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E1C3E" w14:textId="77777777" w:rsidR="00387971" w:rsidRDefault="00B22EA7" w:rsidP="00002163">
      <w:pPr>
        <w:jc w:val="right"/>
      </w:pPr>
      <w:r>
        <w:rPr>
          <w:noProof/>
        </w:rPr>
        <w:drawing>
          <wp:inline distT="0" distB="0" distL="0" distR="0" wp14:anchorId="5C9E1C79" wp14:editId="5C9E1C7A">
            <wp:extent cx="1009510" cy="3905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olorSm"/>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09510" cy="390525"/>
                    </a:xfrm>
                    <a:prstGeom prst="rect">
                      <a:avLst/>
                    </a:prstGeom>
                    <a:noFill/>
                    <a:ln>
                      <a:noFill/>
                    </a:ln>
                  </pic:spPr>
                </pic:pic>
              </a:graphicData>
            </a:graphic>
          </wp:inline>
        </w:drawing>
      </w:r>
    </w:p>
    <w:p w14:paraId="5C9E1C3F" w14:textId="0B6CA5F8" w:rsidR="00387971" w:rsidRPr="00646598" w:rsidRDefault="00B55981" w:rsidP="00EA2B1F">
      <w:pPr>
        <w:pStyle w:val="StyleStylespacerRightBefore400pt9pt"/>
      </w:pPr>
      <w:r>
        <w:t>December 2022 ERCOT Cold Weather Operations Report (PUBLIC)</w:t>
      </w:r>
      <w:r w:rsidR="005C0BD0" w:rsidRPr="00646598">
        <w:t>:</w:t>
      </w:r>
      <w:r w:rsidR="009F0179" w:rsidRPr="00646598">
        <w:br/>
      </w:r>
    </w:p>
    <w:p w14:paraId="5C9E1C40" w14:textId="78C74399" w:rsidR="00AE70F7" w:rsidRPr="00646598" w:rsidRDefault="00B55981" w:rsidP="00EA2B1F">
      <w:pPr>
        <w:pStyle w:val="StyleArial18ptBoldText2Right"/>
      </w:pPr>
      <w:r>
        <w:t>Winter Storm Elliott Public Report</w:t>
      </w:r>
    </w:p>
    <w:p w14:paraId="5C9E1C41" w14:textId="77777777" w:rsidR="00AE70F7" w:rsidRPr="00646598" w:rsidRDefault="002129A3" w:rsidP="00AE70F7">
      <w:pPr>
        <w:pStyle w:val="spacer"/>
        <w:widowControl w:val="0"/>
        <w:spacing w:before="240"/>
        <w:jc w:val="right"/>
        <w:rPr>
          <w:b/>
          <w:sz w:val="24"/>
          <w:szCs w:val="24"/>
        </w:rPr>
      </w:pPr>
      <w:r w:rsidRPr="00646598">
        <w:rPr>
          <w:b/>
          <w:sz w:val="24"/>
          <w:szCs w:val="24"/>
        </w:rPr>
        <w:t>Version</w:t>
      </w:r>
      <w:r w:rsidR="001F36CA" w:rsidRPr="00646598">
        <w:rPr>
          <w:b/>
          <w:sz w:val="24"/>
          <w:szCs w:val="24"/>
        </w:rPr>
        <w:t xml:space="preserve"> 1.</w:t>
      </w:r>
      <w:r w:rsidR="005C0BD0" w:rsidRPr="00646598">
        <w:rPr>
          <w:b/>
          <w:sz w:val="24"/>
          <w:szCs w:val="24"/>
        </w:rPr>
        <w:t>0</w:t>
      </w:r>
    </w:p>
    <w:p w14:paraId="5C9E1C58" w14:textId="79454ECB" w:rsidR="00C14165" w:rsidRDefault="00C14165" w:rsidP="00EA2B1F">
      <w:pPr>
        <w:pStyle w:val="StyleTOCHeadAccent1"/>
      </w:pPr>
    </w:p>
    <w:p w14:paraId="72ECB402" w14:textId="7DC2B113" w:rsidR="0011478A" w:rsidRDefault="0011478A" w:rsidP="00EA2B1F">
      <w:pPr>
        <w:pStyle w:val="StyleTOCHeadAccent1"/>
      </w:pPr>
    </w:p>
    <w:p w14:paraId="31102BF3" w14:textId="5472E178" w:rsidR="0011478A" w:rsidRDefault="0011478A" w:rsidP="00EA2B1F">
      <w:pPr>
        <w:pStyle w:val="StyleTOCHeadAccent1"/>
      </w:pPr>
    </w:p>
    <w:p w14:paraId="56408A6A" w14:textId="050AEBD6" w:rsidR="0011478A" w:rsidRDefault="0011478A" w:rsidP="00EA2B1F">
      <w:pPr>
        <w:pStyle w:val="StyleTOCHeadAccent1"/>
      </w:pPr>
    </w:p>
    <w:p w14:paraId="7FB37CAC" w14:textId="6F88DF3B" w:rsidR="00AD1ED2" w:rsidRDefault="00AD1ED2" w:rsidP="00AD1ED2">
      <w:pPr>
        <w:pStyle w:val="StyleHeading1Accent1"/>
        <w:numPr>
          <w:ilvl w:val="0"/>
          <w:numId w:val="0"/>
        </w:numPr>
        <w:rPr>
          <w:rFonts w:asciiTheme="minorHAnsi" w:eastAsiaTheme="minorEastAsia" w:hAnsiTheme="minorHAnsi" w:cstheme="minorBidi"/>
          <w:noProof/>
          <w:color w:val="auto"/>
          <w:sz w:val="22"/>
          <w:szCs w:val="22"/>
        </w:rPr>
      </w:pPr>
      <w:r>
        <w:lastRenderedPageBreak/>
        <w:t>Contents</w:t>
      </w:r>
      <w:r w:rsidR="00AC4F79" w:rsidRPr="00642F07">
        <w:rPr>
          <w:rStyle w:val="Hyperlink"/>
          <w:rFonts w:cs="Times New Roman"/>
          <w:noProof/>
        </w:rPr>
        <w:fldChar w:fldCharType="begin"/>
      </w:r>
      <w:r w:rsidR="00AC4F79" w:rsidRPr="00736A81">
        <w:rPr>
          <w:rStyle w:val="Hyperlink"/>
          <w:rFonts w:cs="Times New Roman"/>
          <w:noProof/>
        </w:rPr>
        <w:instrText xml:space="preserve"> TOC \o "1-3" \h \z \u </w:instrText>
      </w:r>
      <w:r w:rsidR="00AC4F79" w:rsidRPr="00642F07">
        <w:rPr>
          <w:rStyle w:val="Hyperlink"/>
          <w:rFonts w:cs="Times New Roman"/>
          <w:noProof/>
        </w:rPr>
        <w:fldChar w:fldCharType="separate"/>
      </w:r>
    </w:p>
    <w:p w14:paraId="23C2BD1C" w14:textId="26062621" w:rsidR="00AD1ED2" w:rsidRDefault="00556C67">
      <w:pPr>
        <w:pStyle w:val="TOC1"/>
        <w:rPr>
          <w:rFonts w:asciiTheme="minorHAnsi" w:eastAsiaTheme="minorEastAsia" w:hAnsiTheme="minorHAnsi" w:cstheme="minorBidi"/>
          <w:noProof/>
          <w:color w:val="auto"/>
          <w:sz w:val="22"/>
          <w:szCs w:val="22"/>
        </w:rPr>
      </w:pPr>
      <w:hyperlink w:anchor="_Toc127879696" w:history="1">
        <w:r w:rsidR="00AD1ED2" w:rsidRPr="00774B20">
          <w:rPr>
            <w:rStyle w:val="Hyperlink"/>
            <w:noProof/>
          </w:rPr>
          <w:t>1.</w:t>
        </w:r>
        <w:r w:rsidR="00AD1ED2">
          <w:rPr>
            <w:rFonts w:asciiTheme="minorHAnsi" w:eastAsiaTheme="minorEastAsia" w:hAnsiTheme="minorHAnsi" w:cstheme="minorBidi"/>
            <w:noProof/>
            <w:color w:val="auto"/>
            <w:sz w:val="22"/>
            <w:szCs w:val="22"/>
          </w:rPr>
          <w:tab/>
        </w:r>
        <w:r w:rsidR="00AD1ED2" w:rsidRPr="00774B20">
          <w:rPr>
            <w:rStyle w:val="Hyperlink"/>
            <w:noProof/>
          </w:rPr>
          <w:t>Executive Summary</w:t>
        </w:r>
        <w:r w:rsidR="00AD1ED2">
          <w:rPr>
            <w:noProof/>
            <w:webHidden/>
          </w:rPr>
          <w:tab/>
        </w:r>
        <w:r w:rsidR="00AD1ED2">
          <w:rPr>
            <w:noProof/>
            <w:webHidden/>
          </w:rPr>
          <w:fldChar w:fldCharType="begin"/>
        </w:r>
        <w:r w:rsidR="00AD1ED2">
          <w:rPr>
            <w:noProof/>
            <w:webHidden/>
          </w:rPr>
          <w:instrText xml:space="preserve"> PAGEREF _Toc127879696 \h </w:instrText>
        </w:r>
        <w:r w:rsidR="00AD1ED2">
          <w:rPr>
            <w:noProof/>
            <w:webHidden/>
          </w:rPr>
        </w:r>
        <w:r w:rsidR="00AD1ED2">
          <w:rPr>
            <w:noProof/>
            <w:webHidden/>
          </w:rPr>
          <w:fldChar w:fldCharType="separate"/>
        </w:r>
        <w:r w:rsidR="00AD1ED2">
          <w:rPr>
            <w:noProof/>
            <w:webHidden/>
          </w:rPr>
          <w:t>1</w:t>
        </w:r>
        <w:r w:rsidR="00AD1ED2">
          <w:rPr>
            <w:noProof/>
            <w:webHidden/>
          </w:rPr>
          <w:fldChar w:fldCharType="end"/>
        </w:r>
      </w:hyperlink>
    </w:p>
    <w:p w14:paraId="00DDA0EF" w14:textId="43C42712" w:rsidR="00AD1ED2" w:rsidRDefault="00556C67">
      <w:pPr>
        <w:pStyle w:val="TOC1"/>
        <w:rPr>
          <w:rFonts w:asciiTheme="minorHAnsi" w:eastAsiaTheme="minorEastAsia" w:hAnsiTheme="minorHAnsi" w:cstheme="minorBidi"/>
          <w:noProof/>
          <w:color w:val="auto"/>
          <w:sz w:val="22"/>
          <w:szCs w:val="22"/>
        </w:rPr>
      </w:pPr>
      <w:hyperlink w:anchor="_Toc127879697" w:history="1">
        <w:r w:rsidR="00AD1ED2" w:rsidRPr="00774B20">
          <w:rPr>
            <w:rStyle w:val="Hyperlink"/>
            <w:noProof/>
          </w:rPr>
          <w:t>2.</w:t>
        </w:r>
        <w:r w:rsidR="00AD1ED2">
          <w:rPr>
            <w:rFonts w:asciiTheme="minorHAnsi" w:eastAsiaTheme="minorEastAsia" w:hAnsiTheme="minorHAnsi" w:cstheme="minorBidi"/>
            <w:noProof/>
            <w:color w:val="auto"/>
            <w:sz w:val="22"/>
            <w:szCs w:val="22"/>
          </w:rPr>
          <w:tab/>
        </w:r>
        <w:r w:rsidR="00AD1ED2" w:rsidRPr="00774B20">
          <w:rPr>
            <w:rStyle w:val="Hyperlink"/>
            <w:noProof/>
          </w:rPr>
          <w:t>Report Summary</w:t>
        </w:r>
        <w:r w:rsidR="00AD1ED2">
          <w:rPr>
            <w:noProof/>
            <w:webHidden/>
          </w:rPr>
          <w:tab/>
        </w:r>
        <w:r w:rsidR="00AD1ED2">
          <w:rPr>
            <w:noProof/>
            <w:webHidden/>
          </w:rPr>
          <w:fldChar w:fldCharType="begin"/>
        </w:r>
        <w:r w:rsidR="00AD1ED2">
          <w:rPr>
            <w:noProof/>
            <w:webHidden/>
          </w:rPr>
          <w:instrText xml:space="preserve"> PAGEREF _Toc127879697 \h </w:instrText>
        </w:r>
        <w:r w:rsidR="00AD1ED2">
          <w:rPr>
            <w:noProof/>
            <w:webHidden/>
          </w:rPr>
        </w:r>
        <w:r w:rsidR="00AD1ED2">
          <w:rPr>
            <w:noProof/>
            <w:webHidden/>
          </w:rPr>
          <w:fldChar w:fldCharType="separate"/>
        </w:r>
        <w:r w:rsidR="00AD1ED2">
          <w:rPr>
            <w:noProof/>
            <w:webHidden/>
          </w:rPr>
          <w:t>1</w:t>
        </w:r>
        <w:r w:rsidR="00AD1ED2">
          <w:rPr>
            <w:noProof/>
            <w:webHidden/>
          </w:rPr>
          <w:fldChar w:fldCharType="end"/>
        </w:r>
      </w:hyperlink>
    </w:p>
    <w:p w14:paraId="5173A86C" w14:textId="57856D9A" w:rsidR="00AD1ED2" w:rsidRDefault="00556C67">
      <w:pPr>
        <w:pStyle w:val="TOC1"/>
        <w:rPr>
          <w:rFonts w:asciiTheme="minorHAnsi" w:eastAsiaTheme="minorEastAsia" w:hAnsiTheme="minorHAnsi" w:cstheme="minorBidi"/>
          <w:noProof/>
          <w:color w:val="auto"/>
          <w:sz w:val="22"/>
          <w:szCs w:val="22"/>
        </w:rPr>
      </w:pPr>
      <w:hyperlink w:anchor="_Toc127879698" w:history="1">
        <w:r w:rsidR="00AD1ED2" w:rsidRPr="00774B20">
          <w:rPr>
            <w:rStyle w:val="Hyperlink"/>
            <w:noProof/>
          </w:rPr>
          <w:t>3.</w:t>
        </w:r>
        <w:r w:rsidR="00AD1ED2">
          <w:rPr>
            <w:rFonts w:asciiTheme="minorHAnsi" w:eastAsiaTheme="minorEastAsia" w:hAnsiTheme="minorHAnsi" w:cstheme="minorBidi"/>
            <w:noProof/>
            <w:color w:val="auto"/>
            <w:sz w:val="22"/>
            <w:szCs w:val="22"/>
          </w:rPr>
          <w:tab/>
        </w:r>
        <w:r w:rsidR="00AD1ED2" w:rsidRPr="00774B20">
          <w:rPr>
            <w:rStyle w:val="Hyperlink"/>
            <w:noProof/>
          </w:rPr>
          <w:t>Peak Demand: Forecast and Actual</w:t>
        </w:r>
        <w:r w:rsidR="00AD1ED2">
          <w:rPr>
            <w:noProof/>
            <w:webHidden/>
          </w:rPr>
          <w:tab/>
        </w:r>
        <w:r w:rsidR="00AD1ED2">
          <w:rPr>
            <w:noProof/>
            <w:webHidden/>
          </w:rPr>
          <w:fldChar w:fldCharType="begin"/>
        </w:r>
        <w:r w:rsidR="00AD1ED2">
          <w:rPr>
            <w:noProof/>
            <w:webHidden/>
          </w:rPr>
          <w:instrText xml:space="preserve"> PAGEREF _Toc127879698 \h </w:instrText>
        </w:r>
        <w:r w:rsidR="00AD1ED2">
          <w:rPr>
            <w:noProof/>
            <w:webHidden/>
          </w:rPr>
        </w:r>
        <w:r w:rsidR="00AD1ED2">
          <w:rPr>
            <w:noProof/>
            <w:webHidden/>
          </w:rPr>
          <w:fldChar w:fldCharType="separate"/>
        </w:r>
        <w:r w:rsidR="00AD1ED2">
          <w:rPr>
            <w:noProof/>
            <w:webHidden/>
          </w:rPr>
          <w:t>1</w:t>
        </w:r>
        <w:r w:rsidR="00AD1ED2">
          <w:rPr>
            <w:noProof/>
            <w:webHidden/>
          </w:rPr>
          <w:fldChar w:fldCharType="end"/>
        </w:r>
      </w:hyperlink>
    </w:p>
    <w:p w14:paraId="5D110888" w14:textId="60E5F4CA" w:rsidR="00AD1ED2" w:rsidRDefault="00556C67">
      <w:pPr>
        <w:pStyle w:val="TOC1"/>
        <w:rPr>
          <w:rFonts w:asciiTheme="minorHAnsi" w:eastAsiaTheme="minorEastAsia" w:hAnsiTheme="minorHAnsi" w:cstheme="minorBidi"/>
          <w:noProof/>
          <w:color w:val="auto"/>
          <w:sz w:val="22"/>
          <w:szCs w:val="22"/>
        </w:rPr>
      </w:pPr>
      <w:hyperlink w:anchor="_Toc127879699" w:history="1">
        <w:r w:rsidR="00AD1ED2" w:rsidRPr="00774B20">
          <w:rPr>
            <w:rStyle w:val="Hyperlink"/>
            <w:noProof/>
          </w:rPr>
          <w:t>4.</w:t>
        </w:r>
        <w:r w:rsidR="00AD1ED2">
          <w:rPr>
            <w:rFonts w:asciiTheme="minorHAnsi" w:eastAsiaTheme="minorEastAsia" w:hAnsiTheme="minorHAnsi" w:cstheme="minorBidi"/>
            <w:noProof/>
            <w:color w:val="auto"/>
            <w:sz w:val="22"/>
            <w:szCs w:val="22"/>
          </w:rPr>
          <w:tab/>
        </w:r>
        <w:r w:rsidR="00AD1ED2" w:rsidRPr="00774B20">
          <w:rPr>
            <w:rStyle w:val="Hyperlink"/>
            <w:noProof/>
          </w:rPr>
          <w:t>Renewable Generation: Forecasts and Actual</w:t>
        </w:r>
        <w:r w:rsidR="00AD1ED2">
          <w:rPr>
            <w:noProof/>
            <w:webHidden/>
          </w:rPr>
          <w:tab/>
        </w:r>
        <w:r w:rsidR="00AD1ED2">
          <w:rPr>
            <w:noProof/>
            <w:webHidden/>
          </w:rPr>
          <w:fldChar w:fldCharType="begin"/>
        </w:r>
        <w:r w:rsidR="00AD1ED2">
          <w:rPr>
            <w:noProof/>
            <w:webHidden/>
          </w:rPr>
          <w:instrText xml:space="preserve"> PAGEREF _Toc127879699 \h </w:instrText>
        </w:r>
        <w:r w:rsidR="00AD1ED2">
          <w:rPr>
            <w:noProof/>
            <w:webHidden/>
          </w:rPr>
        </w:r>
        <w:r w:rsidR="00AD1ED2">
          <w:rPr>
            <w:noProof/>
            <w:webHidden/>
          </w:rPr>
          <w:fldChar w:fldCharType="separate"/>
        </w:r>
        <w:r w:rsidR="00AD1ED2">
          <w:rPr>
            <w:noProof/>
            <w:webHidden/>
          </w:rPr>
          <w:t>3</w:t>
        </w:r>
        <w:r w:rsidR="00AD1ED2">
          <w:rPr>
            <w:noProof/>
            <w:webHidden/>
          </w:rPr>
          <w:fldChar w:fldCharType="end"/>
        </w:r>
      </w:hyperlink>
    </w:p>
    <w:p w14:paraId="718131C7" w14:textId="636B874C" w:rsidR="00AD1ED2" w:rsidRDefault="00556C67">
      <w:pPr>
        <w:pStyle w:val="TOC1"/>
        <w:rPr>
          <w:rFonts w:asciiTheme="minorHAnsi" w:eastAsiaTheme="minorEastAsia" w:hAnsiTheme="minorHAnsi" w:cstheme="minorBidi"/>
          <w:noProof/>
          <w:color w:val="auto"/>
          <w:sz w:val="22"/>
          <w:szCs w:val="22"/>
        </w:rPr>
      </w:pPr>
      <w:hyperlink w:anchor="_Toc127879700" w:history="1">
        <w:r w:rsidR="00AD1ED2" w:rsidRPr="00774B20">
          <w:rPr>
            <w:rStyle w:val="Hyperlink"/>
            <w:noProof/>
          </w:rPr>
          <w:t>5.</w:t>
        </w:r>
        <w:r w:rsidR="00AD1ED2">
          <w:rPr>
            <w:rFonts w:asciiTheme="minorHAnsi" w:eastAsiaTheme="minorEastAsia" w:hAnsiTheme="minorHAnsi" w:cstheme="minorBidi"/>
            <w:noProof/>
            <w:color w:val="auto"/>
            <w:sz w:val="22"/>
            <w:szCs w:val="22"/>
          </w:rPr>
          <w:tab/>
        </w:r>
        <w:r w:rsidR="00AD1ED2" w:rsidRPr="00774B20">
          <w:rPr>
            <w:rStyle w:val="Hyperlink"/>
            <w:noProof/>
          </w:rPr>
          <w:t>Committed Capacity and Generation Used by Fuel Type</w:t>
        </w:r>
        <w:r w:rsidR="00AD1ED2">
          <w:rPr>
            <w:noProof/>
            <w:webHidden/>
          </w:rPr>
          <w:tab/>
        </w:r>
        <w:r w:rsidR="00AD1ED2">
          <w:rPr>
            <w:noProof/>
            <w:webHidden/>
          </w:rPr>
          <w:fldChar w:fldCharType="begin"/>
        </w:r>
        <w:r w:rsidR="00AD1ED2">
          <w:rPr>
            <w:noProof/>
            <w:webHidden/>
          </w:rPr>
          <w:instrText xml:space="preserve"> PAGEREF _Toc127879700 \h </w:instrText>
        </w:r>
        <w:r w:rsidR="00AD1ED2">
          <w:rPr>
            <w:noProof/>
            <w:webHidden/>
          </w:rPr>
        </w:r>
        <w:r w:rsidR="00AD1ED2">
          <w:rPr>
            <w:noProof/>
            <w:webHidden/>
          </w:rPr>
          <w:fldChar w:fldCharType="separate"/>
        </w:r>
        <w:r w:rsidR="00AD1ED2">
          <w:rPr>
            <w:noProof/>
            <w:webHidden/>
          </w:rPr>
          <w:t>6</w:t>
        </w:r>
        <w:r w:rsidR="00AD1ED2">
          <w:rPr>
            <w:noProof/>
            <w:webHidden/>
          </w:rPr>
          <w:fldChar w:fldCharType="end"/>
        </w:r>
      </w:hyperlink>
    </w:p>
    <w:p w14:paraId="045FA079" w14:textId="5CB78DB4" w:rsidR="00AD1ED2" w:rsidRDefault="00556C67">
      <w:pPr>
        <w:pStyle w:val="TOC1"/>
        <w:rPr>
          <w:rFonts w:asciiTheme="minorHAnsi" w:eastAsiaTheme="minorEastAsia" w:hAnsiTheme="minorHAnsi" w:cstheme="minorBidi"/>
          <w:noProof/>
          <w:color w:val="auto"/>
          <w:sz w:val="22"/>
          <w:szCs w:val="22"/>
        </w:rPr>
      </w:pPr>
      <w:hyperlink w:anchor="_Toc127879701" w:history="1">
        <w:r w:rsidR="00AD1ED2" w:rsidRPr="00774B20">
          <w:rPr>
            <w:rStyle w:val="Hyperlink"/>
            <w:noProof/>
          </w:rPr>
          <w:t>6.</w:t>
        </w:r>
        <w:r w:rsidR="00AD1ED2">
          <w:rPr>
            <w:rFonts w:asciiTheme="minorHAnsi" w:eastAsiaTheme="minorEastAsia" w:hAnsiTheme="minorHAnsi" w:cstheme="minorBidi"/>
            <w:noProof/>
            <w:color w:val="auto"/>
            <w:sz w:val="22"/>
            <w:szCs w:val="22"/>
          </w:rPr>
          <w:tab/>
        </w:r>
        <w:r w:rsidR="00AD1ED2" w:rsidRPr="00774B20">
          <w:rPr>
            <w:rStyle w:val="Hyperlink"/>
            <w:noProof/>
          </w:rPr>
          <w:t>Natural Gas Restrictions</w:t>
        </w:r>
        <w:r w:rsidR="00AD1ED2">
          <w:rPr>
            <w:noProof/>
            <w:webHidden/>
          </w:rPr>
          <w:tab/>
        </w:r>
        <w:r w:rsidR="00AD1ED2">
          <w:rPr>
            <w:noProof/>
            <w:webHidden/>
          </w:rPr>
          <w:fldChar w:fldCharType="begin"/>
        </w:r>
        <w:r w:rsidR="00AD1ED2">
          <w:rPr>
            <w:noProof/>
            <w:webHidden/>
          </w:rPr>
          <w:instrText xml:space="preserve"> PAGEREF _Toc127879701 \h </w:instrText>
        </w:r>
        <w:r w:rsidR="00AD1ED2">
          <w:rPr>
            <w:noProof/>
            <w:webHidden/>
          </w:rPr>
        </w:r>
        <w:r w:rsidR="00AD1ED2">
          <w:rPr>
            <w:noProof/>
            <w:webHidden/>
          </w:rPr>
          <w:fldChar w:fldCharType="separate"/>
        </w:r>
        <w:r w:rsidR="00AD1ED2">
          <w:rPr>
            <w:noProof/>
            <w:webHidden/>
          </w:rPr>
          <w:t>9</w:t>
        </w:r>
        <w:r w:rsidR="00AD1ED2">
          <w:rPr>
            <w:noProof/>
            <w:webHidden/>
          </w:rPr>
          <w:fldChar w:fldCharType="end"/>
        </w:r>
      </w:hyperlink>
    </w:p>
    <w:p w14:paraId="639BFB20" w14:textId="6952EC30" w:rsidR="00AD1ED2" w:rsidRDefault="00556C67">
      <w:pPr>
        <w:pStyle w:val="TOC1"/>
        <w:rPr>
          <w:rFonts w:asciiTheme="minorHAnsi" w:eastAsiaTheme="minorEastAsia" w:hAnsiTheme="minorHAnsi" w:cstheme="minorBidi"/>
          <w:noProof/>
          <w:color w:val="auto"/>
          <w:sz w:val="22"/>
          <w:szCs w:val="22"/>
        </w:rPr>
      </w:pPr>
      <w:hyperlink w:anchor="_Toc127879702" w:history="1">
        <w:r w:rsidR="00AD1ED2" w:rsidRPr="00774B20">
          <w:rPr>
            <w:rStyle w:val="Hyperlink"/>
            <w:noProof/>
          </w:rPr>
          <w:t>7.</w:t>
        </w:r>
        <w:r w:rsidR="00AD1ED2">
          <w:rPr>
            <w:rFonts w:asciiTheme="minorHAnsi" w:eastAsiaTheme="minorEastAsia" w:hAnsiTheme="minorHAnsi" w:cstheme="minorBidi"/>
            <w:noProof/>
            <w:color w:val="auto"/>
            <w:sz w:val="22"/>
            <w:szCs w:val="22"/>
          </w:rPr>
          <w:tab/>
        </w:r>
        <w:r w:rsidR="00AD1ED2" w:rsidRPr="00774B20">
          <w:rPr>
            <w:rStyle w:val="Hyperlink"/>
            <w:noProof/>
          </w:rPr>
          <w:t>Reliability Unit Commitment (RUC) and Firm Fuel Supply Service (FFSS) Summary</w:t>
        </w:r>
        <w:r w:rsidR="00AD1ED2">
          <w:rPr>
            <w:noProof/>
            <w:webHidden/>
          </w:rPr>
          <w:tab/>
        </w:r>
        <w:r w:rsidR="00AD1ED2">
          <w:rPr>
            <w:noProof/>
            <w:webHidden/>
          </w:rPr>
          <w:fldChar w:fldCharType="begin"/>
        </w:r>
        <w:r w:rsidR="00AD1ED2">
          <w:rPr>
            <w:noProof/>
            <w:webHidden/>
          </w:rPr>
          <w:instrText xml:space="preserve"> PAGEREF _Toc127879702 \h </w:instrText>
        </w:r>
        <w:r w:rsidR="00AD1ED2">
          <w:rPr>
            <w:noProof/>
            <w:webHidden/>
          </w:rPr>
        </w:r>
        <w:r w:rsidR="00AD1ED2">
          <w:rPr>
            <w:noProof/>
            <w:webHidden/>
          </w:rPr>
          <w:fldChar w:fldCharType="separate"/>
        </w:r>
        <w:r w:rsidR="00AD1ED2">
          <w:rPr>
            <w:noProof/>
            <w:webHidden/>
          </w:rPr>
          <w:t>10</w:t>
        </w:r>
        <w:r w:rsidR="00AD1ED2">
          <w:rPr>
            <w:noProof/>
            <w:webHidden/>
          </w:rPr>
          <w:fldChar w:fldCharType="end"/>
        </w:r>
      </w:hyperlink>
    </w:p>
    <w:p w14:paraId="71FDEB2A" w14:textId="272CE2AB" w:rsidR="00AD1ED2" w:rsidRDefault="00556C67">
      <w:pPr>
        <w:pStyle w:val="TOC1"/>
        <w:rPr>
          <w:rFonts w:asciiTheme="minorHAnsi" w:eastAsiaTheme="minorEastAsia" w:hAnsiTheme="minorHAnsi" w:cstheme="minorBidi"/>
          <w:noProof/>
          <w:color w:val="auto"/>
          <w:sz w:val="22"/>
          <w:szCs w:val="22"/>
        </w:rPr>
      </w:pPr>
      <w:hyperlink w:anchor="_Toc127879703" w:history="1">
        <w:r w:rsidR="00AD1ED2" w:rsidRPr="00774B20">
          <w:rPr>
            <w:rStyle w:val="Hyperlink"/>
            <w:noProof/>
          </w:rPr>
          <w:t>8.</w:t>
        </w:r>
        <w:r w:rsidR="00AD1ED2">
          <w:rPr>
            <w:rFonts w:asciiTheme="minorHAnsi" w:eastAsiaTheme="minorEastAsia" w:hAnsiTheme="minorHAnsi" w:cstheme="minorBidi"/>
            <w:noProof/>
            <w:color w:val="auto"/>
            <w:sz w:val="22"/>
            <w:szCs w:val="22"/>
          </w:rPr>
          <w:tab/>
        </w:r>
        <w:r w:rsidR="00AD1ED2" w:rsidRPr="00774B20">
          <w:rPr>
            <w:rStyle w:val="Hyperlink"/>
            <w:noProof/>
          </w:rPr>
          <w:t>Generation and Transmission Outages</w:t>
        </w:r>
        <w:r w:rsidR="00AD1ED2">
          <w:rPr>
            <w:noProof/>
            <w:webHidden/>
          </w:rPr>
          <w:tab/>
        </w:r>
        <w:r w:rsidR="00AD1ED2">
          <w:rPr>
            <w:noProof/>
            <w:webHidden/>
          </w:rPr>
          <w:fldChar w:fldCharType="begin"/>
        </w:r>
        <w:r w:rsidR="00AD1ED2">
          <w:rPr>
            <w:noProof/>
            <w:webHidden/>
          </w:rPr>
          <w:instrText xml:space="preserve"> PAGEREF _Toc127879703 \h </w:instrText>
        </w:r>
        <w:r w:rsidR="00AD1ED2">
          <w:rPr>
            <w:noProof/>
            <w:webHidden/>
          </w:rPr>
        </w:r>
        <w:r w:rsidR="00AD1ED2">
          <w:rPr>
            <w:noProof/>
            <w:webHidden/>
          </w:rPr>
          <w:fldChar w:fldCharType="separate"/>
        </w:r>
        <w:r w:rsidR="00AD1ED2">
          <w:rPr>
            <w:noProof/>
            <w:webHidden/>
          </w:rPr>
          <w:t>10</w:t>
        </w:r>
        <w:r w:rsidR="00AD1ED2">
          <w:rPr>
            <w:noProof/>
            <w:webHidden/>
          </w:rPr>
          <w:fldChar w:fldCharType="end"/>
        </w:r>
      </w:hyperlink>
    </w:p>
    <w:p w14:paraId="3533A3B8" w14:textId="4A8D0F73" w:rsidR="00AD1ED2" w:rsidRDefault="00556C67">
      <w:pPr>
        <w:pStyle w:val="TOC1"/>
        <w:rPr>
          <w:rFonts w:asciiTheme="minorHAnsi" w:eastAsiaTheme="minorEastAsia" w:hAnsiTheme="minorHAnsi" w:cstheme="minorBidi"/>
          <w:noProof/>
          <w:color w:val="auto"/>
          <w:sz w:val="22"/>
          <w:szCs w:val="22"/>
        </w:rPr>
      </w:pPr>
      <w:hyperlink w:anchor="_Toc127879704" w:history="1">
        <w:r w:rsidR="00AD1ED2" w:rsidRPr="00774B20">
          <w:rPr>
            <w:rStyle w:val="Hyperlink"/>
            <w:noProof/>
          </w:rPr>
          <w:t>9.</w:t>
        </w:r>
        <w:r w:rsidR="00AD1ED2">
          <w:rPr>
            <w:rFonts w:asciiTheme="minorHAnsi" w:eastAsiaTheme="minorEastAsia" w:hAnsiTheme="minorHAnsi" w:cstheme="minorBidi"/>
            <w:noProof/>
            <w:color w:val="auto"/>
            <w:sz w:val="22"/>
            <w:szCs w:val="22"/>
          </w:rPr>
          <w:tab/>
        </w:r>
        <w:r w:rsidR="00AD1ED2" w:rsidRPr="00774B20">
          <w:rPr>
            <w:rStyle w:val="Hyperlink"/>
            <w:noProof/>
          </w:rPr>
          <w:t>Winter Storm Elliott vs. Winter Storm Uri</w:t>
        </w:r>
        <w:r w:rsidR="00AD1ED2">
          <w:rPr>
            <w:noProof/>
            <w:webHidden/>
          </w:rPr>
          <w:tab/>
        </w:r>
        <w:r w:rsidR="00AD1ED2">
          <w:rPr>
            <w:noProof/>
            <w:webHidden/>
          </w:rPr>
          <w:fldChar w:fldCharType="begin"/>
        </w:r>
        <w:r w:rsidR="00AD1ED2">
          <w:rPr>
            <w:noProof/>
            <w:webHidden/>
          </w:rPr>
          <w:instrText xml:space="preserve"> PAGEREF _Toc127879704 \h </w:instrText>
        </w:r>
        <w:r w:rsidR="00AD1ED2">
          <w:rPr>
            <w:noProof/>
            <w:webHidden/>
          </w:rPr>
        </w:r>
        <w:r w:rsidR="00AD1ED2">
          <w:rPr>
            <w:noProof/>
            <w:webHidden/>
          </w:rPr>
          <w:fldChar w:fldCharType="separate"/>
        </w:r>
        <w:r w:rsidR="00AD1ED2">
          <w:rPr>
            <w:noProof/>
            <w:webHidden/>
          </w:rPr>
          <w:t>17</w:t>
        </w:r>
        <w:r w:rsidR="00AD1ED2">
          <w:rPr>
            <w:noProof/>
            <w:webHidden/>
          </w:rPr>
          <w:fldChar w:fldCharType="end"/>
        </w:r>
      </w:hyperlink>
    </w:p>
    <w:p w14:paraId="191C8E42" w14:textId="2FD81CAA" w:rsidR="00AD1ED2" w:rsidRDefault="00556C67">
      <w:pPr>
        <w:pStyle w:val="TOC1"/>
        <w:rPr>
          <w:rFonts w:asciiTheme="minorHAnsi" w:eastAsiaTheme="minorEastAsia" w:hAnsiTheme="minorHAnsi" w:cstheme="minorBidi"/>
          <w:noProof/>
          <w:color w:val="auto"/>
          <w:sz w:val="22"/>
          <w:szCs w:val="22"/>
        </w:rPr>
      </w:pPr>
      <w:hyperlink w:anchor="_Toc127879705" w:history="1">
        <w:r w:rsidR="00AD1ED2" w:rsidRPr="00774B20">
          <w:rPr>
            <w:rStyle w:val="Hyperlink"/>
            <w:noProof/>
          </w:rPr>
          <w:t>10.</w:t>
        </w:r>
        <w:r w:rsidR="00AD1ED2">
          <w:rPr>
            <w:rFonts w:asciiTheme="minorHAnsi" w:eastAsiaTheme="minorEastAsia" w:hAnsiTheme="minorHAnsi" w:cstheme="minorBidi"/>
            <w:noProof/>
            <w:color w:val="auto"/>
            <w:sz w:val="22"/>
            <w:szCs w:val="22"/>
          </w:rPr>
          <w:tab/>
        </w:r>
        <w:r w:rsidR="00AD1ED2" w:rsidRPr="00774B20">
          <w:rPr>
            <w:rStyle w:val="Hyperlink"/>
            <w:noProof/>
          </w:rPr>
          <w:t>Market Summary</w:t>
        </w:r>
        <w:r w:rsidR="00AD1ED2">
          <w:rPr>
            <w:noProof/>
            <w:webHidden/>
          </w:rPr>
          <w:tab/>
        </w:r>
        <w:r w:rsidR="00AD1ED2">
          <w:rPr>
            <w:noProof/>
            <w:webHidden/>
          </w:rPr>
          <w:fldChar w:fldCharType="begin"/>
        </w:r>
        <w:r w:rsidR="00AD1ED2">
          <w:rPr>
            <w:noProof/>
            <w:webHidden/>
          </w:rPr>
          <w:instrText xml:space="preserve"> PAGEREF _Toc127879705 \h </w:instrText>
        </w:r>
        <w:r w:rsidR="00AD1ED2">
          <w:rPr>
            <w:noProof/>
            <w:webHidden/>
          </w:rPr>
        </w:r>
        <w:r w:rsidR="00AD1ED2">
          <w:rPr>
            <w:noProof/>
            <w:webHidden/>
          </w:rPr>
          <w:fldChar w:fldCharType="separate"/>
        </w:r>
        <w:r w:rsidR="00AD1ED2">
          <w:rPr>
            <w:noProof/>
            <w:webHidden/>
          </w:rPr>
          <w:t>18</w:t>
        </w:r>
        <w:r w:rsidR="00AD1ED2">
          <w:rPr>
            <w:noProof/>
            <w:webHidden/>
          </w:rPr>
          <w:fldChar w:fldCharType="end"/>
        </w:r>
      </w:hyperlink>
    </w:p>
    <w:p w14:paraId="778A273B" w14:textId="6D8597B1" w:rsidR="00AD1ED2" w:rsidRDefault="00556C67">
      <w:pPr>
        <w:pStyle w:val="TOC2"/>
        <w:rPr>
          <w:rFonts w:asciiTheme="minorHAnsi" w:eastAsiaTheme="minorEastAsia" w:hAnsiTheme="minorHAnsi" w:cstheme="minorBidi"/>
          <w:noProof/>
          <w:color w:val="auto"/>
          <w:sz w:val="22"/>
          <w:szCs w:val="22"/>
        </w:rPr>
      </w:pPr>
      <w:hyperlink w:anchor="_Toc127879706" w:history="1">
        <w:r w:rsidR="00AD1ED2" w:rsidRPr="00774B20">
          <w:rPr>
            <w:rStyle w:val="Hyperlink"/>
            <w:noProof/>
          </w:rPr>
          <w:t>10.1.</w:t>
        </w:r>
        <w:r w:rsidR="00AD1ED2">
          <w:rPr>
            <w:rFonts w:asciiTheme="minorHAnsi" w:eastAsiaTheme="minorEastAsia" w:hAnsiTheme="minorHAnsi" w:cstheme="minorBidi"/>
            <w:noProof/>
            <w:color w:val="auto"/>
            <w:sz w:val="22"/>
            <w:szCs w:val="22"/>
          </w:rPr>
          <w:tab/>
        </w:r>
        <w:r w:rsidR="00AD1ED2" w:rsidRPr="00774B20">
          <w:rPr>
            <w:rStyle w:val="Hyperlink"/>
            <w:noProof/>
          </w:rPr>
          <w:t>System-Wide Pricing</w:t>
        </w:r>
        <w:r w:rsidR="00AD1ED2">
          <w:rPr>
            <w:noProof/>
            <w:webHidden/>
          </w:rPr>
          <w:tab/>
        </w:r>
        <w:r w:rsidR="00AD1ED2">
          <w:rPr>
            <w:noProof/>
            <w:webHidden/>
          </w:rPr>
          <w:fldChar w:fldCharType="begin"/>
        </w:r>
        <w:r w:rsidR="00AD1ED2">
          <w:rPr>
            <w:noProof/>
            <w:webHidden/>
          </w:rPr>
          <w:instrText xml:space="preserve"> PAGEREF _Toc127879706 \h </w:instrText>
        </w:r>
        <w:r w:rsidR="00AD1ED2">
          <w:rPr>
            <w:noProof/>
            <w:webHidden/>
          </w:rPr>
        </w:r>
        <w:r w:rsidR="00AD1ED2">
          <w:rPr>
            <w:noProof/>
            <w:webHidden/>
          </w:rPr>
          <w:fldChar w:fldCharType="separate"/>
        </w:r>
        <w:r w:rsidR="00AD1ED2">
          <w:rPr>
            <w:noProof/>
            <w:webHidden/>
          </w:rPr>
          <w:t>18</w:t>
        </w:r>
        <w:r w:rsidR="00AD1ED2">
          <w:rPr>
            <w:noProof/>
            <w:webHidden/>
          </w:rPr>
          <w:fldChar w:fldCharType="end"/>
        </w:r>
      </w:hyperlink>
    </w:p>
    <w:p w14:paraId="0A0FF78D" w14:textId="0B41D5F3" w:rsidR="00AD1ED2" w:rsidRDefault="00556C67">
      <w:pPr>
        <w:pStyle w:val="TOC2"/>
        <w:rPr>
          <w:rFonts w:asciiTheme="minorHAnsi" w:eastAsiaTheme="minorEastAsia" w:hAnsiTheme="minorHAnsi" w:cstheme="minorBidi"/>
          <w:noProof/>
          <w:color w:val="auto"/>
          <w:sz w:val="22"/>
          <w:szCs w:val="22"/>
        </w:rPr>
      </w:pPr>
      <w:hyperlink w:anchor="_Toc127879707" w:history="1">
        <w:r w:rsidR="00AD1ED2" w:rsidRPr="00774B20">
          <w:rPr>
            <w:rStyle w:val="Hyperlink"/>
            <w:noProof/>
          </w:rPr>
          <w:t>10.2.</w:t>
        </w:r>
        <w:r w:rsidR="00AD1ED2">
          <w:rPr>
            <w:rFonts w:asciiTheme="minorHAnsi" w:eastAsiaTheme="minorEastAsia" w:hAnsiTheme="minorHAnsi" w:cstheme="minorBidi"/>
            <w:noProof/>
            <w:color w:val="auto"/>
            <w:sz w:val="22"/>
            <w:szCs w:val="22"/>
          </w:rPr>
          <w:tab/>
        </w:r>
        <w:r w:rsidR="00AD1ED2" w:rsidRPr="00774B20">
          <w:rPr>
            <w:rStyle w:val="Hyperlink"/>
            <w:noProof/>
          </w:rPr>
          <w:t>Hub Average and Hub Bus Average Settlement Point Prices</w:t>
        </w:r>
        <w:r w:rsidR="00AD1ED2">
          <w:rPr>
            <w:noProof/>
            <w:webHidden/>
          </w:rPr>
          <w:tab/>
        </w:r>
        <w:r w:rsidR="00AD1ED2">
          <w:rPr>
            <w:noProof/>
            <w:webHidden/>
          </w:rPr>
          <w:fldChar w:fldCharType="begin"/>
        </w:r>
        <w:r w:rsidR="00AD1ED2">
          <w:rPr>
            <w:noProof/>
            <w:webHidden/>
          </w:rPr>
          <w:instrText xml:space="preserve"> PAGEREF _Toc127879707 \h </w:instrText>
        </w:r>
        <w:r w:rsidR="00AD1ED2">
          <w:rPr>
            <w:noProof/>
            <w:webHidden/>
          </w:rPr>
        </w:r>
        <w:r w:rsidR="00AD1ED2">
          <w:rPr>
            <w:noProof/>
            <w:webHidden/>
          </w:rPr>
          <w:fldChar w:fldCharType="separate"/>
        </w:r>
        <w:r w:rsidR="00AD1ED2">
          <w:rPr>
            <w:noProof/>
            <w:webHidden/>
          </w:rPr>
          <w:t>19</w:t>
        </w:r>
        <w:r w:rsidR="00AD1ED2">
          <w:rPr>
            <w:noProof/>
            <w:webHidden/>
          </w:rPr>
          <w:fldChar w:fldCharType="end"/>
        </w:r>
      </w:hyperlink>
    </w:p>
    <w:p w14:paraId="21988C1B" w14:textId="49563953" w:rsidR="00AD1ED2" w:rsidRDefault="00556C67">
      <w:pPr>
        <w:pStyle w:val="TOC2"/>
        <w:rPr>
          <w:rFonts w:asciiTheme="minorHAnsi" w:eastAsiaTheme="minorEastAsia" w:hAnsiTheme="minorHAnsi" w:cstheme="minorBidi"/>
          <w:noProof/>
          <w:color w:val="auto"/>
          <w:sz w:val="22"/>
          <w:szCs w:val="22"/>
        </w:rPr>
      </w:pPr>
      <w:hyperlink w:anchor="_Toc127879708" w:history="1">
        <w:r w:rsidR="00AD1ED2" w:rsidRPr="00774B20">
          <w:rPr>
            <w:rStyle w:val="Hyperlink"/>
            <w:noProof/>
          </w:rPr>
          <w:t>10.3.</w:t>
        </w:r>
        <w:r w:rsidR="00AD1ED2">
          <w:rPr>
            <w:rFonts w:asciiTheme="minorHAnsi" w:eastAsiaTheme="minorEastAsia" w:hAnsiTheme="minorHAnsi" w:cstheme="minorBidi"/>
            <w:noProof/>
            <w:color w:val="auto"/>
            <w:sz w:val="22"/>
            <w:szCs w:val="22"/>
          </w:rPr>
          <w:tab/>
        </w:r>
        <w:r w:rsidR="00AD1ED2" w:rsidRPr="00774B20">
          <w:rPr>
            <w:rStyle w:val="Hyperlink"/>
            <w:noProof/>
          </w:rPr>
          <w:t>Day-Ahead Prices</w:t>
        </w:r>
        <w:r w:rsidR="00AD1ED2">
          <w:rPr>
            <w:noProof/>
            <w:webHidden/>
          </w:rPr>
          <w:tab/>
        </w:r>
        <w:r w:rsidR="00AD1ED2">
          <w:rPr>
            <w:noProof/>
            <w:webHidden/>
          </w:rPr>
          <w:fldChar w:fldCharType="begin"/>
        </w:r>
        <w:r w:rsidR="00AD1ED2">
          <w:rPr>
            <w:noProof/>
            <w:webHidden/>
          </w:rPr>
          <w:instrText xml:space="preserve"> PAGEREF _Toc127879708 \h </w:instrText>
        </w:r>
        <w:r w:rsidR="00AD1ED2">
          <w:rPr>
            <w:noProof/>
            <w:webHidden/>
          </w:rPr>
        </w:r>
        <w:r w:rsidR="00AD1ED2">
          <w:rPr>
            <w:noProof/>
            <w:webHidden/>
          </w:rPr>
          <w:fldChar w:fldCharType="separate"/>
        </w:r>
        <w:r w:rsidR="00AD1ED2">
          <w:rPr>
            <w:noProof/>
            <w:webHidden/>
          </w:rPr>
          <w:t>20</w:t>
        </w:r>
        <w:r w:rsidR="00AD1ED2">
          <w:rPr>
            <w:noProof/>
            <w:webHidden/>
          </w:rPr>
          <w:fldChar w:fldCharType="end"/>
        </w:r>
      </w:hyperlink>
    </w:p>
    <w:p w14:paraId="74439DE7" w14:textId="282BC3A1" w:rsidR="00AD1ED2" w:rsidRDefault="00556C67">
      <w:pPr>
        <w:pStyle w:val="TOC1"/>
        <w:rPr>
          <w:rFonts w:asciiTheme="minorHAnsi" w:eastAsiaTheme="minorEastAsia" w:hAnsiTheme="minorHAnsi" w:cstheme="minorBidi"/>
          <w:noProof/>
          <w:color w:val="auto"/>
          <w:sz w:val="22"/>
          <w:szCs w:val="22"/>
        </w:rPr>
      </w:pPr>
      <w:hyperlink w:anchor="_Toc127879709" w:history="1">
        <w:r w:rsidR="00AD1ED2" w:rsidRPr="00774B20">
          <w:rPr>
            <w:rStyle w:val="Hyperlink"/>
            <w:noProof/>
          </w:rPr>
          <w:t>11.</w:t>
        </w:r>
        <w:r w:rsidR="00AD1ED2">
          <w:rPr>
            <w:rFonts w:asciiTheme="minorHAnsi" w:eastAsiaTheme="minorEastAsia" w:hAnsiTheme="minorHAnsi" w:cstheme="minorBidi"/>
            <w:noProof/>
            <w:color w:val="auto"/>
            <w:sz w:val="22"/>
            <w:szCs w:val="22"/>
          </w:rPr>
          <w:tab/>
        </w:r>
        <w:r w:rsidR="00AD1ED2" w:rsidRPr="00774B20">
          <w:rPr>
            <w:rStyle w:val="Hyperlink"/>
            <w:noProof/>
          </w:rPr>
          <w:t>Ancillary Services</w:t>
        </w:r>
        <w:r w:rsidR="00AD1ED2">
          <w:rPr>
            <w:noProof/>
            <w:webHidden/>
          </w:rPr>
          <w:tab/>
        </w:r>
        <w:r w:rsidR="00AD1ED2">
          <w:rPr>
            <w:noProof/>
            <w:webHidden/>
          </w:rPr>
          <w:fldChar w:fldCharType="begin"/>
        </w:r>
        <w:r w:rsidR="00AD1ED2">
          <w:rPr>
            <w:noProof/>
            <w:webHidden/>
          </w:rPr>
          <w:instrText xml:space="preserve"> PAGEREF _Toc127879709 \h </w:instrText>
        </w:r>
        <w:r w:rsidR="00AD1ED2">
          <w:rPr>
            <w:noProof/>
            <w:webHidden/>
          </w:rPr>
        </w:r>
        <w:r w:rsidR="00AD1ED2">
          <w:rPr>
            <w:noProof/>
            <w:webHidden/>
          </w:rPr>
          <w:fldChar w:fldCharType="separate"/>
        </w:r>
        <w:r w:rsidR="00AD1ED2">
          <w:rPr>
            <w:noProof/>
            <w:webHidden/>
          </w:rPr>
          <w:t>21</w:t>
        </w:r>
        <w:r w:rsidR="00AD1ED2">
          <w:rPr>
            <w:noProof/>
            <w:webHidden/>
          </w:rPr>
          <w:fldChar w:fldCharType="end"/>
        </w:r>
      </w:hyperlink>
    </w:p>
    <w:p w14:paraId="610DACAA" w14:textId="5FFF47D5" w:rsidR="00AD1ED2" w:rsidRDefault="00556C67">
      <w:pPr>
        <w:pStyle w:val="TOC2"/>
        <w:rPr>
          <w:rFonts w:asciiTheme="minorHAnsi" w:eastAsiaTheme="minorEastAsia" w:hAnsiTheme="minorHAnsi" w:cstheme="minorBidi"/>
          <w:noProof/>
          <w:color w:val="auto"/>
          <w:sz w:val="22"/>
          <w:szCs w:val="22"/>
        </w:rPr>
      </w:pPr>
      <w:hyperlink w:anchor="_Toc127879710" w:history="1">
        <w:r w:rsidR="00AD1ED2" w:rsidRPr="00774B20">
          <w:rPr>
            <w:rStyle w:val="Hyperlink"/>
            <w:noProof/>
          </w:rPr>
          <w:t>11.1.</w:t>
        </w:r>
        <w:r w:rsidR="00AD1ED2">
          <w:rPr>
            <w:rFonts w:asciiTheme="minorHAnsi" w:eastAsiaTheme="minorEastAsia" w:hAnsiTheme="minorHAnsi" w:cstheme="minorBidi"/>
            <w:noProof/>
            <w:color w:val="auto"/>
            <w:sz w:val="22"/>
            <w:szCs w:val="22"/>
          </w:rPr>
          <w:tab/>
        </w:r>
        <w:r w:rsidR="00AD1ED2" w:rsidRPr="00774B20">
          <w:rPr>
            <w:rStyle w:val="Hyperlink"/>
            <w:noProof/>
          </w:rPr>
          <w:t>Deployment of Responsive Reserves</w:t>
        </w:r>
        <w:r w:rsidR="00AD1ED2">
          <w:rPr>
            <w:noProof/>
            <w:webHidden/>
          </w:rPr>
          <w:tab/>
        </w:r>
        <w:r w:rsidR="00AD1ED2">
          <w:rPr>
            <w:noProof/>
            <w:webHidden/>
          </w:rPr>
          <w:fldChar w:fldCharType="begin"/>
        </w:r>
        <w:r w:rsidR="00AD1ED2">
          <w:rPr>
            <w:noProof/>
            <w:webHidden/>
          </w:rPr>
          <w:instrText xml:space="preserve"> PAGEREF _Toc127879710 \h </w:instrText>
        </w:r>
        <w:r w:rsidR="00AD1ED2">
          <w:rPr>
            <w:noProof/>
            <w:webHidden/>
          </w:rPr>
        </w:r>
        <w:r w:rsidR="00AD1ED2">
          <w:rPr>
            <w:noProof/>
            <w:webHidden/>
          </w:rPr>
          <w:fldChar w:fldCharType="separate"/>
        </w:r>
        <w:r w:rsidR="00AD1ED2">
          <w:rPr>
            <w:noProof/>
            <w:webHidden/>
          </w:rPr>
          <w:t>21</w:t>
        </w:r>
        <w:r w:rsidR="00AD1ED2">
          <w:rPr>
            <w:noProof/>
            <w:webHidden/>
          </w:rPr>
          <w:fldChar w:fldCharType="end"/>
        </w:r>
      </w:hyperlink>
    </w:p>
    <w:p w14:paraId="64A5D870" w14:textId="29BECE06" w:rsidR="00AD1ED2" w:rsidRDefault="00556C67">
      <w:pPr>
        <w:pStyle w:val="TOC2"/>
        <w:rPr>
          <w:rFonts w:asciiTheme="minorHAnsi" w:eastAsiaTheme="minorEastAsia" w:hAnsiTheme="minorHAnsi" w:cstheme="minorBidi"/>
          <w:noProof/>
          <w:color w:val="auto"/>
          <w:sz w:val="22"/>
          <w:szCs w:val="22"/>
        </w:rPr>
      </w:pPr>
      <w:hyperlink w:anchor="_Toc127879711" w:history="1">
        <w:r w:rsidR="00AD1ED2" w:rsidRPr="00774B20">
          <w:rPr>
            <w:rStyle w:val="Hyperlink"/>
            <w:noProof/>
          </w:rPr>
          <w:t>11.2.</w:t>
        </w:r>
        <w:r w:rsidR="00AD1ED2">
          <w:rPr>
            <w:rFonts w:asciiTheme="minorHAnsi" w:eastAsiaTheme="minorEastAsia" w:hAnsiTheme="minorHAnsi" w:cstheme="minorBidi"/>
            <w:noProof/>
            <w:color w:val="auto"/>
            <w:sz w:val="22"/>
            <w:szCs w:val="22"/>
          </w:rPr>
          <w:tab/>
        </w:r>
        <w:r w:rsidR="00AD1ED2" w:rsidRPr="00774B20">
          <w:rPr>
            <w:rStyle w:val="Hyperlink"/>
            <w:noProof/>
          </w:rPr>
          <w:t>Deployment of Non-Spin</w:t>
        </w:r>
        <w:r w:rsidR="00AD1ED2">
          <w:rPr>
            <w:noProof/>
            <w:webHidden/>
          </w:rPr>
          <w:tab/>
        </w:r>
        <w:r w:rsidR="00AD1ED2">
          <w:rPr>
            <w:noProof/>
            <w:webHidden/>
          </w:rPr>
          <w:fldChar w:fldCharType="begin"/>
        </w:r>
        <w:r w:rsidR="00AD1ED2">
          <w:rPr>
            <w:noProof/>
            <w:webHidden/>
          </w:rPr>
          <w:instrText xml:space="preserve"> PAGEREF _Toc127879711 \h </w:instrText>
        </w:r>
        <w:r w:rsidR="00AD1ED2">
          <w:rPr>
            <w:noProof/>
            <w:webHidden/>
          </w:rPr>
        </w:r>
        <w:r w:rsidR="00AD1ED2">
          <w:rPr>
            <w:noProof/>
            <w:webHidden/>
          </w:rPr>
          <w:fldChar w:fldCharType="separate"/>
        </w:r>
        <w:r w:rsidR="00AD1ED2">
          <w:rPr>
            <w:noProof/>
            <w:webHidden/>
          </w:rPr>
          <w:t>21</w:t>
        </w:r>
        <w:r w:rsidR="00AD1ED2">
          <w:rPr>
            <w:noProof/>
            <w:webHidden/>
          </w:rPr>
          <w:fldChar w:fldCharType="end"/>
        </w:r>
      </w:hyperlink>
    </w:p>
    <w:p w14:paraId="496D22FE" w14:textId="4280710F" w:rsidR="00AD1ED2" w:rsidRDefault="00556C67">
      <w:pPr>
        <w:pStyle w:val="TOC2"/>
        <w:rPr>
          <w:rFonts w:asciiTheme="minorHAnsi" w:eastAsiaTheme="minorEastAsia" w:hAnsiTheme="minorHAnsi" w:cstheme="minorBidi"/>
          <w:noProof/>
          <w:color w:val="auto"/>
          <w:sz w:val="22"/>
          <w:szCs w:val="22"/>
        </w:rPr>
      </w:pPr>
      <w:hyperlink w:anchor="_Toc127879712" w:history="1">
        <w:r w:rsidR="00AD1ED2" w:rsidRPr="00774B20">
          <w:rPr>
            <w:rStyle w:val="Hyperlink"/>
            <w:noProof/>
          </w:rPr>
          <w:t>11.3.</w:t>
        </w:r>
        <w:r w:rsidR="00AD1ED2">
          <w:rPr>
            <w:rFonts w:asciiTheme="minorHAnsi" w:eastAsiaTheme="minorEastAsia" w:hAnsiTheme="minorHAnsi" w:cstheme="minorBidi"/>
            <w:noProof/>
            <w:color w:val="auto"/>
            <w:sz w:val="22"/>
            <w:szCs w:val="22"/>
          </w:rPr>
          <w:tab/>
        </w:r>
        <w:r w:rsidR="00AD1ED2" w:rsidRPr="00774B20">
          <w:rPr>
            <w:rStyle w:val="Hyperlink"/>
            <w:noProof/>
          </w:rPr>
          <w:t>Energy Storage</w:t>
        </w:r>
        <w:r w:rsidR="00AD1ED2">
          <w:rPr>
            <w:noProof/>
            <w:webHidden/>
          </w:rPr>
          <w:tab/>
        </w:r>
        <w:r w:rsidR="00AD1ED2">
          <w:rPr>
            <w:noProof/>
            <w:webHidden/>
          </w:rPr>
          <w:fldChar w:fldCharType="begin"/>
        </w:r>
        <w:r w:rsidR="00AD1ED2">
          <w:rPr>
            <w:noProof/>
            <w:webHidden/>
          </w:rPr>
          <w:instrText xml:space="preserve"> PAGEREF _Toc127879712 \h </w:instrText>
        </w:r>
        <w:r w:rsidR="00AD1ED2">
          <w:rPr>
            <w:noProof/>
            <w:webHidden/>
          </w:rPr>
        </w:r>
        <w:r w:rsidR="00AD1ED2">
          <w:rPr>
            <w:noProof/>
            <w:webHidden/>
          </w:rPr>
          <w:fldChar w:fldCharType="separate"/>
        </w:r>
        <w:r w:rsidR="00AD1ED2">
          <w:rPr>
            <w:noProof/>
            <w:webHidden/>
          </w:rPr>
          <w:t>21</w:t>
        </w:r>
        <w:r w:rsidR="00AD1ED2">
          <w:rPr>
            <w:noProof/>
            <w:webHidden/>
          </w:rPr>
          <w:fldChar w:fldCharType="end"/>
        </w:r>
      </w:hyperlink>
    </w:p>
    <w:p w14:paraId="7AE45019" w14:textId="2367946E" w:rsidR="00AD1ED2" w:rsidRDefault="00556C67">
      <w:pPr>
        <w:pStyle w:val="TOC1"/>
        <w:rPr>
          <w:rFonts w:asciiTheme="minorHAnsi" w:eastAsiaTheme="minorEastAsia" w:hAnsiTheme="minorHAnsi" w:cstheme="minorBidi"/>
          <w:noProof/>
          <w:color w:val="auto"/>
          <w:sz w:val="22"/>
          <w:szCs w:val="22"/>
        </w:rPr>
      </w:pPr>
      <w:hyperlink w:anchor="_Toc127879713" w:history="1">
        <w:r w:rsidR="00AD1ED2" w:rsidRPr="00774B20">
          <w:rPr>
            <w:rStyle w:val="Hyperlink"/>
            <w:noProof/>
          </w:rPr>
          <w:t>12.</w:t>
        </w:r>
        <w:r w:rsidR="00AD1ED2">
          <w:rPr>
            <w:rFonts w:asciiTheme="minorHAnsi" w:eastAsiaTheme="minorEastAsia" w:hAnsiTheme="minorHAnsi" w:cstheme="minorBidi"/>
            <w:noProof/>
            <w:color w:val="auto"/>
            <w:sz w:val="22"/>
            <w:szCs w:val="22"/>
          </w:rPr>
          <w:tab/>
        </w:r>
        <w:r w:rsidR="00AD1ED2" w:rsidRPr="00774B20">
          <w:rPr>
            <w:rStyle w:val="Hyperlink"/>
            <w:noProof/>
          </w:rPr>
          <w:t>Large Flexible Load Performance</w:t>
        </w:r>
        <w:r w:rsidR="00AD1ED2">
          <w:rPr>
            <w:noProof/>
            <w:webHidden/>
          </w:rPr>
          <w:tab/>
        </w:r>
        <w:r w:rsidR="00AD1ED2">
          <w:rPr>
            <w:noProof/>
            <w:webHidden/>
          </w:rPr>
          <w:fldChar w:fldCharType="begin"/>
        </w:r>
        <w:r w:rsidR="00AD1ED2">
          <w:rPr>
            <w:noProof/>
            <w:webHidden/>
          </w:rPr>
          <w:instrText xml:space="preserve"> PAGEREF _Toc127879713 \h </w:instrText>
        </w:r>
        <w:r w:rsidR="00AD1ED2">
          <w:rPr>
            <w:noProof/>
            <w:webHidden/>
          </w:rPr>
        </w:r>
        <w:r w:rsidR="00AD1ED2">
          <w:rPr>
            <w:noProof/>
            <w:webHidden/>
          </w:rPr>
          <w:fldChar w:fldCharType="separate"/>
        </w:r>
        <w:r w:rsidR="00AD1ED2">
          <w:rPr>
            <w:noProof/>
            <w:webHidden/>
          </w:rPr>
          <w:t>24</w:t>
        </w:r>
        <w:r w:rsidR="00AD1ED2">
          <w:rPr>
            <w:noProof/>
            <w:webHidden/>
          </w:rPr>
          <w:fldChar w:fldCharType="end"/>
        </w:r>
      </w:hyperlink>
    </w:p>
    <w:p w14:paraId="23E1C984" w14:textId="33FD1EF8" w:rsidR="00AD1ED2" w:rsidRDefault="00556C67">
      <w:pPr>
        <w:pStyle w:val="TOC1"/>
        <w:rPr>
          <w:rFonts w:asciiTheme="minorHAnsi" w:eastAsiaTheme="minorEastAsia" w:hAnsiTheme="minorHAnsi" w:cstheme="minorBidi"/>
          <w:noProof/>
          <w:color w:val="auto"/>
          <w:sz w:val="22"/>
          <w:szCs w:val="22"/>
        </w:rPr>
      </w:pPr>
      <w:hyperlink w:anchor="_Toc127879714" w:history="1">
        <w:r w:rsidR="00AD1ED2" w:rsidRPr="00774B20">
          <w:rPr>
            <w:rStyle w:val="Hyperlink"/>
            <w:noProof/>
          </w:rPr>
          <w:t>13.</w:t>
        </w:r>
        <w:r w:rsidR="00AD1ED2">
          <w:rPr>
            <w:rFonts w:asciiTheme="minorHAnsi" w:eastAsiaTheme="minorEastAsia" w:hAnsiTheme="minorHAnsi" w:cstheme="minorBidi"/>
            <w:noProof/>
            <w:color w:val="auto"/>
            <w:sz w:val="22"/>
            <w:szCs w:val="22"/>
          </w:rPr>
          <w:tab/>
        </w:r>
        <w:r w:rsidR="00AD1ED2" w:rsidRPr="00774B20">
          <w:rPr>
            <w:rStyle w:val="Hyperlink"/>
            <w:noProof/>
          </w:rPr>
          <w:t>Outreach During Winter Storm Elliott</w:t>
        </w:r>
        <w:r w:rsidR="00AD1ED2">
          <w:rPr>
            <w:noProof/>
            <w:webHidden/>
          </w:rPr>
          <w:tab/>
        </w:r>
        <w:r w:rsidR="00AD1ED2">
          <w:rPr>
            <w:noProof/>
            <w:webHidden/>
          </w:rPr>
          <w:fldChar w:fldCharType="begin"/>
        </w:r>
        <w:r w:rsidR="00AD1ED2">
          <w:rPr>
            <w:noProof/>
            <w:webHidden/>
          </w:rPr>
          <w:instrText xml:space="preserve"> PAGEREF _Toc127879714 \h </w:instrText>
        </w:r>
        <w:r w:rsidR="00AD1ED2">
          <w:rPr>
            <w:noProof/>
            <w:webHidden/>
          </w:rPr>
        </w:r>
        <w:r w:rsidR="00AD1ED2">
          <w:rPr>
            <w:noProof/>
            <w:webHidden/>
          </w:rPr>
          <w:fldChar w:fldCharType="separate"/>
        </w:r>
        <w:r w:rsidR="00AD1ED2">
          <w:rPr>
            <w:noProof/>
            <w:webHidden/>
          </w:rPr>
          <w:t>24</w:t>
        </w:r>
        <w:r w:rsidR="00AD1ED2">
          <w:rPr>
            <w:noProof/>
            <w:webHidden/>
          </w:rPr>
          <w:fldChar w:fldCharType="end"/>
        </w:r>
      </w:hyperlink>
    </w:p>
    <w:p w14:paraId="27FC9F4D" w14:textId="160A9C83" w:rsidR="00AD1ED2" w:rsidRDefault="00556C67">
      <w:pPr>
        <w:pStyle w:val="TOC2"/>
        <w:rPr>
          <w:rFonts w:asciiTheme="minorHAnsi" w:eastAsiaTheme="minorEastAsia" w:hAnsiTheme="minorHAnsi" w:cstheme="minorBidi"/>
          <w:noProof/>
          <w:color w:val="auto"/>
          <w:sz w:val="22"/>
          <w:szCs w:val="22"/>
        </w:rPr>
      </w:pPr>
      <w:hyperlink w:anchor="_Toc127879715" w:history="1">
        <w:r w:rsidR="00AD1ED2" w:rsidRPr="00774B20">
          <w:rPr>
            <w:rStyle w:val="Hyperlink"/>
            <w:noProof/>
          </w:rPr>
          <w:t>13.1.</w:t>
        </w:r>
        <w:r w:rsidR="00AD1ED2">
          <w:rPr>
            <w:rFonts w:asciiTheme="minorHAnsi" w:eastAsiaTheme="minorEastAsia" w:hAnsiTheme="minorHAnsi" w:cstheme="minorBidi"/>
            <w:noProof/>
            <w:color w:val="auto"/>
            <w:sz w:val="22"/>
            <w:szCs w:val="22"/>
          </w:rPr>
          <w:tab/>
        </w:r>
        <w:r w:rsidR="00AD1ED2" w:rsidRPr="00774B20">
          <w:rPr>
            <w:rStyle w:val="Hyperlink"/>
            <w:noProof/>
          </w:rPr>
          <w:t>Operations Outreach</w:t>
        </w:r>
        <w:r w:rsidR="00AD1ED2">
          <w:rPr>
            <w:noProof/>
            <w:webHidden/>
          </w:rPr>
          <w:tab/>
        </w:r>
        <w:r w:rsidR="00AD1ED2">
          <w:rPr>
            <w:noProof/>
            <w:webHidden/>
          </w:rPr>
          <w:fldChar w:fldCharType="begin"/>
        </w:r>
        <w:r w:rsidR="00AD1ED2">
          <w:rPr>
            <w:noProof/>
            <w:webHidden/>
          </w:rPr>
          <w:instrText xml:space="preserve"> PAGEREF _Toc127879715 \h </w:instrText>
        </w:r>
        <w:r w:rsidR="00AD1ED2">
          <w:rPr>
            <w:noProof/>
            <w:webHidden/>
          </w:rPr>
        </w:r>
        <w:r w:rsidR="00AD1ED2">
          <w:rPr>
            <w:noProof/>
            <w:webHidden/>
          </w:rPr>
          <w:fldChar w:fldCharType="separate"/>
        </w:r>
        <w:r w:rsidR="00AD1ED2">
          <w:rPr>
            <w:noProof/>
            <w:webHidden/>
          </w:rPr>
          <w:t>24</w:t>
        </w:r>
        <w:r w:rsidR="00AD1ED2">
          <w:rPr>
            <w:noProof/>
            <w:webHidden/>
          </w:rPr>
          <w:fldChar w:fldCharType="end"/>
        </w:r>
      </w:hyperlink>
    </w:p>
    <w:p w14:paraId="2178185A" w14:textId="4729FD96" w:rsidR="00AD1ED2" w:rsidRDefault="00556C67">
      <w:pPr>
        <w:pStyle w:val="TOC2"/>
        <w:rPr>
          <w:rFonts w:asciiTheme="minorHAnsi" w:eastAsiaTheme="minorEastAsia" w:hAnsiTheme="minorHAnsi" w:cstheme="minorBidi"/>
          <w:noProof/>
          <w:color w:val="auto"/>
          <w:sz w:val="22"/>
          <w:szCs w:val="22"/>
        </w:rPr>
      </w:pPr>
      <w:hyperlink w:anchor="_Toc127879716" w:history="1">
        <w:r w:rsidR="00AD1ED2" w:rsidRPr="00774B20">
          <w:rPr>
            <w:rStyle w:val="Hyperlink"/>
            <w:noProof/>
          </w:rPr>
          <w:t>13.2.</w:t>
        </w:r>
        <w:r w:rsidR="00AD1ED2">
          <w:rPr>
            <w:rFonts w:asciiTheme="minorHAnsi" w:eastAsiaTheme="minorEastAsia" w:hAnsiTheme="minorHAnsi" w:cstheme="minorBidi"/>
            <w:noProof/>
            <w:color w:val="auto"/>
            <w:sz w:val="22"/>
            <w:szCs w:val="22"/>
          </w:rPr>
          <w:tab/>
        </w:r>
        <w:r w:rsidR="00AD1ED2" w:rsidRPr="00774B20">
          <w:rPr>
            <w:rStyle w:val="Hyperlink"/>
            <w:noProof/>
          </w:rPr>
          <w:t>Communications Outreach</w:t>
        </w:r>
        <w:r w:rsidR="00AD1ED2">
          <w:rPr>
            <w:noProof/>
            <w:webHidden/>
          </w:rPr>
          <w:tab/>
        </w:r>
        <w:r w:rsidR="00AD1ED2">
          <w:rPr>
            <w:noProof/>
            <w:webHidden/>
          </w:rPr>
          <w:fldChar w:fldCharType="begin"/>
        </w:r>
        <w:r w:rsidR="00AD1ED2">
          <w:rPr>
            <w:noProof/>
            <w:webHidden/>
          </w:rPr>
          <w:instrText xml:space="preserve"> PAGEREF _Toc127879716 \h </w:instrText>
        </w:r>
        <w:r w:rsidR="00AD1ED2">
          <w:rPr>
            <w:noProof/>
            <w:webHidden/>
          </w:rPr>
        </w:r>
        <w:r w:rsidR="00AD1ED2">
          <w:rPr>
            <w:noProof/>
            <w:webHidden/>
          </w:rPr>
          <w:fldChar w:fldCharType="separate"/>
        </w:r>
        <w:r w:rsidR="00AD1ED2">
          <w:rPr>
            <w:noProof/>
            <w:webHidden/>
          </w:rPr>
          <w:t>25</w:t>
        </w:r>
        <w:r w:rsidR="00AD1ED2">
          <w:rPr>
            <w:noProof/>
            <w:webHidden/>
          </w:rPr>
          <w:fldChar w:fldCharType="end"/>
        </w:r>
      </w:hyperlink>
    </w:p>
    <w:p w14:paraId="174B0432" w14:textId="385093D9" w:rsidR="00AD1ED2" w:rsidRDefault="00556C67">
      <w:pPr>
        <w:pStyle w:val="TOC2"/>
        <w:rPr>
          <w:rFonts w:asciiTheme="minorHAnsi" w:eastAsiaTheme="minorEastAsia" w:hAnsiTheme="minorHAnsi" w:cstheme="minorBidi"/>
          <w:noProof/>
          <w:color w:val="auto"/>
          <w:sz w:val="22"/>
          <w:szCs w:val="22"/>
        </w:rPr>
      </w:pPr>
      <w:hyperlink w:anchor="_Toc127879717" w:history="1">
        <w:r w:rsidR="00AD1ED2" w:rsidRPr="00774B20">
          <w:rPr>
            <w:rStyle w:val="Hyperlink"/>
            <w:noProof/>
          </w:rPr>
          <w:t>13.3.</w:t>
        </w:r>
        <w:r w:rsidR="00AD1ED2">
          <w:rPr>
            <w:rFonts w:asciiTheme="minorHAnsi" w:eastAsiaTheme="minorEastAsia" w:hAnsiTheme="minorHAnsi" w:cstheme="minorBidi"/>
            <w:noProof/>
            <w:color w:val="auto"/>
            <w:sz w:val="22"/>
            <w:szCs w:val="22"/>
          </w:rPr>
          <w:tab/>
        </w:r>
        <w:r w:rsidR="00AD1ED2" w:rsidRPr="00774B20">
          <w:rPr>
            <w:rStyle w:val="Hyperlink"/>
            <w:noProof/>
          </w:rPr>
          <w:t>Legislative Outreach</w:t>
        </w:r>
        <w:r w:rsidR="00AD1ED2">
          <w:rPr>
            <w:noProof/>
            <w:webHidden/>
          </w:rPr>
          <w:tab/>
        </w:r>
        <w:r w:rsidR="00AD1ED2">
          <w:rPr>
            <w:noProof/>
            <w:webHidden/>
          </w:rPr>
          <w:fldChar w:fldCharType="begin"/>
        </w:r>
        <w:r w:rsidR="00AD1ED2">
          <w:rPr>
            <w:noProof/>
            <w:webHidden/>
          </w:rPr>
          <w:instrText xml:space="preserve"> PAGEREF _Toc127879717 \h </w:instrText>
        </w:r>
        <w:r w:rsidR="00AD1ED2">
          <w:rPr>
            <w:noProof/>
            <w:webHidden/>
          </w:rPr>
        </w:r>
        <w:r w:rsidR="00AD1ED2">
          <w:rPr>
            <w:noProof/>
            <w:webHidden/>
          </w:rPr>
          <w:fldChar w:fldCharType="separate"/>
        </w:r>
        <w:r w:rsidR="00AD1ED2">
          <w:rPr>
            <w:noProof/>
            <w:webHidden/>
          </w:rPr>
          <w:t>28</w:t>
        </w:r>
        <w:r w:rsidR="00AD1ED2">
          <w:rPr>
            <w:noProof/>
            <w:webHidden/>
          </w:rPr>
          <w:fldChar w:fldCharType="end"/>
        </w:r>
      </w:hyperlink>
    </w:p>
    <w:p w14:paraId="33ECC14A" w14:textId="25206D3B" w:rsidR="00AD1ED2" w:rsidRDefault="00556C67">
      <w:pPr>
        <w:pStyle w:val="TOC1"/>
        <w:rPr>
          <w:rFonts w:asciiTheme="minorHAnsi" w:eastAsiaTheme="minorEastAsia" w:hAnsiTheme="minorHAnsi" w:cstheme="minorBidi"/>
          <w:noProof/>
          <w:color w:val="auto"/>
          <w:sz w:val="22"/>
          <w:szCs w:val="22"/>
        </w:rPr>
      </w:pPr>
      <w:hyperlink w:anchor="_Toc127879718" w:history="1">
        <w:r w:rsidR="00AD1ED2" w:rsidRPr="00774B20">
          <w:rPr>
            <w:rStyle w:val="Hyperlink"/>
            <w:noProof/>
          </w:rPr>
          <w:t>14.</w:t>
        </w:r>
        <w:r w:rsidR="00AD1ED2">
          <w:rPr>
            <w:rFonts w:asciiTheme="minorHAnsi" w:eastAsiaTheme="minorEastAsia" w:hAnsiTheme="minorHAnsi" w:cstheme="minorBidi"/>
            <w:noProof/>
            <w:color w:val="auto"/>
            <w:sz w:val="22"/>
            <w:szCs w:val="22"/>
          </w:rPr>
          <w:tab/>
        </w:r>
        <w:r w:rsidR="00AD1ED2" w:rsidRPr="00774B20">
          <w:rPr>
            <w:rStyle w:val="Hyperlink"/>
            <w:noProof/>
          </w:rPr>
          <w:t>Conclusions and Lessons Learned</w:t>
        </w:r>
        <w:r w:rsidR="00AD1ED2">
          <w:rPr>
            <w:noProof/>
            <w:webHidden/>
          </w:rPr>
          <w:tab/>
        </w:r>
        <w:r w:rsidR="00AD1ED2">
          <w:rPr>
            <w:noProof/>
            <w:webHidden/>
          </w:rPr>
          <w:fldChar w:fldCharType="begin"/>
        </w:r>
        <w:r w:rsidR="00AD1ED2">
          <w:rPr>
            <w:noProof/>
            <w:webHidden/>
          </w:rPr>
          <w:instrText xml:space="preserve"> PAGEREF _Toc127879718 \h </w:instrText>
        </w:r>
        <w:r w:rsidR="00AD1ED2">
          <w:rPr>
            <w:noProof/>
            <w:webHidden/>
          </w:rPr>
        </w:r>
        <w:r w:rsidR="00AD1ED2">
          <w:rPr>
            <w:noProof/>
            <w:webHidden/>
          </w:rPr>
          <w:fldChar w:fldCharType="separate"/>
        </w:r>
        <w:r w:rsidR="00AD1ED2">
          <w:rPr>
            <w:noProof/>
            <w:webHidden/>
          </w:rPr>
          <w:t>29</w:t>
        </w:r>
        <w:r w:rsidR="00AD1ED2">
          <w:rPr>
            <w:noProof/>
            <w:webHidden/>
          </w:rPr>
          <w:fldChar w:fldCharType="end"/>
        </w:r>
      </w:hyperlink>
    </w:p>
    <w:p w14:paraId="5C9E1C5C" w14:textId="1CC00688" w:rsidR="001F7C8D" w:rsidRPr="00EA2B1F" w:rsidRDefault="00AC4F79" w:rsidP="00612D8C">
      <w:pPr>
        <w:tabs>
          <w:tab w:val="right" w:leader="dot" w:pos="9360"/>
        </w:tabs>
        <w:rPr>
          <w:rStyle w:val="Style105pt"/>
        </w:rPr>
        <w:sectPr w:rsidR="001F7C8D" w:rsidRPr="00EA2B1F" w:rsidSect="000C0002">
          <w:footerReference w:type="default" r:id="rId12"/>
          <w:pgSz w:w="12240" w:h="15840"/>
          <w:pgMar w:top="1440" w:right="1440" w:bottom="1440" w:left="1440" w:header="720" w:footer="720" w:gutter="0"/>
          <w:pgNumType w:fmt="lowerRoman" w:start="1"/>
          <w:cols w:space="720"/>
          <w:docGrid w:linePitch="360"/>
        </w:sectPr>
      </w:pPr>
      <w:r w:rsidRPr="00642F07">
        <w:rPr>
          <w:rFonts w:cs="Arial"/>
          <w:sz w:val="21"/>
        </w:rPr>
        <w:fldChar w:fldCharType="end"/>
      </w:r>
    </w:p>
    <w:p w14:paraId="37A99EEF" w14:textId="6796FB7B" w:rsidR="00736A81" w:rsidRDefault="00736A81" w:rsidP="00CF5CF3">
      <w:pPr>
        <w:pStyle w:val="StyleHeading1Accent1"/>
      </w:pPr>
      <w:bookmarkStart w:id="0" w:name="_Toc85343426"/>
      <w:bookmarkStart w:id="1" w:name="_Toc85343436"/>
      <w:bookmarkStart w:id="2" w:name="_Toc85343437"/>
      <w:bookmarkStart w:id="3" w:name="_Toc85343438"/>
      <w:bookmarkStart w:id="4" w:name="_Toc85343439"/>
      <w:bookmarkStart w:id="5" w:name="_Toc85343440"/>
      <w:bookmarkStart w:id="6" w:name="_Toc85343441"/>
      <w:bookmarkStart w:id="7" w:name="_Toc85343442"/>
      <w:bookmarkStart w:id="8" w:name="_Toc85343444"/>
      <w:bookmarkStart w:id="9" w:name="_Toc85343445"/>
      <w:bookmarkStart w:id="10" w:name="_Toc85343448"/>
      <w:bookmarkStart w:id="11" w:name="_Toc85343449"/>
      <w:bookmarkStart w:id="12" w:name="_Toc85343454"/>
      <w:bookmarkStart w:id="13" w:name="_Toc85343459"/>
      <w:bookmarkStart w:id="14" w:name="_Toc85343460"/>
      <w:bookmarkStart w:id="15" w:name="_Toc85343461"/>
      <w:bookmarkStart w:id="16" w:name="_Toc85343463"/>
      <w:bookmarkStart w:id="17" w:name="_Toc85343464"/>
      <w:bookmarkStart w:id="18" w:name="_Toc85343465"/>
      <w:bookmarkStart w:id="19" w:name="_Toc85343466"/>
      <w:bookmarkStart w:id="20" w:name="_Toc85343467"/>
      <w:bookmarkStart w:id="21" w:name="_Toc85343468"/>
      <w:bookmarkStart w:id="22" w:name="_Toc85343469"/>
      <w:bookmarkStart w:id="23" w:name="_Toc85343471"/>
      <w:bookmarkStart w:id="24" w:name="_Toc85343474"/>
      <w:bookmarkStart w:id="25" w:name="_Toc85343479"/>
      <w:bookmarkStart w:id="26" w:name="_Toc85343483"/>
      <w:bookmarkStart w:id="27" w:name="_Toc85343485"/>
      <w:bookmarkStart w:id="28" w:name="_Toc85343487"/>
      <w:bookmarkStart w:id="29" w:name="_Toc85343488"/>
      <w:bookmarkStart w:id="30" w:name="_Toc85343493"/>
      <w:bookmarkStart w:id="31" w:name="_Toc85343494"/>
      <w:bookmarkStart w:id="32" w:name="_Toc85343512"/>
      <w:bookmarkStart w:id="33" w:name="_Toc85343519"/>
      <w:bookmarkStart w:id="34" w:name="_Toc85343522"/>
      <w:bookmarkStart w:id="35" w:name="_Toc85343525"/>
      <w:bookmarkStart w:id="36" w:name="_Toc85343526"/>
      <w:bookmarkStart w:id="37" w:name="_Toc85343527"/>
      <w:bookmarkStart w:id="38" w:name="_Toc85343528"/>
      <w:bookmarkStart w:id="39" w:name="_Toc85343536"/>
      <w:bookmarkStart w:id="40" w:name="_Toc85343538"/>
      <w:bookmarkStart w:id="41" w:name="_Toc85343539"/>
      <w:bookmarkStart w:id="42" w:name="_Toc85343540"/>
      <w:bookmarkStart w:id="43" w:name="_Toc85343542"/>
      <w:bookmarkStart w:id="44" w:name="_Toc85343543"/>
      <w:bookmarkStart w:id="45" w:name="_Toc85343544"/>
      <w:bookmarkStart w:id="46" w:name="_Toc85343554"/>
      <w:bookmarkStart w:id="47" w:name="_Toc85343555"/>
      <w:bookmarkStart w:id="48" w:name="_Toc85343559"/>
      <w:bookmarkStart w:id="49" w:name="_Toc85343560"/>
      <w:bookmarkStart w:id="50" w:name="_Toc85343561"/>
      <w:bookmarkStart w:id="51" w:name="_Toc85343562"/>
      <w:bookmarkStart w:id="52" w:name="_Toc85343564"/>
      <w:bookmarkStart w:id="53" w:name="_Toc85343565"/>
      <w:bookmarkStart w:id="54" w:name="_Toc85343566"/>
      <w:bookmarkStart w:id="55" w:name="_Toc85343567"/>
      <w:bookmarkStart w:id="56" w:name="_Toc85343569"/>
      <w:bookmarkStart w:id="57" w:name="_Toc85343570"/>
      <w:bookmarkStart w:id="58" w:name="_Toc85343571"/>
      <w:bookmarkStart w:id="59" w:name="_Toc85343572"/>
      <w:bookmarkStart w:id="60" w:name="_Toc85343574"/>
      <w:bookmarkStart w:id="61" w:name="_Toc85343575"/>
      <w:bookmarkStart w:id="62" w:name="_Toc85343576"/>
      <w:bookmarkStart w:id="63" w:name="_Toc85343577"/>
      <w:bookmarkStart w:id="64" w:name="_Toc85343593"/>
      <w:bookmarkStart w:id="65" w:name="_Toc85343609"/>
      <w:bookmarkStart w:id="66" w:name="_Toc85343626"/>
      <w:bookmarkStart w:id="67" w:name="_Toc85343643"/>
      <w:bookmarkStart w:id="68" w:name="_Toc85343645"/>
      <w:bookmarkStart w:id="69" w:name="_Toc85343647"/>
      <w:bookmarkStart w:id="70" w:name="_Toc85343652"/>
      <w:bookmarkStart w:id="71" w:name="_Toc85343656"/>
      <w:bookmarkStart w:id="72" w:name="_Toc85343662"/>
      <w:bookmarkStart w:id="73" w:name="_Toc85343664"/>
      <w:bookmarkStart w:id="74" w:name="_Toc85343665"/>
      <w:bookmarkStart w:id="75" w:name="_Toc85343666"/>
      <w:bookmarkStart w:id="76" w:name="_Toc85343669"/>
      <w:bookmarkStart w:id="77" w:name="_Toc85343670"/>
      <w:bookmarkStart w:id="78" w:name="_Toc85343671"/>
      <w:bookmarkStart w:id="79" w:name="_Toc85343673"/>
      <w:bookmarkStart w:id="80" w:name="_Toc85343674"/>
      <w:bookmarkStart w:id="81" w:name="_Toc85343676"/>
      <w:bookmarkStart w:id="82" w:name="_Toc85343677"/>
      <w:bookmarkStart w:id="83" w:name="_Toc85343680"/>
      <w:bookmarkStart w:id="84" w:name="_Toc85343681"/>
      <w:bookmarkStart w:id="85" w:name="_Toc85343682"/>
      <w:bookmarkStart w:id="86" w:name="_Toc85343683"/>
      <w:bookmarkStart w:id="87" w:name="_Toc85343686"/>
      <w:bookmarkStart w:id="88" w:name="_Toc85343691"/>
      <w:bookmarkStart w:id="89" w:name="_Toc85343693"/>
      <w:bookmarkStart w:id="90" w:name="_Toc85343694"/>
      <w:bookmarkStart w:id="91" w:name="_Toc85343696"/>
      <w:bookmarkStart w:id="92" w:name="_Toc85343710"/>
      <w:bookmarkStart w:id="93" w:name="_Toc85343719"/>
      <w:bookmarkStart w:id="94" w:name="_Toc85343763"/>
      <w:bookmarkStart w:id="95" w:name="_Toc85343764"/>
      <w:bookmarkStart w:id="96" w:name="_Toc85343765"/>
      <w:bookmarkStart w:id="97" w:name="_Toc85343812"/>
      <w:bookmarkStart w:id="98" w:name="_Toc85343829"/>
      <w:bookmarkStart w:id="99" w:name="_Toc85343846"/>
      <w:bookmarkStart w:id="100" w:name="_Toc85343863"/>
      <w:bookmarkStart w:id="101" w:name="_Toc85343904"/>
      <w:bookmarkStart w:id="102" w:name="_Toc85343914"/>
      <w:bookmarkStart w:id="103" w:name="_Toc85343930"/>
      <w:bookmarkStart w:id="104" w:name="_Toc85343958"/>
      <w:bookmarkStart w:id="105" w:name="_Toc85343963"/>
      <w:bookmarkStart w:id="106" w:name="_Toc85343968"/>
      <w:bookmarkStart w:id="107" w:name="_Toc85343973"/>
      <w:bookmarkStart w:id="108" w:name="_Toc85343978"/>
      <w:bookmarkStart w:id="109" w:name="_Toc85344012"/>
      <w:bookmarkStart w:id="110" w:name="_Toc85344025"/>
      <w:bookmarkStart w:id="111" w:name="_Toc85344029"/>
      <w:bookmarkStart w:id="112" w:name="_Toc85344040"/>
      <w:bookmarkStart w:id="113" w:name="_Toc85344068"/>
      <w:bookmarkStart w:id="114" w:name="_Toc85344084"/>
      <w:bookmarkStart w:id="115" w:name="_Toc85344089"/>
      <w:bookmarkStart w:id="116" w:name="_Toc85344094"/>
      <w:bookmarkStart w:id="117" w:name="_Toc85344099"/>
      <w:bookmarkStart w:id="118" w:name="_Toc85344104"/>
      <w:bookmarkStart w:id="119" w:name="_Toc85344137"/>
      <w:bookmarkStart w:id="120" w:name="_Toc85344150"/>
      <w:bookmarkStart w:id="121" w:name="_Toc85344154"/>
      <w:bookmarkStart w:id="122" w:name="_Toc85344157"/>
      <w:bookmarkStart w:id="123" w:name="_Toc85344189"/>
      <w:bookmarkStart w:id="124" w:name="_Toc85344202"/>
      <w:bookmarkStart w:id="125" w:name="_Toc85344206"/>
      <w:bookmarkStart w:id="126" w:name="_Toc85344210"/>
      <w:bookmarkStart w:id="127" w:name="_Toc85344214"/>
      <w:bookmarkStart w:id="128" w:name="_Toc85344218"/>
      <w:bookmarkStart w:id="129" w:name="_Toc85344223"/>
      <w:bookmarkStart w:id="130" w:name="_Toc85344224"/>
      <w:bookmarkStart w:id="131" w:name="_Toc85344226"/>
      <w:bookmarkStart w:id="132" w:name="_Toc85344234"/>
      <w:bookmarkStart w:id="133" w:name="_Toc85344264"/>
      <w:bookmarkStart w:id="134" w:name="_Toc85344270"/>
      <w:bookmarkStart w:id="135" w:name="_Toc85344280"/>
      <w:bookmarkStart w:id="136" w:name="_Toc85344290"/>
      <w:bookmarkStart w:id="137" w:name="_Toc85344306"/>
      <w:bookmarkStart w:id="138" w:name="_Toc85344307"/>
      <w:bookmarkStart w:id="139" w:name="_Toc85344308"/>
      <w:bookmarkStart w:id="140" w:name="_Toc85344309"/>
      <w:bookmarkStart w:id="141" w:name="_Toc85344310"/>
      <w:bookmarkStart w:id="142" w:name="_Toc85344311"/>
      <w:bookmarkStart w:id="143" w:name="_Toc85344312"/>
      <w:bookmarkStart w:id="144" w:name="_Toc85344313"/>
      <w:bookmarkStart w:id="145" w:name="_Toc85344315"/>
      <w:bookmarkStart w:id="146" w:name="_Toc85344316"/>
      <w:bookmarkStart w:id="147" w:name="_Toc85344324"/>
      <w:bookmarkStart w:id="148" w:name="_Toc85344329"/>
      <w:bookmarkStart w:id="149" w:name="_Toc85344330"/>
      <w:bookmarkStart w:id="150" w:name="_Toc85344331"/>
      <w:bookmarkStart w:id="151" w:name="_Toc85344342"/>
      <w:bookmarkStart w:id="152" w:name="_Toc85344350"/>
      <w:bookmarkStart w:id="153" w:name="_Toc85344376"/>
      <w:bookmarkStart w:id="154" w:name="_Toc85344382"/>
      <w:bookmarkStart w:id="155" w:name="_Toc85344386"/>
      <w:bookmarkStart w:id="156" w:name="_Toc85344387"/>
      <w:bookmarkStart w:id="157" w:name="_Toc85344388"/>
      <w:bookmarkStart w:id="158" w:name="_Toc85344389"/>
      <w:bookmarkStart w:id="159" w:name="_Toc85344391"/>
      <w:bookmarkStart w:id="160" w:name="_Toc85344406"/>
      <w:bookmarkStart w:id="161" w:name="_Toc85344409"/>
      <w:bookmarkStart w:id="162" w:name="_Toc85344412"/>
      <w:bookmarkStart w:id="163" w:name="_Toc85344413"/>
      <w:bookmarkStart w:id="164" w:name="_Toc85344419"/>
      <w:bookmarkStart w:id="165" w:name="_Toc85344421"/>
      <w:bookmarkStart w:id="166" w:name="_Toc85344447"/>
      <w:bookmarkStart w:id="167" w:name="_Toc85344453"/>
      <w:bookmarkStart w:id="168" w:name="_Toc85344457"/>
      <w:bookmarkStart w:id="169" w:name="_Toc85344459"/>
      <w:bookmarkStart w:id="170" w:name="_Toc85344476"/>
      <w:bookmarkStart w:id="171" w:name="_Toc85344480"/>
      <w:bookmarkStart w:id="172" w:name="_Toc85344487"/>
      <w:bookmarkStart w:id="173" w:name="_Toc85344492"/>
      <w:bookmarkStart w:id="174" w:name="_Toc85344494"/>
      <w:bookmarkStart w:id="175" w:name="_Toc85344495"/>
      <w:bookmarkStart w:id="176" w:name="_Toc85344497"/>
      <w:bookmarkStart w:id="177" w:name="_Toc85344498"/>
      <w:bookmarkStart w:id="178" w:name="_Toc85344501"/>
      <w:bookmarkStart w:id="179" w:name="_Toc85344502"/>
      <w:bookmarkStart w:id="180" w:name="_Toc85344503"/>
      <w:bookmarkStart w:id="181" w:name="_Toc85344504"/>
      <w:bookmarkStart w:id="182" w:name="_Toc85344507"/>
      <w:bookmarkStart w:id="183" w:name="_Toc85344508"/>
      <w:bookmarkStart w:id="184" w:name="_Toc85344509"/>
      <w:bookmarkStart w:id="185" w:name="_Toc85344512"/>
      <w:bookmarkStart w:id="186" w:name="_Toc85344530"/>
      <w:bookmarkStart w:id="187" w:name="_Toc85344543"/>
      <w:bookmarkStart w:id="188" w:name="_Toc85344546"/>
      <w:bookmarkStart w:id="189" w:name="_Toc85344547"/>
      <w:bookmarkStart w:id="190" w:name="_Toc85344548"/>
      <w:bookmarkStart w:id="191" w:name="_Toc85344562"/>
      <w:bookmarkStart w:id="192" w:name="_Toc85344576"/>
      <w:bookmarkStart w:id="193" w:name="_Toc85344577"/>
      <w:bookmarkStart w:id="194" w:name="_Toc85344578"/>
      <w:bookmarkStart w:id="195" w:name="_Toc85344580"/>
      <w:bookmarkStart w:id="196" w:name="_Toc85344581"/>
      <w:bookmarkStart w:id="197" w:name="_Toc85344583"/>
      <w:bookmarkStart w:id="198" w:name="_Toc85344588"/>
      <w:bookmarkStart w:id="199" w:name="_Toc85344592"/>
      <w:bookmarkStart w:id="200" w:name="_Toc85344593"/>
      <w:bookmarkStart w:id="201" w:name="_Toc85344605"/>
      <w:bookmarkStart w:id="202" w:name="_Toc85344606"/>
      <w:bookmarkStart w:id="203" w:name="_Toc85344608"/>
      <w:bookmarkStart w:id="204" w:name="_Toc85344609"/>
      <w:bookmarkStart w:id="205" w:name="_Toc85344610"/>
      <w:bookmarkStart w:id="206" w:name="_Toc85344622"/>
      <w:bookmarkStart w:id="207" w:name="_Toc85344623"/>
      <w:bookmarkStart w:id="208" w:name="_Toc85344624"/>
      <w:bookmarkStart w:id="209" w:name="_Toc85344633"/>
      <w:bookmarkStart w:id="210" w:name="_Toc85344634"/>
      <w:bookmarkStart w:id="211" w:name="_Toc85344647"/>
      <w:bookmarkStart w:id="212" w:name="_Toc85344658"/>
      <w:bookmarkStart w:id="213" w:name="_Toc85344660"/>
      <w:bookmarkStart w:id="214" w:name="_Toc85344661"/>
      <w:bookmarkStart w:id="215" w:name="_Toc85344662"/>
      <w:bookmarkStart w:id="216" w:name="_Toc85344667"/>
      <w:bookmarkStart w:id="217" w:name="_Toc85344668"/>
      <w:bookmarkStart w:id="218" w:name="_Toc85344679"/>
      <w:bookmarkStart w:id="219" w:name="_Toc85344681"/>
      <w:bookmarkStart w:id="220" w:name="_Toc85344682"/>
      <w:bookmarkStart w:id="221" w:name="_Toc85344715"/>
      <w:bookmarkStart w:id="222" w:name="_Toc85344716"/>
      <w:bookmarkStart w:id="223" w:name="_Toc85344735"/>
      <w:bookmarkStart w:id="224" w:name="_Toc85344749"/>
      <w:bookmarkStart w:id="225" w:name="_Toc85344750"/>
      <w:bookmarkStart w:id="226" w:name="_Toc85344769"/>
      <w:bookmarkStart w:id="227" w:name="_Toc85344781"/>
      <w:bookmarkStart w:id="228" w:name="_Toc85344786"/>
      <w:bookmarkStart w:id="229" w:name="_Toc85344788"/>
      <w:bookmarkStart w:id="230" w:name="_Toc85344790"/>
      <w:bookmarkStart w:id="231" w:name="_Toc85344793"/>
      <w:bookmarkStart w:id="232" w:name="_Toc85344811"/>
      <w:bookmarkStart w:id="233" w:name="_Toc85344825"/>
      <w:bookmarkStart w:id="234" w:name="_Toc85344836"/>
      <w:bookmarkStart w:id="235" w:name="_Toc85344865"/>
      <w:bookmarkStart w:id="236" w:name="_Toc85344866"/>
      <w:bookmarkStart w:id="237" w:name="_Toc85344880"/>
      <w:bookmarkStart w:id="238" w:name="_Toc85344884"/>
      <w:bookmarkStart w:id="239" w:name="_Toc85344888"/>
      <w:bookmarkStart w:id="240" w:name="_Toc85344892"/>
      <w:bookmarkStart w:id="241" w:name="_Toc85344900"/>
      <w:bookmarkStart w:id="242" w:name="_Toc85344904"/>
      <w:bookmarkStart w:id="243" w:name="_Toc85344908"/>
      <w:bookmarkStart w:id="244" w:name="_Toc85344916"/>
      <w:bookmarkStart w:id="245" w:name="_Toc85344924"/>
      <w:bookmarkStart w:id="246" w:name="_Toc85344932"/>
      <w:bookmarkStart w:id="247" w:name="_Toc127879696"/>
      <w:bookmarkStart w:id="248" w:name="_Toc127236462"/>
      <w:bookmarkStart w:id="249" w:name="_Toc11974331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r>
        <w:t>Executive Summary</w:t>
      </w:r>
      <w:bookmarkEnd w:id="247"/>
    </w:p>
    <w:p w14:paraId="4E65E489" w14:textId="084DB354" w:rsidR="00442FF2" w:rsidRPr="008D2DF9" w:rsidRDefault="00442FF2" w:rsidP="000F59F7">
      <w:pPr>
        <w:pStyle w:val="NoSpacing"/>
        <w:rPr>
          <w:rFonts w:ascii="Arial" w:hAnsi="Arial" w:cs="Arial"/>
          <w:sz w:val="24"/>
          <w:szCs w:val="24"/>
        </w:rPr>
      </w:pPr>
      <w:r w:rsidRPr="008D2DF9">
        <w:rPr>
          <w:rFonts w:ascii="Arial" w:hAnsi="Arial" w:cs="Arial"/>
          <w:sz w:val="24"/>
          <w:szCs w:val="24"/>
        </w:rPr>
        <w:t>The Cold Weather event that occurred from December 22</w:t>
      </w:r>
      <w:r w:rsidRPr="008D2DF9">
        <w:rPr>
          <w:rFonts w:ascii="Arial" w:hAnsi="Arial" w:cs="Arial"/>
          <w:sz w:val="24"/>
          <w:szCs w:val="24"/>
          <w:vertAlign w:val="superscript"/>
        </w:rPr>
        <w:t>nd</w:t>
      </w:r>
      <w:r w:rsidRPr="008D2DF9">
        <w:rPr>
          <w:rFonts w:ascii="Arial" w:hAnsi="Arial" w:cs="Arial"/>
          <w:sz w:val="24"/>
          <w:szCs w:val="24"/>
        </w:rPr>
        <w:t xml:space="preserve"> to December 25</w:t>
      </w:r>
      <w:r w:rsidRPr="008D2DF9">
        <w:rPr>
          <w:rFonts w:ascii="Arial" w:hAnsi="Arial" w:cs="Arial"/>
          <w:sz w:val="24"/>
          <w:szCs w:val="24"/>
          <w:vertAlign w:val="superscript"/>
        </w:rPr>
        <w:t>th</w:t>
      </w:r>
      <w:r w:rsidRPr="008D2DF9">
        <w:rPr>
          <w:rFonts w:ascii="Arial" w:hAnsi="Arial" w:cs="Arial"/>
          <w:sz w:val="24"/>
          <w:szCs w:val="24"/>
        </w:rPr>
        <w:t xml:space="preserve">, </w:t>
      </w:r>
      <w:r w:rsidR="008D3F69" w:rsidRPr="008D2DF9">
        <w:rPr>
          <w:rFonts w:ascii="Arial" w:hAnsi="Arial" w:cs="Arial"/>
          <w:sz w:val="24"/>
          <w:szCs w:val="24"/>
        </w:rPr>
        <w:t>2022,</w:t>
      </w:r>
      <w:r w:rsidRPr="008D2DF9">
        <w:rPr>
          <w:rFonts w:ascii="Arial" w:hAnsi="Arial" w:cs="Arial"/>
          <w:sz w:val="24"/>
          <w:szCs w:val="24"/>
        </w:rPr>
        <w:t xml:space="preserve"> was precipitated by severe winter weather, commonly referred to as “Winter Storm Elliott,” originating in the Pacific Northwest and covering a great portion of the United States (U.S.), including the entire ERCOT region. In parts of Texas during the event, temperatures stayed at or below freezing for extended periods. D</w:t>
      </w:r>
      <w:r w:rsidR="00F80BF3" w:rsidRPr="008D2DF9">
        <w:rPr>
          <w:rFonts w:ascii="Arial" w:hAnsi="Arial" w:cs="Arial"/>
          <w:sz w:val="24"/>
          <w:szCs w:val="24"/>
        </w:rPr>
        <w:t>ue to the extended cold weather, ERCOT</w:t>
      </w:r>
      <w:r w:rsidRPr="008D2DF9">
        <w:rPr>
          <w:rFonts w:ascii="Arial" w:hAnsi="Arial" w:cs="Arial"/>
          <w:sz w:val="24"/>
          <w:szCs w:val="24"/>
        </w:rPr>
        <w:t xml:space="preserve"> </w:t>
      </w:r>
      <w:r w:rsidR="00F80BF3" w:rsidRPr="008D2DF9">
        <w:rPr>
          <w:rFonts w:ascii="Arial" w:hAnsi="Arial" w:cs="Arial"/>
          <w:sz w:val="24"/>
          <w:szCs w:val="24"/>
        </w:rPr>
        <w:t>surpassed the previous peak demand record reaching</w:t>
      </w:r>
      <w:r w:rsidR="008D3F69" w:rsidRPr="008D2DF9">
        <w:rPr>
          <w:rFonts w:ascii="Arial" w:hAnsi="Arial" w:cs="Arial"/>
          <w:sz w:val="24"/>
          <w:szCs w:val="24"/>
        </w:rPr>
        <w:t xml:space="preserve"> 74,100 MW on December 23</w:t>
      </w:r>
      <w:r w:rsidR="008D3F69" w:rsidRPr="008D2DF9">
        <w:rPr>
          <w:rFonts w:ascii="Arial" w:hAnsi="Arial" w:cs="Arial"/>
          <w:sz w:val="24"/>
          <w:szCs w:val="24"/>
          <w:vertAlign w:val="superscript"/>
        </w:rPr>
        <w:t>rd</w:t>
      </w:r>
      <w:r w:rsidR="008D3F69" w:rsidRPr="008D2DF9">
        <w:rPr>
          <w:rFonts w:ascii="Arial" w:hAnsi="Arial" w:cs="Arial"/>
          <w:sz w:val="24"/>
          <w:szCs w:val="24"/>
        </w:rPr>
        <w:t>, 2022</w:t>
      </w:r>
      <w:r w:rsidR="00F80BF3" w:rsidRPr="008D2DF9">
        <w:rPr>
          <w:rFonts w:ascii="Arial" w:hAnsi="Arial" w:cs="Arial"/>
          <w:sz w:val="24"/>
          <w:szCs w:val="24"/>
        </w:rPr>
        <w:t>. However, t</w:t>
      </w:r>
      <w:r w:rsidR="008D3F69" w:rsidRPr="008D2DF9">
        <w:rPr>
          <w:rFonts w:ascii="Arial" w:hAnsi="Arial" w:cs="Arial"/>
          <w:sz w:val="24"/>
          <w:szCs w:val="24"/>
        </w:rPr>
        <w:t>he generation capacity was more than sufficient in meeting this record</w:t>
      </w:r>
      <w:r w:rsidRPr="008D2DF9">
        <w:rPr>
          <w:rFonts w:ascii="Arial" w:hAnsi="Arial" w:cs="Arial"/>
          <w:sz w:val="24"/>
          <w:szCs w:val="24"/>
        </w:rPr>
        <w:t>.</w:t>
      </w:r>
      <w:r w:rsidR="008D3F69" w:rsidRPr="008D2DF9">
        <w:rPr>
          <w:rFonts w:ascii="Arial" w:hAnsi="Arial" w:cs="Arial"/>
          <w:sz w:val="24"/>
          <w:szCs w:val="24"/>
        </w:rPr>
        <w:t xml:space="preserve"> Instantaneous Physical Responsive Capability</w:t>
      </w:r>
      <w:r w:rsidR="00890F4C">
        <w:rPr>
          <w:rFonts w:ascii="Arial" w:hAnsi="Arial" w:cs="Arial"/>
          <w:sz w:val="24"/>
          <w:szCs w:val="24"/>
        </w:rPr>
        <w:t xml:space="preserve"> </w:t>
      </w:r>
      <w:r w:rsidR="00ED1F90">
        <w:rPr>
          <w:rFonts w:ascii="Arial" w:hAnsi="Arial" w:cs="Arial"/>
          <w:sz w:val="24"/>
          <w:szCs w:val="24"/>
        </w:rPr>
        <w:t>(PRC)</w:t>
      </w:r>
      <w:r w:rsidR="00F80BF3" w:rsidRPr="008D2DF9">
        <w:rPr>
          <w:rFonts w:ascii="Arial" w:hAnsi="Arial" w:cs="Arial"/>
          <w:sz w:val="24"/>
          <w:szCs w:val="24"/>
        </w:rPr>
        <w:t>, which indicates the amount of operating reserves,</w:t>
      </w:r>
      <w:r w:rsidR="008D3F69" w:rsidRPr="008D2DF9">
        <w:rPr>
          <w:rFonts w:ascii="Arial" w:hAnsi="Arial" w:cs="Arial"/>
          <w:sz w:val="24"/>
          <w:szCs w:val="24"/>
        </w:rPr>
        <w:t xml:space="preserve"> never fell below 4,052 MW during the storm. </w:t>
      </w:r>
      <w:r w:rsidR="00F80BF3" w:rsidRPr="008D2DF9">
        <w:rPr>
          <w:rFonts w:ascii="Arial" w:hAnsi="Arial" w:cs="Arial"/>
          <w:sz w:val="24"/>
          <w:szCs w:val="24"/>
        </w:rPr>
        <w:t xml:space="preserve">ERCOT does not declare a Level 1 Energy Emergency Alert (EEA) until </w:t>
      </w:r>
      <w:r w:rsidR="00ED1F90">
        <w:rPr>
          <w:rFonts w:ascii="Arial" w:hAnsi="Arial" w:cs="Arial"/>
          <w:sz w:val="24"/>
          <w:szCs w:val="24"/>
        </w:rPr>
        <w:t>PRC</w:t>
      </w:r>
      <w:r w:rsidR="00F80BF3" w:rsidRPr="008D2DF9">
        <w:rPr>
          <w:rFonts w:ascii="Arial" w:hAnsi="Arial" w:cs="Arial"/>
          <w:sz w:val="24"/>
          <w:szCs w:val="24"/>
        </w:rPr>
        <w:t xml:space="preserve"> fall</w:t>
      </w:r>
      <w:r w:rsidR="00B82A50">
        <w:rPr>
          <w:rFonts w:ascii="Arial" w:hAnsi="Arial" w:cs="Arial"/>
          <w:sz w:val="24"/>
          <w:szCs w:val="24"/>
        </w:rPr>
        <w:t>s</w:t>
      </w:r>
      <w:r w:rsidR="00F80BF3" w:rsidRPr="008D2DF9">
        <w:rPr>
          <w:rFonts w:ascii="Arial" w:hAnsi="Arial" w:cs="Arial"/>
          <w:sz w:val="24"/>
          <w:szCs w:val="24"/>
        </w:rPr>
        <w:t xml:space="preserve"> below 2,300 MW.</w:t>
      </w:r>
    </w:p>
    <w:p w14:paraId="56E9DE4C" w14:textId="77777777" w:rsidR="00442FF2" w:rsidRPr="00C87E46" w:rsidRDefault="00442FF2" w:rsidP="000F59F7">
      <w:pPr>
        <w:rPr>
          <w:rFonts w:cs="Arial"/>
          <w:color w:val="5B6770" w:themeColor="accent2"/>
        </w:rPr>
      </w:pPr>
    </w:p>
    <w:p w14:paraId="1FA3468C" w14:textId="615E62B2" w:rsidR="00442FF2" w:rsidRPr="00237495" w:rsidRDefault="00063EBE" w:rsidP="000F59F7">
      <w:pPr>
        <w:rPr>
          <w:rFonts w:cs="Arial"/>
          <w:color w:val="auto"/>
        </w:rPr>
      </w:pPr>
      <w:r>
        <w:rPr>
          <w:rFonts w:cs="Arial"/>
          <w:color w:val="auto"/>
        </w:rPr>
        <w:t>Throughout</w:t>
      </w:r>
      <w:r w:rsidR="00375C00">
        <w:rPr>
          <w:rFonts w:cs="Arial"/>
          <w:color w:val="auto"/>
        </w:rPr>
        <w:t xml:space="preserve"> Winter Storm Elliot</w:t>
      </w:r>
      <w:r w:rsidR="002D28F4">
        <w:rPr>
          <w:rFonts w:cs="Arial"/>
          <w:color w:val="auto"/>
        </w:rPr>
        <w:t>, t</w:t>
      </w:r>
      <w:r w:rsidR="008D2DF9" w:rsidRPr="00237495">
        <w:rPr>
          <w:rFonts w:cs="Arial"/>
          <w:color w:val="auto"/>
        </w:rPr>
        <w:t xml:space="preserve">here were far less generation outages due to cold weather </w:t>
      </w:r>
      <w:r>
        <w:rPr>
          <w:rFonts w:cs="Arial"/>
          <w:color w:val="auto"/>
        </w:rPr>
        <w:t>when</w:t>
      </w:r>
      <w:r w:rsidR="008D2DF9" w:rsidRPr="00237495">
        <w:rPr>
          <w:rFonts w:cs="Arial"/>
          <w:color w:val="auto"/>
        </w:rPr>
        <w:t xml:space="preserve"> compared to Winter Storm Uri. Prior to Elliott, ERCOT’s Weatherization &amp; Inspection team examined 255 resources, only 4 of which experienced weather-related outages between December 22</w:t>
      </w:r>
      <w:r w:rsidR="008D2DF9" w:rsidRPr="00237495">
        <w:rPr>
          <w:rFonts w:cs="Arial"/>
          <w:color w:val="auto"/>
          <w:vertAlign w:val="superscript"/>
        </w:rPr>
        <w:t>nd</w:t>
      </w:r>
      <w:r w:rsidR="00234A06">
        <w:rPr>
          <w:rFonts w:cs="Arial"/>
          <w:color w:val="auto"/>
          <w:vertAlign w:val="superscript"/>
        </w:rPr>
        <w:t xml:space="preserve"> </w:t>
      </w:r>
      <w:r w:rsidR="00234A06">
        <w:rPr>
          <w:rFonts w:cs="Arial"/>
          <w:color w:val="auto"/>
        </w:rPr>
        <w:t>to</w:t>
      </w:r>
      <w:r w:rsidR="008D2DF9" w:rsidRPr="00237495">
        <w:rPr>
          <w:rFonts w:cs="Arial"/>
          <w:color w:val="auto"/>
        </w:rPr>
        <w:t xml:space="preserve"> December 25</w:t>
      </w:r>
      <w:r w:rsidR="008D2DF9" w:rsidRPr="00237495">
        <w:rPr>
          <w:rFonts w:cs="Arial"/>
          <w:color w:val="auto"/>
          <w:vertAlign w:val="superscript"/>
        </w:rPr>
        <w:t>th</w:t>
      </w:r>
      <w:r w:rsidR="008D2DF9" w:rsidRPr="00237495">
        <w:rPr>
          <w:rFonts w:cs="Arial"/>
          <w:color w:val="auto"/>
        </w:rPr>
        <w:t>, 2022. Weather related outages that occurred on units that had recently been inspected for winter weather readiness will receive additional scrutiny and any lessons learned will be included in future inspections.</w:t>
      </w:r>
    </w:p>
    <w:p w14:paraId="65CC77C7" w14:textId="701C0A7F" w:rsidR="008D2DF9" w:rsidRPr="00237495" w:rsidRDefault="008D2DF9" w:rsidP="000F59F7">
      <w:pPr>
        <w:rPr>
          <w:rFonts w:cs="Arial"/>
          <w:color w:val="auto"/>
        </w:rPr>
      </w:pPr>
    </w:p>
    <w:p w14:paraId="51F973F9" w14:textId="7CFD2F69" w:rsidR="00237495" w:rsidRPr="00237495" w:rsidRDefault="00075ED8" w:rsidP="000F59F7">
      <w:pPr>
        <w:rPr>
          <w:rFonts w:cs="Arial"/>
          <w:color w:val="auto"/>
        </w:rPr>
      </w:pPr>
      <w:r w:rsidRPr="00237495">
        <w:rPr>
          <w:rFonts w:cs="Arial"/>
          <w:color w:val="auto"/>
        </w:rPr>
        <w:t xml:space="preserve">ERCOT did experience some discrepancies between the forecasted </w:t>
      </w:r>
      <w:r w:rsidR="00EE52A7">
        <w:rPr>
          <w:rFonts w:cs="Arial"/>
          <w:color w:val="auto"/>
        </w:rPr>
        <w:t>system demand</w:t>
      </w:r>
      <w:r w:rsidR="00EE52A7" w:rsidRPr="00237495">
        <w:rPr>
          <w:rFonts w:cs="Arial"/>
          <w:color w:val="auto"/>
        </w:rPr>
        <w:t xml:space="preserve"> </w:t>
      </w:r>
      <w:r w:rsidR="008721DA">
        <w:rPr>
          <w:rFonts w:cs="Arial"/>
          <w:color w:val="auto"/>
        </w:rPr>
        <w:t>versus</w:t>
      </w:r>
      <w:r w:rsidRPr="00237495">
        <w:rPr>
          <w:rFonts w:cs="Arial"/>
          <w:color w:val="auto"/>
        </w:rPr>
        <w:t xml:space="preserve"> actual </w:t>
      </w:r>
      <w:r w:rsidR="00990CD6">
        <w:rPr>
          <w:rFonts w:cs="Arial"/>
          <w:color w:val="auto"/>
        </w:rPr>
        <w:t>system demand</w:t>
      </w:r>
      <w:r w:rsidRPr="00237495">
        <w:rPr>
          <w:rFonts w:cs="Arial"/>
          <w:color w:val="auto"/>
        </w:rPr>
        <w:t xml:space="preserve"> once the storm arrived</w:t>
      </w:r>
      <w:r w:rsidR="00990CD6">
        <w:rPr>
          <w:rFonts w:cs="Arial"/>
          <w:color w:val="auto"/>
        </w:rPr>
        <w:t>.</w:t>
      </w:r>
      <w:r w:rsidRPr="00237495">
        <w:rPr>
          <w:rFonts w:cs="Arial"/>
          <w:color w:val="auto"/>
        </w:rPr>
        <w:t xml:space="preserve"> </w:t>
      </w:r>
      <w:r w:rsidR="00B96740">
        <w:rPr>
          <w:rFonts w:cs="Arial"/>
          <w:color w:val="auto"/>
        </w:rPr>
        <w:t xml:space="preserve">This was </w:t>
      </w:r>
      <w:r w:rsidRPr="00237495">
        <w:rPr>
          <w:rFonts w:cs="Arial"/>
          <w:color w:val="auto"/>
        </w:rPr>
        <w:t xml:space="preserve">primarily due to </w:t>
      </w:r>
      <w:r w:rsidR="00FA7A9D">
        <w:rPr>
          <w:rFonts w:cs="Arial"/>
          <w:color w:val="auto"/>
        </w:rPr>
        <w:t xml:space="preserve">a software </w:t>
      </w:r>
      <w:r w:rsidR="009D6CEF">
        <w:rPr>
          <w:rFonts w:cs="Arial"/>
          <w:color w:val="auto"/>
        </w:rPr>
        <w:t>upgrade;</w:t>
      </w:r>
      <w:r w:rsidR="00FA7A9D">
        <w:rPr>
          <w:rFonts w:cs="Arial"/>
          <w:color w:val="auto"/>
        </w:rPr>
        <w:t xml:space="preserve"> more detail is provided i</w:t>
      </w:r>
      <w:r w:rsidR="00866D70">
        <w:rPr>
          <w:rFonts w:cs="Arial"/>
          <w:color w:val="auto"/>
        </w:rPr>
        <w:t xml:space="preserve">n Section </w:t>
      </w:r>
      <w:r w:rsidR="00890F4C">
        <w:rPr>
          <w:rFonts w:cs="Arial"/>
          <w:color w:val="auto"/>
        </w:rPr>
        <w:t>3 of this report</w:t>
      </w:r>
      <w:r w:rsidRPr="00237495">
        <w:rPr>
          <w:rFonts w:cs="Arial"/>
          <w:color w:val="auto"/>
        </w:rPr>
        <w:t>. However, as mentioned previously, ERCOT’s operating reserves remained sufficient for the duration of the cold weather period.</w:t>
      </w:r>
    </w:p>
    <w:p w14:paraId="46495480" w14:textId="77777777" w:rsidR="00237495" w:rsidRPr="00237495" w:rsidRDefault="00237495" w:rsidP="000F59F7">
      <w:pPr>
        <w:rPr>
          <w:rFonts w:cs="Arial"/>
          <w:color w:val="auto"/>
        </w:rPr>
      </w:pPr>
    </w:p>
    <w:p w14:paraId="452BC07B" w14:textId="1810CCCD" w:rsidR="00237495" w:rsidRPr="00237495" w:rsidRDefault="00237495" w:rsidP="00207A5D">
      <w:pPr>
        <w:rPr>
          <w:rFonts w:cs="Arial"/>
          <w:color w:val="auto"/>
        </w:rPr>
      </w:pPr>
      <w:r w:rsidRPr="00237495">
        <w:rPr>
          <w:rFonts w:cs="Arial"/>
          <w:color w:val="auto"/>
        </w:rPr>
        <w:t>During Winter Storm Uri, the extreme temperatures, prolonged duration, and widespread nature of the storm negatively impacted the abilit</w:t>
      </w:r>
      <w:r w:rsidR="00441647">
        <w:rPr>
          <w:rFonts w:cs="Arial"/>
          <w:color w:val="auto"/>
        </w:rPr>
        <w:t>y</w:t>
      </w:r>
      <w:r w:rsidRPr="00237495">
        <w:rPr>
          <w:rFonts w:cs="Arial"/>
          <w:color w:val="auto"/>
        </w:rPr>
        <w:t xml:space="preserve"> of some natural gas providers to supply </w:t>
      </w:r>
      <w:r w:rsidR="00B9452F">
        <w:rPr>
          <w:rFonts w:cs="Arial"/>
          <w:color w:val="auto"/>
        </w:rPr>
        <w:t>sufficient</w:t>
      </w:r>
      <w:r w:rsidRPr="00237495">
        <w:rPr>
          <w:rFonts w:cs="Arial"/>
          <w:color w:val="auto"/>
        </w:rPr>
        <w:t xml:space="preserve"> fuel</w:t>
      </w:r>
      <w:r w:rsidR="00B9452F">
        <w:rPr>
          <w:rFonts w:cs="Arial"/>
          <w:color w:val="auto"/>
        </w:rPr>
        <w:t xml:space="preserve"> to </w:t>
      </w:r>
      <w:r w:rsidR="009F1A8A">
        <w:rPr>
          <w:rFonts w:cs="Arial"/>
          <w:color w:val="auto"/>
        </w:rPr>
        <w:t xml:space="preserve">a portion </w:t>
      </w:r>
      <w:r w:rsidR="002D00C0">
        <w:rPr>
          <w:rFonts w:cs="Arial"/>
          <w:color w:val="auto"/>
        </w:rPr>
        <w:t xml:space="preserve">of </w:t>
      </w:r>
      <w:r w:rsidR="002D00C0" w:rsidRPr="00237495">
        <w:rPr>
          <w:rFonts w:cs="Arial"/>
          <w:color w:val="auto"/>
        </w:rPr>
        <w:t>the</w:t>
      </w:r>
      <w:r w:rsidRPr="00237495">
        <w:rPr>
          <w:rFonts w:cs="Arial"/>
          <w:color w:val="auto"/>
        </w:rPr>
        <w:t xml:space="preserve"> </w:t>
      </w:r>
      <w:r w:rsidR="009727E5">
        <w:rPr>
          <w:rFonts w:cs="Arial"/>
          <w:color w:val="auto"/>
        </w:rPr>
        <w:t>natural gas</w:t>
      </w:r>
      <w:r w:rsidR="00BE58FF">
        <w:rPr>
          <w:rFonts w:cs="Arial"/>
          <w:color w:val="auto"/>
        </w:rPr>
        <w:t>-</w:t>
      </w:r>
      <w:r w:rsidR="007E32B9">
        <w:rPr>
          <w:rFonts w:cs="Arial"/>
          <w:color w:val="auto"/>
        </w:rPr>
        <w:t xml:space="preserve">fired </w:t>
      </w:r>
      <w:r w:rsidRPr="00237495">
        <w:rPr>
          <w:rFonts w:cs="Arial"/>
          <w:color w:val="auto"/>
        </w:rPr>
        <w:t xml:space="preserve">generation fleet within the ERCOT region to generate needed electricity. In order to mitigate this issue, ERCOT has implemented a tool called Firm Fuel Supply Service (FFSS), which requires participating </w:t>
      </w:r>
      <w:r w:rsidR="007E32B9">
        <w:rPr>
          <w:rFonts w:cs="Arial"/>
          <w:color w:val="auto"/>
        </w:rPr>
        <w:t xml:space="preserve">generation </w:t>
      </w:r>
      <w:r w:rsidRPr="00237495">
        <w:rPr>
          <w:rFonts w:cs="Arial"/>
          <w:color w:val="auto"/>
        </w:rPr>
        <w:t xml:space="preserve">resources to carry </w:t>
      </w:r>
      <w:r w:rsidR="00D7106B">
        <w:rPr>
          <w:rFonts w:cs="Arial"/>
          <w:color w:val="auto"/>
        </w:rPr>
        <w:t>stored</w:t>
      </w:r>
      <w:r w:rsidRPr="00237495">
        <w:rPr>
          <w:rFonts w:cs="Arial"/>
          <w:color w:val="auto"/>
        </w:rPr>
        <w:t xml:space="preserve"> on-site fuel for the purpose of maintaining availability in the event of primary fuel supply disruption. This service helped reduce the amount of resources that were unavailable due to lack of fuel</w:t>
      </w:r>
      <w:r w:rsidR="00A723DF">
        <w:rPr>
          <w:rFonts w:cs="Arial"/>
          <w:color w:val="auto"/>
        </w:rPr>
        <w:t xml:space="preserve"> during Winter Storm Elliott</w:t>
      </w:r>
      <w:r w:rsidRPr="00237495">
        <w:rPr>
          <w:rFonts w:cs="Arial"/>
          <w:color w:val="auto"/>
        </w:rPr>
        <w:t>.</w:t>
      </w:r>
      <w:r w:rsidR="0068265F">
        <w:rPr>
          <w:rFonts w:cs="Arial"/>
          <w:color w:val="auto"/>
        </w:rPr>
        <w:t xml:space="preserve"> </w:t>
      </w:r>
      <w:r w:rsidR="00207A5D">
        <w:rPr>
          <w:rFonts w:cs="Arial"/>
          <w:color w:val="auto"/>
        </w:rPr>
        <w:t>In addition</w:t>
      </w:r>
      <w:r w:rsidR="00207A5D" w:rsidRPr="00207A5D">
        <w:rPr>
          <w:rFonts w:cs="Arial"/>
          <w:color w:val="auto"/>
        </w:rPr>
        <w:t xml:space="preserve">, </w:t>
      </w:r>
      <w:r w:rsidR="00207A5D">
        <w:rPr>
          <w:rFonts w:cs="Arial"/>
          <w:color w:val="auto"/>
        </w:rPr>
        <w:t xml:space="preserve">in connection with Winter Storm Elliot, </w:t>
      </w:r>
      <w:r w:rsidR="00207A5D" w:rsidRPr="00207A5D">
        <w:rPr>
          <w:rFonts w:cs="Arial"/>
          <w:color w:val="auto"/>
        </w:rPr>
        <w:t>ERCOT requested that the U.S. Secretary of Energy issue an order allow</w:t>
      </w:r>
      <w:r w:rsidR="00207A5D">
        <w:rPr>
          <w:rFonts w:cs="Arial"/>
          <w:color w:val="auto"/>
        </w:rPr>
        <w:t>ing</w:t>
      </w:r>
      <w:r w:rsidR="00207A5D" w:rsidRPr="00207A5D">
        <w:rPr>
          <w:rFonts w:cs="Arial"/>
          <w:color w:val="auto"/>
        </w:rPr>
        <w:t xml:space="preserve"> generating units in the ERCOT region to operate in excess of their federal environmental permit limits so that these units could provide maximum output.</w:t>
      </w:r>
      <w:r w:rsidR="00207A5D">
        <w:rPr>
          <w:rFonts w:cs="Arial"/>
          <w:color w:val="auto"/>
        </w:rPr>
        <w:t xml:space="preserve"> </w:t>
      </w:r>
      <w:r w:rsidR="00207A5D" w:rsidRPr="00207A5D">
        <w:rPr>
          <w:rFonts w:cs="Arial"/>
          <w:color w:val="auto"/>
        </w:rPr>
        <w:t xml:space="preserve">The Secretary of Energy granted ERCOT’s request and issued an order on December 23, 2022.  The order allowed certain identified units to exceed permitted limitations </w:t>
      </w:r>
      <w:r w:rsidR="00207A5D">
        <w:rPr>
          <w:rFonts w:cs="Arial"/>
          <w:color w:val="auto"/>
        </w:rPr>
        <w:t xml:space="preserve">in the event </w:t>
      </w:r>
      <w:r w:rsidR="00207A5D" w:rsidRPr="00207A5D">
        <w:rPr>
          <w:rFonts w:cs="Arial"/>
          <w:color w:val="auto"/>
        </w:rPr>
        <w:t>ERCOT declared an EEA Level 2 or 3.</w:t>
      </w:r>
      <w:r w:rsidR="0068265F">
        <w:rPr>
          <w:rFonts w:cs="Arial"/>
          <w:color w:val="auto"/>
        </w:rPr>
        <w:t xml:space="preserve"> </w:t>
      </w:r>
    </w:p>
    <w:p w14:paraId="5C9E1C5D" w14:textId="0D70B3AD" w:rsidR="003B23AC" w:rsidRPr="00F923C7" w:rsidRDefault="00EE7959" w:rsidP="00CF5CF3">
      <w:pPr>
        <w:pStyle w:val="StyleHeading1Accent1"/>
      </w:pPr>
      <w:bookmarkStart w:id="250" w:name="_Toc127879697"/>
      <w:r>
        <w:t>Report Summary</w:t>
      </w:r>
      <w:bookmarkEnd w:id="250"/>
    </w:p>
    <w:p w14:paraId="5A19BEB6" w14:textId="349FD062" w:rsidR="00EE7959" w:rsidRPr="00B55BED" w:rsidRDefault="00EE7959" w:rsidP="00EE7959">
      <w:pPr>
        <w:rPr>
          <w:rFonts w:asciiTheme="minorHAnsi" w:hAnsiTheme="minorHAnsi" w:cstheme="minorHAnsi"/>
          <w:color w:val="000000" w:themeColor="text1"/>
        </w:rPr>
      </w:pPr>
      <w:bookmarkStart w:id="251" w:name="_Toc129674697"/>
      <w:bookmarkEnd w:id="248"/>
      <w:r w:rsidRPr="00B55BED">
        <w:rPr>
          <w:rFonts w:asciiTheme="minorHAnsi" w:hAnsiTheme="minorHAnsi" w:cstheme="minorHAnsi"/>
          <w:b/>
          <w:color w:val="000000" w:themeColor="text1"/>
        </w:rPr>
        <w:t>Time Frame:</w:t>
      </w:r>
      <w:r w:rsidRPr="00B55BED">
        <w:rPr>
          <w:rFonts w:asciiTheme="minorHAnsi" w:hAnsiTheme="minorHAnsi" w:cstheme="minorHAnsi"/>
          <w:color w:val="000000" w:themeColor="text1"/>
        </w:rPr>
        <w:t xml:space="preserve"> Thursday, December 22, 2022 – Sunday, December 25, 2022</w:t>
      </w:r>
    </w:p>
    <w:p w14:paraId="720A1970" w14:textId="77777777" w:rsidR="00EE7959" w:rsidRPr="00B55BED" w:rsidRDefault="00EE7959" w:rsidP="00EE7959">
      <w:pPr>
        <w:rPr>
          <w:rFonts w:asciiTheme="minorHAnsi" w:hAnsiTheme="minorHAnsi" w:cstheme="minorHAnsi"/>
          <w:color w:val="000000" w:themeColor="text1"/>
        </w:rPr>
      </w:pPr>
    </w:p>
    <w:p w14:paraId="28B63B16" w14:textId="14B42736" w:rsidR="00EE7959" w:rsidRPr="00B55BED" w:rsidRDefault="00EE7959" w:rsidP="00EE7959">
      <w:pPr>
        <w:rPr>
          <w:rFonts w:asciiTheme="minorHAnsi" w:hAnsiTheme="minorHAnsi" w:cstheme="minorHAnsi"/>
          <w:color w:val="000000" w:themeColor="text1"/>
        </w:rPr>
      </w:pPr>
      <w:r w:rsidRPr="00B55BED">
        <w:rPr>
          <w:rFonts w:asciiTheme="minorHAnsi" w:hAnsiTheme="minorHAnsi" w:cstheme="minorHAnsi"/>
          <w:b/>
          <w:color w:val="000000" w:themeColor="text1"/>
        </w:rPr>
        <w:t>Summary:</w:t>
      </w:r>
      <w:r w:rsidRPr="00B55BED">
        <w:rPr>
          <w:rFonts w:asciiTheme="minorHAnsi" w:hAnsiTheme="minorHAnsi" w:cstheme="minorHAnsi"/>
          <w:color w:val="000000" w:themeColor="text1"/>
        </w:rPr>
        <w:t xml:space="preserve"> This report summarizes the performance of the </w:t>
      </w:r>
      <w:r w:rsidR="00C51740">
        <w:rPr>
          <w:rFonts w:asciiTheme="minorHAnsi" w:hAnsiTheme="minorHAnsi" w:cstheme="minorHAnsi"/>
          <w:color w:val="000000" w:themeColor="text1"/>
        </w:rPr>
        <w:t xml:space="preserve">ERCOT </w:t>
      </w:r>
      <w:r w:rsidRPr="00B55BED">
        <w:rPr>
          <w:rFonts w:asciiTheme="minorHAnsi" w:hAnsiTheme="minorHAnsi" w:cstheme="minorHAnsi"/>
          <w:color w:val="000000" w:themeColor="text1"/>
        </w:rPr>
        <w:t xml:space="preserve">grid throughout Winter Storm Elliott, detailing peak demand and forecasted demand, renewable </w:t>
      </w:r>
      <w:r w:rsidR="00CF335D">
        <w:rPr>
          <w:rFonts w:asciiTheme="minorHAnsi" w:hAnsiTheme="minorHAnsi" w:cstheme="minorHAnsi"/>
          <w:color w:val="000000" w:themeColor="text1"/>
        </w:rPr>
        <w:t>resources</w:t>
      </w:r>
      <w:r w:rsidRPr="00B55BED">
        <w:rPr>
          <w:rFonts w:asciiTheme="minorHAnsi" w:hAnsiTheme="minorHAnsi" w:cstheme="minorHAnsi"/>
          <w:color w:val="000000" w:themeColor="text1"/>
        </w:rPr>
        <w:t xml:space="preserve"> performance, major generation and transmission outages, operational messages, generation breakdown by fuel type, Reliability Unit Commitment (RUC) deployment</w:t>
      </w:r>
      <w:r w:rsidR="00CF335D">
        <w:rPr>
          <w:rFonts w:asciiTheme="minorHAnsi" w:hAnsiTheme="minorHAnsi" w:cstheme="minorHAnsi"/>
          <w:color w:val="000000" w:themeColor="text1"/>
        </w:rPr>
        <w:t>s</w:t>
      </w:r>
      <w:r w:rsidRPr="00B55BED">
        <w:rPr>
          <w:rFonts w:asciiTheme="minorHAnsi" w:hAnsiTheme="minorHAnsi" w:cstheme="minorHAnsi"/>
          <w:color w:val="000000" w:themeColor="text1"/>
        </w:rPr>
        <w:t>, and operational reserve margins. Additionally, ERCOT will summarize the outreach and communication efforts prior to and throughout Winter Storm Elliott.</w:t>
      </w:r>
      <w:r w:rsidR="000C0002">
        <w:rPr>
          <w:rFonts w:asciiTheme="minorHAnsi" w:hAnsiTheme="minorHAnsi" w:cstheme="minorHAnsi"/>
          <w:color w:val="000000" w:themeColor="text1"/>
        </w:rPr>
        <w:t xml:space="preserve"> After Winter Storm Elliott, ERCOT sent requests for information (RFIs) to Market Participants whose resources experienced outages or derates for weather</w:t>
      </w:r>
      <w:r w:rsidR="00D40669">
        <w:rPr>
          <w:rFonts w:asciiTheme="minorHAnsi" w:hAnsiTheme="minorHAnsi" w:cstheme="minorHAnsi"/>
          <w:color w:val="000000" w:themeColor="text1"/>
        </w:rPr>
        <w:t>-</w:t>
      </w:r>
      <w:r w:rsidR="000C0002">
        <w:rPr>
          <w:rFonts w:asciiTheme="minorHAnsi" w:hAnsiTheme="minorHAnsi" w:cstheme="minorHAnsi"/>
          <w:color w:val="000000" w:themeColor="text1"/>
        </w:rPr>
        <w:t xml:space="preserve"> or fuel</w:t>
      </w:r>
      <w:r w:rsidR="00D40669">
        <w:rPr>
          <w:rFonts w:asciiTheme="minorHAnsi" w:hAnsiTheme="minorHAnsi" w:cstheme="minorHAnsi"/>
          <w:color w:val="000000" w:themeColor="text1"/>
        </w:rPr>
        <w:t>-</w:t>
      </w:r>
      <w:r w:rsidR="000C0002">
        <w:rPr>
          <w:rFonts w:asciiTheme="minorHAnsi" w:hAnsiTheme="minorHAnsi" w:cstheme="minorHAnsi"/>
          <w:color w:val="000000" w:themeColor="text1"/>
        </w:rPr>
        <w:t>related issues. The final</w:t>
      </w:r>
      <w:r w:rsidR="00BD39AC">
        <w:rPr>
          <w:rFonts w:asciiTheme="minorHAnsi" w:hAnsiTheme="minorHAnsi" w:cstheme="minorHAnsi"/>
          <w:color w:val="000000" w:themeColor="text1"/>
        </w:rPr>
        <w:t xml:space="preserve"> </w:t>
      </w:r>
      <w:r w:rsidR="000C0002">
        <w:rPr>
          <w:rFonts w:asciiTheme="minorHAnsi" w:hAnsiTheme="minorHAnsi" w:cstheme="minorHAnsi"/>
          <w:color w:val="000000" w:themeColor="text1"/>
        </w:rPr>
        <w:t xml:space="preserve">section of this report will be a summary of </w:t>
      </w:r>
      <w:r w:rsidR="00BD39AC">
        <w:rPr>
          <w:rFonts w:asciiTheme="minorHAnsi" w:hAnsiTheme="minorHAnsi" w:cstheme="minorHAnsi"/>
          <w:color w:val="000000" w:themeColor="text1"/>
        </w:rPr>
        <w:t>ERCOT’s lessons learned</w:t>
      </w:r>
      <w:r w:rsidR="000C0002">
        <w:rPr>
          <w:rFonts w:asciiTheme="minorHAnsi" w:hAnsiTheme="minorHAnsi" w:cstheme="minorHAnsi"/>
          <w:color w:val="000000" w:themeColor="text1"/>
        </w:rPr>
        <w:t>.</w:t>
      </w:r>
    </w:p>
    <w:p w14:paraId="6F5896D8" w14:textId="77777777" w:rsidR="00EE7959" w:rsidRPr="00B55BED" w:rsidRDefault="00EE7959" w:rsidP="00EE7959">
      <w:pPr>
        <w:rPr>
          <w:rFonts w:asciiTheme="minorHAnsi" w:hAnsiTheme="minorHAnsi" w:cstheme="minorHAnsi"/>
          <w:color w:val="000000" w:themeColor="text1"/>
        </w:rPr>
      </w:pPr>
    </w:p>
    <w:p w14:paraId="5C9E1C63" w14:textId="2D5C6B82" w:rsidR="003B23AC" w:rsidRPr="00F923C7" w:rsidRDefault="00EE7959" w:rsidP="00EE7959">
      <w:pPr>
        <w:pStyle w:val="Heading1"/>
      </w:pPr>
      <w:bookmarkStart w:id="252" w:name="_Toc127540508"/>
      <w:bookmarkStart w:id="253" w:name="_Toc127540509"/>
      <w:bookmarkStart w:id="254" w:name="_Toc127879698"/>
      <w:bookmarkEnd w:id="251"/>
      <w:bookmarkEnd w:id="252"/>
      <w:bookmarkEnd w:id="253"/>
      <w:r>
        <w:t>Peak Demand: Forecast and Actual</w:t>
      </w:r>
      <w:bookmarkEnd w:id="254"/>
      <w:r>
        <w:t xml:space="preserve"> </w:t>
      </w:r>
    </w:p>
    <w:p w14:paraId="31985B88" w14:textId="5B7BCB15" w:rsidR="005E0EDE" w:rsidRDefault="005E0EDE" w:rsidP="005E0EDE">
      <w:pPr>
        <w:rPr>
          <w:color w:val="000000" w:themeColor="text1"/>
        </w:rPr>
      </w:pPr>
      <w:r w:rsidRPr="00F52FF5">
        <w:rPr>
          <w:color w:val="000000" w:themeColor="text1"/>
        </w:rPr>
        <w:t>In the days leading up to the storm</w:t>
      </w:r>
      <w:r>
        <w:rPr>
          <w:color w:val="000000" w:themeColor="text1"/>
        </w:rPr>
        <w:t>,</w:t>
      </w:r>
      <w:r w:rsidRPr="00F52FF5">
        <w:rPr>
          <w:color w:val="000000" w:themeColor="text1"/>
        </w:rPr>
        <w:t xml:space="preserve"> the weather </w:t>
      </w:r>
      <w:r>
        <w:rPr>
          <w:color w:val="000000" w:themeColor="text1"/>
        </w:rPr>
        <w:t xml:space="preserve">forecast </w:t>
      </w:r>
      <w:r w:rsidRPr="00F52FF5">
        <w:rPr>
          <w:color w:val="000000" w:themeColor="text1"/>
        </w:rPr>
        <w:t>models and vendor</w:t>
      </w:r>
      <w:r>
        <w:rPr>
          <w:color w:val="000000" w:themeColor="text1"/>
        </w:rPr>
        <w:t>-supplied weather</w:t>
      </w:r>
      <w:r w:rsidRPr="00F52FF5">
        <w:rPr>
          <w:color w:val="000000" w:themeColor="text1"/>
        </w:rPr>
        <w:t xml:space="preserve"> forecast</w:t>
      </w:r>
      <w:r>
        <w:rPr>
          <w:color w:val="000000" w:themeColor="text1"/>
        </w:rPr>
        <w:t>s</w:t>
      </w:r>
      <w:r w:rsidRPr="00F52FF5">
        <w:rPr>
          <w:color w:val="000000" w:themeColor="text1"/>
        </w:rPr>
        <w:t xml:space="preserve"> changed significantly between forecast runs</w:t>
      </w:r>
      <w:r>
        <w:rPr>
          <w:color w:val="000000" w:themeColor="text1"/>
        </w:rPr>
        <w:t>.</w:t>
      </w:r>
      <w:r w:rsidRPr="00F52FF5">
        <w:rPr>
          <w:color w:val="000000" w:themeColor="text1"/>
        </w:rPr>
        <w:t xml:space="preserve"> </w:t>
      </w:r>
      <w:r>
        <w:rPr>
          <w:color w:val="000000" w:themeColor="text1"/>
        </w:rPr>
        <w:t>These changes were</w:t>
      </w:r>
      <w:r w:rsidRPr="00F52FF5">
        <w:rPr>
          <w:color w:val="000000" w:themeColor="text1"/>
        </w:rPr>
        <w:t xml:space="preserve"> reflected in the changes in the peak load forecast. As the front moved in on the 22</w:t>
      </w:r>
      <w:r w:rsidRPr="00F52FF5">
        <w:rPr>
          <w:color w:val="000000" w:themeColor="text1"/>
          <w:vertAlign w:val="superscript"/>
        </w:rPr>
        <w:t>nd</w:t>
      </w:r>
      <w:r w:rsidRPr="00F52FF5">
        <w:rPr>
          <w:color w:val="000000" w:themeColor="text1"/>
        </w:rPr>
        <w:t xml:space="preserve"> the weather forecast</w:t>
      </w:r>
      <w:r>
        <w:rPr>
          <w:color w:val="000000" w:themeColor="text1"/>
        </w:rPr>
        <w:t>s</w:t>
      </w:r>
      <w:r w:rsidRPr="00F52FF5">
        <w:rPr>
          <w:color w:val="000000" w:themeColor="text1"/>
        </w:rPr>
        <w:t xml:space="preserve"> for the timing and the intensity of the front’s arrival w</w:t>
      </w:r>
      <w:r>
        <w:rPr>
          <w:color w:val="000000" w:themeColor="text1"/>
        </w:rPr>
        <w:t>ere</w:t>
      </w:r>
      <w:r w:rsidRPr="00F52FF5">
        <w:rPr>
          <w:color w:val="000000" w:themeColor="text1"/>
        </w:rPr>
        <w:t xml:space="preserve"> off. The front arrived several hours sooner in the major cities</w:t>
      </w:r>
      <w:r w:rsidR="00453E7C">
        <w:rPr>
          <w:color w:val="000000" w:themeColor="text1"/>
        </w:rPr>
        <w:t>,</w:t>
      </w:r>
      <w:r w:rsidRPr="00F52FF5">
        <w:rPr>
          <w:color w:val="000000" w:themeColor="text1"/>
        </w:rPr>
        <w:t xml:space="preserve"> and the temperature drop was more intense than the forecast in the days leading up to the storm. </w:t>
      </w:r>
    </w:p>
    <w:p w14:paraId="3CFC3112" w14:textId="77777777" w:rsidR="005E0EDE" w:rsidRDefault="005E0EDE" w:rsidP="005E0EDE">
      <w:pPr>
        <w:rPr>
          <w:color w:val="000000" w:themeColor="text1"/>
        </w:rPr>
      </w:pPr>
    </w:p>
    <w:p w14:paraId="31F35003" w14:textId="57F29EFC" w:rsidR="005E0EDE" w:rsidRPr="00F52FF5" w:rsidRDefault="005E0EDE" w:rsidP="005E0EDE">
      <w:pPr>
        <w:rPr>
          <w:color w:val="000000" w:themeColor="text1"/>
        </w:rPr>
      </w:pPr>
      <w:r>
        <w:rPr>
          <w:color w:val="000000" w:themeColor="text1"/>
        </w:rPr>
        <w:t xml:space="preserve">For the operational load forecast, ERCOT primarily uses internally-developed forecast models, but also has two vendor-developed forecast models as a backup. The software used for the internally-developed forecast models was recently updated to a newer version. The new version contained a </w:t>
      </w:r>
      <w:r w:rsidRPr="00F52FF5">
        <w:rPr>
          <w:color w:val="000000" w:themeColor="text1"/>
        </w:rPr>
        <w:t>change in the way the software applies holidays to the forecast.</w:t>
      </w:r>
      <w:r>
        <w:rPr>
          <w:color w:val="000000" w:themeColor="text1"/>
        </w:rPr>
        <w:t xml:space="preserve"> This resulted in the forecast </w:t>
      </w:r>
      <w:r w:rsidRPr="00F52FF5">
        <w:rPr>
          <w:color w:val="000000" w:themeColor="text1"/>
        </w:rPr>
        <w:t>models</w:t>
      </w:r>
      <w:r>
        <w:rPr>
          <w:color w:val="000000" w:themeColor="text1"/>
        </w:rPr>
        <w:t xml:space="preserve"> double counting the typical reduction in load typically experienced due to holidays. As a result, the load forecasts produced by the internally-developed forecast models were obviously too low for</w:t>
      </w:r>
      <w:r w:rsidRPr="00F52FF5">
        <w:rPr>
          <w:color w:val="000000" w:themeColor="text1"/>
        </w:rPr>
        <w:t xml:space="preserve"> the 23</w:t>
      </w:r>
      <w:r w:rsidRPr="00F52FF5">
        <w:rPr>
          <w:color w:val="000000" w:themeColor="text1"/>
          <w:vertAlign w:val="superscript"/>
        </w:rPr>
        <w:t>rd</w:t>
      </w:r>
      <w:r w:rsidRPr="00F52FF5">
        <w:rPr>
          <w:color w:val="000000" w:themeColor="text1"/>
        </w:rPr>
        <w:t xml:space="preserve"> and 24</w:t>
      </w:r>
      <w:r w:rsidRPr="00F52FF5">
        <w:rPr>
          <w:color w:val="000000" w:themeColor="text1"/>
          <w:vertAlign w:val="superscript"/>
        </w:rPr>
        <w:t>th</w:t>
      </w:r>
      <w:r>
        <w:rPr>
          <w:color w:val="000000" w:themeColor="text1"/>
        </w:rPr>
        <w:t xml:space="preserve"> so ERCOT switched to the vendor-developed forecast models. The load forecasts produced by these vendor-developed forecast models were also too </w:t>
      </w:r>
      <w:r w:rsidR="002F6FB5">
        <w:rPr>
          <w:color w:val="000000" w:themeColor="text1"/>
        </w:rPr>
        <w:t>low because</w:t>
      </w:r>
      <w:r>
        <w:rPr>
          <w:color w:val="000000" w:themeColor="text1"/>
        </w:rPr>
        <w:t xml:space="preserve"> these models do not have the sophistication of ERCOT’s internally-developed forecast </w:t>
      </w:r>
      <w:r w:rsidR="002D00C0">
        <w:rPr>
          <w:color w:val="000000" w:themeColor="text1"/>
        </w:rPr>
        <w:t>models but</w:t>
      </w:r>
      <w:r>
        <w:rPr>
          <w:color w:val="000000" w:themeColor="text1"/>
        </w:rPr>
        <w:t xml:space="preserve"> were still better in this case due to the double counting of the effects of the holiday in the internally-developed models.  </w:t>
      </w:r>
    </w:p>
    <w:p w14:paraId="5E516013" w14:textId="77777777" w:rsidR="005E0EDE" w:rsidRPr="00F52FF5" w:rsidRDefault="005E0EDE" w:rsidP="005E0EDE">
      <w:pPr>
        <w:rPr>
          <w:color w:val="000000" w:themeColor="text1"/>
        </w:rPr>
      </w:pPr>
    </w:p>
    <w:p w14:paraId="0AF36F2F" w14:textId="1E7D7512" w:rsidR="00EE7959" w:rsidRPr="000241F5" w:rsidRDefault="005E0EDE" w:rsidP="00EE7959">
      <w:pPr>
        <w:rPr>
          <w:rFonts w:ascii="Calibri" w:hAnsi="Calibri" w:cs="Calibri"/>
        </w:rPr>
      </w:pPr>
      <w:r w:rsidRPr="00F52FF5">
        <w:rPr>
          <w:rFonts w:asciiTheme="minorHAnsi" w:hAnsiTheme="minorHAnsi" w:cstheme="minorHAnsi"/>
          <w:color w:val="000000" w:themeColor="text1"/>
        </w:rPr>
        <w:t>The following charts show the forecasted peak load for Thursday, Friday, Saturday, and Sunday (Dec</w:t>
      </w:r>
      <w:r>
        <w:rPr>
          <w:rFonts w:asciiTheme="minorHAnsi" w:hAnsiTheme="minorHAnsi" w:cstheme="minorHAnsi"/>
          <w:color w:val="000000" w:themeColor="text1"/>
        </w:rPr>
        <w:t>ember</w:t>
      </w:r>
      <w:r w:rsidRPr="00F52FF5">
        <w:rPr>
          <w:rFonts w:asciiTheme="minorHAnsi" w:hAnsiTheme="minorHAnsi" w:cstheme="minorHAnsi"/>
          <w:color w:val="000000" w:themeColor="text1"/>
        </w:rPr>
        <w:t xml:space="preserve"> 22</w:t>
      </w:r>
      <w:r w:rsidRPr="005B60AD">
        <w:rPr>
          <w:rFonts w:asciiTheme="minorHAnsi" w:hAnsiTheme="minorHAnsi" w:cstheme="minorHAnsi"/>
          <w:color w:val="000000" w:themeColor="text1"/>
          <w:vertAlign w:val="superscript"/>
        </w:rPr>
        <w:t>nd</w:t>
      </w:r>
      <w:r>
        <w:rPr>
          <w:rFonts w:asciiTheme="minorHAnsi" w:hAnsiTheme="minorHAnsi" w:cstheme="minorHAnsi"/>
          <w:color w:val="000000" w:themeColor="text1"/>
        </w:rPr>
        <w:t xml:space="preserve"> </w:t>
      </w:r>
      <w:r w:rsidRPr="00F52FF5">
        <w:rPr>
          <w:rFonts w:asciiTheme="minorHAnsi" w:hAnsiTheme="minorHAnsi" w:cstheme="minorHAnsi"/>
          <w:color w:val="000000" w:themeColor="text1"/>
        </w:rPr>
        <w:t>to Dec</w:t>
      </w:r>
      <w:r>
        <w:rPr>
          <w:rFonts w:asciiTheme="minorHAnsi" w:hAnsiTheme="minorHAnsi" w:cstheme="minorHAnsi"/>
          <w:color w:val="000000" w:themeColor="text1"/>
        </w:rPr>
        <w:t>ember</w:t>
      </w:r>
      <w:r w:rsidRPr="00F52FF5">
        <w:rPr>
          <w:rFonts w:asciiTheme="minorHAnsi" w:hAnsiTheme="minorHAnsi" w:cstheme="minorHAnsi"/>
          <w:color w:val="000000" w:themeColor="text1"/>
        </w:rPr>
        <w:t xml:space="preserve"> 25</w:t>
      </w:r>
      <w:r w:rsidRPr="005B60AD">
        <w:rPr>
          <w:rFonts w:asciiTheme="minorHAnsi" w:hAnsiTheme="minorHAnsi" w:cstheme="minorHAnsi"/>
          <w:color w:val="000000" w:themeColor="text1"/>
          <w:vertAlign w:val="superscript"/>
        </w:rPr>
        <w:t>th</w:t>
      </w:r>
      <w:r w:rsidRPr="00F52FF5">
        <w:rPr>
          <w:rFonts w:asciiTheme="minorHAnsi" w:hAnsiTheme="minorHAnsi" w:cstheme="minorHAnsi"/>
          <w:color w:val="000000" w:themeColor="text1"/>
        </w:rPr>
        <w:t xml:space="preserve">) for the </w:t>
      </w:r>
      <w:r>
        <w:rPr>
          <w:rFonts w:asciiTheme="minorHAnsi" w:hAnsiTheme="minorHAnsi" w:cstheme="minorHAnsi"/>
          <w:color w:val="000000" w:themeColor="text1"/>
        </w:rPr>
        <w:t xml:space="preserve">respective </w:t>
      </w:r>
      <w:r w:rsidRPr="00F52FF5">
        <w:rPr>
          <w:rFonts w:asciiTheme="minorHAnsi" w:hAnsiTheme="minorHAnsi" w:cstheme="minorHAnsi"/>
          <w:color w:val="000000" w:themeColor="text1"/>
        </w:rPr>
        <w:t xml:space="preserve">five </w:t>
      </w:r>
      <w:r>
        <w:rPr>
          <w:rFonts w:asciiTheme="minorHAnsi" w:hAnsiTheme="minorHAnsi" w:cstheme="minorHAnsi"/>
          <w:color w:val="000000" w:themeColor="text1"/>
        </w:rPr>
        <w:t xml:space="preserve">prior </w:t>
      </w:r>
      <w:r w:rsidRPr="00F52FF5">
        <w:rPr>
          <w:rFonts w:asciiTheme="minorHAnsi" w:hAnsiTheme="minorHAnsi" w:cstheme="minorHAnsi"/>
          <w:color w:val="000000" w:themeColor="text1"/>
        </w:rPr>
        <w:t>days. The last bar is the actual peak.</w:t>
      </w:r>
    </w:p>
    <w:p w14:paraId="0BEC8F44" w14:textId="56178BD6" w:rsidR="00EE7959" w:rsidRDefault="000C161E" w:rsidP="00EE7959">
      <w:pPr>
        <w:jc w:val="center"/>
        <w:rPr>
          <w:rFonts w:ascii="Calibri" w:hAnsi="Calibri" w:cs="Calibri"/>
          <w:highlight w:val="yellow"/>
        </w:rPr>
      </w:pPr>
      <w:r>
        <w:rPr>
          <w:rFonts w:ascii="Calibri" w:hAnsi="Calibri" w:cs="Calibri"/>
          <w:noProof/>
          <w:highlight w:val="yellow"/>
        </w:rPr>
        <w:drawing>
          <wp:inline distT="0" distB="0" distL="0" distR="0" wp14:anchorId="7C7BF6F9" wp14:editId="5FE1D76E">
            <wp:extent cx="4572635" cy="2103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2103120"/>
                    </a:xfrm>
                    <a:prstGeom prst="rect">
                      <a:avLst/>
                    </a:prstGeom>
                    <a:noFill/>
                  </pic:spPr>
                </pic:pic>
              </a:graphicData>
            </a:graphic>
          </wp:inline>
        </w:drawing>
      </w:r>
      <w:r>
        <w:rPr>
          <w:rFonts w:ascii="Calibri" w:hAnsi="Calibri" w:cs="Calibri"/>
          <w:noProof/>
        </w:rPr>
        <w:drawing>
          <wp:inline distT="0" distB="0" distL="0" distR="0" wp14:anchorId="1026343A" wp14:editId="7C146D95">
            <wp:extent cx="4572635" cy="21031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635" cy="2103120"/>
                    </a:xfrm>
                    <a:prstGeom prst="rect">
                      <a:avLst/>
                    </a:prstGeom>
                    <a:noFill/>
                  </pic:spPr>
                </pic:pic>
              </a:graphicData>
            </a:graphic>
          </wp:inline>
        </w:drawing>
      </w:r>
      <w:r>
        <w:rPr>
          <w:noProof/>
        </w:rPr>
        <w:drawing>
          <wp:inline distT="0" distB="0" distL="0" distR="0" wp14:anchorId="5E60F100" wp14:editId="480A76F2">
            <wp:extent cx="4572000" cy="2103120"/>
            <wp:effectExtent l="0" t="0" r="0" b="0"/>
            <wp:docPr id="13" name="Chart 13">
              <a:extLst xmlns:a="http://schemas.openxmlformats.org/drawingml/2006/main">
                <a:ext uri="{FF2B5EF4-FFF2-40B4-BE49-F238E27FC236}">
                  <a16:creationId xmlns:a16="http://schemas.microsoft.com/office/drawing/2014/main" id="{33D6053C-EEDD-4C53-A7A1-FF0456984B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noProof/>
        </w:rPr>
        <w:drawing>
          <wp:inline distT="0" distB="0" distL="0" distR="0" wp14:anchorId="45A48B9E" wp14:editId="548D18E5">
            <wp:extent cx="4572000" cy="2103120"/>
            <wp:effectExtent l="0" t="0" r="0" b="0"/>
            <wp:docPr id="14" name="Chart 14">
              <a:extLst xmlns:a="http://schemas.openxmlformats.org/drawingml/2006/main">
                <a:ext uri="{FF2B5EF4-FFF2-40B4-BE49-F238E27FC236}">
                  <a16:creationId xmlns:a16="http://schemas.microsoft.com/office/drawing/2014/main" id="{17B499D5-C74F-47E8-AFAE-73C6D7EB00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D40DFE0" w14:textId="2115A1E5" w:rsidR="00EE7959" w:rsidRDefault="00EE7959" w:rsidP="00EE7959">
      <w:pPr>
        <w:jc w:val="center"/>
        <w:rPr>
          <w:rFonts w:ascii="Calibri" w:hAnsi="Calibri" w:cs="Calibri"/>
          <w:highlight w:val="yellow"/>
        </w:rPr>
      </w:pPr>
    </w:p>
    <w:p w14:paraId="0CD94262" w14:textId="77777777" w:rsidR="00EE7959" w:rsidRPr="00841315" w:rsidRDefault="00EE7959" w:rsidP="00EE7959">
      <w:pPr>
        <w:jc w:val="center"/>
        <w:rPr>
          <w:rFonts w:ascii="Calibri" w:hAnsi="Calibri" w:cs="Calibri"/>
          <w:highlight w:val="yellow"/>
        </w:rPr>
      </w:pPr>
    </w:p>
    <w:p w14:paraId="05D47150" w14:textId="77777777" w:rsidR="00EE7959" w:rsidRPr="00F52FF5" w:rsidRDefault="00EE7959" w:rsidP="00EE7959">
      <w:pPr>
        <w:rPr>
          <w:rFonts w:cstheme="minorHAnsi"/>
          <w:color w:val="000000" w:themeColor="text1"/>
        </w:rPr>
      </w:pPr>
      <w:r w:rsidRPr="00F52FF5">
        <w:rPr>
          <w:rFonts w:cstheme="minorHAnsi"/>
          <w:color w:val="000000" w:themeColor="text1"/>
        </w:rPr>
        <w:t xml:space="preserve">The following chart shows the actual peak load for Dec 22 to 25. </w:t>
      </w:r>
    </w:p>
    <w:p w14:paraId="420BB705" w14:textId="1EF92D2A" w:rsidR="00EE7959" w:rsidRDefault="000C161E" w:rsidP="00EE7959">
      <w:pPr>
        <w:jc w:val="center"/>
        <w:rPr>
          <w:rFonts w:ascii="Calibri" w:hAnsi="Calibri" w:cs="Calibri"/>
          <w:noProof/>
        </w:rPr>
      </w:pPr>
      <w:r>
        <w:rPr>
          <w:noProof/>
        </w:rPr>
        <w:drawing>
          <wp:inline distT="0" distB="0" distL="0" distR="0" wp14:anchorId="2E1315AC" wp14:editId="2D332A8C">
            <wp:extent cx="4572000" cy="2103120"/>
            <wp:effectExtent l="0" t="0" r="0" b="0"/>
            <wp:docPr id="16" name="Chart 16">
              <a:extLst xmlns:a="http://schemas.openxmlformats.org/drawingml/2006/main">
                <a:ext uri="{FF2B5EF4-FFF2-40B4-BE49-F238E27FC236}">
                  <a16:creationId xmlns:a16="http://schemas.microsoft.com/office/drawing/2014/main" id="{B87E8867-D7BE-4F15-8F81-C8284C9478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8466CA3" w14:textId="3C373AD8" w:rsidR="000C161E" w:rsidRDefault="000C161E" w:rsidP="00EE7959">
      <w:pPr>
        <w:jc w:val="center"/>
        <w:rPr>
          <w:rFonts w:ascii="Calibri" w:hAnsi="Calibri" w:cs="Calibri"/>
          <w:noProof/>
        </w:rPr>
      </w:pPr>
    </w:p>
    <w:p w14:paraId="2DD94B22" w14:textId="77777777" w:rsidR="000C161E" w:rsidRPr="00B172A5" w:rsidRDefault="000C161E" w:rsidP="00EE7959">
      <w:pPr>
        <w:jc w:val="center"/>
        <w:rPr>
          <w:rFonts w:ascii="Calibri" w:hAnsi="Calibri" w:cs="Calibri"/>
        </w:rPr>
      </w:pPr>
    </w:p>
    <w:p w14:paraId="5C9E1C65" w14:textId="72068A6F" w:rsidR="00AC4F79" w:rsidRPr="00642F07" w:rsidRDefault="00AC4F79" w:rsidP="00A7124B">
      <w:pPr>
        <w:pStyle w:val="bullet3level1"/>
        <w:numPr>
          <w:ilvl w:val="0"/>
          <w:numId w:val="0"/>
        </w:numPr>
        <w:ind w:left="2160"/>
      </w:pPr>
    </w:p>
    <w:p w14:paraId="5C9E1C6B" w14:textId="296C08E0" w:rsidR="00AC4F79" w:rsidRPr="00006BFE" w:rsidRDefault="00B55BED" w:rsidP="00006BFE">
      <w:pPr>
        <w:pStyle w:val="Heading1"/>
        <w:tabs>
          <w:tab w:val="clear" w:pos="360"/>
          <w:tab w:val="num" w:pos="540"/>
        </w:tabs>
        <w:ind w:left="540" w:hanging="540"/>
      </w:pPr>
      <w:bookmarkStart w:id="255" w:name="_Toc127879699"/>
      <w:r>
        <w:t>Renewable Generation: Forecasts and Actual</w:t>
      </w:r>
      <w:bookmarkEnd w:id="255"/>
      <w:r>
        <w:t xml:space="preserve"> </w:t>
      </w:r>
    </w:p>
    <w:bookmarkEnd w:id="249"/>
    <w:p w14:paraId="4B4C9988" w14:textId="1F3F8B36" w:rsidR="00006BFE" w:rsidRDefault="00DB42E2" w:rsidP="00006BFE">
      <w:pPr>
        <w:rPr>
          <w:color w:val="000000" w:themeColor="text1"/>
        </w:rPr>
      </w:pPr>
      <w:r>
        <w:rPr>
          <w:color w:val="000000" w:themeColor="text1"/>
        </w:rPr>
        <w:t xml:space="preserve">Overall, the renewable generation forecasts performed well during the cold weather conditions. </w:t>
      </w:r>
      <w:r w:rsidR="00FA65CF">
        <w:rPr>
          <w:color w:val="000000" w:themeColor="text1"/>
        </w:rPr>
        <w:t>ERCOT’s staff meteorologists identified a risk that the normal wind and solar forecasts may over-forecast renewable generation output. Based on this, o</w:t>
      </w:r>
      <w:r w:rsidR="00006BFE" w:rsidRPr="00F52FF5">
        <w:rPr>
          <w:color w:val="000000" w:themeColor="text1"/>
        </w:rPr>
        <w:t xml:space="preserve">n Thursday </w:t>
      </w:r>
      <w:r w:rsidR="00C171AE">
        <w:rPr>
          <w:color w:val="000000" w:themeColor="text1"/>
        </w:rPr>
        <w:t>December 22</w:t>
      </w:r>
      <w:r w:rsidR="00C171AE" w:rsidRPr="00A7124B">
        <w:rPr>
          <w:color w:val="000000" w:themeColor="text1"/>
          <w:vertAlign w:val="superscript"/>
        </w:rPr>
        <w:t>nd</w:t>
      </w:r>
      <w:r w:rsidR="00006BFE" w:rsidRPr="00F52FF5">
        <w:rPr>
          <w:color w:val="000000" w:themeColor="text1"/>
        </w:rPr>
        <w:t xml:space="preserve">, ERCOT used the most conservative solar forecast and switched to the most conservative wind forecast in the afternoon, in advance of the cold weather and high load. The extreme weather forecasts – which account for icing impacts – were only slightly less than the normal 50th percentile forecast, so the 80th percentile forecasts were chosen as most conservative. The conservative wind and solar forecasts continued to be utilized until switching back on </w:t>
      </w:r>
      <w:r w:rsidR="00C171AE">
        <w:rPr>
          <w:color w:val="000000" w:themeColor="text1"/>
        </w:rPr>
        <w:t>December 24</w:t>
      </w:r>
      <w:r w:rsidR="00C171AE" w:rsidRPr="00A7124B">
        <w:rPr>
          <w:color w:val="000000" w:themeColor="text1"/>
          <w:vertAlign w:val="superscript"/>
        </w:rPr>
        <w:t>th</w:t>
      </w:r>
      <w:r w:rsidR="00006BFE" w:rsidRPr="00F52FF5">
        <w:rPr>
          <w:color w:val="000000" w:themeColor="text1"/>
        </w:rPr>
        <w:t xml:space="preserve"> after the highest load peaks. High winds on Thursday </w:t>
      </w:r>
      <w:r w:rsidR="00C171AE">
        <w:rPr>
          <w:color w:val="000000" w:themeColor="text1"/>
        </w:rPr>
        <w:t>December 22</w:t>
      </w:r>
      <w:r w:rsidR="00C171AE" w:rsidRPr="00A7124B">
        <w:rPr>
          <w:color w:val="000000" w:themeColor="text1"/>
          <w:vertAlign w:val="superscript"/>
        </w:rPr>
        <w:t>nd</w:t>
      </w:r>
      <w:r w:rsidR="00006BFE" w:rsidRPr="00F52FF5">
        <w:rPr>
          <w:color w:val="000000" w:themeColor="text1"/>
        </w:rPr>
        <w:t xml:space="preserve"> followed by a down ramp and low winds on </w:t>
      </w:r>
      <w:r w:rsidR="00C171AE">
        <w:rPr>
          <w:color w:val="000000" w:themeColor="text1"/>
        </w:rPr>
        <w:t>December 23</w:t>
      </w:r>
      <w:r w:rsidR="00C171AE" w:rsidRPr="00A7124B">
        <w:rPr>
          <w:color w:val="000000" w:themeColor="text1"/>
          <w:vertAlign w:val="superscript"/>
        </w:rPr>
        <w:t>rd</w:t>
      </w:r>
      <w:r w:rsidR="00C171AE">
        <w:rPr>
          <w:color w:val="000000" w:themeColor="text1"/>
        </w:rPr>
        <w:t xml:space="preserve"> and 24</w:t>
      </w:r>
      <w:r w:rsidR="00C171AE" w:rsidRPr="00A7124B">
        <w:rPr>
          <w:color w:val="000000" w:themeColor="text1"/>
          <w:vertAlign w:val="superscript"/>
        </w:rPr>
        <w:t>th</w:t>
      </w:r>
      <w:r w:rsidR="00006BFE" w:rsidRPr="00F52FF5">
        <w:rPr>
          <w:color w:val="000000" w:themeColor="text1"/>
        </w:rPr>
        <w:t xml:space="preserve"> w</w:t>
      </w:r>
      <w:r w:rsidR="00153B8C">
        <w:rPr>
          <w:color w:val="000000" w:themeColor="text1"/>
        </w:rPr>
        <w:t>ere</w:t>
      </w:r>
      <w:r w:rsidR="00006BFE" w:rsidRPr="00F52FF5">
        <w:rPr>
          <w:color w:val="000000" w:themeColor="text1"/>
        </w:rPr>
        <w:t xml:space="preserve"> predicted before the cold front arrived. Though the chosen 80</w:t>
      </w:r>
      <w:r w:rsidR="00006BFE" w:rsidRPr="00F52FF5">
        <w:rPr>
          <w:color w:val="000000" w:themeColor="text1"/>
          <w:vertAlign w:val="superscript"/>
        </w:rPr>
        <w:t>th</w:t>
      </w:r>
      <w:r w:rsidR="00006BFE" w:rsidRPr="00F52FF5">
        <w:rPr>
          <w:color w:val="000000" w:themeColor="text1"/>
        </w:rPr>
        <w:t xml:space="preserve"> percentile forecast under</w:t>
      </w:r>
      <w:r w:rsidR="00FA65CF">
        <w:rPr>
          <w:color w:val="000000" w:themeColor="text1"/>
        </w:rPr>
        <w:t>-</w:t>
      </w:r>
      <w:r w:rsidR="00006BFE" w:rsidRPr="00F52FF5">
        <w:rPr>
          <w:color w:val="000000" w:themeColor="text1"/>
        </w:rPr>
        <w:t>forecasted wind</w:t>
      </w:r>
      <w:r w:rsidR="002E385C">
        <w:rPr>
          <w:color w:val="000000" w:themeColor="text1"/>
        </w:rPr>
        <w:t xml:space="preserve"> High Sustained Limit</w:t>
      </w:r>
      <w:r w:rsidR="00006BFE" w:rsidRPr="00F52FF5">
        <w:rPr>
          <w:color w:val="000000" w:themeColor="text1"/>
        </w:rPr>
        <w:t xml:space="preserve"> </w:t>
      </w:r>
      <w:r w:rsidR="002E385C">
        <w:rPr>
          <w:color w:val="000000" w:themeColor="text1"/>
        </w:rPr>
        <w:t>(</w:t>
      </w:r>
      <w:r w:rsidR="00006BFE" w:rsidRPr="00F52FF5">
        <w:rPr>
          <w:color w:val="000000" w:themeColor="text1"/>
        </w:rPr>
        <w:t>HSL</w:t>
      </w:r>
      <w:r w:rsidR="002E385C">
        <w:rPr>
          <w:color w:val="000000" w:themeColor="text1"/>
        </w:rPr>
        <w:t>)</w:t>
      </w:r>
      <w:r w:rsidR="00006BFE" w:rsidRPr="00F52FF5">
        <w:rPr>
          <w:color w:val="000000" w:themeColor="text1"/>
        </w:rPr>
        <w:t>, it mitigated the potential effects of choosing the 50</w:t>
      </w:r>
      <w:r w:rsidR="00006BFE" w:rsidRPr="00F52FF5">
        <w:rPr>
          <w:color w:val="000000" w:themeColor="text1"/>
          <w:vertAlign w:val="superscript"/>
        </w:rPr>
        <w:t>th</w:t>
      </w:r>
      <w:r w:rsidR="00006BFE" w:rsidRPr="00F52FF5">
        <w:rPr>
          <w:color w:val="000000" w:themeColor="text1"/>
        </w:rPr>
        <w:t xml:space="preserve"> percentile forecast, which would have slightly over</w:t>
      </w:r>
      <w:r w:rsidR="004A1803">
        <w:rPr>
          <w:color w:val="000000" w:themeColor="text1"/>
        </w:rPr>
        <w:t>-</w:t>
      </w:r>
      <w:r w:rsidR="00006BFE" w:rsidRPr="00F52FF5">
        <w:rPr>
          <w:color w:val="000000" w:themeColor="text1"/>
        </w:rPr>
        <w:t xml:space="preserve">forecasted wind HSL during the </w:t>
      </w:r>
      <w:r w:rsidR="00C171AE">
        <w:rPr>
          <w:color w:val="000000" w:themeColor="text1"/>
        </w:rPr>
        <w:t>December 22</w:t>
      </w:r>
      <w:r w:rsidR="00C171AE" w:rsidRPr="00A7124B">
        <w:rPr>
          <w:color w:val="000000" w:themeColor="text1"/>
          <w:vertAlign w:val="superscript"/>
        </w:rPr>
        <w:t>nd</w:t>
      </w:r>
      <w:r w:rsidR="00006BFE" w:rsidRPr="00F52FF5">
        <w:rPr>
          <w:color w:val="000000" w:themeColor="text1"/>
        </w:rPr>
        <w:t xml:space="preserve"> evening peak.</w:t>
      </w:r>
    </w:p>
    <w:p w14:paraId="02EABCCC" w14:textId="77777777" w:rsidR="00CE70CB" w:rsidRPr="00F52FF5" w:rsidRDefault="00CE70CB" w:rsidP="00006BFE">
      <w:pPr>
        <w:rPr>
          <w:color w:val="000000" w:themeColor="text1"/>
        </w:rPr>
      </w:pPr>
    </w:p>
    <w:p w14:paraId="54AAE380" w14:textId="77777777" w:rsidR="00006BFE" w:rsidRDefault="00006BFE" w:rsidP="00006BFE">
      <w:r>
        <w:rPr>
          <w:noProof/>
        </w:rPr>
        <w:drawing>
          <wp:inline distT="0" distB="0" distL="0" distR="0" wp14:anchorId="3B824488" wp14:editId="0F8BF59E">
            <wp:extent cx="5943600" cy="30295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029585"/>
                    </a:xfrm>
                    <a:prstGeom prst="rect">
                      <a:avLst/>
                    </a:prstGeom>
                  </pic:spPr>
                </pic:pic>
              </a:graphicData>
            </a:graphic>
          </wp:inline>
        </w:drawing>
      </w:r>
    </w:p>
    <w:p w14:paraId="3AE69153" w14:textId="77777777" w:rsidR="00006BFE" w:rsidRDefault="00006BFE" w:rsidP="00006BFE"/>
    <w:p w14:paraId="3A61DF3D" w14:textId="0A891F62" w:rsidR="00006BFE" w:rsidRPr="00F52FF5" w:rsidRDefault="00006BFE" w:rsidP="00006BFE">
      <w:pPr>
        <w:rPr>
          <w:color w:val="000000" w:themeColor="text1"/>
        </w:rPr>
      </w:pPr>
      <w:r w:rsidRPr="00F52FF5">
        <w:rPr>
          <w:color w:val="000000" w:themeColor="text1"/>
        </w:rPr>
        <w:t>Due to cloud cover, the solar HSL was over</w:t>
      </w:r>
      <w:r w:rsidR="004A1803">
        <w:rPr>
          <w:color w:val="000000" w:themeColor="text1"/>
        </w:rPr>
        <w:t>-</w:t>
      </w:r>
      <w:r w:rsidRPr="00F52FF5">
        <w:rPr>
          <w:color w:val="000000" w:themeColor="text1"/>
        </w:rPr>
        <w:t xml:space="preserve">forecasted on </w:t>
      </w:r>
      <w:r w:rsidR="00C171AE">
        <w:rPr>
          <w:color w:val="000000" w:themeColor="text1"/>
        </w:rPr>
        <w:t>December 22</w:t>
      </w:r>
      <w:r w:rsidR="002F6FB5" w:rsidRPr="00FE44C8">
        <w:rPr>
          <w:color w:val="000000" w:themeColor="text1"/>
          <w:vertAlign w:val="superscript"/>
        </w:rPr>
        <w:t>nd</w:t>
      </w:r>
      <w:r w:rsidR="002F6FB5" w:rsidRPr="00F52FF5" w:rsidDel="00C171AE">
        <w:rPr>
          <w:color w:val="000000" w:themeColor="text1"/>
        </w:rPr>
        <w:t>.</w:t>
      </w:r>
      <w:r w:rsidRPr="00F52FF5">
        <w:rPr>
          <w:color w:val="000000" w:themeColor="text1"/>
        </w:rPr>
        <w:t xml:space="preserve"> The chosen 80</w:t>
      </w:r>
      <w:r w:rsidRPr="00F52FF5">
        <w:rPr>
          <w:color w:val="000000" w:themeColor="text1"/>
          <w:vertAlign w:val="superscript"/>
        </w:rPr>
        <w:t>th</w:t>
      </w:r>
      <w:r w:rsidRPr="00F52FF5">
        <w:rPr>
          <w:color w:val="000000" w:themeColor="text1"/>
        </w:rPr>
        <w:t xml:space="preserve"> percentile forecast still over</w:t>
      </w:r>
      <w:r w:rsidR="004A1803">
        <w:rPr>
          <w:color w:val="000000" w:themeColor="text1"/>
        </w:rPr>
        <w:t>-</w:t>
      </w:r>
      <w:r w:rsidRPr="00F52FF5">
        <w:rPr>
          <w:color w:val="000000" w:themeColor="text1"/>
        </w:rPr>
        <w:t>forecasted the HSL, but by a lower margin than the 50</w:t>
      </w:r>
      <w:r w:rsidRPr="00F52FF5">
        <w:rPr>
          <w:color w:val="000000" w:themeColor="text1"/>
          <w:vertAlign w:val="superscript"/>
        </w:rPr>
        <w:t>th</w:t>
      </w:r>
      <w:r w:rsidRPr="00F52FF5">
        <w:rPr>
          <w:color w:val="000000" w:themeColor="text1"/>
        </w:rPr>
        <w:t xml:space="preserve"> percentile forecast which is typically used.</w:t>
      </w:r>
    </w:p>
    <w:p w14:paraId="57BE08F1" w14:textId="77777777" w:rsidR="00006BFE" w:rsidRPr="005F52DB" w:rsidRDefault="00006BFE" w:rsidP="00006BFE">
      <w:r>
        <w:rPr>
          <w:noProof/>
        </w:rPr>
        <w:drawing>
          <wp:inline distT="0" distB="0" distL="0" distR="0" wp14:anchorId="075A6A92" wp14:editId="32B7110C">
            <wp:extent cx="5943600" cy="2575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575560"/>
                    </a:xfrm>
                    <a:prstGeom prst="rect">
                      <a:avLst/>
                    </a:prstGeom>
                  </pic:spPr>
                </pic:pic>
              </a:graphicData>
            </a:graphic>
          </wp:inline>
        </w:drawing>
      </w:r>
    </w:p>
    <w:p w14:paraId="09D36830" w14:textId="77777777" w:rsidR="004A1803" w:rsidRDefault="004A1803" w:rsidP="00006BFE">
      <w:pPr>
        <w:rPr>
          <w:color w:val="000000" w:themeColor="text1"/>
        </w:rPr>
      </w:pPr>
    </w:p>
    <w:p w14:paraId="3069E0F7" w14:textId="63CC4B71" w:rsidR="00006BFE" w:rsidRDefault="00006BFE" w:rsidP="00006BFE">
      <w:r w:rsidRPr="00F52FF5">
        <w:rPr>
          <w:color w:val="000000" w:themeColor="text1"/>
        </w:rPr>
        <w:t>T</w:t>
      </w:r>
      <w:r w:rsidR="00824C19">
        <w:rPr>
          <w:color w:val="000000" w:themeColor="text1"/>
        </w:rPr>
        <w:t>he t</w:t>
      </w:r>
      <w:r w:rsidRPr="00F52FF5">
        <w:rPr>
          <w:color w:val="000000" w:themeColor="text1"/>
        </w:rPr>
        <w:t>able below summarizes the wind and solar forecast performance in Mean Absolute Percentage Error (MAPE) during the event compared to the monthly performance for December 2022</w:t>
      </w:r>
      <w:r>
        <w:t>.</w:t>
      </w:r>
    </w:p>
    <w:p w14:paraId="38D29ACC" w14:textId="77777777" w:rsidR="00CE70CB" w:rsidRDefault="00CE70CB" w:rsidP="00006BFE"/>
    <w:tbl>
      <w:tblPr>
        <w:tblW w:w="0" w:type="auto"/>
        <w:tblCellMar>
          <w:left w:w="0" w:type="dxa"/>
          <w:right w:w="0" w:type="dxa"/>
        </w:tblCellMar>
        <w:tblLook w:val="04A0" w:firstRow="1" w:lastRow="0" w:firstColumn="1" w:lastColumn="0" w:noHBand="0" w:noVBand="1"/>
      </w:tblPr>
      <w:tblGrid>
        <w:gridCol w:w="2150"/>
        <w:gridCol w:w="1710"/>
        <w:gridCol w:w="1577"/>
        <w:gridCol w:w="1842"/>
        <w:gridCol w:w="1842"/>
      </w:tblGrid>
      <w:tr w:rsidR="00006BFE" w14:paraId="0DB2240F" w14:textId="77777777" w:rsidTr="00D61285">
        <w:tc>
          <w:tcPr>
            <w:tcW w:w="21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68E82E48" w14:textId="77777777" w:rsidR="00006BFE" w:rsidRDefault="00006BFE" w:rsidP="00D61285"/>
        </w:tc>
        <w:tc>
          <w:tcPr>
            <w:tcW w:w="1710" w:type="dxa"/>
            <w:tcBorders>
              <w:top w:val="single" w:sz="8" w:space="0" w:color="auto"/>
              <w:left w:val="nil"/>
              <w:bottom w:val="single" w:sz="8" w:space="0" w:color="auto"/>
              <w:right w:val="single" w:sz="8" w:space="0" w:color="auto"/>
            </w:tcBorders>
            <w:shd w:val="clear" w:color="auto" w:fill="00AEC7"/>
            <w:tcMar>
              <w:top w:w="0" w:type="dxa"/>
              <w:left w:w="108" w:type="dxa"/>
              <w:bottom w:w="0" w:type="dxa"/>
              <w:right w:w="108" w:type="dxa"/>
            </w:tcMar>
            <w:vAlign w:val="center"/>
            <w:hideMark/>
          </w:tcPr>
          <w:p w14:paraId="2E447618" w14:textId="77777777" w:rsidR="00006BFE" w:rsidRDefault="00006BFE" w:rsidP="00D61285">
            <w:pPr>
              <w:jc w:val="center"/>
              <w:rPr>
                <w:color w:val="FFFFFF" w:themeColor="background1"/>
                <w:sz w:val="20"/>
                <w:szCs w:val="20"/>
              </w:rPr>
            </w:pPr>
            <w:r w:rsidRPr="00123945">
              <w:rPr>
                <w:color w:val="FFFFFF" w:themeColor="background1"/>
                <w:sz w:val="20"/>
                <w:szCs w:val="20"/>
              </w:rPr>
              <w:t>Wind forecast</w:t>
            </w:r>
          </w:p>
          <w:p w14:paraId="13734CD0" w14:textId="77777777" w:rsidR="00006BFE" w:rsidRPr="00123945" w:rsidRDefault="00006BFE" w:rsidP="00D61285">
            <w:pPr>
              <w:jc w:val="center"/>
              <w:rPr>
                <w:color w:val="FFFFFF" w:themeColor="background1"/>
                <w:sz w:val="20"/>
                <w:szCs w:val="20"/>
              </w:rPr>
            </w:pPr>
            <w:r>
              <w:rPr>
                <w:rFonts w:ascii="Calibri" w:hAnsi="Calibri" w:cs="Calibri"/>
                <w:color w:val="FFFFFF" w:themeColor="background1"/>
                <w:sz w:val="20"/>
                <w:szCs w:val="20"/>
              </w:rPr>
              <w:t>(Dec. 22-25, 2022)</w:t>
            </w:r>
          </w:p>
        </w:tc>
        <w:tc>
          <w:tcPr>
            <w:tcW w:w="1577" w:type="dxa"/>
            <w:tcBorders>
              <w:top w:val="single" w:sz="8" w:space="0" w:color="auto"/>
              <w:left w:val="nil"/>
              <w:bottom w:val="single" w:sz="8" w:space="0" w:color="auto"/>
              <w:right w:val="single" w:sz="8" w:space="0" w:color="auto"/>
            </w:tcBorders>
            <w:shd w:val="clear" w:color="auto" w:fill="00AEC7"/>
            <w:tcMar>
              <w:top w:w="0" w:type="dxa"/>
              <w:left w:w="108" w:type="dxa"/>
              <w:bottom w:w="0" w:type="dxa"/>
              <w:right w:w="108" w:type="dxa"/>
            </w:tcMar>
            <w:vAlign w:val="center"/>
            <w:hideMark/>
          </w:tcPr>
          <w:p w14:paraId="49569616" w14:textId="77777777" w:rsidR="00006BFE" w:rsidRDefault="00006BFE" w:rsidP="00D61285">
            <w:pPr>
              <w:jc w:val="center"/>
              <w:rPr>
                <w:color w:val="FFFFFF" w:themeColor="background1"/>
                <w:sz w:val="20"/>
                <w:szCs w:val="20"/>
              </w:rPr>
            </w:pPr>
            <w:r w:rsidRPr="00123945">
              <w:rPr>
                <w:color w:val="FFFFFF" w:themeColor="background1"/>
                <w:sz w:val="20"/>
                <w:szCs w:val="20"/>
              </w:rPr>
              <w:t>Wind forecast</w:t>
            </w:r>
          </w:p>
          <w:p w14:paraId="19C8B19F" w14:textId="77777777" w:rsidR="00006BFE" w:rsidRPr="00123945" w:rsidRDefault="00006BFE" w:rsidP="00D61285">
            <w:pPr>
              <w:jc w:val="center"/>
              <w:rPr>
                <w:color w:val="FFFFFF" w:themeColor="background1"/>
                <w:sz w:val="20"/>
                <w:szCs w:val="20"/>
              </w:rPr>
            </w:pPr>
            <w:r>
              <w:rPr>
                <w:rFonts w:ascii="Calibri" w:hAnsi="Calibri" w:cs="Calibri"/>
                <w:color w:val="FFFFFF" w:themeColor="background1"/>
                <w:sz w:val="20"/>
                <w:szCs w:val="20"/>
              </w:rPr>
              <w:t>(Dec. 2022)</w:t>
            </w:r>
          </w:p>
        </w:tc>
        <w:tc>
          <w:tcPr>
            <w:tcW w:w="1842" w:type="dxa"/>
            <w:tcBorders>
              <w:top w:val="single" w:sz="8" w:space="0" w:color="auto"/>
              <w:left w:val="nil"/>
              <w:bottom w:val="single" w:sz="8" w:space="0" w:color="auto"/>
              <w:right w:val="single" w:sz="8" w:space="0" w:color="auto"/>
            </w:tcBorders>
            <w:shd w:val="clear" w:color="auto" w:fill="00AEC7"/>
            <w:tcMar>
              <w:top w:w="0" w:type="dxa"/>
              <w:left w:w="108" w:type="dxa"/>
              <w:bottom w:w="0" w:type="dxa"/>
              <w:right w:w="108" w:type="dxa"/>
            </w:tcMar>
            <w:vAlign w:val="center"/>
            <w:hideMark/>
          </w:tcPr>
          <w:p w14:paraId="4352DC41" w14:textId="77777777" w:rsidR="00006BFE" w:rsidRDefault="00006BFE" w:rsidP="00D61285">
            <w:pPr>
              <w:jc w:val="center"/>
              <w:rPr>
                <w:color w:val="FFFFFF" w:themeColor="background1"/>
                <w:sz w:val="20"/>
                <w:szCs w:val="20"/>
              </w:rPr>
            </w:pPr>
            <w:r w:rsidRPr="00123945">
              <w:rPr>
                <w:color w:val="FFFFFF" w:themeColor="background1"/>
                <w:sz w:val="20"/>
                <w:szCs w:val="20"/>
              </w:rPr>
              <w:t>Solar forecast</w:t>
            </w:r>
          </w:p>
          <w:p w14:paraId="5CD88BFE" w14:textId="77777777" w:rsidR="00006BFE" w:rsidRPr="00123945" w:rsidRDefault="00006BFE" w:rsidP="00D61285">
            <w:pPr>
              <w:jc w:val="center"/>
              <w:rPr>
                <w:color w:val="FFFFFF" w:themeColor="background1"/>
                <w:sz w:val="20"/>
                <w:szCs w:val="20"/>
              </w:rPr>
            </w:pPr>
            <w:r>
              <w:rPr>
                <w:rFonts w:ascii="Calibri" w:hAnsi="Calibri" w:cs="Calibri"/>
                <w:color w:val="FFFFFF" w:themeColor="background1"/>
                <w:sz w:val="20"/>
                <w:szCs w:val="20"/>
              </w:rPr>
              <w:t>(Dec. 22-25, 2022)</w:t>
            </w:r>
          </w:p>
        </w:tc>
        <w:tc>
          <w:tcPr>
            <w:tcW w:w="1842" w:type="dxa"/>
            <w:tcBorders>
              <w:top w:val="single" w:sz="8" w:space="0" w:color="auto"/>
              <w:left w:val="nil"/>
              <w:bottom w:val="single" w:sz="8" w:space="0" w:color="auto"/>
              <w:right w:val="single" w:sz="8" w:space="0" w:color="auto"/>
            </w:tcBorders>
            <w:shd w:val="clear" w:color="auto" w:fill="00AEC7"/>
            <w:tcMar>
              <w:top w:w="0" w:type="dxa"/>
              <w:left w:w="108" w:type="dxa"/>
              <w:bottom w:w="0" w:type="dxa"/>
              <w:right w:w="108" w:type="dxa"/>
            </w:tcMar>
            <w:vAlign w:val="center"/>
            <w:hideMark/>
          </w:tcPr>
          <w:p w14:paraId="7A7F7C11" w14:textId="77777777" w:rsidR="00006BFE" w:rsidRDefault="00006BFE" w:rsidP="00D61285">
            <w:pPr>
              <w:jc w:val="center"/>
              <w:rPr>
                <w:color w:val="FFFFFF" w:themeColor="background1"/>
                <w:sz w:val="20"/>
                <w:szCs w:val="20"/>
              </w:rPr>
            </w:pPr>
            <w:r w:rsidRPr="00123945">
              <w:rPr>
                <w:color w:val="FFFFFF" w:themeColor="background1"/>
                <w:sz w:val="20"/>
                <w:szCs w:val="20"/>
              </w:rPr>
              <w:t>Solar forecast</w:t>
            </w:r>
          </w:p>
          <w:p w14:paraId="07C78E7E" w14:textId="77777777" w:rsidR="00006BFE" w:rsidRPr="00123945" w:rsidRDefault="00006BFE" w:rsidP="00D61285">
            <w:pPr>
              <w:jc w:val="center"/>
              <w:rPr>
                <w:color w:val="FFFFFF" w:themeColor="background1"/>
                <w:sz w:val="20"/>
                <w:szCs w:val="20"/>
              </w:rPr>
            </w:pPr>
            <w:r>
              <w:rPr>
                <w:rFonts w:ascii="Calibri" w:hAnsi="Calibri" w:cs="Calibri"/>
                <w:color w:val="FFFFFF" w:themeColor="background1"/>
                <w:sz w:val="20"/>
                <w:szCs w:val="20"/>
              </w:rPr>
              <w:t>(Dec. 2022)</w:t>
            </w:r>
          </w:p>
        </w:tc>
      </w:tr>
      <w:tr w:rsidR="00006BFE" w14:paraId="15D532AC" w14:textId="77777777" w:rsidTr="00D61285">
        <w:tc>
          <w:tcPr>
            <w:tcW w:w="2150" w:type="dxa"/>
            <w:tcBorders>
              <w:top w:val="nil"/>
              <w:left w:val="single" w:sz="8" w:space="0" w:color="auto"/>
              <w:bottom w:val="single" w:sz="8" w:space="0" w:color="auto"/>
              <w:right w:val="single" w:sz="8" w:space="0" w:color="auto"/>
            </w:tcBorders>
            <w:shd w:val="clear" w:color="auto" w:fill="00AEC7"/>
            <w:tcMar>
              <w:top w:w="0" w:type="dxa"/>
              <w:left w:w="108" w:type="dxa"/>
              <w:bottom w:w="0" w:type="dxa"/>
              <w:right w:w="108" w:type="dxa"/>
            </w:tcMar>
            <w:vAlign w:val="center"/>
            <w:hideMark/>
          </w:tcPr>
          <w:p w14:paraId="061E1457" w14:textId="77777777" w:rsidR="00006BFE" w:rsidRPr="00123945" w:rsidRDefault="00006BFE" w:rsidP="00D61285">
            <w:pPr>
              <w:rPr>
                <w:color w:val="FFFFFF" w:themeColor="background1"/>
                <w:sz w:val="20"/>
                <w:szCs w:val="20"/>
              </w:rPr>
            </w:pPr>
            <w:r w:rsidRPr="00123945">
              <w:rPr>
                <w:color w:val="FFFFFF" w:themeColor="background1"/>
                <w:sz w:val="20"/>
                <w:szCs w:val="20"/>
              </w:rPr>
              <w:t>Day-ahead Forecast Performance (MAPE)</w:t>
            </w:r>
          </w:p>
        </w:tc>
        <w:tc>
          <w:tcPr>
            <w:tcW w:w="1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FF0C9F" w14:textId="77777777" w:rsidR="00006BFE" w:rsidRPr="00123945" w:rsidRDefault="00006BFE" w:rsidP="00D61285">
            <w:pPr>
              <w:jc w:val="center"/>
            </w:pPr>
            <w:r>
              <w:rPr>
                <w:rFonts w:ascii="Tahoma" w:hAnsi="Tahoma" w:cs="Tahoma"/>
                <w:color w:val="000000"/>
                <w:sz w:val="20"/>
                <w:szCs w:val="20"/>
              </w:rPr>
              <w:t>5.07%</w:t>
            </w:r>
          </w:p>
        </w:tc>
        <w:tc>
          <w:tcPr>
            <w:tcW w:w="15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940063" w14:textId="77777777" w:rsidR="00006BFE" w:rsidRPr="00123945" w:rsidRDefault="00006BFE" w:rsidP="00D61285">
            <w:pPr>
              <w:jc w:val="center"/>
            </w:pPr>
            <w:r>
              <w:rPr>
                <w:rFonts w:ascii="Tahoma" w:hAnsi="Tahoma" w:cs="Tahoma"/>
                <w:color w:val="000000"/>
                <w:sz w:val="20"/>
                <w:szCs w:val="20"/>
              </w:rPr>
              <w:t>3.6%</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DF9A87" w14:textId="77777777" w:rsidR="00006BFE" w:rsidRPr="00123945" w:rsidRDefault="00006BFE" w:rsidP="00D61285">
            <w:pPr>
              <w:jc w:val="center"/>
            </w:pPr>
            <w:r>
              <w:rPr>
                <w:rFonts w:ascii="Tahoma" w:hAnsi="Tahoma" w:cs="Tahoma"/>
                <w:color w:val="000000"/>
                <w:sz w:val="20"/>
                <w:szCs w:val="20"/>
              </w:rPr>
              <w:t>2.72%</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37E83C" w14:textId="77777777" w:rsidR="00006BFE" w:rsidRPr="00123945" w:rsidRDefault="00006BFE" w:rsidP="00D61285">
            <w:pPr>
              <w:jc w:val="center"/>
            </w:pPr>
            <w:r>
              <w:rPr>
                <w:rFonts w:ascii="Tahoma" w:hAnsi="Tahoma" w:cs="Tahoma"/>
                <w:color w:val="000000"/>
                <w:sz w:val="20"/>
                <w:szCs w:val="20"/>
              </w:rPr>
              <w:t>3.23%</w:t>
            </w:r>
          </w:p>
        </w:tc>
      </w:tr>
      <w:tr w:rsidR="00006BFE" w14:paraId="699D3665" w14:textId="77777777" w:rsidTr="00D61285">
        <w:tc>
          <w:tcPr>
            <w:tcW w:w="2150" w:type="dxa"/>
            <w:tcBorders>
              <w:top w:val="nil"/>
              <w:left w:val="single" w:sz="8" w:space="0" w:color="auto"/>
              <w:bottom w:val="single" w:sz="8" w:space="0" w:color="auto"/>
              <w:right w:val="single" w:sz="8" w:space="0" w:color="auto"/>
            </w:tcBorders>
            <w:shd w:val="clear" w:color="auto" w:fill="00AEC7"/>
            <w:tcMar>
              <w:top w:w="0" w:type="dxa"/>
              <w:left w:w="108" w:type="dxa"/>
              <w:bottom w:w="0" w:type="dxa"/>
              <w:right w:w="108" w:type="dxa"/>
            </w:tcMar>
            <w:vAlign w:val="center"/>
            <w:hideMark/>
          </w:tcPr>
          <w:p w14:paraId="2F05A10A" w14:textId="77777777" w:rsidR="00006BFE" w:rsidRPr="00123945" w:rsidRDefault="00006BFE" w:rsidP="00D61285">
            <w:pPr>
              <w:rPr>
                <w:color w:val="FFFFFF" w:themeColor="background1"/>
                <w:sz w:val="20"/>
                <w:szCs w:val="20"/>
              </w:rPr>
            </w:pPr>
            <w:r w:rsidRPr="00123945">
              <w:rPr>
                <w:color w:val="FFFFFF" w:themeColor="background1"/>
                <w:sz w:val="20"/>
                <w:szCs w:val="20"/>
              </w:rPr>
              <w:t>1-hour-ahead Forecast Performance (MAPE)</w:t>
            </w:r>
          </w:p>
        </w:tc>
        <w:tc>
          <w:tcPr>
            <w:tcW w:w="1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FFCB16" w14:textId="77777777" w:rsidR="00006BFE" w:rsidRPr="00123945" w:rsidRDefault="00006BFE" w:rsidP="00D61285">
            <w:pPr>
              <w:jc w:val="center"/>
            </w:pPr>
            <w:r>
              <w:rPr>
                <w:rFonts w:ascii="Tahoma" w:hAnsi="Tahoma" w:cs="Tahoma"/>
                <w:color w:val="000000"/>
                <w:sz w:val="20"/>
                <w:szCs w:val="20"/>
              </w:rPr>
              <w:t>2.83%</w:t>
            </w:r>
          </w:p>
        </w:tc>
        <w:tc>
          <w:tcPr>
            <w:tcW w:w="15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EC549" w14:textId="77777777" w:rsidR="00006BFE" w:rsidRPr="00123945" w:rsidRDefault="00006BFE" w:rsidP="00D61285">
            <w:pPr>
              <w:jc w:val="center"/>
            </w:pPr>
            <w:r>
              <w:rPr>
                <w:rFonts w:ascii="Tahoma" w:hAnsi="Tahoma" w:cs="Tahoma"/>
                <w:color w:val="000000"/>
                <w:sz w:val="20"/>
                <w:szCs w:val="20"/>
              </w:rPr>
              <w:t>1.9%</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83677F" w14:textId="77777777" w:rsidR="00006BFE" w:rsidRPr="00123945" w:rsidRDefault="00006BFE" w:rsidP="00D61285">
            <w:pPr>
              <w:jc w:val="center"/>
            </w:pPr>
            <w:r>
              <w:rPr>
                <w:rFonts w:ascii="Tahoma" w:hAnsi="Tahoma" w:cs="Tahoma"/>
                <w:color w:val="000000"/>
                <w:sz w:val="20"/>
                <w:szCs w:val="20"/>
              </w:rPr>
              <w:t>2.55%</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265524" w14:textId="77777777" w:rsidR="00006BFE" w:rsidRPr="00123945" w:rsidRDefault="00006BFE" w:rsidP="00D61285">
            <w:pPr>
              <w:jc w:val="center"/>
            </w:pPr>
            <w:r>
              <w:rPr>
                <w:rFonts w:ascii="Tahoma" w:hAnsi="Tahoma" w:cs="Tahoma"/>
                <w:color w:val="000000"/>
                <w:sz w:val="20"/>
                <w:szCs w:val="20"/>
              </w:rPr>
              <w:t>2.53%</w:t>
            </w:r>
          </w:p>
        </w:tc>
      </w:tr>
    </w:tbl>
    <w:p w14:paraId="4F3CA53F" w14:textId="77777777" w:rsidR="00006BFE" w:rsidRPr="00841315" w:rsidRDefault="00006BFE" w:rsidP="00006BFE">
      <w:pPr>
        <w:rPr>
          <w:rFonts w:ascii="Calibri" w:hAnsi="Calibri" w:cs="Calibri"/>
          <w:highlight w:val="yellow"/>
        </w:rPr>
      </w:pPr>
    </w:p>
    <w:p w14:paraId="649C3295" w14:textId="683EE959" w:rsidR="00006BFE" w:rsidRPr="00F52FF5" w:rsidRDefault="00006BFE" w:rsidP="00006BFE">
      <w:pPr>
        <w:rPr>
          <w:rFonts w:asciiTheme="majorHAnsi" w:hAnsiTheme="majorHAnsi" w:cstheme="majorHAnsi"/>
          <w:color w:val="000000" w:themeColor="text1"/>
        </w:rPr>
      </w:pPr>
      <w:r w:rsidRPr="00F52FF5">
        <w:rPr>
          <w:rFonts w:asciiTheme="majorHAnsi" w:hAnsiTheme="majorHAnsi" w:cstheme="majorHAnsi"/>
          <w:color w:val="000000" w:themeColor="text1"/>
        </w:rPr>
        <w:t>Wind produced a significant amount of energy during the early morning of December 22</w:t>
      </w:r>
      <w:r w:rsidR="00C171AE" w:rsidRPr="00A7124B">
        <w:rPr>
          <w:rFonts w:asciiTheme="majorHAnsi" w:hAnsiTheme="majorHAnsi" w:cstheme="majorHAnsi"/>
          <w:color w:val="000000" w:themeColor="text1"/>
          <w:vertAlign w:val="superscript"/>
        </w:rPr>
        <w:t>nd</w:t>
      </w:r>
      <w:r w:rsidRPr="00F52FF5">
        <w:rPr>
          <w:rFonts w:asciiTheme="majorHAnsi" w:hAnsiTheme="majorHAnsi" w:cstheme="majorHAnsi"/>
          <w:color w:val="000000" w:themeColor="text1"/>
        </w:rPr>
        <w:t xml:space="preserve"> and continued to increase during the early morning of December 23</w:t>
      </w:r>
      <w:r w:rsidR="00C171AE" w:rsidRPr="00A7124B">
        <w:rPr>
          <w:rFonts w:asciiTheme="majorHAnsi" w:hAnsiTheme="majorHAnsi" w:cstheme="majorHAnsi"/>
          <w:color w:val="000000" w:themeColor="text1"/>
          <w:vertAlign w:val="superscript"/>
        </w:rPr>
        <w:t>rd</w:t>
      </w:r>
      <w:r w:rsidRPr="00F52FF5">
        <w:rPr>
          <w:rFonts w:asciiTheme="majorHAnsi" w:hAnsiTheme="majorHAnsi" w:cstheme="majorHAnsi"/>
          <w:color w:val="000000" w:themeColor="text1"/>
        </w:rPr>
        <w:t>. Afterwards, wind output remained under 10 GW for the majority of Winter Storm Elliott</w:t>
      </w:r>
      <w:r w:rsidRPr="00F52FF5" w:rsidDel="00671C20">
        <w:rPr>
          <w:rFonts w:asciiTheme="majorHAnsi" w:hAnsiTheme="majorHAnsi" w:cstheme="majorHAnsi"/>
          <w:color w:val="000000" w:themeColor="text1"/>
        </w:rPr>
        <w:t xml:space="preserve"> </w:t>
      </w:r>
      <w:r w:rsidRPr="00F52FF5">
        <w:rPr>
          <w:rFonts w:asciiTheme="majorHAnsi" w:hAnsiTheme="majorHAnsi" w:cstheme="majorHAnsi"/>
          <w:color w:val="000000" w:themeColor="text1"/>
        </w:rPr>
        <w:t>until increasing back up on the morning of December 26</w:t>
      </w:r>
      <w:r w:rsidR="00C171AE" w:rsidRPr="00A7124B">
        <w:rPr>
          <w:rFonts w:asciiTheme="majorHAnsi" w:hAnsiTheme="majorHAnsi" w:cstheme="majorHAnsi"/>
          <w:color w:val="000000" w:themeColor="text1"/>
          <w:vertAlign w:val="superscript"/>
        </w:rPr>
        <w:t>th</w:t>
      </w:r>
      <w:r w:rsidRPr="00F52FF5">
        <w:rPr>
          <w:rFonts w:asciiTheme="majorHAnsi" w:hAnsiTheme="majorHAnsi" w:cstheme="majorHAnsi"/>
          <w:color w:val="000000" w:themeColor="text1"/>
        </w:rPr>
        <w:t xml:space="preserve">. </w:t>
      </w:r>
      <w:r w:rsidR="00824C19">
        <w:rPr>
          <w:rFonts w:asciiTheme="majorHAnsi" w:hAnsiTheme="majorHAnsi" w:cstheme="majorHAnsi"/>
          <w:color w:val="000000" w:themeColor="text1"/>
        </w:rPr>
        <w:t>The f</w:t>
      </w:r>
      <w:r w:rsidRPr="00F52FF5">
        <w:rPr>
          <w:rFonts w:asciiTheme="majorHAnsi" w:hAnsiTheme="majorHAnsi" w:cstheme="majorHAnsi"/>
          <w:color w:val="000000" w:themeColor="text1"/>
        </w:rPr>
        <w:t>ollowing charts show the actual output MW from Wind and Solar</w:t>
      </w:r>
      <w:r w:rsidR="00824C19">
        <w:rPr>
          <w:rFonts w:asciiTheme="majorHAnsi" w:hAnsiTheme="majorHAnsi" w:cstheme="majorHAnsi"/>
          <w:color w:val="000000" w:themeColor="text1"/>
        </w:rPr>
        <w:t xml:space="preserve"> as well as any curtailment</w:t>
      </w:r>
      <w:r w:rsidR="004A1803">
        <w:rPr>
          <w:rFonts w:asciiTheme="majorHAnsi" w:hAnsiTheme="majorHAnsi" w:cstheme="majorHAnsi"/>
          <w:color w:val="000000" w:themeColor="text1"/>
        </w:rPr>
        <w:t>s</w:t>
      </w:r>
      <w:r w:rsidR="00824C19">
        <w:rPr>
          <w:rFonts w:asciiTheme="majorHAnsi" w:hAnsiTheme="majorHAnsi" w:cstheme="majorHAnsi"/>
          <w:color w:val="000000" w:themeColor="text1"/>
        </w:rPr>
        <w:t xml:space="preserve"> that were being observed</w:t>
      </w:r>
      <w:r w:rsidRPr="00F52FF5">
        <w:rPr>
          <w:rFonts w:asciiTheme="majorHAnsi" w:hAnsiTheme="majorHAnsi" w:cstheme="majorHAnsi"/>
          <w:color w:val="000000" w:themeColor="text1"/>
        </w:rPr>
        <w:t>. The output MW may be lower than the HSL due to curtailments</w:t>
      </w:r>
      <w:r w:rsidR="004A1803">
        <w:rPr>
          <w:rFonts w:asciiTheme="majorHAnsi" w:hAnsiTheme="majorHAnsi" w:cstheme="majorHAnsi"/>
          <w:color w:val="000000" w:themeColor="text1"/>
        </w:rPr>
        <w:t>, which are typically due to transmission capacity limitations</w:t>
      </w:r>
      <w:r w:rsidRPr="00F52FF5">
        <w:rPr>
          <w:rFonts w:asciiTheme="majorHAnsi" w:hAnsiTheme="majorHAnsi" w:cstheme="majorHAnsi"/>
          <w:color w:val="000000" w:themeColor="text1"/>
        </w:rPr>
        <w:t>.</w:t>
      </w:r>
    </w:p>
    <w:p w14:paraId="574D7005" w14:textId="77777777" w:rsidR="00006BFE" w:rsidRDefault="00006BFE" w:rsidP="00006BFE">
      <w:pPr>
        <w:rPr>
          <w:rFonts w:ascii="Calibri" w:hAnsi="Calibri" w:cs="Calibri"/>
          <w:highlight w:val="yellow"/>
        </w:rPr>
      </w:pPr>
      <w:r w:rsidRPr="00A310C7">
        <w:rPr>
          <w:rFonts w:ascii="Calibri" w:hAnsi="Calibri" w:cs="Calibri"/>
          <w:noProof/>
        </w:rPr>
        <w:drawing>
          <wp:inline distT="0" distB="0" distL="0" distR="0" wp14:anchorId="3415C111" wp14:editId="419C7C7F">
            <wp:extent cx="5943600" cy="25755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575560"/>
                    </a:xfrm>
                    <a:prstGeom prst="rect">
                      <a:avLst/>
                    </a:prstGeom>
                    <a:noFill/>
                    <a:ln>
                      <a:noFill/>
                    </a:ln>
                  </pic:spPr>
                </pic:pic>
              </a:graphicData>
            </a:graphic>
          </wp:inline>
        </w:drawing>
      </w:r>
    </w:p>
    <w:p w14:paraId="50CF4D40" w14:textId="77777777" w:rsidR="00006BFE" w:rsidRPr="008B0D99" w:rsidRDefault="00006BFE" w:rsidP="00006BFE">
      <w:pPr>
        <w:rPr>
          <w:rFonts w:ascii="Calibri" w:hAnsi="Calibri" w:cs="Calibri"/>
          <w:highlight w:val="yellow"/>
        </w:rPr>
      </w:pPr>
      <w:r w:rsidRPr="00A310C7">
        <w:rPr>
          <w:rFonts w:ascii="Calibri" w:hAnsi="Calibri" w:cs="Calibri"/>
          <w:noProof/>
        </w:rPr>
        <w:drawing>
          <wp:inline distT="0" distB="0" distL="0" distR="0" wp14:anchorId="2B60ED61" wp14:editId="3A40A471">
            <wp:extent cx="5943600" cy="4450715"/>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450715"/>
                    </a:xfrm>
                    <a:prstGeom prst="rect">
                      <a:avLst/>
                    </a:prstGeom>
                    <a:noFill/>
                    <a:ln>
                      <a:noFill/>
                    </a:ln>
                  </pic:spPr>
                </pic:pic>
              </a:graphicData>
            </a:graphic>
          </wp:inline>
        </w:drawing>
      </w:r>
    </w:p>
    <w:p w14:paraId="3DF709B9" w14:textId="1368B74F" w:rsidR="00B86F60" w:rsidRPr="00006BFE" w:rsidRDefault="00B86F60" w:rsidP="00B86F60">
      <w:pPr>
        <w:pStyle w:val="Heading1"/>
        <w:tabs>
          <w:tab w:val="clear" w:pos="360"/>
          <w:tab w:val="num" w:pos="540"/>
        </w:tabs>
        <w:ind w:left="540" w:hanging="540"/>
      </w:pPr>
      <w:bookmarkStart w:id="256" w:name="_Toc127879700"/>
      <w:r>
        <w:t>Committed Capacity and Generation Used by Fuel Type</w:t>
      </w:r>
      <w:bookmarkEnd w:id="256"/>
      <w:r>
        <w:t xml:space="preserve"> </w:t>
      </w:r>
    </w:p>
    <w:p w14:paraId="7822CA31" w14:textId="6C6060AA" w:rsidR="00B86F60" w:rsidRDefault="00B86F60" w:rsidP="00B86F60">
      <w:pPr>
        <w:rPr>
          <w:rFonts w:asciiTheme="minorHAnsi" w:hAnsiTheme="minorHAnsi" w:cstheme="minorHAnsi"/>
          <w:color w:val="000000" w:themeColor="text1"/>
        </w:rPr>
      </w:pPr>
      <w:r w:rsidRPr="00F52FF5">
        <w:rPr>
          <w:rFonts w:asciiTheme="minorHAnsi" w:hAnsiTheme="minorHAnsi" w:cstheme="minorHAnsi"/>
          <w:color w:val="000000" w:themeColor="text1"/>
        </w:rPr>
        <w:t>Over 72 GW of capacity was committed for the evening of December 23</w:t>
      </w:r>
      <w:r w:rsidRPr="00F52FF5">
        <w:rPr>
          <w:rFonts w:asciiTheme="minorHAnsi" w:hAnsiTheme="minorHAnsi" w:cstheme="minorHAnsi"/>
          <w:color w:val="000000" w:themeColor="text1"/>
          <w:vertAlign w:val="superscript"/>
        </w:rPr>
        <w:t>rd</w:t>
      </w:r>
      <w:r w:rsidRPr="00F52FF5">
        <w:rPr>
          <w:rFonts w:asciiTheme="minorHAnsi" w:hAnsiTheme="minorHAnsi" w:cstheme="minorHAnsi"/>
          <w:color w:val="000000" w:themeColor="text1"/>
        </w:rPr>
        <w:t xml:space="preserve">. Most of this capacity was self-committed by market participants. Online reserves remained high throughout Winter Storm Elliott. The minimum Physical Responsive Capability (PRC) of </w:t>
      </w:r>
      <w:r w:rsidR="00EE0D72">
        <w:rPr>
          <w:rFonts w:asciiTheme="minorHAnsi" w:hAnsiTheme="minorHAnsi" w:cstheme="minorHAnsi"/>
          <w:color w:val="000000" w:themeColor="text1"/>
        </w:rPr>
        <w:t>4,052</w:t>
      </w:r>
      <w:r w:rsidRPr="00F52FF5">
        <w:rPr>
          <w:rFonts w:asciiTheme="minorHAnsi" w:hAnsiTheme="minorHAnsi" w:cstheme="minorHAnsi"/>
          <w:color w:val="000000" w:themeColor="text1"/>
        </w:rPr>
        <w:t xml:space="preserve"> MW was observed on December 23</w:t>
      </w:r>
      <w:r w:rsidRPr="00F52FF5">
        <w:rPr>
          <w:rFonts w:asciiTheme="minorHAnsi" w:hAnsiTheme="minorHAnsi" w:cstheme="minorHAnsi"/>
          <w:color w:val="000000" w:themeColor="text1"/>
          <w:vertAlign w:val="superscript"/>
        </w:rPr>
        <w:t>rd</w:t>
      </w:r>
      <w:r w:rsidRPr="00F52FF5">
        <w:rPr>
          <w:rFonts w:asciiTheme="minorHAnsi" w:hAnsiTheme="minorHAnsi" w:cstheme="minorHAnsi"/>
          <w:color w:val="000000" w:themeColor="text1"/>
        </w:rPr>
        <w:t xml:space="preserve"> at approximately </w:t>
      </w:r>
      <w:r w:rsidR="00EE0D72">
        <w:rPr>
          <w:rFonts w:asciiTheme="minorHAnsi" w:hAnsiTheme="minorHAnsi" w:cstheme="minorHAnsi"/>
          <w:color w:val="000000" w:themeColor="text1"/>
        </w:rPr>
        <w:t>8:33</w:t>
      </w:r>
      <w:r w:rsidRPr="00F52FF5">
        <w:rPr>
          <w:rFonts w:asciiTheme="minorHAnsi" w:hAnsiTheme="minorHAnsi" w:cstheme="minorHAnsi"/>
          <w:color w:val="000000" w:themeColor="text1"/>
        </w:rPr>
        <w:t xml:space="preserve"> PM. PRC remained well above the EEA Level 1 criteria of 2,300 MW. </w:t>
      </w:r>
    </w:p>
    <w:p w14:paraId="48693ADD" w14:textId="77777777" w:rsidR="00556C67" w:rsidRPr="00F52FF5" w:rsidRDefault="00556C67" w:rsidP="00B86F60">
      <w:pPr>
        <w:rPr>
          <w:rFonts w:asciiTheme="minorHAnsi" w:hAnsiTheme="minorHAnsi" w:cstheme="minorHAnsi"/>
          <w:b/>
          <w:color w:val="000000" w:themeColor="text1"/>
        </w:rPr>
      </w:pPr>
    </w:p>
    <w:p w14:paraId="69B3B1D5" w14:textId="3DDA573A" w:rsidR="00B86F60" w:rsidRDefault="00A7124B" w:rsidP="00B86F60">
      <w:pPr>
        <w:jc w:val="center"/>
        <w:rPr>
          <w:rFonts w:ascii="Calibri" w:hAnsi="Calibri" w:cs="Calibri"/>
          <w:highlight w:val="yellow"/>
        </w:rPr>
      </w:pPr>
      <w:r>
        <w:rPr>
          <w:rFonts w:ascii="Calibri" w:hAnsi="Calibri" w:cs="Calibri"/>
          <w:noProof/>
          <w:highlight w:val="yellow"/>
        </w:rPr>
        <w:drawing>
          <wp:inline distT="0" distB="0" distL="0" distR="0" wp14:anchorId="0A93A1CB" wp14:editId="24870F3D">
            <wp:extent cx="5992475" cy="3137814"/>
            <wp:effectExtent l="0" t="0" r="889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bwMode="auto">
                    <a:xfrm>
                      <a:off x="0" y="0"/>
                      <a:ext cx="5992475" cy="3137814"/>
                    </a:xfrm>
                    <a:prstGeom prst="rect">
                      <a:avLst/>
                    </a:prstGeom>
                  </pic:spPr>
                </pic:pic>
              </a:graphicData>
            </a:graphic>
          </wp:inline>
        </w:drawing>
      </w:r>
    </w:p>
    <w:p w14:paraId="6D351D9F" w14:textId="77777777" w:rsidR="00B86F60" w:rsidRPr="00B9301D" w:rsidRDefault="00B86F60" w:rsidP="00B86F60">
      <w:pPr>
        <w:jc w:val="center"/>
        <w:rPr>
          <w:rFonts w:ascii="Calibri" w:hAnsi="Calibri" w:cs="Calibri"/>
          <w:highlight w:val="yellow"/>
        </w:rPr>
      </w:pPr>
    </w:p>
    <w:p w14:paraId="2DBA3848" w14:textId="508ADF49" w:rsidR="00B86F60" w:rsidRPr="00F52FF5" w:rsidRDefault="00B86F60" w:rsidP="00B86F60">
      <w:pPr>
        <w:rPr>
          <w:rFonts w:asciiTheme="minorHAnsi" w:hAnsiTheme="minorHAnsi" w:cstheme="minorHAnsi"/>
          <w:color w:val="000000" w:themeColor="text1"/>
          <w:highlight w:val="yellow"/>
        </w:rPr>
      </w:pPr>
      <w:r w:rsidRPr="00F52FF5">
        <w:rPr>
          <w:rFonts w:asciiTheme="minorHAnsi" w:hAnsiTheme="minorHAnsi" w:cstheme="minorHAnsi"/>
          <w:color w:val="000000" w:themeColor="text1"/>
        </w:rPr>
        <w:t xml:space="preserve">The following chart shows the breakdown of the generation used for the entire </w:t>
      </w:r>
      <w:r w:rsidR="00037EC6">
        <w:rPr>
          <w:rFonts w:asciiTheme="minorHAnsi" w:hAnsiTheme="minorHAnsi" w:cstheme="minorHAnsi"/>
          <w:color w:val="000000" w:themeColor="text1"/>
        </w:rPr>
        <w:t>four</w:t>
      </w:r>
      <w:r w:rsidRPr="00F52FF5">
        <w:rPr>
          <w:rFonts w:asciiTheme="minorHAnsi" w:hAnsiTheme="minorHAnsi" w:cstheme="minorHAnsi"/>
          <w:color w:val="000000" w:themeColor="text1"/>
        </w:rPr>
        <w:t xml:space="preserve">-day period. Resources burning fuel oil were counted as natural gas generation for the purposes of this chart. </w:t>
      </w:r>
    </w:p>
    <w:p w14:paraId="5C0DFE51" w14:textId="5AB95D62" w:rsidR="00B86F60" w:rsidRDefault="00B86F60" w:rsidP="00B86F60">
      <w:pPr>
        <w:jc w:val="center"/>
        <w:rPr>
          <w:rFonts w:ascii="Calibri" w:hAnsi="Calibri" w:cs="Calibri"/>
          <w:b/>
          <w:highlight w:val="yellow"/>
        </w:rPr>
      </w:pPr>
      <w:r w:rsidRPr="00841315">
        <w:rPr>
          <w:rFonts w:ascii="Calibri" w:hAnsi="Calibri" w:cs="Calibri"/>
          <w:b/>
          <w:highlight w:val="yellow"/>
        </w:rPr>
        <w:t xml:space="preserve"> </w:t>
      </w:r>
      <w:r w:rsidR="000E75FA">
        <w:rPr>
          <w:noProof/>
        </w:rPr>
        <w:drawing>
          <wp:inline distT="0" distB="0" distL="0" distR="0" wp14:anchorId="144059F0" wp14:editId="5DE6F4BA">
            <wp:extent cx="5943600" cy="3226435"/>
            <wp:effectExtent l="0" t="0" r="0" b="0"/>
            <wp:docPr id="44" name="Chart 44">
              <a:extLst xmlns:a="http://schemas.openxmlformats.org/drawingml/2006/main">
                <a:ext uri="{FF2B5EF4-FFF2-40B4-BE49-F238E27FC236}">
                  <a16:creationId xmlns:a16="http://schemas.microsoft.com/office/drawing/2014/main" id="{37793488-BD62-4726-8AFD-DDB0AEB16A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8B03ECC" w14:textId="77777777" w:rsidR="00B86F60" w:rsidRPr="00841315" w:rsidRDefault="00B86F60" w:rsidP="00B86F60">
      <w:pPr>
        <w:jc w:val="center"/>
        <w:rPr>
          <w:rFonts w:ascii="Calibri" w:hAnsi="Calibri" w:cs="Calibri"/>
          <w:b/>
          <w:highlight w:val="yellow"/>
        </w:rPr>
      </w:pPr>
    </w:p>
    <w:p w14:paraId="1FE2534D" w14:textId="06451FCA" w:rsidR="00B86F60" w:rsidRPr="00F52FF5" w:rsidRDefault="00B86F60" w:rsidP="00B86F60">
      <w:pPr>
        <w:rPr>
          <w:rFonts w:asciiTheme="minorHAnsi" w:hAnsiTheme="minorHAnsi" w:cstheme="minorHAnsi"/>
          <w:color w:val="000000" w:themeColor="text1"/>
        </w:rPr>
      </w:pPr>
      <w:r w:rsidRPr="00F52FF5">
        <w:rPr>
          <w:rFonts w:asciiTheme="minorHAnsi" w:hAnsiTheme="minorHAnsi" w:cstheme="minorHAnsi"/>
          <w:color w:val="000000" w:themeColor="text1"/>
        </w:rPr>
        <w:t>The instantaneous peak demand of 74,100 MW occurred on December 23</w:t>
      </w:r>
      <w:r w:rsidRPr="00F52FF5">
        <w:rPr>
          <w:rFonts w:asciiTheme="minorHAnsi" w:hAnsiTheme="minorHAnsi" w:cstheme="minorHAnsi"/>
          <w:color w:val="000000" w:themeColor="text1"/>
          <w:vertAlign w:val="superscript"/>
        </w:rPr>
        <w:t>rd</w:t>
      </w:r>
      <w:r w:rsidRPr="00F52FF5">
        <w:rPr>
          <w:rFonts w:asciiTheme="minorHAnsi" w:hAnsiTheme="minorHAnsi" w:cstheme="minorHAnsi"/>
          <w:color w:val="000000" w:themeColor="text1"/>
        </w:rPr>
        <w:t xml:space="preserve"> at 7:30 am. The following chart illustrates the breakdown of the generation used during the peak demand. Additionally, ERCOT was importing and exporting varying amount</w:t>
      </w:r>
      <w:r w:rsidR="00037EC6">
        <w:rPr>
          <w:rFonts w:asciiTheme="minorHAnsi" w:hAnsiTheme="minorHAnsi" w:cstheme="minorHAnsi"/>
          <w:color w:val="000000" w:themeColor="text1"/>
        </w:rPr>
        <w:t>s</w:t>
      </w:r>
      <w:r w:rsidRPr="00F52FF5">
        <w:rPr>
          <w:rFonts w:asciiTheme="minorHAnsi" w:hAnsiTheme="minorHAnsi" w:cstheme="minorHAnsi"/>
          <w:color w:val="000000" w:themeColor="text1"/>
        </w:rPr>
        <w:t xml:space="preserve"> of energy across the Direct Current (DC) Ties from the morning of December 22</w:t>
      </w:r>
      <w:r w:rsidRPr="00F52FF5">
        <w:rPr>
          <w:rFonts w:asciiTheme="minorHAnsi" w:hAnsiTheme="minorHAnsi" w:cstheme="minorHAnsi"/>
          <w:color w:val="000000" w:themeColor="text1"/>
          <w:vertAlign w:val="superscript"/>
        </w:rPr>
        <w:t>nd</w:t>
      </w:r>
      <w:r w:rsidRPr="00F52FF5">
        <w:rPr>
          <w:rFonts w:asciiTheme="minorHAnsi" w:hAnsiTheme="minorHAnsi" w:cstheme="minorHAnsi"/>
          <w:color w:val="000000" w:themeColor="text1"/>
        </w:rPr>
        <w:t xml:space="preserve"> through December 25</w:t>
      </w:r>
      <w:r w:rsidRPr="00F52FF5">
        <w:rPr>
          <w:rFonts w:asciiTheme="minorHAnsi" w:hAnsiTheme="minorHAnsi" w:cstheme="minorHAnsi"/>
          <w:color w:val="000000" w:themeColor="text1"/>
          <w:vertAlign w:val="superscript"/>
        </w:rPr>
        <w:t>th</w:t>
      </w:r>
      <w:r w:rsidRPr="00F52FF5">
        <w:rPr>
          <w:rFonts w:asciiTheme="minorHAnsi" w:hAnsiTheme="minorHAnsi" w:cstheme="minorHAnsi"/>
          <w:color w:val="000000" w:themeColor="text1"/>
        </w:rPr>
        <w:t>.  During the peak demand on December 23</w:t>
      </w:r>
      <w:r w:rsidRPr="00F52FF5">
        <w:rPr>
          <w:rFonts w:asciiTheme="minorHAnsi" w:hAnsiTheme="minorHAnsi" w:cstheme="minorHAnsi"/>
          <w:color w:val="000000" w:themeColor="text1"/>
          <w:vertAlign w:val="superscript"/>
        </w:rPr>
        <w:t>rd</w:t>
      </w:r>
      <w:r w:rsidRPr="00F52FF5">
        <w:rPr>
          <w:rFonts w:asciiTheme="minorHAnsi" w:hAnsiTheme="minorHAnsi" w:cstheme="minorHAnsi"/>
          <w:color w:val="000000" w:themeColor="text1"/>
        </w:rPr>
        <w:t>, ERCOT was importing approximately 1</w:t>
      </w:r>
      <w:r w:rsidR="00037EC6">
        <w:rPr>
          <w:rFonts w:asciiTheme="minorHAnsi" w:hAnsiTheme="minorHAnsi" w:cstheme="minorHAnsi"/>
          <w:color w:val="000000" w:themeColor="text1"/>
        </w:rPr>
        <w:t>,</w:t>
      </w:r>
      <w:r w:rsidRPr="00F52FF5">
        <w:rPr>
          <w:rFonts w:asciiTheme="minorHAnsi" w:hAnsiTheme="minorHAnsi" w:cstheme="minorHAnsi"/>
          <w:color w:val="000000" w:themeColor="text1"/>
        </w:rPr>
        <w:t>139 MW through DC Ties.</w:t>
      </w:r>
    </w:p>
    <w:p w14:paraId="48A27DB3" w14:textId="69A55AB9" w:rsidR="00B86F60" w:rsidRDefault="00B86F60" w:rsidP="00B86F60">
      <w:pPr>
        <w:jc w:val="center"/>
        <w:rPr>
          <w:rFonts w:ascii="Calibri" w:hAnsi="Calibri" w:cs="Calibri"/>
          <w:highlight w:val="yellow"/>
        </w:rPr>
      </w:pPr>
      <w:r>
        <w:rPr>
          <w:rFonts w:ascii="Calibri" w:hAnsi="Calibri" w:cs="Calibri"/>
          <w:noProof/>
          <w:highlight w:val="yellow"/>
        </w:rPr>
        <w:drawing>
          <wp:inline distT="0" distB="0" distL="0" distR="0" wp14:anchorId="60648AEC" wp14:editId="0C327A9F">
            <wp:extent cx="5590540" cy="3200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90540" cy="3200400"/>
                    </a:xfrm>
                    <a:prstGeom prst="rect">
                      <a:avLst/>
                    </a:prstGeom>
                    <a:noFill/>
                  </pic:spPr>
                </pic:pic>
              </a:graphicData>
            </a:graphic>
          </wp:inline>
        </w:drawing>
      </w:r>
    </w:p>
    <w:p w14:paraId="07964AE5" w14:textId="77777777" w:rsidR="0094247E" w:rsidRPr="00841315" w:rsidRDefault="0094247E" w:rsidP="00B86F60">
      <w:pPr>
        <w:jc w:val="center"/>
        <w:rPr>
          <w:rFonts w:ascii="Calibri" w:hAnsi="Calibri" w:cs="Calibri"/>
          <w:highlight w:val="yellow"/>
        </w:rPr>
      </w:pPr>
    </w:p>
    <w:p w14:paraId="1CBD15DE" w14:textId="5FF010D5" w:rsidR="00B86F60" w:rsidRPr="00F52FF5" w:rsidRDefault="00B86F60" w:rsidP="00B86F60">
      <w:pPr>
        <w:rPr>
          <w:rFonts w:asciiTheme="minorHAnsi" w:hAnsiTheme="minorHAnsi" w:cstheme="minorHAnsi"/>
          <w:color w:val="000000" w:themeColor="text1"/>
        </w:rPr>
      </w:pPr>
      <w:r w:rsidRPr="00F52FF5">
        <w:rPr>
          <w:rFonts w:asciiTheme="minorHAnsi" w:hAnsiTheme="minorHAnsi" w:cstheme="minorHAnsi"/>
          <w:color w:val="000000" w:themeColor="text1"/>
        </w:rPr>
        <w:t xml:space="preserve">The following graph shows the level of several different types of reserves: online </w:t>
      </w:r>
      <w:r w:rsidR="00C171AE">
        <w:rPr>
          <w:rFonts w:asciiTheme="minorHAnsi" w:hAnsiTheme="minorHAnsi" w:cstheme="minorHAnsi"/>
          <w:color w:val="000000" w:themeColor="text1"/>
        </w:rPr>
        <w:t xml:space="preserve">Operating Reserve Demand Curve (ORDC) </w:t>
      </w:r>
      <w:r w:rsidRPr="00F52FF5">
        <w:rPr>
          <w:rFonts w:asciiTheme="minorHAnsi" w:hAnsiTheme="minorHAnsi" w:cstheme="minorHAnsi"/>
          <w:color w:val="000000" w:themeColor="text1"/>
        </w:rPr>
        <w:t xml:space="preserve">reserves, offline </w:t>
      </w:r>
      <w:r w:rsidR="00C171AE">
        <w:rPr>
          <w:rFonts w:asciiTheme="minorHAnsi" w:hAnsiTheme="minorHAnsi" w:cstheme="minorHAnsi"/>
          <w:color w:val="000000" w:themeColor="text1"/>
        </w:rPr>
        <w:t xml:space="preserve">ORDC </w:t>
      </w:r>
      <w:r w:rsidRPr="00F52FF5">
        <w:rPr>
          <w:rFonts w:asciiTheme="minorHAnsi" w:hAnsiTheme="minorHAnsi" w:cstheme="minorHAnsi"/>
          <w:color w:val="000000" w:themeColor="text1"/>
        </w:rPr>
        <w:t xml:space="preserve">reserves that could be online quickly, and </w:t>
      </w:r>
      <w:r w:rsidR="008432A1">
        <w:rPr>
          <w:rFonts w:asciiTheme="minorHAnsi" w:hAnsiTheme="minorHAnsi" w:cstheme="minorHAnsi"/>
          <w:color w:val="000000" w:themeColor="text1"/>
        </w:rPr>
        <w:t>Physically Responsive Capacity</w:t>
      </w:r>
      <w:r w:rsidR="008432A1" w:rsidRPr="00F52FF5">
        <w:rPr>
          <w:rFonts w:asciiTheme="minorHAnsi" w:hAnsiTheme="minorHAnsi" w:cstheme="minorHAnsi"/>
          <w:color w:val="000000" w:themeColor="text1"/>
        </w:rPr>
        <w:t xml:space="preserve"> </w:t>
      </w:r>
      <w:r w:rsidR="008432A1">
        <w:rPr>
          <w:rFonts w:asciiTheme="minorHAnsi" w:hAnsiTheme="minorHAnsi" w:cstheme="minorHAnsi"/>
          <w:color w:val="000000" w:themeColor="text1"/>
        </w:rPr>
        <w:t>(</w:t>
      </w:r>
      <w:r w:rsidRPr="00F52FF5">
        <w:rPr>
          <w:rFonts w:asciiTheme="minorHAnsi" w:hAnsiTheme="minorHAnsi" w:cstheme="minorHAnsi"/>
          <w:color w:val="000000" w:themeColor="text1"/>
        </w:rPr>
        <w:t>PRC</w:t>
      </w:r>
      <w:r w:rsidR="008432A1">
        <w:rPr>
          <w:rFonts w:asciiTheme="minorHAnsi" w:hAnsiTheme="minorHAnsi" w:cstheme="minorHAnsi"/>
          <w:color w:val="000000" w:themeColor="text1"/>
        </w:rPr>
        <w:t>)</w:t>
      </w:r>
      <w:r w:rsidRPr="00F52FF5">
        <w:rPr>
          <w:rFonts w:asciiTheme="minorHAnsi" w:hAnsiTheme="minorHAnsi" w:cstheme="minorHAnsi"/>
          <w:color w:val="000000" w:themeColor="text1"/>
        </w:rPr>
        <w:t xml:space="preserve"> which is the variable used to calculate the need to implement emergency operations procedures. Each of these measures of reserves remained high throughout the event. </w:t>
      </w:r>
    </w:p>
    <w:p w14:paraId="1B7B70DC" w14:textId="77777777" w:rsidR="0094247E" w:rsidRPr="0094247E" w:rsidRDefault="0094247E" w:rsidP="00B86F60">
      <w:pPr>
        <w:rPr>
          <w:rFonts w:asciiTheme="minorHAnsi" w:hAnsiTheme="minorHAnsi" w:cstheme="minorHAnsi"/>
        </w:rPr>
      </w:pPr>
    </w:p>
    <w:p w14:paraId="1CFCB753" w14:textId="18DF2CDE" w:rsidR="00B86F60" w:rsidRPr="00B172A5" w:rsidRDefault="000E75FA" w:rsidP="00B86F60">
      <w:pPr>
        <w:jc w:val="center"/>
        <w:rPr>
          <w:rFonts w:ascii="Calibri" w:hAnsi="Calibri" w:cs="Calibri"/>
        </w:rPr>
      </w:pPr>
      <w:r>
        <w:rPr>
          <w:rFonts w:ascii="Calibri" w:hAnsi="Calibri" w:cs="Calibri"/>
          <w:noProof/>
        </w:rPr>
        <w:drawing>
          <wp:inline distT="0" distB="0" distL="0" distR="0" wp14:anchorId="5195EF54" wp14:editId="56691889">
            <wp:extent cx="6170033" cy="3505200"/>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79226" cy="3510422"/>
                    </a:xfrm>
                    <a:prstGeom prst="rect">
                      <a:avLst/>
                    </a:prstGeom>
                    <a:noFill/>
                  </pic:spPr>
                </pic:pic>
              </a:graphicData>
            </a:graphic>
          </wp:inline>
        </w:drawing>
      </w:r>
    </w:p>
    <w:p w14:paraId="62D1D2A0" w14:textId="6B49C59B" w:rsidR="0031144B" w:rsidRDefault="0031144B" w:rsidP="0031144B">
      <w:pPr>
        <w:pStyle w:val="Heading1"/>
      </w:pPr>
      <w:bookmarkStart w:id="257" w:name="_Toc127879701"/>
      <w:r w:rsidRPr="00554C6B">
        <w:t>Natural Gas Restrictions</w:t>
      </w:r>
      <w:bookmarkEnd w:id="257"/>
      <w:r w:rsidRPr="00554C6B">
        <w:t xml:space="preserve"> </w:t>
      </w:r>
    </w:p>
    <w:p w14:paraId="682B2B5E" w14:textId="17C29E70" w:rsidR="00554C6B" w:rsidRPr="00554C6B" w:rsidRDefault="00554C6B" w:rsidP="00554C6B">
      <w:pPr>
        <w:rPr>
          <w:color w:val="000000" w:themeColor="text1"/>
        </w:rPr>
      </w:pPr>
      <w:r w:rsidRPr="00554C6B">
        <w:rPr>
          <w:color w:val="000000" w:themeColor="text1"/>
        </w:rPr>
        <w:t xml:space="preserve">The severe winter weather led to gas pipeline operators </w:t>
      </w:r>
      <w:r w:rsidR="005368A9">
        <w:rPr>
          <w:color w:val="000000" w:themeColor="text1"/>
        </w:rPr>
        <w:t>communicating to</w:t>
      </w:r>
      <w:r w:rsidR="005368A9" w:rsidRPr="00554C6B">
        <w:rPr>
          <w:color w:val="000000" w:themeColor="text1"/>
        </w:rPr>
        <w:t xml:space="preserve"> </w:t>
      </w:r>
      <w:r w:rsidRPr="00554C6B">
        <w:rPr>
          <w:color w:val="000000" w:themeColor="text1"/>
        </w:rPr>
        <w:t>generator</w:t>
      </w:r>
      <w:r w:rsidR="005368A9">
        <w:rPr>
          <w:color w:val="000000" w:themeColor="text1"/>
        </w:rPr>
        <w:t xml:space="preserve"> operator</w:t>
      </w:r>
      <w:r w:rsidRPr="00554C6B">
        <w:rPr>
          <w:color w:val="000000" w:themeColor="text1"/>
        </w:rPr>
        <w:t>s to be extra cautious with delivery overages and pipeline / shipper contract maximums.</w:t>
      </w:r>
    </w:p>
    <w:p w14:paraId="028C8462" w14:textId="77777777" w:rsidR="00554C6B" w:rsidRPr="00554C6B" w:rsidRDefault="00554C6B" w:rsidP="00554C6B">
      <w:pPr>
        <w:rPr>
          <w:color w:val="000000" w:themeColor="text1"/>
        </w:rPr>
      </w:pPr>
    </w:p>
    <w:p w14:paraId="03526C93" w14:textId="04C9E3C1" w:rsidR="00A3546A" w:rsidRDefault="00554C6B" w:rsidP="00554C6B">
      <w:pPr>
        <w:rPr>
          <w:color w:val="000000" w:themeColor="text1"/>
        </w:rPr>
      </w:pPr>
      <w:r w:rsidRPr="00554C6B">
        <w:rPr>
          <w:color w:val="000000" w:themeColor="text1"/>
        </w:rPr>
        <w:t xml:space="preserve">Several pipeline operators issued Operational Flow Orders (OFO) to prevent shippers from moving additional gas beyond contract maximums during the cold weather. There was a report from one market participant </w:t>
      </w:r>
      <w:r>
        <w:rPr>
          <w:color w:val="000000" w:themeColor="text1"/>
        </w:rPr>
        <w:t>that</w:t>
      </w:r>
      <w:r w:rsidRPr="00554C6B">
        <w:rPr>
          <w:color w:val="000000" w:themeColor="text1"/>
        </w:rPr>
        <w:t xml:space="preserve"> line pressure was beginning to fluctuate beyond normal levels, but ultimately</w:t>
      </w:r>
      <w:r w:rsidR="007F031F">
        <w:rPr>
          <w:color w:val="000000" w:themeColor="text1"/>
        </w:rPr>
        <w:t>,</w:t>
      </w:r>
      <w:r w:rsidRPr="00554C6B">
        <w:rPr>
          <w:color w:val="000000" w:themeColor="text1"/>
        </w:rPr>
        <w:t xml:space="preserve"> that caused no impact to their Resources’ output.  </w:t>
      </w:r>
    </w:p>
    <w:p w14:paraId="2784AB4B" w14:textId="77777777" w:rsidR="00A3546A" w:rsidRDefault="00A3546A" w:rsidP="00554C6B">
      <w:pPr>
        <w:rPr>
          <w:color w:val="000000" w:themeColor="text1"/>
        </w:rPr>
      </w:pPr>
    </w:p>
    <w:p w14:paraId="3C6E22D0" w14:textId="138C8C3D" w:rsidR="00554C6B" w:rsidRPr="00A3546A" w:rsidRDefault="00A3546A" w:rsidP="00554C6B">
      <w:pPr>
        <w:rPr>
          <w:color w:val="000000" w:themeColor="text1"/>
        </w:rPr>
      </w:pPr>
      <w:r w:rsidRPr="00A3546A">
        <w:rPr>
          <w:noProof/>
        </w:rPr>
        <w:drawing>
          <wp:inline distT="0" distB="0" distL="0" distR="0" wp14:anchorId="0ED57516" wp14:editId="0966E5DE">
            <wp:extent cx="5943600" cy="7054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05485"/>
                    </a:xfrm>
                    <a:prstGeom prst="rect">
                      <a:avLst/>
                    </a:prstGeom>
                    <a:noFill/>
                    <a:ln>
                      <a:noFill/>
                    </a:ln>
                  </pic:spPr>
                </pic:pic>
              </a:graphicData>
            </a:graphic>
          </wp:inline>
        </w:drawing>
      </w:r>
    </w:p>
    <w:p w14:paraId="53C1EAA4" w14:textId="51537184" w:rsidR="005368A9" w:rsidRDefault="005368A9" w:rsidP="00554C6B">
      <w:pPr>
        <w:rPr>
          <w:highlight w:val="yellow"/>
        </w:rPr>
      </w:pPr>
    </w:p>
    <w:p w14:paraId="0936A9ED" w14:textId="273A7D0F" w:rsidR="005368A9" w:rsidRPr="00A3546A" w:rsidRDefault="005368A9" w:rsidP="00554C6B">
      <w:pPr>
        <w:rPr>
          <w:color w:val="auto"/>
        </w:rPr>
      </w:pPr>
      <w:r w:rsidRPr="00A3546A">
        <w:rPr>
          <w:color w:val="auto"/>
        </w:rPr>
        <w:t>Additionally, gas generators that normally experience gas restrictions during cold weather were restricted during the week.</w:t>
      </w:r>
      <w:r w:rsidR="00DB42E2" w:rsidRPr="00A3546A">
        <w:rPr>
          <w:color w:val="auto"/>
        </w:rPr>
        <w:t xml:space="preserve"> However, gas restrictions were not a significant issue during this cold weather period</w:t>
      </w:r>
      <w:r w:rsidR="00E65135" w:rsidRPr="00A3546A">
        <w:rPr>
          <w:color w:val="auto"/>
        </w:rPr>
        <w:t>, in part because Firm Fuel Supply Service was used to backfill capacity that was otherwise unavailable due to these gas restrictions</w:t>
      </w:r>
      <w:r w:rsidR="00DB42E2" w:rsidRPr="00A3546A">
        <w:rPr>
          <w:color w:val="auto"/>
        </w:rPr>
        <w:t>.</w:t>
      </w:r>
    </w:p>
    <w:p w14:paraId="71281276" w14:textId="75369909" w:rsidR="0031144B" w:rsidRDefault="0031144B" w:rsidP="0031144B">
      <w:pPr>
        <w:pStyle w:val="Heading1"/>
      </w:pPr>
      <w:r>
        <w:t xml:space="preserve"> </w:t>
      </w:r>
      <w:bookmarkStart w:id="258" w:name="_Toc127879702"/>
      <w:r w:rsidRPr="0031144B">
        <w:t>Reliability Unit Commitment (RUC) and Firm Fuel Supply Service (FFSS) Summary</w:t>
      </w:r>
      <w:bookmarkEnd w:id="258"/>
    </w:p>
    <w:p w14:paraId="6F383008" w14:textId="152EAC02" w:rsidR="0031144B" w:rsidRPr="00F52FF5" w:rsidRDefault="0031144B" w:rsidP="0031144B">
      <w:pPr>
        <w:rPr>
          <w:rFonts w:asciiTheme="minorHAnsi" w:hAnsiTheme="minorHAnsi" w:cstheme="minorHAnsi"/>
          <w:color w:val="000000" w:themeColor="text1"/>
        </w:rPr>
      </w:pPr>
      <w:r w:rsidRPr="00F52FF5">
        <w:rPr>
          <w:rFonts w:asciiTheme="minorHAnsi" w:hAnsiTheme="minorHAnsi" w:cstheme="minorHAnsi"/>
          <w:color w:val="000000" w:themeColor="text1"/>
        </w:rPr>
        <w:t xml:space="preserve">The following chart shows the total RUC capacity and FFSS committed per hour. Each bar represents the </w:t>
      </w:r>
      <w:r w:rsidR="005368A9">
        <w:rPr>
          <w:rFonts w:asciiTheme="minorHAnsi" w:hAnsiTheme="minorHAnsi" w:cstheme="minorHAnsi"/>
          <w:color w:val="000000" w:themeColor="text1"/>
        </w:rPr>
        <w:t>cumulative</w:t>
      </w:r>
      <w:r w:rsidRPr="00F52FF5">
        <w:rPr>
          <w:rFonts w:asciiTheme="minorHAnsi" w:hAnsiTheme="minorHAnsi" w:cstheme="minorHAnsi"/>
          <w:color w:val="000000" w:themeColor="text1"/>
        </w:rPr>
        <w:t xml:space="preserve"> capacity committed</w:t>
      </w:r>
      <w:r w:rsidR="005368A9">
        <w:rPr>
          <w:rFonts w:asciiTheme="minorHAnsi" w:hAnsiTheme="minorHAnsi" w:cstheme="minorHAnsi"/>
          <w:color w:val="000000" w:themeColor="text1"/>
        </w:rPr>
        <w:t xml:space="preserve"> for the hour</w:t>
      </w:r>
      <w:r w:rsidRPr="00F52FF5">
        <w:rPr>
          <w:rFonts w:asciiTheme="minorHAnsi" w:hAnsiTheme="minorHAnsi" w:cstheme="minorHAnsi"/>
          <w:color w:val="000000" w:themeColor="text1"/>
        </w:rPr>
        <w:t xml:space="preserve">. </w:t>
      </w:r>
      <w:r w:rsidR="005368A9">
        <w:rPr>
          <w:rFonts w:asciiTheme="minorHAnsi" w:hAnsiTheme="minorHAnsi" w:cstheme="minorHAnsi"/>
          <w:color w:val="000000" w:themeColor="text1"/>
        </w:rPr>
        <w:t xml:space="preserve">Hours when there </w:t>
      </w:r>
      <w:r w:rsidR="00595641">
        <w:rPr>
          <w:rFonts w:asciiTheme="minorHAnsi" w:hAnsiTheme="minorHAnsi" w:cstheme="minorHAnsi"/>
          <w:color w:val="000000" w:themeColor="text1"/>
        </w:rPr>
        <w:t>was</w:t>
      </w:r>
      <w:r w:rsidR="005368A9">
        <w:rPr>
          <w:rFonts w:asciiTheme="minorHAnsi" w:hAnsiTheme="minorHAnsi" w:cstheme="minorHAnsi"/>
          <w:color w:val="000000" w:themeColor="text1"/>
        </w:rPr>
        <w:t xml:space="preserve"> not a change from the previous hour were omitted from the graphic for clarity.</w:t>
      </w:r>
    </w:p>
    <w:p w14:paraId="426BDCDB" w14:textId="52BD28AF" w:rsidR="00BD6D68" w:rsidRPr="00BD6D68" w:rsidRDefault="00BD6D68" w:rsidP="00BD6D68">
      <w:pPr>
        <w:rPr>
          <w:rFonts w:ascii="Times New Roman" w:hAnsi="Times New Roman"/>
          <w:color w:val="auto"/>
        </w:rPr>
      </w:pPr>
    </w:p>
    <w:p w14:paraId="02CF8BF0" w14:textId="2BEF731D" w:rsidR="0031144B" w:rsidRPr="0031144B" w:rsidRDefault="00BD6D68" w:rsidP="0031144B">
      <w:r>
        <w:rPr>
          <w:noProof/>
        </w:rPr>
        <w:drawing>
          <wp:inline distT="0" distB="0" distL="0" distR="0" wp14:anchorId="3B3E16E5" wp14:editId="67790286">
            <wp:extent cx="6617724" cy="31527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24162" cy="3155842"/>
                    </a:xfrm>
                    <a:prstGeom prst="rect">
                      <a:avLst/>
                    </a:prstGeom>
                    <a:noFill/>
                  </pic:spPr>
                </pic:pic>
              </a:graphicData>
            </a:graphic>
          </wp:inline>
        </w:drawing>
      </w:r>
    </w:p>
    <w:p w14:paraId="4408D95C" w14:textId="2862A9F2" w:rsidR="0031144B" w:rsidRDefault="0031144B" w:rsidP="0031144B"/>
    <w:p w14:paraId="408CE962" w14:textId="78E22466" w:rsidR="00DB42E2" w:rsidRDefault="00DB42E2" w:rsidP="0031144B"/>
    <w:p w14:paraId="169B480E" w14:textId="1FC105B4" w:rsidR="00DB42E2" w:rsidRPr="000C161E" w:rsidRDefault="00DB42E2" w:rsidP="0031144B">
      <w:pPr>
        <w:rPr>
          <w:rFonts w:asciiTheme="minorHAnsi" w:hAnsiTheme="minorHAnsi" w:cstheme="minorHAnsi"/>
          <w:color w:val="000000" w:themeColor="text1"/>
        </w:rPr>
      </w:pPr>
      <w:r w:rsidRPr="000C161E">
        <w:rPr>
          <w:rFonts w:asciiTheme="minorHAnsi" w:hAnsiTheme="minorHAnsi" w:cstheme="minorHAnsi"/>
          <w:color w:val="000000" w:themeColor="text1"/>
        </w:rPr>
        <w:t>FFSS is a new service starting this winter season</w:t>
      </w:r>
      <w:r w:rsidR="00E65135" w:rsidRPr="000C161E">
        <w:rPr>
          <w:rFonts w:asciiTheme="minorHAnsi" w:hAnsiTheme="minorHAnsi" w:cstheme="minorHAnsi"/>
          <w:color w:val="000000" w:themeColor="text1"/>
        </w:rPr>
        <w:t>. Generators providing FFSS are required to have 48 hours of stored fuel. This service</w:t>
      </w:r>
      <w:r w:rsidRPr="000C161E">
        <w:rPr>
          <w:rFonts w:asciiTheme="minorHAnsi" w:hAnsiTheme="minorHAnsi" w:cstheme="minorHAnsi"/>
          <w:color w:val="000000" w:themeColor="text1"/>
        </w:rPr>
        <w:t xml:space="preserve"> was beneficial in replacing generation capacity unavailable due to gas restrictions.</w:t>
      </w:r>
    </w:p>
    <w:p w14:paraId="04A37EE1" w14:textId="3AABCDC8" w:rsidR="0031144B" w:rsidRPr="0031144B" w:rsidRDefault="0031144B" w:rsidP="00B021BC">
      <w:pPr>
        <w:pStyle w:val="Heading1"/>
      </w:pPr>
      <w:bookmarkStart w:id="259" w:name="_Toc127879703"/>
      <w:r>
        <w:t>Generation and Transmission Outages</w:t>
      </w:r>
      <w:bookmarkStart w:id="260" w:name="_Hlk127262976"/>
      <w:bookmarkEnd w:id="259"/>
    </w:p>
    <w:bookmarkEnd w:id="260"/>
    <w:p w14:paraId="3838C917" w14:textId="6223A285" w:rsidR="0031144B" w:rsidRDefault="0031144B" w:rsidP="0031144B">
      <w:pPr>
        <w:rPr>
          <w:rFonts w:asciiTheme="minorHAnsi" w:hAnsiTheme="minorHAnsi" w:cstheme="minorHAnsi"/>
          <w:color w:val="000000" w:themeColor="text1"/>
        </w:rPr>
      </w:pPr>
      <w:r w:rsidRPr="00F52FF5">
        <w:rPr>
          <w:rFonts w:asciiTheme="minorHAnsi" w:hAnsiTheme="minorHAnsi" w:cstheme="minorHAnsi"/>
          <w:color w:val="000000" w:themeColor="text1"/>
        </w:rPr>
        <w:t>At the beginning of the day on December 22</w:t>
      </w:r>
      <w:r w:rsidR="00C171AE" w:rsidRPr="00A7124B">
        <w:rPr>
          <w:rFonts w:asciiTheme="minorHAnsi" w:hAnsiTheme="minorHAnsi" w:cstheme="minorHAnsi"/>
          <w:color w:val="000000" w:themeColor="text1"/>
          <w:vertAlign w:val="superscript"/>
        </w:rPr>
        <w:t>nd</w:t>
      </w:r>
      <w:r w:rsidRPr="00F52FF5">
        <w:rPr>
          <w:rFonts w:asciiTheme="minorHAnsi" w:hAnsiTheme="minorHAnsi" w:cstheme="minorHAnsi"/>
          <w:color w:val="000000" w:themeColor="text1"/>
        </w:rPr>
        <w:t xml:space="preserve">, there were 11,988 MW of pre-existing generation outages and derates. Most of these outages were forced rather than planned. The maximum outage and derate capacity of 19,885 MW occurred </w:t>
      </w:r>
      <w:r w:rsidR="004D1B06">
        <w:rPr>
          <w:rFonts w:asciiTheme="minorHAnsi" w:hAnsiTheme="minorHAnsi" w:cstheme="minorHAnsi"/>
          <w:color w:val="000000" w:themeColor="text1"/>
        </w:rPr>
        <w:t>on</w:t>
      </w:r>
      <w:r w:rsidR="004D1B06" w:rsidRPr="00F52FF5">
        <w:rPr>
          <w:rFonts w:asciiTheme="minorHAnsi" w:hAnsiTheme="minorHAnsi" w:cstheme="minorHAnsi"/>
          <w:color w:val="000000" w:themeColor="text1"/>
        </w:rPr>
        <w:t xml:space="preserve"> </w:t>
      </w:r>
      <w:r w:rsidRPr="00F52FF5">
        <w:rPr>
          <w:rFonts w:asciiTheme="minorHAnsi" w:hAnsiTheme="minorHAnsi" w:cstheme="minorHAnsi"/>
          <w:color w:val="000000" w:themeColor="text1"/>
        </w:rPr>
        <w:t>December 23</w:t>
      </w:r>
      <w:r w:rsidR="00C171AE" w:rsidRPr="00A7124B">
        <w:rPr>
          <w:rFonts w:asciiTheme="minorHAnsi" w:hAnsiTheme="minorHAnsi" w:cstheme="minorHAnsi"/>
          <w:color w:val="000000" w:themeColor="text1"/>
          <w:vertAlign w:val="superscript"/>
        </w:rPr>
        <w:t>rd</w:t>
      </w:r>
      <w:r w:rsidRPr="00F52FF5">
        <w:rPr>
          <w:rFonts w:asciiTheme="minorHAnsi" w:hAnsiTheme="minorHAnsi" w:cstheme="minorHAnsi"/>
          <w:color w:val="000000" w:themeColor="text1"/>
        </w:rPr>
        <w:t xml:space="preserve"> at 08:00. The majority of this increase was due to an increase in </w:t>
      </w:r>
      <w:r w:rsidR="004D1B06">
        <w:rPr>
          <w:rFonts w:asciiTheme="minorHAnsi" w:hAnsiTheme="minorHAnsi" w:cstheme="minorHAnsi"/>
          <w:color w:val="000000" w:themeColor="text1"/>
        </w:rPr>
        <w:t>g</w:t>
      </w:r>
      <w:r w:rsidRPr="00F52FF5">
        <w:rPr>
          <w:rFonts w:asciiTheme="minorHAnsi" w:hAnsiTheme="minorHAnsi" w:cstheme="minorHAnsi"/>
          <w:color w:val="000000" w:themeColor="text1"/>
        </w:rPr>
        <w:t xml:space="preserve">as resource outages.  For </w:t>
      </w:r>
      <w:r w:rsidR="00C171AE">
        <w:rPr>
          <w:rFonts w:asciiTheme="minorHAnsi" w:hAnsiTheme="minorHAnsi" w:cstheme="minorHAnsi"/>
          <w:color w:val="000000" w:themeColor="text1"/>
        </w:rPr>
        <w:t>Intermittent Renewable Resource (</w:t>
      </w:r>
      <w:r w:rsidRPr="00F52FF5">
        <w:rPr>
          <w:rFonts w:asciiTheme="minorHAnsi" w:hAnsiTheme="minorHAnsi" w:cstheme="minorHAnsi"/>
          <w:color w:val="000000" w:themeColor="text1"/>
        </w:rPr>
        <w:t>IRRs</w:t>
      </w:r>
      <w:r w:rsidR="00C171AE">
        <w:rPr>
          <w:rFonts w:asciiTheme="minorHAnsi" w:hAnsiTheme="minorHAnsi" w:cstheme="minorHAnsi"/>
          <w:color w:val="000000" w:themeColor="text1"/>
        </w:rPr>
        <w:t>)</w:t>
      </w:r>
      <w:r w:rsidRPr="00F52FF5">
        <w:rPr>
          <w:rFonts w:asciiTheme="minorHAnsi" w:hAnsiTheme="minorHAnsi" w:cstheme="minorHAnsi"/>
          <w:color w:val="000000" w:themeColor="text1"/>
        </w:rPr>
        <w:t>,</w:t>
      </w:r>
      <w:r w:rsidR="00C171AE">
        <w:rPr>
          <w:rFonts w:asciiTheme="minorHAnsi" w:hAnsiTheme="minorHAnsi" w:cstheme="minorHAnsi"/>
          <w:color w:val="000000" w:themeColor="text1"/>
        </w:rPr>
        <w:t xml:space="preserve"> </w:t>
      </w:r>
      <w:r w:rsidR="004D1B06">
        <w:rPr>
          <w:rFonts w:asciiTheme="minorHAnsi" w:hAnsiTheme="minorHAnsi" w:cstheme="minorHAnsi"/>
          <w:color w:val="000000" w:themeColor="text1"/>
        </w:rPr>
        <w:t>w</w:t>
      </w:r>
      <w:r w:rsidR="00C171AE">
        <w:rPr>
          <w:rFonts w:asciiTheme="minorHAnsi" w:hAnsiTheme="minorHAnsi" w:cstheme="minorHAnsi"/>
          <w:color w:val="000000" w:themeColor="text1"/>
        </w:rPr>
        <w:t xml:space="preserve">ind and </w:t>
      </w:r>
      <w:r w:rsidR="00BD6D68">
        <w:rPr>
          <w:rFonts w:asciiTheme="minorHAnsi" w:hAnsiTheme="minorHAnsi" w:cstheme="minorHAnsi"/>
          <w:color w:val="000000" w:themeColor="text1"/>
        </w:rPr>
        <w:t xml:space="preserve">solar, </w:t>
      </w:r>
      <w:r w:rsidR="00BD6D68" w:rsidRPr="00F52FF5">
        <w:rPr>
          <w:rFonts w:asciiTheme="minorHAnsi" w:hAnsiTheme="minorHAnsi" w:cstheme="minorHAnsi"/>
          <w:color w:val="000000" w:themeColor="text1"/>
        </w:rPr>
        <w:t>seasonal</w:t>
      </w:r>
      <w:r w:rsidRPr="00F52FF5">
        <w:rPr>
          <w:rFonts w:asciiTheme="minorHAnsi" w:hAnsiTheme="minorHAnsi" w:cstheme="minorHAnsi"/>
          <w:color w:val="000000" w:themeColor="text1"/>
        </w:rPr>
        <w:t xml:space="preserve"> </w:t>
      </w:r>
      <w:r w:rsidR="004D1B06">
        <w:rPr>
          <w:rFonts w:asciiTheme="minorHAnsi" w:hAnsiTheme="minorHAnsi" w:cstheme="minorHAnsi"/>
          <w:color w:val="000000" w:themeColor="text1"/>
        </w:rPr>
        <w:t xml:space="preserve">capacity (High Sustainable Limit – </w:t>
      </w:r>
      <w:r w:rsidRPr="00F52FF5">
        <w:rPr>
          <w:rFonts w:asciiTheme="minorHAnsi" w:hAnsiTheme="minorHAnsi" w:cstheme="minorHAnsi"/>
          <w:color w:val="000000" w:themeColor="text1"/>
        </w:rPr>
        <w:t>HSL</w:t>
      </w:r>
      <w:r w:rsidR="004D1B06">
        <w:rPr>
          <w:rFonts w:asciiTheme="minorHAnsi" w:hAnsiTheme="minorHAnsi" w:cstheme="minorHAnsi"/>
          <w:color w:val="000000" w:themeColor="text1"/>
        </w:rPr>
        <w:t>)</w:t>
      </w:r>
      <w:r w:rsidRPr="00F52FF5">
        <w:rPr>
          <w:rFonts w:asciiTheme="minorHAnsi" w:hAnsiTheme="minorHAnsi" w:cstheme="minorHAnsi"/>
          <w:color w:val="000000" w:themeColor="text1"/>
        </w:rPr>
        <w:t xml:space="preserve"> rather than the expected IRR output </w:t>
      </w:r>
      <w:r w:rsidR="004D1B06">
        <w:rPr>
          <w:rFonts w:asciiTheme="minorHAnsi" w:hAnsiTheme="minorHAnsi" w:cstheme="minorHAnsi"/>
          <w:color w:val="000000" w:themeColor="text1"/>
        </w:rPr>
        <w:t>was</w:t>
      </w:r>
      <w:r w:rsidR="004D1B06" w:rsidRPr="00F52FF5">
        <w:rPr>
          <w:rFonts w:asciiTheme="minorHAnsi" w:hAnsiTheme="minorHAnsi" w:cstheme="minorHAnsi"/>
          <w:color w:val="000000" w:themeColor="text1"/>
        </w:rPr>
        <w:t xml:space="preserve"> </w:t>
      </w:r>
      <w:r w:rsidRPr="00F52FF5">
        <w:rPr>
          <w:rFonts w:asciiTheme="minorHAnsi" w:hAnsiTheme="minorHAnsi" w:cstheme="minorHAnsi"/>
          <w:color w:val="000000" w:themeColor="text1"/>
        </w:rPr>
        <w:t>used to calculate the outaged and derated capacity.</w:t>
      </w:r>
    </w:p>
    <w:p w14:paraId="5E5042F0" w14:textId="77777777" w:rsidR="00C171AE" w:rsidRPr="00F52FF5" w:rsidRDefault="00C171AE" w:rsidP="0031144B">
      <w:pPr>
        <w:rPr>
          <w:rFonts w:asciiTheme="minorHAnsi" w:hAnsiTheme="minorHAnsi" w:cstheme="minorHAnsi"/>
          <w:color w:val="000000" w:themeColor="text1"/>
        </w:rPr>
      </w:pPr>
    </w:p>
    <w:p w14:paraId="75874F3E" w14:textId="6910C3AA" w:rsidR="0031144B" w:rsidRPr="00A7124B" w:rsidRDefault="0031144B" w:rsidP="0031144B">
      <w:pPr>
        <w:jc w:val="center"/>
        <w:rPr>
          <w:rFonts w:ascii="Calibri" w:hAnsi="Calibri" w:cs="Calibri"/>
          <w:b/>
        </w:rPr>
      </w:pPr>
      <w:r w:rsidRPr="00A7124B">
        <w:rPr>
          <w:rFonts w:ascii="Calibri" w:hAnsi="Calibri" w:cs="Calibri"/>
          <w:b/>
          <w:noProof/>
        </w:rPr>
        <w:drawing>
          <wp:inline distT="0" distB="0" distL="0" distR="0" wp14:anchorId="76D65D24" wp14:editId="18C02824">
            <wp:extent cx="6601763" cy="3484880"/>
            <wp:effectExtent l="0" t="0" r="889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11626" cy="3490087"/>
                    </a:xfrm>
                    <a:prstGeom prst="rect">
                      <a:avLst/>
                    </a:prstGeom>
                    <a:noFill/>
                  </pic:spPr>
                </pic:pic>
              </a:graphicData>
            </a:graphic>
          </wp:inline>
        </w:drawing>
      </w:r>
    </w:p>
    <w:p w14:paraId="432F3C6E" w14:textId="77777777" w:rsidR="0031144B" w:rsidRPr="00841315" w:rsidRDefault="0031144B" w:rsidP="0031144B">
      <w:pPr>
        <w:jc w:val="center"/>
        <w:rPr>
          <w:rFonts w:ascii="Calibri" w:hAnsi="Calibri" w:cs="Calibri"/>
          <w:b/>
          <w:highlight w:val="yellow"/>
        </w:rPr>
      </w:pPr>
    </w:p>
    <w:p w14:paraId="62F80032" w14:textId="2CE7475F" w:rsidR="0031144B" w:rsidRPr="00F52FF5" w:rsidRDefault="0031144B" w:rsidP="0031144B">
      <w:pPr>
        <w:rPr>
          <w:rFonts w:asciiTheme="minorHAnsi" w:hAnsiTheme="minorHAnsi" w:cstheme="minorHAnsi"/>
          <w:color w:val="000000" w:themeColor="text1"/>
        </w:rPr>
      </w:pPr>
      <w:r w:rsidRPr="00F52FF5">
        <w:rPr>
          <w:rFonts w:asciiTheme="minorHAnsi" w:hAnsiTheme="minorHAnsi" w:cstheme="minorHAnsi"/>
          <w:color w:val="000000" w:themeColor="text1"/>
        </w:rPr>
        <w:t>The following chart shows the preliminary breakdown of outages and derates by cause since December 22</w:t>
      </w:r>
      <w:r w:rsidR="00C171AE" w:rsidRPr="00A7124B">
        <w:rPr>
          <w:rFonts w:asciiTheme="minorHAnsi" w:hAnsiTheme="minorHAnsi" w:cstheme="minorHAnsi"/>
          <w:color w:val="000000" w:themeColor="text1"/>
          <w:vertAlign w:val="superscript"/>
        </w:rPr>
        <w:t>nd</w:t>
      </w:r>
      <w:r w:rsidRPr="00F52FF5">
        <w:rPr>
          <w:rFonts w:asciiTheme="minorHAnsi" w:hAnsiTheme="minorHAnsi" w:cstheme="minorHAnsi"/>
          <w:color w:val="000000" w:themeColor="text1"/>
        </w:rPr>
        <w:t>. “Faulted turbines or inverters” are wind turbine or solar inverter faults that did not mention icing. Request</w:t>
      </w:r>
      <w:r w:rsidR="004536E5" w:rsidRPr="00F52FF5">
        <w:rPr>
          <w:rFonts w:asciiTheme="minorHAnsi" w:hAnsiTheme="minorHAnsi" w:cstheme="minorHAnsi"/>
          <w:color w:val="000000" w:themeColor="text1"/>
        </w:rPr>
        <w:t>s</w:t>
      </w:r>
      <w:r w:rsidRPr="00F52FF5">
        <w:rPr>
          <w:rFonts w:asciiTheme="minorHAnsi" w:hAnsiTheme="minorHAnsi" w:cstheme="minorHAnsi"/>
          <w:color w:val="000000" w:themeColor="text1"/>
        </w:rPr>
        <w:t xml:space="preserve"> For Information</w:t>
      </w:r>
      <w:r w:rsidR="004536E5" w:rsidRPr="00F52FF5">
        <w:rPr>
          <w:rFonts w:asciiTheme="minorHAnsi" w:hAnsiTheme="minorHAnsi" w:cstheme="minorHAnsi"/>
          <w:color w:val="000000" w:themeColor="text1"/>
        </w:rPr>
        <w:t xml:space="preserve"> (RFIs)</w:t>
      </w:r>
      <w:r w:rsidRPr="00F52FF5">
        <w:rPr>
          <w:rFonts w:asciiTheme="minorHAnsi" w:hAnsiTheme="minorHAnsi" w:cstheme="minorHAnsi"/>
          <w:color w:val="000000" w:themeColor="text1"/>
        </w:rPr>
        <w:t xml:space="preserve"> </w:t>
      </w:r>
      <w:r w:rsidR="004536E5" w:rsidRPr="00F52FF5">
        <w:rPr>
          <w:rFonts w:asciiTheme="minorHAnsi" w:hAnsiTheme="minorHAnsi" w:cstheme="minorHAnsi"/>
          <w:color w:val="000000" w:themeColor="text1"/>
        </w:rPr>
        <w:t xml:space="preserve">were sent </w:t>
      </w:r>
      <w:r w:rsidRPr="00F52FF5">
        <w:rPr>
          <w:rFonts w:asciiTheme="minorHAnsi" w:hAnsiTheme="minorHAnsi" w:cstheme="minorHAnsi"/>
          <w:color w:val="000000" w:themeColor="text1"/>
        </w:rPr>
        <w:t xml:space="preserve">by ERCOT </w:t>
      </w:r>
      <w:r w:rsidR="004536E5" w:rsidRPr="00F52FF5">
        <w:rPr>
          <w:rFonts w:asciiTheme="minorHAnsi" w:hAnsiTheme="minorHAnsi" w:cstheme="minorHAnsi"/>
          <w:color w:val="000000" w:themeColor="text1"/>
        </w:rPr>
        <w:t>to resources that experienced outages or derates due to weather</w:t>
      </w:r>
      <w:r w:rsidR="001E1B62">
        <w:rPr>
          <w:rFonts w:asciiTheme="minorHAnsi" w:hAnsiTheme="minorHAnsi" w:cstheme="minorHAnsi"/>
          <w:color w:val="000000" w:themeColor="text1"/>
        </w:rPr>
        <w:t>-</w:t>
      </w:r>
      <w:r w:rsidR="004536E5" w:rsidRPr="00F52FF5">
        <w:rPr>
          <w:rFonts w:asciiTheme="minorHAnsi" w:hAnsiTheme="minorHAnsi" w:cstheme="minorHAnsi"/>
          <w:color w:val="000000" w:themeColor="text1"/>
        </w:rPr>
        <w:t xml:space="preserve"> or fuel</w:t>
      </w:r>
      <w:r w:rsidR="001E1B62">
        <w:rPr>
          <w:rFonts w:asciiTheme="minorHAnsi" w:hAnsiTheme="minorHAnsi" w:cstheme="minorHAnsi"/>
          <w:color w:val="000000" w:themeColor="text1"/>
        </w:rPr>
        <w:t>-</w:t>
      </w:r>
      <w:r w:rsidR="004536E5" w:rsidRPr="00F52FF5">
        <w:rPr>
          <w:rFonts w:asciiTheme="minorHAnsi" w:hAnsiTheme="minorHAnsi" w:cstheme="minorHAnsi"/>
          <w:color w:val="000000" w:themeColor="text1"/>
        </w:rPr>
        <w:t>related issues. The responses to these RFIs are broken down</w:t>
      </w:r>
      <w:r w:rsidR="00A3546A">
        <w:rPr>
          <w:rFonts w:asciiTheme="minorHAnsi" w:hAnsiTheme="minorHAnsi" w:cstheme="minorHAnsi"/>
          <w:color w:val="000000" w:themeColor="text1"/>
        </w:rPr>
        <w:t xml:space="preserve"> later in this section</w:t>
      </w:r>
      <w:r w:rsidR="004536E5" w:rsidRPr="00F52FF5">
        <w:rPr>
          <w:rFonts w:asciiTheme="minorHAnsi" w:hAnsiTheme="minorHAnsi" w:cstheme="minorHAnsi"/>
          <w:color w:val="000000" w:themeColor="text1"/>
        </w:rPr>
        <w:t xml:space="preserve">. </w:t>
      </w:r>
    </w:p>
    <w:p w14:paraId="4B5B9F43" w14:textId="77777777" w:rsidR="004536E5" w:rsidRPr="00FD0206" w:rsidRDefault="004536E5" w:rsidP="0031144B">
      <w:pPr>
        <w:rPr>
          <w:rFonts w:ascii="Calibri" w:hAnsi="Calibri" w:cs="Calibri"/>
        </w:rPr>
      </w:pPr>
    </w:p>
    <w:p w14:paraId="5F2C75F9" w14:textId="77777777" w:rsidR="0031144B" w:rsidRPr="00841315" w:rsidRDefault="0031144B" w:rsidP="0031144B">
      <w:pPr>
        <w:jc w:val="center"/>
        <w:rPr>
          <w:rFonts w:ascii="Calibri" w:hAnsi="Calibri" w:cs="Calibri"/>
          <w:highlight w:val="yellow"/>
        </w:rPr>
      </w:pPr>
      <w:r>
        <w:rPr>
          <w:rFonts w:ascii="Calibri" w:hAnsi="Calibri" w:cs="Calibri"/>
          <w:noProof/>
          <w:highlight w:val="yellow"/>
        </w:rPr>
        <w:drawing>
          <wp:inline distT="0" distB="0" distL="0" distR="0" wp14:anchorId="1ED09C83" wp14:editId="4411003E">
            <wp:extent cx="6628948" cy="3333115"/>
            <wp:effectExtent l="0" t="0" r="63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0629" cy="3338989"/>
                    </a:xfrm>
                    <a:prstGeom prst="rect">
                      <a:avLst/>
                    </a:prstGeom>
                    <a:noFill/>
                  </pic:spPr>
                </pic:pic>
              </a:graphicData>
            </a:graphic>
          </wp:inline>
        </w:drawing>
      </w:r>
    </w:p>
    <w:p w14:paraId="47B6BC4E" w14:textId="562D9863" w:rsidR="0031144B" w:rsidRPr="00F52FF5" w:rsidRDefault="0031144B" w:rsidP="0031144B">
      <w:pPr>
        <w:rPr>
          <w:rFonts w:asciiTheme="minorHAnsi" w:hAnsiTheme="minorHAnsi" w:cstheme="minorHAnsi"/>
          <w:color w:val="000000" w:themeColor="text1"/>
        </w:rPr>
      </w:pPr>
      <w:r w:rsidRPr="00F52FF5">
        <w:rPr>
          <w:rFonts w:asciiTheme="minorHAnsi" w:hAnsiTheme="minorHAnsi" w:cstheme="minorHAnsi"/>
          <w:color w:val="000000" w:themeColor="text1"/>
        </w:rPr>
        <w:t>The following four charts show the outages and derates by cause since December 22</w:t>
      </w:r>
      <w:r w:rsidR="00C171AE" w:rsidRPr="00A7124B">
        <w:rPr>
          <w:rFonts w:asciiTheme="minorHAnsi" w:hAnsiTheme="minorHAnsi" w:cstheme="minorHAnsi"/>
          <w:color w:val="000000" w:themeColor="text1"/>
          <w:vertAlign w:val="superscript"/>
        </w:rPr>
        <w:t>nd</w:t>
      </w:r>
      <w:r w:rsidRPr="00F52FF5">
        <w:rPr>
          <w:rFonts w:asciiTheme="minorHAnsi" w:hAnsiTheme="minorHAnsi" w:cstheme="minorHAnsi"/>
          <w:color w:val="000000" w:themeColor="text1"/>
        </w:rPr>
        <w:t xml:space="preserve"> for </w:t>
      </w:r>
      <w:r w:rsidR="004D1B06">
        <w:rPr>
          <w:rFonts w:asciiTheme="minorHAnsi" w:hAnsiTheme="minorHAnsi" w:cstheme="minorHAnsi"/>
          <w:color w:val="000000" w:themeColor="text1"/>
        </w:rPr>
        <w:t>n</w:t>
      </w:r>
      <w:r w:rsidR="004D1B06" w:rsidRPr="00F52FF5">
        <w:rPr>
          <w:rFonts w:asciiTheme="minorHAnsi" w:hAnsiTheme="minorHAnsi" w:cstheme="minorHAnsi"/>
          <w:color w:val="000000" w:themeColor="text1"/>
        </w:rPr>
        <w:t xml:space="preserve">atural </w:t>
      </w:r>
      <w:r w:rsidR="004D1B06">
        <w:rPr>
          <w:rFonts w:asciiTheme="minorHAnsi" w:hAnsiTheme="minorHAnsi" w:cstheme="minorHAnsi"/>
          <w:color w:val="000000" w:themeColor="text1"/>
        </w:rPr>
        <w:t>g</w:t>
      </w:r>
      <w:r w:rsidR="004D1B06" w:rsidRPr="00F52FF5">
        <w:rPr>
          <w:rFonts w:asciiTheme="minorHAnsi" w:hAnsiTheme="minorHAnsi" w:cstheme="minorHAnsi"/>
          <w:color w:val="000000" w:themeColor="text1"/>
        </w:rPr>
        <w:t>as</w:t>
      </w:r>
      <w:r w:rsidRPr="00F52FF5">
        <w:rPr>
          <w:rFonts w:asciiTheme="minorHAnsi" w:hAnsiTheme="minorHAnsi" w:cstheme="minorHAnsi"/>
          <w:color w:val="000000" w:themeColor="text1"/>
        </w:rPr>
        <w:t xml:space="preserve">, </w:t>
      </w:r>
      <w:r w:rsidR="004D1B06">
        <w:rPr>
          <w:rFonts w:asciiTheme="minorHAnsi" w:hAnsiTheme="minorHAnsi" w:cstheme="minorHAnsi"/>
          <w:color w:val="000000" w:themeColor="text1"/>
        </w:rPr>
        <w:t>c</w:t>
      </w:r>
      <w:r w:rsidR="004D1B06" w:rsidRPr="00F52FF5">
        <w:rPr>
          <w:rFonts w:asciiTheme="minorHAnsi" w:hAnsiTheme="minorHAnsi" w:cstheme="minorHAnsi"/>
          <w:color w:val="000000" w:themeColor="text1"/>
        </w:rPr>
        <w:t>oal</w:t>
      </w:r>
      <w:r w:rsidRPr="00F52FF5">
        <w:rPr>
          <w:rFonts w:asciiTheme="minorHAnsi" w:hAnsiTheme="minorHAnsi" w:cstheme="minorHAnsi"/>
          <w:color w:val="000000" w:themeColor="text1"/>
        </w:rPr>
        <w:t xml:space="preserve">, </w:t>
      </w:r>
      <w:r w:rsidR="004D1B06">
        <w:rPr>
          <w:rFonts w:asciiTheme="minorHAnsi" w:hAnsiTheme="minorHAnsi" w:cstheme="minorHAnsi"/>
          <w:color w:val="000000" w:themeColor="text1"/>
        </w:rPr>
        <w:t>w</w:t>
      </w:r>
      <w:r w:rsidR="004D1B06" w:rsidRPr="00F52FF5">
        <w:rPr>
          <w:rFonts w:asciiTheme="minorHAnsi" w:hAnsiTheme="minorHAnsi" w:cstheme="minorHAnsi"/>
          <w:color w:val="000000" w:themeColor="text1"/>
        </w:rPr>
        <w:t>ind</w:t>
      </w:r>
      <w:r w:rsidRPr="00F52FF5">
        <w:rPr>
          <w:rFonts w:asciiTheme="minorHAnsi" w:hAnsiTheme="minorHAnsi" w:cstheme="minorHAnsi"/>
          <w:color w:val="000000" w:themeColor="text1"/>
        </w:rPr>
        <w:t xml:space="preserve">, and </w:t>
      </w:r>
      <w:r w:rsidR="004D1B06">
        <w:rPr>
          <w:rFonts w:asciiTheme="minorHAnsi" w:hAnsiTheme="minorHAnsi" w:cstheme="minorHAnsi"/>
          <w:color w:val="000000" w:themeColor="text1"/>
        </w:rPr>
        <w:t>s</w:t>
      </w:r>
      <w:r w:rsidR="004D1B06" w:rsidRPr="00F52FF5">
        <w:rPr>
          <w:rFonts w:asciiTheme="minorHAnsi" w:hAnsiTheme="minorHAnsi" w:cstheme="minorHAnsi"/>
          <w:color w:val="000000" w:themeColor="text1"/>
        </w:rPr>
        <w:t>olar</w:t>
      </w:r>
      <w:r w:rsidR="004D1B06">
        <w:rPr>
          <w:rFonts w:asciiTheme="minorHAnsi" w:hAnsiTheme="minorHAnsi" w:cstheme="minorHAnsi"/>
          <w:color w:val="000000" w:themeColor="text1"/>
        </w:rPr>
        <w:t>,</w:t>
      </w:r>
      <w:r w:rsidR="004D1B06" w:rsidRPr="00F52FF5">
        <w:rPr>
          <w:rFonts w:asciiTheme="minorHAnsi" w:hAnsiTheme="minorHAnsi" w:cstheme="minorHAnsi"/>
          <w:color w:val="000000" w:themeColor="text1"/>
        </w:rPr>
        <w:t xml:space="preserve"> </w:t>
      </w:r>
      <w:r w:rsidRPr="00F52FF5">
        <w:rPr>
          <w:rFonts w:asciiTheme="minorHAnsi" w:hAnsiTheme="minorHAnsi" w:cstheme="minorHAnsi"/>
          <w:color w:val="000000" w:themeColor="text1"/>
        </w:rPr>
        <w:t>respectively</w:t>
      </w:r>
      <w:r w:rsidR="004D1B06">
        <w:rPr>
          <w:rFonts w:asciiTheme="minorHAnsi" w:hAnsiTheme="minorHAnsi" w:cstheme="minorHAnsi"/>
          <w:color w:val="000000" w:themeColor="text1"/>
        </w:rPr>
        <w:t>,</w:t>
      </w:r>
      <w:r w:rsidRPr="00F52FF5">
        <w:rPr>
          <w:rFonts w:asciiTheme="minorHAnsi" w:hAnsiTheme="minorHAnsi" w:cstheme="minorHAnsi"/>
          <w:color w:val="000000" w:themeColor="text1"/>
        </w:rPr>
        <w:t xml:space="preserve"> along with an assessment of the cause category of the forced outages based on data entered by market participants into the ERCOT Outage Schedul</w:t>
      </w:r>
      <w:r w:rsidR="00417CD4">
        <w:rPr>
          <w:rFonts w:asciiTheme="minorHAnsi" w:hAnsiTheme="minorHAnsi" w:cstheme="minorHAnsi"/>
          <w:color w:val="000000" w:themeColor="text1"/>
        </w:rPr>
        <w:t>e</w:t>
      </w:r>
      <w:r w:rsidRPr="00F52FF5">
        <w:rPr>
          <w:rFonts w:asciiTheme="minorHAnsi" w:hAnsiTheme="minorHAnsi" w:cstheme="minorHAnsi"/>
          <w:color w:val="000000" w:themeColor="text1"/>
        </w:rPr>
        <w:t>r.</w:t>
      </w:r>
      <w:r w:rsidR="004536E5" w:rsidRPr="00F52FF5">
        <w:rPr>
          <w:rFonts w:asciiTheme="minorHAnsi" w:hAnsiTheme="minorHAnsi" w:cstheme="minorHAnsi"/>
          <w:color w:val="000000" w:themeColor="text1"/>
        </w:rPr>
        <w:t xml:space="preserve"> Market </w:t>
      </w:r>
      <w:r w:rsidR="00037EC6">
        <w:rPr>
          <w:rFonts w:asciiTheme="minorHAnsi" w:hAnsiTheme="minorHAnsi" w:cstheme="minorHAnsi"/>
          <w:color w:val="000000" w:themeColor="text1"/>
        </w:rPr>
        <w:t>p</w:t>
      </w:r>
      <w:r w:rsidR="00037EC6" w:rsidRPr="00F52FF5">
        <w:rPr>
          <w:rFonts w:asciiTheme="minorHAnsi" w:hAnsiTheme="minorHAnsi" w:cstheme="minorHAnsi"/>
          <w:color w:val="000000" w:themeColor="text1"/>
        </w:rPr>
        <w:t xml:space="preserve">articipant’s </w:t>
      </w:r>
      <w:r w:rsidR="004536E5" w:rsidRPr="00F52FF5">
        <w:rPr>
          <w:rFonts w:asciiTheme="minorHAnsi" w:hAnsiTheme="minorHAnsi" w:cstheme="minorHAnsi"/>
          <w:color w:val="000000" w:themeColor="text1"/>
        </w:rPr>
        <w:t xml:space="preserve">responses to the RFIs clarified the causes of some of these outages. </w:t>
      </w:r>
    </w:p>
    <w:p w14:paraId="6E156EDA" w14:textId="77777777" w:rsidR="004536E5" w:rsidRPr="004536E5" w:rsidRDefault="004536E5" w:rsidP="0031144B">
      <w:pPr>
        <w:rPr>
          <w:rFonts w:asciiTheme="minorHAnsi" w:hAnsiTheme="minorHAnsi" w:cstheme="minorHAnsi"/>
        </w:rPr>
      </w:pPr>
    </w:p>
    <w:p w14:paraId="4862D6ED" w14:textId="77777777" w:rsidR="0031144B" w:rsidRDefault="0031144B" w:rsidP="0031144B">
      <w:pPr>
        <w:jc w:val="center"/>
        <w:rPr>
          <w:rFonts w:ascii="Calibri" w:hAnsi="Calibri" w:cs="Calibri"/>
          <w:highlight w:val="yellow"/>
        </w:rPr>
      </w:pPr>
      <w:r>
        <w:rPr>
          <w:rFonts w:ascii="Calibri" w:hAnsi="Calibri" w:cs="Calibri"/>
          <w:noProof/>
          <w:highlight w:val="yellow"/>
        </w:rPr>
        <w:drawing>
          <wp:inline distT="0" distB="0" distL="0" distR="0" wp14:anchorId="5B431C45" wp14:editId="38A0636D">
            <wp:extent cx="6562079" cy="36639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70149" cy="3668456"/>
                    </a:xfrm>
                    <a:prstGeom prst="rect">
                      <a:avLst/>
                    </a:prstGeom>
                    <a:noFill/>
                  </pic:spPr>
                </pic:pic>
              </a:graphicData>
            </a:graphic>
          </wp:inline>
        </w:drawing>
      </w:r>
    </w:p>
    <w:p w14:paraId="12DC0CBB" w14:textId="6B6B3A5C" w:rsidR="0031144B" w:rsidRDefault="0031144B" w:rsidP="0031144B">
      <w:pPr>
        <w:jc w:val="center"/>
        <w:rPr>
          <w:rFonts w:ascii="Calibri" w:hAnsi="Calibri" w:cs="Calibri"/>
          <w:highlight w:val="yellow"/>
        </w:rPr>
      </w:pPr>
      <w:r w:rsidRPr="00A7124B">
        <w:rPr>
          <w:rFonts w:ascii="Calibri" w:hAnsi="Calibri" w:cs="Calibri"/>
          <w:noProof/>
        </w:rPr>
        <w:drawing>
          <wp:inline distT="0" distB="0" distL="0" distR="0" wp14:anchorId="7C1316B3" wp14:editId="035AC386">
            <wp:extent cx="6559151" cy="374650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63116" cy="3748765"/>
                    </a:xfrm>
                    <a:prstGeom prst="rect">
                      <a:avLst/>
                    </a:prstGeom>
                    <a:noFill/>
                  </pic:spPr>
                </pic:pic>
              </a:graphicData>
            </a:graphic>
          </wp:inline>
        </w:drawing>
      </w:r>
    </w:p>
    <w:p w14:paraId="0BAABFC1" w14:textId="77777777" w:rsidR="004536E5" w:rsidRPr="00841315" w:rsidRDefault="004536E5" w:rsidP="0031144B">
      <w:pPr>
        <w:jc w:val="center"/>
        <w:rPr>
          <w:rFonts w:ascii="Calibri" w:hAnsi="Calibri" w:cs="Calibri"/>
          <w:highlight w:val="yellow"/>
        </w:rPr>
      </w:pPr>
    </w:p>
    <w:p w14:paraId="1EE1121D" w14:textId="77777777" w:rsidR="0031144B" w:rsidRDefault="0031144B" w:rsidP="0031144B">
      <w:pPr>
        <w:jc w:val="center"/>
        <w:rPr>
          <w:rFonts w:ascii="Calibri" w:hAnsi="Calibri" w:cs="Calibri"/>
          <w:noProof/>
        </w:rPr>
      </w:pPr>
      <w:r>
        <w:rPr>
          <w:rFonts w:ascii="Calibri" w:hAnsi="Calibri" w:cs="Calibri"/>
          <w:noProof/>
        </w:rPr>
        <w:drawing>
          <wp:inline distT="0" distB="0" distL="0" distR="0" wp14:anchorId="4C0B8DC6" wp14:editId="724AB134">
            <wp:extent cx="6522683" cy="35331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32532" cy="3538475"/>
                    </a:xfrm>
                    <a:prstGeom prst="rect">
                      <a:avLst/>
                    </a:prstGeom>
                    <a:noFill/>
                  </pic:spPr>
                </pic:pic>
              </a:graphicData>
            </a:graphic>
          </wp:inline>
        </w:drawing>
      </w:r>
    </w:p>
    <w:p w14:paraId="3B80B482" w14:textId="77777777" w:rsidR="0031144B" w:rsidRPr="00A7124B" w:rsidRDefault="0031144B" w:rsidP="0031144B">
      <w:pPr>
        <w:jc w:val="center"/>
        <w:rPr>
          <w:rFonts w:ascii="Calibri" w:hAnsi="Calibri" w:cs="Calibri"/>
        </w:rPr>
      </w:pPr>
      <w:r w:rsidRPr="00A7124B">
        <w:rPr>
          <w:rFonts w:ascii="Calibri" w:hAnsi="Calibri" w:cs="Calibri"/>
          <w:noProof/>
        </w:rPr>
        <w:drawing>
          <wp:inline distT="0" distB="0" distL="0" distR="0" wp14:anchorId="367D14A6" wp14:editId="778DE869">
            <wp:extent cx="6515793" cy="3650615"/>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23268" cy="3654803"/>
                    </a:xfrm>
                    <a:prstGeom prst="rect">
                      <a:avLst/>
                    </a:prstGeom>
                    <a:noFill/>
                  </pic:spPr>
                </pic:pic>
              </a:graphicData>
            </a:graphic>
          </wp:inline>
        </w:drawing>
      </w:r>
    </w:p>
    <w:p w14:paraId="5399AE20" w14:textId="28EAAFBF" w:rsidR="0031144B" w:rsidRDefault="0031144B" w:rsidP="0031144B">
      <w:pPr>
        <w:rPr>
          <w:rFonts w:ascii="Calibri" w:hAnsi="Calibri" w:cs="Calibri"/>
        </w:rPr>
      </w:pPr>
    </w:p>
    <w:p w14:paraId="0356602A" w14:textId="70E9C5E0" w:rsidR="00923BAE" w:rsidRDefault="00923BAE" w:rsidP="00923BAE">
      <w:pPr>
        <w:rPr>
          <w:rFonts w:asciiTheme="minorHAnsi" w:hAnsiTheme="minorHAnsi" w:cstheme="minorHAnsi"/>
          <w:color w:val="000000" w:themeColor="text1"/>
        </w:rPr>
      </w:pPr>
      <w:r w:rsidRPr="00FF2A14">
        <w:rPr>
          <w:color w:val="000000" w:themeColor="text1"/>
        </w:rPr>
        <w:t>Following Winter Storm Elliott, ERCOT</w:t>
      </w:r>
      <w:r>
        <w:rPr>
          <w:rFonts w:asciiTheme="minorHAnsi" w:hAnsiTheme="minorHAnsi" w:cstheme="minorHAnsi"/>
          <w:color w:val="000000" w:themeColor="text1"/>
        </w:rPr>
        <w:t xml:space="preserve"> sent RFIs to market participants (MPs) whose resources experienced outages or derates for weather</w:t>
      </w:r>
      <w:r w:rsidR="004D2155">
        <w:rPr>
          <w:rFonts w:asciiTheme="minorHAnsi" w:hAnsiTheme="minorHAnsi" w:cstheme="minorHAnsi"/>
          <w:color w:val="000000" w:themeColor="text1"/>
        </w:rPr>
        <w:t>-</w:t>
      </w:r>
      <w:r>
        <w:rPr>
          <w:rFonts w:asciiTheme="minorHAnsi" w:hAnsiTheme="minorHAnsi" w:cstheme="minorHAnsi"/>
          <w:color w:val="000000" w:themeColor="text1"/>
        </w:rPr>
        <w:t xml:space="preserve"> or fuel</w:t>
      </w:r>
      <w:r w:rsidR="004D2155">
        <w:rPr>
          <w:rFonts w:asciiTheme="minorHAnsi" w:hAnsiTheme="minorHAnsi" w:cstheme="minorHAnsi"/>
          <w:color w:val="000000" w:themeColor="text1"/>
        </w:rPr>
        <w:t>-</w:t>
      </w:r>
      <w:r>
        <w:rPr>
          <w:rFonts w:asciiTheme="minorHAnsi" w:hAnsiTheme="minorHAnsi" w:cstheme="minorHAnsi"/>
          <w:color w:val="000000" w:themeColor="text1"/>
        </w:rPr>
        <w:t xml:space="preserve">related issues. An initial list of impacted units was </w:t>
      </w:r>
      <w:r w:rsidRPr="00F52FF5">
        <w:rPr>
          <w:rFonts w:asciiTheme="minorHAnsi" w:hAnsiTheme="minorHAnsi" w:cstheme="minorHAnsi"/>
          <w:color w:val="000000" w:themeColor="text1"/>
        </w:rPr>
        <w:t>based on data entered by market participants into the ERCOT Outage Schedul</w:t>
      </w:r>
      <w:r>
        <w:rPr>
          <w:rFonts w:asciiTheme="minorHAnsi" w:hAnsiTheme="minorHAnsi" w:cstheme="minorHAnsi"/>
          <w:color w:val="000000" w:themeColor="text1"/>
        </w:rPr>
        <w:t>e</w:t>
      </w:r>
      <w:r w:rsidRPr="00F52FF5">
        <w:rPr>
          <w:rFonts w:asciiTheme="minorHAnsi" w:hAnsiTheme="minorHAnsi" w:cstheme="minorHAnsi"/>
          <w:color w:val="000000" w:themeColor="text1"/>
        </w:rPr>
        <w:t>r.</w:t>
      </w:r>
      <w:r>
        <w:rPr>
          <w:rFonts w:asciiTheme="minorHAnsi" w:hAnsiTheme="minorHAnsi" w:cstheme="minorHAnsi"/>
          <w:color w:val="000000" w:themeColor="text1"/>
        </w:rPr>
        <w:t xml:space="preserve"> The RFIs contained questions concerning the outage cause, outage duration, amount of MWs lost, gas pressure and flow (if relevant), etcetera. </w:t>
      </w:r>
      <w:r w:rsidRPr="009F10C8">
        <w:rPr>
          <w:rFonts w:asciiTheme="minorHAnsi" w:hAnsiTheme="minorHAnsi" w:cstheme="minorHAnsi"/>
          <w:color w:val="000000" w:themeColor="text1"/>
        </w:rPr>
        <w:t xml:space="preserve">The following chart shows the amount of generation </w:t>
      </w:r>
      <w:r>
        <w:rPr>
          <w:rFonts w:asciiTheme="minorHAnsi" w:hAnsiTheme="minorHAnsi" w:cstheme="minorHAnsi"/>
          <w:color w:val="000000" w:themeColor="text1"/>
        </w:rPr>
        <w:t xml:space="preserve">outaged or derated </w:t>
      </w:r>
      <w:r w:rsidRPr="009F10C8">
        <w:rPr>
          <w:rFonts w:asciiTheme="minorHAnsi" w:hAnsiTheme="minorHAnsi" w:cstheme="minorHAnsi"/>
          <w:color w:val="000000" w:themeColor="text1"/>
        </w:rPr>
        <w:t xml:space="preserve">for reasons related to cold weather or fuel </w:t>
      </w:r>
      <w:r>
        <w:rPr>
          <w:rFonts w:asciiTheme="minorHAnsi" w:hAnsiTheme="minorHAnsi" w:cstheme="minorHAnsi"/>
          <w:color w:val="000000" w:themeColor="text1"/>
        </w:rPr>
        <w:t xml:space="preserve">by type </w:t>
      </w:r>
      <w:r w:rsidRPr="009F10C8">
        <w:rPr>
          <w:rFonts w:asciiTheme="minorHAnsi" w:hAnsiTheme="minorHAnsi" w:cstheme="minorHAnsi"/>
          <w:color w:val="000000" w:themeColor="text1"/>
        </w:rPr>
        <w:t xml:space="preserve">as well as the aggregate temperature (based on a weighted average) during Winter Storm Elliott. </w:t>
      </w:r>
    </w:p>
    <w:p w14:paraId="23B3E81A" w14:textId="7C59B433" w:rsidR="00923BAE" w:rsidRDefault="00923BAE" w:rsidP="00923BAE"/>
    <w:p w14:paraId="5C24EED1" w14:textId="77777777" w:rsidR="00923BAE" w:rsidRPr="00980B4D" w:rsidRDefault="00923BAE" w:rsidP="00923BAE">
      <w:pPr>
        <w:rPr>
          <w:color w:val="auto"/>
        </w:rPr>
      </w:pPr>
      <w:r>
        <w:rPr>
          <w:color w:val="auto"/>
        </w:rPr>
        <w:t>N</w:t>
      </w:r>
      <w:r w:rsidRPr="00980B4D">
        <w:rPr>
          <w:color w:val="auto"/>
        </w:rPr>
        <w:t>ote that this is a subset of all outages that occurred during the cold weather period.</w:t>
      </w:r>
    </w:p>
    <w:p w14:paraId="0FEA9E9F" w14:textId="77777777" w:rsidR="00923BAE" w:rsidRPr="00980B4D" w:rsidRDefault="00923BAE" w:rsidP="00923BAE">
      <w:pPr>
        <w:rPr>
          <w:color w:val="auto"/>
        </w:rPr>
      </w:pPr>
    </w:p>
    <w:p w14:paraId="6E2A5BE9" w14:textId="77777777" w:rsidR="00923BAE" w:rsidRDefault="00923BAE" w:rsidP="00923BAE">
      <w:r>
        <w:rPr>
          <w:noProof/>
        </w:rPr>
        <w:drawing>
          <wp:inline distT="0" distB="0" distL="0" distR="0" wp14:anchorId="738C2C1E" wp14:editId="5E2FB0A9">
            <wp:extent cx="6195161" cy="3143250"/>
            <wp:effectExtent l="0" t="0" r="0" b="0"/>
            <wp:docPr id="15" name="Content Placeholder 4">
              <a:extLst xmlns:a="http://schemas.openxmlformats.org/drawingml/2006/main">
                <a:ext uri="{FF2B5EF4-FFF2-40B4-BE49-F238E27FC236}">
                  <a16:creationId xmlns:a16="http://schemas.microsoft.com/office/drawing/2014/main" id="{80B1E983-DA64-4A5B-AF72-6E534674B2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tent Placeholder 4">
                      <a:extLst>
                        <a:ext uri="{FF2B5EF4-FFF2-40B4-BE49-F238E27FC236}">
                          <a16:creationId xmlns:a16="http://schemas.microsoft.com/office/drawing/2014/main" id="{80B1E983-DA64-4A5B-AF72-6E534674B271}"/>
                        </a:ext>
                      </a:extLst>
                    </pic:cNvPr>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rcRect/>
                    <a:stretch/>
                  </pic:blipFill>
                  <pic:spPr bwMode="auto">
                    <a:xfrm>
                      <a:off x="0" y="0"/>
                      <a:ext cx="6196184" cy="3143769"/>
                    </a:xfrm>
                    <a:prstGeom prst="rect">
                      <a:avLst/>
                    </a:prstGeom>
                    <a:noFill/>
                  </pic:spPr>
                </pic:pic>
              </a:graphicData>
            </a:graphic>
          </wp:inline>
        </w:drawing>
      </w:r>
    </w:p>
    <w:p w14:paraId="6A14E65D" w14:textId="77777777" w:rsidR="00923BAE" w:rsidRDefault="00923BAE" w:rsidP="00923BAE"/>
    <w:p w14:paraId="39B87E46" w14:textId="002E97CF" w:rsidR="005E0EDE" w:rsidRDefault="005E0EDE" w:rsidP="005E0EDE">
      <w:pPr>
        <w:rPr>
          <w:color w:val="auto"/>
        </w:rPr>
      </w:pPr>
      <w:r w:rsidRPr="00980B4D">
        <w:rPr>
          <w:color w:val="auto"/>
        </w:rPr>
        <w:t>Total outages during Elliott peaked at close to 20,000 MW</w:t>
      </w:r>
      <w:r>
        <w:rPr>
          <w:color w:val="auto"/>
        </w:rPr>
        <w:t>; outages reported as</w:t>
      </w:r>
      <w:r w:rsidRPr="00980B4D">
        <w:rPr>
          <w:color w:val="auto"/>
        </w:rPr>
        <w:t xml:space="preserve"> cold weather</w:t>
      </w:r>
      <w:r w:rsidR="00524611">
        <w:rPr>
          <w:color w:val="auto"/>
        </w:rPr>
        <w:t>-</w:t>
      </w:r>
      <w:r w:rsidRPr="00980B4D">
        <w:rPr>
          <w:color w:val="auto"/>
        </w:rPr>
        <w:t xml:space="preserve"> or fuel</w:t>
      </w:r>
      <w:r w:rsidR="00524611">
        <w:rPr>
          <w:color w:val="auto"/>
        </w:rPr>
        <w:t>-</w:t>
      </w:r>
      <w:r w:rsidRPr="00980B4D">
        <w:rPr>
          <w:color w:val="auto"/>
        </w:rPr>
        <w:t xml:space="preserve">related made up approximately 4,500 MW of that. Before Winter Storm Elliott, ERCOT inspected 255 resources for winter weather readiness. Of those inspected sites, </w:t>
      </w:r>
      <w:r>
        <w:rPr>
          <w:color w:val="auto"/>
        </w:rPr>
        <w:t>four</w:t>
      </w:r>
      <w:r w:rsidRPr="00980B4D">
        <w:rPr>
          <w:color w:val="auto"/>
        </w:rPr>
        <w:t xml:space="preserve"> were subsequently found to have weather</w:t>
      </w:r>
      <w:r w:rsidR="00EE5BA2">
        <w:rPr>
          <w:color w:val="auto"/>
        </w:rPr>
        <w:t>-</w:t>
      </w:r>
      <w:r w:rsidRPr="00980B4D">
        <w:rPr>
          <w:color w:val="auto"/>
        </w:rPr>
        <w:t>related outages or derates during the cold weather period (all of which were gas</w:t>
      </w:r>
      <w:r>
        <w:rPr>
          <w:color w:val="auto"/>
        </w:rPr>
        <w:t xml:space="preserve"> generators</w:t>
      </w:r>
      <w:r w:rsidRPr="00980B4D">
        <w:rPr>
          <w:color w:val="auto"/>
        </w:rPr>
        <w:t>). Weather</w:t>
      </w:r>
      <w:r w:rsidR="00EE5BA2">
        <w:rPr>
          <w:color w:val="auto"/>
        </w:rPr>
        <w:t>-</w:t>
      </w:r>
      <w:r w:rsidRPr="00980B4D">
        <w:rPr>
          <w:color w:val="auto"/>
        </w:rPr>
        <w:t>related outages that occurred on units that had recently been inspected for winter weather readiness will receive additional scrutiny</w:t>
      </w:r>
      <w:r w:rsidR="00346028">
        <w:rPr>
          <w:color w:val="auto"/>
        </w:rPr>
        <w:t>,</w:t>
      </w:r>
      <w:r w:rsidRPr="00980B4D">
        <w:rPr>
          <w:color w:val="auto"/>
        </w:rPr>
        <w:t xml:space="preserve"> and any lessons learned will be included in future inspections.</w:t>
      </w:r>
    </w:p>
    <w:p w14:paraId="40A878D9" w14:textId="1A3103B6" w:rsidR="00BD6D68" w:rsidRDefault="00BD6D68" w:rsidP="00923BAE">
      <w:pPr>
        <w:rPr>
          <w:color w:val="auto"/>
        </w:rPr>
      </w:pPr>
    </w:p>
    <w:p w14:paraId="65681FA7" w14:textId="66932EE5" w:rsidR="00BD6D68" w:rsidRDefault="00BD6D68" w:rsidP="00923BAE">
      <w:pPr>
        <w:rPr>
          <w:color w:val="auto"/>
        </w:rPr>
      </w:pPr>
    </w:p>
    <w:p w14:paraId="377AF03E" w14:textId="025F4754" w:rsidR="00BD6D68" w:rsidRDefault="00BD6D68" w:rsidP="00923BAE">
      <w:pPr>
        <w:rPr>
          <w:color w:val="auto"/>
        </w:rPr>
      </w:pPr>
    </w:p>
    <w:p w14:paraId="1C401BF6" w14:textId="627D79EB" w:rsidR="00BD6D68" w:rsidRDefault="00BD6D68" w:rsidP="00923BAE">
      <w:pPr>
        <w:rPr>
          <w:color w:val="auto"/>
        </w:rPr>
      </w:pPr>
    </w:p>
    <w:p w14:paraId="02BB1D24" w14:textId="5F59AFB7" w:rsidR="00BD6D68" w:rsidRDefault="00BD6D68" w:rsidP="00923BAE">
      <w:pPr>
        <w:rPr>
          <w:color w:val="auto"/>
        </w:rPr>
      </w:pPr>
    </w:p>
    <w:p w14:paraId="0EB6DDD2" w14:textId="18687FB5" w:rsidR="00BD6D68" w:rsidRDefault="00BD6D68" w:rsidP="00923BAE">
      <w:pPr>
        <w:rPr>
          <w:color w:val="auto"/>
        </w:rPr>
      </w:pPr>
    </w:p>
    <w:p w14:paraId="7BF801FD" w14:textId="747152CC" w:rsidR="00BD6D68" w:rsidRDefault="00BD6D68" w:rsidP="00923BAE">
      <w:pPr>
        <w:rPr>
          <w:color w:val="auto"/>
        </w:rPr>
      </w:pPr>
    </w:p>
    <w:p w14:paraId="3A82611C" w14:textId="36D43289" w:rsidR="00BD6D68" w:rsidRDefault="00BD6D68" w:rsidP="00923BAE">
      <w:pPr>
        <w:rPr>
          <w:color w:val="auto"/>
        </w:rPr>
      </w:pPr>
    </w:p>
    <w:p w14:paraId="05A37090" w14:textId="6A220007" w:rsidR="00BD6D68" w:rsidRDefault="00BD6D68" w:rsidP="00923BAE">
      <w:pPr>
        <w:rPr>
          <w:color w:val="auto"/>
        </w:rPr>
      </w:pPr>
    </w:p>
    <w:p w14:paraId="356803D4" w14:textId="7267BC72" w:rsidR="00BD6D68" w:rsidRDefault="00BD6D68" w:rsidP="00923BAE">
      <w:pPr>
        <w:rPr>
          <w:color w:val="auto"/>
        </w:rPr>
      </w:pPr>
    </w:p>
    <w:p w14:paraId="10B558DA" w14:textId="181E6B5B" w:rsidR="00BD6D68" w:rsidRDefault="00BD6D68" w:rsidP="00923BAE">
      <w:pPr>
        <w:rPr>
          <w:color w:val="auto"/>
        </w:rPr>
      </w:pPr>
    </w:p>
    <w:p w14:paraId="62093276" w14:textId="15E1BFBF" w:rsidR="00BD6D68" w:rsidRDefault="00BD6D68" w:rsidP="00923BAE">
      <w:pPr>
        <w:rPr>
          <w:color w:val="auto"/>
        </w:rPr>
      </w:pPr>
    </w:p>
    <w:p w14:paraId="1085C4ED" w14:textId="76E076F6" w:rsidR="00BD6D68" w:rsidRDefault="00BD6D68" w:rsidP="00923BAE">
      <w:pPr>
        <w:rPr>
          <w:color w:val="auto"/>
        </w:rPr>
      </w:pPr>
    </w:p>
    <w:p w14:paraId="1C40A46B" w14:textId="76F069D2" w:rsidR="00BD6D68" w:rsidRDefault="00BD6D68" w:rsidP="00923BAE">
      <w:pPr>
        <w:rPr>
          <w:color w:val="auto"/>
        </w:rPr>
      </w:pPr>
    </w:p>
    <w:p w14:paraId="00188C0A" w14:textId="48C0FABA" w:rsidR="00BD6D68" w:rsidRDefault="00BD6D68" w:rsidP="00923BAE">
      <w:pPr>
        <w:rPr>
          <w:color w:val="auto"/>
        </w:rPr>
      </w:pPr>
    </w:p>
    <w:p w14:paraId="2E5F9A06" w14:textId="24A4A13D" w:rsidR="00BD6D68" w:rsidRDefault="00BD6D68" w:rsidP="00923BAE">
      <w:pPr>
        <w:rPr>
          <w:color w:val="auto"/>
        </w:rPr>
      </w:pPr>
    </w:p>
    <w:p w14:paraId="5ACA5875" w14:textId="1FB05C4B" w:rsidR="00BD6D68" w:rsidRDefault="00BD6D68" w:rsidP="00923BAE">
      <w:pPr>
        <w:rPr>
          <w:color w:val="auto"/>
        </w:rPr>
      </w:pPr>
    </w:p>
    <w:p w14:paraId="4BD17047" w14:textId="77777777" w:rsidR="00BD6D68" w:rsidRDefault="00BD6D68" w:rsidP="00923BAE">
      <w:pPr>
        <w:rPr>
          <w:color w:val="auto"/>
        </w:rPr>
      </w:pPr>
    </w:p>
    <w:p w14:paraId="4E64F752" w14:textId="1270E2D4" w:rsidR="00923BAE" w:rsidRDefault="00923BAE" w:rsidP="0031144B">
      <w:pPr>
        <w:rPr>
          <w:rFonts w:ascii="Calibri" w:hAnsi="Calibri" w:cs="Calibri"/>
        </w:rPr>
      </w:pPr>
    </w:p>
    <w:p w14:paraId="49B9E5BB" w14:textId="7A909E7F" w:rsidR="0031144B" w:rsidRPr="00BD6D68" w:rsidRDefault="0031144B" w:rsidP="0031144B">
      <w:pPr>
        <w:rPr>
          <w:rFonts w:asciiTheme="minorHAnsi" w:hAnsiTheme="minorHAnsi" w:cstheme="minorHAnsi"/>
          <w:color w:val="000000" w:themeColor="text1"/>
        </w:rPr>
      </w:pPr>
      <w:r w:rsidRPr="00BD6D68">
        <w:rPr>
          <w:rFonts w:asciiTheme="minorHAnsi" w:hAnsiTheme="minorHAnsi" w:cstheme="minorHAnsi"/>
          <w:color w:val="000000" w:themeColor="text1"/>
        </w:rPr>
        <w:t>The following two charts show the transmission outages since December 22</w:t>
      </w:r>
      <w:r w:rsidR="00A2632C" w:rsidRPr="00BD6D68">
        <w:rPr>
          <w:rFonts w:asciiTheme="minorHAnsi" w:hAnsiTheme="minorHAnsi" w:cstheme="minorHAnsi"/>
          <w:color w:val="000000" w:themeColor="text1"/>
          <w:vertAlign w:val="superscript"/>
        </w:rPr>
        <w:t>nd</w:t>
      </w:r>
      <w:r w:rsidRPr="00BD6D68">
        <w:rPr>
          <w:rFonts w:asciiTheme="minorHAnsi" w:hAnsiTheme="minorHAnsi" w:cstheme="minorHAnsi"/>
          <w:color w:val="000000" w:themeColor="text1"/>
        </w:rPr>
        <w:t>, 2022.</w:t>
      </w:r>
    </w:p>
    <w:p w14:paraId="61311E0B" w14:textId="77777777" w:rsidR="004536E5" w:rsidRPr="00BD6D68" w:rsidRDefault="004536E5" w:rsidP="0031144B">
      <w:pPr>
        <w:rPr>
          <w:rFonts w:ascii="Calibri" w:hAnsi="Calibri" w:cs="Calibri"/>
          <w:color w:val="000000" w:themeColor="text1"/>
        </w:rPr>
      </w:pPr>
    </w:p>
    <w:p w14:paraId="7BAF042E" w14:textId="4DF52259" w:rsidR="0031144B" w:rsidRDefault="0031144B" w:rsidP="0031144B">
      <w:pPr>
        <w:jc w:val="center"/>
        <w:rPr>
          <w:rFonts w:ascii="Calibri" w:hAnsi="Calibri" w:cs="Calibri"/>
          <w:b/>
          <w:highlight w:val="yellow"/>
        </w:rPr>
      </w:pPr>
      <w:r>
        <w:rPr>
          <w:rFonts w:ascii="Calibri" w:hAnsi="Calibri" w:cs="Calibri"/>
          <w:b/>
          <w:noProof/>
          <w:highlight w:val="yellow"/>
        </w:rPr>
        <w:drawing>
          <wp:inline distT="0" distB="0" distL="0" distR="0" wp14:anchorId="1A1A089F" wp14:editId="7372D8CC">
            <wp:extent cx="6029325" cy="3749724"/>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48751" cy="3761805"/>
                    </a:xfrm>
                    <a:prstGeom prst="rect">
                      <a:avLst/>
                    </a:prstGeom>
                    <a:noFill/>
                  </pic:spPr>
                </pic:pic>
              </a:graphicData>
            </a:graphic>
          </wp:inline>
        </w:drawing>
      </w:r>
    </w:p>
    <w:p w14:paraId="503394E3" w14:textId="77777777" w:rsidR="00991D02" w:rsidRPr="002136B5" w:rsidRDefault="00991D02" w:rsidP="0031144B">
      <w:pPr>
        <w:jc w:val="center"/>
        <w:rPr>
          <w:rFonts w:ascii="Calibri" w:hAnsi="Calibri" w:cs="Calibri"/>
          <w:b/>
          <w:highlight w:val="yellow"/>
        </w:rPr>
      </w:pPr>
    </w:p>
    <w:p w14:paraId="04406355" w14:textId="77777777" w:rsidR="0031144B" w:rsidRPr="00B172A5" w:rsidRDefault="0031144B" w:rsidP="0031144B">
      <w:pPr>
        <w:rPr>
          <w:rFonts w:ascii="Calibri" w:hAnsi="Calibri" w:cs="Calibri"/>
          <w:b/>
        </w:rPr>
      </w:pPr>
      <w:r>
        <w:rPr>
          <w:rFonts w:ascii="Calibri" w:hAnsi="Calibri" w:cs="Calibri"/>
          <w:b/>
          <w:noProof/>
        </w:rPr>
        <w:drawing>
          <wp:inline distT="0" distB="0" distL="0" distR="0" wp14:anchorId="128C3F86" wp14:editId="6A9F66B7">
            <wp:extent cx="6038850" cy="3581210"/>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64842" cy="3596624"/>
                    </a:xfrm>
                    <a:prstGeom prst="rect">
                      <a:avLst/>
                    </a:prstGeom>
                    <a:noFill/>
                  </pic:spPr>
                </pic:pic>
              </a:graphicData>
            </a:graphic>
          </wp:inline>
        </w:drawing>
      </w:r>
    </w:p>
    <w:p w14:paraId="352F68DB" w14:textId="790A8832" w:rsidR="0031144B" w:rsidRDefault="0031144B" w:rsidP="00991D02"/>
    <w:p w14:paraId="500D8844" w14:textId="77D1F8C6" w:rsidR="0031144B" w:rsidRPr="000C161E" w:rsidRDefault="00BD6D68" w:rsidP="0031144B">
      <w:pPr>
        <w:rPr>
          <w:color w:val="000000" w:themeColor="text1"/>
        </w:rPr>
      </w:pPr>
      <w:r w:rsidRPr="000C161E">
        <w:rPr>
          <w:color w:val="000000" w:themeColor="text1"/>
        </w:rPr>
        <w:t>The transmission outages did not have a significant impact on the system during Winter Storm Elliott. The maximum resource curtailment caused by transmission constraints was below 500 MW</w:t>
      </w:r>
      <w:r w:rsidR="00F36A03">
        <w:rPr>
          <w:color w:val="000000" w:themeColor="text1"/>
        </w:rPr>
        <w:t>,</w:t>
      </w:r>
      <w:r w:rsidRPr="000C161E">
        <w:rPr>
          <w:color w:val="000000" w:themeColor="text1"/>
        </w:rPr>
        <w:t xml:space="preserve"> and it came down to 0 MW by December 24</w:t>
      </w:r>
      <w:r w:rsidRPr="000C161E">
        <w:rPr>
          <w:color w:val="000000" w:themeColor="text1"/>
          <w:vertAlign w:val="superscript"/>
        </w:rPr>
        <w:t>th</w:t>
      </w:r>
      <w:r w:rsidRPr="000C161E">
        <w:rPr>
          <w:color w:val="000000" w:themeColor="text1"/>
        </w:rPr>
        <w:t xml:space="preserve">. </w:t>
      </w:r>
    </w:p>
    <w:p w14:paraId="1C24DC42" w14:textId="59624D30" w:rsidR="00F52FF5" w:rsidRPr="00F52FF5" w:rsidRDefault="00F52FF5" w:rsidP="00C075A6">
      <w:pPr>
        <w:pStyle w:val="Heading1"/>
      </w:pPr>
      <w:bookmarkStart w:id="261" w:name="_Toc127879704"/>
      <w:r>
        <w:t>Winter Storm Elliott vs. Winter Storm Uri</w:t>
      </w:r>
      <w:bookmarkStart w:id="262" w:name="_Hlk127263753"/>
      <w:bookmarkEnd w:id="261"/>
    </w:p>
    <w:bookmarkEnd w:id="262"/>
    <w:tbl>
      <w:tblPr>
        <w:tblStyle w:val="GridTable5Dark-Accent1"/>
        <w:tblW w:w="9445" w:type="dxa"/>
        <w:tblLook w:val="04A0" w:firstRow="1" w:lastRow="0" w:firstColumn="1" w:lastColumn="0" w:noHBand="0" w:noVBand="1"/>
      </w:tblPr>
      <w:tblGrid>
        <w:gridCol w:w="1795"/>
        <w:gridCol w:w="3780"/>
        <w:gridCol w:w="3870"/>
      </w:tblGrid>
      <w:tr w:rsidR="00F52FF5" w:rsidRPr="00F52FF5" w14:paraId="01E6156D" w14:textId="77777777" w:rsidTr="000C16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D4A2A4C" w14:textId="77777777" w:rsidR="00F52FF5" w:rsidRPr="00A7124B" w:rsidRDefault="00F52FF5" w:rsidP="00F52FF5">
            <w:pPr>
              <w:rPr>
                <w:rFonts w:asciiTheme="minorHAnsi" w:hAnsiTheme="minorHAnsi" w:cstheme="minorHAnsi"/>
                <w:color w:val="FFFFFF"/>
                <w:sz w:val="22"/>
                <w:szCs w:val="22"/>
              </w:rPr>
            </w:pPr>
          </w:p>
        </w:tc>
        <w:tc>
          <w:tcPr>
            <w:tcW w:w="3780" w:type="dxa"/>
          </w:tcPr>
          <w:p w14:paraId="01458A3E" w14:textId="77777777" w:rsidR="00F52FF5" w:rsidRPr="00A7124B" w:rsidRDefault="00F52FF5" w:rsidP="00A7124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2"/>
                <w:szCs w:val="22"/>
              </w:rPr>
            </w:pPr>
            <w:r w:rsidRPr="00A7124B">
              <w:rPr>
                <w:rFonts w:asciiTheme="minorHAnsi" w:hAnsiTheme="minorHAnsi" w:cstheme="minorHAnsi"/>
                <w:color w:val="FFFFFF"/>
                <w:sz w:val="22"/>
                <w:szCs w:val="22"/>
              </w:rPr>
              <w:t>Elliot</w:t>
            </w:r>
          </w:p>
        </w:tc>
        <w:tc>
          <w:tcPr>
            <w:tcW w:w="0" w:type="dxa"/>
          </w:tcPr>
          <w:p w14:paraId="63D51DD3" w14:textId="77777777" w:rsidR="00F52FF5" w:rsidRPr="00A7124B" w:rsidRDefault="00F52FF5" w:rsidP="00A7124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sz w:val="22"/>
                <w:szCs w:val="22"/>
              </w:rPr>
            </w:pPr>
            <w:r w:rsidRPr="00A7124B">
              <w:rPr>
                <w:rFonts w:asciiTheme="minorHAnsi" w:hAnsiTheme="minorHAnsi" w:cstheme="minorHAnsi"/>
                <w:color w:val="FFFFFF"/>
                <w:sz w:val="22"/>
                <w:szCs w:val="22"/>
              </w:rPr>
              <w:t>Uri</w:t>
            </w:r>
          </w:p>
        </w:tc>
      </w:tr>
      <w:tr w:rsidR="00F52FF5" w:rsidRPr="00F52FF5" w14:paraId="0B73B1C7" w14:textId="77777777" w:rsidTr="000C1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vAlign w:val="center"/>
          </w:tcPr>
          <w:p w14:paraId="72D0B981" w14:textId="77777777" w:rsidR="00F52FF5" w:rsidRPr="00A7124B" w:rsidRDefault="00F52FF5" w:rsidP="00A7124B">
            <w:pPr>
              <w:jc w:val="center"/>
              <w:rPr>
                <w:rFonts w:asciiTheme="minorHAnsi" w:hAnsiTheme="minorHAnsi" w:cstheme="minorHAnsi"/>
                <w:color w:val="auto"/>
                <w:sz w:val="22"/>
                <w:szCs w:val="22"/>
              </w:rPr>
            </w:pPr>
            <w:r w:rsidRPr="00A7124B">
              <w:rPr>
                <w:rFonts w:asciiTheme="minorHAnsi" w:hAnsiTheme="minorHAnsi" w:cstheme="minorHAnsi"/>
                <w:color w:val="auto"/>
                <w:sz w:val="22"/>
                <w:szCs w:val="22"/>
              </w:rPr>
              <w:t>Peak Demand (MW)</w:t>
            </w:r>
          </w:p>
        </w:tc>
        <w:tc>
          <w:tcPr>
            <w:tcW w:w="3780" w:type="dxa"/>
            <w:vAlign w:val="center"/>
          </w:tcPr>
          <w:p w14:paraId="0910695A" w14:textId="4FB391DE" w:rsidR="00F52FF5" w:rsidRPr="00A7124B" w:rsidRDefault="00F52FF5" w:rsidP="00A712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highlight w:val="yellow"/>
              </w:rPr>
            </w:pPr>
            <w:r w:rsidRPr="00A7124B">
              <w:rPr>
                <w:rFonts w:asciiTheme="minorHAnsi" w:hAnsiTheme="minorHAnsi" w:cstheme="minorHAnsi"/>
                <w:color w:val="auto"/>
                <w:sz w:val="22"/>
                <w:szCs w:val="22"/>
              </w:rPr>
              <w:t>74,100 MW (Instantaneous 12/23/2022 HE08)</w:t>
            </w:r>
          </w:p>
        </w:tc>
        <w:tc>
          <w:tcPr>
            <w:tcW w:w="0" w:type="dxa"/>
            <w:vAlign w:val="center"/>
          </w:tcPr>
          <w:p w14:paraId="55A647E8" w14:textId="77777777" w:rsidR="00F52FF5" w:rsidRPr="00A7124B" w:rsidRDefault="00F52FF5" w:rsidP="00A712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A7124B">
              <w:rPr>
                <w:rFonts w:asciiTheme="minorHAnsi" w:hAnsiTheme="minorHAnsi" w:cstheme="minorHAnsi"/>
                <w:color w:val="auto"/>
                <w:sz w:val="22"/>
                <w:szCs w:val="22"/>
              </w:rPr>
              <w:t>69,812 (Hourly Actual)</w:t>
            </w:r>
          </w:p>
          <w:p w14:paraId="6721818B" w14:textId="77777777" w:rsidR="00F52FF5" w:rsidRPr="00A7124B" w:rsidRDefault="00F52FF5" w:rsidP="00A712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A7124B">
              <w:rPr>
                <w:rFonts w:asciiTheme="minorHAnsi" w:hAnsiTheme="minorHAnsi" w:cstheme="minorHAnsi"/>
                <w:color w:val="auto"/>
                <w:sz w:val="22"/>
                <w:szCs w:val="22"/>
              </w:rPr>
              <w:t>76,819 (Hourly Back-cast)</w:t>
            </w:r>
          </w:p>
        </w:tc>
      </w:tr>
      <w:tr w:rsidR="00F52FF5" w:rsidRPr="00F52FF5" w14:paraId="3FAFA34F" w14:textId="77777777" w:rsidTr="00BD6D68">
        <w:tc>
          <w:tcPr>
            <w:cnfStyle w:val="001000000000" w:firstRow="0" w:lastRow="0" w:firstColumn="1" w:lastColumn="0" w:oddVBand="0" w:evenVBand="0" w:oddHBand="0" w:evenHBand="0" w:firstRowFirstColumn="0" w:firstRowLastColumn="0" w:lastRowFirstColumn="0" w:lastRowLastColumn="0"/>
            <w:tcW w:w="9445" w:type="dxa"/>
            <w:gridSpan w:val="3"/>
          </w:tcPr>
          <w:p w14:paraId="7077D191" w14:textId="77777777" w:rsidR="00F52FF5" w:rsidRPr="00A7124B" w:rsidRDefault="00F52FF5" w:rsidP="00A7124B">
            <w:pPr>
              <w:jc w:val="center"/>
              <w:rPr>
                <w:rFonts w:asciiTheme="minorHAnsi" w:hAnsiTheme="minorHAnsi" w:cstheme="minorHAnsi"/>
                <w:color w:val="auto"/>
                <w:sz w:val="22"/>
                <w:szCs w:val="22"/>
              </w:rPr>
            </w:pPr>
            <w:r w:rsidRPr="00A7124B">
              <w:rPr>
                <w:rFonts w:asciiTheme="minorHAnsi" w:hAnsiTheme="minorHAnsi" w:cstheme="minorHAnsi"/>
                <w:color w:val="auto"/>
                <w:sz w:val="22"/>
                <w:szCs w:val="22"/>
              </w:rPr>
              <w:t xml:space="preserve">Coldest Temperature </w:t>
            </w:r>
            <w:r w:rsidRPr="00A7124B">
              <w:rPr>
                <w:rFonts w:asciiTheme="minorHAnsi" w:hAnsiTheme="minorHAnsi" w:cstheme="minorHAnsi"/>
                <w:color w:val="auto"/>
                <w:sz w:val="20"/>
                <w:szCs w:val="20"/>
              </w:rPr>
              <w:t>(°F)</w:t>
            </w:r>
            <w:r w:rsidRPr="00A7124B">
              <w:rPr>
                <w:rFonts w:asciiTheme="minorHAnsi" w:hAnsiTheme="minorHAnsi" w:cstheme="minorHAnsi"/>
                <w:color w:val="auto"/>
                <w:sz w:val="22"/>
                <w:szCs w:val="22"/>
              </w:rPr>
              <w:t>:</w:t>
            </w:r>
          </w:p>
        </w:tc>
      </w:tr>
      <w:tr w:rsidR="00F52FF5" w:rsidRPr="00F52FF5" w14:paraId="422D3349" w14:textId="77777777" w:rsidTr="000C1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018DC73" w14:textId="77777777" w:rsidR="00F52FF5" w:rsidRPr="00A7124B" w:rsidRDefault="00F52FF5" w:rsidP="00A7124B">
            <w:pPr>
              <w:ind w:left="360"/>
              <w:contextualSpacing/>
              <w:rPr>
                <w:rFonts w:asciiTheme="minorHAnsi" w:hAnsiTheme="minorHAnsi" w:cstheme="minorHAnsi"/>
                <w:color w:val="auto"/>
                <w:sz w:val="20"/>
                <w:szCs w:val="20"/>
              </w:rPr>
            </w:pPr>
            <w:r w:rsidRPr="00A7124B">
              <w:rPr>
                <w:rFonts w:asciiTheme="minorHAnsi" w:hAnsiTheme="minorHAnsi" w:cstheme="minorHAnsi"/>
                <w:color w:val="auto"/>
                <w:sz w:val="20"/>
                <w:szCs w:val="20"/>
              </w:rPr>
              <w:t>Dallas</w:t>
            </w:r>
          </w:p>
        </w:tc>
        <w:tc>
          <w:tcPr>
            <w:tcW w:w="3780" w:type="dxa"/>
          </w:tcPr>
          <w:p w14:paraId="64CDFDF1" w14:textId="77777777" w:rsidR="00F52FF5" w:rsidRPr="00A7124B" w:rsidRDefault="00F52FF5" w:rsidP="00A712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A7124B">
              <w:rPr>
                <w:rFonts w:asciiTheme="minorHAnsi" w:hAnsiTheme="minorHAnsi" w:cstheme="minorHAnsi"/>
                <w:color w:val="auto"/>
                <w:sz w:val="22"/>
                <w:szCs w:val="22"/>
              </w:rPr>
              <w:t>11</w:t>
            </w:r>
          </w:p>
        </w:tc>
        <w:tc>
          <w:tcPr>
            <w:tcW w:w="0" w:type="dxa"/>
          </w:tcPr>
          <w:p w14:paraId="4D940268" w14:textId="77777777" w:rsidR="00F52FF5" w:rsidRPr="00A7124B" w:rsidRDefault="00F52FF5" w:rsidP="00A712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A7124B">
              <w:rPr>
                <w:rFonts w:asciiTheme="minorHAnsi" w:hAnsiTheme="minorHAnsi" w:cstheme="minorHAnsi"/>
                <w:color w:val="auto"/>
                <w:sz w:val="22"/>
                <w:szCs w:val="22"/>
              </w:rPr>
              <w:t>-2</w:t>
            </w:r>
          </w:p>
        </w:tc>
      </w:tr>
      <w:tr w:rsidR="00F52FF5" w:rsidRPr="00F52FF5" w14:paraId="155EC91C" w14:textId="77777777" w:rsidTr="000C161E">
        <w:tc>
          <w:tcPr>
            <w:cnfStyle w:val="001000000000" w:firstRow="0" w:lastRow="0" w:firstColumn="1" w:lastColumn="0" w:oddVBand="0" w:evenVBand="0" w:oddHBand="0" w:evenHBand="0" w:firstRowFirstColumn="0" w:firstRowLastColumn="0" w:lastRowFirstColumn="0" w:lastRowLastColumn="0"/>
            <w:tcW w:w="1795" w:type="dxa"/>
          </w:tcPr>
          <w:p w14:paraId="5B1559C0" w14:textId="77777777" w:rsidR="00F52FF5" w:rsidRPr="00A7124B" w:rsidRDefault="00F52FF5" w:rsidP="00A7124B">
            <w:pPr>
              <w:ind w:left="360"/>
              <w:contextualSpacing/>
              <w:rPr>
                <w:rFonts w:asciiTheme="minorHAnsi" w:hAnsiTheme="minorHAnsi" w:cstheme="minorHAnsi"/>
                <w:color w:val="auto"/>
                <w:sz w:val="20"/>
                <w:szCs w:val="20"/>
              </w:rPr>
            </w:pPr>
            <w:r w:rsidRPr="00A7124B">
              <w:rPr>
                <w:rFonts w:asciiTheme="minorHAnsi" w:hAnsiTheme="minorHAnsi" w:cstheme="minorHAnsi"/>
                <w:color w:val="auto"/>
                <w:sz w:val="20"/>
                <w:szCs w:val="20"/>
              </w:rPr>
              <w:t>Houston</w:t>
            </w:r>
          </w:p>
        </w:tc>
        <w:tc>
          <w:tcPr>
            <w:tcW w:w="3780" w:type="dxa"/>
          </w:tcPr>
          <w:p w14:paraId="5D20F99C" w14:textId="77777777" w:rsidR="00F52FF5" w:rsidRPr="00A7124B" w:rsidRDefault="00F52FF5" w:rsidP="00A7124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A7124B">
              <w:rPr>
                <w:rFonts w:asciiTheme="minorHAnsi" w:hAnsiTheme="minorHAnsi" w:cstheme="minorHAnsi"/>
                <w:color w:val="auto"/>
                <w:sz w:val="22"/>
                <w:szCs w:val="22"/>
              </w:rPr>
              <w:t>15</w:t>
            </w:r>
          </w:p>
        </w:tc>
        <w:tc>
          <w:tcPr>
            <w:tcW w:w="0" w:type="dxa"/>
          </w:tcPr>
          <w:p w14:paraId="5514ADDD" w14:textId="77777777" w:rsidR="00F52FF5" w:rsidRPr="00A7124B" w:rsidRDefault="00F52FF5" w:rsidP="00A7124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A7124B">
              <w:rPr>
                <w:rFonts w:asciiTheme="minorHAnsi" w:hAnsiTheme="minorHAnsi" w:cstheme="minorHAnsi"/>
                <w:color w:val="auto"/>
                <w:sz w:val="22"/>
                <w:szCs w:val="22"/>
              </w:rPr>
              <w:t>13</w:t>
            </w:r>
          </w:p>
        </w:tc>
      </w:tr>
      <w:tr w:rsidR="00F52FF5" w:rsidRPr="00F52FF5" w14:paraId="27ACA515" w14:textId="77777777" w:rsidTr="000C1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7055F822" w14:textId="77777777" w:rsidR="00F52FF5" w:rsidRPr="00A7124B" w:rsidRDefault="00F52FF5" w:rsidP="00A7124B">
            <w:pPr>
              <w:ind w:left="360"/>
              <w:contextualSpacing/>
              <w:rPr>
                <w:rFonts w:asciiTheme="minorHAnsi" w:hAnsiTheme="minorHAnsi" w:cstheme="minorHAnsi"/>
                <w:color w:val="auto"/>
                <w:sz w:val="20"/>
                <w:szCs w:val="20"/>
              </w:rPr>
            </w:pPr>
            <w:r w:rsidRPr="00A7124B">
              <w:rPr>
                <w:rFonts w:asciiTheme="minorHAnsi" w:hAnsiTheme="minorHAnsi" w:cstheme="minorHAnsi"/>
                <w:color w:val="auto"/>
                <w:sz w:val="20"/>
                <w:szCs w:val="20"/>
              </w:rPr>
              <w:t>Austin</w:t>
            </w:r>
          </w:p>
        </w:tc>
        <w:tc>
          <w:tcPr>
            <w:tcW w:w="3780" w:type="dxa"/>
          </w:tcPr>
          <w:p w14:paraId="2D1D1CB3" w14:textId="77777777" w:rsidR="00F52FF5" w:rsidRPr="00A7124B" w:rsidRDefault="00F52FF5" w:rsidP="00A712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A7124B">
              <w:rPr>
                <w:rFonts w:asciiTheme="minorHAnsi" w:hAnsiTheme="minorHAnsi" w:cstheme="minorHAnsi"/>
                <w:color w:val="auto"/>
                <w:sz w:val="22"/>
                <w:szCs w:val="22"/>
              </w:rPr>
              <w:t>15</w:t>
            </w:r>
          </w:p>
        </w:tc>
        <w:tc>
          <w:tcPr>
            <w:tcW w:w="0" w:type="dxa"/>
          </w:tcPr>
          <w:p w14:paraId="50E2CBAE" w14:textId="77777777" w:rsidR="00F52FF5" w:rsidRPr="00A7124B" w:rsidRDefault="00F52FF5" w:rsidP="00A712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A7124B">
              <w:rPr>
                <w:rFonts w:asciiTheme="minorHAnsi" w:hAnsiTheme="minorHAnsi" w:cstheme="minorHAnsi"/>
                <w:color w:val="auto"/>
                <w:sz w:val="22"/>
                <w:szCs w:val="22"/>
              </w:rPr>
              <w:t>7</w:t>
            </w:r>
          </w:p>
        </w:tc>
      </w:tr>
      <w:tr w:rsidR="00F52FF5" w:rsidRPr="00F52FF5" w14:paraId="5537C2FE" w14:textId="77777777" w:rsidTr="000C161E">
        <w:tc>
          <w:tcPr>
            <w:cnfStyle w:val="001000000000" w:firstRow="0" w:lastRow="0" w:firstColumn="1" w:lastColumn="0" w:oddVBand="0" w:evenVBand="0" w:oddHBand="0" w:evenHBand="0" w:firstRowFirstColumn="0" w:firstRowLastColumn="0" w:lastRowFirstColumn="0" w:lastRowLastColumn="0"/>
            <w:tcW w:w="1795" w:type="dxa"/>
          </w:tcPr>
          <w:p w14:paraId="2545EC6C" w14:textId="19B8B1EB" w:rsidR="00F52FF5" w:rsidRPr="00A7124B" w:rsidRDefault="00F52FF5" w:rsidP="00A7124B">
            <w:pPr>
              <w:ind w:left="360"/>
              <w:contextualSpacing/>
              <w:rPr>
                <w:rFonts w:asciiTheme="minorHAnsi" w:hAnsiTheme="minorHAnsi" w:cstheme="minorHAnsi"/>
                <w:color w:val="auto"/>
                <w:sz w:val="20"/>
                <w:szCs w:val="20"/>
              </w:rPr>
            </w:pPr>
            <w:r w:rsidRPr="00A7124B">
              <w:rPr>
                <w:rFonts w:asciiTheme="minorHAnsi" w:hAnsiTheme="minorHAnsi" w:cstheme="minorHAnsi"/>
                <w:color w:val="auto"/>
                <w:sz w:val="20"/>
                <w:szCs w:val="20"/>
              </w:rPr>
              <w:t xml:space="preserve">San </w:t>
            </w:r>
            <w:r w:rsidR="00F36A03">
              <w:rPr>
                <w:rFonts w:asciiTheme="minorHAnsi" w:hAnsiTheme="minorHAnsi" w:cstheme="minorHAnsi"/>
                <w:color w:val="auto"/>
                <w:sz w:val="20"/>
                <w:szCs w:val="20"/>
              </w:rPr>
              <w:t>A</w:t>
            </w:r>
            <w:r w:rsidRPr="00A7124B">
              <w:rPr>
                <w:rFonts w:asciiTheme="minorHAnsi" w:hAnsiTheme="minorHAnsi" w:cstheme="minorHAnsi"/>
                <w:color w:val="auto"/>
                <w:sz w:val="20"/>
                <w:szCs w:val="20"/>
              </w:rPr>
              <w:t>ntonio</w:t>
            </w:r>
          </w:p>
        </w:tc>
        <w:tc>
          <w:tcPr>
            <w:tcW w:w="3780" w:type="dxa"/>
          </w:tcPr>
          <w:p w14:paraId="068BC441" w14:textId="77777777" w:rsidR="00F52FF5" w:rsidRPr="00A7124B" w:rsidRDefault="00F52FF5" w:rsidP="00A7124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A7124B">
              <w:rPr>
                <w:rFonts w:asciiTheme="minorHAnsi" w:hAnsiTheme="minorHAnsi" w:cstheme="minorHAnsi"/>
                <w:color w:val="auto"/>
                <w:sz w:val="22"/>
                <w:szCs w:val="22"/>
              </w:rPr>
              <w:t>16</w:t>
            </w:r>
          </w:p>
        </w:tc>
        <w:tc>
          <w:tcPr>
            <w:tcW w:w="0" w:type="dxa"/>
          </w:tcPr>
          <w:p w14:paraId="3AF49CFF" w14:textId="77777777" w:rsidR="00F52FF5" w:rsidRPr="00A7124B" w:rsidRDefault="00F52FF5" w:rsidP="00A7124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A7124B">
              <w:rPr>
                <w:rFonts w:asciiTheme="minorHAnsi" w:hAnsiTheme="minorHAnsi" w:cstheme="minorHAnsi"/>
                <w:color w:val="auto"/>
                <w:sz w:val="22"/>
                <w:szCs w:val="22"/>
              </w:rPr>
              <w:t>12</w:t>
            </w:r>
          </w:p>
        </w:tc>
      </w:tr>
      <w:tr w:rsidR="00F52FF5" w:rsidRPr="00F52FF5" w14:paraId="1C937568" w14:textId="77777777" w:rsidTr="000C1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7407ABD" w14:textId="77777777" w:rsidR="00F52FF5" w:rsidRPr="00A7124B" w:rsidRDefault="00F52FF5" w:rsidP="00A7124B">
            <w:pPr>
              <w:ind w:left="360"/>
              <w:contextualSpacing/>
              <w:rPr>
                <w:rFonts w:asciiTheme="minorHAnsi" w:hAnsiTheme="minorHAnsi" w:cstheme="minorHAnsi"/>
                <w:color w:val="auto"/>
                <w:sz w:val="20"/>
                <w:szCs w:val="20"/>
              </w:rPr>
            </w:pPr>
            <w:r w:rsidRPr="00A7124B">
              <w:rPr>
                <w:rFonts w:asciiTheme="minorHAnsi" w:hAnsiTheme="minorHAnsi" w:cstheme="minorHAnsi"/>
                <w:color w:val="auto"/>
                <w:sz w:val="20"/>
                <w:szCs w:val="20"/>
              </w:rPr>
              <w:t>Brownsville</w:t>
            </w:r>
          </w:p>
        </w:tc>
        <w:tc>
          <w:tcPr>
            <w:tcW w:w="3780" w:type="dxa"/>
          </w:tcPr>
          <w:p w14:paraId="5FB19726" w14:textId="77777777" w:rsidR="00F52FF5" w:rsidRPr="00A7124B" w:rsidRDefault="00F52FF5" w:rsidP="00A712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A7124B">
              <w:rPr>
                <w:rFonts w:asciiTheme="minorHAnsi" w:hAnsiTheme="minorHAnsi" w:cstheme="minorHAnsi"/>
                <w:color w:val="auto"/>
                <w:sz w:val="22"/>
                <w:szCs w:val="22"/>
              </w:rPr>
              <w:t>27</w:t>
            </w:r>
          </w:p>
        </w:tc>
        <w:tc>
          <w:tcPr>
            <w:tcW w:w="0" w:type="dxa"/>
          </w:tcPr>
          <w:p w14:paraId="3B007BA0" w14:textId="77777777" w:rsidR="00F52FF5" w:rsidRPr="00A7124B" w:rsidRDefault="00F52FF5" w:rsidP="00A712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A7124B">
              <w:rPr>
                <w:rFonts w:asciiTheme="minorHAnsi" w:hAnsiTheme="minorHAnsi" w:cstheme="minorHAnsi"/>
                <w:color w:val="auto"/>
                <w:sz w:val="22"/>
                <w:szCs w:val="22"/>
              </w:rPr>
              <w:t>26</w:t>
            </w:r>
          </w:p>
        </w:tc>
      </w:tr>
      <w:tr w:rsidR="00F52FF5" w:rsidRPr="00F52FF5" w14:paraId="211B5590" w14:textId="77777777" w:rsidTr="000C161E">
        <w:tc>
          <w:tcPr>
            <w:cnfStyle w:val="001000000000" w:firstRow="0" w:lastRow="0" w:firstColumn="1" w:lastColumn="0" w:oddVBand="0" w:evenVBand="0" w:oddHBand="0" w:evenHBand="0" w:firstRowFirstColumn="0" w:firstRowLastColumn="0" w:lastRowFirstColumn="0" w:lastRowLastColumn="0"/>
            <w:tcW w:w="1795" w:type="dxa"/>
          </w:tcPr>
          <w:p w14:paraId="600BC6CF" w14:textId="77777777" w:rsidR="00F52FF5" w:rsidRPr="00A7124B" w:rsidRDefault="00F52FF5" w:rsidP="00A7124B">
            <w:pPr>
              <w:ind w:left="360"/>
              <w:contextualSpacing/>
              <w:rPr>
                <w:rFonts w:asciiTheme="minorHAnsi" w:hAnsiTheme="minorHAnsi" w:cstheme="minorHAnsi"/>
                <w:color w:val="auto"/>
                <w:sz w:val="20"/>
                <w:szCs w:val="20"/>
              </w:rPr>
            </w:pPr>
            <w:r w:rsidRPr="00A7124B">
              <w:rPr>
                <w:rFonts w:asciiTheme="minorHAnsi" w:hAnsiTheme="minorHAnsi" w:cstheme="minorHAnsi"/>
                <w:color w:val="auto"/>
                <w:sz w:val="20"/>
                <w:szCs w:val="20"/>
              </w:rPr>
              <w:t>Abilene</w:t>
            </w:r>
          </w:p>
        </w:tc>
        <w:tc>
          <w:tcPr>
            <w:tcW w:w="3780" w:type="dxa"/>
          </w:tcPr>
          <w:p w14:paraId="3ED6DD99" w14:textId="77777777" w:rsidR="00F52FF5" w:rsidRPr="00A7124B" w:rsidRDefault="00F52FF5" w:rsidP="00A7124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A7124B">
              <w:rPr>
                <w:rFonts w:asciiTheme="minorHAnsi" w:hAnsiTheme="minorHAnsi" w:cstheme="minorHAnsi"/>
                <w:color w:val="auto"/>
                <w:sz w:val="22"/>
                <w:szCs w:val="22"/>
              </w:rPr>
              <w:t>10</w:t>
            </w:r>
          </w:p>
        </w:tc>
        <w:tc>
          <w:tcPr>
            <w:tcW w:w="0" w:type="dxa"/>
          </w:tcPr>
          <w:p w14:paraId="54000DB9" w14:textId="77777777" w:rsidR="00F52FF5" w:rsidRPr="00A7124B" w:rsidRDefault="00F52FF5" w:rsidP="00A7124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2"/>
                <w:szCs w:val="22"/>
              </w:rPr>
            </w:pPr>
            <w:r w:rsidRPr="00A7124B">
              <w:rPr>
                <w:rFonts w:asciiTheme="minorHAnsi" w:hAnsiTheme="minorHAnsi" w:cstheme="minorHAnsi"/>
                <w:color w:val="auto"/>
                <w:sz w:val="22"/>
                <w:szCs w:val="22"/>
              </w:rPr>
              <w:t>-4</w:t>
            </w:r>
          </w:p>
        </w:tc>
      </w:tr>
      <w:tr w:rsidR="00F52FF5" w:rsidRPr="00F52FF5" w14:paraId="1481105C" w14:textId="77777777" w:rsidTr="000C1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30AE499C" w14:textId="77777777" w:rsidR="00F52FF5" w:rsidRPr="00A7124B" w:rsidRDefault="00F52FF5" w:rsidP="00A7124B">
            <w:pPr>
              <w:ind w:left="360"/>
              <w:contextualSpacing/>
              <w:rPr>
                <w:rFonts w:asciiTheme="minorHAnsi" w:hAnsiTheme="minorHAnsi" w:cstheme="minorHAnsi"/>
                <w:color w:val="auto"/>
                <w:sz w:val="20"/>
                <w:szCs w:val="20"/>
              </w:rPr>
            </w:pPr>
            <w:r w:rsidRPr="00A7124B">
              <w:rPr>
                <w:rFonts w:asciiTheme="minorHAnsi" w:hAnsiTheme="minorHAnsi" w:cstheme="minorHAnsi"/>
                <w:color w:val="auto"/>
                <w:sz w:val="20"/>
                <w:szCs w:val="20"/>
              </w:rPr>
              <w:t>Midland</w:t>
            </w:r>
          </w:p>
        </w:tc>
        <w:tc>
          <w:tcPr>
            <w:tcW w:w="3780" w:type="dxa"/>
          </w:tcPr>
          <w:p w14:paraId="294AA669" w14:textId="77777777" w:rsidR="00F52FF5" w:rsidRPr="00A7124B" w:rsidRDefault="00F52FF5" w:rsidP="00A712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A7124B">
              <w:rPr>
                <w:rFonts w:asciiTheme="minorHAnsi" w:hAnsiTheme="minorHAnsi" w:cstheme="minorHAnsi"/>
                <w:color w:val="auto"/>
                <w:sz w:val="22"/>
                <w:szCs w:val="22"/>
              </w:rPr>
              <w:t>10</w:t>
            </w:r>
          </w:p>
        </w:tc>
        <w:tc>
          <w:tcPr>
            <w:tcW w:w="0" w:type="dxa"/>
          </w:tcPr>
          <w:p w14:paraId="2FDEE196" w14:textId="77777777" w:rsidR="00F52FF5" w:rsidRPr="00A7124B" w:rsidRDefault="00F52FF5" w:rsidP="00A712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A7124B">
              <w:rPr>
                <w:rFonts w:asciiTheme="minorHAnsi" w:hAnsiTheme="minorHAnsi" w:cstheme="minorHAnsi"/>
                <w:color w:val="auto"/>
                <w:sz w:val="22"/>
                <w:szCs w:val="22"/>
              </w:rPr>
              <w:t>4</w:t>
            </w:r>
          </w:p>
        </w:tc>
      </w:tr>
      <w:tr w:rsidR="00F52FF5" w:rsidRPr="00F52FF5" w14:paraId="36CE8909" w14:textId="77777777" w:rsidTr="00BD6D68">
        <w:tc>
          <w:tcPr>
            <w:cnfStyle w:val="001000000000" w:firstRow="0" w:lastRow="0" w:firstColumn="1" w:lastColumn="0" w:oddVBand="0" w:evenVBand="0" w:oddHBand="0" w:evenHBand="0" w:firstRowFirstColumn="0" w:firstRowLastColumn="0" w:lastRowFirstColumn="0" w:lastRowLastColumn="0"/>
            <w:tcW w:w="9445" w:type="dxa"/>
            <w:gridSpan w:val="3"/>
          </w:tcPr>
          <w:p w14:paraId="365D5D3C" w14:textId="77777777" w:rsidR="00F52FF5" w:rsidRPr="00A7124B" w:rsidRDefault="00F52FF5" w:rsidP="00A7124B">
            <w:pPr>
              <w:jc w:val="center"/>
              <w:rPr>
                <w:rFonts w:asciiTheme="minorHAnsi" w:hAnsiTheme="minorHAnsi" w:cstheme="minorHAnsi"/>
                <w:color w:val="auto"/>
                <w:sz w:val="22"/>
                <w:szCs w:val="22"/>
              </w:rPr>
            </w:pPr>
            <w:r w:rsidRPr="00A7124B">
              <w:rPr>
                <w:rFonts w:asciiTheme="minorHAnsi" w:hAnsiTheme="minorHAnsi" w:cstheme="minorHAnsi"/>
                <w:color w:val="auto"/>
                <w:sz w:val="22"/>
                <w:szCs w:val="22"/>
              </w:rPr>
              <w:t>Precipitation (inch): does not separate rain, snow, sleet, and freezing rain/ice</w:t>
            </w:r>
          </w:p>
        </w:tc>
      </w:tr>
      <w:tr w:rsidR="00F52FF5" w:rsidRPr="00F52FF5" w14:paraId="079E078B" w14:textId="77777777" w:rsidTr="000C1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2C6BE7A0" w14:textId="77777777" w:rsidR="00F52FF5" w:rsidRPr="00A7124B" w:rsidRDefault="00F52FF5" w:rsidP="00A7124B">
            <w:pPr>
              <w:ind w:left="360"/>
              <w:contextualSpacing/>
              <w:rPr>
                <w:rFonts w:asciiTheme="minorHAnsi" w:hAnsiTheme="minorHAnsi" w:cstheme="minorHAnsi"/>
                <w:color w:val="auto"/>
                <w:sz w:val="20"/>
                <w:szCs w:val="20"/>
              </w:rPr>
            </w:pPr>
            <w:r w:rsidRPr="00A7124B">
              <w:rPr>
                <w:rFonts w:asciiTheme="minorHAnsi" w:hAnsiTheme="minorHAnsi" w:cstheme="minorHAnsi"/>
                <w:color w:val="auto"/>
                <w:sz w:val="20"/>
                <w:szCs w:val="20"/>
              </w:rPr>
              <w:t>Dallas</w:t>
            </w:r>
          </w:p>
        </w:tc>
        <w:tc>
          <w:tcPr>
            <w:tcW w:w="3780" w:type="dxa"/>
          </w:tcPr>
          <w:p w14:paraId="42A1B84C" w14:textId="77777777" w:rsidR="00F52FF5" w:rsidRPr="00A7124B" w:rsidRDefault="00F52FF5" w:rsidP="00A712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A7124B">
              <w:rPr>
                <w:rFonts w:asciiTheme="minorHAnsi" w:hAnsiTheme="minorHAnsi" w:cstheme="minorHAnsi"/>
                <w:color w:val="auto"/>
                <w:sz w:val="20"/>
                <w:szCs w:val="20"/>
              </w:rPr>
              <w:t>0.00</w:t>
            </w:r>
          </w:p>
        </w:tc>
        <w:tc>
          <w:tcPr>
            <w:tcW w:w="0" w:type="dxa"/>
          </w:tcPr>
          <w:p w14:paraId="512806E9" w14:textId="77777777" w:rsidR="00F52FF5" w:rsidRPr="00A7124B" w:rsidRDefault="00F52FF5" w:rsidP="00A712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zCs w:val="22"/>
              </w:rPr>
            </w:pPr>
            <w:r w:rsidRPr="00A7124B">
              <w:rPr>
                <w:rFonts w:asciiTheme="minorHAnsi" w:hAnsiTheme="minorHAnsi" w:cstheme="minorHAnsi"/>
                <w:color w:val="auto"/>
                <w:sz w:val="20"/>
                <w:szCs w:val="20"/>
              </w:rPr>
              <w:t>0.37</w:t>
            </w:r>
          </w:p>
        </w:tc>
      </w:tr>
      <w:tr w:rsidR="00F52FF5" w:rsidRPr="00F52FF5" w14:paraId="58E3909E" w14:textId="77777777" w:rsidTr="000C161E">
        <w:tc>
          <w:tcPr>
            <w:cnfStyle w:val="001000000000" w:firstRow="0" w:lastRow="0" w:firstColumn="1" w:lastColumn="0" w:oddVBand="0" w:evenVBand="0" w:oddHBand="0" w:evenHBand="0" w:firstRowFirstColumn="0" w:firstRowLastColumn="0" w:lastRowFirstColumn="0" w:lastRowLastColumn="0"/>
            <w:tcW w:w="1795" w:type="dxa"/>
          </w:tcPr>
          <w:p w14:paraId="54940C61" w14:textId="77777777" w:rsidR="00F52FF5" w:rsidRPr="00A7124B" w:rsidRDefault="00F52FF5" w:rsidP="00A7124B">
            <w:pPr>
              <w:ind w:left="360"/>
              <w:contextualSpacing/>
              <w:rPr>
                <w:rFonts w:asciiTheme="minorHAnsi" w:hAnsiTheme="minorHAnsi" w:cstheme="minorHAnsi"/>
                <w:color w:val="auto"/>
                <w:sz w:val="20"/>
                <w:szCs w:val="20"/>
              </w:rPr>
            </w:pPr>
            <w:r w:rsidRPr="00A7124B">
              <w:rPr>
                <w:rFonts w:asciiTheme="minorHAnsi" w:hAnsiTheme="minorHAnsi" w:cstheme="minorHAnsi"/>
                <w:color w:val="auto"/>
                <w:sz w:val="20"/>
                <w:szCs w:val="20"/>
              </w:rPr>
              <w:t>Houston</w:t>
            </w:r>
          </w:p>
        </w:tc>
        <w:tc>
          <w:tcPr>
            <w:tcW w:w="3780" w:type="dxa"/>
          </w:tcPr>
          <w:p w14:paraId="4EABB782" w14:textId="77777777" w:rsidR="00F52FF5" w:rsidRPr="00A7124B" w:rsidRDefault="00F52FF5" w:rsidP="00A7124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A7124B">
              <w:rPr>
                <w:rFonts w:asciiTheme="minorHAnsi" w:hAnsiTheme="minorHAnsi" w:cstheme="minorHAnsi"/>
                <w:color w:val="auto"/>
                <w:sz w:val="20"/>
                <w:szCs w:val="20"/>
              </w:rPr>
              <w:t>0.00</w:t>
            </w:r>
          </w:p>
        </w:tc>
        <w:tc>
          <w:tcPr>
            <w:tcW w:w="0" w:type="dxa"/>
          </w:tcPr>
          <w:p w14:paraId="2CABE100" w14:textId="77777777" w:rsidR="00F52FF5" w:rsidRPr="00A7124B" w:rsidRDefault="00F52FF5" w:rsidP="00A7124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A7124B">
              <w:rPr>
                <w:rFonts w:asciiTheme="minorHAnsi" w:hAnsiTheme="minorHAnsi" w:cstheme="minorHAnsi"/>
                <w:color w:val="auto"/>
                <w:sz w:val="20"/>
                <w:szCs w:val="20"/>
              </w:rPr>
              <w:t>1.37</w:t>
            </w:r>
          </w:p>
        </w:tc>
      </w:tr>
      <w:tr w:rsidR="00F52FF5" w:rsidRPr="00F52FF5" w14:paraId="0C0D219A" w14:textId="77777777" w:rsidTr="000C1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2D2FF283" w14:textId="77777777" w:rsidR="00F52FF5" w:rsidRPr="00A7124B" w:rsidRDefault="00F52FF5" w:rsidP="00A7124B">
            <w:pPr>
              <w:ind w:left="360"/>
              <w:contextualSpacing/>
              <w:rPr>
                <w:rFonts w:asciiTheme="minorHAnsi" w:hAnsiTheme="minorHAnsi" w:cstheme="minorHAnsi"/>
                <w:color w:val="auto"/>
                <w:sz w:val="20"/>
                <w:szCs w:val="20"/>
              </w:rPr>
            </w:pPr>
            <w:r w:rsidRPr="00A7124B">
              <w:rPr>
                <w:rFonts w:asciiTheme="minorHAnsi" w:hAnsiTheme="minorHAnsi" w:cstheme="minorHAnsi"/>
                <w:color w:val="auto"/>
                <w:sz w:val="20"/>
                <w:szCs w:val="20"/>
              </w:rPr>
              <w:t>Austin</w:t>
            </w:r>
          </w:p>
        </w:tc>
        <w:tc>
          <w:tcPr>
            <w:tcW w:w="3780" w:type="dxa"/>
          </w:tcPr>
          <w:p w14:paraId="237761C2" w14:textId="77777777" w:rsidR="00F52FF5" w:rsidRPr="00A7124B" w:rsidRDefault="00F52FF5" w:rsidP="00A712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A7124B">
              <w:rPr>
                <w:rFonts w:asciiTheme="minorHAnsi" w:hAnsiTheme="minorHAnsi" w:cstheme="minorHAnsi"/>
                <w:color w:val="auto"/>
                <w:sz w:val="20"/>
                <w:szCs w:val="20"/>
              </w:rPr>
              <w:t>0.00</w:t>
            </w:r>
          </w:p>
        </w:tc>
        <w:tc>
          <w:tcPr>
            <w:tcW w:w="0" w:type="dxa"/>
          </w:tcPr>
          <w:p w14:paraId="35EE24F8" w14:textId="77777777" w:rsidR="00F52FF5" w:rsidRPr="00A7124B" w:rsidRDefault="00F52FF5" w:rsidP="00A712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A7124B">
              <w:rPr>
                <w:rFonts w:asciiTheme="minorHAnsi" w:hAnsiTheme="minorHAnsi" w:cstheme="minorHAnsi"/>
                <w:color w:val="auto"/>
                <w:sz w:val="20"/>
                <w:szCs w:val="20"/>
              </w:rPr>
              <w:t>1.76</w:t>
            </w:r>
          </w:p>
        </w:tc>
      </w:tr>
      <w:tr w:rsidR="00F52FF5" w:rsidRPr="00F52FF5" w14:paraId="70184828" w14:textId="77777777" w:rsidTr="000C161E">
        <w:tc>
          <w:tcPr>
            <w:cnfStyle w:val="001000000000" w:firstRow="0" w:lastRow="0" w:firstColumn="1" w:lastColumn="0" w:oddVBand="0" w:evenVBand="0" w:oddHBand="0" w:evenHBand="0" w:firstRowFirstColumn="0" w:firstRowLastColumn="0" w:lastRowFirstColumn="0" w:lastRowLastColumn="0"/>
            <w:tcW w:w="1795" w:type="dxa"/>
          </w:tcPr>
          <w:p w14:paraId="6ECECCCF" w14:textId="77777777" w:rsidR="00F52FF5" w:rsidRPr="00A7124B" w:rsidRDefault="00F52FF5" w:rsidP="00A7124B">
            <w:pPr>
              <w:ind w:left="360"/>
              <w:contextualSpacing/>
              <w:rPr>
                <w:rFonts w:asciiTheme="minorHAnsi" w:hAnsiTheme="minorHAnsi" w:cstheme="minorHAnsi"/>
                <w:color w:val="auto"/>
                <w:sz w:val="20"/>
                <w:szCs w:val="20"/>
              </w:rPr>
            </w:pPr>
            <w:r w:rsidRPr="00A7124B">
              <w:rPr>
                <w:rFonts w:asciiTheme="minorHAnsi" w:hAnsiTheme="minorHAnsi" w:cstheme="minorHAnsi"/>
                <w:color w:val="auto"/>
                <w:sz w:val="20"/>
                <w:szCs w:val="20"/>
              </w:rPr>
              <w:t>San Antonio</w:t>
            </w:r>
          </w:p>
        </w:tc>
        <w:tc>
          <w:tcPr>
            <w:tcW w:w="3780" w:type="dxa"/>
          </w:tcPr>
          <w:p w14:paraId="0E94266D" w14:textId="77777777" w:rsidR="00F52FF5" w:rsidRPr="00A7124B" w:rsidRDefault="00F52FF5" w:rsidP="00A7124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A7124B">
              <w:rPr>
                <w:rFonts w:asciiTheme="minorHAnsi" w:hAnsiTheme="minorHAnsi" w:cstheme="minorHAnsi"/>
                <w:color w:val="auto"/>
                <w:sz w:val="20"/>
                <w:szCs w:val="20"/>
              </w:rPr>
              <w:t>0.00</w:t>
            </w:r>
          </w:p>
        </w:tc>
        <w:tc>
          <w:tcPr>
            <w:tcW w:w="0" w:type="dxa"/>
          </w:tcPr>
          <w:p w14:paraId="6492D593" w14:textId="77777777" w:rsidR="00F52FF5" w:rsidRPr="00A7124B" w:rsidRDefault="00F52FF5" w:rsidP="00A7124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A7124B">
              <w:rPr>
                <w:rFonts w:asciiTheme="minorHAnsi" w:hAnsiTheme="minorHAnsi" w:cstheme="minorHAnsi"/>
                <w:color w:val="auto"/>
                <w:sz w:val="20"/>
                <w:szCs w:val="20"/>
              </w:rPr>
              <w:t>1.32</w:t>
            </w:r>
          </w:p>
        </w:tc>
      </w:tr>
      <w:tr w:rsidR="00F52FF5" w:rsidRPr="00F52FF5" w14:paraId="1775154E" w14:textId="77777777" w:rsidTr="000C1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6E952BFA" w14:textId="77777777" w:rsidR="00F52FF5" w:rsidRPr="00A7124B" w:rsidRDefault="00F52FF5" w:rsidP="00A7124B">
            <w:pPr>
              <w:ind w:left="360"/>
              <w:contextualSpacing/>
              <w:rPr>
                <w:rFonts w:asciiTheme="minorHAnsi" w:hAnsiTheme="minorHAnsi" w:cstheme="minorHAnsi"/>
                <w:color w:val="auto"/>
                <w:sz w:val="20"/>
                <w:szCs w:val="20"/>
              </w:rPr>
            </w:pPr>
            <w:r w:rsidRPr="00A7124B">
              <w:rPr>
                <w:rFonts w:asciiTheme="minorHAnsi" w:hAnsiTheme="minorHAnsi" w:cstheme="minorHAnsi"/>
                <w:color w:val="auto"/>
                <w:sz w:val="20"/>
                <w:szCs w:val="20"/>
              </w:rPr>
              <w:t>Brownsville</w:t>
            </w:r>
          </w:p>
        </w:tc>
        <w:tc>
          <w:tcPr>
            <w:tcW w:w="3780" w:type="dxa"/>
          </w:tcPr>
          <w:p w14:paraId="6BC502FD" w14:textId="77777777" w:rsidR="00F52FF5" w:rsidRPr="00A7124B" w:rsidRDefault="00F52FF5" w:rsidP="00A712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A7124B">
              <w:rPr>
                <w:rFonts w:asciiTheme="minorHAnsi" w:hAnsiTheme="minorHAnsi" w:cstheme="minorHAnsi"/>
                <w:color w:val="auto"/>
                <w:sz w:val="20"/>
                <w:szCs w:val="20"/>
              </w:rPr>
              <w:t>0.00</w:t>
            </w:r>
          </w:p>
        </w:tc>
        <w:tc>
          <w:tcPr>
            <w:tcW w:w="0" w:type="dxa"/>
          </w:tcPr>
          <w:p w14:paraId="001096C8" w14:textId="77777777" w:rsidR="00F52FF5" w:rsidRPr="00A7124B" w:rsidRDefault="00F52FF5" w:rsidP="00A712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A7124B">
              <w:rPr>
                <w:rFonts w:asciiTheme="minorHAnsi" w:hAnsiTheme="minorHAnsi" w:cstheme="minorHAnsi"/>
                <w:color w:val="auto"/>
                <w:sz w:val="20"/>
                <w:szCs w:val="20"/>
              </w:rPr>
              <w:t>0.60</w:t>
            </w:r>
          </w:p>
        </w:tc>
      </w:tr>
      <w:tr w:rsidR="00F52FF5" w:rsidRPr="00F52FF5" w14:paraId="3F267B74" w14:textId="77777777" w:rsidTr="000C161E">
        <w:tc>
          <w:tcPr>
            <w:cnfStyle w:val="001000000000" w:firstRow="0" w:lastRow="0" w:firstColumn="1" w:lastColumn="0" w:oddVBand="0" w:evenVBand="0" w:oddHBand="0" w:evenHBand="0" w:firstRowFirstColumn="0" w:firstRowLastColumn="0" w:lastRowFirstColumn="0" w:lastRowLastColumn="0"/>
            <w:tcW w:w="1795" w:type="dxa"/>
          </w:tcPr>
          <w:p w14:paraId="01BF0FFB" w14:textId="77777777" w:rsidR="00F52FF5" w:rsidRPr="00A7124B" w:rsidRDefault="00F52FF5" w:rsidP="00A7124B">
            <w:pPr>
              <w:ind w:left="360"/>
              <w:contextualSpacing/>
              <w:rPr>
                <w:rFonts w:asciiTheme="minorHAnsi" w:hAnsiTheme="minorHAnsi" w:cstheme="minorHAnsi"/>
                <w:color w:val="auto"/>
                <w:sz w:val="20"/>
                <w:szCs w:val="20"/>
              </w:rPr>
            </w:pPr>
            <w:r w:rsidRPr="00A7124B">
              <w:rPr>
                <w:rFonts w:asciiTheme="minorHAnsi" w:hAnsiTheme="minorHAnsi" w:cstheme="minorHAnsi"/>
                <w:color w:val="auto"/>
                <w:sz w:val="20"/>
                <w:szCs w:val="20"/>
              </w:rPr>
              <w:t>Abilene</w:t>
            </w:r>
          </w:p>
        </w:tc>
        <w:tc>
          <w:tcPr>
            <w:tcW w:w="3780" w:type="dxa"/>
          </w:tcPr>
          <w:p w14:paraId="19D4CBA0" w14:textId="77777777" w:rsidR="00F52FF5" w:rsidRPr="00A7124B" w:rsidRDefault="00F52FF5" w:rsidP="00A7124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A7124B">
              <w:rPr>
                <w:rFonts w:asciiTheme="minorHAnsi" w:hAnsiTheme="minorHAnsi" w:cstheme="minorHAnsi"/>
                <w:color w:val="auto"/>
                <w:sz w:val="20"/>
                <w:szCs w:val="20"/>
              </w:rPr>
              <w:t>0.00</w:t>
            </w:r>
          </w:p>
        </w:tc>
        <w:tc>
          <w:tcPr>
            <w:tcW w:w="0" w:type="dxa"/>
          </w:tcPr>
          <w:p w14:paraId="13946655" w14:textId="77777777" w:rsidR="00F52FF5" w:rsidRPr="00A7124B" w:rsidRDefault="00F52FF5" w:rsidP="00A7124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A7124B">
              <w:rPr>
                <w:rFonts w:asciiTheme="minorHAnsi" w:hAnsiTheme="minorHAnsi" w:cstheme="minorHAnsi"/>
                <w:color w:val="auto"/>
                <w:sz w:val="20"/>
                <w:szCs w:val="20"/>
              </w:rPr>
              <w:t>0.31</w:t>
            </w:r>
          </w:p>
        </w:tc>
      </w:tr>
      <w:tr w:rsidR="00F52FF5" w:rsidRPr="00F52FF5" w14:paraId="500DDFF8" w14:textId="77777777" w:rsidTr="000C16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425AD7BE" w14:textId="77777777" w:rsidR="00F52FF5" w:rsidRPr="00A7124B" w:rsidRDefault="00F52FF5" w:rsidP="00A7124B">
            <w:pPr>
              <w:ind w:left="360"/>
              <w:contextualSpacing/>
              <w:rPr>
                <w:rFonts w:asciiTheme="minorHAnsi" w:hAnsiTheme="minorHAnsi" w:cstheme="minorHAnsi"/>
                <w:color w:val="auto"/>
                <w:sz w:val="20"/>
                <w:szCs w:val="20"/>
              </w:rPr>
            </w:pPr>
            <w:r w:rsidRPr="00A7124B">
              <w:rPr>
                <w:rFonts w:asciiTheme="minorHAnsi" w:hAnsiTheme="minorHAnsi" w:cstheme="minorHAnsi"/>
                <w:color w:val="auto"/>
                <w:sz w:val="20"/>
                <w:szCs w:val="20"/>
              </w:rPr>
              <w:t>Midland</w:t>
            </w:r>
          </w:p>
        </w:tc>
        <w:tc>
          <w:tcPr>
            <w:tcW w:w="3780" w:type="dxa"/>
          </w:tcPr>
          <w:p w14:paraId="32136A0B" w14:textId="77777777" w:rsidR="00F52FF5" w:rsidRPr="00A7124B" w:rsidRDefault="00F52FF5" w:rsidP="00A712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A7124B">
              <w:rPr>
                <w:rFonts w:asciiTheme="minorHAnsi" w:hAnsiTheme="minorHAnsi" w:cstheme="minorHAnsi"/>
                <w:color w:val="auto"/>
                <w:sz w:val="20"/>
                <w:szCs w:val="20"/>
              </w:rPr>
              <w:t>0.00</w:t>
            </w:r>
          </w:p>
        </w:tc>
        <w:tc>
          <w:tcPr>
            <w:tcW w:w="0" w:type="dxa"/>
          </w:tcPr>
          <w:p w14:paraId="2DD7EF8E" w14:textId="77777777" w:rsidR="00F52FF5" w:rsidRPr="00A7124B" w:rsidRDefault="00F52FF5" w:rsidP="00A7124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A7124B">
              <w:rPr>
                <w:rFonts w:asciiTheme="minorHAnsi" w:hAnsiTheme="minorHAnsi" w:cstheme="minorHAnsi"/>
                <w:color w:val="auto"/>
                <w:sz w:val="20"/>
                <w:szCs w:val="20"/>
              </w:rPr>
              <w:t>0.16</w:t>
            </w:r>
          </w:p>
        </w:tc>
      </w:tr>
    </w:tbl>
    <w:p w14:paraId="74C98F5C" w14:textId="77777777" w:rsidR="00F52FF5" w:rsidRDefault="00F52FF5" w:rsidP="00F52FF5"/>
    <w:p w14:paraId="3C155EA0" w14:textId="0777D5C2" w:rsidR="00F52FF5" w:rsidRPr="00996C1C" w:rsidRDefault="00F52FF5" w:rsidP="00F52FF5">
      <w:pPr>
        <w:rPr>
          <w:color w:val="000000" w:themeColor="text1"/>
        </w:rPr>
      </w:pPr>
      <w:r w:rsidRPr="00996C1C">
        <w:rPr>
          <w:color w:val="000000" w:themeColor="text1"/>
        </w:rPr>
        <w:t>A strong polar cold front moved through the ERCOT region on December 22</w:t>
      </w:r>
      <w:r w:rsidR="00A2632C" w:rsidRPr="00A7124B">
        <w:rPr>
          <w:color w:val="000000" w:themeColor="text1"/>
          <w:vertAlign w:val="superscript"/>
        </w:rPr>
        <w:t>nd</w:t>
      </w:r>
      <w:r w:rsidRPr="00996C1C">
        <w:rPr>
          <w:color w:val="000000" w:themeColor="text1"/>
        </w:rPr>
        <w:t xml:space="preserve">. The front moved through all but southern West Texas during the pre-dawn hours, reached Dallas-Fort Worth around </w:t>
      </w:r>
      <w:r w:rsidR="00ED2BDF">
        <w:rPr>
          <w:color w:val="000000" w:themeColor="text1"/>
        </w:rPr>
        <w:t>08:00</w:t>
      </w:r>
      <w:r w:rsidRPr="00996C1C">
        <w:rPr>
          <w:color w:val="000000" w:themeColor="text1"/>
        </w:rPr>
        <w:t xml:space="preserve">, Austin around </w:t>
      </w:r>
      <w:r w:rsidR="00ED2BDF">
        <w:rPr>
          <w:color w:val="000000" w:themeColor="text1"/>
        </w:rPr>
        <w:t>12:00</w:t>
      </w:r>
      <w:r w:rsidRPr="00996C1C">
        <w:rPr>
          <w:color w:val="000000" w:themeColor="text1"/>
        </w:rPr>
        <w:t xml:space="preserve">, Houston around </w:t>
      </w:r>
      <w:r w:rsidR="00ED2BDF">
        <w:rPr>
          <w:color w:val="000000" w:themeColor="text1"/>
        </w:rPr>
        <w:t>16:00</w:t>
      </w:r>
      <w:r w:rsidRPr="00996C1C">
        <w:rPr>
          <w:color w:val="000000" w:themeColor="text1"/>
        </w:rPr>
        <w:t xml:space="preserve">, and the Rio Grande Valley between </w:t>
      </w:r>
      <w:r w:rsidR="00ED2BDF">
        <w:rPr>
          <w:color w:val="000000" w:themeColor="text1"/>
        </w:rPr>
        <w:t>18:00</w:t>
      </w:r>
      <w:r w:rsidR="00ED2BDF" w:rsidRPr="00996C1C">
        <w:rPr>
          <w:color w:val="000000" w:themeColor="text1"/>
        </w:rPr>
        <w:t xml:space="preserve"> </w:t>
      </w:r>
      <w:r w:rsidRPr="00996C1C">
        <w:rPr>
          <w:color w:val="000000" w:themeColor="text1"/>
        </w:rPr>
        <w:t xml:space="preserve">and </w:t>
      </w:r>
      <w:r w:rsidR="00ED2BDF">
        <w:rPr>
          <w:color w:val="000000" w:themeColor="text1"/>
        </w:rPr>
        <w:t>20:00</w:t>
      </w:r>
      <w:r w:rsidRPr="00996C1C">
        <w:rPr>
          <w:color w:val="000000" w:themeColor="text1"/>
        </w:rPr>
        <w:t xml:space="preserve">. Temperatures commonly dropped 10-20 degrees in a matter of minutes behind the front. Some West Texas locations dropped more than 20 degrees in </w:t>
      </w:r>
      <w:r w:rsidR="00EF14BD">
        <w:rPr>
          <w:color w:val="000000" w:themeColor="text1"/>
        </w:rPr>
        <w:t>less than an hour</w:t>
      </w:r>
      <w:r w:rsidRPr="00996C1C">
        <w:rPr>
          <w:color w:val="000000" w:themeColor="text1"/>
        </w:rPr>
        <w:t>. Along with the sharp drop in temperatures, a strong North-Northwest wind of 20-30 MPH with gusts to 40 MPH was common behind the front across the ERCOT region on the 22</w:t>
      </w:r>
      <w:r w:rsidRPr="00996C1C">
        <w:rPr>
          <w:color w:val="000000" w:themeColor="text1"/>
          <w:vertAlign w:val="superscript"/>
        </w:rPr>
        <w:t>nd</w:t>
      </w:r>
      <w:r w:rsidRPr="00996C1C">
        <w:rPr>
          <w:color w:val="000000" w:themeColor="text1"/>
        </w:rPr>
        <w:t xml:space="preserve"> </w:t>
      </w:r>
      <w:r w:rsidR="00EF14BD">
        <w:rPr>
          <w:color w:val="000000" w:themeColor="text1"/>
        </w:rPr>
        <w:t xml:space="preserve">and </w:t>
      </w:r>
      <w:r w:rsidRPr="00996C1C">
        <w:rPr>
          <w:color w:val="000000" w:themeColor="text1"/>
        </w:rPr>
        <w:t>into the morning of the 23</w:t>
      </w:r>
      <w:r w:rsidRPr="00996C1C">
        <w:rPr>
          <w:color w:val="000000" w:themeColor="text1"/>
          <w:vertAlign w:val="superscript"/>
        </w:rPr>
        <w:t>rd</w:t>
      </w:r>
      <w:r w:rsidRPr="00996C1C">
        <w:rPr>
          <w:color w:val="000000" w:themeColor="text1"/>
        </w:rPr>
        <w:t>. Wind gradually diminished during the day on the 23</w:t>
      </w:r>
      <w:r w:rsidRPr="00996C1C">
        <w:rPr>
          <w:color w:val="000000" w:themeColor="text1"/>
          <w:vertAlign w:val="superscript"/>
        </w:rPr>
        <w:t>rd</w:t>
      </w:r>
      <w:r w:rsidRPr="00996C1C">
        <w:rPr>
          <w:color w:val="000000" w:themeColor="text1"/>
        </w:rPr>
        <w:t xml:space="preserve"> and was much lighter heading into Christmas weekend. All locations, </w:t>
      </w:r>
      <w:r w:rsidR="00BD6D68" w:rsidRPr="00996C1C">
        <w:rPr>
          <w:color w:val="000000" w:themeColor="text1"/>
        </w:rPr>
        <w:t>except for</w:t>
      </w:r>
      <w:r w:rsidR="00EF14BD" w:rsidRPr="00996C1C">
        <w:rPr>
          <w:color w:val="000000" w:themeColor="text1"/>
        </w:rPr>
        <w:t xml:space="preserve"> </w:t>
      </w:r>
      <w:r w:rsidRPr="00996C1C">
        <w:rPr>
          <w:color w:val="000000" w:themeColor="text1"/>
        </w:rPr>
        <w:t>the Panhandle, recorded their coldest temperature on the morning of December 23</w:t>
      </w:r>
      <w:r w:rsidR="00A2632C" w:rsidRPr="00A7124B">
        <w:rPr>
          <w:color w:val="000000" w:themeColor="text1"/>
          <w:vertAlign w:val="superscript"/>
        </w:rPr>
        <w:t>rd</w:t>
      </w:r>
      <w:r w:rsidRPr="00996C1C">
        <w:rPr>
          <w:color w:val="000000" w:themeColor="text1"/>
        </w:rPr>
        <w:t xml:space="preserve">. Wind chill values during the AM hours on </w:t>
      </w:r>
      <w:r w:rsidR="00A2632C">
        <w:rPr>
          <w:color w:val="000000" w:themeColor="text1"/>
        </w:rPr>
        <w:t>December 23</w:t>
      </w:r>
      <w:r w:rsidR="00A2632C" w:rsidRPr="00A7124B">
        <w:rPr>
          <w:color w:val="000000" w:themeColor="text1"/>
          <w:vertAlign w:val="superscript"/>
        </w:rPr>
        <w:t>rd</w:t>
      </w:r>
      <w:r w:rsidRPr="00996C1C">
        <w:rPr>
          <w:color w:val="000000" w:themeColor="text1"/>
        </w:rPr>
        <w:t xml:space="preserve"> mostly ranged from the single digits above zero to single digits below zero. The Rio Grande Valley </w:t>
      </w:r>
      <w:r w:rsidR="00EF14BD">
        <w:rPr>
          <w:color w:val="000000" w:themeColor="text1"/>
        </w:rPr>
        <w:t>did not</w:t>
      </w:r>
      <w:r w:rsidR="00EF14BD" w:rsidRPr="00996C1C">
        <w:rPr>
          <w:color w:val="000000" w:themeColor="text1"/>
        </w:rPr>
        <w:t xml:space="preserve"> </w:t>
      </w:r>
      <w:r w:rsidRPr="00996C1C">
        <w:rPr>
          <w:color w:val="000000" w:themeColor="text1"/>
        </w:rPr>
        <w:t>quite get to that level, with a peak wind chill of 13 at Brownsville. Afternoon highs on December 23</w:t>
      </w:r>
      <w:r w:rsidR="00A2632C" w:rsidRPr="00A7124B">
        <w:rPr>
          <w:color w:val="000000" w:themeColor="text1"/>
          <w:vertAlign w:val="superscript"/>
        </w:rPr>
        <w:t>rd</w:t>
      </w:r>
      <w:r w:rsidRPr="00996C1C">
        <w:rPr>
          <w:color w:val="000000" w:themeColor="text1"/>
        </w:rPr>
        <w:t xml:space="preserve"> were also well below normal, </w:t>
      </w:r>
      <w:r w:rsidR="00EF14BD">
        <w:rPr>
          <w:color w:val="000000" w:themeColor="text1"/>
        </w:rPr>
        <w:t>reaching</w:t>
      </w:r>
      <w:r w:rsidRPr="00996C1C">
        <w:rPr>
          <w:color w:val="000000" w:themeColor="text1"/>
        </w:rPr>
        <w:t xml:space="preserve"> the 20s over North and West Texas</w:t>
      </w:r>
      <w:r w:rsidR="00EF14BD">
        <w:rPr>
          <w:color w:val="000000" w:themeColor="text1"/>
        </w:rPr>
        <w:t xml:space="preserve"> and</w:t>
      </w:r>
      <w:r w:rsidRPr="00996C1C">
        <w:rPr>
          <w:color w:val="000000" w:themeColor="text1"/>
        </w:rPr>
        <w:t xml:space="preserve"> 30s for most of the rest of the state. </w:t>
      </w:r>
    </w:p>
    <w:p w14:paraId="1ADBF04D" w14:textId="77777777" w:rsidR="00F52FF5" w:rsidRPr="00996C1C" w:rsidRDefault="00F52FF5" w:rsidP="00F52FF5">
      <w:pPr>
        <w:rPr>
          <w:color w:val="000000" w:themeColor="text1"/>
        </w:rPr>
      </w:pPr>
    </w:p>
    <w:p w14:paraId="029E7B17" w14:textId="1D2064BC" w:rsidR="00F52FF5" w:rsidRPr="00996C1C" w:rsidRDefault="00F52FF5" w:rsidP="00F52FF5">
      <w:pPr>
        <w:rPr>
          <w:color w:val="000000" w:themeColor="text1"/>
        </w:rPr>
      </w:pPr>
      <w:r w:rsidRPr="00996C1C">
        <w:rPr>
          <w:color w:val="000000" w:themeColor="text1"/>
        </w:rPr>
        <w:t xml:space="preserve">Temperatures slowly moderated through the Christmas holiday but remained below normal on </w:t>
      </w:r>
      <w:r w:rsidR="00A2632C">
        <w:rPr>
          <w:color w:val="000000" w:themeColor="text1"/>
        </w:rPr>
        <w:t>December 24</w:t>
      </w:r>
      <w:r w:rsidR="00A2632C" w:rsidRPr="00A7124B">
        <w:rPr>
          <w:color w:val="000000" w:themeColor="text1"/>
          <w:vertAlign w:val="superscript"/>
        </w:rPr>
        <w:t>th</w:t>
      </w:r>
      <w:r w:rsidR="00A2632C">
        <w:rPr>
          <w:color w:val="000000" w:themeColor="text1"/>
        </w:rPr>
        <w:t>, 25</w:t>
      </w:r>
      <w:r w:rsidR="00A2632C" w:rsidRPr="00A7124B">
        <w:rPr>
          <w:color w:val="000000" w:themeColor="text1"/>
          <w:vertAlign w:val="superscript"/>
        </w:rPr>
        <w:t>th</w:t>
      </w:r>
      <w:r w:rsidRPr="00996C1C">
        <w:rPr>
          <w:color w:val="000000" w:themeColor="text1"/>
        </w:rPr>
        <w:t xml:space="preserve">, and the morning of </w:t>
      </w:r>
      <w:r w:rsidR="00A2632C">
        <w:rPr>
          <w:color w:val="000000" w:themeColor="text1"/>
        </w:rPr>
        <w:t>the 26</w:t>
      </w:r>
      <w:r w:rsidR="00A2632C" w:rsidRPr="00A7124B">
        <w:rPr>
          <w:color w:val="000000" w:themeColor="text1"/>
          <w:vertAlign w:val="superscript"/>
        </w:rPr>
        <w:t>th</w:t>
      </w:r>
      <w:r w:rsidRPr="00996C1C">
        <w:rPr>
          <w:color w:val="000000" w:themeColor="text1"/>
        </w:rPr>
        <w:t>.</w:t>
      </w:r>
    </w:p>
    <w:p w14:paraId="14E4CEEA" w14:textId="77777777" w:rsidR="00F52FF5" w:rsidRPr="00996C1C" w:rsidRDefault="00F52FF5" w:rsidP="00F52FF5">
      <w:pPr>
        <w:rPr>
          <w:color w:val="000000" w:themeColor="text1"/>
        </w:rPr>
      </w:pPr>
    </w:p>
    <w:p w14:paraId="28E2AB46" w14:textId="54F93579" w:rsidR="00F52FF5" w:rsidRPr="00996C1C" w:rsidRDefault="00F52FF5" w:rsidP="00F52FF5">
      <w:pPr>
        <w:rPr>
          <w:color w:val="000000" w:themeColor="text1"/>
        </w:rPr>
      </w:pPr>
      <w:r w:rsidRPr="00996C1C">
        <w:rPr>
          <w:color w:val="000000" w:themeColor="text1"/>
        </w:rPr>
        <w:t>This winter storm was not to the level of February 2021 but was closest to the extremes faced in February 2011. West Texas was mostly colder in February 2011. The rest of the state was colder with the December 2022 event compared to February 2011. The most extreme temperatures in relation to normal occurred in the Coast</w:t>
      </w:r>
      <w:r w:rsidR="00E33C1F">
        <w:rPr>
          <w:color w:val="000000" w:themeColor="text1"/>
        </w:rPr>
        <w:t>al</w:t>
      </w:r>
      <w:r w:rsidRPr="00996C1C">
        <w:rPr>
          <w:color w:val="000000" w:themeColor="text1"/>
        </w:rPr>
        <w:t xml:space="preserve"> and South zones. </w:t>
      </w:r>
      <w:r w:rsidR="00EF14BD">
        <w:rPr>
          <w:color w:val="000000" w:themeColor="text1"/>
        </w:rPr>
        <w:t xml:space="preserve">The low temperature of </w:t>
      </w:r>
      <w:r w:rsidRPr="00996C1C">
        <w:rPr>
          <w:color w:val="000000" w:themeColor="text1"/>
        </w:rPr>
        <w:t>15 degrees in Houston on the morning of December 23</w:t>
      </w:r>
      <w:r w:rsidR="00A2632C" w:rsidRPr="00A7124B">
        <w:rPr>
          <w:color w:val="000000" w:themeColor="text1"/>
          <w:vertAlign w:val="superscript"/>
        </w:rPr>
        <w:t>rd</w:t>
      </w:r>
      <w:r w:rsidRPr="00996C1C">
        <w:rPr>
          <w:color w:val="000000" w:themeColor="text1"/>
        </w:rPr>
        <w:t xml:space="preserve"> was several degrees below the minimum temperatures from February 2011 and was only two degrees warmer than the February 2021 winter storm. Dallas, on the other hand, was 13 degrees warmer than the peak cold in February 2021. </w:t>
      </w:r>
    </w:p>
    <w:p w14:paraId="654EF05B" w14:textId="77777777" w:rsidR="00F52FF5" w:rsidRPr="00996C1C" w:rsidRDefault="00F52FF5" w:rsidP="00F52FF5">
      <w:pPr>
        <w:rPr>
          <w:color w:val="000000" w:themeColor="text1"/>
        </w:rPr>
      </w:pPr>
    </w:p>
    <w:p w14:paraId="1AD152C1" w14:textId="49FBBAF0" w:rsidR="00F52FF5" w:rsidRPr="00996C1C" w:rsidRDefault="00F52FF5" w:rsidP="00F52FF5">
      <w:pPr>
        <w:rPr>
          <w:rFonts w:asciiTheme="minorHAnsi" w:hAnsiTheme="minorHAnsi" w:cstheme="minorHAnsi"/>
          <w:color w:val="000000" w:themeColor="text1"/>
        </w:rPr>
      </w:pPr>
      <w:r w:rsidRPr="00996C1C">
        <w:rPr>
          <w:rFonts w:asciiTheme="minorHAnsi" w:hAnsiTheme="minorHAnsi" w:cstheme="minorHAnsi"/>
          <w:color w:val="000000" w:themeColor="text1"/>
        </w:rPr>
        <w:t>From a system-wide perspective, ERCOT tracks a load-weighted system temperature. Winter Storm Elliott was the coldest in the last 15 years</w:t>
      </w:r>
      <w:r w:rsidR="005371A6">
        <w:rPr>
          <w:rFonts w:asciiTheme="minorHAnsi" w:hAnsiTheme="minorHAnsi" w:cstheme="minorHAnsi"/>
          <w:color w:val="000000" w:themeColor="text1"/>
        </w:rPr>
        <w:t>,</w:t>
      </w:r>
      <w:r w:rsidRPr="00996C1C">
        <w:rPr>
          <w:rFonts w:asciiTheme="minorHAnsi" w:hAnsiTheme="minorHAnsi" w:cstheme="minorHAnsi"/>
          <w:color w:val="000000" w:themeColor="text1"/>
        </w:rPr>
        <w:t xml:space="preserve"> except for Winter Storm Uri.</w:t>
      </w:r>
    </w:p>
    <w:p w14:paraId="1BC44354" w14:textId="77777777" w:rsidR="00F52FF5" w:rsidRPr="00996C1C" w:rsidRDefault="00F52FF5" w:rsidP="00F52FF5">
      <w:pPr>
        <w:rPr>
          <w:rFonts w:ascii="Calibri" w:hAnsi="Calibri" w:cs="Calibri"/>
          <w:color w:val="000000" w:themeColor="text1"/>
        </w:rPr>
      </w:pPr>
    </w:p>
    <w:p w14:paraId="6B608409" w14:textId="77777777" w:rsidR="00F52FF5" w:rsidRDefault="00F52FF5" w:rsidP="00F52FF5">
      <w:r>
        <w:rPr>
          <w:noProof/>
        </w:rPr>
        <w:drawing>
          <wp:inline distT="0" distB="0" distL="0" distR="0" wp14:anchorId="70B649DF" wp14:editId="4E88955B">
            <wp:extent cx="6028653" cy="40722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6028653" cy="4072255"/>
                    </a:xfrm>
                    <a:prstGeom prst="rect">
                      <a:avLst/>
                    </a:prstGeom>
                    <a:noFill/>
                  </pic:spPr>
                </pic:pic>
              </a:graphicData>
            </a:graphic>
          </wp:inline>
        </w:drawing>
      </w:r>
    </w:p>
    <w:p w14:paraId="5C9E1C78" w14:textId="17D3ECFA" w:rsidR="00C7592F" w:rsidRDefault="00C7592F" w:rsidP="00006BFE">
      <w:pPr>
        <w:pStyle w:val="cutline"/>
        <w:jc w:val="left"/>
        <w:rPr>
          <w:sz w:val="24"/>
        </w:rPr>
      </w:pPr>
    </w:p>
    <w:p w14:paraId="3836FE59" w14:textId="4B4D7093" w:rsidR="00F52FF5" w:rsidRDefault="00F52FF5" w:rsidP="00006BFE">
      <w:pPr>
        <w:pStyle w:val="cutline"/>
        <w:jc w:val="left"/>
        <w:rPr>
          <w:color w:val="000000" w:themeColor="text1"/>
          <w:sz w:val="24"/>
        </w:rPr>
      </w:pPr>
      <w:r w:rsidRPr="00996C1C">
        <w:rPr>
          <w:color w:val="000000" w:themeColor="text1"/>
          <w:sz w:val="24"/>
        </w:rPr>
        <w:t>No significant precipitation fell with this extreme, late-December cold air.</w:t>
      </w:r>
    </w:p>
    <w:p w14:paraId="7B93A9EE" w14:textId="2EE7F668" w:rsidR="00996C1C" w:rsidRDefault="00996C1C" w:rsidP="00996C1C">
      <w:pPr>
        <w:pStyle w:val="Heading1"/>
      </w:pPr>
      <w:bookmarkStart w:id="263" w:name="_Toc127879705"/>
      <w:r>
        <w:t>Market Summary</w:t>
      </w:r>
      <w:bookmarkEnd w:id="263"/>
      <w:r>
        <w:t xml:space="preserve"> </w:t>
      </w:r>
    </w:p>
    <w:p w14:paraId="1FFE6C7D" w14:textId="5F11BF01" w:rsidR="00996C1C" w:rsidRPr="00996C1C" w:rsidRDefault="00996C1C" w:rsidP="00996C1C">
      <w:pPr>
        <w:pStyle w:val="Heading2"/>
      </w:pPr>
      <w:bookmarkStart w:id="264" w:name="_Toc127879706"/>
      <w:r>
        <w:t>System-Wide Pricing</w:t>
      </w:r>
      <w:bookmarkEnd w:id="264"/>
      <w:r>
        <w:t xml:space="preserve"> </w:t>
      </w:r>
    </w:p>
    <w:p w14:paraId="3CB075C5" w14:textId="746DA9B1" w:rsidR="00996C1C" w:rsidRPr="00996C1C" w:rsidRDefault="00996C1C" w:rsidP="00996C1C">
      <w:pPr>
        <w:rPr>
          <w:rStyle w:val="normaltextrun"/>
          <w:rFonts w:asciiTheme="minorHAnsi" w:hAnsiTheme="minorHAnsi" w:cstheme="minorHAnsi"/>
          <w:color w:val="000000"/>
          <w:shd w:val="clear" w:color="auto" w:fill="FFFFFF"/>
        </w:rPr>
      </w:pPr>
      <w:r w:rsidRPr="00996C1C">
        <w:rPr>
          <w:rStyle w:val="normaltextrun"/>
          <w:rFonts w:asciiTheme="minorHAnsi" w:hAnsiTheme="minorHAnsi" w:cstheme="minorHAnsi"/>
          <w:color w:val="000000"/>
          <w:shd w:val="clear" w:color="auto" w:fill="FFFFFF"/>
        </w:rPr>
        <w:t xml:space="preserve">The following chart shows the total </w:t>
      </w:r>
      <w:r w:rsidR="00944560">
        <w:rPr>
          <w:rStyle w:val="normaltextrun"/>
          <w:rFonts w:asciiTheme="minorHAnsi" w:hAnsiTheme="minorHAnsi" w:cstheme="minorHAnsi"/>
          <w:color w:val="000000"/>
          <w:shd w:val="clear" w:color="auto" w:fill="FFFFFF"/>
        </w:rPr>
        <w:t>r</w:t>
      </w:r>
      <w:r w:rsidR="00944560" w:rsidRPr="00996C1C">
        <w:rPr>
          <w:rStyle w:val="normaltextrun"/>
          <w:rFonts w:asciiTheme="minorHAnsi" w:hAnsiTheme="minorHAnsi" w:cstheme="minorHAnsi"/>
          <w:color w:val="000000"/>
          <w:shd w:val="clear" w:color="auto" w:fill="FFFFFF"/>
        </w:rPr>
        <w:t>eal</w:t>
      </w:r>
      <w:r w:rsidRPr="00996C1C">
        <w:rPr>
          <w:rStyle w:val="normaltextrun"/>
          <w:rFonts w:asciiTheme="minorHAnsi" w:hAnsiTheme="minorHAnsi" w:cstheme="minorHAnsi"/>
          <w:color w:val="000000"/>
          <w:shd w:val="clear" w:color="auto" w:fill="FFFFFF"/>
        </w:rPr>
        <w:t>-</w:t>
      </w:r>
      <w:r w:rsidR="00944560">
        <w:rPr>
          <w:rStyle w:val="normaltextrun"/>
          <w:rFonts w:asciiTheme="minorHAnsi" w:hAnsiTheme="minorHAnsi" w:cstheme="minorHAnsi"/>
          <w:color w:val="000000"/>
          <w:shd w:val="clear" w:color="auto" w:fill="FFFFFF"/>
        </w:rPr>
        <w:t>t</w:t>
      </w:r>
      <w:r w:rsidR="00944560" w:rsidRPr="00996C1C">
        <w:rPr>
          <w:rStyle w:val="normaltextrun"/>
          <w:rFonts w:asciiTheme="minorHAnsi" w:hAnsiTheme="minorHAnsi" w:cstheme="minorHAnsi"/>
          <w:color w:val="000000"/>
          <w:shd w:val="clear" w:color="auto" w:fill="FFFFFF"/>
        </w:rPr>
        <w:t xml:space="preserve">ime </w:t>
      </w:r>
      <w:r w:rsidRPr="00996C1C">
        <w:rPr>
          <w:rStyle w:val="normaltextrun"/>
          <w:rFonts w:asciiTheme="minorHAnsi" w:hAnsiTheme="minorHAnsi" w:cstheme="minorHAnsi"/>
          <w:color w:val="000000"/>
          <w:shd w:val="clear" w:color="auto" w:fill="FFFFFF"/>
        </w:rPr>
        <w:t>system price (blue trend) in addition to the individual price adders</w:t>
      </w:r>
      <w:r w:rsidR="00DF43B7">
        <w:rPr>
          <w:rStyle w:val="normaltextrun"/>
          <w:rFonts w:asciiTheme="minorHAnsi" w:hAnsiTheme="minorHAnsi" w:cstheme="minorHAnsi"/>
          <w:color w:val="000000"/>
          <w:shd w:val="clear" w:color="auto" w:fill="FFFFFF"/>
        </w:rPr>
        <w:t>,</w:t>
      </w:r>
      <w:r w:rsidRPr="00996C1C">
        <w:rPr>
          <w:rStyle w:val="normaltextrun"/>
          <w:rFonts w:asciiTheme="minorHAnsi" w:hAnsiTheme="minorHAnsi" w:cstheme="minorHAnsi"/>
          <w:color w:val="000000"/>
          <w:shd w:val="clear" w:color="auto" w:fill="FFFFFF"/>
        </w:rPr>
        <w:t xml:space="preserve"> including the Reliability Deployment Price Adder (gray trend) and Online Reserve Price Adder (purple trend)</w:t>
      </w:r>
      <w:r w:rsidR="00583A07">
        <w:rPr>
          <w:rStyle w:val="normaltextrun"/>
          <w:rFonts w:asciiTheme="minorHAnsi" w:hAnsiTheme="minorHAnsi" w:cstheme="minorHAnsi"/>
          <w:color w:val="000000"/>
          <w:shd w:val="clear" w:color="auto" w:fill="FFFFFF"/>
        </w:rPr>
        <w:t xml:space="preserve"> for ORDC</w:t>
      </w:r>
      <w:r w:rsidRPr="00996C1C">
        <w:rPr>
          <w:rStyle w:val="normaltextrun"/>
          <w:rFonts w:asciiTheme="minorHAnsi" w:hAnsiTheme="minorHAnsi" w:cstheme="minorHAnsi"/>
          <w:color w:val="000000"/>
          <w:shd w:val="clear" w:color="auto" w:fill="FFFFFF"/>
        </w:rPr>
        <w:t xml:space="preserve">. The highest </w:t>
      </w:r>
      <w:r w:rsidR="00944560">
        <w:rPr>
          <w:rStyle w:val="normaltextrun"/>
          <w:rFonts w:asciiTheme="minorHAnsi" w:hAnsiTheme="minorHAnsi" w:cstheme="minorHAnsi"/>
          <w:color w:val="000000"/>
          <w:shd w:val="clear" w:color="auto" w:fill="FFFFFF"/>
        </w:rPr>
        <w:t>r</w:t>
      </w:r>
      <w:r w:rsidR="00944560" w:rsidRPr="00996C1C">
        <w:rPr>
          <w:rStyle w:val="normaltextrun"/>
          <w:rFonts w:asciiTheme="minorHAnsi" w:hAnsiTheme="minorHAnsi" w:cstheme="minorHAnsi"/>
          <w:color w:val="000000"/>
          <w:shd w:val="clear" w:color="auto" w:fill="FFFFFF"/>
        </w:rPr>
        <w:t>eal</w:t>
      </w:r>
      <w:r w:rsidRPr="00996C1C">
        <w:rPr>
          <w:rStyle w:val="normaltextrun"/>
          <w:rFonts w:asciiTheme="minorHAnsi" w:hAnsiTheme="minorHAnsi" w:cstheme="minorHAnsi"/>
          <w:color w:val="000000"/>
          <w:shd w:val="clear" w:color="auto" w:fill="FFFFFF"/>
        </w:rPr>
        <w:t>-</w:t>
      </w:r>
      <w:r w:rsidR="00944560">
        <w:rPr>
          <w:rStyle w:val="normaltextrun"/>
          <w:rFonts w:asciiTheme="minorHAnsi" w:hAnsiTheme="minorHAnsi" w:cstheme="minorHAnsi"/>
          <w:color w:val="000000"/>
          <w:shd w:val="clear" w:color="auto" w:fill="FFFFFF"/>
        </w:rPr>
        <w:t>t</w:t>
      </w:r>
      <w:r w:rsidR="00944560" w:rsidRPr="00996C1C">
        <w:rPr>
          <w:rStyle w:val="normaltextrun"/>
          <w:rFonts w:asciiTheme="minorHAnsi" w:hAnsiTheme="minorHAnsi" w:cstheme="minorHAnsi"/>
          <w:color w:val="000000"/>
          <w:shd w:val="clear" w:color="auto" w:fill="FFFFFF"/>
        </w:rPr>
        <w:t xml:space="preserve">ime </w:t>
      </w:r>
      <w:r w:rsidRPr="00996C1C">
        <w:rPr>
          <w:rStyle w:val="normaltextrun"/>
          <w:rFonts w:asciiTheme="minorHAnsi" w:hAnsiTheme="minorHAnsi" w:cstheme="minorHAnsi"/>
          <w:color w:val="000000"/>
          <w:shd w:val="clear" w:color="auto" w:fill="FFFFFF"/>
        </w:rPr>
        <w:t xml:space="preserve">system-wide prices occurred on </w:t>
      </w:r>
      <w:r w:rsidR="00A2632C">
        <w:rPr>
          <w:rStyle w:val="normaltextrun"/>
          <w:rFonts w:asciiTheme="minorHAnsi" w:hAnsiTheme="minorHAnsi" w:cstheme="minorHAnsi"/>
          <w:color w:val="000000"/>
          <w:shd w:val="clear" w:color="auto" w:fill="FFFFFF"/>
        </w:rPr>
        <w:t>December 23</w:t>
      </w:r>
      <w:r w:rsidR="00A2632C" w:rsidRPr="00A7124B">
        <w:rPr>
          <w:rStyle w:val="normaltextrun"/>
          <w:rFonts w:asciiTheme="minorHAnsi" w:hAnsiTheme="minorHAnsi" w:cstheme="minorHAnsi"/>
          <w:color w:val="000000"/>
          <w:shd w:val="clear" w:color="auto" w:fill="FFFFFF"/>
          <w:vertAlign w:val="superscript"/>
        </w:rPr>
        <w:t>rd</w:t>
      </w:r>
      <w:r w:rsidRPr="00996C1C">
        <w:rPr>
          <w:rStyle w:val="normaltextrun"/>
          <w:rFonts w:asciiTheme="minorHAnsi" w:hAnsiTheme="minorHAnsi" w:cstheme="minorHAnsi"/>
          <w:color w:val="000000"/>
          <w:shd w:val="clear" w:color="auto" w:fill="FFFFFF"/>
        </w:rPr>
        <w:t xml:space="preserve">, reaching its peak of $4,466.79/MWh during the SCED execution on </w:t>
      </w:r>
      <w:r w:rsidR="00A2632C">
        <w:rPr>
          <w:rStyle w:val="normaltextrun"/>
          <w:rFonts w:asciiTheme="minorHAnsi" w:hAnsiTheme="minorHAnsi" w:cstheme="minorHAnsi"/>
          <w:color w:val="000000"/>
          <w:shd w:val="clear" w:color="auto" w:fill="FFFFFF"/>
        </w:rPr>
        <w:t>December 23</w:t>
      </w:r>
      <w:r w:rsidR="00A2632C" w:rsidRPr="00A7124B">
        <w:rPr>
          <w:rStyle w:val="normaltextrun"/>
          <w:rFonts w:asciiTheme="minorHAnsi" w:hAnsiTheme="minorHAnsi" w:cstheme="minorHAnsi"/>
          <w:color w:val="000000"/>
          <w:shd w:val="clear" w:color="auto" w:fill="FFFFFF"/>
          <w:vertAlign w:val="superscript"/>
        </w:rPr>
        <w:t>rd</w:t>
      </w:r>
      <w:r w:rsidRPr="00996C1C">
        <w:rPr>
          <w:rStyle w:val="normaltextrun"/>
          <w:rFonts w:asciiTheme="minorHAnsi" w:hAnsiTheme="minorHAnsi" w:cstheme="minorHAnsi"/>
          <w:color w:val="000000"/>
          <w:shd w:val="clear" w:color="auto" w:fill="FFFFFF"/>
        </w:rPr>
        <w:t xml:space="preserve"> 06:52. Excluding </w:t>
      </w:r>
      <w:r w:rsidR="00A2632C">
        <w:rPr>
          <w:rStyle w:val="normaltextrun"/>
          <w:rFonts w:asciiTheme="minorHAnsi" w:hAnsiTheme="minorHAnsi" w:cstheme="minorHAnsi"/>
          <w:color w:val="000000"/>
          <w:shd w:val="clear" w:color="auto" w:fill="FFFFFF"/>
        </w:rPr>
        <w:t>December 23</w:t>
      </w:r>
      <w:r w:rsidR="002F6FB5" w:rsidRPr="00FE44C8">
        <w:rPr>
          <w:rStyle w:val="normaltextrun"/>
          <w:rFonts w:asciiTheme="minorHAnsi" w:hAnsiTheme="minorHAnsi" w:cstheme="minorHAnsi"/>
          <w:color w:val="000000"/>
          <w:shd w:val="clear" w:color="auto" w:fill="FFFFFF"/>
          <w:vertAlign w:val="superscript"/>
        </w:rPr>
        <w:t>rd</w:t>
      </w:r>
      <w:r w:rsidR="002F6FB5" w:rsidRPr="00996C1C" w:rsidDel="00A2632C">
        <w:rPr>
          <w:rStyle w:val="normaltextrun"/>
          <w:rFonts w:asciiTheme="minorHAnsi" w:hAnsiTheme="minorHAnsi" w:cstheme="minorHAnsi"/>
          <w:color w:val="000000"/>
          <w:shd w:val="clear" w:color="auto" w:fill="FFFFFF"/>
        </w:rPr>
        <w:t>,</w:t>
      </w:r>
      <w:r w:rsidRPr="00996C1C">
        <w:rPr>
          <w:rStyle w:val="normaltextrun"/>
          <w:rFonts w:asciiTheme="minorHAnsi" w:hAnsiTheme="minorHAnsi" w:cstheme="minorHAnsi"/>
          <w:color w:val="000000"/>
          <w:shd w:val="clear" w:color="auto" w:fill="FFFFFF"/>
        </w:rPr>
        <w:t xml:space="preserve"> the peak total Real-Time system-wide price was $155.24/MWh from the SCED execution on </w:t>
      </w:r>
      <w:r w:rsidR="00A2632C">
        <w:rPr>
          <w:rStyle w:val="normaltextrun"/>
          <w:rFonts w:asciiTheme="minorHAnsi" w:hAnsiTheme="minorHAnsi" w:cstheme="minorHAnsi"/>
          <w:color w:val="000000"/>
          <w:shd w:val="clear" w:color="auto" w:fill="FFFFFF"/>
        </w:rPr>
        <w:t>December 24</w:t>
      </w:r>
      <w:r w:rsidR="00A2632C" w:rsidRPr="00A7124B">
        <w:rPr>
          <w:rStyle w:val="normaltextrun"/>
          <w:rFonts w:asciiTheme="minorHAnsi" w:hAnsiTheme="minorHAnsi" w:cstheme="minorHAnsi"/>
          <w:color w:val="000000"/>
          <w:shd w:val="clear" w:color="auto" w:fill="FFFFFF"/>
          <w:vertAlign w:val="superscript"/>
        </w:rPr>
        <w:t>th</w:t>
      </w:r>
      <w:r w:rsidRPr="00996C1C">
        <w:rPr>
          <w:rStyle w:val="normaltextrun"/>
          <w:rFonts w:asciiTheme="minorHAnsi" w:hAnsiTheme="minorHAnsi" w:cstheme="minorHAnsi"/>
          <w:color w:val="000000"/>
          <w:shd w:val="clear" w:color="auto" w:fill="FFFFFF"/>
        </w:rPr>
        <w:t xml:space="preserve"> 07:40.</w:t>
      </w:r>
      <w:r w:rsidR="00944560">
        <w:rPr>
          <w:rStyle w:val="normaltextrun"/>
          <w:rFonts w:asciiTheme="minorHAnsi" w:hAnsiTheme="minorHAnsi" w:cstheme="minorHAnsi"/>
          <w:color w:val="000000"/>
          <w:shd w:val="clear" w:color="auto" w:fill="FFFFFF"/>
        </w:rPr>
        <w:t xml:space="preserve"> These prices reflect the wholesale market prices for these four days and do not have a direct impact on the retail prices that customers pay. </w:t>
      </w:r>
    </w:p>
    <w:p w14:paraId="58A2EA38" w14:textId="77777777" w:rsidR="00996C1C" w:rsidRDefault="00996C1C" w:rsidP="00996C1C">
      <w:pPr>
        <w:jc w:val="center"/>
        <w:rPr>
          <w:rFonts w:ascii="Calibri" w:hAnsi="Calibri" w:cs="Calibri"/>
        </w:rPr>
      </w:pPr>
      <w:r>
        <w:rPr>
          <w:rFonts w:ascii="Calibri" w:hAnsi="Calibri" w:cs="Calibri"/>
          <w:noProof/>
        </w:rPr>
        <w:drawing>
          <wp:inline distT="0" distB="0" distL="0" distR="0" wp14:anchorId="7D005682" wp14:editId="1103B636">
            <wp:extent cx="5934075" cy="31432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4075" cy="3143250"/>
                    </a:xfrm>
                    <a:prstGeom prst="rect">
                      <a:avLst/>
                    </a:prstGeom>
                    <a:noFill/>
                    <a:ln>
                      <a:noFill/>
                    </a:ln>
                  </pic:spPr>
                </pic:pic>
              </a:graphicData>
            </a:graphic>
          </wp:inline>
        </w:drawing>
      </w:r>
    </w:p>
    <w:p w14:paraId="74E48C38" w14:textId="6BDD6DAE" w:rsidR="00996C1C" w:rsidRDefault="00996C1C" w:rsidP="00996C1C">
      <w:pPr>
        <w:pStyle w:val="Heading2"/>
      </w:pPr>
      <w:bookmarkStart w:id="265" w:name="_Toc127879707"/>
      <w:r>
        <w:t>Hub Average and Hub Bus Average Settlement Point Prices</w:t>
      </w:r>
      <w:bookmarkEnd w:id="265"/>
    </w:p>
    <w:p w14:paraId="45D77A79" w14:textId="5D8E50A6" w:rsidR="00996C1C" w:rsidRPr="00A7124B" w:rsidRDefault="00996C1C" w:rsidP="00996C1C">
      <w:pPr>
        <w:pStyle w:val="paragraph"/>
        <w:spacing w:before="0" w:beforeAutospacing="0" w:after="0" w:afterAutospacing="0"/>
        <w:textAlignment w:val="baseline"/>
        <w:rPr>
          <w:rFonts w:asciiTheme="minorHAnsi" w:hAnsiTheme="minorHAnsi" w:cstheme="minorHAnsi"/>
        </w:rPr>
      </w:pPr>
      <w:r w:rsidRPr="00A7124B">
        <w:rPr>
          <w:rStyle w:val="normaltextrun"/>
          <w:rFonts w:asciiTheme="minorHAnsi" w:hAnsiTheme="minorHAnsi" w:cstheme="minorHAnsi"/>
        </w:rPr>
        <w:t xml:space="preserve">The </w:t>
      </w:r>
      <w:r w:rsidR="00944560">
        <w:rPr>
          <w:rStyle w:val="normaltextrun"/>
          <w:rFonts w:asciiTheme="minorHAnsi" w:hAnsiTheme="minorHAnsi" w:cstheme="minorHAnsi"/>
        </w:rPr>
        <w:t>r</w:t>
      </w:r>
      <w:r w:rsidR="00944560" w:rsidRPr="00A7124B">
        <w:rPr>
          <w:rStyle w:val="normaltextrun"/>
          <w:rFonts w:asciiTheme="minorHAnsi" w:hAnsiTheme="minorHAnsi" w:cstheme="minorHAnsi"/>
        </w:rPr>
        <w:t>eal</w:t>
      </w:r>
      <w:r w:rsidRPr="00A7124B">
        <w:rPr>
          <w:rStyle w:val="normaltextrun"/>
          <w:rFonts w:asciiTheme="minorHAnsi" w:hAnsiTheme="minorHAnsi" w:cstheme="minorHAnsi"/>
        </w:rPr>
        <w:t>-</w:t>
      </w:r>
      <w:r w:rsidR="00944560">
        <w:rPr>
          <w:rStyle w:val="spellingerror"/>
          <w:rFonts w:asciiTheme="minorHAnsi" w:hAnsiTheme="minorHAnsi" w:cstheme="minorHAnsi"/>
        </w:rPr>
        <w:t>t</w:t>
      </w:r>
      <w:r w:rsidR="00944560" w:rsidRPr="00A7124B">
        <w:rPr>
          <w:rStyle w:val="spellingerror"/>
          <w:rFonts w:asciiTheme="minorHAnsi" w:hAnsiTheme="minorHAnsi" w:cstheme="minorHAnsi"/>
        </w:rPr>
        <w:t>ime</w:t>
      </w:r>
      <w:r w:rsidR="00944560" w:rsidRPr="00A7124B">
        <w:rPr>
          <w:rStyle w:val="normaltextrun"/>
          <w:rFonts w:asciiTheme="minorHAnsi" w:hAnsiTheme="minorHAnsi" w:cstheme="minorHAnsi"/>
        </w:rPr>
        <w:t xml:space="preserve"> </w:t>
      </w:r>
      <w:r w:rsidR="00944560">
        <w:rPr>
          <w:rStyle w:val="normaltextrun"/>
          <w:rFonts w:asciiTheme="minorHAnsi" w:hAnsiTheme="minorHAnsi" w:cstheme="minorHAnsi"/>
        </w:rPr>
        <w:t>h</w:t>
      </w:r>
      <w:r w:rsidR="00944560" w:rsidRPr="00A7124B">
        <w:rPr>
          <w:rStyle w:val="normaltextrun"/>
          <w:rFonts w:asciiTheme="minorHAnsi" w:hAnsiTheme="minorHAnsi" w:cstheme="minorHAnsi"/>
        </w:rPr>
        <w:t xml:space="preserve">ub </w:t>
      </w:r>
      <w:r w:rsidR="00944560">
        <w:rPr>
          <w:rStyle w:val="normaltextrun"/>
          <w:rFonts w:asciiTheme="minorHAnsi" w:hAnsiTheme="minorHAnsi" w:cstheme="minorHAnsi"/>
        </w:rPr>
        <w:t>a</w:t>
      </w:r>
      <w:r w:rsidR="00944560" w:rsidRPr="00A7124B">
        <w:rPr>
          <w:rStyle w:val="normaltextrun"/>
          <w:rFonts w:asciiTheme="minorHAnsi" w:hAnsiTheme="minorHAnsi" w:cstheme="minorHAnsi"/>
        </w:rPr>
        <w:t xml:space="preserve">verage </w:t>
      </w:r>
      <w:r w:rsidRPr="00A7124B">
        <w:rPr>
          <w:rStyle w:val="normaltextrun"/>
          <w:rFonts w:asciiTheme="minorHAnsi" w:hAnsiTheme="minorHAnsi" w:cstheme="minorHAnsi"/>
        </w:rPr>
        <w:t xml:space="preserve">and </w:t>
      </w:r>
      <w:r w:rsidR="00944560">
        <w:rPr>
          <w:rStyle w:val="normaltextrun"/>
          <w:rFonts w:asciiTheme="minorHAnsi" w:hAnsiTheme="minorHAnsi" w:cstheme="minorHAnsi"/>
        </w:rPr>
        <w:t>h</w:t>
      </w:r>
      <w:r w:rsidR="00944560" w:rsidRPr="00A7124B">
        <w:rPr>
          <w:rStyle w:val="normaltextrun"/>
          <w:rFonts w:asciiTheme="minorHAnsi" w:hAnsiTheme="minorHAnsi" w:cstheme="minorHAnsi"/>
        </w:rPr>
        <w:t xml:space="preserve">ub </w:t>
      </w:r>
      <w:r w:rsidR="00944560">
        <w:rPr>
          <w:rStyle w:val="normaltextrun"/>
          <w:rFonts w:asciiTheme="minorHAnsi" w:hAnsiTheme="minorHAnsi" w:cstheme="minorHAnsi"/>
        </w:rPr>
        <w:t>b</w:t>
      </w:r>
      <w:r w:rsidR="00944560" w:rsidRPr="00A7124B">
        <w:rPr>
          <w:rStyle w:val="normaltextrun"/>
          <w:rFonts w:asciiTheme="minorHAnsi" w:hAnsiTheme="minorHAnsi" w:cstheme="minorHAnsi"/>
        </w:rPr>
        <w:t xml:space="preserve">us </w:t>
      </w:r>
      <w:r w:rsidR="00944560">
        <w:rPr>
          <w:rStyle w:val="normaltextrun"/>
          <w:rFonts w:asciiTheme="minorHAnsi" w:hAnsiTheme="minorHAnsi" w:cstheme="minorHAnsi"/>
        </w:rPr>
        <w:t>a</w:t>
      </w:r>
      <w:r w:rsidR="00944560" w:rsidRPr="00A7124B">
        <w:rPr>
          <w:rStyle w:val="normaltextrun"/>
          <w:rFonts w:asciiTheme="minorHAnsi" w:hAnsiTheme="minorHAnsi" w:cstheme="minorHAnsi"/>
        </w:rPr>
        <w:t xml:space="preserve">verage </w:t>
      </w:r>
      <w:r w:rsidR="00944560">
        <w:rPr>
          <w:rStyle w:val="normaltextrun"/>
          <w:rFonts w:asciiTheme="minorHAnsi" w:hAnsiTheme="minorHAnsi" w:cstheme="minorHAnsi"/>
        </w:rPr>
        <w:t>p</w:t>
      </w:r>
      <w:r w:rsidR="00944560" w:rsidRPr="00A7124B">
        <w:rPr>
          <w:rStyle w:val="normaltextrun"/>
          <w:rFonts w:asciiTheme="minorHAnsi" w:hAnsiTheme="minorHAnsi" w:cstheme="minorHAnsi"/>
        </w:rPr>
        <w:t xml:space="preserve">rices </w:t>
      </w:r>
      <w:r w:rsidRPr="00A7124B">
        <w:rPr>
          <w:rStyle w:val="normaltextrun"/>
          <w:rFonts w:asciiTheme="minorHAnsi" w:hAnsiTheme="minorHAnsi" w:cstheme="minorHAnsi"/>
        </w:rPr>
        <w:t xml:space="preserve">mirror the trend in total system-wide prices shown in section </w:t>
      </w:r>
      <w:r w:rsidR="00944560">
        <w:rPr>
          <w:rStyle w:val="normaltextrun"/>
          <w:rFonts w:asciiTheme="minorHAnsi" w:hAnsiTheme="minorHAnsi" w:cstheme="minorHAnsi"/>
        </w:rPr>
        <w:t>10.1</w:t>
      </w:r>
      <w:r w:rsidRPr="00A7124B">
        <w:rPr>
          <w:rStyle w:val="normaltextrun"/>
          <w:rFonts w:asciiTheme="minorHAnsi" w:hAnsiTheme="minorHAnsi" w:cstheme="minorHAnsi"/>
        </w:rPr>
        <w:t xml:space="preserve">. The </w:t>
      </w:r>
      <w:r w:rsidR="00944560">
        <w:rPr>
          <w:rStyle w:val="normaltextrun"/>
          <w:rFonts w:asciiTheme="minorHAnsi" w:hAnsiTheme="minorHAnsi" w:cstheme="minorHAnsi"/>
        </w:rPr>
        <w:t>r</w:t>
      </w:r>
      <w:r w:rsidR="00944560" w:rsidRPr="00A7124B">
        <w:rPr>
          <w:rStyle w:val="normaltextrun"/>
          <w:rFonts w:asciiTheme="minorHAnsi" w:hAnsiTheme="minorHAnsi" w:cstheme="minorHAnsi"/>
        </w:rPr>
        <w:t>eal</w:t>
      </w:r>
      <w:r w:rsidRPr="00A7124B">
        <w:rPr>
          <w:rStyle w:val="normaltextrun"/>
          <w:rFonts w:asciiTheme="minorHAnsi" w:hAnsiTheme="minorHAnsi" w:cstheme="minorHAnsi"/>
        </w:rPr>
        <w:t>-</w:t>
      </w:r>
      <w:r w:rsidR="00944560">
        <w:rPr>
          <w:rStyle w:val="normaltextrun"/>
          <w:rFonts w:asciiTheme="minorHAnsi" w:hAnsiTheme="minorHAnsi" w:cstheme="minorHAnsi"/>
        </w:rPr>
        <w:t>t</w:t>
      </w:r>
      <w:r w:rsidR="00944560" w:rsidRPr="00A7124B">
        <w:rPr>
          <w:rStyle w:val="normaltextrun"/>
          <w:rFonts w:asciiTheme="minorHAnsi" w:hAnsiTheme="minorHAnsi" w:cstheme="minorHAnsi"/>
        </w:rPr>
        <w:t xml:space="preserve">ime </w:t>
      </w:r>
      <w:r w:rsidRPr="00A7124B">
        <w:rPr>
          <w:rStyle w:val="normaltextrun"/>
          <w:rFonts w:asciiTheme="minorHAnsi" w:hAnsiTheme="minorHAnsi" w:cstheme="minorHAnsi"/>
        </w:rPr>
        <w:t xml:space="preserve">prices were much greater than </w:t>
      </w:r>
      <w:r w:rsidR="00944560">
        <w:rPr>
          <w:rStyle w:val="normaltextrun"/>
          <w:rFonts w:asciiTheme="minorHAnsi" w:hAnsiTheme="minorHAnsi" w:cstheme="minorHAnsi"/>
        </w:rPr>
        <w:t>d</w:t>
      </w:r>
      <w:r w:rsidR="00944560" w:rsidRPr="00A7124B">
        <w:rPr>
          <w:rStyle w:val="normaltextrun"/>
          <w:rFonts w:asciiTheme="minorHAnsi" w:hAnsiTheme="minorHAnsi" w:cstheme="minorHAnsi"/>
        </w:rPr>
        <w:t>ay</w:t>
      </w:r>
      <w:r w:rsidRPr="00A7124B">
        <w:rPr>
          <w:rStyle w:val="normaltextrun"/>
          <w:rFonts w:asciiTheme="minorHAnsi" w:hAnsiTheme="minorHAnsi" w:cstheme="minorHAnsi"/>
        </w:rPr>
        <w:t>-</w:t>
      </w:r>
      <w:r w:rsidR="00944560">
        <w:rPr>
          <w:rStyle w:val="normaltextrun"/>
          <w:rFonts w:asciiTheme="minorHAnsi" w:hAnsiTheme="minorHAnsi" w:cstheme="minorHAnsi"/>
        </w:rPr>
        <w:t>a</w:t>
      </w:r>
      <w:r w:rsidR="00944560" w:rsidRPr="00A7124B">
        <w:rPr>
          <w:rStyle w:val="normaltextrun"/>
          <w:rFonts w:asciiTheme="minorHAnsi" w:hAnsiTheme="minorHAnsi" w:cstheme="minorHAnsi"/>
        </w:rPr>
        <w:t xml:space="preserve">head </w:t>
      </w:r>
      <w:r w:rsidRPr="00A7124B">
        <w:rPr>
          <w:rStyle w:val="normaltextrun"/>
          <w:rFonts w:asciiTheme="minorHAnsi" w:hAnsiTheme="minorHAnsi" w:cstheme="minorHAnsi"/>
        </w:rPr>
        <w:t xml:space="preserve">prices on </w:t>
      </w:r>
      <w:r w:rsidR="00A2632C" w:rsidRPr="00944560">
        <w:rPr>
          <w:rStyle w:val="normaltextrun"/>
          <w:rFonts w:asciiTheme="minorHAnsi" w:hAnsiTheme="minorHAnsi" w:cstheme="minorHAnsi"/>
          <w:color w:val="000000"/>
          <w:shd w:val="clear" w:color="auto" w:fill="FFFFFF"/>
        </w:rPr>
        <w:t>December 23</w:t>
      </w:r>
      <w:r w:rsidR="00A2632C" w:rsidRPr="00944560">
        <w:rPr>
          <w:rStyle w:val="normaltextrun"/>
          <w:rFonts w:asciiTheme="minorHAnsi" w:hAnsiTheme="minorHAnsi" w:cstheme="minorHAnsi"/>
          <w:color w:val="000000"/>
          <w:shd w:val="clear" w:color="auto" w:fill="FFFFFF"/>
          <w:vertAlign w:val="superscript"/>
        </w:rPr>
        <w:t>rd</w:t>
      </w:r>
      <w:r w:rsidRPr="00A7124B">
        <w:rPr>
          <w:rStyle w:val="normaltextrun"/>
          <w:rFonts w:asciiTheme="minorHAnsi" w:hAnsiTheme="minorHAnsi" w:cstheme="minorHAnsi"/>
        </w:rPr>
        <w:t xml:space="preserve">. In contrast, </w:t>
      </w:r>
      <w:r w:rsidR="00944560">
        <w:rPr>
          <w:rStyle w:val="normaltextrun"/>
          <w:rFonts w:asciiTheme="minorHAnsi" w:hAnsiTheme="minorHAnsi" w:cstheme="minorHAnsi"/>
        </w:rPr>
        <w:t>d</w:t>
      </w:r>
      <w:r w:rsidR="00944560" w:rsidRPr="00A7124B">
        <w:rPr>
          <w:rStyle w:val="normaltextrun"/>
          <w:rFonts w:asciiTheme="minorHAnsi" w:hAnsiTheme="minorHAnsi" w:cstheme="minorHAnsi"/>
        </w:rPr>
        <w:t>ay</w:t>
      </w:r>
      <w:r w:rsidRPr="00A7124B">
        <w:rPr>
          <w:rStyle w:val="normaltextrun"/>
          <w:rFonts w:asciiTheme="minorHAnsi" w:hAnsiTheme="minorHAnsi" w:cstheme="minorHAnsi"/>
        </w:rPr>
        <w:t xml:space="preserve">-ahead prices were much greater than Real-Time prices on </w:t>
      </w:r>
      <w:r w:rsidR="00A2632C" w:rsidRPr="00944560">
        <w:rPr>
          <w:rStyle w:val="normaltextrun"/>
          <w:rFonts w:asciiTheme="minorHAnsi" w:hAnsiTheme="minorHAnsi" w:cstheme="minorHAnsi"/>
          <w:color w:val="000000"/>
          <w:shd w:val="clear" w:color="auto" w:fill="FFFFFF"/>
        </w:rPr>
        <w:t>December 24</w:t>
      </w:r>
      <w:r w:rsidR="00A2632C" w:rsidRPr="00A7124B">
        <w:rPr>
          <w:rStyle w:val="normaltextrun"/>
          <w:rFonts w:asciiTheme="minorHAnsi" w:hAnsiTheme="minorHAnsi" w:cstheme="minorHAnsi"/>
          <w:color w:val="000000"/>
          <w:shd w:val="clear" w:color="auto" w:fill="FFFFFF"/>
          <w:vertAlign w:val="superscript"/>
        </w:rPr>
        <w:t>th</w:t>
      </w:r>
      <w:r w:rsidRPr="00A7124B">
        <w:rPr>
          <w:rStyle w:val="normaltextrun"/>
          <w:rFonts w:asciiTheme="minorHAnsi" w:hAnsiTheme="minorHAnsi" w:cstheme="minorHAnsi"/>
        </w:rPr>
        <w:t>.</w:t>
      </w:r>
      <w:r w:rsidR="00830CFB" w:rsidRPr="00A7124B">
        <w:rPr>
          <w:rStyle w:val="normaltextrun"/>
          <w:rFonts w:asciiTheme="minorHAnsi" w:hAnsiTheme="minorHAnsi" w:cstheme="minorHAnsi"/>
        </w:rPr>
        <w:t xml:space="preserve"> The graph below shows Real-Time Market (RTM) and Day-Ahead Market (DAM) Settlement Point Prices (SPPs) for the relevant time period.</w:t>
      </w:r>
    </w:p>
    <w:p w14:paraId="7682421B" w14:textId="77777777" w:rsidR="00996C1C" w:rsidRPr="00C62A5C" w:rsidRDefault="00996C1C" w:rsidP="00996C1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E2EF0F4" w14:textId="77777777" w:rsidR="00996C1C" w:rsidRPr="00B172A5" w:rsidRDefault="00996C1C" w:rsidP="00996C1C">
      <w:pPr>
        <w:jc w:val="center"/>
        <w:rPr>
          <w:rFonts w:ascii="Calibri" w:hAnsi="Calibri" w:cs="Calibri"/>
        </w:rPr>
      </w:pPr>
      <w:r>
        <w:rPr>
          <w:rFonts w:ascii="Calibri" w:hAnsi="Calibri" w:cs="Calibri"/>
          <w:noProof/>
        </w:rPr>
        <w:drawing>
          <wp:inline distT="0" distB="0" distL="0" distR="0" wp14:anchorId="202900C6" wp14:editId="600F5C55">
            <wp:extent cx="5934075" cy="31432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4075" cy="3143250"/>
                    </a:xfrm>
                    <a:prstGeom prst="rect">
                      <a:avLst/>
                    </a:prstGeom>
                    <a:noFill/>
                    <a:ln>
                      <a:noFill/>
                    </a:ln>
                  </pic:spPr>
                </pic:pic>
              </a:graphicData>
            </a:graphic>
          </wp:inline>
        </w:drawing>
      </w:r>
    </w:p>
    <w:p w14:paraId="69DEB740" w14:textId="77777777" w:rsidR="00996C1C" w:rsidRPr="00B172A5" w:rsidRDefault="00996C1C" w:rsidP="00996C1C">
      <w:pPr>
        <w:rPr>
          <w:rFonts w:ascii="Calibri" w:hAnsi="Calibri" w:cs="Calibri"/>
        </w:rPr>
      </w:pPr>
    </w:p>
    <w:p w14:paraId="24FE15BB" w14:textId="5DF241A4" w:rsidR="00996C1C" w:rsidRDefault="00996C1C" w:rsidP="00996C1C">
      <w:pPr>
        <w:pStyle w:val="Heading2"/>
      </w:pPr>
      <w:bookmarkStart w:id="266" w:name="_Toc127879708"/>
      <w:r>
        <w:t>Day-Ahead Prices</w:t>
      </w:r>
      <w:bookmarkEnd w:id="266"/>
    </w:p>
    <w:p w14:paraId="1F608F63" w14:textId="448CC267" w:rsidR="00996C1C" w:rsidRPr="00996C1C" w:rsidRDefault="00996C1C" w:rsidP="00996C1C">
      <w:pPr>
        <w:rPr>
          <w:rFonts w:asciiTheme="minorHAnsi" w:hAnsiTheme="minorHAnsi" w:cstheme="minorHAnsi"/>
          <w:color w:val="000000"/>
          <w:shd w:val="clear" w:color="auto" w:fill="FFFFFF"/>
        </w:rPr>
      </w:pPr>
      <w:r w:rsidRPr="00996C1C">
        <w:rPr>
          <w:rStyle w:val="normaltextrun"/>
          <w:rFonts w:asciiTheme="minorHAnsi" w:hAnsiTheme="minorHAnsi" w:cstheme="minorHAnsi"/>
          <w:color w:val="000000"/>
          <w:shd w:val="clear" w:color="auto" w:fill="FFFFFF"/>
        </w:rPr>
        <w:t xml:space="preserve">During this period, the DAM continued to clear and publish. The DAM Hub Average Settlement Point Price (DASPP) was the highest during the morning of </w:t>
      </w:r>
      <w:r w:rsidR="00A2632C">
        <w:rPr>
          <w:rStyle w:val="normaltextrun"/>
          <w:rFonts w:asciiTheme="minorHAnsi" w:hAnsiTheme="minorHAnsi" w:cstheme="minorHAnsi"/>
          <w:color w:val="000000"/>
          <w:shd w:val="clear" w:color="auto" w:fill="FFFFFF"/>
        </w:rPr>
        <w:t>December 24</w:t>
      </w:r>
      <w:r w:rsidR="002F6FB5" w:rsidRPr="00FE44C8">
        <w:rPr>
          <w:rStyle w:val="normaltextrun"/>
          <w:rFonts w:asciiTheme="minorHAnsi" w:hAnsiTheme="minorHAnsi" w:cstheme="minorHAnsi"/>
          <w:color w:val="000000"/>
          <w:shd w:val="clear" w:color="auto" w:fill="FFFFFF"/>
          <w:vertAlign w:val="superscript"/>
        </w:rPr>
        <w:t>th</w:t>
      </w:r>
      <w:r w:rsidR="002F6FB5" w:rsidRPr="00996C1C" w:rsidDel="00A2632C">
        <w:rPr>
          <w:rStyle w:val="normaltextrun"/>
          <w:rFonts w:asciiTheme="minorHAnsi" w:hAnsiTheme="minorHAnsi" w:cstheme="minorHAnsi"/>
          <w:color w:val="000000"/>
          <w:shd w:val="clear" w:color="auto" w:fill="FFFFFF"/>
        </w:rPr>
        <w:t>,</w:t>
      </w:r>
      <w:r w:rsidRPr="00996C1C">
        <w:rPr>
          <w:rStyle w:val="normaltextrun"/>
          <w:rFonts w:asciiTheme="minorHAnsi" w:hAnsiTheme="minorHAnsi" w:cstheme="minorHAnsi"/>
          <w:color w:val="000000"/>
          <w:shd w:val="clear" w:color="auto" w:fill="FFFFFF"/>
        </w:rPr>
        <w:t xml:space="preserve"> reaching a peak of $2,539.16/MWh during </w:t>
      </w:r>
      <w:r w:rsidR="00830CFB">
        <w:rPr>
          <w:rStyle w:val="normaltextrun"/>
          <w:rFonts w:asciiTheme="minorHAnsi" w:hAnsiTheme="minorHAnsi" w:cstheme="minorHAnsi"/>
          <w:color w:val="000000"/>
          <w:shd w:val="clear" w:color="auto" w:fill="FFFFFF"/>
        </w:rPr>
        <w:t>hour ending</w:t>
      </w:r>
      <w:r w:rsidR="00944560">
        <w:rPr>
          <w:rStyle w:val="normaltextrun"/>
          <w:rFonts w:asciiTheme="minorHAnsi" w:hAnsiTheme="minorHAnsi" w:cstheme="minorHAnsi"/>
          <w:color w:val="000000"/>
          <w:shd w:val="clear" w:color="auto" w:fill="FFFFFF"/>
        </w:rPr>
        <w:t xml:space="preserve"> </w:t>
      </w:r>
      <w:r w:rsidRPr="00996C1C">
        <w:rPr>
          <w:rStyle w:val="normaltextrun"/>
          <w:rFonts w:asciiTheme="minorHAnsi" w:hAnsiTheme="minorHAnsi" w:cstheme="minorHAnsi"/>
          <w:color w:val="000000"/>
          <w:shd w:val="clear" w:color="auto" w:fill="FFFFFF"/>
        </w:rPr>
        <w:t>08. Ancillary Service prices followed a similar trend as energy prices.</w:t>
      </w:r>
      <w:r w:rsidRPr="00996C1C">
        <w:rPr>
          <w:rStyle w:val="eop"/>
          <w:rFonts w:asciiTheme="minorHAnsi" w:hAnsiTheme="minorHAnsi" w:cstheme="minorHAnsi"/>
          <w:color w:val="000000"/>
          <w:shd w:val="clear" w:color="auto" w:fill="FFFFFF"/>
        </w:rPr>
        <w:t> </w:t>
      </w:r>
    </w:p>
    <w:p w14:paraId="56698475" w14:textId="6235DA29" w:rsidR="00996C1C" w:rsidRDefault="00996C1C" w:rsidP="00996C1C">
      <w:pPr>
        <w:jc w:val="center"/>
        <w:rPr>
          <w:rFonts w:ascii="Calibri" w:hAnsi="Calibri" w:cs="Calibri"/>
        </w:rPr>
      </w:pPr>
      <w:r>
        <w:rPr>
          <w:rFonts w:ascii="Calibri" w:hAnsi="Calibri" w:cs="Calibri"/>
          <w:noProof/>
        </w:rPr>
        <w:drawing>
          <wp:inline distT="0" distB="0" distL="0" distR="0" wp14:anchorId="3443F0E6" wp14:editId="2D7D7781">
            <wp:extent cx="5934075" cy="31432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4075" cy="3143250"/>
                    </a:xfrm>
                    <a:prstGeom prst="rect">
                      <a:avLst/>
                    </a:prstGeom>
                    <a:noFill/>
                    <a:ln>
                      <a:noFill/>
                    </a:ln>
                  </pic:spPr>
                </pic:pic>
              </a:graphicData>
            </a:graphic>
          </wp:inline>
        </w:drawing>
      </w:r>
    </w:p>
    <w:p w14:paraId="46FF3F32" w14:textId="6FFA0D36" w:rsidR="00996C1C" w:rsidRDefault="00996C1C" w:rsidP="00996C1C">
      <w:pPr>
        <w:pStyle w:val="Heading1"/>
      </w:pPr>
      <w:bookmarkStart w:id="267" w:name="_Toc127879709"/>
      <w:r>
        <w:t>Ancillary Service</w:t>
      </w:r>
      <w:r w:rsidR="00AE1AF0">
        <w:t>s</w:t>
      </w:r>
      <w:bookmarkEnd w:id="267"/>
      <w:r>
        <w:t xml:space="preserve"> </w:t>
      </w:r>
    </w:p>
    <w:p w14:paraId="66D9CBA6" w14:textId="400BCB7D" w:rsidR="008432A1" w:rsidRPr="000C161E" w:rsidRDefault="008432A1" w:rsidP="00A7124B">
      <w:pPr>
        <w:rPr>
          <w:color w:val="000000" w:themeColor="text1"/>
        </w:rPr>
      </w:pPr>
      <w:r w:rsidRPr="000C161E">
        <w:rPr>
          <w:color w:val="000000" w:themeColor="text1"/>
        </w:rPr>
        <w:t>Ancillary Services performed well during Winter Storm Elliott.</w:t>
      </w:r>
    </w:p>
    <w:p w14:paraId="09654957" w14:textId="4D4334CE" w:rsidR="00996C1C" w:rsidRDefault="00996C1C" w:rsidP="00996C1C">
      <w:pPr>
        <w:pStyle w:val="Heading2"/>
      </w:pPr>
      <w:bookmarkStart w:id="268" w:name="_Toc127879710"/>
      <w:r>
        <w:t>Deployment of Responsive Reserve</w:t>
      </w:r>
      <w:bookmarkEnd w:id="268"/>
      <w:r w:rsidR="00A3546A">
        <w:t xml:space="preserve"> Service</w:t>
      </w:r>
    </w:p>
    <w:p w14:paraId="45BC28E2" w14:textId="0F65D299" w:rsidR="00996C1C" w:rsidRDefault="00996C1C" w:rsidP="00996C1C">
      <w:pPr>
        <w:rPr>
          <w:rFonts w:asciiTheme="minorHAnsi" w:hAnsiTheme="minorHAnsi" w:cstheme="minorHAnsi"/>
          <w:color w:val="000000" w:themeColor="text1"/>
        </w:rPr>
      </w:pPr>
      <w:r w:rsidRPr="00996C1C">
        <w:rPr>
          <w:rFonts w:asciiTheme="minorHAnsi" w:hAnsiTheme="minorHAnsi" w:cstheme="minorHAnsi"/>
          <w:color w:val="000000" w:themeColor="text1"/>
        </w:rPr>
        <w:t>Responsive Reserve</w:t>
      </w:r>
      <w:r w:rsidR="00A3546A">
        <w:rPr>
          <w:rFonts w:asciiTheme="minorHAnsi" w:hAnsiTheme="minorHAnsi" w:cstheme="minorHAnsi"/>
          <w:color w:val="000000" w:themeColor="text1"/>
        </w:rPr>
        <w:t xml:space="preserve"> Service</w:t>
      </w:r>
      <w:r w:rsidRPr="00996C1C">
        <w:rPr>
          <w:rFonts w:asciiTheme="minorHAnsi" w:hAnsiTheme="minorHAnsi" w:cstheme="minorHAnsi"/>
          <w:color w:val="000000" w:themeColor="text1"/>
        </w:rPr>
        <w:t xml:space="preserve"> was not deployed during this winter storm. </w:t>
      </w:r>
    </w:p>
    <w:p w14:paraId="181F2C1E" w14:textId="77777777" w:rsidR="008432A1" w:rsidRDefault="008432A1" w:rsidP="00996C1C">
      <w:pPr>
        <w:rPr>
          <w:rFonts w:asciiTheme="minorHAnsi" w:hAnsiTheme="minorHAnsi" w:cstheme="minorHAnsi"/>
          <w:color w:val="000000" w:themeColor="text1"/>
        </w:rPr>
      </w:pPr>
    </w:p>
    <w:p w14:paraId="0A9AD856" w14:textId="134BE8FD" w:rsidR="00996C1C" w:rsidRDefault="00996C1C" w:rsidP="00996C1C">
      <w:pPr>
        <w:pStyle w:val="Heading2"/>
      </w:pPr>
      <w:bookmarkStart w:id="269" w:name="_Toc127879711"/>
      <w:r>
        <w:t>Depl</w:t>
      </w:r>
      <w:r w:rsidR="00AE1AF0">
        <w:t>oyment of Non-Spin</w:t>
      </w:r>
      <w:bookmarkEnd w:id="269"/>
    </w:p>
    <w:p w14:paraId="286C5544" w14:textId="0A405B66" w:rsidR="000C0002" w:rsidRDefault="00AE1AF0" w:rsidP="00AE1AF0">
      <w:pPr>
        <w:rPr>
          <w:rFonts w:asciiTheme="minorHAnsi" w:hAnsiTheme="minorHAnsi" w:cstheme="minorHAnsi"/>
          <w:color w:val="000000" w:themeColor="text1"/>
        </w:rPr>
      </w:pPr>
      <w:r w:rsidRPr="00AE1AF0">
        <w:rPr>
          <w:rFonts w:asciiTheme="minorHAnsi" w:hAnsiTheme="minorHAnsi" w:cstheme="minorHAnsi"/>
          <w:color w:val="000000" w:themeColor="text1"/>
        </w:rPr>
        <w:t xml:space="preserve">Offline Non-Spin Reserve was deployed between 6:50 am to 10:00 am on </w:t>
      </w:r>
      <w:r w:rsidR="00A2632C">
        <w:rPr>
          <w:rStyle w:val="normaltextrun"/>
          <w:rFonts w:asciiTheme="minorHAnsi" w:hAnsiTheme="minorHAnsi" w:cstheme="minorHAnsi"/>
          <w:color w:val="000000"/>
          <w:shd w:val="clear" w:color="auto" w:fill="FFFFFF"/>
        </w:rPr>
        <w:t>December 23</w:t>
      </w:r>
      <w:r w:rsidR="00A2632C" w:rsidRPr="00FE44C8">
        <w:rPr>
          <w:rStyle w:val="normaltextrun"/>
          <w:rFonts w:asciiTheme="minorHAnsi" w:hAnsiTheme="minorHAnsi" w:cstheme="minorHAnsi"/>
          <w:color w:val="000000"/>
          <w:shd w:val="clear" w:color="auto" w:fill="FFFFFF"/>
          <w:vertAlign w:val="superscript"/>
        </w:rPr>
        <w:t>rd</w:t>
      </w:r>
      <w:r w:rsidR="00944560">
        <w:rPr>
          <w:rFonts w:asciiTheme="minorHAnsi" w:hAnsiTheme="minorHAnsi" w:cstheme="minorHAnsi"/>
          <w:color w:val="000000" w:themeColor="text1"/>
        </w:rPr>
        <w:t xml:space="preserve"> due to </w:t>
      </w:r>
      <w:r w:rsidR="00BC0FA3">
        <w:rPr>
          <w:rFonts w:asciiTheme="minorHAnsi" w:hAnsiTheme="minorHAnsi" w:cstheme="minorHAnsi"/>
          <w:color w:val="000000" w:themeColor="text1"/>
        </w:rPr>
        <w:t>the projected ramping capability of available resources being below the forecasted load ramp.</w:t>
      </w:r>
      <w:r w:rsidRPr="00AE1AF0">
        <w:rPr>
          <w:rFonts w:asciiTheme="minorHAnsi" w:hAnsiTheme="minorHAnsi" w:cstheme="minorHAnsi"/>
          <w:color w:val="000000" w:themeColor="text1"/>
        </w:rPr>
        <w:t xml:space="preserve"> The maximum deployment was 3,222 MW. The chart below does not include Non-Spin </w:t>
      </w:r>
      <w:r w:rsidR="00944560">
        <w:rPr>
          <w:rFonts w:asciiTheme="minorHAnsi" w:hAnsiTheme="minorHAnsi" w:cstheme="minorHAnsi"/>
          <w:color w:val="000000" w:themeColor="text1"/>
        </w:rPr>
        <w:t>R</w:t>
      </w:r>
      <w:r w:rsidRPr="00AE1AF0">
        <w:rPr>
          <w:rFonts w:asciiTheme="minorHAnsi" w:hAnsiTheme="minorHAnsi" w:cstheme="minorHAnsi"/>
          <w:color w:val="000000" w:themeColor="text1"/>
        </w:rPr>
        <w:t>eserve provided by resources that were already online at the time.</w:t>
      </w:r>
    </w:p>
    <w:p w14:paraId="61FF0E27" w14:textId="77777777" w:rsidR="00736A81" w:rsidRDefault="00736A81" w:rsidP="00AE1AF0">
      <w:pPr>
        <w:rPr>
          <w:rFonts w:asciiTheme="minorHAnsi" w:hAnsiTheme="minorHAnsi" w:cstheme="minorHAnsi"/>
          <w:color w:val="000000" w:themeColor="text1"/>
        </w:rPr>
      </w:pPr>
    </w:p>
    <w:p w14:paraId="2E7D8E08" w14:textId="41D6A1E9" w:rsidR="00736A81" w:rsidRDefault="00736A81" w:rsidP="00AE1AF0">
      <w:pPr>
        <w:rPr>
          <w:rFonts w:asciiTheme="minorHAnsi" w:hAnsiTheme="minorHAnsi" w:cstheme="minorHAnsi"/>
          <w:color w:val="000000" w:themeColor="text1"/>
        </w:rPr>
      </w:pPr>
      <w:r>
        <w:rPr>
          <w:rFonts w:asciiTheme="minorHAnsi" w:hAnsiTheme="minorHAnsi" w:cstheme="minorHAnsi"/>
          <w:noProof/>
          <w:color w:val="000000" w:themeColor="text1"/>
        </w:rPr>
        <w:drawing>
          <wp:inline distT="0" distB="0" distL="0" distR="0" wp14:anchorId="367C5521" wp14:editId="54F79E62">
            <wp:extent cx="5886450" cy="322464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05777" cy="3235236"/>
                    </a:xfrm>
                    <a:prstGeom prst="rect">
                      <a:avLst/>
                    </a:prstGeom>
                    <a:noFill/>
                  </pic:spPr>
                </pic:pic>
              </a:graphicData>
            </a:graphic>
          </wp:inline>
        </w:drawing>
      </w:r>
    </w:p>
    <w:p w14:paraId="44ECF3DC" w14:textId="77777777" w:rsidR="008432A1" w:rsidRDefault="008432A1" w:rsidP="00AE1AF0">
      <w:pPr>
        <w:rPr>
          <w:rFonts w:ascii="Calibri" w:hAnsi="Calibri" w:cs="Calibri"/>
        </w:rPr>
      </w:pPr>
    </w:p>
    <w:p w14:paraId="59D7A43B" w14:textId="08648DBF" w:rsidR="000C0002" w:rsidRDefault="000C0002" w:rsidP="000C0002">
      <w:pPr>
        <w:pStyle w:val="Heading2"/>
      </w:pPr>
      <w:bookmarkStart w:id="270" w:name="_Toc127879712"/>
      <w:r>
        <w:t>Energy Storage</w:t>
      </w:r>
      <w:bookmarkEnd w:id="270"/>
    </w:p>
    <w:p w14:paraId="1A6FE5D3" w14:textId="6FA83F8F" w:rsidR="000C0002" w:rsidRDefault="008432A1" w:rsidP="00A7124B">
      <w:pPr>
        <w:pStyle w:val="ListParagraph"/>
        <w:ind w:left="0"/>
        <w:rPr>
          <w:rFonts w:cstheme="minorHAnsi"/>
          <w:sz w:val="24"/>
          <w:szCs w:val="24"/>
        </w:rPr>
      </w:pPr>
      <w:r>
        <w:rPr>
          <w:rFonts w:cstheme="minorHAnsi"/>
          <w:sz w:val="24"/>
          <w:szCs w:val="24"/>
        </w:rPr>
        <w:t xml:space="preserve">Energy Storage Resources carried a meaningful amount of Ancillary Services during the cold weather. </w:t>
      </w:r>
      <w:r w:rsidR="000C0002" w:rsidRPr="000C0002">
        <w:rPr>
          <w:rFonts w:cstheme="minorHAnsi"/>
          <w:sz w:val="24"/>
          <w:szCs w:val="24"/>
        </w:rPr>
        <w:t xml:space="preserve">The following chart shows the total MW and percent contribution of Ancillary Services with a focus on Regulation Up, Responsive Reserve Service (RRS), and Non-Spin </w:t>
      </w:r>
      <w:r w:rsidR="00BC0FA3">
        <w:rPr>
          <w:rFonts w:cstheme="minorHAnsi"/>
          <w:sz w:val="24"/>
          <w:szCs w:val="24"/>
        </w:rPr>
        <w:t xml:space="preserve">Reserve </w:t>
      </w:r>
      <w:r w:rsidR="000C0002" w:rsidRPr="000C0002">
        <w:rPr>
          <w:rFonts w:cstheme="minorHAnsi"/>
          <w:sz w:val="24"/>
          <w:szCs w:val="24"/>
        </w:rPr>
        <w:t xml:space="preserve">that ESRs were carrying during the week. The trend shows that </w:t>
      </w:r>
      <w:r w:rsidR="00830CFB">
        <w:rPr>
          <w:rFonts w:cstheme="minorHAnsi"/>
          <w:sz w:val="24"/>
          <w:szCs w:val="24"/>
        </w:rPr>
        <w:t>Energy Storage Resources (</w:t>
      </w:r>
      <w:r w:rsidR="000C0002" w:rsidRPr="000C0002">
        <w:rPr>
          <w:rFonts w:cstheme="minorHAnsi"/>
          <w:sz w:val="24"/>
          <w:szCs w:val="24"/>
        </w:rPr>
        <w:t>ESRs</w:t>
      </w:r>
      <w:r w:rsidR="00830CFB">
        <w:rPr>
          <w:rFonts w:cstheme="minorHAnsi"/>
          <w:sz w:val="24"/>
          <w:szCs w:val="24"/>
        </w:rPr>
        <w:t>)</w:t>
      </w:r>
      <w:r w:rsidR="000C0002" w:rsidRPr="000C0002">
        <w:rPr>
          <w:rFonts w:cstheme="minorHAnsi"/>
          <w:sz w:val="24"/>
          <w:szCs w:val="24"/>
        </w:rPr>
        <w:t xml:space="preserve"> carry more percentage of total </w:t>
      </w:r>
      <w:r w:rsidR="00BC0FA3">
        <w:rPr>
          <w:rFonts w:cstheme="minorHAnsi"/>
          <w:sz w:val="24"/>
          <w:szCs w:val="24"/>
        </w:rPr>
        <w:t>R</w:t>
      </w:r>
      <w:r w:rsidR="000C0002" w:rsidRPr="000C0002">
        <w:rPr>
          <w:rFonts w:cstheme="minorHAnsi"/>
          <w:sz w:val="24"/>
          <w:szCs w:val="24"/>
        </w:rPr>
        <w:t>egulation</w:t>
      </w:r>
      <w:r w:rsidR="00BC0FA3">
        <w:rPr>
          <w:rFonts w:cstheme="minorHAnsi"/>
          <w:sz w:val="24"/>
          <w:szCs w:val="24"/>
        </w:rPr>
        <w:t xml:space="preserve"> Up</w:t>
      </w:r>
      <w:r w:rsidR="000C0002" w:rsidRPr="000C0002">
        <w:rPr>
          <w:rFonts w:cstheme="minorHAnsi"/>
          <w:sz w:val="24"/>
          <w:szCs w:val="24"/>
        </w:rPr>
        <w:t xml:space="preserve"> from hours 16-22. ESRs were carrying roughly 45-55% of total RRS-Primary Frequency Response (PFR) and up to 88% of Regulation Up. On December 22</w:t>
      </w:r>
      <w:r w:rsidR="00A2632C" w:rsidRPr="00A7124B">
        <w:rPr>
          <w:rFonts w:cstheme="minorHAnsi"/>
          <w:sz w:val="24"/>
          <w:szCs w:val="24"/>
          <w:vertAlign w:val="superscript"/>
        </w:rPr>
        <w:t>nd</w:t>
      </w:r>
      <w:r w:rsidR="000C0002" w:rsidRPr="000C0002">
        <w:rPr>
          <w:rFonts w:cstheme="minorHAnsi"/>
          <w:sz w:val="24"/>
          <w:szCs w:val="24"/>
        </w:rPr>
        <w:t xml:space="preserve">, over peak load hours about 50% of Regulation Up was being carried by ESRs, which allowed more conventional capacity to be available </w:t>
      </w:r>
      <w:r w:rsidR="00BC0FA3">
        <w:rPr>
          <w:rFonts w:cstheme="minorHAnsi"/>
          <w:sz w:val="24"/>
          <w:szCs w:val="24"/>
        </w:rPr>
        <w:t>to serve demand</w:t>
      </w:r>
      <w:r w:rsidR="000C0002" w:rsidRPr="000C0002">
        <w:rPr>
          <w:rFonts w:cstheme="minorHAnsi"/>
          <w:sz w:val="24"/>
          <w:szCs w:val="24"/>
        </w:rPr>
        <w:t>.</w:t>
      </w:r>
    </w:p>
    <w:p w14:paraId="0F0D7064" w14:textId="77777777" w:rsidR="00736A81" w:rsidRDefault="00736A81" w:rsidP="00A7124B">
      <w:pPr>
        <w:pStyle w:val="ListParagraph"/>
        <w:ind w:left="0"/>
        <w:rPr>
          <w:rFonts w:cstheme="minorHAnsi"/>
          <w:sz w:val="24"/>
          <w:szCs w:val="24"/>
        </w:rPr>
      </w:pPr>
    </w:p>
    <w:p w14:paraId="51D08F0A" w14:textId="2196E69B" w:rsidR="000C0002" w:rsidRDefault="00736A81" w:rsidP="00F80BF3">
      <w:pPr>
        <w:pStyle w:val="ListParagraph"/>
        <w:ind w:left="0"/>
        <w:jc w:val="center"/>
        <w:rPr>
          <w:rFonts w:ascii="Calibri" w:hAnsi="Calibri" w:cs="Calibri"/>
          <w:highlight w:val="yellow"/>
        </w:rPr>
      </w:pPr>
      <w:r>
        <w:rPr>
          <w:rFonts w:cstheme="minorHAnsi"/>
          <w:noProof/>
          <w:sz w:val="24"/>
          <w:szCs w:val="24"/>
        </w:rPr>
        <w:drawing>
          <wp:inline distT="0" distB="0" distL="0" distR="0" wp14:anchorId="3FC8ADAA" wp14:editId="3DA4858C">
            <wp:extent cx="6051794" cy="3095625"/>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74906" cy="3107447"/>
                    </a:xfrm>
                    <a:prstGeom prst="rect">
                      <a:avLst/>
                    </a:prstGeom>
                    <a:noFill/>
                  </pic:spPr>
                </pic:pic>
              </a:graphicData>
            </a:graphic>
          </wp:inline>
        </w:drawing>
      </w:r>
    </w:p>
    <w:p w14:paraId="490C6619" w14:textId="77777777" w:rsidR="000C0002" w:rsidRDefault="000C0002" w:rsidP="000C0002">
      <w:pPr>
        <w:pStyle w:val="ListParagraph"/>
        <w:ind w:left="864"/>
        <w:rPr>
          <w:rFonts w:ascii="Calibri" w:hAnsi="Calibri" w:cs="Calibri"/>
          <w:highlight w:val="yellow"/>
        </w:rPr>
      </w:pPr>
    </w:p>
    <w:p w14:paraId="32F3C41F" w14:textId="22BCAAA3" w:rsidR="001B645B" w:rsidRDefault="000C0002" w:rsidP="00A7124B">
      <w:pPr>
        <w:pStyle w:val="ListParagraph"/>
        <w:ind w:left="0"/>
        <w:rPr>
          <w:rFonts w:cstheme="minorHAnsi"/>
          <w:sz w:val="24"/>
          <w:szCs w:val="24"/>
        </w:rPr>
      </w:pPr>
      <w:r w:rsidRPr="000C0002">
        <w:rPr>
          <w:rFonts w:cstheme="minorHAnsi"/>
          <w:sz w:val="24"/>
          <w:szCs w:val="24"/>
        </w:rPr>
        <w:t>Below is a chart indicating the amount of State of Charge (SOC) in MW</w:t>
      </w:r>
      <w:r w:rsidR="00830CFB">
        <w:rPr>
          <w:rFonts w:cstheme="minorHAnsi"/>
          <w:sz w:val="24"/>
          <w:szCs w:val="24"/>
        </w:rPr>
        <w:t>h</w:t>
      </w:r>
      <w:r w:rsidRPr="000C0002">
        <w:rPr>
          <w:rFonts w:cstheme="minorHAnsi"/>
          <w:sz w:val="24"/>
          <w:szCs w:val="24"/>
        </w:rPr>
        <w:t xml:space="preserve"> that </w:t>
      </w:r>
      <w:r w:rsidR="00BC0FA3">
        <w:rPr>
          <w:rFonts w:cstheme="minorHAnsi"/>
          <w:sz w:val="24"/>
          <w:szCs w:val="24"/>
        </w:rPr>
        <w:t>was</w:t>
      </w:r>
      <w:r w:rsidR="00BC0FA3" w:rsidRPr="000C0002">
        <w:rPr>
          <w:rFonts w:cstheme="minorHAnsi"/>
          <w:sz w:val="24"/>
          <w:szCs w:val="24"/>
        </w:rPr>
        <w:t xml:space="preserve"> </w:t>
      </w:r>
      <w:r w:rsidRPr="000C0002">
        <w:rPr>
          <w:rFonts w:cstheme="minorHAnsi"/>
          <w:sz w:val="24"/>
          <w:szCs w:val="24"/>
        </w:rPr>
        <w:t>being maintained amongst all ESRs carrying A</w:t>
      </w:r>
      <w:r w:rsidR="00830CFB">
        <w:rPr>
          <w:rFonts w:cstheme="minorHAnsi"/>
          <w:sz w:val="24"/>
          <w:szCs w:val="24"/>
        </w:rPr>
        <w:t>ncillary Services</w:t>
      </w:r>
      <w:r w:rsidRPr="000C0002">
        <w:rPr>
          <w:rFonts w:cstheme="minorHAnsi"/>
          <w:sz w:val="24"/>
          <w:szCs w:val="24"/>
        </w:rPr>
        <w:t xml:space="preserve"> over the week. As can be seen the minimum amount of delta SOC</w:t>
      </w:r>
      <w:r w:rsidR="00417CD4">
        <w:rPr>
          <w:rFonts w:cstheme="minorHAnsi"/>
          <w:sz w:val="24"/>
          <w:szCs w:val="24"/>
        </w:rPr>
        <w:t xml:space="preserve"> (Actual SOC – Minimum Required SOC)</w:t>
      </w:r>
      <w:r w:rsidRPr="000C0002">
        <w:rPr>
          <w:rFonts w:cstheme="minorHAnsi"/>
          <w:sz w:val="24"/>
          <w:szCs w:val="24"/>
        </w:rPr>
        <w:t xml:space="preserve"> is seen during </w:t>
      </w:r>
      <w:r w:rsidR="00205D10">
        <w:rPr>
          <w:rFonts w:cstheme="minorHAnsi"/>
          <w:sz w:val="24"/>
          <w:szCs w:val="24"/>
        </w:rPr>
        <w:t>the</w:t>
      </w:r>
      <w:r w:rsidR="00205D10" w:rsidRPr="000C0002">
        <w:rPr>
          <w:rFonts w:cstheme="minorHAnsi"/>
          <w:sz w:val="24"/>
          <w:szCs w:val="24"/>
        </w:rPr>
        <w:t xml:space="preserve"> </w:t>
      </w:r>
      <w:r w:rsidRPr="000C0002">
        <w:rPr>
          <w:rFonts w:cstheme="minorHAnsi"/>
          <w:sz w:val="24"/>
          <w:szCs w:val="24"/>
        </w:rPr>
        <w:t xml:space="preserve">peak period on </w:t>
      </w:r>
      <w:r w:rsidR="00A2632C">
        <w:rPr>
          <w:rStyle w:val="normaltextrun"/>
          <w:rFonts w:cstheme="minorHAnsi"/>
          <w:color w:val="000000"/>
          <w:shd w:val="clear" w:color="auto" w:fill="FFFFFF"/>
        </w:rPr>
        <w:t>December 23</w:t>
      </w:r>
      <w:r w:rsidR="00A2632C" w:rsidRPr="00FE44C8">
        <w:rPr>
          <w:rStyle w:val="normaltextrun"/>
          <w:rFonts w:cstheme="minorHAnsi"/>
          <w:color w:val="000000"/>
          <w:shd w:val="clear" w:color="auto" w:fill="FFFFFF"/>
          <w:vertAlign w:val="superscript"/>
        </w:rPr>
        <w:t>rd</w:t>
      </w:r>
      <w:r w:rsidRPr="000C0002">
        <w:rPr>
          <w:rFonts w:cstheme="minorHAnsi"/>
          <w:sz w:val="24"/>
          <w:szCs w:val="24"/>
        </w:rPr>
        <w:t xml:space="preserve">. This can be seen due to sustained deployments </w:t>
      </w:r>
      <w:r w:rsidR="00205D10">
        <w:rPr>
          <w:rFonts w:cstheme="minorHAnsi"/>
          <w:sz w:val="24"/>
          <w:szCs w:val="24"/>
        </w:rPr>
        <w:t xml:space="preserve">for energy </w:t>
      </w:r>
      <w:r w:rsidRPr="000C0002">
        <w:rPr>
          <w:rFonts w:cstheme="minorHAnsi"/>
          <w:sz w:val="24"/>
          <w:szCs w:val="24"/>
        </w:rPr>
        <w:t>and regulation deployments. Overall, the expected amount of SOC was maintained by ESRs carrying A</w:t>
      </w:r>
      <w:r w:rsidR="00830CFB">
        <w:rPr>
          <w:rFonts w:cstheme="minorHAnsi"/>
          <w:sz w:val="24"/>
          <w:szCs w:val="24"/>
        </w:rPr>
        <w:t xml:space="preserve">ncillary </w:t>
      </w:r>
      <w:r w:rsidRPr="000C0002">
        <w:rPr>
          <w:rFonts w:cstheme="minorHAnsi"/>
          <w:sz w:val="24"/>
          <w:szCs w:val="24"/>
        </w:rPr>
        <w:t>S</w:t>
      </w:r>
      <w:r w:rsidR="00830CFB">
        <w:rPr>
          <w:rFonts w:cstheme="minorHAnsi"/>
          <w:sz w:val="24"/>
          <w:szCs w:val="24"/>
        </w:rPr>
        <w:t>ervices</w:t>
      </w:r>
      <w:r w:rsidRPr="000C0002">
        <w:rPr>
          <w:rFonts w:cstheme="minorHAnsi"/>
          <w:sz w:val="24"/>
          <w:szCs w:val="24"/>
        </w:rPr>
        <w:t xml:space="preserve"> during this period. </w:t>
      </w:r>
    </w:p>
    <w:p w14:paraId="558B6429" w14:textId="77777777" w:rsidR="008D2DF9" w:rsidRDefault="008D2DF9" w:rsidP="00A7124B">
      <w:pPr>
        <w:pStyle w:val="ListParagraph"/>
        <w:ind w:left="0"/>
        <w:rPr>
          <w:rFonts w:cstheme="minorHAnsi"/>
          <w:sz w:val="24"/>
          <w:szCs w:val="24"/>
        </w:rPr>
      </w:pPr>
    </w:p>
    <w:p w14:paraId="7BB5A365" w14:textId="145F9C16" w:rsidR="000C0002" w:rsidRPr="000C0002" w:rsidRDefault="001B645B" w:rsidP="00A7124B">
      <w:pPr>
        <w:pStyle w:val="ListParagraph"/>
        <w:ind w:left="0"/>
        <w:rPr>
          <w:rFonts w:cstheme="minorHAnsi"/>
          <w:sz w:val="24"/>
          <w:szCs w:val="24"/>
        </w:rPr>
      </w:pPr>
      <w:r>
        <w:rPr>
          <w:rFonts w:cstheme="minorHAnsi"/>
          <w:noProof/>
        </w:rPr>
        <w:drawing>
          <wp:inline distT="0" distB="0" distL="0" distR="0" wp14:anchorId="0DB5CDD0" wp14:editId="44ABC929">
            <wp:extent cx="5781675" cy="3060705"/>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83581" cy="3061714"/>
                    </a:xfrm>
                    <a:prstGeom prst="rect">
                      <a:avLst/>
                    </a:prstGeom>
                    <a:noFill/>
                    <a:ln>
                      <a:noFill/>
                    </a:ln>
                  </pic:spPr>
                </pic:pic>
              </a:graphicData>
            </a:graphic>
          </wp:inline>
        </w:drawing>
      </w:r>
    </w:p>
    <w:p w14:paraId="024A637D" w14:textId="3F495C72" w:rsidR="000C0002" w:rsidRPr="001B645B" w:rsidRDefault="000C0002" w:rsidP="001B645B">
      <w:pPr>
        <w:rPr>
          <w:rFonts w:ascii="Calibri" w:eastAsia="Calibri" w:hAnsi="Calibri" w:cs="Calibri"/>
          <w:color w:val="000000" w:themeColor="text1"/>
        </w:rPr>
      </w:pPr>
    </w:p>
    <w:p w14:paraId="7AD76762" w14:textId="77777777" w:rsidR="000C0002" w:rsidRDefault="000C0002" w:rsidP="000C0002">
      <w:pPr>
        <w:pStyle w:val="ListParagraph"/>
        <w:ind w:left="864"/>
        <w:rPr>
          <w:rFonts w:ascii="Calibri" w:eastAsia="Calibri" w:hAnsi="Calibri" w:cs="Calibri"/>
          <w:color w:val="000000" w:themeColor="text1"/>
        </w:rPr>
      </w:pPr>
    </w:p>
    <w:p w14:paraId="34A6048E" w14:textId="053A6744" w:rsidR="000C0002" w:rsidRPr="000C0002" w:rsidRDefault="000C0002" w:rsidP="00A7124B">
      <w:pPr>
        <w:pStyle w:val="ListParagraph"/>
        <w:ind w:left="0"/>
        <w:rPr>
          <w:rFonts w:cstheme="minorHAnsi"/>
          <w:sz w:val="24"/>
          <w:szCs w:val="24"/>
          <w:highlight w:val="yellow"/>
        </w:rPr>
      </w:pPr>
      <w:r w:rsidRPr="000C0002">
        <w:rPr>
          <w:rFonts w:eastAsia="Calibri" w:cstheme="minorHAnsi"/>
          <w:color w:val="000000" w:themeColor="text1"/>
          <w:sz w:val="24"/>
          <w:szCs w:val="24"/>
        </w:rPr>
        <w:t xml:space="preserve">The chart below shows a breakdown of all ESRs and their expected generation (Updated Desired Base Point (UDBP), Regulation dispatch, and PFR) vs the percentage of SOC available. The general observation is </w:t>
      </w:r>
      <w:r w:rsidR="00B62F10">
        <w:rPr>
          <w:rFonts w:eastAsia="Calibri" w:cstheme="minorHAnsi"/>
          <w:color w:val="000000" w:themeColor="text1"/>
          <w:sz w:val="24"/>
          <w:szCs w:val="24"/>
        </w:rPr>
        <w:t xml:space="preserve">that </w:t>
      </w:r>
      <w:r w:rsidRPr="000C0002">
        <w:rPr>
          <w:rFonts w:eastAsia="Calibri" w:cstheme="minorHAnsi"/>
          <w:color w:val="000000" w:themeColor="text1"/>
          <w:sz w:val="24"/>
          <w:szCs w:val="24"/>
        </w:rPr>
        <w:t xml:space="preserve">ESRs </w:t>
      </w:r>
      <w:r w:rsidR="00B62F10">
        <w:rPr>
          <w:rFonts w:eastAsia="Calibri" w:cstheme="minorHAnsi"/>
          <w:color w:val="000000" w:themeColor="text1"/>
          <w:sz w:val="24"/>
          <w:szCs w:val="24"/>
        </w:rPr>
        <w:t xml:space="preserve">were </w:t>
      </w:r>
      <w:r w:rsidRPr="000C0002">
        <w:rPr>
          <w:rFonts w:eastAsia="Calibri" w:cstheme="minorHAnsi"/>
          <w:color w:val="000000" w:themeColor="text1"/>
          <w:sz w:val="24"/>
          <w:szCs w:val="24"/>
        </w:rPr>
        <w:t xml:space="preserve">maintaining SOC </w:t>
      </w:r>
      <w:r w:rsidR="00B62F10">
        <w:rPr>
          <w:rFonts w:eastAsia="Calibri" w:cstheme="minorHAnsi"/>
          <w:color w:val="000000" w:themeColor="text1"/>
          <w:sz w:val="24"/>
          <w:szCs w:val="24"/>
        </w:rPr>
        <w:t>before</w:t>
      </w:r>
      <w:r w:rsidR="00B62F10" w:rsidRPr="000C0002">
        <w:rPr>
          <w:rFonts w:eastAsia="Calibri" w:cstheme="minorHAnsi"/>
          <w:color w:val="000000" w:themeColor="text1"/>
          <w:sz w:val="24"/>
          <w:szCs w:val="24"/>
        </w:rPr>
        <w:t xml:space="preserve"> </w:t>
      </w:r>
      <w:r w:rsidRPr="000C0002">
        <w:rPr>
          <w:rFonts w:eastAsia="Calibri" w:cstheme="minorHAnsi"/>
          <w:color w:val="000000" w:themeColor="text1"/>
          <w:sz w:val="24"/>
          <w:szCs w:val="24"/>
        </w:rPr>
        <w:t xml:space="preserve">being depleted during the peak load hours followed by ESRs charging back up to prepare for the </w:t>
      </w:r>
      <w:r w:rsidR="00B62F10">
        <w:rPr>
          <w:rFonts w:eastAsia="Calibri" w:cstheme="minorHAnsi"/>
          <w:color w:val="000000" w:themeColor="text1"/>
          <w:sz w:val="24"/>
          <w:szCs w:val="24"/>
        </w:rPr>
        <w:t xml:space="preserve">next peak period. ESRs were also maintaining SOC </w:t>
      </w:r>
      <w:r w:rsidRPr="000C0002">
        <w:rPr>
          <w:rFonts w:eastAsia="Calibri" w:cstheme="minorHAnsi"/>
          <w:color w:val="000000" w:themeColor="text1"/>
          <w:sz w:val="24"/>
          <w:szCs w:val="24"/>
        </w:rPr>
        <w:t>to meet the A</w:t>
      </w:r>
      <w:r w:rsidR="00830CFB">
        <w:rPr>
          <w:rFonts w:eastAsia="Calibri" w:cstheme="minorHAnsi"/>
          <w:color w:val="000000" w:themeColor="text1"/>
          <w:sz w:val="24"/>
          <w:szCs w:val="24"/>
        </w:rPr>
        <w:t xml:space="preserve">ncillary </w:t>
      </w:r>
      <w:r w:rsidRPr="000C0002">
        <w:rPr>
          <w:rFonts w:eastAsia="Calibri" w:cstheme="minorHAnsi"/>
          <w:color w:val="000000" w:themeColor="text1"/>
          <w:sz w:val="24"/>
          <w:szCs w:val="24"/>
        </w:rPr>
        <w:t>S</w:t>
      </w:r>
      <w:r w:rsidR="00830CFB">
        <w:rPr>
          <w:rFonts w:eastAsia="Calibri" w:cstheme="minorHAnsi"/>
          <w:color w:val="000000" w:themeColor="text1"/>
          <w:sz w:val="24"/>
          <w:szCs w:val="24"/>
        </w:rPr>
        <w:t>ervice</w:t>
      </w:r>
      <w:r w:rsidRPr="000C0002">
        <w:rPr>
          <w:rFonts w:eastAsia="Calibri" w:cstheme="minorHAnsi"/>
          <w:color w:val="000000" w:themeColor="text1"/>
          <w:sz w:val="24"/>
          <w:szCs w:val="24"/>
        </w:rPr>
        <w:t xml:space="preserve"> obligation </w:t>
      </w:r>
      <w:r w:rsidR="00B62F10">
        <w:rPr>
          <w:rFonts w:eastAsia="Calibri" w:cstheme="minorHAnsi"/>
          <w:color w:val="000000" w:themeColor="text1"/>
          <w:sz w:val="24"/>
          <w:szCs w:val="24"/>
        </w:rPr>
        <w:t>they were</w:t>
      </w:r>
      <w:r w:rsidRPr="000C0002">
        <w:rPr>
          <w:rFonts w:eastAsia="Calibri" w:cstheme="minorHAnsi"/>
          <w:color w:val="000000" w:themeColor="text1"/>
          <w:sz w:val="24"/>
          <w:szCs w:val="24"/>
        </w:rPr>
        <w:t xml:space="preserve"> carrying throughout the day. On December 23</w:t>
      </w:r>
      <w:r w:rsidR="00A2632C" w:rsidRPr="00A7124B">
        <w:rPr>
          <w:rFonts w:eastAsia="Calibri" w:cstheme="minorHAnsi"/>
          <w:color w:val="000000" w:themeColor="text1"/>
          <w:sz w:val="24"/>
          <w:szCs w:val="24"/>
          <w:vertAlign w:val="superscript"/>
        </w:rPr>
        <w:t>rd</w:t>
      </w:r>
      <w:r w:rsidRPr="000C0002">
        <w:rPr>
          <w:rFonts w:eastAsia="Calibri" w:cstheme="minorHAnsi"/>
          <w:color w:val="000000" w:themeColor="text1"/>
          <w:sz w:val="24"/>
          <w:szCs w:val="24"/>
        </w:rPr>
        <w:t>, a significant amount of MW contribution due to ESR SCED dispatchable capacity</w:t>
      </w:r>
      <w:r w:rsidR="00830CFB">
        <w:rPr>
          <w:rFonts w:eastAsia="Calibri" w:cstheme="minorHAnsi"/>
          <w:color w:val="000000" w:themeColor="text1"/>
          <w:sz w:val="24"/>
          <w:szCs w:val="24"/>
        </w:rPr>
        <w:t xml:space="preserve"> </w:t>
      </w:r>
      <w:r w:rsidRPr="000C0002">
        <w:rPr>
          <w:rFonts w:eastAsia="Calibri" w:cstheme="minorHAnsi"/>
          <w:color w:val="000000" w:themeColor="text1"/>
          <w:sz w:val="24"/>
          <w:szCs w:val="24"/>
        </w:rPr>
        <w:t>and a sharp decline in SOC</w:t>
      </w:r>
      <w:r w:rsidR="00830CFB">
        <w:rPr>
          <w:rFonts w:eastAsia="Calibri" w:cstheme="minorHAnsi"/>
          <w:color w:val="000000" w:themeColor="text1"/>
          <w:sz w:val="24"/>
          <w:szCs w:val="24"/>
        </w:rPr>
        <w:t xml:space="preserve"> is observed</w:t>
      </w:r>
      <w:r w:rsidRPr="000C0002">
        <w:rPr>
          <w:rFonts w:eastAsia="Calibri" w:cstheme="minorHAnsi"/>
          <w:color w:val="000000" w:themeColor="text1"/>
          <w:sz w:val="24"/>
          <w:szCs w:val="24"/>
        </w:rPr>
        <w:t xml:space="preserve"> due to continued dispatch. The total </w:t>
      </w:r>
      <w:r w:rsidR="00B62F10">
        <w:rPr>
          <w:rFonts w:eastAsia="Calibri" w:cstheme="minorHAnsi"/>
          <w:color w:val="000000" w:themeColor="text1"/>
          <w:sz w:val="24"/>
          <w:szCs w:val="24"/>
        </w:rPr>
        <w:t>r</w:t>
      </w:r>
      <w:r w:rsidR="00B62F10" w:rsidRPr="000C0002">
        <w:rPr>
          <w:rFonts w:eastAsia="Calibri" w:cstheme="minorHAnsi"/>
          <w:color w:val="000000" w:themeColor="text1"/>
          <w:sz w:val="24"/>
          <w:szCs w:val="24"/>
        </w:rPr>
        <w:t>eal</w:t>
      </w:r>
      <w:r w:rsidRPr="000C0002">
        <w:rPr>
          <w:rFonts w:eastAsia="Calibri" w:cstheme="minorHAnsi"/>
          <w:color w:val="000000" w:themeColor="text1"/>
          <w:sz w:val="24"/>
          <w:szCs w:val="24"/>
        </w:rPr>
        <w:t>-</w:t>
      </w:r>
      <w:r w:rsidR="00B62F10">
        <w:rPr>
          <w:rFonts w:eastAsia="Calibri" w:cstheme="minorHAnsi"/>
          <w:color w:val="000000" w:themeColor="text1"/>
          <w:sz w:val="24"/>
          <w:szCs w:val="24"/>
        </w:rPr>
        <w:t>t</w:t>
      </w:r>
      <w:r w:rsidR="00B62F10" w:rsidRPr="000C0002">
        <w:rPr>
          <w:rFonts w:eastAsia="Calibri" w:cstheme="minorHAnsi"/>
          <w:color w:val="000000" w:themeColor="text1"/>
          <w:sz w:val="24"/>
          <w:szCs w:val="24"/>
        </w:rPr>
        <w:t xml:space="preserve">ime </w:t>
      </w:r>
      <w:r w:rsidRPr="000C0002">
        <w:rPr>
          <w:rFonts w:eastAsia="Calibri" w:cstheme="minorHAnsi"/>
          <w:color w:val="000000" w:themeColor="text1"/>
          <w:sz w:val="24"/>
          <w:szCs w:val="24"/>
        </w:rPr>
        <w:t>system-wide price peak was a ~$4,460 MWh during the morning peak of December 23</w:t>
      </w:r>
      <w:r w:rsidRPr="00A7124B">
        <w:rPr>
          <w:rFonts w:eastAsia="Calibri" w:cstheme="minorHAnsi"/>
          <w:color w:val="000000" w:themeColor="text1"/>
          <w:sz w:val="24"/>
          <w:szCs w:val="24"/>
          <w:vertAlign w:val="superscript"/>
        </w:rPr>
        <w:t>rd</w:t>
      </w:r>
      <w:r w:rsidRPr="000C0002">
        <w:rPr>
          <w:rFonts w:eastAsia="Calibri" w:cstheme="minorHAnsi"/>
          <w:color w:val="000000" w:themeColor="text1"/>
          <w:sz w:val="24"/>
          <w:szCs w:val="24"/>
        </w:rPr>
        <w:t xml:space="preserve"> from SCED interval 06:55 to 07:00 which contributed to the sustained dispatch of ESRs.</w:t>
      </w:r>
    </w:p>
    <w:p w14:paraId="67802D41" w14:textId="77777777" w:rsidR="000C0002" w:rsidRDefault="000C0002" w:rsidP="000C0002">
      <w:pPr>
        <w:pStyle w:val="ListParagraph"/>
        <w:ind w:left="864"/>
        <w:rPr>
          <w:rFonts w:ascii="Calibri" w:hAnsi="Calibri" w:cs="Calibri"/>
          <w:highlight w:val="yellow"/>
        </w:rPr>
      </w:pPr>
      <w:r>
        <w:rPr>
          <w:rFonts w:ascii="Calibri" w:hAnsi="Calibri" w:cs="Calibri"/>
          <w:noProof/>
          <w:highlight w:val="yellow"/>
        </w:rPr>
        <w:drawing>
          <wp:inline distT="0" distB="0" distL="0" distR="0" wp14:anchorId="529D83B7" wp14:editId="7FD2E256">
            <wp:extent cx="5469098" cy="297389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5469098" cy="2973897"/>
                    </a:xfrm>
                    <a:prstGeom prst="rect">
                      <a:avLst/>
                    </a:prstGeom>
                    <a:noFill/>
                  </pic:spPr>
                </pic:pic>
              </a:graphicData>
            </a:graphic>
          </wp:inline>
        </w:drawing>
      </w:r>
    </w:p>
    <w:p w14:paraId="290B5EE3" w14:textId="77777777" w:rsidR="00996C1C" w:rsidRPr="00B172A5" w:rsidRDefault="00996C1C" w:rsidP="00996C1C">
      <w:pPr>
        <w:rPr>
          <w:rFonts w:ascii="Calibri" w:hAnsi="Calibri" w:cs="Calibri"/>
        </w:rPr>
      </w:pPr>
    </w:p>
    <w:p w14:paraId="67EEE3FD" w14:textId="143D34C3" w:rsidR="00996C1C" w:rsidRDefault="00AE1AF0" w:rsidP="00AE1AF0">
      <w:pPr>
        <w:pStyle w:val="Heading1"/>
      </w:pPr>
      <w:bookmarkStart w:id="271" w:name="_Toc127879713"/>
      <w:r>
        <w:t>Large Flexible Load Performance</w:t>
      </w:r>
      <w:bookmarkEnd w:id="271"/>
    </w:p>
    <w:p w14:paraId="2BB71909" w14:textId="44E210BC" w:rsidR="000C0002" w:rsidRDefault="000C0002" w:rsidP="000C0002">
      <w:pPr>
        <w:spacing w:before="100" w:beforeAutospacing="1" w:after="100" w:afterAutospacing="1"/>
        <w:rPr>
          <w:rFonts w:asciiTheme="minorHAnsi" w:hAnsiTheme="minorHAnsi" w:cstheme="minorHAnsi"/>
          <w:color w:val="auto"/>
        </w:rPr>
      </w:pPr>
      <w:r w:rsidRPr="000C0002">
        <w:rPr>
          <w:rFonts w:asciiTheme="minorHAnsi" w:hAnsiTheme="minorHAnsi" w:cstheme="minorHAnsi"/>
          <w:color w:val="auto"/>
        </w:rPr>
        <w:t xml:space="preserve">During </w:t>
      </w:r>
      <w:r w:rsidR="00FB5BFB">
        <w:rPr>
          <w:rFonts w:asciiTheme="minorHAnsi" w:hAnsiTheme="minorHAnsi" w:cstheme="minorHAnsi"/>
          <w:color w:val="auto"/>
        </w:rPr>
        <w:t>W</w:t>
      </w:r>
      <w:r w:rsidRPr="000C0002">
        <w:rPr>
          <w:rFonts w:asciiTheme="minorHAnsi" w:hAnsiTheme="minorHAnsi" w:cstheme="minorHAnsi"/>
          <w:color w:val="auto"/>
        </w:rPr>
        <w:t xml:space="preserve">inter </w:t>
      </w:r>
      <w:r w:rsidR="00FB5BFB">
        <w:rPr>
          <w:rFonts w:asciiTheme="minorHAnsi" w:hAnsiTheme="minorHAnsi" w:cstheme="minorHAnsi"/>
          <w:color w:val="auto"/>
        </w:rPr>
        <w:t>S</w:t>
      </w:r>
      <w:r w:rsidRPr="000C0002">
        <w:rPr>
          <w:rFonts w:asciiTheme="minorHAnsi" w:hAnsiTheme="minorHAnsi" w:cstheme="minorHAnsi"/>
          <w:color w:val="auto"/>
        </w:rPr>
        <w:t>torm Elliot, Large-Flexible-Loads (LFLs) registered with ERCOT, which consist of loads such as Bitcoin mining facilities and other datacenters, curtailed their consumption from 1,530 MW to 130 MW (a 91.5% reduction) during the peak demand. Additionally, they provided 75 MW of RRS throughout the event. Of the approximately 20 known LFL sites, all curtailed their load to some extent. Several responded by shutting off completely for the entirety of the event, while most sites curtailed when prices rose above the $70/MWh to $110/MWh range.</w:t>
      </w:r>
    </w:p>
    <w:p w14:paraId="1842BBD3" w14:textId="7FD0240D" w:rsidR="00814435" w:rsidRDefault="003179A0" w:rsidP="003179A0">
      <w:pPr>
        <w:spacing w:before="100" w:beforeAutospacing="1" w:after="100" w:afterAutospacing="1"/>
      </w:pPr>
      <w:r>
        <w:rPr>
          <w:noProof/>
        </w:rPr>
        <w:drawing>
          <wp:inline distT="0" distB="0" distL="0" distR="0" wp14:anchorId="545478BA" wp14:editId="4A92B30A">
            <wp:extent cx="6652507" cy="3181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662522" cy="3186140"/>
                    </a:xfrm>
                    <a:prstGeom prst="rect">
                      <a:avLst/>
                    </a:prstGeom>
                    <a:noFill/>
                  </pic:spPr>
                </pic:pic>
              </a:graphicData>
            </a:graphic>
          </wp:inline>
        </w:drawing>
      </w:r>
    </w:p>
    <w:p w14:paraId="4F88A557" w14:textId="78B4B674" w:rsidR="00FF2A14" w:rsidRDefault="00FF2A14" w:rsidP="00FF2A14">
      <w:pPr>
        <w:pStyle w:val="Heading1"/>
      </w:pPr>
      <w:bookmarkStart w:id="272" w:name="_Toc127879714"/>
      <w:r>
        <w:t>Outreach During Winter Storm Elliott</w:t>
      </w:r>
      <w:bookmarkEnd w:id="272"/>
      <w:r>
        <w:t xml:space="preserve"> </w:t>
      </w:r>
    </w:p>
    <w:p w14:paraId="74269E6E" w14:textId="0C7DE138" w:rsidR="00FF2A14" w:rsidRDefault="00E366D8" w:rsidP="00FF2A14">
      <w:pPr>
        <w:pStyle w:val="Heading2"/>
      </w:pPr>
      <w:bookmarkStart w:id="273" w:name="_Toc127879715"/>
      <w:r>
        <w:t xml:space="preserve">Operations </w:t>
      </w:r>
      <w:r w:rsidR="00FF2A14">
        <w:t>Outreach</w:t>
      </w:r>
      <w:bookmarkEnd w:id="273"/>
    </w:p>
    <w:p w14:paraId="7979A5B8" w14:textId="4AD77AD4" w:rsidR="00E366D8" w:rsidRDefault="00E366D8" w:rsidP="00E366D8"/>
    <w:p w14:paraId="7AA735BE" w14:textId="5F2B7832" w:rsidR="00E366D8" w:rsidRPr="00B55BED" w:rsidRDefault="00E366D8" w:rsidP="00E366D8">
      <w:pPr>
        <w:rPr>
          <w:rFonts w:asciiTheme="minorHAnsi" w:hAnsiTheme="minorHAnsi" w:cstheme="minorHAnsi"/>
          <w:color w:val="000000" w:themeColor="text1"/>
        </w:rPr>
      </w:pPr>
      <w:r w:rsidRPr="00B55BED">
        <w:rPr>
          <w:rFonts w:asciiTheme="minorHAnsi" w:hAnsiTheme="minorHAnsi" w:cstheme="minorHAnsi"/>
          <w:color w:val="000000" w:themeColor="text1"/>
        </w:rPr>
        <w:t xml:space="preserve">The following table outlines the timeline for </w:t>
      </w:r>
      <w:r>
        <w:rPr>
          <w:rFonts w:asciiTheme="minorHAnsi" w:hAnsiTheme="minorHAnsi" w:cstheme="minorHAnsi"/>
          <w:color w:val="000000" w:themeColor="text1"/>
        </w:rPr>
        <w:t xml:space="preserve">ERCOT </w:t>
      </w:r>
      <w:r w:rsidRPr="00B55BED">
        <w:rPr>
          <w:rFonts w:asciiTheme="minorHAnsi" w:hAnsiTheme="minorHAnsi" w:cstheme="minorHAnsi"/>
          <w:color w:val="000000" w:themeColor="text1"/>
        </w:rPr>
        <w:t xml:space="preserve">operations </w:t>
      </w:r>
      <w:r>
        <w:rPr>
          <w:rFonts w:asciiTheme="minorHAnsi" w:hAnsiTheme="minorHAnsi" w:cstheme="minorHAnsi"/>
          <w:color w:val="000000" w:themeColor="text1"/>
        </w:rPr>
        <w:t>communications</w:t>
      </w:r>
      <w:r w:rsidRPr="00B55BED">
        <w:rPr>
          <w:rFonts w:asciiTheme="minorHAnsi" w:hAnsiTheme="minorHAnsi" w:cstheme="minorHAnsi"/>
          <w:color w:val="000000" w:themeColor="text1"/>
        </w:rPr>
        <w:t>, including Operating Condition Notices (OCN</w:t>
      </w:r>
      <w:r>
        <w:rPr>
          <w:rStyle w:val="FootnoteReference"/>
          <w:rFonts w:cstheme="minorHAnsi"/>
          <w:color w:val="000000" w:themeColor="text1"/>
        </w:rPr>
        <w:footnoteReference w:id="2"/>
      </w:r>
      <w:r w:rsidRPr="00B55BED">
        <w:rPr>
          <w:rFonts w:asciiTheme="minorHAnsi" w:hAnsiTheme="minorHAnsi" w:cstheme="minorHAnsi"/>
          <w:color w:val="000000" w:themeColor="text1"/>
        </w:rPr>
        <w:t>) and Control Room Advisory:</w:t>
      </w:r>
    </w:p>
    <w:p w14:paraId="7BC5A6E4" w14:textId="77777777" w:rsidR="00E366D8" w:rsidRPr="00B55BED" w:rsidRDefault="00E366D8" w:rsidP="00E366D8">
      <w:pPr>
        <w:rPr>
          <w:rFonts w:asciiTheme="minorHAnsi" w:hAnsiTheme="minorHAnsi" w:cstheme="minorHAnsi"/>
        </w:rPr>
      </w:pPr>
    </w:p>
    <w:tbl>
      <w:tblPr>
        <w:tblStyle w:val="GridTable4-Accent11"/>
        <w:tblW w:w="9535" w:type="dxa"/>
        <w:tblLook w:val="04A0" w:firstRow="1" w:lastRow="0" w:firstColumn="1" w:lastColumn="0" w:noHBand="0" w:noVBand="1"/>
      </w:tblPr>
      <w:tblGrid>
        <w:gridCol w:w="1418"/>
        <w:gridCol w:w="5278"/>
        <w:gridCol w:w="1582"/>
        <w:gridCol w:w="1317"/>
      </w:tblGrid>
      <w:tr w:rsidR="00E366D8" w:rsidRPr="00B172A5" w14:paraId="0875AE6A" w14:textId="77777777" w:rsidTr="00980B4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8" w:type="dxa"/>
            <w:noWrap/>
            <w:hideMark/>
          </w:tcPr>
          <w:p w14:paraId="68A0762E" w14:textId="77777777" w:rsidR="00E366D8" w:rsidRPr="00A7124B" w:rsidRDefault="00E366D8" w:rsidP="00980B4D">
            <w:pPr>
              <w:rPr>
                <w:rFonts w:asciiTheme="minorHAnsi" w:hAnsiTheme="minorHAnsi" w:cstheme="minorHAnsi"/>
                <w:b w:val="0"/>
              </w:rPr>
            </w:pPr>
            <w:r w:rsidRPr="00A7124B">
              <w:rPr>
                <w:rFonts w:asciiTheme="minorHAnsi" w:hAnsiTheme="minorHAnsi" w:cstheme="minorHAnsi"/>
              </w:rPr>
              <w:t>Date Time</w:t>
            </w:r>
          </w:p>
        </w:tc>
        <w:tc>
          <w:tcPr>
            <w:tcW w:w="5278" w:type="dxa"/>
            <w:noWrap/>
            <w:hideMark/>
          </w:tcPr>
          <w:p w14:paraId="6EE2BE91" w14:textId="77777777" w:rsidR="00E366D8" w:rsidRPr="00A7124B" w:rsidRDefault="00E366D8" w:rsidP="00980B4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A7124B">
              <w:rPr>
                <w:rFonts w:asciiTheme="minorHAnsi" w:hAnsiTheme="minorHAnsi" w:cstheme="minorHAnsi"/>
              </w:rPr>
              <w:t>Notice</w:t>
            </w:r>
          </w:p>
        </w:tc>
        <w:tc>
          <w:tcPr>
            <w:tcW w:w="1582" w:type="dxa"/>
            <w:noWrap/>
            <w:hideMark/>
          </w:tcPr>
          <w:p w14:paraId="0BB5A42F" w14:textId="77777777" w:rsidR="00E366D8" w:rsidRPr="00A7124B" w:rsidRDefault="00E366D8" w:rsidP="00980B4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A7124B">
              <w:rPr>
                <w:rFonts w:asciiTheme="minorHAnsi" w:hAnsiTheme="minorHAnsi" w:cstheme="minorHAnsi"/>
              </w:rPr>
              <w:t>Type</w:t>
            </w:r>
          </w:p>
        </w:tc>
        <w:tc>
          <w:tcPr>
            <w:tcW w:w="1317" w:type="dxa"/>
            <w:noWrap/>
            <w:hideMark/>
          </w:tcPr>
          <w:p w14:paraId="52685AF1" w14:textId="77777777" w:rsidR="00E366D8" w:rsidRPr="00A7124B" w:rsidRDefault="00E366D8" w:rsidP="00980B4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A7124B">
              <w:rPr>
                <w:rFonts w:asciiTheme="minorHAnsi" w:hAnsiTheme="minorHAnsi" w:cstheme="minorHAnsi"/>
              </w:rPr>
              <w:t>Status</w:t>
            </w:r>
          </w:p>
        </w:tc>
      </w:tr>
      <w:tr w:rsidR="00E366D8" w:rsidRPr="00672EE0" w14:paraId="136AB951" w14:textId="77777777" w:rsidTr="00980B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8" w:type="dxa"/>
            <w:noWrap/>
            <w:hideMark/>
          </w:tcPr>
          <w:p w14:paraId="25B0CA56" w14:textId="77777777" w:rsidR="00E366D8" w:rsidRPr="00B55BED" w:rsidRDefault="00E366D8" w:rsidP="00980B4D">
            <w:pPr>
              <w:jc w:val="right"/>
              <w:rPr>
                <w:rFonts w:asciiTheme="minorHAnsi" w:eastAsia="Times New Roman" w:hAnsiTheme="minorHAnsi" w:cstheme="minorHAnsi"/>
                <w:color w:val="000000"/>
              </w:rPr>
            </w:pPr>
            <w:r w:rsidRPr="00B55BED">
              <w:rPr>
                <w:rFonts w:asciiTheme="minorHAnsi" w:eastAsia="Times New Roman" w:hAnsiTheme="minorHAnsi" w:cstheme="minorHAnsi"/>
                <w:color w:val="000000"/>
              </w:rPr>
              <w:t>12/16/2022 8:59</w:t>
            </w:r>
          </w:p>
        </w:tc>
        <w:tc>
          <w:tcPr>
            <w:tcW w:w="5278" w:type="dxa"/>
            <w:noWrap/>
            <w:hideMark/>
          </w:tcPr>
          <w:p w14:paraId="0A4F1711" w14:textId="105E7081" w:rsidR="00E366D8" w:rsidRPr="00B55BED" w:rsidRDefault="00E366D8" w:rsidP="00980B4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B55BED">
              <w:rPr>
                <w:rFonts w:asciiTheme="minorHAnsi" w:eastAsia="Times New Roman" w:hAnsiTheme="minorHAnsi" w:cstheme="minorHAnsi"/>
                <w:color w:val="000000"/>
              </w:rPr>
              <w:t xml:space="preserve">OCN issued for the predicted extreme cold weather event for the ERCOT Region Thursday morning, December 22, </w:t>
            </w:r>
            <w:r w:rsidR="002F6FB5" w:rsidRPr="00B55BED">
              <w:rPr>
                <w:rFonts w:asciiTheme="minorHAnsi" w:eastAsia="Times New Roman" w:hAnsiTheme="minorHAnsi" w:cstheme="minorHAnsi"/>
                <w:color w:val="000000"/>
              </w:rPr>
              <w:t>2022</w:t>
            </w:r>
            <w:r w:rsidR="002F6FB5" w:rsidRPr="00B55BED">
              <w:rPr>
                <w:rFonts w:asciiTheme="minorHAnsi" w:hAnsiTheme="minorHAnsi" w:cstheme="minorHAnsi"/>
                <w:color w:val="000000"/>
              </w:rPr>
              <w:t>,</w:t>
            </w:r>
            <w:r w:rsidRPr="00B55BED">
              <w:rPr>
                <w:rFonts w:asciiTheme="minorHAnsi" w:eastAsia="Times New Roman" w:hAnsiTheme="minorHAnsi" w:cstheme="minorHAnsi"/>
                <w:color w:val="000000"/>
              </w:rPr>
              <w:t xml:space="preserve"> through Monday, December 26, 2022.</w:t>
            </w:r>
          </w:p>
        </w:tc>
        <w:tc>
          <w:tcPr>
            <w:tcW w:w="1582" w:type="dxa"/>
            <w:noWrap/>
            <w:hideMark/>
          </w:tcPr>
          <w:p w14:paraId="1734A824" w14:textId="77777777" w:rsidR="00E366D8" w:rsidRPr="00B55BED" w:rsidRDefault="00E366D8" w:rsidP="00980B4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B55BED">
              <w:rPr>
                <w:rFonts w:asciiTheme="minorHAnsi" w:eastAsia="Times New Roman" w:hAnsiTheme="minorHAnsi" w:cstheme="minorHAnsi"/>
                <w:color w:val="000000"/>
              </w:rPr>
              <w:t>Operational Information</w:t>
            </w:r>
          </w:p>
        </w:tc>
        <w:tc>
          <w:tcPr>
            <w:tcW w:w="1317" w:type="dxa"/>
            <w:noWrap/>
            <w:hideMark/>
          </w:tcPr>
          <w:p w14:paraId="5A23330F" w14:textId="77777777" w:rsidR="00E366D8" w:rsidRPr="00B55BED" w:rsidRDefault="00E366D8" w:rsidP="00980B4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B55BED">
              <w:rPr>
                <w:rFonts w:asciiTheme="minorHAnsi" w:eastAsia="Times New Roman" w:hAnsiTheme="minorHAnsi" w:cstheme="minorHAnsi"/>
                <w:color w:val="000000"/>
              </w:rPr>
              <w:t>Active</w:t>
            </w:r>
          </w:p>
        </w:tc>
      </w:tr>
      <w:tr w:rsidR="00E366D8" w:rsidRPr="00672EE0" w14:paraId="58A7E36F" w14:textId="77777777" w:rsidTr="00980B4D">
        <w:trPr>
          <w:trHeight w:val="300"/>
        </w:trPr>
        <w:tc>
          <w:tcPr>
            <w:cnfStyle w:val="001000000000" w:firstRow="0" w:lastRow="0" w:firstColumn="1" w:lastColumn="0" w:oddVBand="0" w:evenVBand="0" w:oddHBand="0" w:evenHBand="0" w:firstRowFirstColumn="0" w:firstRowLastColumn="0" w:lastRowFirstColumn="0" w:lastRowLastColumn="0"/>
            <w:tcW w:w="1358" w:type="dxa"/>
            <w:noWrap/>
            <w:hideMark/>
          </w:tcPr>
          <w:p w14:paraId="00541D5D" w14:textId="77777777" w:rsidR="00E366D8" w:rsidRPr="00B55BED" w:rsidRDefault="00E366D8" w:rsidP="00980B4D">
            <w:pPr>
              <w:jc w:val="right"/>
              <w:rPr>
                <w:rFonts w:asciiTheme="minorHAnsi" w:eastAsia="Times New Roman" w:hAnsiTheme="minorHAnsi" w:cstheme="minorHAnsi"/>
                <w:color w:val="000000"/>
              </w:rPr>
            </w:pPr>
            <w:r w:rsidRPr="00B55BED">
              <w:rPr>
                <w:rFonts w:asciiTheme="minorHAnsi" w:eastAsia="Times New Roman" w:hAnsiTheme="minorHAnsi" w:cstheme="minorHAnsi"/>
                <w:color w:val="000000"/>
              </w:rPr>
              <w:t>12/19/2022 13:26</w:t>
            </w:r>
          </w:p>
        </w:tc>
        <w:tc>
          <w:tcPr>
            <w:tcW w:w="5278" w:type="dxa"/>
            <w:noWrap/>
            <w:hideMark/>
          </w:tcPr>
          <w:p w14:paraId="35F73075" w14:textId="7DDE3D32" w:rsidR="00E366D8" w:rsidRPr="00B55BED" w:rsidRDefault="00E366D8" w:rsidP="00980B4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rPr>
            </w:pPr>
            <w:r w:rsidRPr="00B55BED">
              <w:rPr>
                <w:rFonts w:asciiTheme="minorHAnsi" w:eastAsia="Times New Roman" w:hAnsiTheme="minorHAnsi" w:cstheme="minorHAnsi"/>
                <w:color w:val="000000"/>
              </w:rPr>
              <w:t xml:space="preserve">Advisory issued for the predicted extreme cold weather event for the ERCOT Region Thursday morning, December 22, </w:t>
            </w:r>
            <w:r w:rsidR="002F6FB5" w:rsidRPr="00B55BED">
              <w:rPr>
                <w:rFonts w:asciiTheme="minorHAnsi" w:eastAsia="Times New Roman" w:hAnsiTheme="minorHAnsi" w:cstheme="minorHAnsi"/>
                <w:color w:val="000000"/>
              </w:rPr>
              <w:t>2022</w:t>
            </w:r>
            <w:r w:rsidR="002F6FB5" w:rsidRPr="00B55BED">
              <w:rPr>
                <w:rFonts w:asciiTheme="minorHAnsi" w:hAnsiTheme="minorHAnsi" w:cstheme="minorHAnsi"/>
                <w:color w:val="000000"/>
              </w:rPr>
              <w:t>,</w:t>
            </w:r>
            <w:r w:rsidRPr="00B55BED">
              <w:rPr>
                <w:rFonts w:asciiTheme="minorHAnsi" w:eastAsia="Times New Roman" w:hAnsiTheme="minorHAnsi" w:cstheme="minorHAnsi"/>
                <w:color w:val="000000"/>
              </w:rPr>
              <w:t xml:space="preserve"> through Monday, December 26, 2022.</w:t>
            </w:r>
          </w:p>
        </w:tc>
        <w:tc>
          <w:tcPr>
            <w:tcW w:w="1582" w:type="dxa"/>
            <w:noWrap/>
            <w:hideMark/>
          </w:tcPr>
          <w:p w14:paraId="670AD0C5" w14:textId="77777777" w:rsidR="00E366D8" w:rsidRPr="00B55BED" w:rsidRDefault="00E366D8" w:rsidP="00980B4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rPr>
            </w:pPr>
            <w:r w:rsidRPr="00B55BED">
              <w:rPr>
                <w:rFonts w:asciiTheme="minorHAnsi" w:eastAsia="Times New Roman" w:hAnsiTheme="minorHAnsi" w:cstheme="minorHAnsi"/>
                <w:color w:val="000000"/>
              </w:rPr>
              <w:t>Advisory</w:t>
            </w:r>
          </w:p>
        </w:tc>
        <w:tc>
          <w:tcPr>
            <w:tcW w:w="1317" w:type="dxa"/>
            <w:noWrap/>
            <w:hideMark/>
          </w:tcPr>
          <w:p w14:paraId="24F7FCBF" w14:textId="77777777" w:rsidR="00E366D8" w:rsidRPr="00B55BED" w:rsidRDefault="00E366D8" w:rsidP="00980B4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rPr>
            </w:pPr>
            <w:r w:rsidRPr="00B55BED">
              <w:rPr>
                <w:rFonts w:asciiTheme="minorHAnsi" w:eastAsia="Times New Roman" w:hAnsiTheme="minorHAnsi" w:cstheme="minorHAnsi"/>
                <w:color w:val="000000"/>
              </w:rPr>
              <w:t>Active</w:t>
            </w:r>
          </w:p>
        </w:tc>
      </w:tr>
      <w:tr w:rsidR="00E366D8" w:rsidRPr="00672EE0" w14:paraId="100384E6" w14:textId="77777777" w:rsidTr="00980B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8" w:type="dxa"/>
            <w:noWrap/>
            <w:hideMark/>
          </w:tcPr>
          <w:p w14:paraId="3BCCEE12" w14:textId="77777777" w:rsidR="00E366D8" w:rsidRPr="00B55BED" w:rsidRDefault="00E366D8" w:rsidP="00980B4D">
            <w:pPr>
              <w:jc w:val="right"/>
              <w:rPr>
                <w:rFonts w:asciiTheme="minorHAnsi" w:eastAsia="Times New Roman" w:hAnsiTheme="minorHAnsi" w:cstheme="minorHAnsi"/>
                <w:color w:val="000000"/>
              </w:rPr>
            </w:pPr>
            <w:r w:rsidRPr="00B55BED">
              <w:rPr>
                <w:rFonts w:asciiTheme="minorHAnsi" w:eastAsia="Times New Roman" w:hAnsiTheme="minorHAnsi" w:cstheme="minorHAnsi"/>
                <w:color w:val="000000"/>
              </w:rPr>
              <w:t>12/21/2022 10:00</w:t>
            </w:r>
          </w:p>
        </w:tc>
        <w:tc>
          <w:tcPr>
            <w:tcW w:w="5278" w:type="dxa"/>
            <w:noWrap/>
            <w:hideMark/>
          </w:tcPr>
          <w:p w14:paraId="3FD5ECB9" w14:textId="5219BB93" w:rsidR="00E366D8" w:rsidRPr="00B55BED" w:rsidRDefault="00E366D8" w:rsidP="00980B4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B55BED">
              <w:rPr>
                <w:rFonts w:asciiTheme="minorHAnsi" w:eastAsia="Times New Roman" w:hAnsiTheme="minorHAnsi" w:cstheme="minorHAnsi"/>
                <w:color w:val="000000"/>
              </w:rPr>
              <w:t xml:space="preserve">At 10:00, Watch issued for the predicted extreme cold weather event for the ERCOT Region Thursday morning, December 22, </w:t>
            </w:r>
            <w:r w:rsidR="002F6FB5" w:rsidRPr="00B55BED">
              <w:rPr>
                <w:rFonts w:asciiTheme="minorHAnsi" w:eastAsia="Times New Roman" w:hAnsiTheme="minorHAnsi" w:cstheme="minorHAnsi"/>
                <w:color w:val="000000"/>
              </w:rPr>
              <w:t>2022</w:t>
            </w:r>
            <w:r w:rsidR="002F6FB5" w:rsidRPr="00B55BED">
              <w:rPr>
                <w:rFonts w:asciiTheme="minorHAnsi" w:hAnsiTheme="minorHAnsi" w:cstheme="minorHAnsi"/>
                <w:color w:val="000000"/>
              </w:rPr>
              <w:t>,</w:t>
            </w:r>
            <w:r w:rsidRPr="00B55BED">
              <w:rPr>
                <w:rFonts w:asciiTheme="minorHAnsi" w:eastAsia="Times New Roman" w:hAnsiTheme="minorHAnsi" w:cstheme="minorHAnsi"/>
                <w:color w:val="000000"/>
              </w:rPr>
              <w:t xml:space="preserve"> through Monday, December 26, 2022.</w:t>
            </w:r>
          </w:p>
        </w:tc>
        <w:tc>
          <w:tcPr>
            <w:tcW w:w="1582" w:type="dxa"/>
            <w:noWrap/>
            <w:hideMark/>
          </w:tcPr>
          <w:p w14:paraId="0CE75A4A" w14:textId="77777777" w:rsidR="00E366D8" w:rsidRPr="00B55BED" w:rsidRDefault="00E366D8" w:rsidP="00980B4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B55BED">
              <w:rPr>
                <w:rFonts w:asciiTheme="minorHAnsi" w:eastAsia="Times New Roman" w:hAnsiTheme="minorHAnsi" w:cstheme="minorHAnsi"/>
                <w:color w:val="000000"/>
              </w:rPr>
              <w:t>Watch</w:t>
            </w:r>
          </w:p>
        </w:tc>
        <w:tc>
          <w:tcPr>
            <w:tcW w:w="1317" w:type="dxa"/>
            <w:noWrap/>
            <w:hideMark/>
          </w:tcPr>
          <w:p w14:paraId="227F7DA2" w14:textId="77777777" w:rsidR="00E366D8" w:rsidRPr="00B55BED" w:rsidRDefault="00E366D8" w:rsidP="00980B4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B55BED">
              <w:rPr>
                <w:rFonts w:asciiTheme="minorHAnsi" w:eastAsia="Times New Roman" w:hAnsiTheme="minorHAnsi" w:cstheme="minorHAnsi"/>
                <w:color w:val="000000"/>
              </w:rPr>
              <w:t>Active</w:t>
            </w:r>
          </w:p>
        </w:tc>
      </w:tr>
      <w:tr w:rsidR="00E366D8" w:rsidRPr="00672EE0" w14:paraId="25C419C0" w14:textId="77777777" w:rsidTr="00980B4D">
        <w:trPr>
          <w:trHeight w:val="300"/>
        </w:trPr>
        <w:tc>
          <w:tcPr>
            <w:cnfStyle w:val="001000000000" w:firstRow="0" w:lastRow="0" w:firstColumn="1" w:lastColumn="0" w:oddVBand="0" w:evenVBand="0" w:oddHBand="0" w:evenHBand="0" w:firstRowFirstColumn="0" w:firstRowLastColumn="0" w:lastRowFirstColumn="0" w:lastRowLastColumn="0"/>
            <w:tcW w:w="1358" w:type="dxa"/>
            <w:noWrap/>
            <w:hideMark/>
          </w:tcPr>
          <w:p w14:paraId="720E253F" w14:textId="77777777" w:rsidR="00E366D8" w:rsidRPr="00B55BED" w:rsidRDefault="00E366D8" w:rsidP="00980B4D">
            <w:pPr>
              <w:jc w:val="right"/>
              <w:rPr>
                <w:rFonts w:asciiTheme="minorHAnsi" w:eastAsia="Times New Roman" w:hAnsiTheme="minorHAnsi" w:cstheme="minorHAnsi"/>
                <w:color w:val="000000"/>
              </w:rPr>
            </w:pPr>
            <w:r w:rsidRPr="00B55BED">
              <w:rPr>
                <w:rFonts w:asciiTheme="minorHAnsi" w:eastAsia="Times New Roman" w:hAnsiTheme="minorHAnsi" w:cstheme="minorHAnsi"/>
                <w:color w:val="000000"/>
              </w:rPr>
              <w:t>12/21/2022 12:00</w:t>
            </w:r>
          </w:p>
        </w:tc>
        <w:tc>
          <w:tcPr>
            <w:tcW w:w="5278" w:type="dxa"/>
            <w:noWrap/>
            <w:hideMark/>
          </w:tcPr>
          <w:p w14:paraId="23B7DCD9" w14:textId="77777777" w:rsidR="00E366D8" w:rsidRPr="00B55BED" w:rsidRDefault="00E366D8" w:rsidP="00980B4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rPr>
            </w:pPr>
            <w:r w:rsidRPr="00B55BED">
              <w:rPr>
                <w:rFonts w:asciiTheme="minorHAnsi" w:eastAsia="Times New Roman" w:hAnsiTheme="minorHAnsi" w:cstheme="minorHAnsi"/>
                <w:color w:val="000000"/>
              </w:rPr>
              <w:t>At 12:00, QSEs representing Firm Fuel Supply Service Resources (FFSSRs) shall begin preparations for potential FFSS deployment.</w:t>
            </w:r>
          </w:p>
        </w:tc>
        <w:tc>
          <w:tcPr>
            <w:tcW w:w="1582" w:type="dxa"/>
            <w:noWrap/>
            <w:hideMark/>
          </w:tcPr>
          <w:p w14:paraId="5FA02727" w14:textId="77777777" w:rsidR="00E366D8" w:rsidRPr="00B55BED" w:rsidRDefault="00E366D8" w:rsidP="00980B4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rPr>
            </w:pPr>
            <w:r w:rsidRPr="00B55BED">
              <w:rPr>
                <w:rFonts w:asciiTheme="minorHAnsi" w:eastAsia="Times New Roman" w:hAnsiTheme="minorHAnsi" w:cstheme="minorHAnsi"/>
                <w:color w:val="000000"/>
              </w:rPr>
              <w:t>Watch</w:t>
            </w:r>
          </w:p>
        </w:tc>
        <w:tc>
          <w:tcPr>
            <w:tcW w:w="1317" w:type="dxa"/>
            <w:noWrap/>
            <w:hideMark/>
          </w:tcPr>
          <w:p w14:paraId="1E0AF776" w14:textId="77777777" w:rsidR="00E366D8" w:rsidRPr="00B55BED" w:rsidRDefault="00E366D8" w:rsidP="00980B4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rPr>
            </w:pPr>
            <w:r w:rsidRPr="00B55BED">
              <w:rPr>
                <w:rFonts w:asciiTheme="minorHAnsi" w:eastAsia="Times New Roman" w:hAnsiTheme="minorHAnsi" w:cstheme="minorHAnsi"/>
                <w:color w:val="000000"/>
              </w:rPr>
              <w:t>Active</w:t>
            </w:r>
          </w:p>
        </w:tc>
      </w:tr>
      <w:tr w:rsidR="00E366D8" w:rsidRPr="00672EE0" w14:paraId="7E619DDA" w14:textId="77777777" w:rsidTr="00980B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58" w:type="dxa"/>
            <w:noWrap/>
            <w:hideMark/>
          </w:tcPr>
          <w:p w14:paraId="6F1C90D8" w14:textId="77777777" w:rsidR="00E366D8" w:rsidRPr="00B55BED" w:rsidRDefault="00E366D8" w:rsidP="00980B4D">
            <w:pPr>
              <w:jc w:val="right"/>
              <w:rPr>
                <w:rFonts w:asciiTheme="minorHAnsi" w:eastAsia="Times New Roman" w:hAnsiTheme="minorHAnsi" w:cstheme="minorHAnsi"/>
                <w:color w:val="000000"/>
              </w:rPr>
            </w:pPr>
            <w:r w:rsidRPr="00B55BED">
              <w:rPr>
                <w:rFonts w:asciiTheme="minorHAnsi" w:eastAsia="Times New Roman" w:hAnsiTheme="minorHAnsi" w:cstheme="minorHAnsi"/>
                <w:color w:val="000000"/>
              </w:rPr>
              <w:t>12/25/2022 11:52</w:t>
            </w:r>
          </w:p>
        </w:tc>
        <w:tc>
          <w:tcPr>
            <w:tcW w:w="5278" w:type="dxa"/>
            <w:noWrap/>
            <w:hideMark/>
          </w:tcPr>
          <w:p w14:paraId="35EDB437" w14:textId="35FA06B1" w:rsidR="00E366D8" w:rsidRPr="00B55BED" w:rsidRDefault="00E366D8" w:rsidP="00980B4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B55BED">
              <w:rPr>
                <w:rFonts w:asciiTheme="minorHAnsi" w:eastAsia="Times New Roman" w:hAnsiTheme="minorHAnsi" w:cstheme="minorHAnsi"/>
                <w:color w:val="000000"/>
              </w:rPr>
              <w:t xml:space="preserve">ERCOT has cancelled the following notice: At 10:00, Watch issued for the predicted extreme cold weather event for the ERCOT Region Thursday morning, December 22, </w:t>
            </w:r>
            <w:r w:rsidR="002F6FB5" w:rsidRPr="00B55BED">
              <w:rPr>
                <w:rFonts w:asciiTheme="minorHAnsi" w:eastAsia="Times New Roman" w:hAnsiTheme="minorHAnsi" w:cstheme="minorHAnsi"/>
                <w:color w:val="000000"/>
              </w:rPr>
              <w:t>2022</w:t>
            </w:r>
            <w:r w:rsidR="002F6FB5" w:rsidRPr="00B55BED">
              <w:rPr>
                <w:rFonts w:asciiTheme="minorHAnsi" w:hAnsiTheme="minorHAnsi" w:cstheme="minorHAnsi"/>
                <w:color w:val="000000"/>
              </w:rPr>
              <w:t>,</w:t>
            </w:r>
            <w:r w:rsidRPr="00B55BED">
              <w:rPr>
                <w:rFonts w:asciiTheme="minorHAnsi" w:eastAsia="Times New Roman" w:hAnsiTheme="minorHAnsi" w:cstheme="minorHAnsi"/>
                <w:color w:val="000000"/>
              </w:rPr>
              <w:t xml:space="preserve"> through Monday, December 26, 2022.</w:t>
            </w:r>
          </w:p>
        </w:tc>
        <w:tc>
          <w:tcPr>
            <w:tcW w:w="1582" w:type="dxa"/>
            <w:noWrap/>
            <w:hideMark/>
          </w:tcPr>
          <w:p w14:paraId="7B2784A8" w14:textId="77777777" w:rsidR="00E366D8" w:rsidRPr="00B55BED" w:rsidRDefault="00E366D8" w:rsidP="00980B4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B55BED">
              <w:rPr>
                <w:rFonts w:asciiTheme="minorHAnsi" w:eastAsia="Times New Roman" w:hAnsiTheme="minorHAnsi" w:cstheme="minorHAnsi"/>
                <w:color w:val="000000"/>
              </w:rPr>
              <w:t>Watch</w:t>
            </w:r>
          </w:p>
        </w:tc>
        <w:tc>
          <w:tcPr>
            <w:tcW w:w="1317" w:type="dxa"/>
            <w:noWrap/>
            <w:hideMark/>
          </w:tcPr>
          <w:p w14:paraId="361929B4" w14:textId="77777777" w:rsidR="00E366D8" w:rsidRPr="00B55BED" w:rsidRDefault="00E366D8" w:rsidP="00980B4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rPr>
            </w:pPr>
            <w:r w:rsidRPr="00B55BED">
              <w:rPr>
                <w:rFonts w:asciiTheme="minorHAnsi" w:eastAsia="Times New Roman" w:hAnsiTheme="minorHAnsi" w:cstheme="minorHAnsi"/>
                <w:color w:val="000000"/>
              </w:rPr>
              <w:t>Cancelled</w:t>
            </w:r>
          </w:p>
        </w:tc>
      </w:tr>
      <w:tr w:rsidR="00E366D8" w:rsidRPr="00672EE0" w14:paraId="51A7F143" w14:textId="77777777" w:rsidTr="00980B4D">
        <w:trPr>
          <w:trHeight w:val="300"/>
        </w:trPr>
        <w:tc>
          <w:tcPr>
            <w:cnfStyle w:val="001000000000" w:firstRow="0" w:lastRow="0" w:firstColumn="1" w:lastColumn="0" w:oddVBand="0" w:evenVBand="0" w:oddHBand="0" w:evenHBand="0" w:firstRowFirstColumn="0" w:firstRowLastColumn="0" w:lastRowFirstColumn="0" w:lastRowLastColumn="0"/>
            <w:tcW w:w="1358" w:type="dxa"/>
            <w:noWrap/>
            <w:hideMark/>
          </w:tcPr>
          <w:p w14:paraId="01F1AEA2" w14:textId="77777777" w:rsidR="00E366D8" w:rsidRPr="00B55BED" w:rsidRDefault="00E366D8" w:rsidP="00980B4D">
            <w:pPr>
              <w:jc w:val="right"/>
              <w:rPr>
                <w:rFonts w:asciiTheme="minorHAnsi" w:eastAsia="Times New Roman" w:hAnsiTheme="minorHAnsi" w:cstheme="minorHAnsi"/>
                <w:color w:val="000000"/>
              </w:rPr>
            </w:pPr>
            <w:r w:rsidRPr="00B55BED">
              <w:rPr>
                <w:rFonts w:asciiTheme="minorHAnsi" w:eastAsia="Times New Roman" w:hAnsiTheme="minorHAnsi" w:cstheme="minorHAnsi"/>
                <w:color w:val="000000"/>
              </w:rPr>
              <w:t>12/25/2022 11:54</w:t>
            </w:r>
          </w:p>
        </w:tc>
        <w:tc>
          <w:tcPr>
            <w:tcW w:w="5278" w:type="dxa"/>
            <w:noWrap/>
            <w:hideMark/>
          </w:tcPr>
          <w:p w14:paraId="2FC528D6" w14:textId="77777777" w:rsidR="00E366D8" w:rsidRPr="00B55BED" w:rsidRDefault="00E366D8" w:rsidP="00980B4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rPr>
            </w:pPr>
            <w:r w:rsidRPr="00B55BED">
              <w:rPr>
                <w:rFonts w:asciiTheme="minorHAnsi" w:eastAsia="Times New Roman" w:hAnsiTheme="minorHAnsi" w:cstheme="minorHAnsi"/>
                <w:color w:val="000000"/>
              </w:rPr>
              <w:t>ERCOT has cancelled the following notice: At 12:00, QSEs representing Firm Fuel Supply Service Resources (FFSSRs) shall begin preparations for potential FFSS deployment.</w:t>
            </w:r>
          </w:p>
        </w:tc>
        <w:tc>
          <w:tcPr>
            <w:tcW w:w="1582" w:type="dxa"/>
            <w:noWrap/>
            <w:hideMark/>
          </w:tcPr>
          <w:p w14:paraId="39BC6520" w14:textId="77777777" w:rsidR="00E366D8" w:rsidRPr="00B55BED" w:rsidRDefault="00E366D8" w:rsidP="00980B4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rPr>
            </w:pPr>
            <w:r w:rsidRPr="00B55BED">
              <w:rPr>
                <w:rFonts w:asciiTheme="minorHAnsi" w:eastAsia="Times New Roman" w:hAnsiTheme="minorHAnsi" w:cstheme="minorHAnsi"/>
                <w:color w:val="000000"/>
              </w:rPr>
              <w:t>Watch</w:t>
            </w:r>
          </w:p>
        </w:tc>
        <w:tc>
          <w:tcPr>
            <w:tcW w:w="1317" w:type="dxa"/>
            <w:noWrap/>
            <w:hideMark/>
          </w:tcPr>
          <w:p w14:paraId="0B803CC4" w14:textId="77777777" w:rsidR="00E366D8" w:rsidRPr="00B55BED" w:rsidRDefault="00E366D8" w:rsidP="00980B4D">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rPr>
            </w:pPr>
            <w:r w:rsidRPr="00B55BED">
              <w:rPr>
                <w:rFonts w:asciiTheme="minorHAnsi" w:eastAsia="Times New Roman" w:hAnsiTheme="minorHAnsi" w:cstheme="minorHAnsi"/>
                <w:color w:val="000000"/>
              </w:rPr>
              <w:t>Cancelled</w:t>
            </w:r>
          </w:p>
        </w:tc>
      </w:tr>
    </w:tbl>
    <w:p w14:paraId="479001F0" w14:textId="77C43748" w:rsidR="00E366D8" w:rsidRDefault="00E366D8" w:rsidP="00E366D8"/>
    <w:p w14:paraId="68A1B4F6" w14:textId="77777777" w:rsidR="00E366D8" w:rsidRDefault="00E366D8" w:rsidP="00A7124B">
      <w:pPr>
        <w:pStyle w:val="Heading2"/>
      </w:pPr>
      <w:bookmarkStart w:id="274" w:name="_Toc127879716"/>
      <w:r>
        <w:t>Communications Outreach</w:t>
      </w:r>
      <w:bookmarkEnd w:id="274"/>
    </w:p>
    <w:p w14:paraId="35B21E0C" w14:textId="77777777" w:rsidR="00FF2A14" w:rsidRPr="00A7124B" w:rsidRDefault="00FF2A14" w:rsidP="00FF2A14">
      <w:pPr>
        <w:spacing w:after="160" w:line="259" w:lineRule="auto"/>
        <w:ind w:firstLine="720"/>
        <w:rPr>
          <w:rFonts w:asciiTheme="minorHAnsi" w:eastAsia="Calibri" w:hAnsiTheme="minorHAnsi" w:cstheme="minorHAnsi"/>
          <w:color w:val="auto"/>
        </w:rPr>
      </w:pPr>
      <w:r w:rsidRPr="005D692C">
        <w:rPr>
          <w:rFonts w:asciiTheme="minorHAnsi" w:eastAsia="Calibri" w:hAnsiTheme="minorHAnsi" w:cstheme="minorHAnsi"/>
          <w:b/>
          <w:bCs/>
          <w:color w:val="auto"/>
        </w:rPr>
        <w:t>Winter Storm Elliott Communications Outreach - December 2022</w:t>
      </w:r>
    </w:p>
    <w:p w14:paraId="0D3793C5" w14:textId="5FF3D6AD" w:rsidR="00FF2A14" w:rsidRPr="00A7124B" w:rsidRDefault="00FF2A14" w:rsidP="00FF2A14">
      <w:pPr>
        <w:spacing w:line="252" w:lineRule="auto"/>
        <w:ind w:left="720"/>
        <w:contextualSpacing/>
        <w:rPr>
          <w:rFonts w:asciiTheme="minorHAnsi" w:eastAsia="Calibri" w:hAnsiTheme="minorHAnsi" w:cstheme="minorHAnsi"/>
          <w:color w:val="auto"/>
        </w:rPr>
      </w:pPr>
      <w:r w:rsidRPr="00A7124B">
        <w:rPr>
          <w:rFonts w:asciiTheme="minorHAnsi" w:eastAsia="Calibri" w:hAnsiTheme="minorHAnsi" w:cstheme="minorHAnsi"/>
          <w:color w:val="auto"/>
        </w:rPr>
        <w:t>ERCOT kept Texans informed of the week’s weather events, grid preparation</w:t>
      </w:r>
      <w:r w:rsidR="00E9430C">
        <w:rPr>
          <w:rFonts w:asciiTheme="minorHAnsi" w:eastAsia="Calibri" w:hAnsiTheme="minorHAnsi" w:cstheme="minorHAnsi"/>
          <w:color w:val="auto"/>
        </w:rPr>
        <w:t>,</w:t>
      </w:r>
      <w:r w:rsidRPr="00A7124B">
        <w:rPr>
          <w:rFonts w:asciiTheme="minorHAnsi" w:eastAsia="Calibri" w:hAnsiTheme="minorHAnsi" w:cstheme="minorHAnsi"/>
          <w:color w:val="auto"/>
        </w:rPr>
        <w:t xml:space="preserve"> and active storm response efforts on an ongoing basis. ERCOT Public Affairs used several key avenues in this effort, including:</w:t>
      </w:r>
    </w:p>
    <w:p w14:paraId="5A0A3397" w14:textId="6616C3D2" w:rsidR="00CB6AC4" w:rsidRPr="000C161E" w:rsidRDefault="00CB6AC4" w:rsidP="00CB6AC4">
      <w:pPr>
        <w:pStyle w:val="ListParagraph"/>
        <w:numPr>
          <w:ilvl w:val="0"/>
          <w:numId w:val="26"/>
        </w:numPr>
        <w:spacing w:before="100" w:beforeAutospacing="1" w:after="120" w:line="252" w:lineRule="auto"/>
        <w:rPr>
          <w:rFonts w:cstheme="minorHAnsi"/>
          <w:sz w:val="24"/>
          <w:szCs w:val="24"/>
        </w:rPr>
      </w:pPr>
      <w:r w:rsidRPr="000C161E">
        <w:rPr>
          <w:rFonts w:cstheme="minorHAnsi"/>
          <w:b/>
          <w:bCs/>
          <w:sz w:val="24"/>
          <w:szCs w:val="24"/>
        </w:rPr>
        <w:t xml:space="preserve">Press Briefing. </w:t>
      </w:r>
      <w:r w:rsidRPr="000C161E">
        <w:rPr>
          <w:rFonts w:cstheme="minorHAnsi"/>
          <w:sz w:val="24"/>
          <w:szCs w:val="24"/>
        </w:rPr>
        <w:t xml:space="preserve">Participated in press briefing at the State Operations Center, along with Governor Abbott and representatives from the Texas Department of Emergency Management (TDEM) and </w:t>
      </w:r>
      <w:r w:rsidR="00540FA0">
        <w:rPr>
          <w:rFonts w:cstheme="minorHAnsi"/>
          <w:sz w:val="24"/>
          <w:szCs w:val="24"/>
        </w:rPr>
        <w:t xml:space="preserve">Texas </w:t>
      </w:r>
      <w:r w:rsidRPr="000C161E">
        <w:rPr>
          <w:rFonts w:cstheme="minorHAnsi"/>
          <w:sz w:val="24"/>
          <w:szCs w:val="24"/>
        </w:rPr>
        <w:t xml:space="preserve">Public Utility Commission (PUC) </w:t>
      </w:r>
    </w:p>
    <w:p w14:paraId="546A1B52" w14:textId="77777777" w:rsidR="00CB6AC4" w:rsidRPr="000C161E" w:rsidRDefault="00CB6AC4" w:rsidP="00CB6AC4">
      <w:pPr>
        <w:pStyle w:val="ListParagraph"/>
        <w:numPr>
          <w:ilvl w:val="0"/>
          <w:numId w:val="26"/>
        </w:numPr>
        <w:spacing w:before="100" w:beforeAutospacing="1" w:after="120" w:line="252" w:lineRule="auto"/>
        <w:rPr>
          <w:rFonts w:cstheme="minorHAnsi"/>
          <w:sz w:val="24"/>
          <w:szCs w:val="24"/>
        </w:rPr>
      </w:pPr>
      <w:r w:rsidRPr="000C161E">
        <w:rPr>
          <w:rFonts w:cstheme="minorHAnsi"/>
          <w:b/>
          <w:bCs/>
          <w:sz w:val="24"/>
          <w:szCs w:val="24"/>
        </w:rPr>
        <w:t xml:space="preserve">Grid Communicators Outreach. </w:t>
      </w:r>
      <w:r w:rsidRPr="000C161E">
        <w:rPr>
          <w:rFonts w:cstheme="minorHAnsi"/>
          <w:sz w:val="24"/>
          <w:szCs w:val="24"/>
        </w:rPr>
        <w:t>Hosted pre-storm call with the communications staff of a small group of grid/market participants to discuss the current grid situation, messaging, and best practices through the duration of the weather event</w:t>
      </w:r>
    </w:p>
    <w:p w14:paraId="05A6EF1C" w14:textId="77777777" w:rsidR="00CB6AC4" w:rsidRPr="000C161E" w:rsidRDefault="00CB6AC4" w:rsidP="00CB6AC4">
      <w:pPr>
        <w:pStyle w:val="ListParagraph"/>
        <w:numPr>
          <w:ilvl w:val="0"/>
          <w:numId w:val="26"/>
        </w:numPr>
        <w:spacing w:before="100" w:beforeAutospacing="1" w:after="120" w:line="252" w:lineRule="auto"/>
        <w:rPr>
          <w:rFonts w:cstheme="minorHAnsi"/>
          <w:b/>
          <w:bCs/>
          <w:sz w:val="24"/>
          <w:szCs w:val="24"/>
        </w:rPr>
      </w:pPr>
      <w:r w:rsidRPr="000C161E">
        <w:rPr>
          <w:rFonts w:cstheme="minorHAnsi"/>
          <w:b/>
          <w:bCs/>
          <w:sz w:val="24"/>
          <w:szCs w:val="24"/>
        </w:rPr>
        <w:t xml:space="preserve">News Release. </w:t>
      </w:r>
      <w:r w:rsidRPr="000C161E">
        <w:rPr>
          <w:rFonts w:cstheme="minorHAnsi"/>
          <w:sz w:val="24"/>
          <w:szCs w:val="24"/>
        </w:rPr>
        <w:t>Distributed a news release summarizing the grid preparedness and storm outlook in advance of the weather</w:t>
      </w:r>
    </w:p>
    <w:p w14:paraId="702FC23C" w14:textId="77777777" w:rsidR="00CB6AC4" w:rsidRPr="000C161E" w:rsidRDefault="00CB6AC4" w:rsidP="00CB6AC4">
      <w:pPr>
        <w:pStyle w:val="ListParagraph"/>
        <w:numPr>
          <w:ilvl w:val="0"/>
          <w:numId w:val="26"/>
        </w:numPr>
        <w:spacing w:before="100" w:beforeAutospacing="1" w:after="120" w:line="252" w:lineRule="auto"/>
        <w:rPr>
          <w:rFonts w:cstheme="minorHAnsi"/>
          <w:sz w:val="24"/>
          <w:szCs w:val="24"/>
        </w:rPr>
      </w:pPr>
      <w:r w:rsidRPr="000C161E">
        <w:rPr>
          <w:rFonts w:cstheme="minorHAnsi"/>
          <w:b/>
          <w:bCs/>
          <w:sz w:val="24"/>
          <w:szCs w:val="24"/>
        </w:rPr>
        <w:t xml:space="preserve">Media Engagement/Response. </w:t>
      </w:r>
      <w:r w:rsidRPr="000C161E">
        <w:rPr>
          <w:rFonts w:cstheme="minorHAnsi"/>
          <w:sz w:val="24"/>
          <w:szCs w:val="24"/>
        </w:rPr>
        <w:t>Responded to approximately 100 media inquiries from local, regional, and national reporters</w:t>
      </w:r>
    </w:p>
    <w:p w14:paraId="733B796C" w14:textId="6FF3880F" w:rsidR="00CB6AC4" w:rsidRPr="000C161E" w:rsidRDefault="00CB6AC4" w:rsidP="00CB6AC4">
      <w:pPr>
        <w:pStyle w:val="ListParagraph"/>
        <w:numPr>
          <w:ilvl w:val="0"/>
          <w:numId w:val="26"/>
        </w:numPr>
        <w:spacing w:before="100" w:beforeAutospacing="1" w:after="120" w:line="252" w:lineRule="auto"/>
        <w:rPr>
          <w:rFonts w:cstheme="minorHAnsi"/>
          <w:sz w:val="24"/>
          <w:szCs w:val="24"/>
        </w:rPr>
      </w:pPr>
      <w:r w:rsidRPr="000C161E">
        <w:rPr>
          <w:rFonts w:cstheme="minorHAnsi"/>
          <w:b/>
          <w:bCs/>
          <w:sz w:val="24"/>
          <w:szCs w:val="24"/>
        </w:rPr>
        <w:t>Social Media</w:t>
      </w:r>
      <w:r w:rsidRPr="000C161E">
        <w:rPr>
          <w:rFonts w:cstheme="minorHAnsi"/>
          <w:sz w:val="24"/>
          <w:szCs w:val="24"/>
        </w:rPr>
        <w:t>. Shared messaging on social media (Facebook and Twitter) before, during</w:t>
      </w:r>
      <w:r w:rsidR="00B14B06" w:rsidRPr="000C161E">
        <w:rPr>
          <w:rFonts w:cstheme="minorHAnsi"/>
          <w:sz w:val="24"/>
          <w:szCs w:val="24"/>
        </w:rPr>
        <w:t>,</w:t>
      </w:r>
      <w:r w:rsidRPr="000C161E">
        <w:rPr>
          <w:rFonts w:cstheme="minorHAnsi"/>
          <w:sz w:val="24"/>
          <w:szCs w:val="24"/>
        </w:rPr>
        <w:t xml:space="preserve"> and after the winter storm</w:t>
      </w:r>
    </w:p>
    <w:p w14:paraId="4BAE075D" w14:textId="224C9B5A" w:rsidR="00CB6AC4" w:rsidRPr="00656B02" w:rsidRDefault="00CB6AC4" w:rsidP="00CB6AC4">
      <w:pPr>
        <w:pStyle w:val="ListParagraph"/>
        <w:numPr>
          <w:ilvl w:val="0"/>
          <w:numId w:val="26"/>
        </w:numPr>
        <w:spacing w:before="100" w:beforeAutospacing="1" w:after="120" w:line="252" w:lineRule="auto"/>
        <w:rPr>
          <w:rFonts w:cstheme="minorHAnsi"/>
          <w:sz w:val="24"/>
          <w:szCs w:val="24"/>
        </w:rPr>
      </w:pPr>
      <w:r w:rsidRPr="00656B02">
        <w:rPr>
          <w:rFonts w:cstheme="minorHAnsi"/>
          <w:b/>
          <w:bCs/>
          <w:sz w:val="24"/>
          <w:szCs w:val="24"/>
        </w:rPr>
        <w:t>Website/Dashboards.</w:t>
      </w:r>
      <w:r w:rsidRPr="00656B02">
        <w:rPr>
          <w:rFonts w:cstheme="minorHAnsi"/>
          <w:sz w:val="24"/>
          <w:szCs w:val="24"/>
        </w:rPr>
        <w:t xml:space="preserve"> Directed the media and the public to the Grid Dashboards to monitor the grid in real-time</w:t>
      </w:r>
    </w:p>
    <w:p w14:paraId="1BEAB147" w14:textId="77777777" w:rsidR="00CB6AC4" w:rsidRPr="005B60AD" w:rsidRDefault="00CB6AC4" w:rsidP="00CB6AC4">
      <w:pPr>
        <w:pStyle w:val="ListParagraph"/>
        <w:spacing w:before="100" w:beforeAutospacing="1" w:after="120" w:line="252" w:lineRule="auto"/>
        <w:rPr>
          <w:rFonts w:cstheme="minorHAnsi"/>
          <w:sz w:val="24"/>
          <w:szCs w:val="24"/>
        </w:rPr>
      </w:pPr>
    </w:p>
    <w:tbl>
      <w:tblPr>
        <w:tblW w:w="0" w:type="auto"/>
        <w:tblCellMar>
          <w:left w:w="0" w:type="dxa"/>
          <w:right w:w="0" w:type="dxa"/>
        </w:tblCellMar>
        <w:tblLook w:val="04A0" w:firstRow="1" w:lastRow="0" w:firstColumn="1" w:lastColumn="0" w:noHBand="0" w:noVBand="1"/>
      </w:tblPr>
      <w:tblGrid>
        <w:gridCol w:w="9340"/>
      </w:tblGrid>
      <w:tr w:rsidR="00FF2A14" w:rsidRPr="00FF2A14" w14:paraId="4AA4BD98" w14:textId="77777777" w:rsidTr="00D61285">
        <w:trPr>
          <w:trHeight w:val="340"/>
        </w:trPr>
        <w:tc>
          <w:tcPr>
            <w:tcW w:w="9340" w:type="dxa"/>
            <w:tcBorders>
              <w:top w:val="single" w:sz="8" w:space="0" w:color="auto"/>
              <w:left w:val="single" w:sz="8" w:space="0" w:color="auto"/>
              <w:bottom w:val="single" w:sz="8" w:space="0" w:color="auto"/>
              <w:right w:val="single" w:sz="8" w:space="0" w:color="auto"/>
            </w:tcBorders>
            <w:shd w:val="clear" w:color="auto" w:fill="00AEC7"/>
            <w:tcMar>
              <w:top w:w="0" w:type="dxa"/>
              <w:left w:w="108" w:type="dxa"/>
              <w:bottom w:w="0" w:type="dxa"/>
              <w:right w:w="108" w:type="dxa"/>
            </w:tcMar>
            <w:hideMark/>
          </w:tcPr>
          <w:p w14:paraId="23A6A215" w14:textId="77777777" w:rsidR="00FF2A14" w:rsidRPr="00FF2A14" w:rsidRDefault="00FF2A14" w:rsidP="00FF2A14">
            <w:pPr>
              <w:spacing w:after="160" w:line="259" w:lineRule="auto"/>
              <w:rPr>
                <w:rFonts w:eastAsia="Calibri" w:cs="Arial"/>
                <w:color w:val="auto"/>
              </w:rPr>
            </w:pPr>
            <w:r w:rsidRPr="00FF2A14">
              <w:rPr>
                <w:rFonts w:eastAsia="Calibri" w:cs="Arial"/>
                <w:b/>
                <w:bCs/>
                <w:color w:val="FFFFFF"/>
              </w:rPr>
              <w:t>Key Public Affairs Communication Event Timeline</w:t>
            </w:r>
          </w:p>
        </w:tc>
      </w:tr>
      <w:tr w:rsidR="00FF2A14" w:rsidRPr="00FF2A14" w14:paraId="3F488946" w14:textId="77777777" w:rsidTr="00D61285">
        <w:tc>
          <w:tcPr>
            <w:tcW w:w="9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0A5260" w14:textId="77777777" w:rsidR="00FF2A14" w:rsidRPr="00FF2A14" w:rsidRDefault="00FF2A14" w:rsidP="00FF2A14">
            <w:pPr>
              <w:spacing w:after="160" w:line="259" w:lineRule="auto"/>
              <w:rPr>
                <w:rFonts w:eastAsia="Calibri" w:cs="Arial"/>
                <w:color w:val="auto"/>
                <w:sz w:val="12"/>
                <w:szCs w:val="12"/>
              </w:rPr>
            </w:pPr>
          </w:p>
          <w:p w14:paraId="59397582" w14:textId="6F337656" w:rsidR="00CB6AC4" w:rsidRPr="000C161E" w:rsidRDefault="00CB6AC4" w:rsidP="00CB6AC4">
            <w:pPr>
              <w:numPr>
                <w:ilvl w:val="0"/>
                <w:numId w:val="22"/>
              </w:numPr>
              <w:spacing w:after="160" w:line="259" w:lineRule="auto"/>
              <w:rPr>
                <w:rFonts w:cs="Arial"/>
                <w:color w:val="000000"/>
              </w:rPr>
            </w:pPr>
            <w:r w:rsidRPr="000C161E">
              <w:rPr>
                <w:rFonts w:cs="Arial"/>
                <w:b/>
                <w:bCs/>
                <w:color w:val="000000"/>
              </w:rPr>
              <w:t xml:space="preserve">12/15/22, 9 am </w:t>
            </w:r>
            <w:r w:rsidRPr="000C161E">
              <w:rPr>
                <w:rFonts w:cs="Arial"/>
                <w:color w:val="000000"/>
              </w:rPr>
              <w:t>– ERCOT provided update of potential cold weather event at PUC Open Meeting</w:t>
            </w:r>
          </w:p>
          <w:p w14:paraId="0C5DF3BE" w14:textId="77777777" w:rsidR="00CB6AC4" w:rsidRPr="000C161E" w:rsidRDefault="00CB6AC4" w:rsidP="00CB6AC4">
            <w:pPr>
              <w:numPr>
                <w:ilvl w:val="0"/>
                <w:numId w:val="22"/>
              </w:numPr>
              <w:spacing w:after="160" w:line="259" w:lineRule="auto"/>
              <w:rPr>
                <w:rFonts w:cs="Arial"/>
                <w:color w:val="000000"/>
              </w:rPr>
            </w:pPr>
            <w:r w:rsidRPr="000C161E">
              <w:rPr>
                <w:rFonts w:cs="Arial"/>
                <w:b/>
                <w:bCs/>
                <w:color w:val="000000"/>
              </w:rPr>
              <w:t xml:space="preserve">12/16/22, 9:30 am </w:t>
            </w:r>
            <w:r w:rsidRPr="000C161E">
              <w:rPr>
                <w:rFonts w:cs="Arial"/>
                <w:color w:val="000000"/>
              </w:rPr>
              <w:t>– Informed market participant/grid communicators of anticipated weather situation</w:t>
            </w:r>
          </w:p>
          <w:p w14:paraId="0B5C68A3" w14:textId="01EB953F" w:rsidR="00CB6AC4" w:rsidRPr="000C161E" w:rsidRDefault="00CB6AC4" w:rsidP="00CB6AC4">
            <w:pPr>
              <w:numPr>
                <w:ilvl w:val="0"/>
                <w:numId w:val="22"/>
              </w:numPr>
              <w:spacing w:after="160" w:line="259" w:lineRule="auto"/>
              <w:rPr>
                <w:rFonts w:cs="Arial"/>
                <w:color w:val="000000"/>
              </w:rPr>
            </w:pPr>
            <w:r w:rsidRPr="000C161E">
              <w:rPr>
                <w:rFonts w:cs="Arial"/>
                <w:b/>
                <w:bCs/>
                <w:color w:val="000000"/>
              </w:rPr>
              <w:t xml:space="preserve">12/16/22, 1 pm </w:t>
            </w:r>
            <w:r w:rsidRPr="000C161E">
              <w:rPr>
                <w:rFonts w:cs="Arial"/>
                <w:color w:val="000000"/>
              </w:rPr>
              <w:t>– Distributed news release ahead of winter storm to ERCOT Board, Executive Staff, PUC, state officials and Texas Congressional delegation; ERCOT employees</w:t>
            </w:r>
            <w:r w:rsidR="007B7AA7" w:rsidRPr="000C161E">
              <w:rPr>
                <w:rFonts w:cs="Arial"/>
                <w:color w:val="000000"/>
              </w:rPr>
              <w:t xml:space="preserve">; </w:t>
            </w:r>
            <w:r w:rsidRPr="000C161E">
              <w:rPr>
                <w:rFonts w:cs="Arial"/>
                <w:color w:val="000000"/>
              </w:rPr>
              <w:t>market participants; and statewide media</w:t>
            </w:r>
          </w:p>
          <w:p w14:paraId="7326F9EC" w14:textId="77777777" w:rsidR="00CB6AC4" w:rsidRPr="000C161E" w:rsidRDefault="00CB6AC4" w:rsidP="00CB6AC4">
            <w:pPr>
              <w:numPr>
                <w:ilvl w:val="0"/>
                <w:numId w:val="22"/>
              </w:numPr>
              <w:spacing w:after="160" w:line="259" w:lineRule="auto"/>
              <w:rPr>
                <w:rFonts w:cs="Arial"/>
                <w:color w:val="000000"/>
              </w:rPr>
            </w:pPr>
            <w:r w:rsidRPr="000C161E">
              <w:rPr>
                <w:rFonts w:cs="Arial"/>
                <w:b/>
                <w:bCs/>
                <w:color w:val="000000"/>
              </w:rPr>
              <w:t xml:space="preserve">12/16/22, 1:30 pm </w:t>
            </w:r>
            <w:r w:rsidRPr="000C161E">
              <w:rPr>
                <w:rFonts w:cs="Arial"/>
                <w:color w:val="000000"/>
              </w:rPr>
              <w:t>–Initial post on social media linking to news release about reforms implemented since February 2021</w:t>
            </w:r>
          </w:p>
          <w:p w14:paraId="394EC23A" w14:textId="77777777" w:rsidR="00CB6AC4" w:rsidRPr="000C161E" w:rsidRDefault="00CB6AC4" w:rsidP="00CB6AC4">
            <w:pPr>
              <w:numPr>
                <w:ilvl w:val="0"/>
                <w:numId w:val="22"/>
              </w:numPr>
              <w:spacing w:after="160" w:line="259" w:lineRule="auto"/>
              <w:rPr>
                <w:rFonts w:cs="Arial"/>
                <w:color w:val="000000"/>
              </w:rPr>
            </w:pPr>
            <w:r w:rsidRPr="000C161E">
              <w:rPr>
                <w:rFonts w:cs="Arial"/>
                <w:b/>
                <w:bCs/>
                <w:color w:val="000000"/>
              </w:rPr>
              <w:t xml:space="preserve">12/19/22, 9:30 am </w:t>
            </w:r>
            <w:r w:rsidRPr="000C161E">
              <w:rPr>
                <w:rFonts w:cs="Arial"/>
                <w:color w:val="000000"/>
              </w:rPr>
              <w:t>– Participated in the State Agency communicators call led by Governor’s Office regarding grid enhancements in preparation for the winter storm</w:t>
            </w:r>
          </w:p>
          <w:p w14:paraId="1D7E0FB4" w14:textId="77777777" w:rsidR="00CB6AC4" w:rsidRPr="000C161E" w:rsidRDefault="00CB6AC4" w:rsidP="00CB6AC4">
            <w:pPr>
              <w:numPr>
                <w:ilvl w:val="0"/>
                <w:numId w:val="22"/>
              </w:numPr>
              <w:spacing w:after="160" w:line="259" w:lineRule="auto"/>
              <w:rPr>
                <w:rFonts w:cs="Arial"/>
                <w:color w:val="000000"/>
              </w:rPr>
            </w:pPr>
            <w:r w:rsidRPr="000C161E">
              <w:rPr>
                <w:rFonts w:cs="Arial"/>
                <w:b/>
                <w:bCs/>
                <w:color w:val="000000"/>
              </w:rPr>
              <w:t xml:space="preserve">12/20/22, 9:30 am </w:t>
            </w:r>
            <w:r w:rsidRPr="000C161E">
              <w:rPr>
                <w:rFonts w:cs="Arial"/>
                <w:color w:val="000000"/>
              </w:rPr>
              <w:t>– ERCOT CEO addressed upcoming winter storm at the beginning of the ERCOT Board meeting</w:t>
            </w:r>
          </w:p>
          <w:p w14:paraId="082D1DB2" w14:textId="45C948CF" w:rsidR="00CB6AC4" w:rsidRPr="000C161E" w:rsidRDefault="00CB6AC4" w:rsidP="00CB6AC4">
            <w:pPr>
              <w:numPr>
                <w:ilvl w:val="0"/>
                <w:numId w:val="22"/>
              </w:numPr>
              <w:spacing w:after="160" w:line="259" w:lineRule="auto"/>
              <w:rPr>
                <w:rFonts w:cs="Arial"/>
                <w:color w:val="000000"/>
              </w:rPr>
            </w:pPr>
            <w:r w:rsidRPr="000C161E">
              <w:rPr>
                <w:rFonts w:cs="Arial"/>
                <w:b/>
                <w:bCs/>
                <w:color w:val="000000"/>
              </w:rPr>
              <w:t>12/21/22, 10 am</w:t>
            </w:r>
            <w:r w:rsidRPr="000C161E">
              <w:rPr>
                <w:rFonts w:cs="Arial"/>
                <w:color w:val="000000"/>
              </w:rPr>
              <w:t xml:space="preserve"> – ERCOT CEO participated in Gov. Abbott’s State Agency briefing at State Operations Center (SOC), along with TDEM, PUC, RRC</w:t>
            </w:r>
            <w:r w:rsidR="006C54D3" w:rsidRPr="000C161E">
              <w:rPr>
                <w:rFonts w:cs="Arial"/>
                <w:color w:val="000000"/>
              </w:rPr>
              <w:t>,</w:t>
            </w:r>
            <w:r w:rsidRPr="000C161E">
              <w:rPr>
                <w:rFonts w:cs="Arial"/>
                <w:color w:val="000000"/>
              </w:rPr>
              <w:t xml:space="preserve"> and other state officials</w:t>
            </w:r>
          </w:p>
          <w:p w14:paraId="45D8FD12" w14:textId="55FB0C82" w:rsidR="00CB6AC4" w:rsidRPr="000C161E" w:rsidRDefault="00CB6AC4" w:rsidP="00CB6AC4">
            <w:pPr>
              <w:numPr>
                <w:ilvl w:val="0"/>
                <w:numId w:val="22"/>
              </w:numPr>
              <w:spacing w:after="160" w:line="259" w:lineRule="auto"/>
              <w:rPr>
                <w:rFonts w:cs="Arial"/>
                <w:color w:val="000000"/>
              </w:rPr>
            </w:pPr>
            <w:r w:rsidRPr="000C161E">
              <w:rPr>
                <w:rFonts w:cs="Arial"/>
                <w:b/>
                <w:bCs/>
                <w:color w:val="000000"/>
              </w:rPr>
              <w:t>12/21/22, 11 am</w:t>
            </w:r>
            <w:r w:rsidRPr="000C161E">
              <w:rPr>
                <w:rFonts w:cs="Arial"/>
                <w:color w:val="000000"/>
              </w:rPr>
              <w:t xml:space="preserve"> – ERCOT CEO participated in Gov. Abbott’s Press Briefing at SOC, along with TDEM and PUC</w:t>
            </w:r>
          </w:p>
          <w:p w14:paraId="3071795A" w14:textId="77777777" w:rsidR="00CB6AC4" w:rsidRPr="000C161E" w:rsidRDefault="00CB6AC4" w:rsidP="00CB6AC4">
            <w:pPr>
              <w:numPr>
                <w:ilvl w:val="0"/>
                <w:numId w:val="22"/>
              </w:numPr>
              <w:spacing w:after="160" w:line="259" w:lineRule="auto"/>
              <w:rPr>
                <w:rFonts w:cs="Arial"/>
                <w:color w:val="000000"/>
              </w:rPr>
            </w:pPr>
            <w:r w:rsidRPr="000C161E">
              <w:rPr>
                <w:rFonts w:cs="Arial"/>
                <w:b/>
                <w:bCs/>
                <w:color w:val="000000"/>
              </w:rPr>
              <w:t>12/22/22, 10:30</w:t>
            </w:r>
            <w:r w:rsidRPr="000C161E">
              <w:rPr>
                <w:rFonts w:cs="Arial"/>
                <w:color w:val="000000"/>
              </w:rPr>
              <w:t xml:space="preserve"> </w:t>
            </w:r>
            <w:r w:rsidRPr="000C161E">
              <w:rPr>
                <w:rFonts w:cs="Arial"/>
                <w:b/>
                <w:bCs/>
                <w:color w:val="000000"/>
              </w:rPr>
              <w:t>am</w:t>
            </w:r>
            <w:r w:rsidRPr="000C161E">
              <w:rPr>
                <w:rFonts w:cs="Arial"/>
                <w:color w:val="000000"/>
              </w:rPr>
              <w:t xml:space="preserve"> – Posted an update on social media, sharing how the general public and media can follow current grid conditions on the dashboards page on the ERCOT website</w:t>
            </w:r>
          </w:p>
          <w:p w14:paraId="0C49350F" w14:textId="77777777" w:rsidR="00CB6AC4" w:rsidRPr="000C161E" w:rsidRDefault="00CB6AC4" w:rsidP="00CB6AC4">
            <w:pPr>
              <w:numPr>
                <w:ilvl w:val="0"/>
                <w:numId w:val="22"/>
              </w:numPr>
              <w:spacing w:after="160" w:line="259" w:lineRule="auto"/>
              <w:rPr>
                <w:rFonts w:cs="Arial"/>
                <w:color w:val="000000"/>
              </w:rPr>
            </w:pPr>
            <w:r w:rsidRPr="000C161E">
              <w:rPr>
                <w:rFonts w:cs="Arial"/>
                <w:b/>
                <w:bCs/>
                <w:color w:val="000000"/>
              </w:rPr>
              <w:t>12/22/22, 5:30</w:t>
            </w:r>
            <w:r w:rsidRPr="000C161E">
              <w:rPr>
                <w:rFonts w:cs="Arial"/>
                <w:color w:val="000000"/>
              </w:rPr>
              <w:t xml:space="preserve"> </w:t>
            </w:r>
            <w:r w:rsidRPr="000C161E">
              <w:rPr>
                <w:rFonts w:cs="Arial"/>
                <w:b/>
                <w:bCs/>
                <w:color w:val="000000"/>
              </w:rPr>
              <w:t>pm</w:t>
            </w:r>
            <w:r w:rsidRPr="000C161E">
              <w:rPr>
                <w:rFonts w:cs="Arial"/>
                <w:color w:val="000000"/>
              </w:rPr>
              <w:t xml:space="preserve"> – Posted an update on social media, sharing what steps to take if experiencing a local outage, which is not an ERCOT grid issue</w:t>
            </w:r>
          </w:p>
          <w:p w14:paraId="0FA4F36A" w14:textId="77777777" w:rsidR="00FF2A14" w:rsidRPr="000C161E" w:rsidRDefault="00CB6AC4" w:rsidP="00CB6AC4">
            <w:pPr>
              <w:numPr>
                <w:ilvl w:val="0"/>
                <w:numId w:val="22"/>
              </w:numPr>
              <w:spacing w:after="160" w:line="259" w:lineRule="auto"/>
              <w:rPr>
                <w:rFonts w:eastAsia="Calibri" w:cs="Arial"/>
                <w:color w:val="auto"/>
              </w:rPr>
            </w:pPr>
            <w:r w:rsidRPr="000C161E">
              <w:rPr>
                <w:rFonts w:cs="Arial"/>
                <w:b/>
                <w:bCs/>
                <w:color w:val="000000"/>
              </w:rPr>
              <w:t>12/24/22, 1 pm</w:t>
            </w:r>
            <w:r w:rsidRPr="000C161E">
              <w:rPr>
                <w:rFonts w:cs="Arial"/>
                <w:color w:val="000000"/>
              </w:rPr>
              <w:t xml:space="preserve"> – Posted an update on social media, thanking all those working hard to keep the grid operating reliably</w:t>
            </w:r>
          </w:p>
          <w:p w14:paraId="695A10EF" w14:textId="1B1BC9DF" w:rsidR="00020B8D" w:rsidRPr="00FF2A14" w:rsidRDefault="00020B8D" w:rsidP="00CB6AC4">
            <w:pPr>
              <w:numPr>
                <w:ilvl w:val="0"/>
                <w:numId w:val="22"/>
              </w:numPr>
              <w:spacing w:after="160" w:line="259" w:lineRule="auto"/>
              <w:rPr>
                <w:rFonts w:eastAsia="Calibri" w:cs="Arial"/>
                <w:color w:val="auto"/>
                <w:sz w:val="22"/>
                <w:szCs w:val="22"/>
              </w:rPr>
            </w:pPr>
            <w:r w:rsidRPr="000C161E">
              <w:rPr>
                <w:rFonts w:cs="Arial"/>
                <w:b/>
                <w:bCs/>
                <w:color w:val="000000"/>
              </w:rPr>
              <w:t xml:space="preserve">12/25/22 </w:t>
            </w:r>
            <w:r w:rsidRPr="000C161E">
              <w:rPr>
                <w:rFonts w:cs="Arial"/>
                <w:color w:val="000000"/>
              </w:rPr>
              <w:t xml:space="preserve">– Posted final </w:t>
            </w:r>
            <w:r w:rsidR="002B4569" w:rsidRPr="000C161E">
              <w:rPr>
                <w:rFonts w:cs="Arial"/>
                <w:color w:val="000000"/>
              </w:rPr>
              <w:t xml:space="preserve">update </w:t>
            </w:r>
            <w:r w:rsidR="00DF68E0">
              <w:rPr>
                <w:rFonts w:cs="Arial"/>
                <w:color w:val="000000"/>
              </w:rPr>
              <w:t>of returning</w:t>
            </w:r>
            <w:r w:rsidR="002B4569" w:rsidRPr="000C161E">
              <w:rPr>
                <w:rFonts w:cs="Arial"/>
                <w:color w:val="000000"/>
              </w:rPr>
              <w:t xml:space="preserve"> to normal conditions</w:t>
            </w:r>
          </w:p>
        </w:tc>
      </w:tr>
    </w:tbl>
    <w:p w14:paraId="5EC50707" w14:textId="77777777" w:rsidR="00FF2A14" w:rsidRPr="00FF2A14" w:rsidRDefault="00FF2A14" w:rsidP="00FF2A14">
      <w:pPr>
        <w:spacing w:after="160" w:line="252" w:lineRule="auto"/>
        <w:rPr>
          <w:rFonts w:eastAsia="Calibri" w:cs="Arial"/>
          <w:b/>
          <w:bCs/>
          <w:color w:val="auto"/>
          <w:sz w:val="22"/>
          <w:szCs w:val="22"/>
        </w:rPr>
      </w:pPr>
    </w:p>
    <w:p w14:paraId="75517FF7" w14:textId="77777777" w:rsidR="0006242D" w:rsidRPr="00B139CA" w:rsidRDefault="0006242D" w:rsidP="0006242D">
      <w:pPr>
        <w:spacing w:after="160" w:line="252" w:lineRule="auto"/>
        <w:rPr>
          <w:rFonts w:eastAsia="Calibri" w:cs="Arial"/>
          <w:b/>
          <w:bCs/>
          <w:color w:val="000099"/>
        </w:rPr>
      </w:pPr>
      <w:r w:rsidRPr="00B139CA">
        <w:rPr>
          <w:rFonts w:eastAsia="Calibri" w:cs="Arial"/>
          <w:b/>
          <w:bCs/>
          <w:color w:val="000099"/>
        </w:rPr>
        <w:t>Social Media (Facebook and Twitter)</w:t>
      </w:r>
      <w:r w:rsidRPr="004749FE">
        <w:rPr>
          <w:rFonts w:eastAsia="Calibri" w:cs="Arial"/>
          <w:b/>
          <w:bCs/>
          <w:color w:val="000099"/>
        </w:rPr>
        <w:t xml:space="preserve"> </w:t>
      </w:r>
      <w:r w:rsidRPr="00B139CA">
        <w:rPr>
          <w:rFonts w:eastAsia="Calibri" w:cs="Arial"/>
          <w:b/>
          <w:bCs/>
          <w:color w:val="000099"/>
        </w:rPr>
        <w:t>Analytics</w:t>
      </w:r>
    </w:p>
    <w:p w14:paraId="1A9EE672" w14:textId="77777777" w:rsidR="00FF2A14" w:rsidRPr="00A7124B" w:rsidRDefault="00FF2A14" w:rsidP="00FF2A14">
      <w:pPr>
        <w:spacing w:after="160" w:line="259" w:lineRule="auto"/>
        <w:rPr>
          <w:rFonts w:cs="Arial"/>
          <w:color w:val="000000"/>
        </w:rPr>
      </w:pPr>
      <w:r w:rsidRPr="00A7124B">
        <w:rPr>
          <w:rFonts w:cs="Arial"/>
          <w:b/>
          <w:bCs/>
          <w:color w:val="000000"/>
        </w:rPr>
        <w:t xml:space="preserve">December 16, 1:30 pm </w:t>
      </w:r>
      <w:r w:rsidRPr="00A7124B">
        <w:rPr>
          <w:rFonts w:cs="Arial"/>
          <w:color w:val="000000"/>
        </w:rPr>
        <w:t xml:space="preserve">— Initial post linking to news release about reforms implemented since February 2021. </w:t>
      </w:r>
    </w:p>
    <w:p w14:paraId="5CFB5324" w14:textId="77777777" w:rsidR="00FF2A14" w:rsidRPr="00A7124B" w:rsidRDefault="00FF2A14" w:rsidP="00FF2A14">
      <w:pPr>
        <w:numPr>
          <w:ilvl w:val="1"/>
          <w:numId w:val="22"/>
        </w:numPr>
        <w:spacing w:after="160" w:line="259" w:lineRule="auto"/>
        <w:rPr>
          <w:rFonts w:cs="Arial"/>
          <w:color w:val="000000"/>
        </w:rPr>
      </w:pPr>
      <w:r w:rsidRPr="00A7124B">
        <w:rPr>
          <w:rFonts w:cs="Arial"/>
          <w:b/>
          <w:bCs/>
          <w:color w:val="000000"/>
        </w:rPr>
        <w:t>Twitter</w:t>
      </w:r>
      <w:r w:rsidRPr="00A7124B">
        <w:rPr>
          <w:rFonts w:cs="Arial"/>
          <w:color w:val="000000"/>
        </w:rPr>
        <w:t>: 75,000 views, 110 comments, 95 retweets, 97 likes</w:t>
      </w:r>
    </w:p>
    <w:p w14:paraId="30B180F8" w14:textId="77777777" w:rsidR="00FF2A14" w:rsidRPr="00A7124B" w:rsidRDefault="00FF2A14" w:rsidP="00FF2A14">
      <w:pPr>
        <w:numPr>
          <w:ilvl w:val="1"/>
          <w:numId w:val="22"/>
        </w:numPr>
        <w:spacing w:after="160" w:line="259" w:lineRule="auto"/>
        <w:rPr>
          <w:rFonts w:cs="Arial"/>
          <w:color w:val="000000"/>
        </w:rPr>
      </w:pPr>
      <w:r w:rsidRPr="00A7124B">
        <w:rPr>
          <w:rFonts w:cs="Arial"/>
          <w:b/>
          <w:bCs/>
          <w:color w:val="000000"/>
        </w:rPr>
        <w:t>Facebook</w:t>
      </w:r>
      <w:r w:rsidRPr="00A7124B">
        <w:rPr>
          <w:rFonts w:cs="Arial"/>
          <w:color w:val="000000"/>
        </w:rPr>
        <w:t>: 135 reactions, 107 comments, 71 shares</w:t>
      </w:r>
    </w:p>
    <w:p w14:paraId="24AD6B5C" w14:textId="77777777" w:rsidR="00FF2A14" w:rsidRPr="00A7124B" w:rsidRDefault="00FF2A14" w:rsidP="00FF2A14">
      <w:pPr>
        <w:spacing w:line="259" w:lineRule="auto"/>
        <w:ind w:left="1440"/>
        <w:contextualSpacing/>
        <w:rPr>
          <w:rFonts w:cs="Arial"/>
          <w:color w:val="000000"/>
        </w:rPr>
      </w:pPr>
    </w:p>
    <w:p w14:paraId="2BFC63EB" w14:textId="77777777" w:rsidR="00FF2A14" w:rsidRPr="00A7124B" w:rsidRDefault="00FF2A14" w:rsidP="00FF2A14">
      <w:pPr>
        <w:spacing w:after="160" w:line="259" w:lineRule="auto"/>
        <w:rPr>
          <w:rFonts w:cs="Arial"/>
          <w:color w:val="000000"/>
        </w:rPr>
      </w:pPr>
      <w:r w:rsidRPr="00A7124B">
        <w:rPr>
          <w:rFonts w:cs="Arial"/>
          <w:b/>
          <w:bCs/>
          <w:color w:val="000000"/>
        </w:rPr>
        <w:t>December 22, 10:30 am</w:t>
      </w:r>
      <w:r w:rsidRPr="00A7124B">
        <w:rPr>
          <w:rFonts w:cs="Arial"/>
          <w:color w:val="000000"/>
        </w:rPr>
        <w:t xml:space="preserve"> — 2</w:t>
      </w:r>
      <w:r w:rsidRPr="00A7124B">
        <w:rPr>
          <w:rFonts w:cs="Arial"/>
          <w:color w:val="000000"/>
          <w:vertAlign w:val="superscript"/>
        </w:rPr>
        <w:t>nd</w:t>
      </w:r>
      <w:r w:rsidRPr="00A7124B">
        <w:rPr>
          <w:rFonts w:cs="Arial"/>
          <w:color w:val="000000"/>
        </w:rPr>
        <w:t xml:space="preserve"> post sharing how the general public and media can follow current grid conditions on the ERCOT dashboards page on the ERCOT website</w:t>
      </w:r>
    </w:p>
    <w:p w14:paraId="0C91EA64" w14:textId="77777777" w:rsidR="00FF2A14" w:rsidRPr="00A7124B" w:rsidRDefault="00FF2A14" w:rsidP="00FF2A14">
      <w:pPr>
        <w:numPr>
          <w:ilvl w:val="1"/>
          <w:numId w:val="22"/>
        </w:numPr>
        <w:spacing w:after="160" w:line="259" w:lineRule="auto"/>
        <w:rPr>
          <w:rFonts w:cs="Arial"/>
          <w:color w:val="000000"/>
        </w:rPr>
      </w:pPr>
      <w:r w:rsidRPr="00A7124B">
        <w:rPr>
          <w:rFonts w:cs="Arial"/>
          <w:b/>
          <w:bCs/>
          <w:color w:val="000000"/>
        </w:rPr>
        <w:t>Twitter:</w:t>
      </w:r>
      <w:r w:rsidRPr="00A7124B">
        <w:rPr>
          <w:rFonts w:cs="Arial"/>
          <w:color w:val="000000"/>
        </w:rPr>
        <w:t xml:space="preserve"> 129,200 views, 65 comments, 143 retweets, 325 likes</w:t>
      </w:r>
    </w:p>
    <w:p w14:paraId="54D9C4C3" w14:textId="77777777" w:rsidR="00FF2A14" w:rsidRPr="00A7124B" w:rsidRDefault="00FF2A14" w:rsidP="00FF2A14">
      <w:pPr>
        <w:numPr>
          <w:ilvl w:val="1"/>
          <w:numId w:val="22"/>
        </w:numPr>
        <w:spacing w:after="160" w:line="259" w:lineRule="auto"/>
        <w:rPr>
          <w:rFonts w:cs="Arial"/>
          <w:color w:val="000000"/>
        </w:rPr>
      </w:pPr>
      <w:r w:rsidRPr="00A7124B">
        <w:rPr>
          <w:rFonts w:cs="Arial"/>
          <w:b/>
          <w:bCs/>
          <w:color w:val="000000"/>
        </w:rPr>
        <w:t>Facebook:</w:t>
      </w:r>
      <w:r w:rsidRPr="00A7124B">
        <w:rPr>
          <w:rFonts w:cs="Arial"/>
          <w:color w:val="000000"/>
        </w:rPr>
        <w:t xml:space="preserve"> 388 reactions, 234 comments, 244 shares</w:t>
      </w:r>
    </w:p>
    <w:p w14:paraId="415E3CCA" w14:textId="77777777" w:rsidR="00FF2A14" w:rsidRPr="00A7124B" w:rsidRDefault="00FF2A14" w:rsidP="00FF2A14">
      <w:pPr>
        <w:spacing w:after="160" w:line="259" w:lineRule="auto"/>
        <w:rPr>
          <w:rFonts w:cs="Arial"/>
          <w:b/>
          <w:bCs/>
          <w:color w:val="000000"/>
        </w:rPr>
      </w:pPr>
    </w:p>
    <w:p w14:paraId="574EE3F4" w14:textId="77777777" w:rsidR="00FF2A14" w:rsidRPr="00A7124B" w:rsidRDefault="00FF2A14" w:rsidP="00FF2A14">
      <w:pPr>
        <w:spacing w:after="160" w:line="259" w:lineRule="auto"/>
        <w:rPr>
          <w:rFonts w:cs="Arial"/>
          <w:color w:val="000000"/>
        </w:rPr>
      </w:pPr>
      <w:r w:rsidRPr="00A7124B">
        <w:rPr>
          <w:rFonts w:cs="Arial"/>
          <w:b/>
          <w:bCs/>
          <w:color w:val="000000"/>
        </w:rPr>
        <w:t>December 22, 5:30 pm</w:t>
      </w:r>
      <w:r w:rsidRPr="00A7124B">
        <w:rPr>
          <w:rFonts w:cs="Arial"/>
          <w:color w:val="000000"/>
        </w:rPr>
        <w:t xml:space="preserve"> — 3</w:t>
      </w:r>
      <w:r w:rsidRPr="00A7124B">
        <w:rPr>
          <w:rFonts w:cs="Arial"/>
          <w:color w:val="000000"/>
          <w:vertAlign w:val="superscript"/>
        </w:rPr>
        <w:t>rd</w:t>
      </w:r>
      <w:r w:rsidRPr="00A7124B">
        <w:rPr>
          <w:rFonts w:cs="Arial"/>
          <w:color w:val="000000"/>
        </w:rPr>
        <w:t xml:space="preserve"> post, sharing what steps to take if experiencing a local outage, which is not an ERCOT grid issue</w:t>
      </w:r>
    </w:p>
    <w:p w14:paraId="088BE7ED" w14:textId="77777777" w:rsidR="00FF2A14" w:rsidRPr="00A7124B" w:rsidRDefault="00FF2A14" w:rsidP="00FF2A14">
      <w:pPr>
        <w:numPr>
          <w:ilvl w:val="1"/>
          <w:numId w:val="22"/>
        </w:numPr>
        <w:spacing w:after="160" w:line="259" w:lineRule="auto"/>
        <w:rPr>
          <w:rFonts w:cs="Arial"/>
          <w:color w:val="000000"/>
        </w:rPr>
      </w:pPr>
      <w:r w:rsidRPr="00A7124B">
        <w:rPr>
          <w:rFonts w:cs="Arial"/>
          <w:b/>
          <w:bCs/>
          <w:color w:val="000000"/>
        </w:rPr>
        <w:t>Twitter:</w:t>
      </w:r>
      <w:r w:rsidRPr="00A7124B">
        <w:rPr>
          <w:rFonts w:cs="Arial"/>
          <w:color w:val="000000"/>
        </w:rPr>
        <w:t xml:space="preserve"> 155,100 views, 98 comments, 110 retweets, 339 likes</w:t>
      </w:r>
    </w:p>
    <w:p w14:paraId="7A4D323B" w14:textId="77777777" w:rsidR="00FF2A14" w:rsidRPr="00A7124B" w:rsidRDefault="00FF2A14" w:rsidP="00FF2A14">
      <w:pPr>
        <w:numPr>
          <w:ilvl w:val="1"/>
          <w:numId w:val="22"/>
        </w:numPr>
        <w:spacing w:after="160" w:line="259" w:lineRule="auto"/>
        <w:rPr>
          <w:rFonts w:cs="Arial"/>
          <w:color w:val="000000"/>
        </w:rPr>
      </w:pPr>
      <w:r w:rsidRPr="00A7124B">
        <w:rPr>
          <w:rFonts w:cs="Arial"/>
          <w:b/>
          <w:bCs/>
          <w:color w:val="000000"/>
        </w:rPr>
        <w:t>Facebook:</w:t>
      </w:r>
      <w:r w:rsidRPr="00A7124B">
        <w:rPr>
          <w:rFonts w:cs="Arial"/>
          <w:color w:val="000000"/>
        </w:rPr>
        <w:t xml:space="preserve"> 69 reactions, 55 comments, 39 shares</w:t>
      </w:r>
    </w:p>
    <w:p w14:paraId="7E8CF80B" w14:textId="77777777" w:rsidR="00FF2A14" w:rsidRPr="00A7124B" w:rsidRDefault="00FF2A14" w:rsidP="00FF2A14">
      <w:pPr>
        <w:spacing w:after="160" w:line="259" w:lineRule="auto"/>
        <w:rPr>
          <w:rFonts w:cs="Arial"/>
          <w:b/>
          <w:bCs/>
          <w:color w:val="000000"/>
        </w:rPr>
      </w:pPr>
    </w:p>
    <w:p w14:paraId="0114AC85" w14:textId="77777777" w:rsidR="00FF2A14" w:rsidRPr="00A7124B" w:rsidRDefault="00FF2A14" w:rsidP="00FF2A14">
      <w:pPr>
        <w:spacing w:after="160" w:line="259" w:lineRule="auto"/>
        <w:rPr>
          <w:rFonts w:cs="Arial"/>
          <w:color w:val="000000"/>
        </w:rPr>
      </w:pPr>
      <w:r w:rsidRPr="00A7124B">
        <w:rPr>
          <w:rFonts w:cs="Arial"/>
          <w:b/>
          <w:bCs/>
          <w:color w:val="000000"/>
        </w:rPr>
        <w:t>December 24, 1 pm</w:t>
      </w:r>
      <w:r w:rsidRPr="00A7124B">
        <w:rPr>
          <w:rFonts w:cs="Arial"/>
          <w:color w:val="000000"/>
        </w:rPr>
        <w:t xml:space="preserve"> — 4</w:t>
      </w:r>
      <w:r w:rsidRPr="00A7124B">
        <w:rPr>
          <w:rFonts w:cs="Arial"/>
          <w:color w:val="000000"/>
          <w:vertAlign w:val="superscript"/>
        </w:rPr>
        <w:t>th</w:t>
      </w:r>
      <w:r w:rsidRPr="00A7124B">
        <w:rPr>
          <w:rFonts w:cs="Arial"/>
          <w:color w:val="000000"/>
        </w:rPr>
        <w:t xml:space="preserve"> post, thanking all those working hard to keep the grid operating reliably</w:t>
      </w:r>
    </w:p>
    <w:p w14:paraId="112B1ACC" w14:textId="77777777" w:rsidR="00FF2A14" w:rsidRPr="00A7124B" w:rsidRDefault="00FF2A14" w:rsidP="00FF2A14">
      <w:pPr>
        <w:numPr>
          <w:ilvl w:val="1"/>
          <w:numId w:val="22"/>
        </w:numPr>
        <w:spacing w:after="160" w:line="259" w:lineRule="auto"/>
        <w:rPr>
          <w:rFonts w:cs="Arial"/>
          <w:color w:val="000000"/>
        </w:rPr>
      </w:pPr>
      <w:r w:rsidRPr="00A7124B">
        <w:rPr>
          <w:rFonts w:cs="Arial"/>
          <w:b/>
          <w:bCs/>
          <w:color w:val="000000"/>
        </w:rPr>
        <w:t>Twitter:</w:t>
      </w:r>
      <w:r w:rsidRPr="00A7124B">
        <w:rPr>
          <w:rFonts w:cs="Arial"/>
          <w:color w:val="000000"/>
        </w:rPr>
        <w:t xml:space="preserve"> 104,900 views, 82 comments, 69 retweets, 656 likes</w:t>
      </w:r>
    </w:p>
    <w:p w14:paraId="3DAFCB98" w14:textId="77777777" w:rsidR="00FF2A14" w:rsidRPr="00A7124B" w:rsidRDefault="00FF2A14" w:rsidP="00FF2A14">
      <w:pPr>
        <w:numPr>
          <w:ilvl w:val="1"/>
          <w:numId w:val="22"/>
        </w:numPr>
        <w:spacing w:after="160" w:line="259" w:lineRule="auto"/>
        <w:rPr>
          <w:rFonts w:cs="Arial"/>
          <w:color w:val="000000"/>
        </w:rPr>
      </w:pPr>
      <w:r w:rsidRPr="00A7124B">
        <w:rPr>
          <w:rFonts w:cs="Arial"/>
          <w:b/>
          <w:bCs/>
          <w:color w:val="000000"/>
        </w:rPr>
        <w:t>Facebook:</w:t>
      </w:r>
      <w:r w:rsidRPr="00A7124B">
        <w:rPr>
          <w:rFonts w:cs="Arial"/>
          <w:color w:val="000000"/>
        </w:rPr>
        <w:t xml:space="preserve"> 422 reactions, 86 comments, 18 shares</w:t>
      </w:r>
    </w:p>
    <w:p w14:paraId="1C225023" w14:textId="77777777" w:rsidR="00FF2A14" w:rsidRPr="00A7124B" w:rsidRDefault="00FF2A14" w:rsidP="00FF2A14">
      <w:pPr>
        <w:spacing w:after="160" w:line="259" w:lineRule="auto"/>
        <w:rPr>
          <w:rFonts w:cs="Arial"/>
          <w:b/>
          <w:bCs/>
          <w:color w:val="000000"/>
        </w:rPr>
      </w:pPr>
    </w:p>
    <w:p w14:paraId="6B691CA3" w14:textId="77777777" w:rsidR="00FF2A14" w:rsidRPr="00A7124B" w:rsidRDefault="00FF2A14" w:rsidP="00FF2A14">
      <w:pPr>
        <w:spacing w:after="160" w:line="259" w:lineRule="auto"/>
        <w:rPr>
          <w:rFonts w:cs="Arial"/>
          <w:color w:val="000000"/>
        </w:rPr>
      </w:pPr>
      <w:r w:rsidRPr="00A7124B">
        <w:rPr>
          <w:rFonts w:cs="Arial"/>
          <w:b/>
          <w:bCs/>
          <w:color w:val="000000"/>
        </w:rPr>
        <w:t>December 25, 1:30 pm</w:t>
      </w:r>
      <w:r w:rsidRPr="00A7124B">
        <w:rPr>
          <w:rFonts w:cs="Arial"/>
          <w:color w:val="000000"/>
        </w:rPr>
        <w:t xml:space="preserve"> — 5</w:t>
      </w:r>
      <w:r w:rsidRPr="00A7124B">
        <w:rPr>
          <w:rFonts w:cs="Arial"/>
          <w:color w:val="000000"/>
          <w:vertAlign w:val="superscript"/>
        </w:rPr>
        <w:t xml:space="preserve">th </w:t>
      </w:r>
      <w:r w:rsidRPr="00A7124B">
        <w:rPr>
          <w:rFonts w:cs="Arial"/>
          <w:color w:val="000000"/>
        </w:rPr>
        <w:t>and final post, sharing ERCOT was returning to normal operations</w:t>
      </w:r>
    </w:p>
    <w:p w14:paraId="3A7C95D2" w14:textId="77777777" w:rsidR="00FF2A14" w:rsidRPr="00A7124B" w:rsidRDefault="00FF2A14" w:rsidP="00FF2A14">
      <w:pPr>
        <w:numPr>
          <w:ilvl w:val="1"/>
          <w:numId w:val="22"/>
        </w:numPr>
        <w:spacing w:after="160" w:line="259" w:lineRule="auto"/>
        <w:rPr>
          <w:rFonts w:cs="Arial"/>
          <w:color w:val="000000"/>
        </w:rPr>
      </w:pPr>
      <w:r w:rsidRPr="00A7124B">
        <w:rPr>
          <w:rFonts w:cs="Arial"/>
          <w:b/>
          <w:bCs/>
          <w:color w:val="000000"/>
        </w:rPr>
        <w:t>Twitter:</w:t>
      </w:r>
      <w:r w:rsidRPr="00A7124B">
        <w:rPr>
          <w:rFonts w:cs="Arial"/>
          <w:color w:val="000000"/>
        </w:rPr>
        <w:t xml:space="preserve"> 73,200 views, 31 comments, 45 retweets, 303 likes</w:t>
      </w:r>
    </w:p>
    <w:p w14:paraId="588C75D3" w14:textId="77777777" w:rsidR="00FF2A14" w:rsidRPr="00A7124B" w:rsidRDefault="00FF2A14" w:rsidP="00FF2A14">
      <w:pPr>
        <w:numPr>
          <w:ilvl w:val="1"/>
          <w:numId w:val="22"/>
        </w:numPr>
        <w:spacing w:after="160" w:line="259" w:lineRule="auto"/>
        <w:rPr>
          <w:rFonts w:cs="Arial"/>
          <w:color w:val="000000"/>
        </w:rPr>
      </w:pPr>
      <w:r w:rsidRPr="00A7124B">
        <w:rPr>
          <w:rFonts w:cs="Arial"/>
          <w:b/>
          <w:bCs/>
          <w:color w:val="000000"/>
        </w:rPr>
        <w:t>Facebook:</w:t>
      </w:r>
      <w:r w:rsidRPr="00A7124B">
        <w:rPr>
          <w:rFonts w:cs="Arial"/>
          <w:color w:val="000000"/>
        </w:rPr>
        <w:t xml:space="preserve"> 161 reactions, 17 comments, 9 shares</w:t>
      </w:r>
    </w:p>
    <w:p w14:paraId="1F910602" w14:textId="77777777" w:rsidR="00FF2A14" w:rsidRPr="00FF2A14" w:rsidRDefault="00FF2A14" w:rsidP="00FF2A14">
      <w:pPr>
        <w:spacing w:after="160" w:line="252" w:lineRule="auto"/>
        <w:rPr>
          <w:rFonts w:eastAsia="Calibri" w:cs="Arial"/>
          <w:b/>
          <w:bCs/>
          <w:color w:val="auto"/>
          <w:sz w:val="22"/>
          <w:szCs w:val="22"/>
        </w:rPr>
      </w:pPr>
      <w:r w:rsidRPr="00FF2A14">
        <w:rPr>
          <w:rFonts w:eastAsia="Calibri" w:cs="Arial"/>
          <w:b/>
          <w:bCs/>
          <w:noProof/>
          <w:color w:val="000099"/>
          <w:sz w:val="22"/>
          <w:szCs w:val="22"/>
        </w:rPr>
        <w:drawing>
          <wp:anchor distT="0" distB="0" distL="114300" distR="114300" simplePos="0" relativeHeight="251658240" behindDoc="0" locked="0" layoutInCell="1" allowOverlap="1" wp14:anchorId="0017B928" wp14:editId="2926E702">
            <wp:simplePos x="0" y="0"/>
            <wp:positionH relativeFrom="column">
              <wp:posOffset>3355340</wp:posOffset>
            </wp:positionH>
            <wp:positionV relativeFrom="paragraph">
              <wp:posOffset>210820</wp:posOffset>
            </wp:positionV>
            <wp:extent cx="2778760" cy="3130550"/>
            <wp:effectExtent l="38100" t="38100" r="97790" b="8890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a:extLst>
                        <a:ext uri="{28A0092B-C50C-407E-A947-70E740481C1C}">
                          <a14:useLocalDpi xmlns:a14="http://schemas.microsoft.com/office/drawing/2010/main" val="0"/>
                        </a:ext>
                      </a:extLst>
                    </a:blip>
                    <a:srcRect l="17358" r="35877" b="6374"/>
                    <a:stretch/>
                  </pic:blipFill>
                  <pic:spPr bwMode="auto">
                    <a:xfrm>
                      <a:off x="0" y="0"/>
                      <a:ext cx="2778760" cy="313055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A032DA" w14:textId="77777777" w:rsidR="00FF2A14" w:rsidRPr="00FF2A14" w:rsidRDefault="00FF2A14" w:rsidP="00FF2A14">
      <w:pPr>
        <w:spacing w:after="160" w:line="252" w:lineRule="auto"/>
        <w:rPr>
          <w:rFonts w:eastAsia="Calibri" w:cs="Arial"/>
          <w:b/>
          <w:bCs/>
          <w:color w:val="000099"/>
          <w:sz w:val="22"/>
          <w:szCs w:val="22"/>
        </w:rPr>
      </w:pPr>
      <w:r w:rsidRPr="00FF2A14">
        <w:rPr>
          <w:rFonts w:eastAsia="Calibri" w:cs="Arial"/>
          <w:b/>
          <w:bCs/>
          <w:color w:val="000099"/>
          <w:sz w:val="22"/>
          <w:szCs w:val="22"/>
        </w:rPr>
        <w:t>ERCOT Dashboard Analytics December 21-24</w:t>
      </w:r>
    </w:p>
    <w:tbl>
      <w:tblPr>
        <w:tblW w:w="4763" w:type="dxa"/>
        <w:tblInd w:w="-3" w:type="dxa"/>
        <w:tblCellMar>
          <w:left w:w="0" w:type="dxa"/>
          <w:right w:w="0" w:type="dxa"/>
        </w:tblCellMar>
        <w:tblLook w:val="04A0" w:firstRow="1" w:lastRow="0" w:firstColumn="1" w:lastColumn="0" w:noHBand="0" w:noVBand="1"/>
      </w:tblPr>
      <w:tblGrid>
        <w:gridCol w:w="2603"/>
        <w:gridCol w:w="900"/>
        <w:gridCol w:w="1260"/>
      </w:tblGrid>
      <w:tr w:rsidR="00FF2A14" w:rsidRPr="00FF2A14" w14:paraId="5A251C07" w14:textId="77777777" w:rsidTr="00D61285">
        <w:trPr>
          <w:trHeight w:val="300"/>
        </w:trPr>
        <w:tc>
          <w:tcPr>
            <w:tcW w:w="2603" w:type="dxa"/>
            <w:tcBorders>
              <w:top w:val="single" w:sz="8" w:space="0" w:color="FFC000"/>
              <w:left w:val="single" w:sz="8" w:space="0" w:color="FFC000"/>
              <w:bottom w:val="nil"/>
              <w:right w:val="nil"/>
            </w:tcBorders>
            <w:shd w:val="clear" w:color="auto" w:fill="FFC000"/>
            <w:noWrap/>
            <w:tcMar>
              <w:top w:w="0" w:type="dxa"/>
              <w:left w:w="108" w:type="dxa"/>
              <w:bottom w:w="0" w:type="dxa"/>
              <w:right w:w="108" w:type="dxa"/>
            </w:tcMar>
            <w:vAlign w:val="bottom"/>
            <w:hideMark/>
          </w:tcPr>
          <w:p w14:paraId="31CB8A8C" w14:textId="77777777" w:rsidR="00FF2A14" w:rsidRPr="00FF2A14" w:rsidRDefault="00FF2A14" w:rsidP="00FF2A14">
            <w:pPr>
              <w:spacing w:after="160" w:line="259" w:lineRule="auto"/>
              <w:rPr>
                <w:rFonts w:ascii="Arial Narrow" w:eastAsia="Calibri" w:hAnsi="Arial Narrow" w:cs="Arial"/>
                <w:b/>
                <w:bCs/>
                <w:color w:val="FFFFFF"/>
                <w:sz w:val="22"/>
                <w:szCs w:val="22"/>
              </w:rPr>
            </w:pPr>
            <w:r w:rsidRPr="00FF2A14">
              <w:rPr>
                <w:rFonts w:ascii="Arial Narrow" w:eastAsia="Calibri" w:hAnsi="Arial Narrow" w:cs="Arial"/>
                <w:b/>
                <w:bCs/>
                <w:color w:val="FFFFFF"/>
                <w:sz w:val="22"/>
                <w:szCs w:val="22"/>
              </w:rPr>
              <w:t>Page Title</w:t>
            </w:r>
          </w:p>
        </w:tc>
        <w:tc>
          <w:tcPr>
            <w:tcW w:w="900" w:type="dxa"/>
            <w:tcBorders>
              <w:top w:val="single" w:sz="8" w:space="0" w:color="FFC000"/>
              <w:left w:val="nil"/>
              <w:bottom w:val="nil"/>
              <w:right w:val="nil"/>
            </w:tcBorders>
            <w:shd w:val="clear" w:color="auto" w:fill="FFC000"/>
            <w:noWrap/>
            <w:tcMar>
              <w:top w:w="0" w:type="dxa"/>
              <w:left w:w="108" w:type="dxa"/>
              <w:bottom w:w="0" w:type="dxa"/>
              <w:right w:w="108" w:type="dxa"/>
            </w:tcMar>
            <w:vAlign w:val="bottom"/>
            <w:hideMark/>
          </w:tcPr>
          <w:p w14:paraId="688EDCEC" w14:textId="77777777" w:rsidR="00FF2A14" w:rsidRPr="00FF2A14" w:rsidRDefault="00FF2A14" w:rsidP="00FF2A14">
            <w:pPr>
              <w:spacing w:after="160" w:line="259" w:lineRule="auto"/>
              <w:rPr>
                <w:rFonts w:ascii="Arial Narrow" w:eastAsia="Calibri" w:hAnsi="Arial Narrow" w:cs="Arial"/>
                <w:b/>
                <w:bCs/>
                <w:color w:val="FFFFFF"/>
                <w:sz w:val="22"/>
                <w:szCs w:val="22"/>
              </w:rPr>
            </w:pPr>
            <w:r w:rsidRPr="00FF2A14">
              <w:rPr>
                <w:rFonts w:ascii="Arial Narrow" w:eastAsia="Calibri" w:hAnsi="Arial Narrow" w:cs="Arial"/>
                <w:b/>
                <w:bCs/>
                <w:color w:val="FFFFFF"/>
                <w:sz w:val="22"/>
                <w:szCs w:val="22"/>
              </w:rPr>
              <w:t>Views</w:t>
            </w:r>
          </w:p>
        </w:tc>
        <w:tc>
          <w:tcPr>
            <w:tcW w:w="1260" w:type="dxa"/>
            <w:tcBorders>
              <w:top w:val="single" w:sz="8" w:space="0" w:color="FFC000"/>
              <w:left w:val="nil"/>
              <w:bottom w:val="nil"/>
              <w:right w:val="single" w:sz="8" w:space="0" w:color="FFC000"/>
            </w:tcBorders>
            <w:shd w:val="clear" w:color="auto" w:fill="FFC000"/>
            <w:noWrap/>
            <w:tcMar>
              <w:top w:w="0" w:type="dxa"/>
              <w:left w:w="108" w:type="dxa"/>
              <w:bottom w:w="0" w:type="dxa"/>
              <w:right w:w="108" w:type="dxa"/>
            </w:tcMar>
            <w:vAlign w:val="bottom"/>
            <w:hideMark/>
          </w:tcPr>
          <w:p w14:paraId="4BBE2F30" w14:textId="77777777" w:rsidR="00FF2A14" w:rsidRPr="00FF2A14" w:rsidRDefault="00FF2A14" w:rsidP="00FF2A14">
            <w:pPr>
              <w:spacing w:after="160" w:line="259" w:lineRule="auto"/>
              <w:rPr>
                <w:rFonts w:ascii="Arial Narrow" w:eastAsia="Calibri" w:hAnsi="Arial Narrow" w:cs="Arial"/>
                <w:b/>
                <w:bCs/>
                <w:color w:val="FFFFFF"/>
                <w:sz w:val="22"/>
                <w:szCs w:val="22"/>
              </w:rPr>
            </w:pPr>
            <w:r w:rsidRPr="00FF2A14">
              <w:rPr>
                <w:rFonts w:ascii="Arial Narrow" w:eastAsia="Calibri" w:hAnsi="Arial Narrow" w:cs="Arial"/>
                <w:b/>
                <w:bCs/>
                <w:color w:val="FFFFFF"/>
                <w:sz w:val="22"/>
                <w:szCs w:val="22"/>
              </w:rPr>
              <w:t>Total Users</w:t>
            </w:r>
          </w:p>
        </w:tc>
      </w:tr>
      <w:tr w:rsidR="00FF2A14" w:rsidRPr="00FF2A14" w14:paraId="75575A97" w14:textId="77777777" w:rsidTr="00D61285">
        <w:trPr>
          <w:trHeight w:val="300"/>
        </w:trPr>
        <w:tc>
          <w:tcPr>
            <w:tcW w:w="2603" w:type="dxa"/>
            <w:tcBorders>
              <w:top w:val="single" w:sz="8" w:space="0" w:color="FFC000"/>
              <w:left w:val="single" w:sz="8" w:space="0" w:color="FFC000"/>
              <w:bottom w:val="nil"/>
              <w:right w:val="nil"/>
            </w:tcBorders>
            <w:noWrap/>
            <w:tcMar>
              <w:top w:w="0" w:type="dxa"/>
              <w:left w:w="108" w:type="dxa"/>
              <w:bottom w:w="0" w:type="dxa"/>
              <w:right w:w="108" w:type="dxa"/>
            </w:tcMar>
            <w:vAlign w:val="bottom"/>
            <w:hideMark/>
          </w:tcPr>
          <w:p w14:paraId="5CB11F58" w14:textId="77777777" w:rsidR="00FF2A14" w:rsidRPr="00FF2A14" w:rsidRDefault="00FF2A14" w:rsidP="00FF2A14">
            <w:pPr>
              <w:spacing w:after="160" w:line="259" w:lineRule="auto"/>
              <w:rPr>
                <w:rFonts w:ascii="Arial Narrow" w:eastAsia="Calibri" w:hAnsi="Arial Narrow" w:cs="Arial"/>
                <w:color w:val="000000"/>
                <w:sz w:val="22"/>
                <w:szCs w:val="22"/>
              </w:rPr>
            </w:pPr>
            <w:r w:rsidRPr="00FF2A14">
              <w:rPr>
                <w:rFonts w:ascii="Arial Narrow" w:eastAsia="Calibri" w:hAnsi="Arial Narrow" w:cs="Arial"/>
                <w:color w:val="000000"/>
                <w:sz w:val="22"/>
                <w:szCs w:val="22"/>
              </w:rPr>
              <w:t>Grid and Market Conditions</w:t>
            </w:r>
          </w:p>
        </w:tc>
        <w:tc>
          <w:tcPr>
            <w:tcW w:w="900" w:type="dxa"/>
            <w:tcBorders>
              <w:top w:val="single" w:sz="8" w:space="0" w:color="FFC000"/>
              <w:left w:val="nil"/>
              <w:bottom w:val="nil"/>
              <w:right w:val="nil"/>
            </w:tcBorders>
            <w:noWrap/>
            <w:tcMar>
              <w:top w:w="0" w:type="dxa"/>
              <w:left w:w="108" w:type="dxa"/>
              <w:bottom w:w="0" w:type="dxa"/>
              <w:right w:w="108" w:type="dxa"/>
            </w:tcMar>
            <w:vAlign w:val="bottom"/>
            <w:hideMark/>
          </w:tcPr>
          <w:p w14:paraId="120C54E7" w14:textId="77777777" w:rsidR="00FF2A14" w:rsidRPr="00FF2A14" w:rsidRDefault="00FF2A14" w:rsidP="00FF2A14">
            <w:pPr>
              <w:spacing w:after="160" w:line="259" w:lineRule="auto"/>
              <w:jc w:val="right"/>
              <w:rPr>
                <w:rFonts w:ascii="Arial Narrow" w:eastAsia="Calibri" w:hAnsi="Arial Narrow" w:cs="Arial"/>
                <w:color w:val="000000"/>
                <w:sz w:val="22"/>
                <w:szCs w:val="22"/>
              </w:rPr>
            </w:pPr>
            <w:r w:rsidRPr="00FF2A14">
              <w:rPr>
                <w:rFonts w:ascii="Arial Narrow" w:eastAsia="Calibri" w:hAnsi="Arial Narrow" w:cs="Arial"/>
                <w:color w:val="000000"/>
                <w:sz w:val="22"/>
                <w:szCs w:val="22"/>
              </w:rPr>
              <w:t>532,144</w:t>
            </w:r>
          </w:p>
        </w:tc>
        <w:tc>
          <w:tcPr>
            <w:tcW w:w="1260" w:type="dxa"/>
            <w:tcBorders>
              <w:top w:val="single" w:sz="8" w:space="0" w:color="FFC000"/>
              <w:left w:val="nil"/>
              <w:bottom w:val="nil"/>
              <w:right w:val="single" w:sz="8" w:space="0" w:color="FFC000"/>
            </w:tcBorders>
            <w:noWrap/>
            <w:tcMar>
              <w:top w:w="0" w:type="dxa"/>
              <w:left w:w="108" w:type="dxa"/>
              <w:bottom w:w="0" w:type="dxa"/>
              <w:right w:w="108" w:type="dxa"/>
            </w:tcMar>
            <w:vAlign w:val="bottom"/>
            <w:hideMark/>
          </w:tcPr>
          <w:p w14:paraId="7E21E4E7" w14:textId="77777777" w:rsidR="00FF2A14" w:rsidRPr="00FF2A14" w:rsidRDefault="00FF2A14" w:rsidP="00FF2A14">
            <w:pPr>
              <w:spacing w:after="160" w:line="259" w:lineRule="auto"/>
              <w:jc w:val="right"/>
              <w:rPr>
                <w:rFonts w:ascii="Arial Narrow" w:eastAsia="Calibri" w:hAnsi="Arial Narrow" w:cs="Arial"/>
                <w:color w:val="000000"/>
                <w:sz w:val="22"/>
                <w:szCs w:val="22"/>
              </w:rPr>
            </w:pPr>
            <w:r w:rsidRPr="00FF2A14">
              <w:rPr>
                <w:rFonts w:ascii="Arial Narrow" w:eastAsia="Calibri" w:hAnsi="Arial Narrow" w:cs="Arial"/>
                <w:color w:val="000000"/>
                <w:sz w:val="22"/>
                <w:szCs w:val="22"/>
              </w:rPr>
              <w:t>212,578</w:t>
            </w:r>
          </w:p>
        </w:tc>
      </w:tr>
      <w:tr w:rsidR="00FF2A14" w:rsidRPr="00FF2A14" w14:paraId="274D833D" w14:textId="77777777" w:rsidTr="00D61285">
        <w:trPr>
          <w:trHeight w:val="300"/>
        </w:trPr>
        <w:tc>
          <w:tcPr>
            <w:tcW w:w="2603" w:type="dxa"/>
            <w:tcBorders>
              <w:top w:val="single" w:sz="8" w:space="0" w:color="FFC000"/>
              <w:left w:val="single" w:sz="8" w:space="0" w:color="FFC000"/>
              <w:bottom w:val="nil"/>
              <w:right w:val="nil"/>
            </w:tcBorders>
            <w:noWrap/>
            <w:tcMar>
              <w:top w:w="0" w:type="dxa"/>
              <w:left w:w="108" w:type="dxa"/>
              <w:bottom w:w="0" w:type="dxa"/>
              <w:right w:w="108" w:type="dxa"/>
            </w:tcMar>
            <w:vAlign w:val="bottom"/>
            <w:hideMark/>
          </w:tcPr>
          <w:p w14:paraId="333B499E" w14:textId="77777777" w:rsidR="00FF2A14" w:rsidRPr="00FF2A14" w:rsidRDefault="00FF2A14" w:rsidP="00FF2A14">
            <w:pPr>
              <w:spacing w:after="160" w:line="259" w:lineRule="auto"/>
              <w:rPr>
                <w:rFonts w:ascii="Arial Narrow" w:eastAsia="Calibri" w:hAnsi="Arial Narrow" w:cs="Arial"/>
                <w:color w:val="000000"/>
                <w:sz w:val="22"/>
                <w:szCs w:val="22"/>
              </w:rPr>
            </w:pPr>
            <w:r w:rsidRPr="00FF2A14">
              <w:rPr>
                <w:rFonts w:ascii="Arial Narrow" w:eastAsia="Calibri" w:hAnsi="Arial Narrow" w:cs="Arial"/>
                <w:color w:val="000000"/>
                <w:sz w:val="22"/>
                <w:szCs w:val="22"/>
              </w:rPr>
              <w:t>Supply and Demand</w:t>
            </w:r>
          </w:p>
        </w:tc>
        <w:tc>
          <w:tcPr>
            <w:tcW w:w="900" w:type="dxa"/>
            <w:tcBorders>
              <w:top w:val="single" w:sz="8" w:space="0" w:color="FFC000"/>
              <w:left w:val="nil"/>
              <w:bottom w:val="nil"/>
              <w:right w:val="nil"/>
            </w:tcBorders>
            <w:noWrap/>
            <w:tcMar>
              <w:top w:w="0" w:type="dxa"/>
              <w:left w:w="108" w:type="dxa"/>
              <w:bottom w:w="0" w:type="dxa"/>
              <w:right w:w="108" w:type="dxa"/>
            </w:tcMar>
            <w:vAlign w:val="bottom"/>
            <w:hideMark/>
          </w:tcPr>
          <w:p w14:paraId="0484087F" w14:textId="77777777" w:rsidR="00FF2A14" w:rsidRPr="00FF2A14" w:rsidRDefault="00FF2A14" w:rsidP="00FF2A14">
            <w:pPr>
              <w:spacing w:after="160" w:line="259" w:lineRule="auto"/>
              <w:jc w:val="right"/>
              <w:rPr>
                <w:rFonts w:ascii="Arial Narrow" w:eastAsia="Calibri" w:hAnsi="Arial Narrow" w:cs="Arial"/>
                <w:color w:val="000000"/>
                <w:sz w:val="22"/>
                <w:szCs w:val="22"/>
              </w:rPr>
            </w:pPr>
            <w:r w:rsidRPr="00FF2A14">
              <w:rPr>
                <w:rFonts w:ascii="Arial Narrow" w:eastAsia="Calibri" w:hAnsi="Arial Narrow" w:cs="Arial"/>
                <w:color w:val="000000"/>
                <w:sz w:val="22"/>
                <w:szCs w:val="22"/>
              </w:rPr>
              <w:t>108,516</w:t>
            </w:r>
          </w:p>
        </w:tc>
        <w:tc>
          <w:tcPr>
            <w:tcW w:w="1260" w:type="dxa"/>
            <w:tcBorders>
              <w:top w:val="single" w:sz="8" w:space="0" w:color="FFC000"/>
              <w:left w:val="nil"/>
              <w:bottom w:val="nil"/>
              <w:right w:val="single" w:sz="8" w:space="0" w:color="FFC000"/>
            </w:tcBorders>
            <w:noWrap/>
            <w:tcMar>
              <w:top w:w="0" w:type="dxa"/>
              <w:left w:w="108" w:type="dxa"/>
              <w:bottom w:w="0" w:type="dxa"/>
              <w:right w:w="108" w:type="dxa"/>
            </w:tcMar>
            <w:vAlign w:val="bottom"/>
            <w:hideMark/>
          </w:tcPr>
          <w:p w14:paraId="5846984C" w14:textId="77777777" w:rsidR="00FF2A14" w:rsidRPr="00FF2A14" w:rsidRDefault="00FF2A14" w:rsidP="00FF2A14">
            <w:pPr>
              <w:spacing w:after="160" w:line="259" w:lineRule="auto"/>
              <w:jc w:val="right"/>
              <w:rPr>
                <w:rFonts w:ascii="Arial Narrow" w:eastAsia="Calibri" w:hAnsi="Arial Narrow" w:cs="Arial"/>
                <w:color w:val="000000"/>
                <w:sz w:val="22"/>
                <w:szCs w:val="22"/>
              </w:rPr>
            </w:pPr>
            <w:r w:rsidRPr="00FF2A14">
              <w:rPr>
                <w:rFonts w:ascii="Arial Narrow" w:eastAsia="Calibri" w:hAnsi="Arial Narrow" w:cs="Arial"/>
                <w:color w:val="000000"/>
                <w:sz w:val="22"/>
                <w:szCs w:val="22"/>
              </w:rPr>
              <w:t>56,402</w:t>
            </w:r>
          </w:p>
        </w:tc>
      </w:tr>
      <w:tr w:rsidR="00FF2A14" w:rsidRPr="00FF2A14" w14:paraId="544D427B" w14:textId="77777777" w:rsidTr="00D61285">
        <w:trPr>
          <w:trHeight w:val="300"/>
        </w:trPr>
        <w:tc>
          <w:tcPr>
            <w:tcW w:w="2603" w:type="dxa"/>
            <w:tcBorders>
              <w:top w:val="single" w:sz="8" w:space="0" w:color="FFC000"/>
              <w:left w:val="single" w:sz="8" w:space="0" w:color="FFC000"/>
              <w:bottom w:val="nil"/>
              <w:right w:val="nil"/>
            </w:tcBorders>
            <w:noWrap/>
            <w:tcMar>
              <w:top w:w="0" w:type="dxa"/>
              <w:left w:w="108" w:type="dxa"/>
              <w:bottom w:w="0" w:type="dxa"/>
              <w:right w:w="108" w:type="dxa"/>
            </w:tcMar>
            <w:vAlign w:val="bottom"/>
            <w:hideMark/>
          </w:tcPr>
          <w:p w14:paraId="63B076A7" w14:textId="77777777" w:rsidR="00FF2A14" w:rsidRPr="00FF2A14" w:rsidRDefault="00FF2A14" w:rsidP="00FF2A14">
            <w:pPr>
              <w:spacing w:after="160" w:line="259" w:lineRule="auto"/>
              <w:rPr>
                <w:rFonts w:ascii="Arial Narrow" w:eastAsia="Calibri" w:hAnsi="Arial Narrow" w:cs="Arial"/>
                <w:color w:val="000000"/>
                <w:sz w:val="22"/>
                <w:szCs w:val="22"/>
              </w:rPr>
            </w:pPr>
            <w:r w:rsidRPr="00FF2A14">
              <w:rPr>
                <w:rFonts w:ascii="Arial Narrow" w:eastAsia="Calibri" w:hAnsi="Arial Narrow" w:cs="Arial"/>
                <w:color w:val="000000"/>
                <w:sz w:val="22"/>
                <w:szCs w:val="22"/>
              </w:rPr>
              <w:t>Grid Conditions</w:t>
            </w:r>
          </w:p>
        </w:tc>
        <w:tc>
          <w:tcPr>
            <w:tcW w:w="900" w:type="dxa"/>
            <w:tcBorders>
              <w:top w:val="single" w:sz="8" w:space="0" w:color="FFC000"/>
              <w:left w:val="nil"/>
              <w:bottom w:val="nil"/>
              <w:right w:val="nil"/>
            </w:tcBorders>
            <w:noWrap/>
            <w:tcMar>
              <w:top w:w="0" w:type="dxa"/>
              <w:left w:w="108" w:type="dxa"/>
              <w:bottom w:w="0" w:type="dxa"/>
              <w:right w:w="108" w:type="dxa"/>
            </w:tcMar>
            <w:vAlign w:val="bottom"/>
            <w:hideMark/>
          </w:tcPr>
          <w:p w14:paraId="03C4C70E" w14:textId="77777777" w:rsidR="00FF2A14" w:rsidRPr="00FF2A14" w:rsidRDefault="00FF2A14" w:rsidP="00FF2A14">
            <w:pPr>
              <w:spacing w:after="160" w:line="259" w:lineRule="auto"/>
              <w:jc w:val="right"/>
              <w:rPr>
                <w:rFonts w:ascii="Arial Narrow" w:eastAsia="Calibri" w:hAnsi="Arial Narrow" w:cs="Arial"/>
                <w:color w:val="000000"/>
                <w:sz w:val="22"/>
                <w:szCs w:val="22"/>
              </w:rPr>
            </w:pPr>
            <w:r w:rsidRPr="00FF2A14">
              <w:rPr>
                <w:rFonts w:ascii="Arial Narrow" w:eastAsia="Calibri" w:hAnsi="Arial Narrow" w:cs="Arial"/>
                <w:color w:val="000000"/>
                <w:sz w:val="22"/>
                <w:szCs w:val="22"/>
              </w:rPr>
              <w:t>67,021</w:t>
            </w:r>
          </w:p>
        </w:tc>
        <w:tc>
          <w:tcPr>
            <w:tcW w:w="1260" w:type="dxa"/>
            <w:tcBorders>
              <w:top w:val="single" w:sz="8" w:space="0" w:color="FFC000"/>
              <w:left w:val="nil"/>
              <w:bottom w:val="nil"/>
              <w:right w:val="single" w:sz="8" w:space="0" w:color="FFC000"/>
            </w:tcBorders>
            <w:noWrap/>
            <w:tcMar>
              <w:top w:w="0" w:type="dxa"/>
              <w:left w:w="108" w:type="dxa"/>
              <w:bottom w:w="0" w:type="dxa"/>
              <w:right w:w="108" w:type="dxa"/>
            </w:tcMar>
            <w:vAlign w:val="bottom"/>
            <w:hideMark/>
          </w:tcPr>
          <w:p w14:paraId="2F150428" w14:textId="77777777" w:rsidR="00FF2A14" w:rsidRPr="00FF2A14" w:rsidRDefault="00FF2A14" w:rsidP="00FF2A14">
            <w:pPr>
              <w:spacing w:after="160" w:line="259" w:lineRule="auto"/>
              <w:jc w:val="right"/>
              <w:rPr>
                <w:rFonts w:ascii="Arial Narrow" w:eastAsia="Calibri" w:hAnsi="Arial Narrow" w:cs="Arial"/>
                <w:color w:val="000000"/>
                <w:sz w:val="22"/>
                <w:szCs w:val="22"/>
              </w:rPr>
            </w:pPr>
            <w:r w:rsidRPr="00FF2A14">
              <w:rPr>
                <w:rFonts w:ascii="Arial Narrow" w:eastAsia="Calibri" w:hAnsi="Arial Narrow" w:cs="Arial"/>
                <w:color w:val="000000"/>
                <w:sz w:val="22"/>
                <w:szCs w:val="22"/>
              </w:rPr>
              <w:t>32,799</w:t>
            </w:r>
          </w:p>
        </w:tc>
      </w:tr>
      <w:tr w:rsidR="00FF2A14" w:rsidRPr="00FF2A14" w14:paraId="459AD48D" w14:textId="77777777" w:rsidTr="00D61285">
        <w:trPr>
          <w:trHeight w:val="300"/>
        </w:trPr>
        <w:tc>
          <w:tcPr>
            <w:tcW w:w="2603" w:type="dxa"/>
            <w:tcBorders>
              <w:top w:val="single" w:sz="8" w:space="0" w:color="FFC000"/>
              <w:left w:val="single" w:sz="8" w:space="0" w:color="FFC000"/>
              <w:bottom w:val="nil"/>
              <w:right w:val="nil"/>
            </w:tcBorders>
            <w:noWrap/>
            <w:tcMar>
              <w:top w:w="0" w:type="dxa"/>
              <w:left w:w="108" w:type="dxa"/>
              <w:bottom w:w="0" w:type="dxa"/>
              <w:right w:w="108" w:type="dxa"/>
            </w:tcMar>
            <w:vAlign w:val="bottom"/>
            <w:hideMark/>
          </w:tcPr>
          <w:p w14:paraId="32FC3B41" w14:textId="77777777" w:rsidR="00FF2A14" w:rsidRPr="00FF2A14" w:rsidRDefault="00FF2A14" w:rsidP="00FF2A14">
            <w:pPr>
              <w:spacing w:after="160" w:line="259" w:lineRule="auto"/>
              <w:rPr>
                <w:rFonts w:ascii="Arial Narrow" w:eastAsia="Calibri" w:hAnsi="Arial Narrow" w:cs="Arial"/>
                <w:color w:val="000000"/>
                <w:sz w:val="22"/>
                <w:szCs w:val="22"/>
              </w:rPr>
            </w:pPr>
            <w:r w:rsidRPr="00FF2A14">
              <w:rPr>
                <w:rFonts w:ascii="Arial Narrow" w:eastAsia="Calibri" w:hAnsi="Arial Narrow" w:cs="Arial"/>
                <w:color w:val="000000"/>
                <w:sz w:val="22"/>
                <w:szCs w:val="22"/>
              </w:rPr>
              <w:t>System-Wide Demand</w:t>
            </w:r>
          </w:p>
        </w:tc>
        <w:tc>
          <w:tcPr>
            <w:tcW w:w="900" w:type="dxa"/>
            <w:tcBorders>
              <w:top w:val="single" w:sz="8" w:space="0" w:color="FFC000"/>
              <w:left w:val="nil"/>
              <w:bottom w:val="nil"/>
              <w:right w:val="nil"/>
            </w:tcBorders>
            <w:noWrap/>
            <w:tcMar>
              <w:top w:w="0" w:type="dxa"/>
              <w:left w:w="108" w:type="dxa"/>
              <w:bottom w:w="0" w:type="dxa"/>
              <w:right w:w="108" w:type="dxa"/>
            </w:tcMar>
            <w:vAlign w:val="bottom"/>
            <w:hideMark/>
          </w:tcPr>
          <w:p w14:paraId="117A0CE6" w14:textId="77777777" w:rsidR="00FF2A14" w:rsidRPr="00FF2A14" w:rsidRDefault="00FF2A14" w:rsidP="00FF2A14">
            <w:pPr>
              <w:spacing w:after="160" w:line="259" w:lineRule="auto"/>
              <w:jc w:val="right"/>
              <w:rPr>
                <w:rFonts w:ascii="Arial Narrow" w:eastAsia="Calibri" w:hAnsi="Arial Narrow" w:cs="Arial"/>
                <w:color w:val="000000"/>
                <w:sz w:val="22"/>
                <w:szCs w:val="22"/>
              </w:rPr>
            </w:pPr>
            <w:r w:rsidRPr="00FF2A14">
              <w:rPr>
                <w:rFonts w:ascii="Arial Narrow" w:eastAsia="Calibri" w:hAnsi="Arial Narrow" w:cs="Arial"/>
                <w:color w:val="000000"/>
                <w:sz w:val="22"/>
                <w:szCs w:val="22"/>
              </w:rPr>
              <w:t>20,000</w:t>
            </w:r>
          </w:p>
        </w:tc>
        <w:tc>
          <w:tcPr>
            <w:tcW w:w="1260" w:type="dxa"/>
            <w:tcBorders>
              <w:top w:val="single" w:sz="8" w:space="0" w:color="FFC000"/>
              <w:left w:val="nil"/>
              <w:bottom w:val="nil"/>
              <w:right w:val="single" w:sz="8" w:space="0" w:color="FFC000"/>
            </w:tcBorders>
            <w:noWrap/>
            <w:tcMar>
              <w:top w:w="0" w:type="dxa"/>
              <w:left w:w="108" w:type="dxa"/>
              <w:bottom w:w="0" w:type="dxa"/>
              <w:right w:w="108" w:type="dxa"/>
            </w:tcMar>
            <w:vAlign w:val="bottom"/>
            <w:hideMark/>
          </w:tcPr>
          <w:p w14:paraId="124D96B2" w14:textId="77777777" w:rsidR="00FF2A14" w:rsidRPr="00FF2A14" w:rsidRDefault="00FF2A14" w:rsidP="00FF2A14">
            <w:pPr>
              <w:spacing w:after="160" w:line="259" w:lineRule="auto"/>
              <w:jc w:val="right"/>
              <w:rPr>
                <w:rFonts w:ascii="Arial Narrow" w:eastAsia="Calibri" w:hAnsi="Arial Narrow" w:cs="Arial"/>
                <w:color w:val="000000"/>
                <w:sz w:val="22"/>
                <w:szCs w:val="22"/>
              </w:rPr>
            </w:pPr>
            <w:r w:rsidRPr="00FF2A14">
              <w:rPr>
                <w:rFonts w:ascii="Arial Narrow" w:eastAsia="Calibri" w:hAnsi="Arial Narrow" w:cs="Arial"/>
                <w:color w:val="000000"/>
                <w:sz w:val="22"/>
                <w:szCs w:val="22"/>
              </w:rPr>
              <w:t>10,341</w:t>
            </w:r>
          </w:p>
        </w:tc>
      </w:tr>
      <w:tr w:rsidR="00FF2A14" w:rsidRPr="00FF2A14" w14:paraId="293876DC" w14:textId="77777777" w:rsidTr="00D61285">
        <w:trPr>
          <w:trHeight w:val="300"/>
        </w:trPr>
        <w:tc>
          <w:tcPr>
            <w:tcW w:w="2603" w:type="dxa"/>
            <w:tcBorders>
              <w:top w:val="single" w:sz="8" w:space="0" w:color="FFC000"/>
              <w:left w:val="single" w:sz="8" w:space="0" w:color="FFC000"/>
              <w:bottom w:val="nil"/>
              <w:right w:val="nil"/>
            </w:tcBorders>
            <w:noWrap/>
            <w:tcMar>
              <w:top w:w="0" w:type="dxa"/>
              <w:left w:w="108" w:type="dxa"/>
              <w:bottom w:w="0" w:type="dxa"/>
              <w:right w:w="108" w:type="dxa"/>
            </w:tcMar>
            <w:vAlign w:val="bottom"/>
            <w:hideMark/>
          </w:tcPr>
          <w:p w14:paraId="5FD8ED4D" w14:textId="77777777" w:rsidR="00FF2A14" w:rsidRPr="00FF2A14" w:rsidRDefault="00FF2A14" w:rsidP="00FF2A14">
            <w:pPr>
              <w:spacing w:after="160" w:line="259" w:lineRule="auto"/>
              <w:rPr>
                <w:rFonts w:ascii="Arial Narrow" w:eastAsia="Calibri" w:hAnsi="Arial Narrow" w:cs="Arial"/>
                <w:color w:val="000000"/>
                <w:sz w:val="22"/>
                <w:szCs w:val="22"/>
              </w:rPr>
            </w:pPr>
            <w:r w:rsidRPr="00FF2A14">
              <w:rPr>
                <w:rFonts w:ascii="Arial Narrow" w:eastAsia="Calibri" w:hAnsi="Arial Narrow" w:cs="Arial"/>
                <w:color w:val="000000"/>
                <w:sz w:val="22"/>
                <w:szCs w:val="22"/>
              </w:rPr>
              <w:t>System-Wide Prices</w:t>
            </w:r>
          </w:p>
        </w:tc>
        <w:tc>
          <w:tcPr>
            <w:tcW w:w="900" w:type="dxa"/>
            <w:tcBorders>
              <w:top w:val="single" w:sz="8" w:space="0" w:color="FFC000"/>
              <w:left w:val="nil"/>
              <w:bottom w:val="nil"/>
              <w:right w:val="nil"/>
            </w:tcBorders>
            <w:noWrap/>
            <w:tcMar>
              <w:top w:w="0" w:type="dxa"/>
              <w:left w:w="108" w:type="dxa"/>
              <w:bottom w:w="0" w:type="dxa"/>
              <w:right w:w="108" w:type="dxa"/>
            </w:tcMar>
            <w:vAlign w:val="bottom"/>
            <w:hideMark/>
          </w:tcPr>
          <w:p w14:paraId="20149923" w14:textId="77777777" w:rsidR="00FF2A14" w:rsidRPr="00FF2A14" w:rsidRDefault="00FF2A14" w:rsidP="00FF2A14">
            <w:pPr>
              <w:spacing w:after="160" w:line="259" w:lineRule="auto"/>
              <w:jc w:val="right"/>
              <w:rPr>
                <w:rFonts w:ascii="Arial Narrow" w:eastAsia="Calibri" w:hAnsi="Arial Narrow" w:cs="Arial"/>
                <w:color w:val="000000"/>
                <w:sz w:val="22"/>
                <w:szCs w:val="22"/>
              </w:rPr>
            </w:pPr>
            <w:r w:rsidRPr="00FF2A14">
              <w:rPr>
                <w:rFonts w:ascii="Arial Narrow" w:eastAsia="Calibri" w:hAnsi="Arial Narrow" w:cs="Arial"/>
                <w:color w:val="000000"/>
                <w:sz w:val="22"/>
                <w:szCs w:val="22"/>
              </w:rPr>
              <w:t>13,040</w:t>
            </w:r>
          </w:p>
        </w:tc>
        <w:tc>
          <w:tcPr>
            <w:tcW w:w="1260" w:type="dxa"/>
            <w:tcBorders>
              <w:top w:val="single" w:sz="8" w:space="0" w:color="FFC000"/>
              <w:left w:val="nil"/>
              <w:bottom w:val="nil"/>
              <w:right w:val="single" w:sz="8" w:space="0" w:color="FFC000"/>
            </w:tcBorders>
            <w:noWrap/>
            <w:tcMar>
              <w:top w:w="0" w:type="dxa"/>
              <w:left w:w="108" w:type="dxa"/>
              <w:bottom w:w="0" w:type="dxa"/>
              <w:right w:w="108" w:type="dxa"/>
            </w:tcMar>
            <w:vAlign w:val="bottom"/>
            <w:hideMark/>
          </w:tcPr>
          <w:p w14:paraId="51439859" w14:textId="77777777" w:rsidR="00FF2A14" w:rsidRPr="00FF2A14" w:rsidRDefault="00FF2A14" w:rsidP="00FF2A14">
            <w:pPr>
              <w:spacing w:after="160" w:line="259" w:lineRule="auto"/>
              <w:jc w:val="right"/>
              <w:rPr>
                <w:rFonts w:ascii="Arial Narrow" w:eastAsia="Calibri" w:hAnsi="Arial Narrow" w:cs="Arial"/>
                <w:color w:val="000000"/>
                <w:sz w:val="22"/>
                <w:szCs w:val="22"/>
              </w:rPr>
            </w:pPr>
            <w:r w:rsidRPr="00FF2A14">
              <w:rPr>
                <w:rFonts w:ascii="Arial Narrow" w:eastAsia="Calibri" w:hAnsi="Arial Narrow" w:cs="Arial"/>
                <w:color w:val="000000"/>
                <w:sz w:val="22"/>
                <w:szCs w:val="22"/>
              </w:rPr>
              <w:t>4,352</w:t>
            </w:r>
          </w:p>
        </w:tc>
      </w:tr>
      <w:tr w:rsidR="00FF2A14" w:rsidRPr="00FF2A14" w14:paraId="47F2D2D0" w14:textId="77777777" w:rsidTr="00D61285">
        <w:trPr>
          <w:trHeight w:val="300"/>
        </w:trPr>
        <w:tc>
          <w:tcPr>
            <w:tcW w:w="2603" w:type="dxa"/>
            <w:tcBorders>
              <w:top w:val="single" w:sz="8" w:space="0" w:color="FFC000"/>
              <w:left w:val="single" w:sz="8" w:space="0" w:color="FFC000"/>
              <w:bottom w:val="nil"/>
              <w:right w:val="nil"/>
            </w:tcBorders>
            <w:noWrap/>
            <w:tcMar>
              <w:top w:w="0" w:type="dxa"/>
              <w:left w:w="108" w:type="dxa"/>
              <w:bottom w:w="0" w:type="dxa"/>
              <w:right w:w="108" w:type="dxa"/>
            </w:tcMar>
            <w:vAlign w:val="bottom"/>
            <w:hideMark/>
          </w:tcPr>
          <w:p w14:paraId="7634984E" w14:textId="77777777" w:rsidR="00FF2A14" w:rsidRPr="00FF2A14" w:rsidRDefault="00FF2A14" w:rsidP="00FF2A14">
            <w:pPr>
              <w:spacing w:after="160" w:line="259" w:lineRule="auto"/>
              <w:rPr>
                <w:rFonts w:ascii="Arial Narrow" w:eastAsia="Calibri" w:hAnsi="Arial Narrow" w:cs="Arial"/>
                <w:color w:val="000000"/>
                <w:sz w:val="22"/>
                <w:szCs w:val="22"/>
              </w:rPr>
            </w:pPr>
            <w:r w:rsidRPr="00FF2A14">
              <w:rPr>
                <w:rFonts w:ascii="Arial Narrow" w:eastAsia="Calibri" w:hAnsi="Arial Narrow" w:cs="Arial"/>
                <w:color w:val="000000"/>
                <w:sz w:val="22"/>
                <w:szCs w:val="22"/>
              </w:rPr>
              <w:t>Fuel Mix</w:t>
            </w:r>
          </w:p>
        </w:tc>
        <w:tc>
          <w:tcPr>
            <w:tcW w:w="900" w:type="dxa"/>
            <w:tcBorders>
              <w:top w:val="single" w:sz="8" w:space="0" w:color="FFC000"/>
              <w:left w:val="nil"/>
              <w:bottom w:val="nil"/>
              <w:right w:val="nil"/>
            </w:tcBorders>
            <w:noWrap/>
            <w:tcMar>
              <w:top w:w="0" w:type="dxa"/>
              <w:left w:w="108" w:type="dxa"/>
              <w:bottom w:w="0" w:type="dxa"/>
              <w:right w:w="108" w:type="dxa"/>
            </w:tcMar>
            <w:vAlign w:val="bottom"/>
            <w:hideMark/>
          </w:tcPr>
          <w:p w14:paraId="5AC3E5FD" w14:textId="77777777" w:rsidR="00FF2A14" w:rsidRPr="00FF2A14" w:rsidRDefault="00FF2A14" w:rsidP="00FF2A14">
            <w:pPr>
              <w:spacing w:after="160" w:line="259" w:lineRule="auto"/>
              <w:jc w:val="right"/>
              <w:rPr>
                <w:rFonts w:ascii="Arial Narrow" w:eastAsia="Calibri" w:hAnsi="Arial Narrow" w:cs="Arial"/>
                <w:color w:val="000000"/>
                <w:sz w:val="22"/>
                <w:szCs w:val="22"/>
              </w:rPr>
            </w:pPr>
            <w:r w:rsidRPr="00FF2A14">
              <w:rPr>
                <w:rFonts w:ascii="Arial Narrow" w:eastAsia="Calibri" w:hAnsi="Arial Narrow" w:cs="Arial"/>
                <w:color w:val="000000"/>
                <w:sz w:val="22"/>
                <w:szCs w:val="22"/>
              </w:rPr>
              <w:t>12,439</w:t>
            </w:r>
          </w:p>
        </w:tc>
        <w:tc>
          <w:tcPr>
            <w:tcW w:w="1260" w:type="dxa"/>
            <w:tcBorders>
              <w:top w:val="single" w:sz="8" w:space="0" w:color="FFC000"/>
              <w:left w:val="nil"/>
              <w:bottom w:val="nil"/>
              <w:right w:val="single" w:sz="8" w:space="0" w:color="FFC000"/>
            </w:tcBorders>
            <w:noWrap/>
            <w:tcMar>
              <w:top w:w="0" w:type="dxa"/>
              <w:left w:w="108" w:type="dxa"/>
              <w:bottom w:w="0" w:type="dxa"/>
              <w:right w:w="108" w:type="dxa"/>
            </w:tcMar>
            <w:vAlign w:val="bottom"/>
            <w:hideMark/>
          </w:tcPr>
          <w:p w14:paraId="285B0C47" w14:textId="77777777" w:rsidR="00FF2A14" w:rsidRPr="00FF2A14" w:rsidRDefault="00FF2A14" w:rsidP="00FF2A14">
            <w:pPr>
              <w:spacing w:after="160" w:line="259" w:lineRule="auto"/>
              <w:jc w:val="right"/>
              <w:rPr>
                <w:rFonts w:ascii="Arial Narrow" w:eastAsia="Calibri" w:hAnsi="Arial Narrow" w:cs="Arial"/>
                <w:color w:val="000000"/>
                <w:sz w:val="22"/>
                <w:szCs w:val="22"/>
              </w:rPr>
            </w:pPr>
            <w:r w:rsidRPr="00FF2A14">
              <w:rPr>
                <w:rFonts w:ascii="Arial Narrow" w:eastAsia="Calibri" w:hAnsi="Arial Narrow" w:cs="Arial"/>
                <w:color w:val="000000"/>
                <w:sz w:val="22"/>
                <w:szCs w:val="22"/>
              </w:rPr>
              <w:t>8,470</w:t>
            </w:r>
          </w:p>
        </w:tc>
      </w:tr>
      <w:tr w:rsidR="00FF2A14" w:rsidRPr="00FF2A14" w14:paraId="6D3B9B73" w14:textId="77777777" w:rsidTr="00D61285">
        <w:trPr>
          <w:trHeight w:val="300"/>
        </w:trPr>
        <w:tc>
          <w:tcPr>
            <w:tcW w:w="2603" w:type="dxa"/>
            <w:tcBorders>
              <w:top w:val="single" w:sz="8" w:space="0" w:color="FFC000"/>
              <w:left w:val="single" w:sz="8" w:space="0" w:color="FFC000"/>
              <w:bottom w:val="nil"/>
              <w:right w:val="nil"/>
            </w:tcBorders>
            <w:noWrap/>
            <w:tcMar>
              <w:top w:w="0" w:type="dxa"/>
              <w:left w:w="108" w:type="dxa"/>
              <w:bottom w:w="0" w:type="dxa"/>
              <w:right w:w="108" w:type="dxa"/>
            </w:tcMar>
            <w:vAlign w:val="bottom"/>
            <w:hideMark/>
          </w:tcPr>
          <w:p w14:paraId="498E594B" w14:textId="77777777" w:rsidR="00FF2A14" w:rsidRPr="00FF2A14" w:rsidRDefault="00FF2A14" w:rsidP="00FF2A14">
            <w:pPr>
              <w:spacing w:after="160" w:line="259" w:lineRule="auto"/>
              <w:rPr>
                <w:rFonts w:ascii="Arial Narrow" w:eastAsia="Calibri" w:hAnsi="Arial Narrow" w:cs="Arial"/>
                <w:color w:val="000000"/>
                <w:sz w:val="22"/>
                <w:szCs w:val="22"/>
              </w:rPr>
            </w:pPr>
            <w:r w:rsidRPr="00FF2A14">
              <w:rPr>
                <w:rFonts w:ascii="Arial Narrow" w:eastAsia="Calibri" w:hAnsi="Arial Narrow" w:cs="Arial"/>
                <w:color w:val="000000"/>
                <w:sz w:val="22"/>
                <w:szCs w:val="22"/>
              </w:rPr>
              <w:t>Combined Wind and Solar</w:t>
            </w:r>
          </w:p>
        </w:tc>
        <w:tc>
          <w:tcPr>
            <w:tcW w:w="900" w:type="dxa"/>
            <w:tcBorders>
              <w:top w:val="single" w:sz="8" w:space="0" w:color="FFC000"/>
              <w:left w:val="nil"/>
              <w:bottom w:val="nil"/>
              <w:right w:val="nil"/>
            </w:tcBorders>
            <w:noWrap/>
            <w:tcMar>
              <w:top w:w="0" w:type="dxa"/>
              <w:left w:w="108" w:type="dxa"/>
              <w:bottom w:w="0" w:type="dxa"/>
              <w:right w:w="108" w:type="dxa"/>
            </w:tcMar>
            <w:vAlign w:val="bottom"/>
            <w:hideMark/>
          </w:tcPr>
          <w:p w14:paraId="75046304" w14:textId="77777777" w:rsidR="00FF2A14" w:rsidRPr="00FF2A14" w:rsidRDefault="00FF2A14" w:rsidP="00FF2A14">
            <w:pPr>
              <w:spacing w:after="160" w:line="259" w:lineRule="auto"/>
              <w:jc w:val="right"/>
              <w:rPr>
                <w:rFonts w:ascii="Arial Narrow" w:eastAsia="Calibri" w:hAnsi="Arial Narrow" w:cs="Arial"/>
                <w:color w:val="000000"/>
                <w:sz w:val="22"/>
                <w:szCs w:val="22"/>
              </w:rPr>
            </w:pPr>
            <w:r w:rsidRPr="00FF2A14">
              <w:rPr>
                <w:rFonts w:ascii="Arial Narrow" w:eastAsia="Calibri" w:hAnsi="Arial Narrow" w:cs="Arial"/>
                <w:color w:val="000000"/>
                <w:sz w:val="22"/>
                <w:szCs w:val="22"/>
              </w:rPr>
              <w:t>6,353</w:t>
            </w:r>
          </w:p>
        </w:tc>
        <w:tc>
          <w:tcPr>
            <w:tcW w:w="1260" w:type="dxa"/>
            <w:tcBorders>
              <w:top w:val="single" w:sz="8" w:space="0" w:color="FFC000"/>
              <w:left w:val="nil"/>
              <w:bottom w:val="nil"/>
              <w:right w:val="single" w:sz="8" w:space="0" w:color="FFC000"/>
            </w:tcBorders>
            <w:noWrap/>
            <w:tcMar>
              <w:top w:w="0" w:type="dxa"/>
              <w:left w:w="108" w:type="dxa"/>
              <w:bottom w:w="0" w:type="dxa"/>
              <w:right w:w="108" w:type="dxa"/>
            </w:tcMar>
            <w:vAlign w:val="bottom"/>
            <w:hideMark/>
          </w:tcPr>
          <w:p w14:paraId="44578950" w14:textId="77777777" w:rsidR="00FF2A14" w:rsidRPr="00FF2A14" w:rsidRDefault="00FF2A14" w:rsidP="00FF2A14">
            <w:pPr>
              <w:spacing w:after="160" w:line="259" w:lineRule="auto"/>
              <w:jc w:val="right"/>
              <w:rPr>
                <w:rFonts w:ascii="Arial Narrow" w:eastAsia="Calibri" w:hAnsi="Arial Narrow" w:cs="Arial"/>
                <w:color w:val="000000"/>
                <w:sz w:val="22"/>
                <w:szCs w:val="22"/>
              </w:rPr>
            </w:pPr>
            <w:r w:rsidRPr="00FF2A14">
              <w:rPr>
                <w:rFonts w:ascii="Arial Narrow" w:eastAsia="Calibri" w:hAnsi="Arial Narrow" w:cs="Arial"/>
                <w:color w:val="000000"/>
                <w:sz w:val="22"/>
                <w:szCs w:val="22"/>
              </w:rPr>
              <w:t>4,893</w:t>
            </w:r>
          </w:p>
        </w:tc>
      </w:tr>
      <w:tr w:rsidR="00FF2A14" w:rsidRPr="00FF2A14" w14:paraId="3A537B13" w14:textId="77777777" w:rsidTr="00D61285">
        <w:trPr>
          <w:trHeight w:val="300"/>
        </w:trPr>
        <w:tc>
          <w:tcPr>
            <w:tcW w:w="2603" w:type="dxa"/>
            <w:tcBorders>
              <w:top w:val="single" w:sz="8" w:space="0" w:color="FFC000"/>
              <w:left w:val="single" w:sz="8" w:space="0" w:color="FFC000"/>
              <w:bottom w:val="nil"/>
              <w:right w:val="nil"/>
            </w:tcBorders>
            <w:noWrap/>
            <w:tcMar>
              <w:top w:w="0" w:type="dxa"/>
              <w:left w:w="108" w:type="dxa"/>
              <w:bottom w:w="0" w:type="dxa"/>
              <w:right w:w="108" w:type="dxa"/>
            </w:tcMar>
            <w:vAlign w:val="bottom"/>
            <w:hideMark/>
          </w:tcPr>
          <w:p w14:paraId="22C77F5E" w14:textId="77777777" w:rsidR="00FF2A14" w:rsidRPr="00FF2A14" w:rsidRDefault="00FF2A14" w:rsidP="00FF2A14">
            <w:pPr>
              <w:spacing w:after="160" w:line="259" w:lineRule="auto"/>
              <w:rPr>
                <w:rFonts w:ascii="Arial Narrow" w:eastAsia="Calibri" w:hAnsi="Arial Narrow" w:cs="Arial"/>
                <w:color w:val="000000"/>
                <w:sz w:val="22"/>
                <w:szCs w:val="22"/>
              </w:rPr>
            </w:pPr>
            <w:r w:rsidRPr="00FF2A14">
              <w:rPr>
                <w:rFonts w:ascii="Arial Narrow" w:eastAsia="Calibri" w:hAnsi="Arial Narrow" w:cs="Arial"/>
                <w:color w:val="000000"/>
                <w:sz w:val="22"/>
                <w:szCs w:val="22"/>
              </w:rPr>
              <w:t>Weather Forecast</w:t>
            </w:r>
          </w:p>
        </w:tc>
        <w:tc>
          <w:tcPr>
            <w:tcW w:w="900" w:type="dxa"/>
            <w:tcBorders>
              <w:top w:val="single" w:sz="8" w:space="0" w:color="FFC000"/>
              <w:left w:val="nil"/>
              <w:bottom w:val="nil"/>
              <w:right w:val="nil"/>
            </w:tcBorders>
            <w:noWrap/>
            <w:tcMar>
              <w:top w:w="0" w:type="dxa"/>
              <w:left w:w="108" w:type="dxa"/>
              <w:bottom w:w="0" w:type="dxa"/>
              <w:right w:w="108" w:type="dxa"/>
            </w:tcMar>
            <w:vAlign w:val="bottom"/>
            <w:hideMark/>
          </w:tcPr>
          <w:p w14:paraId="5A6E04E6" w14:textId="77777777" w:rsidR="00FF2A14" w:rsidRPr="00FF2A14" w:rsidRDefault="00FF2A14" w:rsidP="00FF2A14">
            <w:pPr>
              <w:spacing w:after="160" w:line="259" w:lineRule="auto"/>
              <w:jc w:val="right"/>
              <w:rPr>
                <w:rFonts w:ascii="Arial Narrow" w:eastAsia="Calibri" w:hAnsi="Arial Narrow" w:cs="Arial"/>
                <w:color w:val="000000"/>
                <w:sz w:val="22"/>
                <w:szCs w:val="22"/>
              </w:rPr>
            </w:pPr>
            <w:r w:rsidRPr="00FF2A14">
              <w:rPr>
                <w:rFonts w:ascii="Arial Narrow" w:eastAsia="Calibri" w:hAnsi="Arial Narrow" w:cs="Arial"/>
                <w:color w:val="000000"/>
                <w:sz w:val="22"/>
                <w:szCs w:val="22"/>
              </w:rPr>
              <w:t>4,299</w:t>
            </w:r>
          </w:p>
        </w:tc>
        <w:tc>
          <w:tcPr>
            <w:tcW w:w="1260" w:type="dxa"/>
            <w:tcBorders>
              <w:top w:val="single" w:sz="8" w:space="0" w:color="FFC000"/>
              <w:left w:val="nil"/>
              <w:bottom w:val="nil"/>
              <w:right w:val="single" w:sz="8" w:space="0" w:color="FFC000"/>
            </w:tcBorders>
            <w:noWrap/>
            <w:tcMar>
              <w:top w:w="0" w:type="dxa"/>
              <w:left w:w="108" w:type="dxa"/>
              <w:bottom w:w="0" w:type="dxa"/>
              <w:right w:w="108" w:type="dxa"/>
            </w:tcMar>
            <w:vAlign w:val="bottom"/>
            <w:hideMark/>
          </w:tcPr>
          <w:p w14:paraId="49BEDDE5" w14:textId="77777777" w:rsidR="00FF2A14" w:rsidRPr="00FF2A14" w:rsidRDefault="00FF2A14" w:rsidP="00FF2A14">
            <w:pPr>
              <w:spacing w:after="160" w:line="259" w:lineRule="auto"/>
              <w:jc w:val="right"/>
              <w:rPr>
                <w:rFonts w:ascii="Arial Narrow" w:eastAsia="Calibri" w:hAnsi="Arial Narrow" w:cs="Arial"/>
                <w:color w:val="000000"/>
                <w:sz w:val="22"/>
                <w:szCs w:val="22"/>
              </w:rPr>
            </w:pPr>
            <w:r w:rsidRPr="00FF2A14">
              <w:rPr>
                <w:rFonts w:ascii="Arial Narrow" w:eastAsia="Calibri" w:hAnsi="Arial Narrow" w:cs="Arial"/>
                <w:color w:val="000000"/>
                <w:sz w:val="22"/>
                <w:szCs w:val="22"/>
              </w:rPr>
              <w:t>3,764</w:t>
            </w:r>
          </w:p>
        </w:tc>
      </w:tr>
      <w:tr w:rsidR="00FF2A14" w:rsidRPr="00FF2A14" w14:paraId="06345612" w14:textId="77777777" w:rsidTr="00D61285">
        <w:trPr>
          <w:trHeight w:val="300"/>
        </w:trPr>
        <w:tc>
          <w:tcPr>
            <w:tcW w:w="2603" w:type="dxa"/>
            <w:tcBorders>
              <w:top w:val="single" w:sz="8" w:space="0" w:color="FFC000"/>
              <w:left w:val="single" w:sz="8" w:space="0" w:color="FFC000"/>
              <w:bottom w:val="nil"/>
              <w:right w:val="nil"/>
            </w:tcBorders>
            <w:noWrap/>
            <w:tcMar>
              <w:top w:w="0" w:type="dxa"/>
              <w:left w:w="108" w:type="dxa"/>
              <w:bottom w:w="0" w:type="dxa"/>
              <w:right w:w="108" w:type="dxa"/>
            </w:tcMar>
            <w:vAlign w:val="bottom"/>
            <w:hideMark/>
          </w:tcPr>
          <w:p w14:paraId="2FA55C6C" w14:textId="77777777" w:rsidR="00FF2A14" w:rsidRPr="00FF2A14" w:rsidRDefault="00FF2A14" w:rsidP="00FF2A14">
            <w:pPr>
              <w:spacing w:after="160" w:line="259" w:lineRule="auto"/>
              <w:rPr>
                <w:rFonts w:ascii="Arial Narrow" w:eastAsia="Calibri" w:hAnsi="Arial Narrow" w:cs="Arial"/>
                <w:color w:val="000000"/>
                <w:sz w:val="22"/>
                <w:szCs w:val="22"/>
              </w:rPr>
            </w:pPr>
            <w:r w:rsidRPr="00FF2A14">
              <w:rPr>
                <w:rFonts w:ascii="Arial Narrow" w:eastAsia="Calibri" w:hAnsi="Arial Narrow" w:cs="Arial"/>
                <w:color w:val="000000"/>
                <w:sz w:val="22"/>
                <w:szCs w:val="22"/>
              </w:rPr>
              <w:t>Grid and Market Conditions</w:t>
            </w:r>
          </w:p>
        </w:tc>
        <w:tc>
          <w:tcPr>
            <w:tcW w:w="900" w:type="dxa"/>
            <w:tcBorders>
              <w:top w:val="single" w:sz="8" w:space="0" w:color="FFC000"/>
              <w:left w:val="nil"/>
              <w:bottom w:val="nil"/>
              <w:right w:val="nil"/>
            </w:tcBorders>
            <w:noWrap/>
            <w:tcMar>
              <w:top w:w="0" w:type="dxa"/>
              <w:left w:w="108" w:type="dxa"/>
              <w:bottom w:w="0" w:type="dxa"/>
              <w:right w:w="108" w:type="dxa"/>
            </w:tcMar>
            <w:vAlign w:val="bottom"/>
            <w:hideMark/>
          </w:tcPr>
          <w:p w14:paraId="75D770E0" w14:textId="77777777" w:rsidR="00FF2A14" w:rsidRPr="00FF2A14" w:rsidRDefault="00FF2A14" w:rsidP="00FF2A14">
            <w:pPr>
              <w:spacing w:after="160" w:line="259" w:lineRule="auto"/>
              <w:jc w:val="right"/>
              <w:rPr>
                <w:rFonts w:ascii="Arial Narrow" w:eastAsia="Calibri" w:hAnsi="Arial Narrow" w:cs="Arial"/>
                <w:color w:val="000000"/>
                <w:sz w:val="22"/>
                <w:szCs w:val="22"/>
              </w:rPr>
            </w:pPr>
            <w:r w:rsidRPr="00FF2A14">
              <w:rPr>
                <w:rFonts w:ascii="Arial Narrow" w:eastAsia="Calibri" w:hAnsi="Arial Narrow" w:cs="Arial"/>
                <w:color w:val="000000"/>
                <w:sz w:val="22"/>
                <w:szCs w:val="22"/>
              </w:rPr>
              <w:t>2,138</w:t>
            </w:r>
          </w:p>
        </w:tc>
        <w:tc>
          <w:tcPr>
            <w:tcW w:w="1260" w:type="dxa"/>
            <w:tcBorders>
              <w:top w:val="single" w:sz="8" w:space="0" w:color="FFC000"/>
              <w:left w:val="nil"/>
              <w:bottom w:val="nil"/>
              <w:right w:val="single" w:sz="8" w:space="0" w:color="FFC000"/>
            </w:tcBorders>
            <w:noWrap/>
            <w:tcMar>
              <w:top w:w="0" w:type="dxa"/>
              <w:left w:w="108" w:type="dxa"/>
              <w:bottom w:w="0" w:type="dxa"/>
              <w:right w:w="108" w:type="dxa"/>
            </w:tcMar>
            <w:vAlign w:val="bottom"/>
            <w:hideMark/>
          </w:tcPr>
          <w:p w14:paraId="651232D1" w14:textId="77777777" w:rsidR="00FF2A14" w:rsidRPr="00FF2A14" w:rsidRDefault="00FF2A14" w:rsidP="00FF2A14">
            <w:pPr>
              <w:spacing w:after="160" w:line="259" w:lineRule="auto"/>
              <w:jc w:val="right"/>
              <w:rPr>
                <w:rFonts w:ascii="Arial Narrow" w:eastAsia="Calibri" w:hAnsi="Arial Narrow" w:cs="Arial"/>
                <w:color w:val="000000"/>
                <w:sz w:val="22"/>
                <w:szCs w:val="22"/>
              </w:rPr>
            </w:pPr>
            <w:r w:rsidRPr="00FF2A14">
              <w:rPr>
                <w:rFonts w:ascii="Arial Narrow" w:eastAsia="Calibri" w:hAnsi="Arial Narrow" w:cs="Arial"/>
                <w:color w:val="000000"/>
                <w:sz w:val="22"/>
                <w:szCs w:val="22"/>
              </w:rPr>
              <w:t>507</w:t>
            </w:r>
          </w:p>
        </w:tc>
      </w:tr>
      <w:tr w:rsidR="00FF2A14" w:rsidRPr="00FF2A14" w14:paraId="54938D30" w14:textId="77777777" w:rsidTr="00D61285">
        <w:trPr>
          <w:trHeight w:val="300"/>
        </w:trPr>
        <w:tc>
          <w:tcPr>
            <w:tcW w:w="2603" w:type="dxa"/>
            <w:tcBorders>
              <w:top w:val="single" w:sz="8" w:space="0" w:color="FFC000"/>
              <w:left w:val="single" w:sz="8" w:space="0" w:color="FFC000"/>
              <w:bottom w:val="nil"/>
              <w:right w:val="nil"/>
            </w:tcBorders>
            <w:noWrap/>
            <w:tcMar>
              <w:top w:w="0" w:type="dxa"/>
              <w:left w:w="108" w:type="dxa"/>
              <w:bottom w:w="0" w:type="dxa"/>
              <w:right w:w="108" w:type="dxa"/>
            </w:tcMar>
            <w:vAlign w:val="bottom"/>
            <w:hideMark/>
          </w:tcPr>
          <w:p w14:paraId="20D6915C" w14:textId="77777777" w:rsidR="00FF2A14" w:rsidRPr="00FF2A14" w:rsidRDefault="00FF2A14" w:rsidP="00FF2A14">
            <w:pPr>
              <w:spacing w:after="160" w:line="259" w:lineRule="auto"/>
              <w:rPr>
                <w:rFonts w:ascii="Arial Narrow" w:eastAsia="Calibri" w:hAnsi="Arial Narrow" w:cs="Arial"/>
                <w:color w:val="000000"/>
                <w:sz w:val="22"/>
                <w:szCs w:val="22"/>
              </w:rPr>
            </w:pPr>
            <w:r w:rsidRPr="00FF2A14">
              <w:rPr>
                <w:rFonts w:ascii="Arial Narrow" w:eastAsia="Calibri" w:hAnsi="Arial Narrow" w:cs="Arial"/>
                <w:color w:val="000000"/>
                <w:sz w:val="22"/>
                <w:szCs w:val="22"/>
              </w:rPr>
              <w:t>Ancillary Services</w:t>
            </w:r>
          </w:p>
        </w:tc>
        <w:tc>
          <w:tcPr>
            <w:tcW w:w="900" w:type="dxa"/>
            <w:tcBorders>
              <w:top w:val="single" w:sz="8" w:space="0" w:color="FFC000"/>
              <w:left w:val="nil"/>
              <w:bottom w:val="nil"/>
              <w:right w:val="nil"/>
            </w:tcBorders>
            <w:noWrap/>
            <w:tcMar>
              <w:top w:w="0" w:type="dxa"/>
              <w:left w:w="108" w:type="dxa"/>
              <w:bottom w:w="0" w:type="dxa"/>
              <w:right w:w="108" w:type="dxa"/>
            </w:tcMar>
            <w:vAlign w:val="bottom"/>
            <w:hideMark/>
          </w:tcPr>
          <w:p w14:paraId="62933F53" w14:textId="77777777" w:rsidR="00FF2A14" w:rsidRPr="00FF2A14" w:rsidRDefault="00FF2A14" w:rsidP="00FF2A14">
            <w:pPr>
              <w:spacing w:after="160" w:line="259" w:lineRule="auto"/>
              <w:jc w:val="right"/>
              <w:rPr>
                <w:rFonts w:ascii="Arial Narrow" w:eastAsia="Calibri" w:hAnsi="Arial Narrow" w:cs="Arial"/>
                <w:color w:val="000000"/>
                <w:sz w:val="22"/>
                <w:szCs w:val="22"/>
              </w:rPr>
            </w:pPr>
            <w:r w:rsidRPr="00FF2A14">
              <w:rPr>
                <w:rFonts w:ascii="Arial Narrow" w:eastAsia="Calibri" w:hAnsi="Arial Narrow" w:cs="Arial"/>
                <w:color w:val="000000"/>
                <w:sz w:val="22"/>
                <w:szCs w:val="22"/>
              </w:rPr>
              <w:t>1,981</w:t>
            </w:r>
          </w:p>
        </w:tc>
        <w:tc>
          <w:tcPr>
            <w:tcW w:w="1260" w:type="dxa"/>
            <w:tcBorders>
              <w:top w:val="single" w:sz="8" w:space="0" w:color="FFC000"/>
              <w:left w:val="nil"/>
              <w:bottom w:val="nil"/>
              <w:right w:val="single" w:sz="8" w:space="0" w:color="FFC000"/>
            </w:tcBorders>
            <w:noWrap/>
            <w:tcMar>
              <w:top w:w="0" w:type="dxa"/>
              <w:left w:w="108" w:type="dxa"/>
              <w:bottom w:w="0" w:type="dxa"/>
              <w:right w:w="108" w:type="dxa"/>
            </w:tcMar>
            <w:vAlign w:val="bottom"/>
            <w:hideMark/>
          </w:tcPr>
          <w:p w14:paraId="45F1493D" w14:textId="77777777" w:rsidR="00FF2A14" w:rsidRPr="00FF2A14" w:rsidRDefault="00FF2A14" w:rsidP="00FF2A14">
            <w:pPr>
              <w:spacing w:after="160" w:line="259" w:lineRule="auto"/>
              <w:jc w:val="right"/>
              <w:rPr>
                <w:rFonts w:ascii="Arial Narrow" w:eastAsia="Calibri" w:hAnsi="Arial Narrow" w:cs="Arial"/>
                <w:color w:val="000000"/>
                <w:sz w:val="22"/>
                <w:szCs w:val="22"/>
              </w:rPr>
            </w:pPr>
            <w:r w:rsidRPr="00FF2A14">
              <w:rPr>
                <w:rFonts w:ascii="Arial Narrow" w:eastAsia="Calibri" w:hAnsi="Arial Narrow" w:cs="Arial"/>
                <w:color w:val="000000"/>
                <w:sz w:val="22"/>
                <w:szCs w:val="22"/>
              </w:rPr>
              <w:t>1,048</w:t>
            </w:r>
          </w:p>
        </w:tc>
      </w:tr>
      <w:tr w:rsidR="00FF2A14" w:rsidRPr="00FF2A14" w14:paraId="6BE9ABE1" w14:textId="77777777" w:rsidTr="00D61285">
        <w:trPr>
          <w:trHeight w:val="300"/>
        </w:trPr>
        <w:tc>
          <w:tcPr>
            <w:tcW w:w="2603" w:type="dxa"/>
            <w:tcBorders>
              <w:top w:val="single" w:sz="8" w:space="0" w:color="FFC000"/>
              <w:left w:val="single" w:sz="8" w:space="0" w:color="FFC000"/>
              <w:bottom w:val="single" w:sz="8" w:space="0" w:color="FFC000"/>
              <w:right w:val="nil"/>
            </w:tcBorders>
            <w:noWrap/>
            <w:tcMar>
              <w:top w:w="0" w:type="dxa"/>
              <w:left w:w="108" w:type="dxa"/>
              <w:bottom w:w="0" w:type="dxa"/>
              <w:right w:w="108" w:type="dxa"/>
            </w:tcMar>
            <w:vAlign w:val="bottom"/>
            <w:hideMark/>
          </w:tcPr>
          <w:p w14:paraId="3B9C5716" w14:textId="77777777" w:rsidR="00FF2A14" w:rsidRPr="00FF2A14" w:rsidRDefault="00FF2A14" w:rsidP="00FF2A14">
            <w:pPr>
              <w:spacing w:after="160" w:line="259" w:lineRule="auto"/>
              <w:rPr>
                <w:rFonts w:ascii="Arial Narrow" w:eastAsia="Calibri" w:hAnsi="Arial Narrow" w:cs="Arial"/>
                <w:color w:val="000000"/>
                <w:sz w:val="22"/>
                <w:szCs w:val="22"/>
              </w:rPr>
            </w:pPr>
            <w:r w:rsidRPr="00FF2A14">
              <w:rPr>
                <w:rFonts w:ascii="Arial Narrow" w:eastAsia="Calibri" w:hAnsi="Arial Narrow" w:cs="Arial"/>
                <w:color w:val="000000"/>
                <w:sz w:val="22"/>
                <w:szCs w:val="22"/>
              </w:rPr>
              <w:t>DC Tie Flows</w:t>
            </w:r>
          </w:p>
        </w:tc>
        <w:tc>
          <w:tcPr>
            <w:tcW w:w="900" w:type="dxa"/>
            <w:tcBorders>
              <w:top w:val="single" w:sz="8" w:space="0" w:color="FFC000"/>
              <w:left w:val="nil"/>
              <w:bottom w:val="single" w:sz="8" w:space="0" w:color="FFC000"/>
              <w:right w:val="nil"/>
            </w:tcBorders>
            <w:noWrap/>
            <w:tcMar>
              <w:top w:w="0" w:type="dxa"/>
              <w:left w:w="108" w:type="dxa"/>
              <w:bottom w:w="0" w:type="dxa"/>
              <w:right w:w="108" w:type="dxa"/>
            </w:tcMar>
            <w:vAlign w:val="bottom"/>
            <w:hideMark/>
          </w:tcPr>
          <w:p w14:paraId="77C5A900" w14:textId="77777777" w:rsidR="00FF2A14" w:rsidRPr="00FF2A14" w:rsidRDefault="00FF2A14" w:rsidP="00FF2A14">
            <w:pPr>
              <w:spacing w:after="160" w:line="259" w:lineRule="auto"/>
              <w:jc w:val="right"/>
              <w:rPr>
                <w:rFonts w:ascii="Arial Narrow" w:eastAsia="Calibri" w:hAnsi="Arial Narrow" w:cs="Arial"/>
                <w:color w:val="000000"/>
                <w:sz w:val="22"/>
                <w:szCs w:val="22"/>
              </w:rPr>
            </w:pPr>
            <w:r w:rsidRPr="00FF2A14">
              <w:rPr>
                <w:rFonts w:ascii="Arial Narrow" w:eastAsia="Calibri" w:hAnsi="Arial Narrow" w:cs="Arial"/>
                <w:color w:val="000000"/>
                <w:sz w:val="22"/>
                <w:szCs w:val="22"/>
              </w:rPr>
              <w:t>1,395</w:t>
            </w:r>
          </w:p>
        </w:tc>
        <w:tc>
          <w:tcPr>
            <w:tcW w:w="1260" w:type="dxa"/>
            <w:tcBorders>
              <w:top w:val="single" w:sz="8" w:space="0" w:color="FFC000"/>
              <w:left w:val="nil"/>
              <w:bottom w:val="single" w:sz="8" w:space="0" w:color="FFC000"/>
              <w:right w:val="single" w:sz="8" w:space="0" w:color="FFC000"/>
            </w:tcBorders>
            <w:noWrap/>
            <w:tcMar>
              <w:top w:w="0" w:type="dxa"/>
              <w:left w:w="108" w:type="dxa"/>
              <w:bottom w:w="0" w:type="dxa"/>
              <w:right w:w="108" w:type="dxa"/>
            </w:tcMar>
            <w:vAlign w:val="bottom"/>
            <w:hideMark/>
          </w:tcPr>
          <w:p w14:paraId="74F1662C" w14:textId="77777777" w:rsidR="00FF2A14" w:rsidRPr="00FF2A14" w:rsidRDefault="00FF2A14" w:rsidP="00FF2A14">
            <w:pPr>
              <w:spacing w:after="160" w:line="259" w:lineRule="auto"/>
              <w:jc w:val="right"/>
              <w:rPr>
                <w:rFonts w:ascii="Arial Narrow" w:eastAsia="Calibri" w:hAnsi="Arial Narrow" w:cs="Arial"/>
                <w:color w:val="000000"/>
                <w:sz w:val="22"/>
                <w:szCs w:val="22"/>
              </w:rPr>
            </w:pPr>
            <w:r w:rsidRPr="00FF2A14">
              <w:rPr>
                <w:rFonts w:ascii="Arial Narrow" w:eastAsia="Calibri" w:hAnsi="Arial Narrow" w:cs="Arial"/>
                <w:color w:val="000000"/>
                <w:sz w:val="22"/>
                <w:szCs w:val="22"/>
              </w:rPr>
              <w:t>1,189</w:t>
            </w:r>
          </w:p>
        </w:tc>
      </w:tr>
      <w:tr w:rsidR="00FF2A14" w:rsidRPr="00FF2A14" w14:paraId="0347D5E6" w14:textId="77777777" w:rsidTr="00D61285">
        <w:trPr>
          <w:trHeight w:val="300"/>
        </w:trPr>
        <w:tc>
          <w:tcPr>
            <w:tcW w:w="2603" w:type="dxa"/>
            <w:tcBorders>
              <w:top w:val="single" w:sz="8" w:space="0" w:color="FFC000"/>
              <w:left w:val="single" w:sz="8" w:space="0" w:color="FFC000"/>
              <w:bottom w:val="single" w:sz="8" w:space="0" w:color="FFC000"/>
              <w:right w:val="nil"/>
            </w:tcBorders>
            <w:noWrap/>
            <w:tcMar>
              <w:top w:w="0" w:type="dxa"/>
              <w:left w:w="108" w:type="dxa"/>
              <w:bottom w:w="0" w:type="dxa"/>
              <w:right w:w="108" w:type="dxa"/>
            </w:tcMar>
            <w:vAlign w:val="bottom"/>
          </w:tcPr>
          <w:p w14:paraId="7E73C75A" w14:textId="77777777" w:rsidR="00FF2A14" w:rsidRPr="00FF2A14" w:rsidRDefault="00FF2A14" w:rsidP="00FF2A14">
            <w:pPr>
              <w:spacing w:after="160" w:line="259" w:lineRule="auto"/>
              <w:rPr>
                <w:rFonts w:ascii="Arial Narrow" w:eastAsia="Calibri" w:hAnsi="Arial Narrow" w:cs="Arial"/>
                <w:b/>
                <w:bCs/>
                <w:color w:val="000000"/>
                <w:sz w:val="22"/>
                <w:szCs w:val="22"/>
              </w:rPr>
            </w:pPr>
            <w:r w:rsidRPr="00FF2A14">
              <w:rPr>
                <w:rFonts w:ascii="Arial Narrow" w:eastAsia="Calibri" w:hAnsi="Arial Narrow" w:cs="Arial"/>
                <w:b/>
                <w:bCs/>
                <w:color w:val="000000"/>
                <w:sz w:val="22"/>
                <w:szCs w:val="22"/>
              </w:rPr>
              <w:t>Total</w:t>
            </w:r>
          </w:p>
        </w:tc>
        <w:tc>
          <w:tcPr>
            <w:tcW w:w="900" w:type="dxa"/>
            <w:tcBorders>
              <w:top w:val="single" w:sz="8" w:space="0" w:color="FFC000"/>
              <w:left w:val="nil"/>
              <w:bottom w:val="single" w:sz="8" w:space="0" w:color="FFC000"/>
              <w:right w:val="nil"/>
            </w:tcBorders>
            <w:noWrap/>
            <w:tcMar>
              <w:top w:w="0" w:type="dxa"/>
              <w:left w:w="108" w:type="dxa"/>
              <w:bottom w:w="0" w:type="dxa"/>
              <w:right w:w="108" w:type="dxa"/>
            </w:tcMar>
            <w:vAlign w:val="bottom"/>
          </w:tcPr>
          <w:p w14:paraId="3AB3C833" w14:textId="77777777" w:rsidR="00FF2A14" w:rsidRPr="00FF2A14" w:rsidRDefault="00FF2A14" w:rsidP="00FF2A14">
            <w:pPr>
              <w:spacing w:after="160" w:line="259" w:lineRule="auto"/>
              <w:jc w:val="right"/>
              <w:rPr>
                <w:rFonts w:ascii="Arial Narrow" w:eastAsia="Calibri" w:hAnsi="Arial Narrow" w:cs="Arial"/>
                <w:color w:val="000000"/>
                <w:sz w:val="22"/>
                <w:szCs w:val="22"/>
              </w:rPr>
            </w:pPr>
            <w:r w:rsidRPr="00FF2A14">
              <w:rPr>
                <w:rFonts w:ascii="Arial Narrow" w:eastAsia="Calibri" w:hAnsi="Arial Narrow" w:cs="Arial"/>
                <w:b/>
                <w:bCs/>
                <w:color w:val="000000"/>
                <w:sz w:val="22"/>
                <w:szCs w:val="22"/>
              </w:rPr>
              <w:t>769,451</w:t>
            </w:r>
          </w:p>
        </w:tc>
        <w:tc>
          <w:tcPr>
            <w:tcW w:w="1260" w:type="dxa"/>
            <w:tcBorders>
              <w:top w:val="single" w:sz="8" w:space="0" w:color="FFC000"/>
              <w:left w:val="nil"/>
              <w:bottom w:val="single" w:sz="8" w:space="0" w:color="FFC000"/>
              <w:right w:val="single" w:sz="8" w:space="0" w:color="FFC000"/>
            </w:tcBorders>
            <w:noWrap/>
            <w:tcMar>
              <w:top w:w="0" w:type="dxa"/>
              <w:left w:w="108" w:type="dxa"/>
              <w:bottom w:w="0" w:type="dxa"/>
              <w:right w:w="108" w:type="dxa"/>
            </w:tcMar>
            <w:vAlign w:val="bottom"/>
          </w:tcPr>
          <w:p w14:paraId="1E1413C9" w14:textId="77777777" w:rsidR="00FF2A14" w:rsidRPr="00FF2A14" w:rsidRDefault="00FF2A14" w:rsidP="00FF2A14">
            <w:pPr>
              <w:spacing w:after="160" w:line="259" w:lineRule="auto"/>
              <w:jc w:val="right"/>
              <w:rPr>
                <w:rFonts w:ascii="Arial Narrow" w:eastAsia="Calibri" w:hAnsi="Arial Narrow" w:cs="Arial"/>
                <w:color w:val="000000"/>
                <w:sz w:val="22"/>
                <w:szCs w:val="22"/>
              </w:rPr>
            </w:pPr>
            <w:r w:rsidRPr="00FF2A14">
              <w:rPr>
                <w:rFonts w:ascii="Arial Narrow" w:eastAsia="Calibri" w:hAnsi="Arial Narrow" w:cs="Arial"/>
                <w:b/>
                <w:bCs/>
                <w:color w:val="000000"/>
                <w:sz w:val="22"/>
                <w:szCs w:val="22"/>
              </w:rPr>
              <w:t>258,552</w:t>
            </w:r>
          </w:p>
        </w:tc>
      </w:tr>
    </w:tbl>
    <w:p w14:paraId="75E57DCB" w14:textId="77777777" w:rsidR="00FF2A14" w:rsidRPr="00FF2A14" w:rsidRDefault="00FF2A14" w:rsidP="00FF2A14">
      <w:pPr>
        <w:spacing w:after="160" w:line="252" w:lineRule="auto"/>
        <w:rPr>
          <w:rFonts w:eastAsia="Calibri" w:cs="Arial"/>
          <w:b/>
          <w:bCs/>
          <w:color w:val="auto"/>
          <w:sz w:val="22"/>
          <w:szCs w:val="22"/>
        </w:rPr>
      </w:pPr>
    </w:p>
    <w:p w14:paraId="5B8DBCDF" w14:textId="3C4BE126" w:rsidR="00FF2A14" w:rsidRDefault="00FF2A14" w:rsidP="00FF2A14">
      <w:pPr>
        <w:pStyle w:val="Heading2"/>
      </w:pPr>
      <w:bookmarkStart w:id="275" w:name="_Toc127879717"/>
      <w:r>
        <w:t>Legislative Outreach</w:t>
      </w:r>
      <w:bookmarkEnd w:id="275"/>
    </w:p>
    <w:p w14:paraId="76DC9931" w14:textId="77777777" w:rsidR="0006242D" w:rsidRPr="00B139CA" w:rsidRDefault="0006242D" w:rsidP="0006242D">
      <w:pPr>
        <w:spacing w:after="160" w:line="259" w:lineRule="auto"/>
        <w:rPr>
          <w:rFonts w:eastAsia="Calibri" w:cs="Arial"/>
          <w:color w:val="auto"/>
        </w:rPr>
      </w:pPr>
      <w:r w:rsidRPr="00B139CA">
        <w:rPr>
          <w:rFonts w:eastAsia="Calibri" w:cs="Arial"/>
          <w:color w:val="auto"/>
        </w:rPr>
        <w:t xml:space="preserve">ERCOT provided daily updates to </w:t>
      </w:r>
      <w:r>
        <w:rPr>
          <w:rFonts w:eastAsia="Calibri" w:cs="Arial"/>
          <w:color w:val="auto"/>
        </w:rPr>
        <w:t xml:space="preserve">both PUC Commissioners and </w:t>
      </w:r>
      <w:r w:rsidRPr="00B139CA">
        <w:rPr>
          <w:rFonts w:eastAsia="Calibri" w:cs="Arial"/>
          <w:color w:val="auto"/>
        </w:rPr>
        <w:t xml:space="preserve">Legislative leadership offices through calls and emails. Legislative leadership offices included representatives from the Governor’s office, Lt. Governor’s office, Speaker’s office, Chairman of Senate Business &amp; Commerce’s office, and Chairman of House State Affairs office. The updates provided those offices with current and forecasted grid conditions, advisories, ERCOT </w:t>
      </w:r>
      <w:r>
        <w:rPr>
          <w:rFonts w:eastAsia="Calibri" w:cs="Arial"/>
          <w:color w:val="auto"/>
        </w:rPr>
        <w:t>news r</w:t>
      </w:r>
      <w:r w:rsidRPr="00B139CA">
        <w:rPr>
          <w:rFonts w:eastAsia="Calibri" w:cs="Arial"/>
          <w:color w:val="auto"/>
        </w:rPr>
        <w:t>elease</w:t>
      </w:r>
      <w:r>
        <w:rPr>
          <w:rFonts w:eastAsia="Calibri" w:cs="Arial"/>
          <w:color w:val="auto"/>
        </w:rPr>
        <w:t>s</w:t>
      </w:r>
      <w:r w:rsidRPr="00B139CA">
        <w:rPr>
          <w:rFonts w:eastAsia="Calibri" w:cs="Arial"/>
          <w:color w:val="auto"/>
        </w:rPr>
        <w:t>, and other information that could have an impact on grid operations.</w:t>
      </w:r>
      <w:r w:rsidRPr="00B139CA">
        <w:rPr>
          <w:rFonts w:eastAsia="Calibri" w:cs="Arial"/>
          <w:color w:val="000000"/>
        </w:rPr>
        <w:t> </w:t>
      </w:r>
    </w:p>
    <w:tbl>
      <w:tblPr>
        <w:tblW w:w="0" w:type="auto"/>
        <w:tblCellMar>
          <w:left w:w="0" w:type="dxa"/>
          <w:right w:w="0" w:type="dxa"/>
        </w:tblCellMar>
        <w:tblLook w:val="04A0" w:firstRow="1" w:lastRow="0" w:firstColumn="1" w:lastColumn="0" w:noHBand="0" w:noVBand="1"/>
      </w:tblPr>
      <w:tblGrid>
        <w:gridCol w:w="9340"/>
      </w:tblGrid>
      <w:tr w:rsidR="00FF2A14" w:rsidRPr="00FF2A14" w14:paraId="4F7C8E42" w14:textId="77777777" w:rsidTr="00D61285">
        <w:tc>
          <w:tcPr>
            <w:tcW w:w="9350" w:type="dxa"/>
            <w:tcBorders>
              <w:top w:val="single" w:sz="8" w:space="0" w:color="auto"/>
              <w:left w:val="single" w:sz="8" w:space="0" w:color="auto"/>
              <w:bottom w:val="single" w:sz="8" w:space="0" w:color="auto"/>
              <w:right w:val="single" w:sz="8" w:space="0" w:color="auto"/>
            </w:tcBorders>
            <w:shd w:val="clear" w:color="auto" w:fill="00AEC7"/>
            <w:tcMar>
              <w:top w:w="0" w:type="dxa"/>
              <w:left w:w="108" w:type="dxa"/>
              <w:bottom w:w="0" w:type="dxa"/>
              <w:right w:w="108" w:type="dxa"/>
            </w:tcMar>
            <w:hideMark/>
          </w:tcPr>
          <w:p w14:paraId="171D0604" w14:textId="77777777" w:rsidR="00FF2A14" w:rsidRPr="00FF2A14" w:rsidRDefault="00FF2A14" w:rsidP="00FF2A14">
            <w:pPr>
              <w:spacing w:after="160" w:line="259" w:lineRule="auto"/>
              <w:rPr>
                <w:rFonts w:eastAsia="Calibri" w:cs="Arial"/>
                <w:color w:val="auto"/>
                <w:sz w:val="22"/>
                <w:szCs w:val="22"/>
              </w:rPr>
            </w:pPr>
            <w:r w:rsidRPr="00FF2A14">
              <w:rPr>
                <w:rFonts w:eastAsia="Calibri" w:cs="Arial"/>
                <w:b/>
                <w:bCs/>
                <w:color w:val="FFFFFF"/>
                <w:sz w:val="22"/>
                <w:szCs w:val="22"/>
              </w:rPr>
              <w:t>Key Legislative &amp; Regulatory Communications Timeline</w:t>
            </w:r>
          </w:p>
        </w:tc>
      </w:tr>
      <w:tr w:rsidR="00FF2A14" w:rsidRPr="00FF2A14" w14:paraId="0FD2F2B1" w14:textId="77777777" w:rsidTr="00D61285">
        <w:tc>
          <w:tcPr>
            <w:tcW w:w="9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6A6CC3" w14:textId="77777777" w:rsidR="00FF2A14" w:rsidRPr="00FF2A14" w:rsidRDefault="00FF2A14" w:rsidP="00FF2A14">
            <w:pPr>
              <w:spacing w:after="160" w:line="259" w:lineRule="auto"/>
              <w:ind w:left="720"/>
              <w:rPr>
                <w:rFonts w:eastAsia="Calibri" w:cs="Arial"/>
                <w:color w:val="auto"/>
                <w:sz w:val="22"/>
                <w:szCs w:val="22"/>
              </w:rPr>
            </w:pPr>
            <w:r w:rsidRPr="00FF2A14">
              <w:rPr>
                <w:rFonts w:eastAsia="Calibri" w:cs="Arial"/>
                <w:color w:val="auto"/>
                <w:sz w:val="22"/>
                <w:szCs w:val="22"/>
              </w:rPr>
              <w:t> </w:t>
            </w:r>
          </w:p>
          <w:p w14:paraId="25DB7F89" w14:textId="07CFCDCA" w:rsidR="00FF2A14" w:rsidRPr="000C161E" w:rsidRDefault="00FF2A14" w:rsidP="00FF2A14">
            <w:pPr>
              <w:numPr>
                <w:ilvl w:val="0"/>
                <w:numId w:val="22"/>
              </w:numPr>
              <w:spacing w:after="160" w:line="259" w:lineRule="auto"/>
              <w:rPr>
                <w:rFonts w:cs="Arial"/>
                <w:color w:val="auto"/>
              </w:rPr>
            </w:pPr>
            <w:r w:rsidRPr="000C161E">
              <w:rPr>
                <w:rFonts w:cs="Arial"/>
                <w:b/>
                <w:bCs/>
                <w:color w:val="auto"/>
              </w:rPr>
              <w:t>12/15</w:t>
            </w:r>
            <w:r w:rsidRPr="000C161E">
              <w:rPr>
                <w:rFonts w:cs="Arial"/>
                <w:color w:val="auto"/>
              </w:rPr>
              <w:t xml:space="preserve"> – Notice</w:t>
            </w:r>
            <w:r w:rsidR="00417CD4">
              <w:rPr>
                <w:rFonts w:cs="Arial"/>
                <w:color w:val="auto"/>
              </w:rPr>
              <w:t xml:space="preserve"> </w:t>
            </w:r>
            <w:r w:rsidRPr="000C161E">
              <w:rPr>
                <w:rFonts w:cs="Arial"/>
                <w:color w:val="auto"/>
              </w:rPr>
              <w:t>given of upcoming weather event potential at PUC Open Meeting</w:t>
            </w:r>
          </w:p>
          <w:p w14:paraId="70B866A2" w14:textId="16060A09" w:rsidR="00FF2A14" w:rsidRPr="000C161E" w:rsidRDefault="00FF2A14" w:rsidP="00FF2A14">
            <w:pPr>
              <w:numPr>
                <w:ilvl w:val="0"/>
                <w:numId w:val="22"/>
              </w:numPr>
              <w:spacing w:after="160" w:line="259" w:lineRule="auto"/>
              <w:rPr>
                <w:rFonts w:cs="Arial"/>
                <w:color w:val="auto"/>
              </w:rPr>
            </w:pPr>
            <w:r w:rsidRPr="000C161E">
              <w:rPr>
                <w:rFonts w:cs="Arial"/>
                <w:b/>
                <w:bCs/>
                <w:color w:val="auto"/>
              </w:rPr>
              <w:t>12/16</w:t>
            </w:r>
            <w:r w:rsidRPr="000C161E">
              <w:rPr>
                <w:rFonts w:cs="Arial"/>
                <w:color w:val="auto"/>
              </w:rPr>
              <w:t xml:space="preserve"> – Grid Conditions email to PUC Commissioners and legislative leadership offices – OCN issuance</w:t>
            </w:r>
          </w:p>
          <w:p w14:paraId="6D465A12" w14:textId="77777777" w:rsidR="00FF2A14" w:rsidRPr="000C161E" w:rsidRDefault="00FF2A14" w:rsidP="00FF2A14">
            <w:pPr>
              <w:numPr>
                <w:ilvl w:val="0"/>
                <w:numId w:val="22"/>
              </w:numPr>
              <w:spacing w:after="160" w:line="259" w:lineRule="auto"/>
              <w:rPr>
                <w:rFonts w:cs="Arial"/>
                <w:color w:val="auto"/>
              </w:rPr>
            </w:pPr>
            <w:r w:rsidRPr="000C161E">
              <w:rPr>
                <w:rFonts w:cs="Arial"/>
                <w:b/>
                <w:bCs/>
                <w:color w:val="auto"/>
              </w:rPr>
              <w:t>12/16</w:t>
            </w:r>
            <w:r w:rsidRPr="000C161E">
              <w:rPr>
                <w:rFonts w:cs="Arial"/>
                <w:color w:val="auto"/>
              </w:rPr>
              <w:t xml:space="preserve"> – Email to notify legislative leadership offices of press release</w:t>
            </w:r>
          </w:p>
          <w:p w14:paraId="3EFA633E" w14:textId="00BBAC0D" w:rsidR="00FF2A14" w:rsidRPr="000C161E" w:rsidRDefault="00FF2A14" w:rsidP="00FF2A14">
            <w:pPr>
              <w:numPr>
                <w:ilvl w:val="0"/>
                <w:numId w:val="22"/>
              </w:numPr>
              <w:spacing w:after="160" w:line="259" w:lineRule="auto"/>
              <w:rPr>
                <w:rFonts w:cs="Arial"/>
                <w:color w:val="auto"/>
              </w:rPr>
            </w:pPr>
            <w:r w:rsidRPr="000C161E">
              <w:rPr>
                <w:rFonts w:cs="Arial"/>
                <w:b/>
                <w:bCs/>
                <w:color w:val="auto"/>
              </w:rPr>
              <w:t>12/19</w:t>
            </w:r>
            <w:r w:rsidRPr="000C161E">
              <w:rPr>
                <w:rFonts w:cs="Arial"/>
                <w:color w:val="auto"/>
              </w:rPr>
              <w:t xml:space="preserve"> – Grid Conditions email to PUC Commissioners and legislative leadership offices – Advisory issuance </w:t>
            </w:r>
          </w:p>
          <w:p w14:paraId="26BE215C" w14:textId="3AC42BB7" w:rsidR="00FF2A14" w:rsidRPr="000C161E" w:rsidRDefault="00FF2A14" w:rsidP="00FF2A14">
            <w:pPr>
              <w:numPr>
                <w:ilvl w:val="0"/>
                <w:numId w:val="22"/>
              </w:numPr>
              <w:spacing w:after="160" w:line="259" w:lineRule="auto"/>
              <w:rPr>
                <w:rFonts w:cs="Arial"/>
                <w:color w:val="auto"/>
              </w:rPr>
            </w:pPr>
            <w:r w:rsidRPr="000C161E">
              <w:rPr>
                <w:rFonts w:cs="Arial"/>
                <w:b/>
                <w:bCs/>
                <w:color w:val="auto"/>
              </w:rPr>
              <w:t xml:space="preserve">12/20 </w:t>
            </w:r>
            <w:r w:rsidRPr="000C161E">
              <w:rPr>
                <w:rFonts w:cs="Arial"/>
                <w:color w:val="auto"/>
              </w:rPr>
              <w:t>– Updates and communication call with PUC Commissioners and Executive PUCT leadership</w:t>
            </w:r>
          </w:p>
          <w:p w14:paraId="6712861C" w14:textId="12CDDFC7" w:rsidR="00FF2A14" w:rsidRPr="000C161E" w:rsidRDefault="00FF2A14" w:rsidP="00FF2A14">
            <w:pPr>
              <w:numPr>
                <w:ilvl w:val="0"/>
                <w:numId w:val="22"/>
              </w:numPr>
              <w:spacing w:after="160" w:line="259" w:lineRule="auto"/>
              <w:rPr>
                <w:rFonts w:cs="Arial"/>
                <w:color w:val="auto"/>
              </w:rPr>
            </w:pPr>
            <w:r w:rsidRPr="000C161E">
              <w:rPr>
                <w:rFonts w:cs="Arial"/>
                <w:b/>
                <w:bCs/>
                <w:color w:val="auto"/>
              </w:rPr>
              <w:t xml:space="preserve">12/21 </w:t>
            </w:r>
            <w:r w:rsidRPr="000C161E">
              <w:rPr>
                <w:rFonts w:cs="Arial"/>
                <w:color w:val="auto"/>
              </w:rPr>
              <w:t>– Updates and communication call with PUC Commissioners and Executive PUCT leadership – 09:00 update</w:t>
            </w:r>
          </w:p>
          <w:p w14:paraId="4CAFC925" w14:textId="7F0EA17E" w:rsidR="00FF2A14" w:rsidRPr="000C161E" w:rsidRDefault="00FF2A14" w:rsidP="00FF2A14">
            <w:pPr>
              <w:numPr>
                <w:ilvl w:val="0"/>
                <w:numId w:val="22"/>
              </w:numPr>
              <w:spacing w:after="160" w:line="259" w:lineRule="auto"/>
              <w:rPr>
                <w:rFonts w:cs="Arial"/>
                <w:color w:val="auto"/>
              </w:rPr>
            </w:pPr>
            <w:r w:rsidRPr="000C161E">
              <w:rPr>
                <w:rFonts w:cs="Arial"/>
                <w:b/>
                <w:bCs/>
                <w:color w:val="auto"/>
              </w:rPr>
              <w:t>12/21</w:t>
            </w:r>
            <w:r w:rsidRPr="000C161E">
              <w:rPr>
                <w:rFonts w:cs="Arial"/>
                <w:color w:val="auto"/>
              </w:rPr>
              <w:t xml:space="preserve"> – Grid Conditions email to PUC Commissioners and legislative leadership offices – Watch issuance</w:t>
            </w:r>
          </w:p>
          <w:p w14:paraId="0EC47CA4" w14:textId="6F56548F" w:rsidR="00FF2A14" w:rsidRPr="000C161E" w:rsidRDefault="00FF2A14" w:rsidP="00FF2A14">
            <w:pPr>
              <w:numPr>
                <w:ilvl w:val="0"/>
                <w:numId w:val="22"/>
              </w:numPr>
              <w:spacing w:after="160" w:line="259" w:lineRule="auto"/>
              <w:rPr>
                <w:rFonts w:cs="Arial"/>
                <w:color w:val="auto"/>
              </w:rPr>
            </w:pPr>
            <w:r w:rsidRPr="000C161E">
              <w:rPr>
                <w:rFonts w:cs="Arial"/>
                <w:b/>
                <w:bCs/>
                <w:color w:val="auto"/>
              </w:rPr>
              <w:t xml:space="preserve">12/22 </w:t>
            </w:r>
            <w:r w:rsidRPr="000C161E">
              <w:rPr>
                <w:rFonts w:cs="Arial"/>
                <w:color w:val="auto"/>
              </w:rPr>
              <w:t>– Updates and communication call with PUC Commissioners and Executive PUCT leadership – 09:00 update</w:t>
            </w:r>
          </w:p>
          <w:p w14:paraId="22EE5E25" w14:textId="5DF6E078" w:rsidR="00FF2A14" w:rsidRPr="000C161E" w:rsidRDefault="00FF2A14" w:rsidP="00FF2A14">
            <w:pPr>
              <w:numPr>
                <w:ilvl w:val="0"/>
                <w:numId w:val="22"/>
              </w:numPr>
              <w:spacing w:after="160" w:line="259" w:lineRule="auto"/>
              <w:rPr>
                <w:rFonts w:cs="Arial"/>
                <w:color w:val="auto"/>
              </w:rPr>
            </w:pPr>
            <w:r w:rsidRPr="000C161E">
              <w:rPr>
                <w:rFonts w:cs="Arial"/>
                <w:b/>
                <w:bCs/>
                <w:color w:val="auto"/>
              </w:rPr>
              <w:t>12/22</w:t>
            </w:r>
            <w:r w:rsidRPr="000C161E">
              <w:rPr>
                <w:rFonts w:cs="Arial"/>
                <w:color w:val="auto"/>
              </w:rPr>
              <w:t xml:space="preserve"> – Grid Conditions email to PUC Commissioners and legislative leadership offices – 09:30 update</w:t>
            </w:r>
          </w:p>
          <w:p w14:paraId="2D9E7E9E" w14:textId="630E326F" w:rsidR="00FF2A14" w:rsidRPr="000C161E" w:rsidRDefault="00FF2A14" w:rsidP="00FF2A14">
            <w:pPr>
              <w:numPr>
                <w:ilvl w:val="0"/>
                <w:numId w:val="22"/>
              </w:numPr>
              <w:spacing w:after="160" w:line="259" w:lineRule="auto"/>
              <w:rPr>
                <w:rFonts w:cs="Arial"/>
                <w:color w:val="auto"/>
              </w:rPr>
            </w:pPr>
            <w:r w:rsidRPr="000C161E">
              <w:rPr>
                <w:rFonts w:cs="Arial"/>
                <w:b/>
                <w:bCs/>
                <w:color w:val="auto"/>
              </w:rPr>
              <w:t xml:space="preserve">12/22 </w:t>
            </w:r>
            <w:r w:rsidRPr="000C161E">
              <w:rPr>
                <w:rFonts w:cs="Arial"/>
                <w:color w:val="auto"/>
              </w:rPr>
              <w:t>– Updates and communication call with PUC Commissioners and Executive PUCT leadership – 14:30 update</w:t>
            </w:r>
          </w:p>
          <w:p w14:paraId="346C50AF" w14:textId="32B1BA2C" w:rsidR="00FF2A14" w:rsidRPr="000C161E" w:rsidRDefault="00FF2A14" w:rsidP="00FF2A14">
            <w:pPr>
              <w:numPr>
                <w:ilvl w:val="0"/>
                <w:numId w:val="22"/>
              </w:numPr>
              <w:spacing w:after="160" w:line="259" w:lineRule="auto"/>
              <w:rPr>
                <w:rFonts w:cs="Arial"/>
                <w:color w:val="auto"/>
              </w:rPr>
            </w:pPr>
            <w:r w:rsidRPr="000C161E">
              <w:rPr>
                <w:rFonts w:cs="Arial"/>
                <w:b/>
                <w:bCs/>
                <w:color w:val="auto"/>
              </w:rPr>
              <w:t>12/22</w:t>
            </w:r>
            <w:r w:rsidRPr="000C161E">
              <w:rPr>
                <w:rFonts w:cs="Arial"/>
                <w:color w:val="auto"/>
              </w:rPr>
              <w:t xml:space="preserve"> – Grid Conditions email to PUC Commissioners and legislative leadership offices – 16:45 update</w:t>
            </w:r>
          </w:p>
          <w:p w14:paraId="3A6028E2" w14:textId="673FE866" w:rsidR="00FF2A14" w:rsidRPr="000C161E" w:rsidRDefault="00FF2A14" w:rsidP="00FF2A14">
            <w:pPr>
              <w:numPr>
                <w:ilvl w:val="0"/>
                <w:numId w:val="22"/>
              </w:numPr>
              <w:spacing w:after="160" w:line="259" w:lineRule="auto"/>
              <w:rPr>
                <w:rFonts w:cs="Arial"/>
                <w:color w:val="auto"/>
              </w:rPr>
            </w:pPr>
            <w:r w:rsidRPr="000C161E">
              <w:rPr>
                <w:rFonts w:cs="Arial"/>
                <w:b/>
                <w:bCs/>
                <w:color w:val="auto"/>
              </w:rPr>
              <w:t>12/22</w:t>
            </w:r>
            <w:r w:rsidRPr="000C161E">
              <w:rPr>
                <w:rFonts w:cs="Arial"/>
                <w:color w:val="auto"/>
              </w:rPr>
              <w:t xml:space="preserve"> – Grid Conditions email to PUC Commissioners – 22:30 update</w:t>
            </w:r>
          </w:p>
          <w:p w14:paraId="160D41BE" w14:textId="19C376A9" w:rsidR="00FF2A14" w:rsidRPr="000C161E" w:rsidRDefault="00FF2A14" w:rsidP="00FF2A14">
            <w:pPr>
              <w:numPr>
                <w:ilvl w:val="0"/>
                <w:numId w:val="22"/>
              </w:numPr>
              <w:spacing w:after="160" w:line="259" w:lineRule="auto"/>
              <w:rPr>
                <w:rFonts w:cs="Arial"/>
                <w:color w:val="auto"/>
              </w:rPr>
            </w:pPr>
            <w:r w:rsidRPr="000C161E">
              <w:rPr>
                <w:rFonts w:cs="Arial"/>
                <w:b/>
                <w:bCs/>
                <w:color w:val="auto"/>
              </w:rPr>
              <w:t>12/23</w:t>
            </w:r>
            <w:r w:rsidRPr="000C161E">
              <w:rPr>
                <w:rFonts w:cs="Arial"/>
                <w:color w:val="auto"/>
              </w:rPr>
              <w:t xml:space="preserve"> – Grid Conditions email to PUC Commissioners – 05:00 update</w:t>
            </w:r>
          </w:p>
          <w:p w14:paraId="159FCF1F" w14:textId="7AABF08E" w:rsidR="00FF2A14" w:rsidRPr="000C161E" w:rsidRDefault="00FF2A14" w:rsidP="00FF2A14">
            <w:pPr>
              <w:numPr>
                <w:ilvl w:val="0"/>
                <w:numId w:val="22"/>
              </w:numPr>
              <w:spacing w:after="160" w:line="259" w:lineRule="auto"/>
              <w:rPr>
                <w:rFonts w:cs="Arial"/>
                <w:color w:val="auto"/>
              </w:rPr>
            </w:pPr>
            <w:r w:rsidRPr="000C161E">
              <w:rPr>
                <w:rFonts w:cs="Arial"/>
                <w:b/>
                <w:bCs/>
                <w:color w:val="auto"/>
              </w:rPr>
              <w:t xml:space="preserve">12/23 </w:t>
            </w:r>
            <w:r w:rsidRPr="000C161E">
              <w:rPr>
                <w:rFonts w:cs="Arial"/>
                <w:color w:val="auto"/>
              </w:rPr>
              <w:t>– Updates and communication call with PUC Commissioners and Executive PUCT leadership – 09:00 update</w:t>
            </w:r>
          </w:p>
          <w:p w14:paraId="2ED99B79" w14:textId="31387C83" w:rsidR="00FF2A14" w:rsidRPr="000C161E" w:rsidRDefault="00FF2A14" w:rsidP="00FF2A14">
            <w:pPr>
              <w:numPr>
                <w:ilvl w:val="0"/>
                <w:numId w:val="22"/>
              </w:numPr>
              <w:spacing w:after="160" w:line="259" w:lineRule="auto"/>
              <w:rPr>
                <w:rFonts w:cs="Arial"/>
                <w:color w:val="auto"/>
              </w:rPr>
            </w:pPr>
            <w:r w:rsidRPr="000C161E">
              <w:rPr>
                <w:rFonts w:cs="Arial"/>
                <w:b/>
                <w:bCs/>
                <w:color w:val="auto"/>
              </w:rPr>
              <w:t>12/23</w:t>
            </w:r>
            <w:r w:rsidRPr="000C161E">
              <w:rPr>
                <w:rFonts w:cs="Arial"/>
                <w:color w:val="auto"/>
              </w:rPr>
              <w:t xml:space="preserve"> – Grid Conditions email to PUC Commissioners and legislative leadership offices – and 10:00 update</w:t>
            </w:r>
          </w:p>
          <w:p w14:paraId="6D2E482C" w14:textId="5F0D6A0E" w:rsidR="00FF2A14" w:rsidRPr="000C161E" w:rsidRDefault="00FF2A14" w:rsidP="00FF2A14">
            <w:pPr>
              <w:numPr>
                <w:ilvl w:val="0"/>
                <w:numId w:val="22"/>
              </w:numPr>
              <w:spacing w:after="160" w:line="259" w:lineRule="auto"/>
              <w:rPr>
                <w:rFonts w:cs="Arial"/>
                <w:color w:val="auto"/>
              </w:rPr>
            </w:pPr>
            <w:r w:rsidRPr="000C161E">
              <w:rPr>
                <w:rFonts w:cs="Arial"/>
                <w:b/>
                <w:bCs/>
                <w:color w:val="auto"/>
              </w:rPr>
              <w:t xml:space="preserve">12/23 </w:t>
            </w:r>
            <w:r w:rsidRPr="000C161E">
              <w:rPr>
                <w:rFonts w:cs="Arial"/>
                <w:color w:val="auto"/>
              </w:rPr>
              <w:t>– Updates and communication call with PUC Commissioners and Executive PUCT leadership – 13:30 update</w:t>
            </w:r>
          </w:p>
          <w:p w14:paraId="2393AA4F" w14:textId="20AA8B55" w:rsidR="00FF2A14" w:rsidRPr="000C161E" w:rsidRDefault="00FF2A14" w:rsidP="00FF2A14">
            <w:pPr>
              <w:numPr>
                <w:ilvl w:val="0"/>
                <w:numId w:val="22"/>
              </w:numPr>
              <w:spacing w:after="160" w:line="259" w:lineRule="auto"/>
              <w:rPr>
                <w:rFonts w:cs="Arial"/>
                <w:color w:val="auto"/>
              </w:rPr>
            </w:pPr>
            <w:r w:rsidRPr="000C161E">
              <w:rPr>
                <w:rFonts w:cs="Arial"/>
                <w:b/>
                <w:bCs/>
                <w:color w:val="auto"/>
              </w:rPr>
              <w:t>12/23</w:t>
            </w:r>
            <w:r w:rsidRPr="000C161E">
              <w:rPr>
                <w:rFonts w:cs="Arial"/>
                <w:color w:val="auto"/>
              </w:rPr>
              <w:t xml:space="preserve"> – Grid Conditions email to PUC Commissioners – 14:00 update</w:t>
            </w:r>
          </w:p>
          <w:p w14:paraId="72F968F2" w14:textId="49AFF31A" w:rsidR="00FF2A14" w:rsidRPr="000C161E" w:rsidRDefault="00FF2A14" w:rsidP="00FF2A14">
            <w:pPr>
              <w:numPr>
                <w:ilvl w:val="0"/>
                <w:numId w:val="22"/>
              </w:numPr>
              <w:spacing w:after="160" w:line="259" w:lineRule="auto"/>
              <w:rPr>
                <w:rFonts w:cs="Arial"/>
                <w:color w:val="auto"/>
              </w:rPr>
            </w:pPr>
            <w:r w:rsidRPr="000C161E">
              <w:rPr>
                <w:rFonts w:cs="Arial"/>
                <w:b/>
                <w:bCs/>
                <w:color w:val="auto"/>
              </w:rPr>
              <w:t xml:space="preserve">12/23 </w:t>
            </w:r>
            <w:r w:rsidRPr="000C161E">
              <w:rPr>
                <w:rFonts w:cs="Arial"/>
                <w:color w:val="auto"/>
              </w:rPr>
              <w:t>– Updates and communication call with PUC Commissioners and Executive PUCT leadership – 17:30 update</w:t>
            </w:r>
          </w:p>
          <w:p w14:paraId="653BFA5B" w14:textId="7E0E0143" w:rsidR="00FF2A14" w:rsidRPr="000C161E" w:rsidRDefault="00FF2A14" w:rsidP="00FF2A14">
            <w:pPr>
              <w:numPr>
                <w:ilvl w:val="0"/>
                <w:numId w:val="22"/>
              </w:numPr>
              <w:spacing w:after="160" w:line="259" w:lineRule="auto"/>
              <w:rPr>
                <w:rFonts w:cs="Arial"/>
                <w:color w:val="auto"/>
              </w:rPr>
            </w:pPr>
            <w:r w:rsidRPr="000C161E">
              <w:rPr>
                <w:rFonts w:cs="Arial"/>
                <w:b/>
                <w:bCs/>
                <w:color w:val="auto"/>
              </w:rPr>
              <w:t>12/23</w:t>
            </w:r>
            <w:r w:rsidRPr="000C161E">
              <w:rPr>
                <w:rFonts w:cs="Arial"/>
                <w:color w:val="auto"/>
              </w:rPr>
              <w:t xml:space="preserve"> – Grid Conditions email to PUC Commissioners and legislative leadership offices – 18:30 update</w:t>
            </w:r>
          </w:p>
          <w:p w14:paraId="49006B5F" w14:textId="7A5358DA" w:rsidR="00FF2A14" w:rsidRPr="000C161E" w:rsidRDefault="00FF2A14" w:rsidP="00FF2A14">
            <w:pPr>
              <w:numPr>
                <w:ilvl w:val="0"/>
                <w:numId w:val="22"/>
              </w:numPr>
              <w:spacing w:after="160" w:line="259" w:lineRule="auto"/>
              <w:rPr>
                <w:rFonts w:cs="Arial"/>
                <w:color w:val="auto"/>
              </w:rPr>
            </w:pPr>
            <w:r w:rsidRPr="000C161E">
              <w:rPr>
                <w:rFonts w:cs="Arial"/>
                <w:b/>
                <w:bCs/>
                <w:color w:val="auto"/>
              </w:rPr>
              <w:t>12/23</w:t>
            </w:r>
            <w:r w:rsidRPr="000C161E">
              <w:rPr>
                <w:rFonts w:cs="Arial"/>
                <w:color w:val="auto"/>
              </w:rPr>
              <w:t xml:space="preserve"> – Grid Conditions email to PUC Commissioners – 22:30 update</w:t>
            </w:r>
          </w:p>
          <w:p w14:paraId="3023EE16" w14:textId="6A84AA97" w:rsidR="00FF2A14" w:rsidRPr="000C161E" w:rsidRDefault="00FF2A14" w:rsidP="00FF2A14">
            <w:pPr>
              <w:numPr>
                <w:ilvl w:val="0"/>
                <w:numId w:val="22"/>
              </w:numPr>
              <w:spacing w:after="160" w:line="259" w:lineRule="auto"/>
              <w:rPr>
                <w:rFonts w:cs="Arial"/>
                <w:color w:val="auto"/>
              </w:rPr>
            </w:pPr>
            <w:r w:rsidRPr="000C161E">
              <w:rPr>
                <w:rFonts w:cs="Arial"/>
                <w:b/>
                <w:bCs/>
                <w:color w:val="auto"/>
              </w:rPr>
              <w:t xml:space="preserve">12/24 </w:t>
            </w:r>
            <w:r w:rsidRPr="000C161E">
              <w:rPr>
                <w:rFonts w:cs="Arial"/>
                <w:color w:val="auto"/>
              </w:rPr>
              <w:t>– Updates and communication call with PUC Commissioners and Executive PUCT leadership – 09:00 update</w:t>
            </w:r>
          </w:p>
          <w:p w14:paraId="6D717BE9" w14:textId="7E914562" w:rsidR="00FF2A14" w:rsidRPr="000C161E" w:rsidRDefault="00FF2A14" w:rsidP="00FF2A14">
            <w:pPr>
              <w:numPr>
                <w:ilvl w:val="0"/>
                <w:numId w:val="22"/>
              </w:numPr>
              <w:spacing w:after="160" w:line="259" w:lineRule="auto"/>
              <w:rPr>
                <w:rFonts w:cs="Arial"/>
                <w:color w:val="auto"/>
              </w:rPr>
            </w:pPr>
            <w:r w:rsidRPr="000C161E">
              <w:rPr>
                <w:rFonts w:cs="Arial"/>
                <w:b/>
                <w:bCs/>
                <w:color w:val="auto"/>
              </w:rPr>
              <w:t>12/24</w:t>
            </w:r>
            <w:r w:rsidRPr="000C161E">
              <w:rPr>
                <w:rFonts w:cs="Arial"/>
                <w:color w:val="auto"/>
              </w:rPr>
              <w:t xml:space="preserve"> – Grid Conditions email to PUC Commissioners and legislative leadership offices – 09:30 update</w:t>
            </w:r>
          </w:p>
          <w:p w14:paraId="35AB8325" w14:textId="261FBB56" w:rsidR="00FF2A14" w:rsidRPr="00FF2A14" w:rsidRDefault="00FF2A14" w:rsidP="00FF2A14">
            <w:pPr>
              <w:numPr>
                <w:ilvl w:val="0"/>
                <w:numId w:val="22"/>
              </w:numPr>
              <w:spacing w:before="100" w:beforeAutospacing="1" w:after="100" w:afterAutospacing="1" w:line="259" w:lineRule="auto"/>
              <w:rPr>
                <w:rFonts w:eastAsia="Calibri" w:cs="Arial"/>
                <w:color w:val="auto"/>
                <w:sz w:val="22"/>
                <w:szCs w:val="22"/>
              </w:rPr>
            </w:pPr>
            <w:r w:rsidRPr="000C161E">
              <w:rPr>
                <w:rFonts w:cs="Arial"/>
                <w:b/>
                <w:bCs/>
                <w:color w:val="auto"/>
              </w:rPr>
              <w:t>12/25</w:t>
            </w:r>
            <w:r w:rsidRPr="000C161E">
              <w:rPr>
                <w:rFonts w:cs="Arial"/>
                <w:color w:val="auto"/>
              </w:rPr>
              <w:t xml:space="preserve"> – Grid Conditions email to PUC Commissioners – 11:30 update</w:t>
            </w:r>
            <w:r w:rsidRPr="00FF2A14">
              <w:rPr>
                <w:rFonts w:eastAsia="Calibri" w:cs="Arial"/>
                <w:color w:val="auto"/>
                <w:sz w:val="22"/>
                <w:szCs w:val="22"/>
              </w:rPr>
              <w:t> </w:t>
            </w:r>
          </w:p>
        </w:tc>
      </w:tr>
    </w:tbl>
    <w:p w14:paraId="74820925" w14:textId="01BCA4E0" w:rsidR="00FF2A14" w:rsidRDefault="00FF2A14" w:rsidP="00FF2A14"/>
    <w:p w14:paraId="1E30C049" w14:textId="61345067" w:rsidR="00E366D8" w:rsidRDefault="00E366D8" w:rsidP="00FF2A14">
      <w:pPr>
        <w:rPr>
          <w:color w:val="auto"/>
        </w:rPr>
      </w:pPr>
    </w:p>
    <w:p w14:paraId="5E921FE6" w14:textId="01654924" w:rsidR="00E366D8" w:rsidRDefault="00E366D8" w:rsidP="00E366D8">
      <w:pPr>
        <w:pStyle w:val="Heading1"/>
      </w:pPr>
      <w:bookmarkStart w:id="276" w:name="_Toc127879718"/>
      <w:r>
        <w:t>Conclusions and Lessons Learned</w:t>
      </w:r>
      <w:bookmarkEnd w:id="276"/>
    </w:p>
    <w:p w14:paraId="3CCCF51C" w14:textId="26E70B6D" w:rsidR="00303D4C" w:rsidRDefault="00E366D8" w:rsidP="00E366D8">
      <w:pPr>
        <w:rPr>
          <w:color w:val="000000" w:themeColor="text1"/>
        </w:rPr>
      </w:pPr>
      <w:r w:rsidRPr="00FF2A14">
        <w:rPr>
          <w:color w:val="000000" w:themeColor="text1"/>
        </w:rPr>
        <w:t>Winter Storm Elliott</w:t>
      </w:r>
      <w:r>
        <w:rPr>
          <w:color w:val="000000" w:themeColor="text1"/>
        </w:rPr>
        <w:t xml:space="preserve"> represented the coldest temperatures the ERCOT region has experienced since Winter Storm Uri and the second coldest temperatures </w:t>
      </w:r>
      <w:r w:rsidR="00F65216">
        <w:rPr>
          <w:color w:val="000000" w:themeColor="text1"/>
        </w:rPr>
        <w:t xml:space="preserve">over the last fifteen years. In fact, temperatures were colder than when ERCOT entered Energy Emergency Alert (EEA) on February 15, </w:t>
      </w:r>
      <w:r w:rsidR="00BD6D68">
        <w:rPr>
          <w:color w:val="000000" w:themeColor="text1"/>
        </w:rPr>
        <w:t>2021,</w:t>
      </w:r>
      <w:r w:rsidR="00F65216">
        <w:rPr>
          <w:color w:val="000000" w:themeColor="text1"/>
        </w:rPr>
        <w:t xml:space="preserve"> and load was more than 4,000 MW higher </w:t>
      </w:r>
      <w:r w:rsidR="00303D4C">
        <w:rPr>
          <w:color w:val="000000" w:themeColor="text1"/>
        </w:rPr>
        <w:t xml:space="preserve">at the peak </w:t>
      </w:r>
      <w:r w:rsidR="00F65216">
        <w:rPr>
          <w:color w:val="000000" w:themeColor="text1"/>
        </w:rPr>
        <w:t xml:space="preserve">on December 23, 2022. Despite this, the ERCOT grid did not experience the level of generation outages as was </w:t>
      </w:r>
      <w:r w:rsidR="00303D4C">
        <w:rPr>
          <w:color w:val="000000" w:themeColor="text1"/>
        </w:rPr>
        <w:t xml:space="preserve">observed during Winter Storm Uri and maintained adequate reserves throughout the cold weather period. This likely indicates that winterization efforts led by the PUCT and implemented by generation owners have had a positive impact on the ability of generators to perform under extreme cold conditions. Nevertheless, despite these efforts, a subset of generators did have cold </w:t>
      </w:r>
      <w:r w:rsidR="00BD6D68">
        <w:rPr>
          <w:color w:val="000000" w:themeColor="text1"/>
        </w:rPr>
        <w:t>weather-related</w:t>
      </w:r>
      <w:r w:rsidR="00303D4C">
        <w:rPr>
          <w:color w:val="000000" w:themeColor="text1"/>
        </w:rPr>
        <w:t xml:space="preserve"> outages. ERCOT will continue investigating the specific issues that caused these outages and report any findings to stakeholders</w:t>
      </w:r>
      <w:r w:rsidR="00F22128">
        <w:rPr>
          <w:color w:val="000000" w:themeColor="text1"/>
        </w:rPr>
        <w:t>,</w:t>
      </w:r>
      <w:r w:rsidR="00303D4C">
        <w:rPr>
          <w:color w:val="000000" w:themeColor="text1"/>
        </w:rPr>
        <w:t xml:space="preserve"> as appropriate.</w:t>
      </w:r>
    </w:p>
    <w:p w14:paraId="512FF99F" w14:textId="77777777" w:rsidR="00303D4C" w:rsidRDefault="00303D4C" w:rsidP="00E366D8">
      <w:pPr>
        <w:rPr>
          <w:color w:val="000000" w:themeColor="text1"/>
        </w:rPr>
      </w:pPr>
    </w:p>
    <w:p w14:paraId="668384FF" w14:textId="44CCCB75" w:rsidR="00E366D8" w:rsidRDefault="00303D4C" w:rsidP="00303D4C">
      <w:pPr>
        <w:rPr>
          <w:color w:val="auto"/>
        </w:rPr>
      </w:pPr>
      <w:r>
        <w:rPr>
          <w:color w:val="auto"/>
        </w:rPr>
        <w:t xml:space="preserve">A change in the </w:t>
      </w:r>
      <w:r w:rsidR="00DA4FA0">
        <w:rPr>
          <w:color w:val="auto"/>
        </w:rPr>
        <w:t xml:space="preserve">vendor-supplied </w:t>
      </w:r>
      <w:r>
        <w:rPr>
          <w:color w:val="auto"/>
        </w:rPr>
        <w:t xml:space="preserve">software that ERCOT uses to create its </w:t>
      </w:r>
      <w:r w:rsidR="00BD6D68">
        <w:rPr>
          <w:color w:val="auto"/>
        </w:rPr>
        <w:t>internally developed</w:t>
      </w:r>
      <w:r>
        <w:rPr>
          <w:color w:val="auto"/>
        </w:rPr>
        <w:t xml:space="preserve"> load forecast caused the forecast to double count the typical </w:t>
      </w:r>
      <w:r w:rsidR="00DA4FA0">
        <w:rPr>
          <w:color w:val="auto"/>
        </w:rPr>
        <w:t>demand</w:t>
      </w:r>
      <w:r>
        <w:rPr>
          <w:color w:val="auto"/>
        </w:rPr>
        <w:t xml:space="preserve"> </w:t>
      </w:r>
      <w:r w:rsidR="00DA4FA0">
        <w:rPr>
          <w:color w:val="auto"/>
        </w:rPr>
        <w:t xml:space="preserve">reduction that occurs during holidays. As a result, ERCOT had to rely on its backup load forecast, which is supplied by an external vendor. This forecast, which is not as sophisticated as ERCOT’s </w:t>
      </w:r>
      <w:r w:rsidR="00BD6D68">
        <w:rPr>
          <w:color w:val="auto"/>
        </w:rPr>
        <w:t>internally developed</w:t>
      </w:r>
      <w:r w:rsidR="00DA4FA0">
        <w:rPr>
          <w:color w:val="auto"/>
        </w:rPr>
        <w:t xml:space="preserve"> forecast, performed poorly during Winter Storm Elliott. ERCOT has identified four corrective actions based on load forecasting lessons learned:</w:t>
      </w:r>
    </w:p>
    <w:p w14:paraId="7FA62B61" w14:textId="77777777" w:rsidR="00F80BF3" w:rsidRPr="00492FCB" w:rsidRDefault="00F80BF3" w:rsidP="00303D4C">
      <w:pPr>
        <w:rPr>
          <w:color w:val="auto"/>
        </w:rPr>
      </w:pPr>
    </w:p>
    <w:p w14:paraId="624743A4" w14:textId="171DD117" w:rsidR="00DA4FA0" w:rsidRPr="000C161E" w:rsidRDefault="00DA4FA0" w:rsidP="00DA4FA0">
      <w:pPr>
        <w:pStyle w:val="ListParagraph"/>
        <w:numPr>
          <w:ilvl w:val="0"/>
          <w:numId w:val="25"/>
        </w:numPr>
        <w:rPr>
          <w:sz w:val="24"/>
          <w:szCs w:val="24"/>
        </w:rPr>
      </w:pPr>
      <w:r w:rsidRPr="000C161E">
        <w:rPr>
          <w:sz w:val="24"/>
          <w:szCs w:val="24"/>
        </w:rPr>
        <w:t>Reduce forecast errors from the alternative load forecasting source by procuring a new external load forecast,</w:t>
      </w:r>
    </w:p>
    <w:p w14:paraId="00BB1BF1" w14:textId="11858DF4" w:rsidR="00DA4FA0" w:rsidRPr="000C161E" w:rsidRDefault="00DA4FA0" w:rsidP="00DA4FA0">
      <w:pPr>
        <w:pStyle w:val="ListParagraph"/>
        <w:numPr>
          <w:ilvl w:val="0"/>
          <w:numId w:val="25"/>
        </w:numPr>
        <w:rPr>
          <w:sz w:val="24"/>
          <w:szCs w:val="24"/>
        </w:rPr>
      </w:pPr>
      <w:r w:rsidRPr="000C161E">
        <w:rPr>
          <w:sz w:val="24"/>
          <w:szCs w:val="24"/>
        </w:rPr>
        <w:t>Develop an innovative process for developing load forecast models specifically designed for extreme cold weather,</w:t>
      </w:r>
    </w:p>
    <w:p w14:paraId="4BA38402" w14:textId="2BFA7046" w:rsidR="00DA4FA0" w:rsidRPr="000C161E" w:rsidRDefault="00DA4FA0" w:rsidP="00DA4FA0">
      <w:pPr>
        <w:pStyle w:val="ListParagraph"/>
        <w:numPr>
          <w:ilvl w:val="0"/>
          <w:numId w:val="25"/>
        </w:numPr>
        <w:rPr>
          <w:sz w:val="24"/>
          <w:szCs w:val="24"/>
        </w:rPr>
      </w:pPr>
      <w:r w:rsidRPr="000C161E">
        <w:rPr>
          <w:sz w:val="24"/>
          <w:szCs w:val="24"/>
        </w:rPr>
        <w:t>Reduce weather forecast error by procuring additional raw weather forecasting models; and</w:t>
      </w:r>
    </w:p>
    <w:p w14:paraId="41B1FD01" w14:textId="7B5A2BF8" w:rsidR="00DA4FA0" w:rsidRPr="000C161E" w:rsidRDefault="00DA4FA0" w:rsidP="00DA4FA0">
      <w:pPr>
        <w:pStyle w:val="ListParagraph"/>
        <w:numPr>
          <w:ilvl w:val="0"/>
          <w:numId w:val="25"/>
        </w:numPr>
        <w:rPr>
          <w:sz w:val="24"/>
          <w:szCs w:val="24"/>
        </w:rPr>
      </w:pPr>
      <w:r w:rsidRPr="000C161E">
        <w:rPr>
          <w:sz w:val="24"/>
          <w:szCs w:val="24"/>
        </w:rPr>
        <w:t>Improve the forecasting software upgrade testing process, including updating testing procedures to include holiday and other outlier phenomena.</w:t>
      </w:r>
    </w:p>
    <w:p w14:paraId="4D55CEFD" w14:textId="222493FB" w:rsidR="00DA4FA0" w:rsidRPr="00492FCB" w:rsidRDefault="00DA4FA0" w:rsidP="00DA4FA0"/>
    <w:p w14:paraId="704DCDFC" w14:textId="05FA541D" w:rsidR="00DA4FA0" w:rsidRPr="00BD6D68" w:rsidRDefault="00DA4FA0" w:rsidP="00DA4FA0">
      <w:pPr>
        <w:rPr>
          <w:color w:val="000000" w:themeColor="text1"/>
        </w:rPr>
      </w:pPr>
      <w:r w:rsidRPr="00BD6D68">
        <w:rPr>
          <w:color w:val="000000" w:themeColor="text1"/>
        </w:rPr>
        <w:t xml:space="preserve">Other processes </w:t>
      </w:r>
      <w:r w:rsidR="00DB42E2" w:rsidRPr="00BD6D68">
        <w:rPr>
          <w:color w:val="000000" w:themeColor="text1"/>
        </w:rPr>
        <w:t>performed well during the cold weather conditions. Specifically, there were no significant issues with the renewable generation forecasts, Ancillary Services, Firm Fuel Supply Service, transmission system performance, and communications.</w:t>
      </w:r>
    </w:p>
    <w:sectPr w:rsidR="00DA4FA0" w:rsidRPr="00BD6D68" w:rsidSect="003C5767">
      <w:headerReference w:type="even" r:id="rId49"/>
      <w:footerReference w:type="default" r:id="rId50"/>
      <w:headerReference w:type="first" r:id="rId5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E6265" w14:textId="77777777" w:rsidR="00CE2FA9" w:rsidRDefault="00CE2FA9">
      <w:r>
        <w:separator/>
      </w:r>
    </w:p>
  </w:endnote>
  <w:endnote w:type="continuationSeparator" w:id="0">
    <w:p w14:paraId="208E2EAF" w14:textId="77777777" w:rsidR="00CE2FA9" w:rsidRDefault="00CE2FA9">
      <w:r>
        <w:continuationSeparator/>
      </w:r>
    </w:p>
  </w:endnote>
  <w:endnote w:type="continuationNotice" w:id="1">
    <w:p w14:paraId="18B6E9E0" w14:textId="77777777" w:rsidR="00CE2FA9" w:rsidRDefault="00CE2F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icrosoft JhengHei">
    <w:altName w:val="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E1C8A" w14:textId="1E78E466" w:rsidR="001E376F" w:rsidRPr="00F923C7" w:rsidRDefault="00F923C7" w:rsidP="00F923C7">
    <w:pPr>
      <w:pStyle w:val="table"/>
      <w:tabs>
        <w:tab w:val="right" w:pos="8460"/>
      </w:tabs>
      <w:rPr>
        <w:color w:val="00AEC7" w:themeColor="accent1"/>
        <w:sz w:val="16"/>
        <w:szCs w:val="16"/>
      </w:rPr>
    </w:pPr>
    <w:r w:rsidRPr="00F923C7">
      <w:rPr>
        <w:rStyle w:val="PageNumber"/>
        <w:color w:val="00AEC7" w:themeColor="accent1"/>
        <w:sz w:val="16"/>
        <w:szCs w:val="16"/>
      </w:rPr>
      <w:t>©</w:t>
    </w:r>
    <w:r>
      <w:rPr>
        <w:rStyle w:val="PageNumber"/>
        <w:color w:val="00AEC7" w:themeColor="accent1"/>
        <w:sz w:val="16"/>
        <w:szCs w:val="16"/>
      </w:rPr>
      <w:t xml:space="preserve"> </w:t>
    </w:r>
    <w:r w:rsidR="00FB5BFB">
      <w:rPr>
        <w:rStyle w:val="PageNumber"/>
        <w:color w:val="00AEC7" w:themeColor="accent1"/>
        <w:sz w:val="16"/>
        <w:szCs w:val="16"/>
      </w:rPr>
      <w:t>2023</w:t>
    </w:r>
    <w:r w:rsidR="00FB5BFB" w:rsidRPr="00F923C7">
      <w:rPr>
        <w:rStyle w:val="PageNumber"/>
        <w:color w:val="00AEC7" w:themeColor="accent1"/>
        <w:sz w:val="16"/>
        <w:szCs w:val="16"/>
      </w:rPr>
      <w:t xml:space="preserve"> </w:t>
    </w:r>
    <w:r w:rsidRPr="00F923C7">
      <w:rPr>
        <w:rStyle w:val="PageNumber"/>
        <w:color w:val="00AEC7" w:themeColor="accent1"/>
        <w:sz w:val="16"/>
        <w:szCs w:val="16"/>
      </w:rPr>
      <w:t>ERCOT</w:t>
    </w:r>
    <w:r>
      <w:rPr>
        <w:rStyle w:val="PageNumber"/>
        <w:color w:val="00AEC7" w:themeColor="accent1"/>
        <w:sz w:val="16"/>
        <w:szCs w:val="16"/>
      </w:rPr>
      <w:br/>
    </w:r>
    <w:r w:rsidRPr="00F923C7">
      <w:rPr>
        <w:rStyle w:val="PageNumber"/>
        <w:color w:val="00AEC7" w:themeColor="accent1"/>
        <w:sz w:val="16"/>
        <w:szCs w:val="16"/>
      </w:rPr>
      <w:t>All rights reserved.</w:t>
    </w:r>
    <w:r w:rsidR="001E376F">
      <w:rPr>
        <w:rStyle w:val="PageNumber"/>
        <w:rFonts w:ascii="Times New Roman" w:hAnsi="Times New Roman"/>
        <w:sz w:val="24"/>
      </w:rPr>
      <w:tab/>
    </w:r>
    <w:r>
      <w:rPr>
        <w:rStyle w:val="PageNumber"/>
        <w:rFonts w:ascii="Times New Roman" w:hAnsi="Times New Roman"/>
        <w:sz w:val="24"/>
      </w:rPr>
      <w:tab/>
    </w:r>
    <w:r w:rsidR="001E376F">
      <w:rPr>
        <w:rStyle w:val="PageNumber"/>
        <w:rFonts w:ascii="Times New Roman" w:hAnsi="Times New Roman"/>
        <w:sz w:val="24"/>
      </w:rPr>
      <w:fldChar w:fldCharType="begin"/>
    </w:r>
    <w:r w:rsidR="001E376F">
      <w:rPr>
        <w:rStyle w:val="PageNumber"/>
        <w:rFonts w:ascii="Times New Roman" w:hAnsi="Times New Roman"/>
        <w:sz w:val="24"/>
      </w:rPr>
      <w:instrText xml:space="preserve"> PAGE </w:instrText>
    </w:r>
    <w:r w:rsidR="001E376F">
      <w:rPr>
        <w:rStyle w:val="PageNumber"/>
        <w:rFonts w:ascii="Times New Roman" w:hAnsi="Times New Roman"/>
        <w:sz w:val="24"/>
      </w:rPr>
      <w:fldChar w:fldCharType="separate"/>
    </w:r>
    <w:r w:rsidR="004B2B76">
      <w:rPr>
        <w:rStyle w:val="PageNumber"/>
        <w:rFonts w:ascii="Times New Roman" w:hAnsi="Times New Roman"/>
        <w:noProof/>
        <w:sz w:val="24"/>
      </w:rPr>
      <w:t>i</w:t>
    </w:r>
    <w:r w:rsidR="001E376F">
      <w:rPr>
        <w:rStyle w:val="PageNumber"/>
        <w:rFonts w:ascii="Times New Roman" w:hAnsi="Times New Roman"/>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E1C8D" w14:textId="3CDF4E8E" w:rsidR="001E376F" w:rsidRPr="0080518D" w:rsidRDefault="0080518D" w:rsidP="00EA2B1F">
    <w:pPr>
      <w:pStyle w:val="Footer"/>
    </w:pPr>
    <w:r w:rsidRPr="00F923C7">
      <w:rPr>
        <w:rStyle w:val="PageNumber"/>
        <w:sz w:val="16"/>
        <w:szCs w:val="16"/>
      </w:rPr>
      <w:t>©</w:t>
    </w:r>
    <w:r>
      <w:rPr>
        <w:rStyle w:val="PageNumber"/>
        <w:sz w:val="16"/>
        <w:szCs w:val="16"/>
      </w:rPr>
      <w:t xml:space="preserve"> </w:t>
    </w:r>
    <w:r w:rsidR="000A7F32">
      <w:rPr>
        <w:rStyle w:val="PageNumber"/>
        <w:sz w:val="16"/>
        <w:szCs w:val="16"/>
      </w:rPr>
      <w:t>2023</w:t>
    </w:r>
    <w:r w:rsidR="000A7F32" w:rsidRPr="00F923C7">
      <w:rPr>
        <w:rStyle w:val="PageNumber"/>
        <w:sz w:val="16"/>
        <w:szCs w:val="16"/>
      </w:rPr>
      <w:t xml:space="preserve"> </w:t>
    </w:r>
    <w:r w:rsidRPr="00F923C7">
      <w:rPr>
        <w:rStyle w:val="PageNumber"/>
        <w:sz w:val="16"/>
        <w:szCs w:val="16"/>
      </w:rPr>
      <w:t>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EA2B1F">
      <w:fldChar w:fldCharType="begin"/>
    </w:r>
    <w:r w:rsidRPr="00EA2B1F">
      <w:instrText xml:space="preserve"> PAGE </w:instrText>
    </w:r>
    <w:r w:rsidRPr="00EA2B1F">
      <w:fldChar w:fldCharType="separate"/>
    </w:r>
    <w:r w:rsidR="004B2B76">
      <w:rPr>
        <w:noProof/>
      </w:rPr>
      <w:t>1</w:t>
    </w:r>
    <w:r w:rsidRPr="00EA2B1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41893" w14:textId="77777777" w:rsidR="00CE2FA9" w:rsidRDefault="00CE2FA9">
      <w:r>
        <w:separator/>
      </w:r>
    </w:p>
  </w:footnote>
  <w:footnote w:type="continuationSeparator" w:id="0">
    <w:p w14:paraId="6B5D90F3" w14:textId="77777777" w:rsidR="00CE2FA9" w:rsidRDefault="00CE2FA9">
      <w:r>
        <w:continuationSeparator/>
      </w:r>
    </w:p>
  </w:footnote>
  <w:footnote w:type="continuationNotice" w:id="1">
    <w:p w14:paraId="214735D9" w14:textId="77777777" w:rsidR="00CE2FA9" w:rsidRDefault="00CE2FA9"/>
  </w:footnote>
  <w:footnote w:id="2">
    <w:p w14:paraId="32DF6AD0" w14:textId="77777777" w:rsidR="00E366D8" w:rsidRDefault="00E366D8" w:rsidP="00E366D8">
      <w:pPr>
        <w:pStyle w:val="FootnoteText"/>
      </w:pPr>
      <w:r>
        <w:rPr>
          <w:rStyle w:val="FootnoteReference"/>
        </w:rPr>
        <w:footnoteRef/>
      </w:r>
      <w:r>
        <w:t xml:space="preserve"> An OCN is the first of three levels of communication issued by ERCOT to market participants and the public in anticipation of a possible Emergency Condition. The second level is an Advisory and the third level is a Watch.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E1C8C" w14:textId="77777777" w:rsidR="001E376F" w:rsidRDefault="001E37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E1C8E" w14:textId="77777777" w:rsidR="001E376F" w:rsidRDefault="001E37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AA203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5D6453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C8A0A6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48462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5EA25F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80A2A5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DBEE2A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FE2CCE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FE648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B52240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AB371C"/>
    <w:multiLevelType w:val="multilevel"/>
    <w:tmpl w:val="E75407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F1F3FDD"/>
    <w:multiLevelType w:val="multilevel"/>
    <w:tmpl w:val="0409001F"/>
    <w:styleLink w:val="111111"/>
    <w:lvl w:ilvl="0">
      <w:start w:val="1"/>
      <w:numFmt w:val="decimal"/>
      <w:lvlText w:val="%1."/>
      <w:lvlJc w:val="left"/>
      <w:pPr>
        <w:ind w:left="360" w:hanging="360"/>
      </w:pPr>
      <w:rPr>
        <w:rFonts w:ascii="Arial" w:hAnsi="Arial"/>
        <w:color w:val="5B6770" w:themeColor="text2"/>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8175F65"/>
    <w:multiLevelType w:val="hybridMultilevel"/>
    <w:tmpl w:val="41582A3A"/>
    <w:lvl w:ilvl="0" w:tplc="E5AA6358">
      <w:start w:val="1"/>
      <w:numFmt w:val="bullet"/>
      <w:lvlText w:val=""/>
      <w:lvlJc w:val="left"/>
      <w:pPr>
        <w:tabs>
          <w:tab w:val="num" w:pos="1872"/>
        </w:tabs>
        <w:ind w:left="1872" w:hanging="360"/>
      </w:pPr>
      <w:rPr>
        <w:rFonts w:ascii="Wingdings" w:hAnsi="Wingdings" w:hint="default"/>
      </w:rPr>
    </w:lvl>
    <w:lvl w:ilvl="1" w:tplc="04090003">
      <w:start w:val="1"/>
      <w:numFmt w:val="bullet"/>
      <w:lvlText w:val="o"/>
      <w:lvlJc w:val="left"/>
      <w:pPr>
        <w:tabs>
          <w:tab w:val="num" w:pos="2592"/>
        </w:tabs>
        <w:ind w:left="2592" w:hanging="360"/>
      </w:pPr>
      <w:rPr>
        <w:rFonts w:ascii="Courier New" w:hAnsi="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77101410">
      <w:start w:val="1"/>
      <w:numFmt w:val="decimal"/>
      <w:pStyle w:val="number"/>
      <w:lvlText w:val="%4."/>
      <w:lvlJc w:val="left"/>
      <w:pPr>
        <w:tabs>
          <w:tab w:val="num" w:pos="4032"/>
        </w:tabs>
        <w:ind w:left="4032" w:hanging="360"/>
      </w:pPr>
      <w:rPr>
        <w:rFonts w:hint="default"/>
      </w:rPr>
    </w:lvl>
    <w:lvl w:ilvl="4" w:tplc="04090003" w:tentative="1">
      <w:start w:val="1"/>
      <w:numFmt w:val="bullet"/>
      <w:lvlText w:val="o"/>
      <w:lvlJc w:val="left"/>
      <w:pPr>
        <w:tabs>
          <w:tab w:val="num" w:pos="4752"/>
        </w:tabs>
        <w:ind w:left="4752" w:hanging="360"/>
      </w:pPr>
      <w:rPr>
        <w:rFonts w:ascii="Courier New" w:hAnsi="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abstractNum w:abstractNumId="13" w15:restartNumberingAfterBreak="0">
    <w:nsid w:val="19F91FD2"/>
    <w:multiLevelType w:val="multilevel"/>
    <w:tmpl w:val="D07A4DB4"/>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792"/>
        </w:tabs>
        <w:ind w:left="792" w:hanging="432"/>
      </w:pPr>
      <w:rPr>
        <w:rFonts w:hint="default"/>
      </w:rPr>
    </w:lvl>
    <w:lvl w:ilvl="2">
      <w:start w:val="1"/>
      <w:numFmt w:val="decimal"/>
      <w:pStyle w:val="Heading3"/>
      <w:lvlText w:val="%1.%2.%3."/>
      <w:lvlJc w:val="left"/>
      <w:pPr>
        <w:tabs>
          <w:tab w:val="num" w:pos="3960"/>
        </w:tabs>
        <w:ind w:left="3960" w:hanging="720"/>
      </w:pPr>
      <w:rPr>
        <w:rFonts w:hint="default"/>
      </w:rPr>
    </w:lvl>
    <w:lvl w:ilvl="3">
      <w:start w:val="1"/>
      <w:numFmt w:val="decimal"/>
      <w:pStyle w:val="Heading4"/>
      <w:lvlText w:val="%1.%2.%3.%4."/>
      <w:lvlJc w:val="left"/>
      <w:pPr>
        <w:tabs>
          <w:tab w:val="num" w:pos="4867"/>
        </w:tabs>
        <w:ind w:left="5587" w:hanging="1440"/>
      </w:pPr>
      <w:rPr>
        <w:rFonts w:hint="default"/>
      </w:rPr>
    </w:lvl>
    <w:lvl w:ilvl="4">
      <w:start w:val="1"/>
      <w:numFmt w:val="decimal"/>
      <w:lvlText w:val="%1.%2.%3.%4.%5."/>
      <w:lvlJc w:val="left"/>
      <w:pPr>
        <w:tabs>
          <w:tab w:val="num" w:pos="727"/>
        </w:tabs>
        <w:ind w:left="439" w:hanging="792"/>
      </w:pPr>
      <w:rPr>
        <w:rFonts w:hint="default"/>
      </w:rPr>
    </w:lvl>
    <w:lvl w:ilvl="5">
      <w:start w:val="1"/>
      <w:numFmt w:val="decimal"/>
      <w:lvlText w:val="%1.%2.%3.%4.%5.%6."/>
      <w:lvlJc w:val="left"/>
      <w:pPr>
        <w:tabs>
          <w:tab w:val="num" w:pos="1087"/>
        </w:tabs>
        <w:ind w:left="943" w:hanging="936"/>
      </w:pPr>
      <w:rPr>
        <w:rFonts w:hint="default"/>
      </w:rPr>
    </w:lvl>
    <w:lvl w:ilvl="6">
      <w:start w:val="1"/>
      <w:numFmt w:val="decimal"/>
      <w:lvlText w:val="%1.%2.%3.%4.%5.%6.%7."/>
      <w:lvlJc w:val="left"/>
      <w:pPr>
        <w:tabs>
          <w:tab w:val="num" w:pos="1807"/>
        </w:tabs>
        <w:ind w:left="1447" w:hanging="1080"/>
      </w:pPr>
      <w:rPr>
        <w:rFonts w:hint="default"/>
      </w:rPr>
    </w:lvl>
    <w:lvl w:ilvl="7">
      <w:start w:val="1"/>
      <w:numFmt w:val="decimal"/>
      <w:lvlText w:val="%1.%2.%3.%4.%5.%6.%7.%8."/>
      <w:lvlJc w:val="left"/>
      <w:pPr>
        <w:tabs>
          <w:tab w:val="num" w:pos="2167"/>
        </w:tabs>
        <w:ind w:left="1951" w:hanging="1224"/>
      </w:pPr>
      <w:rPr>
        <w:rFonts w:hint="default"/>
      </w:rPr>
    </w:lvl>
    <w:lvl w:ilvl="8">
      <w:start w:val="1"/>
      <w:numFmt w:val="decimal"/>
      <w:lvlText w:val="%1.%2.%3.%4.%5.%6.%7.%8.%9."/>
      <w:lvlJc w:val="left"/>
      <w:pPr>
        <w:tabs>
          <w:tab w:val="num" w:pos="2887"/>
        </w:tabs>
        <w:ind w:left="2527" w:hanging="1440"/>
      </w:pPr>
      <w:rPr>
        <w:rFonts w:hint="default"/>
      </w:rPr>
    </w:lvl>
  </w:abstractNum>
  <w:abstractNum w:abstractNumId="14" w15:restartNumberingAfterBreak="0">
    <w:nsid w:val="1B276056"/>
    <w:multiLevelType w:val="hybridMultilevel"/>
    <w:tmpl w:val="C8DC137A"/>
    <w:lvl w:ilvl="0" w:tplc="362A56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8B23FF"/>
    <w:multiLevelType w:val="hybridMultilevel"/>
    <w:tmpl w:val="AAC01202"/>
    <w:lvl w:ilvl="0" w:tplc="806AE6D0">
      <w:start w:val="1"/>
      <w:numFmt w:val="bullet"/>
      <w:pStyle w:val="bulletlevel1"/>
      <w:lvlText w:val=""/>
      <w:lvlJc w:val="left"/>
      <w:pPr>
        <w:tabs>
          <w:tab w:val="num" w:pos="1260"/>
        </w:tabs>
        <w:ind w:left="1260" w:hanging="360"/>
      </w:pPr>
      <w:rPr>
        <w:rFonts w:ascii="Wingdings" w:hAnsi="Wingdings" w:hint="default"/>
      </w:rPr>
    </w:lvl>
    <w:lvl w:ilvl="1" w:tplc="ACD86150">
      <w:start w:val="1"/>
      <w:numFmt w:val="bullet"/>
      <w:lvlText w:val="̵"/>
      <w:lvlJc w:val="left"/>
      <w:pPr>
        <w:tabs>
          <w:tab w:val="num" w:pos="1980"/>
        </w:tabs>
        <w:ind w:left="1980" w:hanging="360"/>
      </w:pPr>
      <w:rPr>
        <w:rFonts w:ascii="Arial" w:hAnsi="Arial" w:hint="default"/>
      </w:rPr>
    </w:lvl>
    <w:lvl w:ilvl="2" w:tplc="04090005">
      <w:start w:val="1"/>
      <w:numFmt w:val="bullet"/>
      <w:lvlText w:val=""/>
      <w:lvlJc w:val="left"/>
      <w:pPr>
        <w:tabs>
          <w:tab w:val="num" w:pos="2700"/>
        </w:tabs>
        <w:ind w:left="2700" w:hanging="360"/>
      </w:pPr>
      <w:rPr>
        <w:rFonts w:ascii="Wingdings" w:hAnsi="Wingdings" w:hint="default"/>
      </w:rPr>
    </w:lvl>
    <w:lvl w:ilvl="3" w:tplc="0409000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6" w15:restartNumberingAfterBreak="0">
    <w:nsid w:val="41145BD0"/>
    <w:multiLevelType w:val="hybridMultilevel"/>
    <w:tmpl w:val="C7F0D758"/>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5D6831"/>
    <w:multiLevelType w:val="hybridMultilevel"/>
    <w:tmpl w:val="1526B8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B5422A7"/>
    <w:multiLevelType w:val="hybridMultilevel"/>
    <w:tmpl w:val="8340A3C8"/>
    <w:lvl w:ilvl="0" w:tplc="CDFAAF0A">
      <w:start w:val="1"/>
      <w:numFmt w:val="bullet"/>
      <w:pStyle w:val="bullet4level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C121BA9"/>
    <w:multiLevelType w:val="hybridMultilevel"/>
    <w:tmpl w:val="A3D49C48"/>
    <w:lvl w:ilvl="0" w:tplc="806AE6D0">
      <w:start w:val="1"/>
      <w:numFmt w:val="bullet"/>
      <w:lvlText w:val=""/>
      <w:lvlJc w:val="left"/>
      <w:pPr>
        <w:tabs>
          <w:tab w:val="num" w:pos="1872"/>
        </w:tabs>
        <w:ind w:left="1872" w:hanging="360"/>
      </w:pPr>
      <w:rPr>
        <w:rFonts w:ascii="Wingdings" w:hAnsi="Wingdings" w:hint="default"/>
      </w:rPr>
    </w:lvl>
    <w:lvl w:ilvl="1" w:tplc="BE763C7A">
      <w:start w:val="1"/>
      <w:numFmt w:val="bullet"/>
      <w:lvlText w:val="̵"/>
      <w:lvlJc w:val="left"/>
      <w:pPr>
        <w:tabs>
          <w:tab w:val="num" w:pos="1800"/>
        </w:tabs>
        <w:ind w:left="1800" w:hanging="360"/>
      </w:pPr>
      <w:rPr>
        <w:rFonts w:ascii="Arial" w:hAnsi="Arial" w:hint="default"/>
      </w:rPr>
    </w:lvl>
    <w:lvl w:ilvl="2" w:tplc="04090005">
      <w:start w:val="1"/>
      <w:numFmt w:val="bullet"/>
      <w:lvlText w:val=""/>
      <w:lvlJc w:val="left"/>
      <w:pPr>
        <w:tabs>
          <w:tab w:val="num" w:pos="3312"/>
        </w:tabs>
        <w:ind w:left="3312" w:hanging="360"/>
      </w:pPr>
      <w:rPr>
        <w:rFonts w:ascii="Wingdings" w:hAnsi="Wingdings" w:hint="default"/>
      </w:rPr>
    </w:lvl>
    <w:lvl w:ilvl="3" w:tplc="04090001">
      <w:start w:val="1"/>
      <w:numFmt w:val="bullet"/>
      <w:lvlText w:val=""/>
      <w:lvlJc w:val="left"/>
      <w:pPr>
        <w:tabs>
          <w:tab w:val="num" w:pos="4032"/>
        </w:tabs>
        <w:ind w:left="4032" w:hanging="360"/>
      </w:pPr>
      <w:rPr>
        <w:rFonts w:ascii="Symbol" w:hAnsi="Symbol" w:hint="default"/>
      </w:rPr>
    </w:lvl>
    <w:lvl w:ilvl="4" w:tplc="04090003" w:tentative="1">
      <w:start w:val="1"/>
      <w:numFmt w:val="bullet"/>
      <w:lvlText w:val="o"/>
      <w:lvlJc w:val="left"/>
      <w:pPr>
        <w:tabs>
          <w:tab w:val="num" w:pos="4752"/>
        </w:tabs>
        <w:ind w:left="4752" w:hanging="360"/>
      </w:pPr>
      <w:rPr>
        <w:rFonts w:ascii="Courier New" w:hAnsi="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abstractNum w:abstractNumId="20" w15:restartNumberingAfterBreak="0">
    <w:nsid w:val="4F8E521F"/>
    <w:multiLevelType w:val="hybridMultilevel"/>
    <w:tmpl w:val="8AE62A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3B16D4"/>
    <w:multiLevelType w:val="multilevel"/>
    <w:tmpl w:val="8642300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2196"/>
        </w:tabs>
        <w:ind w:left="219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15:restartNumberingAfterBreak="0">
    <w:nsid w:val="55946763"/>
    <w:multiLevelType w:val="hybridMultilevel"/>
    <w:tmpl w:val="5AB093BA"/>
    <w:lvl w:ilvl="0" w:tplc="5ABEC632">
      <w:start w:val="1"/>
      <w:numFmt w:val="bullet"/>
      <w:lvlText w:val="o"/>
      <w:lvlJc w:val="left"/>
      <w:pPr>
        <w:tabs>
          <w:tab w:val="num" w:pos="1440"/>
        </w:tabs>
        <w:ind w:left="1440" w:hanging="360"/>
      </w:pPr>
      <w:rPr>
        <w:rFonts w:ascii="Courier New" w:hAnsi="Courier New" w:cs="Courier New"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D02A9AD4">
      <w:start w:val="1"/>
      <w:numFmt w:val="bullet"/>
      <w:pStyle w:val="bulletlevel3"/>
      <w:lvlText w:val="o"/>
      <w:lvlJc w:val="left"/>
      <w:pPr>
        <w:tabs>
          <w:tab w:val="num" w:pos="1800"/>
        </w:tabs>
        <w:ind w:left="1800" w:hanging="720"/>
      </w:pPr>
      <w:rPr>
        <w:rFonts w:ascii="Courier New" w:hAnsi="Courier New" w:hint="default"/>
      </w:rPr>
    </w:lvl>
    <w:lvl w:ilvl="3" w:tplc="0409000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3" w15:restartNumberingAfterBreak="0">
    <w:nsid w:val="5672099B"/>
    <w:multiLevelType w:val="hybridMultilevel"/>
    <w:tmpl w:val="2C38D83C"/>
    <w:lvl w:ilvl="0" w:tplc="1EB2060C">
      <w:start w:val="1"/>
      <w:numFmt w:val="bullet"/>
      <w:pStyle w:val="bulletlevel2"/>
      <w:lvlText w:val="­"/>
      <w:lvlJc w:val="left"/>
      <w:pPr>
        <w:tabs>
          <w:tab w:val="num" w:pos="1800"/>
        </w:tabs>
        <w:ind w:left="1800" w:hanging="360"/>
      </w:pPr>
      <w:rPr>
        <w:rFonts w:ascii="Courier New" w:hAnsi="Courier New" w:hint="default"/>
      </w:rPr>
    </w:lvl>
    <w:lvl w:ilvl="1" w:tplc="035A10EE">
      <w:start w:val="1"/>
      <w:numFmt w:val="bullet"/>
      <w:lvlText w:val="o"/>
      <w:lvlJc w:val="left"/>
      <w:pPr>
        <w:tabs>
          <w:tab w:val="num" w:pos="2016"/>
        </w:tabs>
        <w:ind w:left="2016" w:hanging="360"/>
      </w:pPr>
      <w:rPr>
        <w:rFonts w:ascii="Courier New" w:hAnsi="Courier New" w:cs="Courier New" w:hint="default"/>
      </w:rPr>
    </w:lvl>
    <w:lvl w:ilvl="2" w:tplc="F6500C66">
      <w:start w:val="1"/>
      <w:numFmt w:val="bullet"/>
      <w:lvlText w:val=""/>
      <w:lvlJc w:val="left"/>
      <w:pPr>
        <w:tabs>
          <w:tab w:val="num" w:pos="2736"/>
        </w:tabs>
        <w:ind w:left="2736" w:hanging="360"/>
      </w:pPr>
      <w:rPr>
        <w:rFonts w:ascii="Wingdings" w:hAnsi="Wingdings" w:hint="default"/>
      </w:rPr>
    </w:lvl>
    <w:lvl w:ilvl="3" w:tplc="0AAA7528">
      <w:start w:val="1"/>
      <w:numFmt w:val="bullet"/>
      <w:lvlText w:val=""/>
      <w:lvlJc w:val="left"/>
      <w:pPr>
        <w:tabs>
          <w:tab w:val="num" w:pos="3456"/>
        </w:tabs>
        <w:ind w:left="3456" w:hanging="360"/>
      </w:pPr>
      <w:rPr>
        <w:rFonts w:ascii="Symbol" w:hAnsi="Symbol" w:hint="default"/>
      </w:rPr>
    </w:lvl>
    <w:lvl w:ilvl="4" w:tplc="DF2671B2">
      <w:start w:val="1"/>
      <w:numFmt w:val="bullet"/>
      <w:lvlText w:val="o"/>
      <w:lvlJc w:val="left"/>
      <w:pPr>
        <w:tabs>
          <w:tab w:val="num" w:pos="4176"/>
        </w:tabs>
        <w:ind w:left="4176" w:hanging="360"/>
      </w:pPr>
      <w:rPr>
        <w:rFonts w:ascii="Courier New" w:hAnsi="Courier New" w:cs="Courier New" w:hint="default"/>
      </w:rPr>
    </w:lvl>
    <w:lvl w:ilvl="5" w:tplc="342A805C" w:tentative="1">
      <w:start w:val="1"/>
      <w:numFmt w:val="bullet"/>
      <w:lvlText w:val=""/>
      <w:lvlJc w:val="left"/>
      <w:pPr>
        <w:tabs>
          <w:tab w:val="num" w:pos="4896"/>
        </w:tabs>
        <w:ind w:left="4896" w:hanging="360"/>
      </w:pPr>
      <w:rPr>
        <w:rFonts w:ascii="Wingdings" w:hAnsi="Wingdings" w:hint="default"/>
      </w:rPr>
    </w:lvl>
    <w:lvl w:ilvl="6" w:tplc="C5D2BB68" w:tentative="1">
      <w:start w:val="1"/>
      <w:numFmt w:val="bullet"/>
      <w:lvlText w:val=""/>
      <w:lvlJc w:val="left"/>
      <w:pPr>
        <w:tabs>
          <w:tab w:val="num" w:pos="5616"/>
        </w:tabs>
        <w:ind w:left="5616" w:hanging="360"/>
      </w:pPr>
      <w:rPr>
        <w:rFonts w:ascii="Symbol" w:hAnsi="Symbol" w:hint="default"/>
      </w:rPr>
    </w:lvl>
    <w:lvl w:ilvl="7" w:tplc="0CC08D48" w:tentative="1">
      <w:start w:val="1"/>
      <w:numFmt w:val="bullet"/>
      <w:lvlText w:val="o"/>
      <w:lvlJc w:val="left"/>
      <w:pPr>
        <w:tabs>
          <w:tab w:val="num" w:pos="6336"/>
        </w:tabs>
        <w:ind w:left="6336" w:hanging="360"/>
      </w:pPr>
      <w:rPr>
        <w:rFonts w:ascii="Courier New" w:hAnsi="Courier New" w:cs="Courier New" w:hint="default"/>
      </w:rPr>
    </w:lvl>
    <w:lvl w:ilvl="8" w:tplc="95C42F1E" w:tentative="1">
      <w:start w:val="1"/>
      <w:numFmt w:val="bullet"/>
      <w:lvlText w:val=""/>
      <w:lvlJc w:val="left"/>
      <w:pPr>
        <w:tabs>
          <w:tab w:val="num" w:pos="7056"/>
        </w:tabs>
        <w:ind w:left="7056" w:hanging="360"/>
      </w:pPr>
      <w:rPr>
        <w:rFonts w:ascii="Wingdings" w:hAnsi="Wingdings" w:hint="default"/>
      </w:rPr>
    </w:lvl>
  </w:abstractNum>
  <w:abstractNum w:abstractNumId="24" w15:restartNumberingAfterBreak="0">
    <w:nsid w:val="653E3BEC"/>
    <w:multiLevelType w:val="hybridMultilevel"/>
    <w:tmpl w:val="F7089F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6A452E"/>
    <w:multiLevelType w:val="hybridMultilevel"/>
    <w:tmpl w:val="8CC4C50E"/>
    <w:lvl w:ilvl="0" w:tplc="806AE6D0">
      <w:start w:val="1"/>
      <w:numFmt w:val="bullet"/>
      <w:lvlText w:val=""/>
      <w:lvlJc w:val="left"/>
      <w:pPr>
        <w:tabs>
          <w:tab w:val="num" w:pos="1872"/>
        </w:tabs>
        <w:ind w:left="1872" w:hanging="360"/>
      </w:pPr>
      <w:rPr>
        <w:rFonts w:ascii="Wingdings" w:hAnsi="Wingdings" w:hint="default"/>
      </w:rPr>
    </w:lvl>
    <w:lvl w:ilvl="1" w:tplc="21841D28">
      <w:start w:val="1"/>
      <w:numFmt w:val="bullet"/>
      <w:lvlText w:val="̶"/>
      <w:lvlJc w:val="left"/>
      <w:pPr>
        <w:tabs>
          <w:tab w:val="num" w:pos="2592"/>
        </w:tabs>
        <w:ind w:left="2592" w:hanging="360"/>
      </w:pPr>
      <w:rPr>
        <w:rFonts w:ascii="Arial" w:hAnsi="Arial" w:hint="default"/>
      </w:rPr>
    </w:lvl>
    <w:lvl w:ilvl="2" w:tplc="04090005">
      <w:start w:val="1"/>
      <w:numFmt w:val="bullet"/>
      <w:lvlText w:val=""/>
      <w:lvlJc w:val="left"/>
      <w:pPr>
        <w:tabs>
          <w:tab w:val="num" w:pos="3312"/>
        </w:tabs>
        <w:ind w:left="3312" w:hanging="360"/>
      </w:pPr>
      <w:rPr>
        <w:rFonts w:ascii="Wingdings" w:hAnsi="Wingdings" w:hint="default"/>
      </w:rPr>
    </w:lvl>
    <w:lvl w:ilvl="3" w:tplc="04090001">
      <w:start w:val="1"/>
      <w:numFmt w:val="bullet"/>
      <w:lvlText w:val=""/>
      <w:lvlJc w:val="left"/>
      <w:pPr>
        <w:tabs>
          <w:tab w:val="num" w:pos="4032"/>
        </w:tabs>
        <w:ind w:left="4032" w:hanging="360"/>
      </w:pPr>
      <w:rPr>
        <w:rFonts w:ascii="Symbol" w:hAnsi="Symbol" w:hint="default"/>
      </w:rPr>
    </w:lvl>
    <w:lvl w:ilvl="4" w:tplc="04090003" w:tentative="1">
      <w:start w:val="1"/>
      <w:numFmt w:val="bullet"/>
      <w:lvlText w:val="o"/>
      <w:lvlJc w:val="left"/>
      <w:pPr>
        <w:tabs>
          <w:tab w:val="num" w:pos="4752"/>
        </w:tabs>
        <w:ind w:left="4752" w:hanging="360"/>
      </w:pPr>
      <w:rPr>
        <w:rFonts w:ascii="Courier New" w:hAnsi="Courier New" w:hint="default"/>
      </w:rPr>
    </w:lvl>
    <w:lvl w:ilvl="5" w:tplc="04090005" w:tentative="1">
      <w:start w:val="1"/>
      <w:numFmt w:val="bullet"/>
      <w:lvlText w:val=""/>
      <w:lvlJc w:val="left"/>
      <w:pPr>
        <w:tabs>
          <w:tab w:val="num" w:pos="5472"/>
        </w:tabs>
        <w:ind w:left="5472" w:hanging="360"/>
      </w:pPr>
      <w:rPr>
        <w:rFonts w:ascii="Wingdings" w:hAnsi="Wingdings" w:hint="default"/>
      </w:rPr>
    </w:lvl>
    <w:lvl w:ilvl="6" w:tplc="04090001" w:tentative="1">
      <w:start w:val="1"/>
      <w:numFmt w:val="bullet"/>
      <w:lvlText w:val=""/>
      <w:lvlJc w:val="left"/>
      <w:pPr>
        <w:tabs>
          <w:tab w:val="num" w:pos="6192"/>
        </w:tabs>
        <w:ind w:left="6192" w:hanging="360"/>
      </w:pPr>
      <w:rPr>
        <w:rFonts w:ascii="Symbol" w:hAnsi="Symbol" w:hint="default"/>
      </w:rPr>
    </w:lvl>
    <w:lvl w:ilvl="7" w:tplc="04090003" w:tentative="1">
      <w:start w:val="1"/>
      <w:numFmt w:val="bullet"/>
      <w:lvlText w:val="o"/>
      <w:lvlJc w:val="left"/>
      <w:pPr>
        <w:tabs>
          <w:tab w:val="num" w:pos="6912"/>
        </w:tabs>
        <w:ind w:left="6912" w:hanging="360"/>
      </w:pPr>
      <w:rPr>
        <w:rFonts w:ascii="Courier New" w:hAnsi="Courier New" w:hint="default"/>
      </w:rPr>
    </w:lvl>
    <w:lvl w:ilvl="8" w:tplc="04090005" w:tentative="1">
      <w:start w:val="1"/>
      <w:numFmt w:val="bullet"/>
      <w:lvlText w:val=""/>
      <w:lvlJc w:val="left"/>
      <w:pPr>
        <w:tabs>
          <w:tab w:val="num" w:pos="7632"/>
        </w:tabs>
        <w:ind w:left="7632" w:hanging="360"/>
      </w:pPr>
      <w:rPr>
        <w:rFonts w:ascii="Wingdings" w:hAnsi="Wingdings" w:hint="default"/>
      </w:rPr>
    </w:lvl>
  </w:abstractNum>
  <w:num w:numId="1" w16cid:durableId="1810124517">
    <w:abstractNumId w:val="15"/>
  </w:num>
  <w:num w:numId="2" w16cid:durableId="1728718014">
    <w:abstractNumId w:val="23"/>
  </w:num>
  <w:num w:numId="3" w16cid:durableId="1959985902">
    <w:abstractNumId w:val="21"/>
  </w:num>
  <w:num w:numId="4" w16cid:durableId="1815485890">
    <w:abstractNumId w:val="22"/>
  </w:num>
  <w:num w:numId="5" w16cid:durableId="1592278223">
    <w:abstractNumId w:val="12"/>
  </w:num>
  <w:num w:numId="6" w16cid:durableId="1224945098">
    <w:abstractNumId w:val="13"/>
  </w:num>
  <w:num w:numId="7" w16cid:durableId="643004502">
    <w:abstractNumId w:val="9"/>
  </w:num>
  <w:num w:numId="8" w16cid:durableId="1803958834">
    <w:abstractNumId w:val="7"/>
  </w:num>
  <w:num w:numId="9" w16cid:durableId="1849053708">
    <w:abstractNumId w:val="6"/>
  </w:num>
  <w:num w:numId="10" w16cid:durableId="114834578">
    <w:abstractNumId w:val="5"/>
  </w:num>
  <w:num w:numId="11" w16cid:durableId="1911118142">
    <w:abstractNumId w:val="4"/>
  </w:num>
  <w:num w:numId="12" w16cid:durableId="1967815683">
    <w:abstractNumId w:val="18"/>
  </w:num>
  <w:num w:numId="13" w16cid:durableId="1109350382">
    <w:abstractNumId w:val="11"/>
  </w:num>
  <w:num w:numId="14" w16cid:durableId="768086876">
    <w:abstractNumId w:val="8"/>
  </w:num>
  <w:num w:numId="15" w16cid:durableId="27074031">
    <w:abstractNumId w:val="3"/>
  </w:num>
  <w:num w:numId="16" w16cid:durableId="212234089">
    <w:abstractNumId w:val="2"/>
  </w:num>
  <w:num w:numId="17" w16cid:durableId="351421240">
    <w:abstractNumId w:val="1"/>
  </w:num>
  <w:num w:numId="18" w16cid:durableId="946691053">
    <w:abstractNumId w:val="0"/>
  </w:num>
  <w:num w:numId="19" w16cid:durableId="2011636031">
    <w:abstractNumId w:val="25"/>
  </w:num>
  <w:num w:numId="20" w16cid:durableId="1479691640">
    <w:abstractNumId w:val="19"/>
  </w:num>
  <w:num w:numId="21" w16cid:durableId="1713462791">
    <w:abstractNumId w:val="17"/>
  </w:num>
  <w:num w:numId="22" w16cid:durableId="1745683146">
    <w:abstractNumId w:val="10"/>
  </w:num>
  <w:num w:numId="23" w16cid:durableId="902983683">
    <w:abstractNumId w:val="14"/>
  </w:num>
  <w:num w:numId="24" w16cid:durableId="7099597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03433451">
    <w:abstractNumId w:val="20"/>
  </w:num>
  <w:num w:numId="26" w16cid:durableId="1376276835">
    <w:abstractNumId w:val="24"/>
  </w:num>
  <w:num w:numId="27" w16cid:durableId="216862990">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8F1"/>
    <w:rsid w:val="0000200C"/>
    <w:rsid w:val="00002163"/>
    <w:rsid w:val="00002ABE"/>
    <w:rsid w:val="00003986"/>
    <w:rsid w:val="00005FE3"/>
    <w:rsid w:val="00006BFE"/>
    <w:rsid w:val="000142B7"/>
    <w:rsid w:val="00016333"/>
    <w:rsid w:val="00020834"/>
    <w:rsid w:val="00020B8D"/>
    <w:rsid w:val="00021320"/>
    <w:rsid w:val="00021C9A"/>
    <w:rsid w:val="00023149"/>
    <w:rsid w:val="00023BF3"/>
    <w:rsid w:val="00026313"/>
    <w:rsid w:val="00026479"/>
    <w:rsid w:val="00031636"/>
    <w:rsid w:val="00033E63"/>
    <w:rsid w:val="000346A3"/>
    <w:rsid w:val="00036F6E"/>
    <w:rsid w:val="00037C30"/>
    <w:rsid w:val="00037EC6"/>
    <w:rsid w:val="0004057A"/>
    <w:rsid w:val="0004665D"/>
    <w:rsid w:val="00046794"/>
    <w:rsid w:val="00050021"/>
    <w:rsid w:val="00051980"/>
    <w:rsid w:val="00051A56"/>
    <w:rsid w:val="00051C80"/>
    <w:rsid w:val="000532C9"/>
    <w:rsid w:val="00061DAF"/>
    <w:rsid w:val="00062311"/>
    <w:rsid w:val="0006242D"/>
    <w:rsid w:val="00063EBE"/>
    <w:rsid w:val="00063F24"/>
    <w:rsid w:val="000660FD"/>
    <w:rsid w:val="0007013F"/>
    <w:rsid w:val="000701EE"/>
    <w:rsid w:val="0007030C"/>
    <w:rsid w:val="0007384F"/>
    <w:rsid w:val="00074EC8"/>
    <w:rsid w:val="00075ED8"/>
    <w:rsid w:val="00077C67"/>
    <w:rsid w:val="00082816"/>
    <w:rsid w:val="0008593E"/>
    <w:rsid w:val="00086C25"/>
    <w:rsid w:val="00086FAF"/>
    <w:rsid w:val="000971C8"/>
    <w:rsid w:val="00097ACC"/>
    <w:rsid w:val="000A6C95"/>
    <w:rsid w:val="000A724A"/>
    <w:rsid w:val="000A7F32"/>
    <w:rsid w:val="000B0A53"/>
    <w:rsid w:val="000B15BD"/>
    <w:rsid w:val="000B4A02"/>
    <w:rsid w:val="000C0002"/>
    <w:rsid w:val="000C0410"/>
    <w:rsid w:val="000C161E"/>
    <w:rsid w:val="000C1A27"/>
    <w:rsid w:val="000C2332"/>
    <w:rsid w:val="000C6FDE"/>
    <w:rsid w:val="000C6FF3"/>
    <w:rsid w:val="000D16B3"/>
    <w:rsid w:val="000D63C1"/>
    <w:rsid w:val="000D73B4"/>
    <w:rsid w:val="000D7806"/>
    <w:rsid w:val="000E1882"/>
    <w:rsid w:val="000E3A97"/>
    <w:rsid w:val="000E3E8A"/>
    <w:rsid w:val="000E75FA"/>
    <w:rsid w:val="000F3007"/>
    <w:rsid w:val="000F3618"/>
    <w:rsid w:val="000F5056"/>
    <w:rsid w:val="000F59F7"/>
    <w:rsid w:val="000F5FB3"/>
    <w:rsid w:val="000F7238"/>
    <w:rsid w:val="000F738C"/>
    <w:rsid w:val="001004EA"/>
    <w:rsid w:val="001004F7"/>
    <w:rsid w:val="00100C1A"/>
    <w:rsid w:val="001022AF"/>
    <w:rsid w:val="001022DB"/>
    <w:rsid w:val="00105C48"/>
    <w:rsid w:val="0011023C"/>
    <w:rsid w:val="001115E2"/>
    <w:rsid w:val="00113DDA"/>
    <w:rsid w:val="0011478A"/>
    <w:rsid w:val="00114A14"/>
    <w:rsid w:val="001172B2"/>
    <w:rsid w:val="0011740E"/>
    <w:rsid w:val="00123A43"/>
    <w:rsid w:val="001244B1"/>
    <w:rsid w:val="001349CB"/>
    <w:rsid w:val="0013523E"/>
    <w:rsid w:val="00136EB5"/>
    <w:rsid w:val="00140646"/>
    <w:rsid w:val="00141157"/>
    <w:rsid w:val="001420B4"/>
    <w:rsid w:val="00144561"/>
    <w:rsid w:val="00145827"/>
    <w:rsid w:val="0015049D"/>
    <w:rsid w:val="00150940"/>
    <w:rsid w:val="00151B27"/>
    <w:rsid w:val="00152DB4"/>
    <w:rsid w:val="00153B8C"/>
    <w:rsid w:val="001547F4"/>
    <w:rsid w:val="00155E89"/>
    <w:rsid w:val="00165001"/>
    <w:rsid w:val="0017100B"/>
    <w:rsid w:val="001722CC"/>
    <w:rsid w:val="00172D20"/>
    <w:rsid w:val="00177778"/>
    <w:rsid w:val="00183540"/>
    <w:rsid w:val="00183D28"/>
    <w:rsid w:val="001842FF"/>
    <w:rsid w:val="00185C59"/>
    <w:rsid w:val="00191A0B"/>
    <w:rsid w:val="001A131B"/>
    <w:rsid w:val="001A1B56"/>
    <w:rsid w:val="001A3AC3"/>
    <w:rsid w:val="001A49F4"/>
    <w:rsid w:val="001B3654"/>
    <w:rsid w:val="001B6121"/>
    <w:rsid w:val="001B645B"/>
    <w:rsid w:val="001C1B66"/>
    <w:rsid w:val="001C25FF"/>
    <w:rsid w:val="001C53C6"/>
    <w:rsid w:val="001C6428"/>
    <w:rsid w:val="001D0411"/>
    <w:rsid w:val="001D3CD4"/>
    <w:rsid w:val="001D4A2D"/>
    <w:rsid w:val="001D6AFE"/>
    <w:rsid w:val="001E1B62"/>
    <w:rsid w:val="001E2139"/>
    <w:rsid w:val="001E376F"/>
    <w:rsid w:val="001E75E6"/>
    <w:rsid w:val="001F02CD"/>
    <w:rsid w:val="001F1640"/>
    <w:rsid w:val="001F362E"/>
    <w:rsid w:val="001F36CA"/>
    <w:rsid w:val="001F3F1B"/>
    <w:rsid w:val="001F4237"/>
    <w:rsid w:val="001F4A6D"/>
    <w:rsid w:val="001F7C8D"/>
    <w:rsid w:val="00200290"/>
    <w:rsid w:val="00202D4D"/>
    <w:rsid w:val="00203190"/>
    <w:rsid w:val="00204369"/>
    <w:rsid w:val="00205D10"/>
    <w:rsid w:val="002060D7"/>
    <w:rsid w:val="00207A5D"/>
    <w:rsid w:val="002118C9"/>
    <w:rsid w:val="002129A3"/>
    <w:rsid w:val="0021708C"/>
    <w:rsid w:val="002227A5"/>
    <w:rsid w:val="00223F83"/>
    <w:rsid w:val="00224872"/>
    <w:rsid w:val="00230AD9"/>
    <w:rsid w:val="00230C1B"/>
    <w:rsid w:val="002326F0"/>
    <w:rsid w:val="00233763"/>
    <w:rsid w:val="00234A06"/>
    <w:rsid w:val="00234B7B"/>
    <w:rsid w:val="00237495"/>
    <w:rsid w:val="00237F2B"/>
    <w:rsid w:val="00240008"/>
    <w:rsid w:val="0024094C"/>
    <w:rsid w:val="00243795"/>
    <w:rsid w:val="00251D69"/>
    <w:rsid w:val="0025322A"/>
    <w:rsid w:val="002535DA"/>
    <w:rsid w:val="00254584"/>
    <w:rsid w:val="0025762A"/>
    <w:rsid w:val="002622DC"/>
    <w:rsid w:val="00263E95"/>
    <w:rsid w:val="00272F5D"/>
    <w:rsid w:val="002740EA"/>
    <w:rsid w:val="00276D89"/>
    <w:rsid w:val="00276F60"/>
    <w:rsid w:val="002801D8"/>
    <w:rsid w:val="00281B16"/>
    <w:rsid w:val="0028233A"/>
    <w:rsid w:val="002825A6"/>
    <w:rsid w:val="002928E2"/>
    <w:rsid w:val="002929E6"/>
    <w:rsid w:val="002931CE"/>
    <w:rsid w:val="002939B3"/>
    <w:rsid w:val="002972D1"/>
    <w:rsid w:val="00297D8C"/>
    <w:rsid w:val="002A1200"/>
    <w:rsid w:val="002A2B82"/>
    <w:rsid w:val="002A758D"/>
    <w:rsid w:val="002B12C8"/>
    <w:rsid w:val="002B2E41"/>
    <w:rsid w:val="002B2FE4"/>
    <w:rsid w:val="002B4569"/>
    <w:rsid w:val="002B5182"/>
    <w:rsid w:val="002B58A6"/>
    <w:rsid w:val="002C0C38"/>
    <w:rsid w:val="002C156B"/>
    <w:rsid w:val="002C5793"/>
    <w:rsid w:val="002D00C0"/>
    <w:rsid w:val="002D10AF"/>
    <w:rsid w:val="002D28F4"/>
    <w:rsid w:val="002D498C"/>
    <w:rsid w:val="002D4D91"/>
    <w:rsid w:val="002E21FD"/>
    <w:rsid w:val="002E2AA1"/>
    <w:rsid w:val="002E385C"/>
    <w:rsid w:val="002E55A1"/>
    <w:rsid w:val="002E605E"/>
    <w:rsid w:val="002F1CCD"/>
    <w:rsid w:val="002F268D"/>
    <w:rsid w:val="002F3EC7"/>
    <w:rsid w:val="002F56C2"/>
    <w:rsid w:val="002F58B7"/>
    <w:rsid w:val="002F68F1"/>
    <w:rsid w:val="002F6EC2"/>
    <w:rsid w:val="002F6FB5"/>
    <w:rsid w:val="00300E27"/>
    <w:rsid w:val="00302001"/>
    <w:rsid w:val="0030207C"/>
    <w:rsid w:val="00303D4C"/>
    <w:rsid w:val="00305AC8"/>
    <w:rsid w:val="00306265"/>
    <w:rsid w:val="003108E0"/>
    <w:rsid w:val="0031144B"/>
    <w:rsid w:val="003119F7"/>
    <w:rsid w:val="0031205E"/>
    <w:rsid w:val="0031213C"/>
    <w:rsid w:val="003143FB"/>
    <w:rsid w:val="003145E5"/>
    <w:rsid w:val="0031487F"/>
    <w:rsid w:val="003160CA"/>
    <w:rsid w:val="00316161"/>
    <w:rsid w:val="003161AE"/>
    <w:rsid w:val="003179A0"/>
    <w:rsid w:val="00322717"/>
    <w:rsid w:val="00322C1B"/>
    <w:rsid w:val="0032342A"/>
    <w:rsid w:val="00323F72"/>
    <w:rsid w:val="00324B55"/>
    <w:rsid w:val="00327836"/>
    <w:rsid w:val="00332C24"/>
    <w:rsid w:val="00334865"/>
    <w:rsid w:val="003348A5"/>
    <w:rsid w:val="00335F35"/>
    <w:rsid w:val="00337B14"/>
    <w:rsid w:val="003434F9"/>
    <w:rsid w:val="00346028"/>
    <w:rsid w:val="003519A5"/>
    <w:rsid w:val="00355C0B"/>
    <w:rsid w:val="00357BD3"/>
    <w:rsid w:val="00362FC8"/>
    <w:rsid w:val="0036371D"/>
    <w:rsid w:val="00363D03"/>
    <w:rsid w:val="00363FD1"/>
    <w:rsid w:val="00364865"/>
    <w:rsid w:val="00364CEE"/>
    <w:rsid w:val="00366523"/>
    <w:rsid w:val="00367F33"/>
    <w:rsid w:val="00371AA5"/>
    <w:rsid w:val="00372A69"/>
    <w:rsid w:val="00372F2A"/>
    <w:rsid w:val="00375C00"/>
    <w:rsid w:val="00375CCE"/>
    <w:rsid w:val="0037733A"/>
    <w:rsid w:val="00383EEE"/>
    <w:rsid w:val="00385204"/>
    <w:rsid w:val="00386149"/>
    <w:rsid w:val="0038636F"/>
    <w:rsid w:val="00387971"/>
    <w:rsid w:val="00390091"/>
    <w:rsid w:val="00390A89"/>
    <w:rsid w:val="00397FD4"/>
    <w:rsid w:val="003A13BB"/>
    <w:rsid w:val="003A1F17"/>
    <w:rsid w:val="003A7234"/>
    <w:rsid w:val="003B23AC"/>
    <w:rsid w:val="003B3438"/>
    <w:rsid w:val="003B3CD5"/>
    <w:rsid w:val="003B4577"/>
    <w:rsid w:val="003B59E6"/>
    <w:rsid w:val="003B7AB4"/>
    <w:rsid w:val="003C0537"/>
    <w:rsid w:val="003C0B0E"/>
    <w:rsid w:val="003C221E"/>
    <w:rsid w:val="003C4E29"/>
    <w:rsid w:val="003C5767"/>
    <w:rsid w:val="003D4462"/>
    <w:rsid w:val="003D7561"/>
    <w:rsid w:val="003E67BA"/>
    <w:rsid w:val="003F2E87"/>
    <w:rsid w:val="003F2FE1"/>
    <w:rsid w:val="003F396A"/>
    <w:rsid w:val="003F3D05"/>
    <w:rsid w:val="003F48FC"/>
    <w:rsid w:val="003F6439"/>
    <w:rsid w:val="003F6BE0"/>
    <w:rsid w:val="003F7B1C"/>
    <w:rsid w:val="00400806"/>
    <w:rsid w:val="004021F0"/>
    <w:rsid w:val="0040249F"/>
    <w:rsid w:val="004027BB"/>
    <w:rsid w:val="004073DE"/>
    <w:rsid w:val="00411B1B"/>
    <w:rsid w:val="00412CFB"/>
    <w:rsid w:val="0041518E"/>
    <w:rsid w:val="004170E9"/>
    <w:rsid w:val="00417CD4"/>
    <w:rsid w:val="0042112D"/>
    <w:rsid w:val="00421911"/>
    <w:rsid w:val="0042378B"/>
    <w:rsid w:val="00423C7A"/>
    <w:rsid w:val="0042473F"/>
    <w:rsid w:val="004247A7"/>
    <w:rsid w:val="00426CE8"/>
    <w:rsid w:val="0043025C"/>
    <w:rsid w:val="00431327"/>
    <w:rsid w:val="00431329"/>
    <w:rsid w:val="00431912"/>
    <w:rsid w:val="00432FE8"/>
    <w:rsid w:val="004330A5"/>
    <w:rsid w:val="00434E1E"/>
    <w:rsid w:val="00434E97"/>
    <w:rsid w:val="0044031F"/>
    <w:rsid w:val="004406A8"/>
    <w:rsid w:val="00441647"/>
    <w:rsid w:val="00441AFB"/>
    <w:rsid w:val="00441D3A"/>
    <w:rsid w:val="00442FF2"/>
    <w:rsid w:val="004447C4"/>
    <w:rsid w:val="0044575F"/>
    <w:rsid w:val="0044594C"/>
    <w:rsid w:val="004472D5"/>
    <w:rsid w:val="004510CB"/>
    <w:rsid w:val="0045280F"/>
    <w:rsid w:val="004536E5"/>
    <w:rsid w:val="00453E7C"/>
    <w:rsid w:val="00455A55"/>
    <w:rsid w:val="004573DE"/>
    <w:rsid w:val="00457BDE"/>
    <w:rsid w:val="00457E70"/>
    <w:rsid w:val="00460F6D"/>
    <w:rsid w:val="00461674"/>
    <w:rsid w:val="00461CAD"/>
    <w:rsid w:val="00462073"/>
    <w:rsid w:val="00462B08"/>
    <w:rsid w:val="00462B49"/>
    <w:rsid w:val="004630C0"/>
    <w:rsid w:val="004676AC"/>
    <w:rsid w:val="00467AD6"/>
    <w:rsid w:val="00471667"/>
    <w:rsid w:val="004734CD"/>
    <w:rsid w:val="00481830"/>
    <w:rsid w:val="004822CF"/>
    <w:rsid w:val="00484B36"/>
    <w:rsid w:val="004860E1"/>
    <w:rsid w:val="00492FCB"/>
    <w:rsid w:val="00493EB8"/>
    <w:rsid w:val="00493F86"/>
    <w:rsid w:val="0049468C"/>
    <w:rsid w:val="0049510B"/>
    <w:rsid w:val="00496815"/>
    <w:rsid w:val="00496D90"/>
    <w:rsid w:val="00496F7B"/>
    <w:rsid w:val="00496FF6"/>
    <w:rsid w:val="00497932"/>
    <w:rsid w:val="00497D58"/>
    <w:rsid w:val="004A161D"/>
    <w:rsid w:val="004A1803"/>
    <w:rsid w:val="004A2903"/>
    <w:rsid w:val="004A3138"/>
    <w:rsid w:val="004A44EE"/>
    <w:rsid w:val="004A5365"/>
    <w:rsid w:val="004A704A"/>
    <w:rsid w:val="004B0F46"/>
    <w:rsid w:val="004B114F"/>
    <w:rsid w:val="004B2B76"/>
    <w:rsid w:val="004B3F56"/>
    <w:rsid w:val="004B5B63"/>
    <w:rsid w:val="004B5C9A"/>
    <w:rsid w:val="004B7256"/>
    <w:rsid w:val="004B7B20"/>
    <w:rsid w:val="004C02C3"/>
    <w:rsid w:val="004C31F6"/>
    <w:rsid w:val="004C3A40"/>
    <w:rsid w:val="004C474C"/>
    <w:rsid w:val="004C77D1"/>
    <w:rsid w:val="004D1B06"/>
    <w:rsid w:val="004D2155"/>
    <w:rsid w:val="004D2FD2"/>
    <w:rsid w:val="004D32FD"/>
    <w:rsid w:val="004D4AD8"/>
    <w:rsid w:val="004E09FB"/>
    <w:rsid w:val="004E173E"/>
    <w:rsid w:val="004E3C47"/>
    <w:rsid w:val="004E5B88"/>
    <w:rsid w:val="004E5C91"/>
    <w:rsid w:val="004E64CA"/>
    <w:rsid w:val="004E6C56"/>
    <w:rsid w:val="004E6DF5"/>
    <w:rsid w:val="004F6000"/>
    <w:rsid w:val="004F607E"/>
    <w:rsid w:val="004F6F3C"/>
    <w:rsid w:val="00500B39"/>
    <w:rsid w:val="00502A7D"/>
    <w:rsid w:val="00505374"/>
    <w:rsid w:val="005073B3"/>
    <w:rsid w:val="00517A0D"/>
    <w:rsid w:val="0052177F"/>
    <w:rsid w:val="00522097"/>
    <w:rsid w:val="0052225C"/>
    <w:rsid w:val="00522381"/>
    <w:rsid w:val="00524611"/>
    <w:rsid w:val="00525CF3"/>
    <w:rsid w:val="00527443"/>
    <w:rsid w:val="00533425"/>
    <w:rsid w:val="00534899"/>
    <w:rsid w:val="005368A9"/>
    <w:rsid w:val="00536CB6"/>
    <w:rsid w:val="005371A6"/>
    <w:rsid w:val="00540FA0"/>
    <w:rsid w:val="005418C2"/>
    <w:rsid w:val="00542C38"/>
    <w:rsid w:val="005453D8"/>
    <w:rsid w:val="0055076E"/>
    <w:rsid w:val="00551688"/>
    <w:rsid w:val="00554C6B"/>
    <w:rsid w:val="00556C67"/>
    <w:rsid w:val="005640DC"/>
    <w:rsid w:val="005649AD"/>
    <w:rsid w:val="0056504D"/>
    <w:rsid w:val="00565282"/>
    <w:rsid w:val="00566A4D"/>
    <w:rsid w:val="00575B31"/>
    <w:rsid w:val="00575D08"/>
    <w:rsid w:val="0058171C"/>
    <w:rsid w:val="00581B6B"/>
    <w:rsid w:val="00582334"/>
    <w:rsid w:val="0058275C"/>
    <w:rsid w:val="005832F0"/>
    <w:rsid w:val="005839FE"/>
    <w:rsid w:val="00583A07"/>
    <w:rsid w:val="0058411B"/>
    <w:rsid w:val="005859CE"/>
    <w:rsid w:val="00594D46"/>
    <w:rsid w:val="00595641"/>
    <w:rsid w:val="00595CD2"/>
    <w:rsid w:val="005973B4"/>
    <w:rsid w:val="005A0CC6"/>
    <w:rsid w:val="005A0DC3"/>
    <w:rsid w:val="005A2A6D"/>
    <w:rsid w:val="005A49BC"/>
    <w:rsid w:val="005A67C6"/>
    <w:rsid w:val="005B1727"/>
    <w:rsid w:val="005B2D9C"/>
    <w:rsid w:val="005C0BD0"/>
    <w:rsid w:val="005C603B"/>
    <w:rsid w:val="005D1800"/>
    <w:rsid w:val="005D3DAE"/>
    <w:rsid w:val="005D692C"/>
    <w:rsid w:val="005D7B84"/>
    <w:rsid w:val="005E0CB0"/>
    <w:rsid w:val="005E0EDE"/>
    <w:rsid w:val="005E14F7"/>
    <w:rsid w:val="005E24E8"/>
    <w:rsid w:val="005E27BE"/>
    <w:rsid w:val="005E3513"/>
    <w:rsid w:val="005E444F"/>
    <w:rsid w:val="005E5CE7"/>
    <w:rsid w:val="005F1F38"/>
    <w:rsid w:val="005F33EB"/>
    <w:rsid w:val="005F35F0"/>
    <w:rsid w:val="005F3BD3"/>
    <w:rsid w:val="005F574D"/>
    <w:rsid w:val="005F65F3"/>
    <w:rsid w:val="005F6E56"/>
    <w:rsid w:val="006010F7"/>
    <w:rsid w:val="00601503"/>
    <w:rsid w:val="00604D00"/>
    <w:rsid w:val="00605D4E"/>
    <w:rsid w:val="00607543"/>
    <w:rsid w:val="00610954"/>
    <w:rsid w:val="00612D8C"/>
    <w:rsid w:val="00612DC1"/>
    <w:rsid w:val="00612E58"/>
    <w:rsid w:val="00614670"/>
    <w:rsid w:val="00614765"/>
    <w:rsid w:val="0061526B"/>
    <w:rsid w:val="006158FA"/>
    <w:rsid w:val="00616E68"/>
    <w:rsid w:val="006202D6"/>
    <w:rsid w:val="0062587D"/>
    <w:rsid w:val="006324C1"/>
    <w:rsid w:val="00633A9B"/>
    <w:rsid w:val="0063524F"/>
    <w:rsid w:val="00636763"/>
    <w:rsid w:val="00636B30"/>
    <w:rsid w:val="00642F07"/>
    <w:rsid w:val="00645122"/>
    <w:rsid w:val="00645D58"/>
    <w:rsid w:val="00646598"/>
    <w:rsid w:val="006472E5"/>
    <w:rsid w:val="0064774B"/>
    <w:rsid w:val="00647896"/>
    <w:rsid w:val="006479C4"/>
    <w:rsid w:val="00656B02"/>
    <w:rsid w:val="006571ED"/>
    <w:rsid w:val="00660E1B"/>
    <w:rsid w:val="0066193C"/>
    <w:rsid w:val="00661F98"/>
    <w:rsid w:val="0066232F"/>
    <w:rsid w:val="00663B3C"/>
    <w:rsid w:val="006668D3"/>
    <w:rsid w:val="00666BE1"/>
    <w:rsid w:val="006700C7"/>
    <w:rsid w:val="0067283B"/>
    <w:rsid w:val="0067545B"/>
    <w:rsid w:val="0067568B"/>
    <w:rsid w:val="00675F88"/>
    <w:rsid w:val="00675FD0"/>
    <w:rsid w:val="00682108"/>
    <w:rsid w:val="0068265F"/>
    <w:rsid w:val="006828CB"/>
    <w:rsid w:val="00683E0B"/>
    <w:rsid w:val="006843A2"/>
    <w:rsid w:val="00684848"/>
    <w:rsid w:val="00685E4A"/>
    <w:rsid w:val="00693347"/>
    <w:rsid w:val="00693C3F"/>
    <w:rsid w:val="0069419E"/>
    <w:rsid w:val="00695628"/>
    <w:rsid w:val="006968BF"/>
    <w:rsid w:val="006972F6"/>
    <w:rsid w:val="006A0759"/>
    <w:rsid w:val="006A6C5A"/>
    <w:rsid w:val="006B015C"/>
    <w:rsid w:val="006B4C13"/>
    <w:rsid w:val="006C3318"/>
    <w:rsid w:val="006C3CF5"/>
    <w:rsid w:val="006C45D2"/>
    <w:rsid w:val="006C48F4"/>
    <w:rsid w:val="006C4D7A"/>
    <w:rsid w:val="006C54D3"/>
    <w:rsid w:val="006C5D3C"/>
    <w:rsid w:val="006D0DCF"/>
    <w:rsid w:val="006D2CC0"/>
    <w:rsid w:val="006E35D0"/>
    <w:rsid w:val="006E489C"/>
    <w:rsid w:val="006E7031"/>
    <w:rsid w:val="006F03F9"/>
    <w:rsid w:val="006F0A00"/>
    <w:rsid w:val="006F14DE"/>
    <w:rsid w:val="006F260D"/>
    <w:rsid w:val="006F2D25"/>
    <w:rsid w:val="006F35FA"/>
    <w:rsid w:val="006F53BD"/>
    <w:rsid w:val="0070321D"/>
    <w:rsid w:val="007061F0"/>
    <w:rsid w:val="007071CC"/>
    <w:rsid w:val="007108B0"/>
    <w:rsid w:val="00717235"/>
    <w:rsid w:val="00721F4E"/>
    <w:rsid w:val="00722090"/>
    <w:rsid w:val="00723AE4"/>
    <w:rsid w:val="007243DE"/>
    <w:rsid w:val="0072587A"/>
    <w:rsid w:val="007262C3"/>
    <w:rsid w:val="00727D39"/>
    <w:rsid w:val="0073049C"/>
    <w:rsid w:val="00732B7B"/>
    <w:rsid w:val="00733149"/>
    <w:rsid w:val="00734A0C"/>
    <w:rsid w:val="00735F97"/>
    <w:rsid w:val="00736A81"/>
    <w:rsid w:val="0074177B"/>
    <w:rsid w:val="00742F01"/>
    <w:rsid w:val="00744DF8"/>
    <w:rsid w:val="00752138"/>
    <w:rsid w:val="00753771"/>
    <w:rsid w:val="00754912"/>
    <w:rsid w:val="00755B1F"/>
    <w:rsid w:val="00755C31"/>
    <w:rsid w:val="00761E21"/>
    <w:rsid w:val="00765D0C"/>
    <w:rsid w:val="00766869"/>
    <w:rsid w:val="00766D2F"/>
    <w:rsid w:val="007701EB"/>
    <w:rsid w:val="007731ED"/>
    <w:rsid w:val="00774CD0"/>
    <w:rsid w:val="00775E85"/>
    <w:rsid w:val="00780BFB"/>
    <w:rsid w:val="007810FD"/>
    <w:rsid w:val="007829CC"/>
    <w:rsid w:val="0078329E"/>
    <w:rsid w:val="007854A0"/>
    <w:rsid w:val="0078592D"/>
    <w:rsid w:val="00785AF4"/>
    <w:rsid w:val="00786931"/>
    <w:rsid w:val="00787B2D"/>
    <w:rsid w:val="00790C95"/>
    <w:rsid w:val="00791394"/>
    <w:rsid w:val="00793432"/>
    <w:rsid w:val="00793D81"/>
    <w:rsid w:val="007946BA"/>
    <w:rsid w:val="00797708"/>
    <w:rsid w:val="007A2E95"/>
    <w:rsid w:val="007A3AB3"/>
    <w:rsid w:val="007A443A"/>
    <w:rsid w:val="007A4E36"/>
    <w:rsid w:val="007A5D61"/>
    <w:rsid w:val="007A653F"/>
    <w:rsid w:val="007A6EDB"/>
    <w:rsid w:val="007A70EA"/>
    <w:rsid w:val="007A7496"/>
    <w:rsid w:val="007B1C2A"/>
    <w:rsid w:val="007B3974"/>
    <w:rsid w:val="007B63DE"/>
    <w:rsid w:val="007B6F3A"/>
    <w:rsid w:val="007B7AA7"/>
    <w:rsid w:val="007C1281"/>
    <w:rsid w:val="007C14A1"/>
    <w:rsid w:val="007C15B3"/>
    <w:rsid w:val="007C221F"/>
    <w:rsid w:val="007C68EE"/>
    <w:rsid w:val="007C6CBB"/>
    <w:rsid w:val="007D08FC"/>
    <w:rsid w:val="007D3981"/>
    <w:rsid w:val="007D73A1"/>
    <w:rsid w:val="007D7825"/>
    <w:rsid w:val="007D7C50"/>
    <w:rsid w:val="007D7CBD"/>
    <w:rsid w:val="007E26B4"/>
    <w:rsid w:val="007E32B9"/>
    <w:rsid w:val="007E334A"/>
    <w:rsid w:val="007E388E"/>
    <w:rsid w:val="007E4EFE"/>
    <w:rsid w:val="007E604B"/>
    <w:rsid w:val="007E6E82"/>
    <w:rsid w:val="007F031F"/>
    <w:rsid w:val="007F0FA1"/>
    <w:rsid w:val="007F3B00"/>
    <w:rsid w:val="007F4B10"/>
    <w:rsid w:val="007F4D4A"/>
    <w:rsid w:val="007F65C0"/>
    <w:rsid w:val="0080273A"/>
    <w:rsid w:val="00802847"/>
    <w:rsid w:val="00804F0C"/>
    <w:rsid w:val="0080518D"/>
    <w:rsid w:val="008112D5"/>
    <w:rsid w:val="00811871"/>
    <w:rsid w:val="008123FD"/>
    <w:rsid w:val="00814435"/>
    <w:rsid w:val="00817171"/>
    <w:rsid w:val="0082062E"/>
    <w:rsid w:val="00822895"/>
    <w:rsid w:val="00823868"/>
    <w:rsid w:val="00823DA8"/>
    <w:rsid w:val="00824C19"/>
    <w:rsid w:val="00826C01"/>
    <w:rsid w:val="00830CFB"/>
    <w:rsid w:val="00834C0F"/>
    <w:rsid w:val="008400B5"/>
    <w:rsid w:val="00840411"/>
    <w:rsid w:val="00843094"/>
    <w:rsid w:val="008432A1"/>
    <w:rsid w:val="0084619D"/>
    <w:rsid w:val="008471E6"/>
    <w:rsid w:val="0084767F"/>
    <w:rsid w:val="00847C44"/>
    <w:rsid w:val="008503EE"/>
    <w:rsid w:val="00851EA9"/>
    <w:rsid w:val="00852ED8"/>
    <w:rsid w:val="00853256"/>
    <w:rsid w:val="008539F0"/>
    <w:rsid w:val="00854DB5"/>
    <w:rsid w:val="00856AF6"/>
    <w:rsid w:val="008579E2"/>
    <w:rsid w:val="00857DA7"/>
    <w:rsid w:val="00857F0A"/>
    <w:rsid w:val="00864129"/>
    <w:rsid w:val="0086438D"/>
    <w:rsid w:val="0086679D"/>
    <w:rsid w:val="00866D70"/>
    <w:rsid w:val="00870546"/>
    <w:rsid w:val="008721DA"/>
    <w:rsid w:val="00874CE8"/>
    <w:rsid w:val="008758B4"/>
    <w:rsid w:val="00880CF6"/>
    <w:rsid w:val="00882E64"/>
    <w:rsid w:val="00890CE9"/>
    <w:rsid w:val="00890F4C"/>
    <w:rsid w:val="00892FAD"/>
    <w:rsid w:val="00894517"/>
    <w:rsid w:val="00894B51"/>
    <w:rsid w:val="008964AE"/>
    <w:rsid w:val="00896F5E"/>
    <w:rsid w:val="008A0DC1"/>
    <w:rsid w:val="008A110F"/>
    <w:rsid w:val="008A14BA"/>
    <w:rsid w:val="008A354A"/>
    <w:rsid w:val="008A3F9C"/>
    <w:rsid w:val="008A4CAB"/>
    <w:rsid w:val="008A689C"/>
    <w:rsid w:val="008B1D6D"/>
    <w:rsid w:val="008B52B5"/>
    <w:rsid w:val="008B6E50"/>
    <w:rsid w:val="008B7ACF"/>
    <w:rsid w:val="008C17B5"/>
    <w:rsid w:val="008C36BB"/>
    <w:rsid w:val="008C4E40"/>
    <w:rsid w:val="008C6198"/>
    <w:rsid w:val="008D2DF9"/>
    <w:rsid w:val="008D3283"/>
    <w:rsid w:val="008D34F7"/>
    <w:rsid w:val="008D3A6B"/>
    <w:rsid w:val="008D3F69"/>
    <w:rsid w:val="008E14EC"/>
    <w:rsid w:val="008E3AF2"/>
    <w:rsid w:val="008E5A8B"/>
    <w:rsid w:val="008E6B74"/>
    <w:rsid w:val="008F0FDA"/>
    <w:rsid w:val="008F50BB"/>
    <w:rsid w:val="008F521E"/>
    <w:rsid w:val="008F5E9F"/>
    <w:rsid w:val="008F633E"/>
    <w:rsid w:val="008F6FF2"/>
    <w:rsid w:val="008F78C1"/>
    <w:rsid w:val="009006ED"/>
    <w:rsid w:val="00901A03"/>
    <w:rsid w:val="00903D3A"/>
    <w:rsid w:val="009136C7"/>
    <w:rsid w:val="009136F3"/>
    <w:rsid w:val="009151DA"/>
    <w:rsid w:val="009163C8"/>
    <w:rsid w:val="00917787"/>
    <w:rsid w:val="00920733"/>
    <w:rsid w:val="00923BAE"/>
    <w:rsid w:val="009249C6"/>
    <w:rsid w:val="009348FB"/>
    <w:rsid w:val="00940ECC"/>
    <w:rsid w:val="00941C4F"/>
    <w:rsid w:val="0094247E"/>
    <w:rsid w:val="00942962"/>
    <w:rsid w:val="00944560"/>
    <w:rsid w:val="00944A93"/>
    <w:rsid w:val="00945F3D"/>
    <w:rsid w:val="00945F70"/>
    <w:rsid w:val="009477A7"/>
    <w:rsid w:val="009504D1"/>
    <w:rsid w:val="0095168C"/>
    <w:rsid w:val="009532F9"/>
    <w:rsid w:val="00955EF9"/>
    <w:rsid w:val="009617E7"/>
    <w:rsid w:val="00961DBA"/>
    <w:rsid w:val="009653CB"/>
    <w:rsid w:val="009656AD"/>
    <w:rsid w:val="00965E67"/>
    <w:rsid w:val="009668C0"/>
    <w:rsid w:val="00971171"/>
    <w:rsid w:val="009727E5"/>
    <w:rsid w:val="00977590"/>
    <w:rsid w:val="00980F59"/>
    <w:rsid w:val="0098552A"/>
    <w:rsid w:val="009876C1"/>
    <w:rsid w:val="00990CD6"/>
    <w:rsid w:val="00991D02"/>
    <w:rsid w:val="00992261"/>
    <w:rsid w:val="0099334B"/>
    <w:rsid w:val="009955E2"/>
    <w:rsid w:val="00995D1D"/>
    <w:rsid w:val="00996272"/>
    <w:rsid w:val="00996C1C"/>
    <w:rsid w:val="00997179"/>
    <w:rsid w:val="009A4C07"/>
    <w:rsid w:val="009B77D5"/>
    <w:rsid w:val="009C0167"/>
    <w:rsid w:val="009C1C29"/>
    <w:rsid w:val="009C497F"/>
    <w:rsid w:val="009C4A64"/>
    <w:rsid w:val="009C53A5"/>
    <w:rsid w:val="009D0A09"/>
    <w:rsid w:val="009D2CFE"/>
    <w:rsid w:val="009D4372"/>
    <w:rsid w:val="009D4F76"/>
    <w:rsid w:val="009D6A58"/>
    <w:rsid w:val="009D6CEF"/>
    <w:rsid w:val="009D7A83"/>
    <w:rsid w:val="009E196C"/>
    <w:rsid w:val="009E2C9C"/>
    <w:rsid w:val="009E496E"/>
    <w:rsid w:val="009E4E0A"/>
    <w:rsid w:val="009F0179"/>
    <w:rsid w:val="009F07F6"/>
    <w:rsid w:val="009F0BF8"/>
    <w:rsid w:val="009F0FDC"/>
    <w:rsid w:val="009F10C8"/>
    <w:rsid w:val="009F1A8A"/>
    <w:rsid w:val="009F2167"/>
    <w:rsid w:val="009F2B5B"/>
    <w:rsid w:val="009F5A45"/>
    <w:rsid w:val="009F7610"/>
    <w:rsid w:val="00A00166"/>
    <w:rsid w:val="00A00A72"/>
    <w:rsid w:val="00A013C4"/>
    <w:rsid w:val="00A02018"/>
    <w:rsid w:val="00A02636"/>
    <w:rsid w:val="00A03A33"/>
    <w:rsid w:val="00A049D0"/>
    <w:rsid w:val="00A07E57"/>
    <w:rsid w:val="00A113BD"/>
    <w:rsid w:val="00A11BA2"/>
    <w:rsid w:val="00A155CB"/>
    <w:rsid w:val="00A210F1"/>
    <w:rsid w:val="00A23F7F"/>
    <w:rsid w:val="00A24703"/>
    <w:rsid w:val="00A2632C"/>
    <w:rsid w:val="00A30187"/>
    <w:rsid w:val="00A30CB5"/>
    <w:rsid w:val="00A33E86"/>
    <w:rsid w:val="00A3546A"/>
    <w:rsid w:val="00A3688C"/>
    <w:rsid w:val="00A37A36"/>
    <w:rsid w:val="00A44FED"/>
    <w:rsid w:val="00A45C9F"/>
    <w:rsid w:val="00A47C58"/>
    <w:rsid w:val="00A512B9"/>
    <w:rsid w:val="00A51505"/>
    <w:rsid w:val="00A51B17"/>
    <w:rsid w:val="00A51F71"/>
    <w:rsid w:val="00A53056"/>
    <w:rsid w:val="00A5447A"/>
    <w:rsid w:val="00A5686C"/>
    <w:rsid w:val="00A6401B"/>
    <w:rsid w:val="00A64DB0"/>
    <w:rsid w:val="00A66F1C"/>
    <w:rsid w:val="00A7124B"/>
    <w:rsid w:val="00A723DF"/>
    <w:rsid w:val="00A741CE"/>
    <w:rsid w:val="00A74652"/>
    <w:rsid w:val="00A74924"/>
    <w:rsid w:val="00A7530C"/>
    <w:rsid w:val="00A76CCF"/>
    <w:rsid w:val="00A867E2"/>
    <w:rsid w:val="00A87D74"/>
    <w:rsid w:val="00A9054F"/>
    <w:rsid w:val="00A9154B"/>
    <w:rsid w:val="00A936EB"/>
    <w:rsid w:val="00A95C70"/>
    <w:rsid w:val="00A95CD2"/>
    <w:rsid w:val="00A96C96"/>
    <w:rsid w:val="00AA33FA"/>
    <w:rsid w:val="00AA75EA"/>
    <w:rsid w:val="00AB15EF"/>
    <w:rsid w:val="00AB20C2"/>
    <w:rsid w:val="00AB3175"/>
    <w:rsid w:val="00AB36AA"/>
    <w:rsid w:val="00AB4483"/>
    <w:rsid w:val="00AB511E"/>
    <w:rsid w:val="00AB5469"/>
    <w:rsid w:val="00AC0417"/>
    <w:rsid w:val="00AC2C75"/>
    <w:rsid w:val="00AC4F79"/>
    <w:rsid w:val="00AC544F"/>
    <w:rsid w:val="00AD152D"/>
    <w:rsid w:val="00AD1ED2"/>
    <w:rsid w:val="00AD257E"/>
    <w:rsid w:val="00AD3B70"/>
    <w:rsid w:val="00AD613C"/>
    <w:rsid w:val="00AD6723"/>
    <w:rsid w:val="00AD78F2"/>
    <w:rsid w:val="00AD7AF0"/>
    <w:rsid w:val="00AE178E"/>
    <w:rsid w:val="00AE1AF0"/>
    <w:rsid w:val="00AE5059"/>
    <w:rsid w:val="00AE5E78"/>
    <w:rsid w:val="00AE616C"/>
    <w:rsid w:val="00AE70F7"/>
    <w:rsid w:val="00AE74A3"/>
    <w:rsid w:val="00AF392D"/>
    <w:rsid w:val="00AF3F42"/>
    <w:rsid w:val="00B01F0F"/>
    <w:rsid w:val="00B0312B"/>
    <w:rsid w:val="00B0784A"/>
    <w:rsid w:val="00B12C09"/>
    <w:rsid w:val="00B133D4"/>
    <w:rsid w:val="00B13A99"/>
    <w:rsid w:val="00B14B06"/>
    <w:rsid w:val="00B158B3"/>
    <w:rsid w:val="00B175B6"/>
    <w:rsid w:val="00B20F6B"/>
    <w:rsid w:val="00B21749"/>
    <w:rsid w:val="00B22D28"/>
    <w:rsid w:val="00B22EA7"/>
    <w:rsid w:val="00B23725"/>
    <w:rsid w:val="00B25DC1"/>
    <w:rsid w:val="00B33B13"/>
    <w:rsid w:val="00B3669E"/>
    <w:rsid w:val="00B37BCC"/>
    <w:rsid w:val="00B423D5"/>
    <w:rsid w:val="00B43C18"/>
    <w:rsid w:val="00B44532"/>
    <w:rsid w:val="00B4595F"/>
    <w:rsid w:val="00B468B2"/>
    <w:rsid w:val="00B536FB"/>
    <w:rsid w:val="00B54C8C"/>
    <w:rsid w:val="00B55981"/>
    <w:rsid w:val="00B55BED"/>
    <w:rsid w:val="00B56617"/>
    <w:rsid w:val="00B5730A"/>
    <w:rsid w:val="00B60911"/>
    <w:rsid w:val="00B6133D"/>
    <w:rsid w:val="00B62F10"/>
    <w:rsid w:val="00B6412E"/>
    <w:rsid w:val="00B66523"/>
    <w:rsid w:val="00B67A4A"/>
    <w:rsid w:val="00B7195A"/>
    <w:rsid w:val="00B75C8F"/>
    <w:rsid w:val="00B7718B"/>
    <w:rsid w:val="00B817A0"/>
    <w:rsid w:val="00B828E1"/>
    <w:rsid w:val="00B82A50"/>
    <w:rsid w:val="00B86072"/>
    <w:rsid w:val="00B86F60"/>
    <w:rsid w:val="00B8748E"/>
    <w:rsid w:val="00B90201"/>
    <w:rsid w:val="00B90976"/>
    <w:rsid w:val="00B90DC0"/>
    <w:rsid w:val="00B9452F"/>
    <w:rsid w:val="00B94E30"/>
    <w:rsid w:val="00B96050"/>
    <w:rsid w:val="00B96740"/>
    <w:rsid w:val="00B97DAF"/>
    <w:rsid w:val="00B97E8C"/>
    <w:rsid w:val="00BA0EF3"/>
    <w:rsid w:val="00BA226D"/>
    <w:rsid w:val="00BA3008"/>
    <w:rsid w:val="00BB2CB2"/>
    <w:rsid w:val="00BB3F50"/>
    <w:rsid w:val="00BB555A"/>
    <w:rsid w:val="00BC09BE"/>
    <w:rsid w:val="00BC0FA3"/>
    <w:rsid w:val="00BC3DD6"/>
    <w:rsid w:val="00BD0FB3"/>
    <w:rsid w:val="00BD121D"/>
    <w:rsid w:val="00BD2232"/>
    <w:rsid w:val="00BD3486"/>
    <w:rsid w:val="00BD39AC"/>
    <w:rsid w:val="00BD5032"/>
    <w:rsid w:val="00BD6D68"/>
    <w:rsid w:val="00BE4AC3"/>
    <w:rsid w:val="00BE53BC"/>
    <w:rsid w:val="00BE58FF"/>
    <w:rsid w:val="00BE6A48"/>
    <w:rsid w:val="00BE7C73"/>
    <w:rsid w:val="00BF1FAF"/>
    <w:rsid w:val="00BF3340"/>
    <w:rsid w:val="00BF3708"/>
    <w:rsid w:val="00BF4973"/>
    <w:rsid w:val="00C00E60"/>
    <w:rsid w:val="00C03D02"/>
    <w:rsid w:val="00C07769"/>
    <w:rsid w:val="00C10665"/>
    <w:rsid w:val="00C12F9F"/>
    <w:rsid w:val="00C14165"/>
    <w:rsid w:val="00C15027"/>
    <w:rsid w:val="00C171AE"/>
    <w:rsid w:val="00C2650A"/>
    <w:rsid w:val="00C347F9"/>
    <w:rsid w:val="00C36F23"/>
    <w:rsid w:val="00C40A0E"/>
    <w:rsid w:val="00C426A4"/>
    <w:rsid w:val="00C4494D"/>
    <w:rsid w:val="00C456A9"/>
    <w:rsid w:val="00C469BB"/>
    <w:rsid w:val="00C46FB2"/>
    <w:rsid w:val="00C51740"/>
    <w:rsid w:val="00C519B1"/>
    <w:rsid w:val="00C52051"/>
    <w:rsid w:val="00C57481"/>
    <w:rsid w:val="00C67F49"/>
    <w:rsid w:val="00C71A66"/>
    <w:rsid w:val="00C7592F"/>
    <w:rsid w:val="00C77865"/>
    <w:rsid w:val="00C80F64"/>
    <w:rsid w:val="00C81B13"/>
    <w:rsid w:val="00C8203A"/>
    <w:rsid w:val="00C8521E"/>
    <w:rsid w:val="00C90B31"/>
    <w:rsid w:val="00C9681A"/>
    <w:rsid w:val="00C9705E"/>
    <w:rsid w:val="00CA00ED"/>
    <w:rsid w:val="00CA23D5"/>
    <w:rsid w:val="00CA27D3"/>
    <w:rsid w:val="00CB11F6"/>
    <w:rsid w:val="00CB3FCE"/>
    <w:rsid w:val="00CB65FF"/>
    <w:rsid w:val="00CB6AC4"/>
    <w:rsid w:val="00CB78B3"/>
    <w:rsid w:val="00CC3A81"/>
    <w:rsid w:val="00CC7F18"/>
    <w:rsid w:val="00CD334E"/>
    <w:rsid w:val="00CD7B82"/>
    <w:rsid w:val="00CD7E4F"/>
    <w:rsid w:val="00CE1844"/>
    <w:rsid w:val="00CE2FA9"/>
    <w:rsid w:val="00CE70CB"/>
    <w:rsid w:val="00CF0517"/>
    <w:rsid w:val="00CF116E"/>
    <w:rsid w:val="00CF335D"/>
    <w:rsid w:val="00CF4799"/>
    <w:rsid w:val="00CF4F7A"/>
    <w:rsid w:val="00CF5CF3"/>
    <w:rsid w:val="00CF7BD6"/>
    <w:rsid w:val="00D0373B"/>
    <w:rsid w:val="00D055CC"/>
    <w:rsid w:val="00D11CC9"/>
    <w:rsid w:val="00D122EC"/>
    <w:rsid w:val="00D147CF"/>
    <w:rsid w:val="00D16165"/>
    <w:rsid w:val="00D3212A"/>
    <w:rsid w:val="00D33718"/>
    <w:rsid w:val="00D35B45"/>
    <w:rsid w:val="00D3741E"/>
    <w:rsid w:val="00D40669"/>
    <w:rsid w:val="00D40722"/>
    <w:rsid w:val="00D438DF"/>
    <w:rsid w:val="00D4400C"/>
    <w:rsid w:val="00D46EAE"/>
    <w:rsid w:val="00D474CD"/>
    <w:rsid w:val="00D5426C"/>
    <w:rsid w:val="00D55950"/>
    <w:rsid w:val="00D61C54"/>
    <w:rsid w:val="00D64094"/>
    <w:rsid w:val="00D64F0F"/>
    <w:rsid w:val="00D6610B"/>
    <w:rsid w:val="00D671D1"/>
    <w:rsid w:val="00D700FA"/>
    <w:rsid w:val="00D7106B"/>
    <w:rsid w:val="00D71A23"/>
    <w:rsid w:val="00D738F8"/>
    <w:rsid w:val="00D74274"/>
    <w:rsid w:val="00D75D9C"/>
    <w:rsid w:val="00D76CB5"/>
    <w:rsid w:val="00D774F1"/>
    <w:rsid w:val="00D824EA"/>
    <w:rsid w:val="00D82A8E"/>
    <w:rsid w:val="00D85443"/>
    <w:rsid w:val="00D903F3"/>
    <w:rsid w:val="00D909BA"/>
    <w:rsid w:val="00D91ADC"/>
    <w:rsid w:val="00D936B0"/>
    <w:rsid w:val="00D9404B"/>
    <w:rsid w:val="00DA0633"/>
    <w:rsid w:val="00DA3798"/>
    <w:rsid w:val="00DA445F"/>
    <w:rsid w:val="00DA4FA0"/>
    <w:rsid w:val="00DA6B17"/>
    <w:rsid w:val="00DA6D2C"/>
    <w:rsid w:val="00DB12FA"/>
    <w:rsid w:val="00DB42E2"/>
    <w:rsid w:val="00DB4A2A"/>
    <w:rsid w:val="00DB5D7A"/>
    <w:rsid w:val="00DB6347"/>
    <w:rsid w:val="00DC0E6B"/>
    <w:rsid w:val="00DC20D9"/>
    <w:rsid w:val="00DC3E52"/>
    <w:rsid w:val="00DC5CC7"/>
    <w:rsid w:val="00DD1B42"/>
    <w:rsid w:val="00DD3EFB"/>
    <w:rsid w:val="00DD5B0E"/>
    <w:rsid w:val="00DD68C9"/>
    <w:rsid w:val="00DD6ED3"/>
    <w:rsid w:val="00DD7911"/>
    <w:rsid w:val="00DE3654"/>
    <w:rsid w:val="00DE7BAC"/>
    <w:rsid w:val="00DF0FA9"/>
    <w:rsid w:val="00DF3055"/>
    <w:rsid w:val="00DF3423"/>
    <w:rsid w:val="00DF43B7"/>
    <w:rsid w:val="00DF500E"/>
    <w:rsid w:val="00DF5BF1"/>
    <w:rsid w:val="00DF68E0"/>
    <w:rsid w:val="00DF7137"/>
    <w:rsid w:val="00DF71A5"/>
    <w:rsid w:val="00DF7DD2"/>
    <w:rsid w:val="00E00A21"/>
    <w:rsid w:val="00E02EAF"/>
    <w:rsid w:val="00E1022D"/>
    <w:rsid w:val="00E10F05"/>
    <w:rsid w:val="00E13051"/>
    <w:rsid w:val="00E13E15"/>
    <w:rsid w:val="00E17DCB"/>
    <w:rsid w:val="00E24401"/>
    <w:rsid w:val="00E249AD"/>
    <w:rsid w:val="00E25490"/>
    <w:rsid w:val="00E30CA3"/>
    <w:rsid w:val="00E30E79"/>
    <w:rsid w:val="00E33B32"/>
    <w:rsid w:val="00E33C1F"/>
    <w:rsid w:val="00E366D8"/>
    <w:rsid w:val="00E37F02"/>
    <w:rsid w:val="00E41B17"/>
    <w:rsid w:val="00E45070"/>
    <w:rsid w:val="00E453F3"/>
    <w:rsid w:val="00E45412"/>
    <w:rsid w:val="00E455E5"/>
    <w:rsid w:val="00E47D07"/>
    <w:rsid w:val="00E5253A"/>
    <w:rsid w:val="00E5273D"/>
    <w:rsid w:val="00E529AD"/>
    <w:rsid w:val="00E52BA3"/>
    <w:rsid w:val="00E608CD"/>
    <w:rsid w:val="00E63C43"/>
    <w:rsid w:val="00E65135"/>
    <w:rsid w:val="00E6715B"/>
    <w:rsid w:val="00E70674"/>
    <w:rsid w:val="00E72628"/>
    <w:rsid w:val="00E72C2D"/>
    <w:rsid w:val="00E7395A"/>
    <w:rsid w:val="00E779CA"/>
    <w:rsid w:val="00E80981"/>
    <w:rsid w:val="00E80E15"/>
    <w:rsid w:val="00E82308"/>
    <w:rsid w:val="00E8240A"/>
    <w:rsid w:val="00E843C1"/>
    <w:rsid w:val="00E84A0C"/>
    <w:rsid w:val="00E85FA6"/>
    <w:rsid w:val="00E86CA2"/>
    <w:rsid w:val="00E90395"/>
    <w:rsid w:val="00E92FAD"/>
    <w:rsid w:val="00E93521"/>
    <w:rsid w:val="00E9430C"/>
    <w:rsid w:val="00E95A58"/>
    <w:rsid w:val="00E975BF"/>
    <w:rsid w:val="00EA007F"/>
    <w:rsid w:val="00EA01A7"/>
    <w:rsid w:val="00EA2B1F"/>
    <w:rsid w:val="00EA5511"/>
    <w:rsid w:val="00EA5577"/>
    <w:rsid w:val="00EA7E20"/>
    <w:rsid w:val="00EB48D2"/>
    <w:rsid w:val="00EB4C64"/>
    <w:rsid w:val="00EB7483"/>
    <w:rsid w:val="00EC0D6F"/>
    <w:rsid w:val="00EC2DCF"/>
    <w:rsid w:val="00EC380E"/>
    <w:rsid w:val="00EC4DBB"/>
    <w:rsid w:val="00EC5327"/>
    <w:rsid w:val="00EC5BE3"/>
    <w:rsid w:val="00ED126F"/>
    <w:rsid w:val="00ED1F90"/>
    <w:rsid w:val="00ED2BDF"/>
    <w:rsid w:val="00ED4271"/>
    <w:rsid w:val="00ED53C1"/>
    <w:rsid w:val="00ED7F1C"/>
    <w:rsid w:val="00EE059E"/>
    <w:rsid w:val="00EE06D9"/>
    <w:rsid w:val="00EE0D72"/>
    <w:rsid w:val="00EE12C6"/>
    <w:rsid w:val="00EE3847"/>
    <w:rsid w:val="00EE52A7"/>
    <w:rsid w:val="00EE569D"/>
    <w:rsid w:val="00EE5BA2"/>
    <w:rsid w:val="00EE7959"/>
    <w:rsid w:val="00EF14BD"/>
    <w:rsid w:val="00EF2D28"/>
    <w:rsid w:val="00EF5090"/>
    <w:rsid w:val="00EF786E"/>
    <w:rsid w:val="00EF7C10"/>
    <w:rsid w:val="00F005BA"/>
    <w:rsid w:val="00F015B8"/>
    <w:rsid w:val="00F0215B"/>
    <w:rsid w:val="00F07EF0"/>
    <w:rsid w:val="00F11072"/>
    <w:rsid w:val="00F1196E"/>
    <w:rsid w:val="00F1405B"/>
    <w:rsid w:val="00F1484C"/>
    <w:rsid w:val="00F1536B"/>
    <w:rsid w:val="00F155AE"/>
    <w:rsid w:val="00F20592"/>
    <w:rsid w:val="00F20A02"/>
    <w:rsid w:val="00F22128"/>
    <w:rsid w:val="00F230E2"/>
    <w:rsid w:val="00F233F5"/>
    <w:rsid w:val="00F2361B"/>
    <w:rsid w:val="00F25421"/>
    <w:rsid w:val="00F27C71"/>
    <w:rsid w:val="00F30849"/>
    <w:rsid w:val="00F31483"/>
    <w:rsid w:val="00F3168C"/>
    <w:rsid w:val="00F322F9"/>
    <w:rsid w:val="00F3232D"/>
    <w:rsid w:val="00F3350F"/>
    <w:rsid w:val="00F337F2"/>
    <w:rsid w:val="00F344A1"/>
    <w:rsid w:val="00F3460F"/>
    <w:rsid w:val="00F36A03"/>
    <w:rsid w:val="00F42C4D"/>
    <w:rsid w:val="00F4555B"/>
    <w:rsid w:val="00F5028D"/>
    <w:rsid w:val="00F5219B"/>
    <w:rsid w:val="00F52FF5"/>
    <w:rsid w:val="00F535F8"/>
    <w:rsid w:val="00F53C38"/>
    <w:rsid w:val="00F62AD0"/>
    <w:rsid w:val="00F62BF2"/>
    <w:rsid w:val="00F63031"/>
    <w:rsid w:val="00F6438F"/>
    <w:rsid w:val="00F65216"/>
    <w:rsid w:val="00F65957"/>
    <w:rsid w:val="00F6636F"/>
    <w:rsid w:val="00F6687D"/>
    <w:rsid w:val="00F66E58"/>
    <w:rsid w:val="00F70467"/>
    <w:rsid w:val="00F731EB"/>
    <w:rsid w:val="00F76770"/>
    <w:rsid w:val="00F779DD"/>
    <w:rsid w:val="00F80BF3"/>
    <w:rsid w:val="00F80DA1"/>
    <w:rsid w:val="00F8152B"/>
    <w:rsid w:val="00F822D8"/>
    <w:rsid w:val="00F82355"/>
    <w:rsid w:val="00F8792D"/>
    <w:rsid w:val="00F91086"/>
    <w:rsid w:val="00F9164E"/>
    <w:rsid w:val="00F923C7"/>
    <w:rsid w:val="00F92507"/>
    <w:rsid w:val="00F9463E"/>
    <w:rsid w:val="00F971E4"/>
    <w:rsid w:val="00F97D12"/>
    <w:rsid w:val="00FA1221"/>
    <w:rsid w:val="00FA286C"/>
    <w:rsid w:val="00FA3ECE"/>
    <w:rsid w:val="00FA41F8"/>
    <w:rsid w:val="00FA5F02"/>
    <w:rsid w:val="00FA65CF"/>
    <w:rsid w:val="00FA6A0D"/>
    <w:rsid w:val="00FA7033"/>
    <w:rsid w:val="00FA7179"/>
    <w:rsid w:val="00FA7A9D"/>
    <w:rsid w:val="00FA7F13"/>
    <w:rsid w:val="00FB0EE9"/>
    <w:rsid w:val="00FB5BFB"/>
    <w:rsid w:val="00FC00A4"/>
    <w:rsid w:val="00FC3E61"/>
    <w:rsid w:val="00FC4C76"/>
    <w:rsid w:val="00FD238E"/>
    <w:rsid w:val="00FD2407"/>
    <w:rsid w:val="00FD4A2D"/>
    <w:rsid w:val="00FE064B"/>
    <w:rsid w:val="00FE1614"/>
    <w:rsid w:val="00FE233C"/>
    <w:rsid w:val="00FE3341"/>
    <w:rsid w:val="00FF0865"/>
    <w:rsid w:val="00FF1D11"/>
    <w:rsid w:val="00FF2A14"/>
    <w:rsid w:val="00FF3C6F"/>
    <w:rsid w:val="00FF7975"/>
    <w:rsid w:val="00FF7EA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9E1C3E"/>
  <w15:chartTrackingRefBased/>
  <w15:docId w15:val="{8A4A1AD3-4910-460F-8BBF-F295BBA30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footer" w:uiPriority="99" w:qFormat="1"/>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C7A"/>
    <w:rPr>
      <w:rFonts w:ascii="Arial" w:hAnsi="Arial"/>
      <w:color w:val="5B6770" w:themeColor="text2"/>
      <w:sz w:val="24"/>
      <w:szCs w:val="24"/>
    </w:rPr>
  </w:style>
  <w:style w:type="paragraph" w:styleId="Heading1">
    <w:name w:val="heading 1"/>
    <w:basedOn w:val="Normal"/>
    <w:next w:val="Normal"/>
    <w:link w:val="Heading1Char"/>
    <w:qFormat/>
    <w:rsid w:val="00423C7A"/>
    <w:pPr>
      <w:keepNext/>
      <w:numPr>
        <w:numId w:val="6"/>
      </w:numPr>
      <w:spacing w:before="320" w:after="240"/>
      <w:outlineLvl w:val="0"/>
    </w:pPr>
    <w:rPr>
      <w:rFonts w:cs="Arial"/>
      <w:b/>
      <w:bCs/>
      <w:color w:val="00AEC7" w:themeColor="accent1"/>
      <w:kern w:val="32"/>
      <w:sz w:val="28"/>
      <w:szCs w:val="32"/>
    </w:rPr>
  </w:style>
  <w:style w:type="paragraph" w:styleId="Heading2">
    <w:name w:val="heading 2"/>
    <w:basedOn w:val="Normal"/>
    <w:next w:val="Normal"/>
    <w:link w:val="Heading2Char"/>
    <w:qFormat/>
    <w:rsid w:val="00423C7A"/>
    <w:pPr>
      <w:keepNext/>
      <w:numPr>
        <w:ilvl w:val="1"/>
        <w:numId w:val="6"/>
      </w:numPr>
      <w:spacing w:before="160" w:after="160"/>
      <w:outlineLvl w:val="1"/>
    </w:pPr>
    <w:rPr>
      <w:rFonts w:cs="Arial"/>
      <w:b/>
      <w:bCs/>
      <w:iCs/>
      <w:color w:val="00AEC7" w:themeColor="accent1"/>
      <w:sz w:val="22"/>
      <w:szCs w:val="28"/>
    </w:rPr>
  </w:style>
  <w:style w:type="paragraph" w:styleId="Heading3">
    <w:name w:val="heading 3"/>
    <w:basedOn w:val="Normal"/>
    <w:next w:val="Normal"/>
    <w:qFormat/>
    <w:rsid w:val="00423C7A"/>
    <w:pPr>
      <w:keepNext/>
      <w:numPr>
        <w:ilvl w:val="2"/>
        <w:numId w:val="6"/>
      </w:numPr>
      <w:spacing w:before="160" w:after="160"/>
      <w:outlineLvl w:val="2"/>
    </w:pPr>
    <w:rPr>
      <w:b/>
      <w:bCs/>
      <w:color w:val="00AEC7" w:themeColor="accent1"/>
      <w:sz w:val="20"/>
      <w:szCs w:val="22"/>
    </w:rPr>
  </w:style>
  <w:style w:type="paragraph" w:styleId="Heading4">
    <w:name w:val="heading 4"/>
    <w:basedOn w:val="Heading3"/>
    <w:next w:val="Normal"/>
    <w:qFormat/>
    <w:rsid w:val="001349CB"/>
    <w:pPr>
      <w:numPr>
        <w:ilvl w:val="3"/>
      </w:numPr>
      <w:tabs>
        <w:tab w:val="clear" w:pos="4867"/>
      </w:tabs>
      <w:spacing w:after="60" w:line="260" w:lineRule="exact"/>
      <w:ind w:left="2700" w:hanging="720"/>
      <w:outlineLvl w:val="3"/>
    </w:pPr>
    <w:rPr>
      <w:bCs w:val="0"/>
      <w:sz w:val="18"/>
      <w:szCs w:val="21"/>
    </w:rPr>
  </w:style>
  <w:style w:type="paragraph" w:styleId="Heading5">
    <w:name w:val="heading 5"/>
    <w:basedOn w:val="Normal"/>
    <w:next w:val="Normal"/>
    <w:qFormat/>
    <w:rsid w:val="00423C7A"/>
    <w:pPr>
      <w:numPr>
        <w:ilvl w:val="4"/>
        <w:numId w:val="3"/>
      </w:numPr>
      <w:spacing w:before="240" w:after="60"/>
      <w:outlineLvl w:val="4"/>
    </w:pPr>
    <w:rPr>
      <w:b/>
      <w:bCs/>
      <w:iCs/>
      <w:color w:val="00AEC7" w:themeColor="accent1"/>
      <w:sz w:val="26"/>
      <w:szCs w:val="26"/>
    </w:rPr>
  </w:style>
  <w:style w:type="paragraph" w:styleId="Heading6">
    <w:name w:val="heading 6"/>
    <w:basedOn w:val="Normal"/>
    <w:next w:val="Normal"/>
    <w:qFormat/>
    <w:rsid w:val="00423C7A"/>
    <w:pPr>
      <w:numPr>
        <w:ilvl w:val="5"/>
        <w:numId w:val="3"/>
      </w:numPr>
      <w:spacing w:before="240" w:after="60"/>
      <w:outlineLvl w:val="5"/>
    </w:pPr>
    <w:rPr>
      <w:b/>
      <w:bCs/>
      <w:color w:val="00AEC7" w:themeColor="accent1"/>
      <w:sz w:val="22"/>
      <w:szCs w:val="22"/>
    </w:rPr>
  </w:style>
  <w:style w:type="paragraph" w:styleId="Heading7">
    <w:name w:val="heading 7"/>
    <w:basedOn w:val="Normal"/>
    <w:next w:val="Normal"/>
    <w:qFormat/>
    <w:rsid w:val="00423C7A"/>
    <w:pPr>
      <w:numPr>
        <w:ilvl w:val="6"/>
        <w:numId w:val="3"/>
      </w:numPr>
      <w:spacing w:before="240" w:after="60"/>
      <w:outlineLvl w:val="6"/>
    </w:pPr>
    <w:rPr>
      <w:b/>
      <w:color w:val="00AEC7" w:themeColor="accent1"/>
    </w:rPr>
  </w:style>
  <w:style w:type="paragraph" w:styleId="Heading8">
    <w:name w:val="heading 8"/>
    <w:basedOn w:val="Normal"/>
    <w:next w:val="Normal"/>
    <w:qFormat/>
    <w:rsid w:val="00423C7A"/>
    <w:pPr>
      <w:numPr>
        <w:ilvl w:val="7"/>
        <w:numId w:val="3"/>
      </w:numPr>
      <w:spacing w:before="240" w:after="60"/>
      <w:outlineLvl w:val="7"/>
    </w:pPr>
    <w:rPr>
      <w:b/>
      <w:iCs/>
      <w:color w:val="00AEC7" w:themeColor="accent1"/>
    </w:rPr>
  </w:style>
  <w:style w:type="paragraph" w:styleId="Heading9">
    <w:name w:val="heading 9"/>
    <w:basedOn w:val="Normal"/>
    <w:next w:val="Normal"/>
    <w:qFormat/>
    <w:rsid w:val="00423C7A"/>
    <w:pPr>
      <w:numPr>
        <w:ilvl w:val="8"/>
        <w:numId w:val="3"/>
      </w:numPr>
      <w:spacing w:before="240" w:after="60"/>
      <w:outlineLvl w:val="8"/>
    </w:pPr>
    <w:rPr>
      <w:rFonts w:cs="Arial"/>
      <w:b/>
      <w:color w:val="00AEC7"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23C7A"/>
    <w:rPr>
      <w:rFonts w:ascii="Arial" w:hAnsi="Arial" w:cs="Arial"/>
      <w:b/>
      <w:bCs/>
      <w:color w:val="00AEC7" w:themeColor="accent1"/>
      <w:kern w:val="32"/>
      <w:sz w:val="28"/>
      <w:szCs w:val="32"/>
    </w:rPr>
  </w:style>
  <w:style w:type="character" w:customStyle="1" w:styleId="Heading2Char">
    <w:name w:val="Heading 2 Char"/>
    <w:link w:val="Heading2"/>
    <w:rsid w:val="00423C7A"/>
    <w:rPr>
      <w:rFonts w:ascii="Arial" w:hAnsi="Arial" w:cs="Arial"/>
      <w:b/>
      <w:bCs/>
      <w:iCs/>
      <w:color w:val="00AEC7" w:themeColor="accent1"/>
      <w:sz w:val="22"/>
      <w:szCs w:val="28"/>
    </w:rPr>
  </w:style>
  <w:style w:type="character" w:styleId="Hyperlink">
    <w:name w:val="Hyperlink"/>
    <w:uiPriority w:val="99"/>
    <w:rsid w:val="00CF5CF3"/>
    <w:rPr>
      <w:rFonts w:ascii="Arial" w:hAnsi="Arial"/>
      <w:color w:val="003865" w:themeColor="accent4"/>
      <w:u w:val="single"/>
    </w:rPr>
  </w:style>
  <w:style w:type="paragraph" w:styleId="FootnoteText">
    <w:name w:val="footnote text"/>
    <w:basedOn w:val="Normal"/>
    <w:link w:val="FootnoteTextChar"/>
    <w:uiPriority w:val="99"/>
    <w:semiHidden/>
    <w:rsid w:val="00E82308"/>
    <w:rPr>
      <w:sz w:val="16"/>
      <w:szCs w:val="20"/>
    </w:rPr>
  </w:style>
  <w:style w:type="character" w:styleId="FootnoteReference">
    <w:name w:val="footnote reference"/>
    <w:uiPriority w:val="99"/>
    <w:semiHidden/>
    <w:rsid w:val="00E82308"/>
    <w:rPr>
      <w:rFonts w:ascii="Times New Roman" w:hAnsi="Times New Roman"/>
      <w:sz w:val="18"/>
      <w:vertAlign w:val="superscript"/>
    </w:rPr>
  </w:style>
  <w:style w:type="paragraph" w:customStyle="1" w:styleId="cutline">
    <w:name w:val="cutline"/>
    <w:basedOn w:val="Normal"/>
    <w:rsid w:val="00EA2B1F"/>
    <w:pPr>
      <w:spacing w:before="40" w:after="160"/>
      <w:jc w:val="center"/>
    </w:pPr>
    <w:rPr>
      <w:sz w:val="18"/>
    </w:rPr>
  </w:style>
  <w:style w:type="paragraph" w:styleId="BalloonText">
    <w:name w:val="Balloon Text"/>
    <w:basedOn w:val="Normal"/>
    <w:semiHidden/>
    <w:rPr>
      <w:rFonts w:ascii="Tahoma" w:hAnsi="Tahoma" w:cs="Tahoma"/>
      <w:sz w:val="16"/>
      <w:szCs w:val="16"/>
    </w:rPr>
  </w:style>
  <w:style w:type="paragraph" w:customStyle="1" w:styleId="bulletlevel1">
    <w:name w:val="bullet level 1"/>
    <w:basedOn w:val="BodyText"/>
    <w:link w:val="bulletlevel1Char1"/>
    <w:rsid w:val="00EA2B1F"/>
    <w:pPr>
      <w:numPr>
        <w:numId w:val="1"/>
      </w:numPr>
      <w:tabs>
        <w:tab w:val="left" w:pos="576"/>
      </w:tabs>
      <w:ind w:left="576" w:hanging="288"/>
    </w:pPr>
    <w:rPr>
      <w:color w:val="5B6770" w:themeColor="text2"/>
    </w:rPr>
  </w:style>
  <w:style w:type="paragraph" w:styleId="BodyText">
    <w:name w:val="Body Text"/>
    <w:basedOn w:val="Normal"/>
    <w:link w:val="BodyTextChar"/>
    <w:rsid w:val="00EA2B1F"/>
    <w:pPr>
      <w:spacing w:after="120" w:line="260" w:lineRule="exact"/>
    </w:pPr>
    <w:rPr>
      <w:color w:val="5B6770" w:themeColor="accent2"/>
      <w:sz w:val="21"/>
    </w:rPr>
  </w:style>
  <w:style w:type="character" w:customStyle="1" w:styleId="BodyTextChar">
    <w:name w:val="Body Text Char"/>
    <w:link w:val="BodyText"/>
    <w:rsid w:val="00EA2B1F"/>
    <w:rPr>
      <w:rFonts w:ascii="Arial" w:hAnsi="Arial"/>
      <w:color w:val="5B6770" w:themeColor="accent2"/>
      <w:sz w:val="21"/>
      <w:szCs w:val="24"/>
    </w:rPr>
  </w:style>
  <w:style w:type="character" w:customStyle="1" w:styleId="bulletlevel1Char1">
    <w:name w:val="bullet level 1 Char1"/>
    <w:basedOn w:val="BodyTextChar"/>
    <w:link w:val="bulletlevel1"/>
    <w:rsid w:val="00EA2B1F"/>
    <w:rPr>
      <w:rFonts w:ascii="Arial" w:hAnsi="Arial"/>
      <w:color w:val="5B6770" w:themeColor="text2"/>
      <w:sz w:val="21"/>
      <w:szCs w:val="24"/>
    </w:rPr>
  </w:style>
  <w:style w:type="paragraph" w:customStyle="1" w:styleId="bulletlevel2">
    <w:name w:val="bullet level 2"/>
    <w:basedOn w:val="bulletlevel1"/>
    <w:link w:val="bulletlevel2Char"/>
    <w:qFormat/>
    <w:rsid w:val="00B33B13"/>
    <w:pPr>
      <w:numPr>
        <w:numId w:val="2"/>
      </w:numPr>
      <w:tabs>
        <w:tab w:val="clear" w:pos="576"/>
        <w:tab w:val="clear" w:pos="1800"/>
        <w:tab w:val="left" w:pos="864"/>
      </w:tabs>
      <w:ind w:left="864" w:hanging="288"/>
    </w:pPr>
  </w:style>
  <w:style w:type="character" w:customStyle="1" w:styleId="bulletlevel2Char">
    <w:name w:val="bullet level 2 Char"/>
    <w:basedOn w:val="bulletlevel1Char1"/>
    <w:link w:val="bulletlevel2"/>
    <w:rsid w:val="00B33B13"/>
    <w:rPr>
      <w:rFonts w:ascii="Arial" w:hAnsi="Arial"/>
      <w:color w:val="5B6770" w:themeColor="text2"/>
      <w:sz w:val="21"/>
      <w:szCs w:val="24"/>
    </w:rPr>
  </w:style>
  <w:style w:type="paragraph" w:styleId="Header">
    <w:name w:val="header"/>
    <w:basedOn w:val="Normal"/>
    <w:rsid w:val="00CF5CF3"/>
    <w:pPr>
      <w:tabs>
        <w:tab w:val="center" w:pos="4320"/>
        <w:tab w:val="right" w:pos="8640"/>
      </w:tabs>
    </w:pPr>
  </w:style>
  <w:style w:type="paragraph" w:styleId="Footer">
    <w:name w:val="footer"/>
    <w:basedOn w:val="Normal"/>
    <w:link w:val="FooterChar"/>
    <w:autoRedefine/>
    <w:uiPriority w:val="99"/>
    <w:qFormat/>
    <w:rsid w:val="00EA2B1F"/>
    <w:pPr>
      <w:tabs>
        <w:tab w:val="center" w:pos="4320"/>
        <w:tab w:val="right" w:pos="8640"/>
      </w:tabs>
    </w:pPr>
    <w:rPr>
      <w:color w:val="00AEC7" w:themeColor="accent1"/>
    </w:rPr>
  </w:style>
  <w:style w:type="character" w:styleId="PageNumber">
    <w:name w:val="page number"/>
    <w:rsid w:val="00400806"/>
    <w:rPr>
      <w:rFonts w:ascii="Arial" w:hAnsi="Arial"/>
    </w:rPr>
  </w:style>
  <w:style w:type="paragraph" w:customStyle="1" w:styleId="label">
    <w:name w:val="label"/>
    <w:basedOn w:val="Normal"/>
    <w:pPr>
      <w:jc w:val="center"/>
    </w:pPr>
    <w:rPr>
      <w:rFonts w:cs="Arial"/>
      <w:sz w:val="20"/>
      <w:szCs w:val="20"/>
    </w:rPr>
  </w:style>
  <w:style w:type="table" w:styleId="TableGrid">
    <w:name w:val="Table Grid"/>
    <w:basedOn w:val="TableNormal"/>
    <w:rsid w:val="00CF5CF3"/>
    <w:rPr>
      <w:rFonts w:ascii="Arial" w:hAnsi="Arial"/>
      <w:color w:val="5B6770" w:themeColor="text2"/>
    </w:rPr>
    <w:tblPr>
      <w:tblBorders>
        <w:insideH w:val="single" w:sz="4" w:space="0" w:color="00AEC7" w:themeColor="accent1"/>
        <w:insideV w:val="single" w:sz="4" w:space="0" w:color="00AEC7" w:themeColor="accent1"/>
      </w:tblBorders>
    </w:tblPr>
    <w:tcPr>
      <w:shd w:val="clear" w:color="auto" w:fill="auto"/>
    </w:tcPr>
  </w:style>
  <w:style w:type="paragraph" w:styleId="TOC1">
    <w:name w:val="toc 1"/>
    <w:basedOn w:val="BodyText"/>
    <w:next w:val="Normal"/>
    <w:autoRedefine/>
    <w:uiPriority w:val="39"/>
    <w:rsid w:val="00203190"/>
    <w:pPr>
      <w:tabs>
        <w:tab w:val="left" w:pos="360"/>
        <w:tab w:val="right" w:leader="dot" w:pos="8630"/>
      </w:tabs>
    </w:pPr>
  </w:style>
  <w:style w:type="paragraph" w:styleId="TOC2">
    <w:name w:val="toc 2"/>
    <w:basedOn w:val="BodyText"/>
    <w:next w:val="Normal"/>
    <w:autoRedefine/>
    <w:uiPriority w:val="39"/>
    <w:rsid w:val="00026479"/>
    <w:pPr>
      <w:tabs>
        <w:tab w:val="left" w:pos="720"/>
        <w:tab w:val="right" w:leader="dot" w:pos="8630"/>
      </w:tabs>
      <w:ind w:left="180"/>
    </w:pPr>
  </w:style>
  <w:style w:type="paragraph" w:styleId="TOC4">
    <w:name w:val="toc 4"/>
    <w:basedOn w:val="Normal"/>
    <w:next w:val="Normal"/>
    <w:autoRedefine/>
    <w:rsid w:val="00EA2B1F"/>
    <w:pPr>
      <w:tabs>
        <w:tab w:val="right" w:leader="dot" w:pos="8630"/>
      </w:tabs>
      <w:spacing w:after="120" w:line="260" w:lineRule="exact"/>
      <w:ind w:left="720"/>
    </w:pPr>
    <w:rPr>
      <w:noProof/>
      <w:sz w:val="21"/>
    </w:rPr>
  </w:style>
  <w:style w:type="paragraph" w:styleId="NormalWeb">
    <w:name w:val="Normal (Web)"/>
    <w:basedOn w:val="Normal"/>
    <w:uiPriority w:val="99"/>
    <w:rsid w:val="003B59E6"/>
    <w:pPr>
      <w:spacing w:before="100" w:beforeAutospacing="1" w:after="100" w:afterAutospacing="1"/>
    </w:pPr>
  </w:style>
  <w:style w:type="paragraph" w:styleId="TOC3">
    <w:name w:val="toc 3"/>
    <w:basedOn w:val="BodyText"/>
    <w:next w:val="Normal"/>
    <w:autoRedefine/>
    <w:uiPriority w:val="39"/>
    <w:rsid w:val="00B33B13"/>
    <w:pPr>
      <w:tabs>
        <w:tab w:val="right" w:leader="dot" w:pos="8630"/>
      </w:tabs>
      <w:ind w:left="360"/>
    </w:pPr>
  </w:style>
  <w:style w:type="paragraph" w:customStyle="1" w:styleId="tablehead">
    <w:name w:val="table head"/>
    <w:basedOn w:val="BodyText"/>
    <w:rsid w:val="001A131B"/>
    <w:pPr>
      <w:spacing w:before="20" w:after="20" w:line="240" w:lineRule="exact"/>
    </w:pPr>
    <w:rPr>
      <w:b/>
      <w:sz w:val="18"/>
    </w:rPr>
  </w:style>
  <w:style w:type="paragraph" w:customStyle="1" w:styleId="table">
    <w:name w:val="table"/>
    <w:basedOn w:val="BodyText"/>
    <w:rsid w:val="00D055CC"/>
    <w:pPr>
      <w:spacing w:before="20" w:after="20" w:line="240" w:lineRule="exact"/>
    </w:pPr>
    <w:rPr>
      <w:sz w:val="18"/>
    </w:rPr>
  </w:style>
  <w:style w:type="paragraph" w:customStyle="1" w:styleId="Normal1">
    <w:name w:val="Normal1"/>
    <w:basedOn w:val="Normal"/>
    <w:rsid w:val="0015049D"/>
    <w:pPr>
      <w:spacing w:after="120"/>
      <w:ind w:left="576"/>
    </w:pPr>
    <w:rPr>
      <w:sz w:val="22"/>
    </w:rPr>
  </w:style>
  <w:style w:type="paragraph" w:customStyle="1" w:styleId="spacer">
    <w:name w:val="spacer"/>
    <w:rsid w:val="00CF5CF3"/>
    <w:pPr>
      <w:spacing w:before="7200"/>
    </w:pPr>
    <w:rPr>
      <w:rFonts w:ascii="Arial" w:hAnsi="Arial" w:cs="Arial"/>
      <w:bCs/>
      <w:color w:val="5B6770" w:themeColor="text2"/>
      <w:kern w:val="32"/>
      <w:sz w:val="32"/>
      <w:szCs w:val="32"/>
    </w:rPr>
  </w:style>
  <w:style w:type="paragraph" w:customStyle="1" w:styleId="TOCHead">
    <w:name w:val="TOC Head"/>
    <w:rsid w:val="00CF5CF3"/>
    <w:pPr>
      <w:spacing w:before="320" w:after="240"/>
    </w:pPr>
    <w:rPr>
      <w:rFonts w:ascii="Arial" w:hAnsi="Arial" w:cs="Arial"/>
      <w:b/>
      <w:bCs/>
      <w:color w:val="00AEC7" w:themeColor="accent1"/>
      <w:kern w:val="32"/>
      <w:sz w:val="28"/>
      <w:szCs w:val="32"/>
    </w:rPr>
  </w:style>
  <w:style w:type="paragraph" w:customStyle="1" w:styleId="Normal2">
    <w:name w:val="Normal2"/>
    <w:basedOn w:val="Normal"/>
    <w:rsid w:val="00B54C8C"/>
    <w:pPr>
      <w:spacing w:before="60" w:after="120"/>
      <w:ind w:left="1440"/>
    </w:pPr>
    <w:rPr>
      <w:sz w:val="22"/>
    </w:rPr>
  </w:style>
  <w:style w:type="paragraph" w:customStyle="1" w:styleId="Normal3">
    <w:name w:val="Normal3"/>
    <w:basedOn w:val="Normal"/>
    <w:rsid w:val="00C46FB2"/>
    <w:pPr>
      <w:spacing w:after="120"/>
      <w:ind w:left="1728"/>
    </w:pPr>
    <w:rPr>
      <w:sz w:val="22"/>
    </w:rPr>
  </w:style>
  <w:style w:type="paragraph" w:customStyle="1" w:styleId="bulletlevel3">
    <w:name w:val="bullet level 3"/>
    <w:basedOn w:val="Normal"/>
    <w:qFormat/>
    <w:rsid w:val="00EA2B1F"/>
    <w:pPr>
      <w:numPr>
        <w:ilvl w:val="2"/>
        <w:numId w:val="4"/>
      </w:numPr>
      <w:tabs>
        <w:tab w:val="clear" w:pos="1800"/>
        <w:tab w:val="left" w:pos="1080"/>
      </w:tabs>
      <w:spacing w:after="120" w:line="260" w:lineRule="exact"/>
      <w:ind w:left="1440" w:hanging="360"/>
    </w:pPr>
    <w:rPr>
      <w:sz w:val="21"/>
      <w:szCs w:val="21"/>
    </w:rPr>
  </w:style>
  <w:style w:type="paragraph" w:customStyle="1" w:styleId="number">
    <w:name w:val="number"/>
    <w:basedOn w:val="BodyText"/>
    <w:link w:val="numberChar"/>
    <w:rsid w:val="00026313"/>
    <w:pPr>
      <w:numPr>
        <w:ilvl w:val="3"/>
        <w:numId w:val="5"/>
      </w:numPr>
      <w:tabs>
        <w:tab w:val="clear" w:pos="4032"/>
        <w:tab w:val="left" w:pos="648"/>
      </w:tabs>
      <w:ind w:left="648" w:hanging="288"/>
    </w:pPr>
  </w:style>
  <w:style w:type="character" w:customStyle="1" w:styleId="numberChar">
    <w:name w:val="number Char"/>
    <w:basedOn w:val="BodyTextChar"/>
    <w:link w:val="number"/>
    <w:rsid w:val="00026313"/>
    <w:rPr>
      <w:rFonts w:ascii="Arial" w:hAnsi="Arial"/>
      <w:color w:val="5B6770" w:themeColor="accent2"/>
      <w:sz w:val="21"/>
      <w:szCs w:val="24"/>
    </w:rPr>
  </w:style>
  <w:style w:type="character" w:styleId="FollowedHyperlink">
    <w:name w:val="FollowedHyperlink"/>
    <w:rsid w:val="00CF5CF3"/>
    <w:rPr>
      <w:rFonts w:ascii="Arial" w:hAnsi="Arial" w:cs="Arial"/>
      <w:color w:val="5B6770" w:themeColor="text2"/>
    </w:rPr>
  </w:style>
  <w:style w:type="paragraph" w:customStyle="1" w:styleId="body2">
    <w:name w:val="body2"/>
    <w:basedOn w:val="BodyText"/>
    <w:link w:val="body2Char"/>
    <w:rsid w:val="001349CB"/>
    <w:pPr>
      <w:ind w:left="1260"/>
    </w:pPr>
  </w:style>
  <w:style w:type="character" w:customStyle="1" w:styleId="body2Char">
    <w:name w:val="body2 Char"/>
    <w:basedOn w:val="BodyTextChar"/>
    <w:link w:val="body2"/>
    <w:rsid w:val="001349CB"/>
    <w:rPr>
      <w:rFonts w:ascii="Arial" w:hAnsi="Arial"/>
      <w:color w:val="5B6770" w:themeColor="accent2"/>
      <w:sz w:val="21"/>
      <w:szCs w:val="24"/>
      <w:lang w:val="en-US" w:eastAsia="en-US" w:bidi="ar-SA"/>
    </w:rPr>
  </w:style>
  <w:style w:type="paragraph" w:customStyle="1" w:styleId="bullet2level1">
    <w:name w:val="bullet2 level1"/>
    <w:basedOn w:val="bulletlevel1"/>
    <w:rsid w:val="001349CB"/>
    <w:pPr>
      <w:tabs>
        <w:tab w:val="clear" w:pos="576"/>
        <w:tab w:val="left" w:pos="1620"/>
      </w:tabs>
      <w:ind w:left="1620"/>
    </w:pPr>
  </w:style>
  <w:style w:type="paragraph" w:customStyle="1" w:styleId="body3">
    <w:name w:val="body3"/>
    <w:basedOn w:val="body2"/>
    <w:rsid w:val="001349CB"/>
    <w:pPr>
      <w:ind w:left="1980"/>
    </w:pPr>
  </w:style>
  <w:style w:type="character" w:customStyle="1" w:styleId="number3Char">
    <w:name w:val="number 3 Char"/>
    <w:basedOn w:val="BodyTextChar"/>
    <w:link w:val="number3"/>
    <w:rsid w:val="004822CF"/>
    <w:rPr>
      <w:rFonts w:ascii="Arial" w:hAnsi="Arial"/>
      <w:color w:val="5B6770" w:themeColor="accent2"/>
      <w:sz w:val="21"/>
      <w:szCs w:val="24"/>
      <w:lang w:val="en-US" w:eastAsia="en-US" w:bidi="ar-SA"/>
    </w:rPr>
  </w:style>
  <w:style w:type="paragraph" w:customStyle="1" w:styleId="number3">
    <w:name w:val="number 3"/>
    <w:basedOn w:val="BodyText"/>
    <w:link w:val="number3Char"/>
    <w:rsid w:val="004822CF"/>
    <w:pPr>
      <w:ind w:left="1980" w:hanging="360"/>
    </w:pPr>
  </w:style>
  <w:style w:type="paragraph" w:customStyle="1" w:styleId="number1">
    <w:name w:val="number 1"/>
    <w:basedOn w:val="BodyText"/>
    <w:rsid w:val="00D85443"/>
    <w:pPr>
      <w:ind w:left="1440" w:hanging="360"/>
    </w:pPr>
  </w:style>
  <w:style w:type="paragraph" w:customStyle="1" w:styleId="number2">
    <w:name w:val="number 2"/>
    <w:basedOn w:val="BodyText"/>
    <w:link w:val="number2Char"/>
    <w:rsid w:val="009D2CFE"/>
    <w:pPr>
      <w:ind w:left="1800" w:hanging="360"/>
    </w:pPr>
  </w:style>
  <w:style w:type="character" w:customStyle="1" w:styleId="number2Char">
    <w:name w:val="number 2 Char"/>
    <w:basedOn w:val="BodyTextChar"/>
    <w:link w:val="number2"/>
    <w:rsid w:val="009D2CFE"/>
    <w:rPr>
      <w:rFonts w:ascii="Arial" w:hAnsi="Arial"/>
      <w:color w:val="5B6770" w:themeColor="accent2"/>
      <w:sz w:val="21"/>
      <w:szCs w:val="24"/>
      <w:lang w:val="en-US" w:eastAsia="en-US" w:bidi="ar-SA"/>
    </w:rPr>
  </w:style>
  <w:style w:type="paragraph" w:customStyle="1" w:styleId="bullet3level1">
    <w:name w:val="bullet3 level1"/>
    <w:basedOn w:val="bullet2level1"/>
    <w:rsid w:val="00B97DAF"/>
    <w:pPr>
      <w:tabs>
        <w:tab w:val="left" w:pos="2160"/>
      </w:tabs>
      <w:ind w:left="2160" w:hanging="180"/>
    </w:pPr>
  </w:style>
  <w:style w:type="paragraph" w:customStyle="1" w:styleId="StylespacerRightBefore400pt">
    <w:name w:val="Style spacer + Right Before:  400 pt"/>
    <w:basedOn w:val="spacer"/>
    <w:rsid w:val="00EA2B1F"/>
    <w:pPr>
      <w:spacing w:before="8000"/>
      <w:jc w:val="right"/>
    </w:pPr>
    <w:rPr>
      <w:rFonts w:cs="Times New Roman"/>
      <w:bCs w:val="0"/>
      <w:szCs w:val="20"/>
    </w:rPr>
  </w:style>
  <w:style w:type="paragraph" w:customStyle="1" w:styleId="box">
    <w:name w:val="box"/>
    <w:basedOn w:val="Normal"/>
    <w:rsid w:val="00EA2B1F"/>
    <w:pPr>
      <w:spacing w:beforeLines="40" w:before="40" w:afterLines="40" w:after="40"/>
      <w:jc w:val="center"/>
    </w:pPr>
  </w:style>
  <w:style w:type="paragraph" w:customStyle="1" w:styleId="Level4">
    <w:name w:val="Level 4"/>
    <w:basedOn w:val="Heading3"/>
    <w:rsid w:val="00B423D5"/>
    <w:pPr>
      <w:numPr>
        <w:ilvl w:val="0"/>
        <w:numId w:val="0"/>
      </w:numPr>
    </w:pPr>
    <w:rPr>
      <w:smallCaps/>
      <w:sz w:val="19"/>
      <w:szCs w:val="19"/>
    </w:rPr>
  </w:style>
  <w:style w:type="paragraph" w:customStyle="1" w:styleId="Level2">
    <w:name w:val="Level 2"/>
    <w:basedOn w:val="Heading2"/>
    <w:link w:val="Level2Char"/>
    <w:rsid w:val="00B423D5"/>
    <w:pPr>
      <w:numPr>
        <w:ilvl w:val="0"/>
        <w:numId w:val="0"/>
      </w:numPr>
    </w:pPr>
  </w:style>
  <w:style w:type="character" w:customStyle="1" w:styleId="Level2Char">
    <w:name w:val="Level 2 Char"/>
    <w:basedOn w:val="Heading2Char"/>
    <w:link w:val="Level2"/>
    <w:rsid w:val="00B423D5"/>
    <w:rPr>
      <w:rFonts w:ascii="Arial" w:hAnsi="Arial" w:cs="Arial"/>
      <w:b/>
      <w:bCs/>
      <w:iCs/>
      <w:color w:val="00AEC7" w:themeColor="accent1"/>
      <w:sz w:val="22"/>
      <w:szCs w:val="28"/>
      <w:lang w:val="en-US" w:eastAsia="en-US" w:bidi="ar-SA"/>
    </w:rPr>
  </w:style>
  <w:style w:type="paragraph" w:customStyle="1" w:styleId="Table0">
    <w:name w:val="Table"/>
    <w:basedOn w:val="BodyText"/>
    <w:rsid w:val="00031636"/>
    <w:pPr>
      <w:spacing w:before="60" w:after="0" w:line="240" w:lineRule="auto"/>
    </w:pPr>
    <w:rPr>
      <w:sz w:val="24"/>
      <w:szCs w:val="20"/>
    </w:rPr>
  </w:style>
  <w:style w:type="paragraph" w:customStyle="1" w:styleId="TableHeading">
    <w:name w:val="Table Heading"/>
    <w:basedOn w:val="BodyText"/>
    <w:next w:val="Table0"/>
    <w:rsid w:val="00031636"/>
    <w:pPr>
      <w:spacing w:before="60" w:after="0" w:line="240" w:lineRule="auto"/>
      <w:jc w:val="center"/>
    </w:pPr>
    <w:rPr>
      <w:b/>
      <w:sz w:val="24"/>
      <w:szCs w:val="20"/>
    </w:rPr>
  </w:style>
  <w:style w:type="character" w:styleId="CommentReference">
    <w:name w:val="annotation reference"/>
    <w:semiHidden/>
    <w:rsid w:val="00847C44"/>
    <w:rPr>
      <w:sz w:val="16"/>
    </w:rPr>
  </w:style>
  <w:style w:type="paragraph" w:styleId="CommentText">
    <w:name w:val="annotation text"/>
    <w:basedOn w:val="Normal"/>
    <w:rsid w:val="00EA2B1F"/>
    <w:pPr>
      <w:widowControl w:val="0"/>
      <w:spacing w:line="240" w:lineRule="atLeast"/>
    </w:pPr>
    <w:rPr>
      <w:sz w:val="16"/>
      <w:szCs w:val="20"/>
    </w:rPr>
  </w:style>
  <w:style w:type="paragraph" w:styleId="CommentSubject">
    <w:name w:val="annotation subject"/>
    <w:basedOn w:val="CommentText"/>
    <w:next w:val="CommentText"/>
    <w:semiHidden/>
    <w:rsid w:val="00B8748E"/>
    <w:pPr>
      <w:widowControl/>
      <w:spacing w:line="240" w:lineRule="auto"/>
    </w:pPr>
    <w:rPr>
      <w:b/>
      <w:bCs/>
    </w:rPr>
  </w:style>
  <w:style w:type="character" w:customStyle="1" w:styleId="Style">
    <w:name w:val="Style"/>
    <w:rsid w:val="00EA2B1F"/>
    <w:rPr>
      <w:rFonts w:ascii="Arial" w:hAnsi="Arial"/>
      <w:color w:val="5B6770" w:themeColor="text2"/>
      <w:sz w:val="18"/>
    </w:rPr>
  </w:style>
  <w:style w:type="paragraph" w:customStyle="1" w:styleId="instruction">
    <w:name w:val="instruction"/>
    <w:basedOn w:val="BodyText"/>
    <w:rsid w:val="00471667"/>
    <w:pPr>
      <w:pBdr>
        <w:top w:val="dashSmallGap" w:sz="4" w:space="1" w:color="auto"/>
        <w:left w:val="dashSmallGap" w:sz="4" w:space="4" w:color="auto"/>
        <w:bottom w:val="dashSmallGap" w:sz="4" w:space="1" w:color="auto"/>
        <w:right w:val="dashSmallGap" w:sz="4" w:space="4" w:color="auto"/>
      </w:pBdr>
      <w:shd w:val="clear" w:color="auto" w:fill="FFFF99"/>
    </w:pPr>
    <w:rPr>
      <w:sz w:val="16"/>
      <w:szCs w:val="20"/>
    </w:rPr>
  </w:style>
  <w:style w:type="paragraph" w:customStyle="1" w:styleId="body4">
    <w:name w:val="body4"/>
    <w:basedOn w:val="body3"/>
    <w:rsid w:val="001349CB"/>
    <w:pPr>
      <w:ind w:left="2700"/>
    </w:pPr>
  </w:style>
  <w:style w:type="paragraph" w:customStyle="1" w:styleId="bullet4level1">
    <w:name w:val="bullet4 level1"/>
    <w:basedOn w:val="bullet3level1"/>
    <w:rsid w:val="001349CB"/>
    <w:pPr>
      <w:tabs>
        <w:tab w:val="clear" w:pos="1620"/>
        <w:tab w:val="clear" w:pos="2160"/>
        <w:tab w:val="left" w:pos="3060"/>
      </w:tabs>
      <w:ind w:left="3060"/>
    </w:pPr>
  </w:style>
  <w:style w:type="paragraph" w:styleId="EndnoteText">
    <w:name w:val="endnote text"/>
    <w:basedOn w:val="Normal"/>
    <w:semiHidden/>
    <w:rsid w:val="00FF3C6F"/>
    <w:rPr>
      <w:sz w:val="20"/>
      <w:szCs w:val="20"/>
    </w:rPr>
  </w:style>
  <w:style w:type="character" w:styleId="EndnoteReference">
    <w:name w:val="endnote reference"/>
    <w:semiHidden/>
    <w:rsid w:val="00FF3C6F"/>
    <w:rPr>
      <w:vertAlign w:val="superscript"/>
    </w:rPr>
  </w:style>
  <w:style w:type="paragraph" w:customStyle="1" w:styleId="bullet4level2">
    <w:name w:val="bullet4 level2"/>
    <w:basedOn w:val="bullet4level1"/>
    <w:rsid w:val="00B75C8F"/>
    <w:pPr>
      <w:numPr>
        <w:numId w:val="12"/>
      </w:numPr>
      <w:tabs>
        <w:tab w:val="clear" w:pos="720"/>
        <w:tab w:val="left" w:pos="2880"/>
      </w:tabs>
      <w:ind w:left="2880"/>
    </w:pPr>
  </w:style>
  <w:style w:type="paragraph" w:customStyle="1" w:styleId="Title1">
    <w:name w:val="Title1"/>
    <w:rsid w:val="00EA2B1F"/>
    <w:pPr>
      <w:spacing w:before="120" w:after="240"/>
    </w:pPr>
    <w:rPr>
      <w:rFonts w:ascii="Arial" w:hAnsi="Arial" w:cs="Arial"/>
      <w:b/>
      <w:bCs/>
      <w:iCs/>
      <w:color w:val="5B6770" w:themeColor="text2"/>
      <w:szCs w:val="28"/>
    </w:rPr>
  </w:style>
  <w:style w:type="table" w:styleId="TableGrid1">
    <w:name w:val="Table Grid 1"/>
    <w:basedOn w:val="TableNormal"/>
    <w:rsid w:val="00CF5CF3"/>
    <w:pPr>
      <w:spacing w:before="40" w:after="40"/>
    </w:pPr>
    <w:rPr>
      <w:rFonts w:ascii="Arial" w:hAnsi="Arial"/>
      <w:color w:val="FFFFFF"/>
      <w:sz w:val="18"/>
    </w:rPr>
    <w:tblPr>
      <w:tblBorders>
        <w:insideH w:val="single" w:sz="4" w:space="0" w:color="00AEC7" w:themeColor="accent1"/>
        <w:insideV w:val="single" w:sz="4" w:space="0" w:color="00AEC7" w:themeColor="accent1"/>
      </w:tblBorders>
    </w:tblPr>
    <w:tcPr>
      <w:shd w:val="clear" w:color="auto" w:fill="auto"/>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FooterChar">
    <w:name w:val="Footer Char"/>
    <w:basedOn w:val="DefaultParagraphFont"/>
    <w:link w:val="Footer"/>
    <w:uiPriority w:val="99"/>
    <w:rsid w:val="00EA2B1F"/>
    <w:rPr>
      <w:rFonts w:ascii="Arial" w:hAnsi="Arial"/>
      <w:color w:val="00AEC7" w:themeColor="accent1"/>
      <w:sz w:val="24"/>
      <w:szCs w:val="24"/>
    </w:rPr>
  </w:style>
  <w:style w:type="paragraph" w:customStyle="1" w:styleId="StyleTOCHeadAccent1">
    <w:name w:val="Style TOC Head + Accent 1"/>
    <w:basedOn w:val="TOCHead"/>
    <w:rsid w:val="00EA2B1F"/>
  </w:style>
  <w:style w:type="paragraph" w:customStyle="1" w:styleId="StyleStylespacerRightBefore400pt9pt">
    <w:name w:val="Style Style spacer + Right Before:  400 pt + 9 pt"/>
    <w:basedOn w:val="StylespacerRightBefore400pt"/>
    <w:rsid w:val="00EA2B1F"/>
    <w:rPr>
      <w:sz w:val="18"/>
    </w:rPr>
  </w:style>
  <w:style w:type="character" w:customStyle="1" w:styleId="Style105pt">
    <w:name w:val="Style 10.5 pt"/>
    <w:basedOn w:val="DefaultParagraphFont"/>
    <w:rsid w:val="00EA2B1F"/>
    <w:rPr>
      <w:rFonts w:ascii="Arial" w:hAnsi="Arial"/>
      <w:color w:val="5B6770" w:themeColor="text2"/>
      <w:sz w:val="21"/>
    </w:rPr>
  </w:style>
  <w:style w:type="paragraph" w:customStyle="1" w:styleId="StyleArial18ptBoldText2Right">
    <w:name w:val="Style Arial 18 pt Bold Text 2 Right"/>
    <w:basedOn w:val="Normal"/>
    <w:rsid w:val="00EA2B1F"/>
    <w:pPr>
      <w:jc w:val="right"/>
    </w:pPr>
    <w:rPr>
      <w:b/>
      <w:bCs/>
      <w:sz w:val="36"/>
      <w:szCs w:val="20"/>
    </w:rPr>
  </w:style>
  <w:style w:type="paragraph" w:customStyle="1" w:styleId="Stylecutline8pt">
    <w:name w:val="Style cutline + 8 pt"/>
    <w:basedOn w:val="cutline"/>
    <w:rsid w:val="00CF5CF3"/>
    <w:rPr>
      <w:sz w:val="16"/>
    </w:rPr>
  </w:style>
  <w:style w:type="paragraph" w:customStyle="1" w:styleId="StyleHeading1Accent1">
    <w:name w:val="Style Heading 1 + Accent 1"/>
    <w:basedOn w:val="Heading1"/>
    <w:rsid w:val="00CF5CF3"/>
  </w:style>
  <w:style w:type="paragraph" w:customStyle="1" w:styleId="StyleHeading2Text2">
    <w:name w:val="Style Heading 2 + Text 2"/>
    <w:basedOn w:val="Heading2"/>
    <w:rsid w:val="00CF5CF3"/>
    <w:rPr>
      <w:iCs w:val="0"/>
    </w:rPr>
  </w:style>
  <w:style w:type="numbering" w:styleId="111111">
    <w:name w:val="Outline List 2"/>
    <w:basedOn w:val="NoList"/>
    <w:rsid w:val="00CF5CF3"/>
    <w:pPr>
      <w:numPr>
        <w:numId w:val="13"/>
      </w:numPr>
    </w:pPr>
  </w:style>
  <w:style w:type="paragraph" w:styleId="BodyText2">
    <w:name w:val="Body Text 2"/>
    <w:basedOn w:val="Normal"/>
    <w:link w:val="BodyText2Char"/>
    <w:rsid w:val="00CF5CF3"/>
    <w:pPr>
      <w:spacing w:after="120" w:line="480" w:lineRule="auto"/>
    </w:pPr>
    <w:rPr>
      <w:color w:val="5B6770" w:themeColor="accent2"/>
    </w:rPr>
  </w:style>
  <w:style w:type="character" w:customStyle="1" w:styleId="BodyText2Char">
    <w:name w:val="Body Text 2 Char"/>
    <w:basedOn w:val="DefaultParagraphFont"/>
    <w:link w:val="BodyText2"/>
    <w:rsid w:val="00CF5CF3"/>
    <w:rPr>
      <w:rFonts w:ascii="Arial" w:hAnsi="Arial"/>
      <w:color w:val="5B6770" w:themeColor="accent2"/>
      <w:sz w:val="24"/>
      <w:szCs w:val="24"/>
    </w:rPr>
  </w:style>
  <w:style w:type="paragraph" w:styleId="BodyText3">
    <w:name w:val="Body Text 3"/>
    <w:basedOn w:val="Normal"/>
    <w:link w:val="BodyText3Char"/>
    <w:rsid w:val="00CF5CF3"/>
    <w:pPr>
      <w:spacing w:after="120"/>
    </w:pPr>
    <w:rPr>
      <w:sz w:val="16"/>
      <w:szCs w:val="16"/>
    </w:rPr>
  </w:style>
  <w:style w:type="character" w:customStyle="1" w:styleId="BodyText3Char">
    <w:name w:val="Body Text 3 Char"/>
    <w:basedOn w:val="DefaultParagraphFont"/>
    <w:link w:val="BodyText3"/>
    <w:rsid w:val="00CF5CF3"/>
    <w:rPr>
      <w:rFonts w:ascii="Arial" w:hAnsi="Arial"/>
      <w:color w:val="5B6770" w:themeColor="text2"/>
      <w:sz w:val="16"/>
      <w:szCs w:val="16"/>
    </w:rPr>
  </w:style>
  <w:style w:type="paragraph" w:styleId="BodyTextFirstIndent">
    <w:name w:val="Body Text First Indent"/>
    <w:basedOn w:val="BodyText"/>
    <w:link w:val="BodyTextFirstIndentChar"/>
    <w:rsid w:val="00CF5CF3"/>
    <w:pPr>
      <w:spacing w:after="0" w:line="240" w:lineRule="auto"/>
      <w:ind w:firstLine="360"/>
    </w:pPr>
    <w:rPr>
      <w:sz w:val="24"/>
    </w:rPr>
  </w:style>
  <w:style w:type="character" w:customStyle="1" w:styleId="BodyTextFirstIndentChar">
    <w:name w:val="Body Text First Indent Char"/>
    <w:basedOn w:val="BodyTextChar"/>
    <w:link w:val="BodyTextFirstIndent"/>
    <w:rsid w:val="00CF5CF3"/>
    <w:rPr>
      <w:rFonts w:ascii="Arial" w:hAnsi="Arial"/>
      <w:color w:val="5B6770" w:themeColor="accent2"/>
      <w:sz w:val="24"/>
      <w:szCs w:val="24"/>
    </w:rPr>
  </w:style>
  <w:style w:type="paragraph" w:styleId="Caption">
    <w:name w:val="caption"/>
    <w:basedOn w:val="Normal"/>
    <w:next w:val="Normal"/>
    <w:semiHidden/>
    <w:unhideWhenUsed/>
    <w:qFormat/>
    <w:rsid w:val="00CF5CF3"/>
    <w:pPr>
      <w:spacing w:after="200"/>
    </w:pPr>
    <w:rPr>
      <w:i/>
      <w:iCs/>
      <w:sz w:val="18"/>
      <w:szCs w:val="18"/>
    </w:rPr>
  </w:style>
  <w:style w:type="paragraph" w:styleId="Closing">
    <w:name w:val="Closing"/>
    <w:basedOn w:val="Normal"/>
    <w:link w:val="ClosingChar"/>
    <w:rsid w:val="00CF5CF3"/>
    <w:pPr>
      <w:ind w:left="4320"/>
    </w:pPr>
  </w:style>
  <w:style w:type="character" w:customStyle="1" w:styleId="ClosingChar">
    <w:name w:val="Closing Char"/>
    <w:basedOn w:val="DefaultParagraphFont"/>
    <w:link w:val="Closing"/>
    <w:rsid w:val="00CF5CF3"/>
    <w:rPr>
      <w:rFonts w:ascii="Arial" w:hAnsi="Arial"/>
      <w:color w:val="5B6770" w:themeColor="text2"/>
      <w:sz w:val="24"/>
      <w:szCs w:val="24"/>
    </w:rPr>
  </w:style>
  <w:style w:type="paragraph" w:styleId="Date">
    <w:name w:val="Date"/>
    <w:basedOn w:val="Normal"/>
    <w:next w:val="Normal"/>
    <w:link w:val="DateChar"/>
    <w:rsid w:val="00CF5CF3"/>
  </w:style>
  <w:style w:type="character" w:customStyle="1" w:styleId="DateChar">
    <w:name w:val="Date Char"/>
    <w:basedOn w:val="DefaultParagraphFont"/>
    <w:link w:val="Date"/>
    <w:rsid w:val="00CF5CF3"/>
    <w:rPr>
      <w:rFonts w:ascii="Arial" w:hAnsi="Arial"/>
      <w:color w:val="5B6770" w:themeColor="text2"/>
      <w:sz w:val="24"/>
      <w:szCs w:val="24"/>
    </w:rPr>
  </w:style>
  <w:style w:type="paragraph" w:styleId="DocumentMap">
    <w:name w:val="Document Map"/>
    <w:basedOn w:val="Normal"/>
    <w:link w:val="DocumentMapChar"/>
    <w:rsid w:val="00CF5CF3"/>
    <w:rPr>
      <w:rFonts w:cs="Segoe UI"/>
      <w:sz w:val="16"/>
      <w:szCs w:val="16"/>
    </w:rPr>
  </w:style>
  <w:style w:type="character" w:customStyle="1" w:styleId="DocumentMapChar">
    <w:name w:val="Document Map Char"/>
    <w:basedOn w:val="DefaultParagraphFont"/>
    <w:link w:val="DocumentMap"/>
    <w:rsid w:val="00CF5CF3"/>
    <w:rPr>
      <w:rFonts w:ascii="Arial" w:hAnsi="Arial" w:cs="Segoe UI"/>
      <w:color w:val="5B6770" w:themeColor="text2"/>
      <w:sz w:val="16"/>
      <w:szCs w:val="16"/>
    </w:rPr>
  </w:style>
  <w:style w:type="paragraph" w:styleId="E-mailSignature">
    <w:name w:val="E-mail Signature"/>
    <w:basedOn w:val="Normal"/>
    <w:link w:val="E-mailSignatureChar"/>
    <w:rsid w:val="00CF5CF3"/>
  </w:style>
  <w:style w:type="character" w:customStyle="1" w:styleId="E-mailSignatureChar">
    <w:name w:val="E-mail Signature Char"/>
    <w:basedOn w:val="DefaultParagraphFont"/>
    <w:link w:val="E-mailSignature"/>
    <w:rsid w:val="00CF5CF3"/>
    <w:rPr>
      <w:rFonts w:ascii="Arial" w:hAnsi="Arial"/>
      <w:color w:val="5B6770" w:themeColor="text2"/>
      <w:sz w:val="24"/>
      <w:szCs w:val="24"/>
    </w:rPr>
  </w:style>
  <w:style w:type="character" w:styleId="Emphasis">
    <w:name w:val="Emphasis"/>
    <w:basedOn w:val="DefaultParagraphFont"/>
    <w:qFormat/>
    <w:rsid w:val="00CF5CF3"/>
    <w:rPr>
      <w:rFonts w:ascii="Arial" w:hAnsi="Arial"/>
      <w:i/>
      <w:iCs/>
      <w:color w:val="5B6770" w:themeColor="text2"/>
    </w:rPr>
  </w:style>
  <w:style w:type="character" w:styleId="HTMLAcronym">
    <w:name w:val="HTML Acronym"/>
    <w:basedOn w:val="DefaultParagraphFont"/>
    <w:rsid w:val="00CF5CF3"/>
    <w:rPr>
      <w:rFonts w:ascii="Arial" w:hAnsi="Arial"/>
      <w:color w:val="5B6770" w:themeColor="text2"/>
    </w:rPr>
  </w:style>
  <w:style w:type="paragraph" w:styleId="HTMLAddress">
    <w:name w:val="HTML Address"/>
    <w:basedOn w:val="Normal"/>
    <w:link w:val="HTMLAddressChar"/>
    <w:rsid w:val="00CF5CF3"/>
    <w:rPr>
      <w:i/>
      <w:iCs/>
    </w:rPr>
  </w:style>
  <w:style w:type="character" w:customStyle="1" w:styleId="HTMLAddressChar">
    <w:name w:val="HTML Address Char"/>
    <w:basedOn w:val="DefaultParagraphFont"/>
    <w:link w:val="HTMLAddress"/>
    <w:rsid w:val="00CF5CF3"/>
    <w:rPr>
      <w:rFonts w:ascii="Arial" w:hAnsi="Arial"/>
      <w:i/>
      <w:iCs/>
      <w:color w:val="5B6770" w:themeColor="text2"/>
      <w:sz w:val="24"/>
      <w:szCs w:val="24"/>
    </w:rPr>
  </w:style>
  <w:style w:type="character" w:styleId="HTMLCite">
    <w:name w:val="HTML Cite"/>
    <w:basedOn w:val="DefaultParagraphFont"/>
    <w:rsid w:val="00CF5CF3"/>
    <w:rPr>
      <w:rFonts w:ascii="Arial" w:hAnsi="Arial"/>
      <w:i/>
      <w:iCs/>
      <w:color w:val="5B6770" w:themeColor="text2"/>
    </w:rPr>
  </w:style>
  <w:style w:type="character" w:styleId="HTMLDefinition">
    <w:name w:val="HTML Definition"/>
    <w:basedOn w:val="DefaultParagraphFont"/>
    <w:rsid w:val="00CF5CF3"/>
    <w:rPr>
      <w:rFonts w:ascii="Arial" w:hAnsi="Arial"/>
      <w:i/>
      <w:iCs/>
      <w:color w:val="5B6770" w:themeColor="text2"/>
    </w:rPr>
  </w:style>
  <w:style w:type="paragraph" w:styleId="Index1">
    <w:name w:val="index 1"/>
    <w:basedOn w:val="Normal"/>
    <w:next w:val="Normal"/>
    <w:autoRedefine/>
    <w:rsid w:val="00CF5CF3"/>
    <w:pPr>
      <w:ind w:left="240" w:hanging="240"/>
    </w:pPr>
  </w:style>
  <w:style w:type="paragraph" w:styleId="Index2">
    <w:name w:val="index 2"/>
    <w:basedOn w:val="Normal"/>
    <w:next w:val="Normal"/>
    <w:autoRedefine/>
    <w:rsid w:val="00CF5CF3"/>
    <w:pPr>
      <w:ind w:left="480" w:hanging="240"/>
    </w:pPr>
  </w:style>
  <w:style w:type="paragraph" w:styleId="Index3">
    <w:name w:val="index 3"/>
    <w:basedOn w:val="Normal"/>
    <w:next w:val="Normal"/>
    <w:autoRedefine/>
    <w:rsid w:val="00CF5CF3"/>
    <w:pPr>
      <w:ind w:left="720" w:hanging="240"/>
    </w:pPr>
  </w:style>
  <w:style w:type="paragraph" w:styleId="Index4">
    <w:name w:val="index 4"/>
    <w:basedOn w:val="Normal"/>
    <w:next w:val="Normal"/>
    <w:autoRedefine/>
    <w:rsid w:val="00CF5CF3"/>
    <w:pPr>
      <w:ind w:left="960" w:hanging="240"/>
    </w:pPr>
  </w:style>
  <w:style w:type="paragraph" w:styleId="Index5">
    <w:name w:val="index 5"/>
    <w:basedOn w:val="Normal"/>
    <w:next w:val="Normal"/>
    <w:autoRedefine/>
    <w:rsid w:val="00CF5CF3"/>
    <w:pPr>
      <w:ind w:left="1200" w:hanging="240"/>
    </w:pPr>
  </w:style>
  <w:style w:type="paragraph" w:styleId="Index6">
    <w:name w:val="index 6"/>
    <w:basedOn w:val="Normal"/>
    <w:next w:val="Normal"/>
    <w:autoRedefine/>
    <w:rsid w:val="00CF5CF3"/>
    <w:pPr>
      <w:ind w:left="1440" w:hanging="240"/>
    </w:pPr>
  </w:style>
  <w:style w:type="paragraph" w:styleId="Index7">
    <w:name w:val="index 7"/>
    <w:basedOn w:val="Normal"/>
    <w:next w:val="Normal"/>
    <w:autoRedefine/>
    <w:rsid w:val="00CF5CF3"/>
    <w:pPr>
      <w:ind w:left="1680" w:hanging="240"/>
    </w:pPr>
  </w:style>
  <w:style w:type="paragraph" w:styleId="Index8">
    <w:name w:val="index 8"/>
    <w:basedOn w:val="Normal"/>
    <w:next w:val="Normal"/>
    <w:autoRedefine/>
    <w:rsid w:val="00CF5CF3"/>
    <w:pPr>
      <w:ind w:left="1920" w:hanging="240"/>
    </w:pPr>
  </w:style>
  <w:style w:type="paragraph" w:styleId="Index9">
    <w:name w:val="index 9"/>
    <w:basedOn w:val="Normal"/>
    <w:next w:val="Normal"/>
    <w:autoRedefine/>
    <w:rsid w:val="00CF5CF3"/>
    <w:pPr>
      <w:ind w:left="2160" w:hanging="240"/>
    </w:pPr>
  </w:style>
  <w:style w:type="paragraph" w:styleId="IndexHeading">
    <w:name w:val="index heading"/>
    <w:basedOn w:val="Normal"/>
    <w:next w:val="Index1"/>
    <w:rsid w:val="00CF5CF3"/>
    <w:rPr>
      <w:rFonts w:asciiTheme="majorHAnsi" w:eastAsiaTheme="majorEastAsia" w:hAnsiTheme="majorHAnsi" w:cstheme="majorBidi"/>
      <w:b/>
      <w:bCs/>
    </w:rPr>
  </w:style>
  <w:style w:type="character" w:styleId="LineNumber">
    <w:name w:val="line number"/>
    <w:basedOn w:val="DefaultParagraphFont"/>
    <w:rsid w:val="00CF5CF3"/>
    <w:rPr>
      <w:rFonts w:ascii="Arial" w:hAnsi="Arial"/>
      <w:color w:val="5B6770" w:themeColor="text2"/>
    </w:rPr>
  </w:style>
  <w:style w:type="paragraph" w:styleId="List">
    <w:name w:val="List"/>
    <w:basedOn w:val="Normal"/>
    <w:rsid w:val="00CF5CF3"/>
    <w:pPr>
      <w:ind w:left="360" w:hanging="360"/>
      <w:contextualSpacing/>
    </w:pPr>
  </w:style>
  <w:style w:type="paragraph" w:styleId="List2">
    <w:name w:val="List 2"/>
    <w:basedOn w:val="Normal"/>
    <w:rsid w:val="00CF5CF3"/>
    <w:pPr>
      <w:ind w:left="720" w:hanging="360"/>
      <w:contextualSpacing/>
    </w:pPr>
  </w:style>
  <w:style w:type="paragraph" w:styleId="List3">
    <w:name w:val="List 3"/>
    <w:basedOn w:val="Normal"/>
    <w:rsid w:val="00CF5CF3"/>
    <w:pPr>
      <w:ind w:left="1080" w:hanging="360"/>
      <w:contextualSpacing/>
    </w:pPr>
  </w:style>
  <w:style w:type="paragraph" w:styleId="List4">
    <w:name w:val="List 4"/>
    <w:basedOn w:val="Normal"/>
    <w:rsid w:val="00CF5CF3"/>
    <w:pPr>
      <w:ind w:left="1440" w:hanging="360"/>
      <w:contextualSpacing/>
    </w:pPr>
  </w:style>
  <w:style w:type="paragraph" w:styleId="List5">
    <w:name w:val="List 5"/>
    <w:basedOn w:val="Normal"/>
    <w:rsid w:val="00CF5CF3"/>
    <w:pPr>
      <w:ind w:left="1800" w:hanging="360"/>
      <w:contextualSpacing/>
    </w:pPr>
  </w:style>
  <w:style w:type="paragraph" w:styleId="ListBullet">
    <w:name w:val="List Bullet"/>
    <w:basedOn w:val="Normal"/>
    <w:rsid w:val="00CF5CF3"/>
    <w:pPr>
      <w:numPr>
        <w:numId w:val="7"/>
      </w:numPr>
      <w:contextualSpacing/>
    </w:pPr>
  </w:style>
  <w:style w:type="paragraph" w:styleId="ListBullet2">
    <w:name w:val="List Bullet 2"/>
    <w:basedOn w:val="Normal"/>
    <w:rsid w:val="00CF5CF3"/>
    <w:pPr>
      <w:numPr>
        <w:numId w:val="8"/>
      </w:numPr>
      <w:contextualSpacing/>
    </w:pPr>
  </w:style>
  <w:style w:type="paragraph" w:styleId="ListBullet3">
    <w:name w:val="List Bullet 3"/>
    <w:basedOn w:val="Normal"/>
    <w:rsid w:val="00CF5CF3"/>
    <w:pPr>
      <w:numPr>
        <w:numId w:val="9"/>
      </w:numPr>
      <w:contextualSpacing/>
    </w:pPr>
  </w:style>
  <w:style w:type="paragraph" w:styleId="ListBullet4">
    <w:name w:val="List Bullet 4"/>
    <w:basedOn w:val="Normal"/>
    <w:rsid w:val="00CF5CF3"/>
    <w:pPr>
      <w:numPr>
        <w:numId w:val="10"/>
      </w:numPr>
      <w:contextualSpacing/>
    </w:pPr>
  </w:style>
  <w:style w:type="paragraph" w:styleId="ListBullet5">
    <w:name w:val="List Bullet 5"/>
    <w:basedOn w:val="Normal"/>
    <w:rsid w:val="00CF5CF3"/>
    <w:pPr>
      <w:numPr>
        <w:numId w:val="11"/>
      </w:numPr>
      <w:contextualSpacing/>
    </w:pPr>
  </w:style>
  <w:style w:type="paragraph" w:styleId="ListContinue">
    <w:name w:val="List Continue"/>
    <w:basedOn w:val="Normal"/>
    <w:rsid w:val="00CF5CF3"/>
    <w:pPr>
      <w:spacing w:after="120"/>
      <w:ind w:left="360"/>
      <w:contextualSpacing/>
    </w:pPr>
  </w:style>
  <w:style w:type="paragraph" w:styleId="ListContinue2">
    <w:name w:val="List Continue 2"/>
    <w:basedOn w:val="Normal"/>
    <w:rsid w:val="00CF5CF3"/>
    <w:pPr>
      <w:spacing w:after="120"/>
      <w:ind w:left="720"/>
      <w:contextualSpacing/>
    </w:pPr>
  </w:style>
  <w:style w:type="paragraph" w:styleId="ListContinue3">
    <w:name w:val="List Continue 3"/>
    <w:basedOn w:val="Normal"/>
    <w:rsid w:val="00CF5CF3"/>
    <w:pPr>
      <w:spacing w:after="120"/>
      <w:ind w:left="1080"/>
      <w:contextualSpacing/>
    </w:pPr>
  </w:style>
  <w:style w:type="paragraph" w:styleId="ListContinue4">
    <w:name w:val="List Continue 4"/>
    <w:basedOn w:val="Normal"/>
    <w:rsid w:val="00CF5CF3"/>
    <w:pPr>
      <w:spacing w:after="120"/>
      <w:ind w:left="1440"/>
      <w:contextualSpacing/>
    </w:pPr>
  </w:style>
  <w:style w:type="paragraph" w:styleId="ListContinue5">
    <w:name w:val="List Continue 5"/>
    <w:basedOn w:val="Normal"/>
    <w:rsid w:val="00CF5CF3"/>
    <w:pPr>
      <w:spacing w:after="120"/>
      <w:ind w:left="1800"/>
      <w:contextualSpacing/>
    </w:pPr>
  </w:style>
  <w:style w:type="paragraph" w:styleId="ListNumber">
    <w:name w:val="List Number"/>
    <w:basedOn w:val="Normal"/>
    <w:rsid w:val="00CF5CF3"/>
    <w:pPr>
      <w:numPr>
        <w:numId w:val="14"/>
      </w:numPr>
      <w:contextualSpacing/>
    </w:pPr>
  </w:style>
  <w:style w:type="paragraph" w:styleId="ListNumber2">
    <w:name w:val="List Number 2"/>
    <w:basedOn w:val="Normal"/>
    <w:rsid w:val="00CF5CF3"/>
    <w:pPr>
      <w:numPr>
        <w:numId w:val="15"/>
      </w:numPr>
      <w:contextualSpacing/>
    </w:pPr>
  </w:style>
  <w:style w:type="paragraph" w:styleId="ListNumber3">
    <w:name w:val="List Number 3"/>
    <w:basedOn w:val="Normal"/>
    <w:rsid w:val="00CF5CF3"/>
    <w:pPr>
      <w:numPr>
        <w:numId w:val="16"/>
      </w:numPr>
      <w:contextualSpacing/>
    </w:pPr>
  </w:style>
  <w:style w:type="paragraph" w:styleId="ListNumber4">
    <w:name w:val="List Number 4"/>
    <w:basedOn w:val="Normal"/>
    <w:rsid w:val="00CF5CF3"/>
    <w:pPr>
      <w:numPr>
        <w:numId w:val="17"/>
      </w:numPr>
      <w:contextualSpacing/>
    </w:pPr>
  </w:style>
  <w:style w:type="paragraph" w:styleId="ListNumber5">
    <w:name w:val="List Number 5"/>
    <w:basedOn w:val="Normal"/>
    <w:rsid w:val="00CF5CF3"/>
    <w:pPr>
      <w:numPr>
        <w:numId w:val="18"/>
      </w:numPr>
      <w:contextualSpacing/>
    </w:pPr>
  </w:style>
  <w:style w:type="character" w:styleId="Strong">
    <w:name w:val="Strong"/>
    <w:basedOn w:val="DefaultParagraphFont"/>
    <w:qFormat/>
    <w:rsid w:val="00CF5CF3"/>
    <w:rPr>
      <w:rFonts w:ascii="Arial" w:hAnsi="Arial"/>
      <w:b/>
      <w:bCs/>
      <w:color w:val="5B6770" w:themeColor="text2"/>
    </w:rPr>
  </w:style>
  <w:style w:type="paragraph" w:styleId="Subtitle">
    <w:name w:val="Subtitle"/>
    <w:basedOn w:val="Normal"/>
    <w:next w:val="Normal"/>
    <w:link w:val="SubtitleChar"/>
    <w:qFormat/>
    <w:rsid w:val="00CF5CF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CF5CF3"/>
    <w:rPr>
      <w:rFonts w:asciiTheme="minorHAnsi" w:eastAsiaTheme="minorEastAsia" w:hAnsiTheme="minorHAnsi" w:cstheme="minorBidi"/>
      <w:color w:val="5A5A5A" w:themeColor="text1" w:themeTint="A5"/>
      <w:spacing w:val="15"/>
      <w:sz w:val="22"/>
      <w:szCs w:val="22"/>
    </w:rPr>
  </w:style>
  <w:style w:type="paragraph" w:styleId="Title">
    <w:name w:val="Title"/>
    <w:basedOn w:val="Normal"/>
    <w:next w:val="Normal"/>
    <w:link w:val="TitleChar"/>
    <w:qFormat/>
    <w:rsid w:val="00CF5CF3"/>
    <w:pPr>
      <w:contextualSpacing/>
    </w:pPr>
    <w:rPr>
      <w:rFonts w:asciiTheme="majorHAnsi" w:eastAsiaTheme="majorEastAsia" w:hAnsiTheme="majorHAnsi" w:cstheme="majorBidi"/>
      <w:color w:val="00AEC7" w:themeColor="accent1"/>
      <w:spacing w:val="-10"/>
      <w:kern w:val="28"/>
      <w:sz w:val="56"/>
      <w:szCs w:val="56"/>
    </w:rPr>
  </w:style>
  <w:style w:type="character" w:customStyle="1" w:styleId="TitleChar">
    <w:name w:val="Title Char"/>
    <w:basedOn w:val="DefaultParagraphFont"/>
    <w:link w:val="Title"/>
    <w:rsid w:val="00CF5CF3"/>
    <w:rPr>
      <w:rFonts w:asciiTheme="majorHAnsi" w:eastAsiaTheme="majorEastAsia" w:hAnsiTheme="majorHAnsi" w:cstheme="majorBidi"/>
      <w:color w:val="00AEC7" w:themeColor="accent1"/>
      <w:spacing w:val="-10"/>
      <w:kern w:val="28"/>
      <w:sz w:val="56"/>
      <w:szCs w:val="56"/>
    </w:rPr>
  </w:style>
  <w:style w:type="paragraph" w:styleId="TOAHeading">
    <w:name w:val="toa heading"/>
    <w:basedOn w:val="Normal"/>
    <w:next w:val="Normal"/>
    <w:rsid w:val="00CF5CF3"/>
    <w:pPr>
      <w:spacing w:before="120"/>
    </w:pPr>
    <w:rPr>
      <w:rFonts w:asciiTheme="majorHAnsi" w:eastAsiaTheme="majorEastAsia" w:hAnsiTheme="majorHAnsi" w:cstheme="majorBidi"/>
      <w:b/>
      <w:bCs/>
      <w:color w:val="00AEC7" w:themeColor="accent1"/>
    </w:rPr>
  </w:style>
  <w:style w:type="character" w:styleId="SubtleEmphasis">
    <w:name w:val="Subtle Emphasis"/>
    <w:basedOn w:val="DefaultParagraphFont"/>
    <w:uiPriority w:val="19"/>
    <w:qFormat/>
    <w:rsid w:val="00CF5CF3"/>
    <w:rPr>
      <w:rFonts w:ascii="Arial" w:hAnsi="Arial"/>
      <w:i/>
      <w:iCs/>
      <w:color w:val="5B6770" w:themeColor="text2"/>
    </w:rPr>
  </w:style>
  <w:style w:type="character" w:styleId="IntenseEmphasis">
    <w:name w:val="Intense Emphasis"/>
    <w:basedOn w:val="DefaultParagraphFont"/>
    <w:uiPriority w:val="21"/>
    <w:qFormat/>
    <w:rsid w:val="00CF5CF3"/>
    <w:rPr>
      <w:rFonts w:ascii="Arial" w:hAnsi="Arial"/>
      <w:i/>
      <w:iCs/>
      <w:color w:val="00AEC7" w:themeColor="accent1"/>
    </w:rPr>
  </w:style>
  <w:style w:type="character" w:styleId="SubtleReference">
    <w:name w:val="Subtle Reference"/>
    <w:basedOn w:val="DefaultParagraphFont"/>
    <w:uiPriority w:val="31"/>
    <w:qFormat/>
    <w:rsid w:val="00CF5CF3"/>
    <w:rPr>
      <w:rFonts w:ascii="Arial" w:hAnsi="Arial"/>
      <w:smallCaps/>
      <w:color w:val="5A5A5A" w:themeColor="text1" w:themeTint="A5"/>
    </w:rPr>
  </w:style>
  <w:style w:type="character" w:styleId="IntenseReference">
    <w:name w:val="Intense Reference"/>
    <w:basedOn w:val="DefaultParagraphFont"/>
    <w:uiPriority w:val="32"/>
    <w:qFormat/>
    <w:rsid w:val="00CF5CF3"/>
    <w:rPr>
      <w:rFonts w:ascii="Arial" w:hAnsi="Arial"/>
      <w:b/>
      <w:bCs/>
      <w:smallCaps/>
      <w:color w:val="00AEC7" w:themeColor="accent1"/>
      <w:spacing w:val="5"/>
    </w:rPr>
  </w:style>
  <w:style w:type="character" w:styleId="BookTitle">
    <w:name w:val="Book Title"/>
    <w:basedOn w:val="DefaultParagraphFont"/>
    <w:uiPriority w:val="33"/>
    <w:qFormat/>
    <w:rsid w:val="00CF5CF3"/>
    <w:rPr>
      <w:rFonts w:ascii="Arial" w:hAnsi="Arial"/>
      <w:b/>
      <w:bCs/>
      <w:i/>
      <w:iCs/>
      <w:spacing w:val="5"/>
    </w:rPr>
  </w:style>
  <w:style w:type="table" w:styleId="TableGridLight">
    <w:name w:val="Grid Table Light"/>
    <w:basedOn w:val="TableNormal"/>
    <w:uiPriority w:val="40"/>
    <w:rsid w:val="00CF5CF3"/>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CF5CF3"/>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F5CF3"/>
    <w:rPr>
      <w:rFonts w:ascii="Arial" w:hAnsi="Ari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F5CF3"/>
    <w:rPr>
      <w:rFonts w:ascii="Arial" w:hAnsi="Aria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F5CF3"/>
    <w:rPr>
      <w:rFonts w:ascii="Arial" w:hAnsi="Aria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F5CF3"/>
    <w:rPr>
      <w:rFonts w:ascii="Arial" w:hAnsi="Ari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CF5CF3"/>
    <w:rPr>
      <w:rFonts w:ascii="Arial" w:hAnsi="Ari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F5CF3"/>
    <w:rPr>
      <w:rFonts w:ascii="Arial" w:hAnsi="Arial"/>
    </w:rPr>
    <w:tblPr>
      <w:tblStyleRowBandSize w:val="1"/>
      <w:tblStyleColBandSize w:val="1"/>
      <w:tblBorders>
        <w:top w:val="single" w:sz="4" w:space="0" w:color="82EEFF" w:themeColor="accent1" w:themeTint="66"/>
        <w:left w:val="single" w:sz="4" w:space="0" w:color="82EEFF" w:themeColor="accent1" w:themeTint="66"/>
        <w:bottom w:val="single" w:sz="4" w:space="0" w:color="82EEFF" w:themeColor="accent1" w:themeTint="66"/>
        <w:right w:val="single" w:sz="4" w:space="0" w:color="82EEFF" w:themeColor="accent1" w:themeTint="66"/>
        <w:insideH w:val="single" w:sz="4" w:space="0" w:color="82EEFF" w:themeColor="accent1" w:themeTint="66"/>
        <w:insideV w:val="single" w:sz="4" w:space="0" w:color="82EEFF" w:themeColor="accent1" w:themeTint="66"/>
      </w:tblBorders>
    </w:tblPr>
    <w:tblStylePr w:type="firstRow">
      <w:rPr>
        <w:b/>
        <w:bCs/>
      </w:rPr>
      <w:tblPr/>
      <w:tcPr>
        <w:tcBorders>
          <w:bottom w:val="single" w:sz="12" w:space="0" w:color="44E6FF" w:themeColor="accent1" w:themeTint="99"/>
        </w:tcBorders>
      </w:tcPr>
    </w:tblStylePr>
    <w:tblStylePr w:type="lastRow">
      <w:rPr>
        <w:b/>
        <w:bCs/>
      </w:rPr>
      <w:tblPr/>
      <w:tcPr>
        <w:tcBorders>
          <w:top w:val="double" w:sz="2" w:space="0" w:color="44E6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F5CF3"/>
    <w:rPr>
      <w:rFonts w:ascii="Arial" w:hAnsi="Arial"/>
    </w:rPr>
    <w:tblPr>
      <w:tblStyleRowBandSize w:val="1"/>
      <w:tblStyleColBandSize w:val="1"/>
      <w:tblBorders>
        <w:top w:val="single" w:sz="4" w:space="0" w:color="BBC2C8" w:themeColor="accent2" w:themeTint="66"/>
        <w:left w:val="single" w:sz="4" w:space="0" w:color="BBC2C8" w:themeColor="accent2" w:themeTint="66"/>
        <w:bottom w:val="single" w:sz="4" w:space="0" w:color="BBC2C8" w:themeColor="accent2" w:themeTint="66"/>
        <w:right w:val="single" w:sz="4" w:space="0" w:color="BBC2C8" w:themeColor="accent2" w:themeTint="66"/>
        <w:insideH w:val="single" w:sz="4" w:space="0" w:color="BBC2C8" w:themeColor="accent2" w:themeTint="66"/>
        <w:insideV w:val="single" w:sz="4" w:space="0" w:color="BBC2C8" w:themeColor="accent2" w:themeTint="66"/>
      </w:tblBorders>
    </w:tblPr>
    <w:tblStylePr w:type="firstRow">
      <w:rPr>
        <w:b/>
        <w:bCs/>
      </w:rPr>
      <w:tblPr/>
      <w:tcPr>
        <w:tcBorders>
          <w:bottom w:val="single" w:sz="12" w:space="0" w:color="99A4AC" w:themeColor="accent2" w:themeTint="99"/>
        </w:tcBorders>
      </w:tcPr>
    </w:tblStylePr>
    <w:tblStylePr w:type="lastRow">
      <w:rPr>
        <w:b/>
        <w:bCs/>
      </w:rPr>
      <w:tblPr/>
      <w:tcPr>
        <w:tcBorders>
          <w:top w:val="double" w:sz="2" w:space="0" w:color="99A4A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F5CF3"/>
    <w:rPr>
      <w:rFonts w:ascii="Arial" w:hAnsi="Arial"/>
    </w:rPr>
    <w:tblPr>
      <w:tblStyleRowBandSize w:val="1"/>
      <w:tblStyleColBandSize w:val="1"/>
      <w:tblBorders>
        <w:top w:val="single" w:sz="4" w:space="0" w:color="A5EECA" w:themeColor="accent3" w:themeTint="66"/>
        <w:left w:val="single" w:sz="4" w:space="0" w:color="A5EECA" w:themeColor="accent3" w:themeTint="66"/>
        <w:bottom w:val="single" w:sz="4" w:space="0" w:color="A5EECA" w:themeColor="accent3" w:themeTint="66"/>
        <w:right w:val="single" w:sz="4" w:space="0" w:color="A5EECA" w:themeColor="accent3" w:themeTint="66"/>
        <w:insideH w:val="single" w:sz="4" w:space="0" w:color="A5EECA" w:themeColor="accent3" w:themeTint="66"/>
        <w:insideV w:val="single" w:sz="4" w:space="0" w:color="A5EECA" w:themeColor="accent3" w:themeTint="66"/>
      </w:tblBorders>
    </w:tblPr>
    <w:tblStylePr w:type="firstRow">
      <w:rPr>
        <w:b/>
        <w:bCs/>
      </w:rPr>
      <w:tblPr/>
      <w:tcPr>
        <w:tcBorders>
          <w:bottom w:val="single" w:sz="12" w:space="0" w:color="78E6B0" w:themeColor="accent3" w:themeTint="99"/>
        </w:tcBorders>
      </w:tcPr>
    </w:tblStylePr>
    <w:tblStylePr w:type="lastRow">
      <w:rPr>
        <w:b/>
        <w:bCs/>
      </w:rPr>
      <w:tblPr/>
      <w:tcPr>
        <w:tcBorders>
          <w:top w:val="double" w:sz="2" w:space="0" w:color="78E6B0"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F5CF3"/>
    <w:rPr>
      <w:rFonts w:ascii="Arial" w:hAnsi="Arial"/>
    </w:rPr>
    <w:tblPr>
      <w:tblStyleRowBandSize w:val="1"/>
      <w:tblStyleColBandSize w:val="1"/>
      <w:tblBorders>
        <w:top w:val="single" w:sz="4" w:space="0" w:color="5BB5FF" w:themeColor="accent4" w:themeTint="66"/>
        <w:left w:val="single" w:sz="4" w:space="0" w:color="5BB5FF" w:themeColor="accent4" w:themeTint="66"/>
        <w:bottom w:val="single" w:sz="4" w:space="0" w:color="5BB5FF" w:themeColor="accent4" w:themeTint="66"/>
        <w:right w:val="single" w:sz="4" w:space="0" w:color="5BB5FF" w:themeColor="accent4" w:themeTint="66"/>
        <w:insideH w:val="single" w:sz="4" w:space="0" w:color="5BB5FF" w:themeColor="accent4" w:themeTint="66"/>
        <w:insideV w:val="single" w:sz="4" w:space="0" w:color="5BB5FF" w:themeColor="accent4" w:themeTint="66"/>
      </w:tblBorders>
    </w:tblPr>
    <w:tblStylePr w:type="firstRow">
      <w:rPr>
        <w:b/>
        <w:bCs/>
      </w:rPr>
      <w:tblPr/>
      <w:tcPr>
        <w:tcBorders>
          <w:bottom w:val="single" w:sz="12" w:space="0" w:color="0991FF" w:themeColor="accent4" w:themeTint="99"/>
        </w:tcBorders>
      </w:tcPr>
    </w:tblStylePr>
    <w:tblStylePr w:type="lastRow">
      <w:rPr>
        <w:b/>
        <w:bCs/>
      </w:rPr>
      <w:tblPr/>
      <w:tcPr>
        <w:tcBorders>
          <w:top w:val="double" w:sz="2" w:space="0" w:color="0991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F5CF3"/>
    <w:rPr>
      <w:rFonts w:ascii="Arial" w:hAnsi="Arial"/>
    </w:rPr>
    <w:tblPr>
      <w:tblStyleRowBandSize w:val="1"/>
      <w:tblStyleColBandSize w:val="1"/>
      <w:tblBorders>
        <w:top w:val="single" w:sz="4" w:space="0" w:color="C2BDE8" w:themeColor="accent5" w:themeTint="66"/>
        <w:left w:val="single" w:sz="4" w:space="0" w:color="C2BDE8" w:themeColor="accent5" w:themeTint="66"/>
        <w:bottom w:val="single" w:sz="4" w:space="0" w:color="C2BDE8" w:themeColor="accent5" w:themeTint="66"/>
        <w:right w:val="single" w:sz="4" w:space="0" w:color="C2BDE8" w:themeColor="accent5" w:themeTint="66"/>
        <w:insideH w:val="single" w:sz="4" w:space="0" w:color="C2BDE8" w:themeColor="accent5" w:themeTint="66"/>
        <w:insideV w:val="single" w:sz="4" w:space="0" w:color="C2BDE8" w:themeColor="accent5" w:themeTint="66"/>
      </w:tblBorders>
    </w:tblPr>
    <w:tblStylePr w:type="firstRow">
      <w:rPr>
        <w:b/>
        <w:bCs/>
      </w:rPr>
      <w:tblPr/>
      <w:tcPr>
        <w:tcBorders>
          <w:bottom w:val="single" w:sz="12" w:space="0" w:color="A49CDD" w:themeColor="accent5" w:themeTint="99"/>
        </w:tcBorders>
      </w:tcPr>
    </w:tblStylePr>
    <w:tblStylePr w:type="lastRow">
      <w:rPr>
        <w:b/>
        <w:bCs/>
      </w:rPr>
      <w:tblPr/>
      <w:tcPr>
        <w:tcBorders>
          <w:top w:val="double" w:sz="2" w:space="0" w:color="A49CD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F5CF3"/>
    <w:rPr>
      <w:rFonts w:ascii="Arial" w:hAnsi="Arial"/>
    </w:rPr>
    <w:tblPr>
      <w:tblStyleRowBandSize w:val="1"/>
      <w:tblStyleColBandSize w:val="1"/>
      <w:tblBorders>
        <w:top w:val="single" w:sz="4" w:space="0" w:color="F37AC3" w:themeColor="accent6" w:themeTint="66"/>
        <w:left w:val="single" w:sz="4" w:space="0" w:color="F37AC3" w:themeColor="accent6" w:themeTint="66"/>
        <w:bottom w:val="single" w:sz="4" w:space="0" w:color="F37AC3" w:themeColor="accent6" w:themeTint="66"/>
        <w:right w:val="single" w:sz="4" w:space="0" w:color="F37AC3" w:themeColor="accent6" w:themeTint="66"/>
        <w:insideH w:val="single" w:sz="4" w:space="0" w:color="F37AC3" w:themeColor="accent6" w:themeTint="66"/>
        <w:insideV w:val="single" w:sz="4" w:space="0" w:color="F37AC3" w:themeColor="accent6" w:themeTint="66"/>
      </w:tblBorders>
    </w:tblPr>
    <w:tblStylePr w:type="firstRow">
      <w:rPr>
        <w:b/>
        <w:bCs/>
      </w:rPr>
      <w:tblPr/>
      <w:tcPr>
        <w:tcBorders>
          <w:bottom w:val="single" w:sz="12" w:space="0" w:color="ED37A6" w:themeColor="accent6" w:themeTint="99"/>
        </w:tcBorders>
      </w:tcPr>
    </w:tblStylePr>
    <w:tblStylePr w:type="lastRow">
      <w:rPr>
        <w:b/>
        <w:bCs/>
      </w:rPr>
      <w:tblPr/>
      <w:tcPr>
        <w:tcBorders>
          <w:top w:val="double" w:sz="2" w:space="0" w:color="ED37A6" w:themeColor="accent6" w:themeTint="99"/>
        </w:tcBorders>
      </w:tcPr>
    </w:tblStylePr>
    <w:tblStylePr w:type="firstCol">
      <w:rPr>
        <w:b/>
        <w:bCs/>
      </w:rPr>
    </w:tblStylePr>
    <w:tblStylePr w:type="lastCol">
      <w:rPr>
        <w:b/>
        <w:bCs/>
      </w:rPr>
    </w:tblStylePr>
  </w:style>
  <w:style w:type="table" w:styleId="ListTable7Colorful-Accent6">
    <w:name w:val="List Table 7 Colorful Accent 6"/>
    <w:basedOn w:val="TableNormal"/>
    <w:uiPriority w:val="52"/>
    <w:rsid w:val="00CF5CF3"/>
    <w:rPr>
      <w:rFonts w:ascii="Arial" w:hAnsi="Arial"/>
      <w:color w:val="66094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90C5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90C5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90C5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90C58" w:themeColor="accent6"/>
        </w:tcBorders>
        <w:shd w:val="clear" w:color="auto" w:fill="FFFFFF" w:themeFill="background1"/>
      </w:tcPr>
    </w:tblStylePr>
    <w:tblStylePr w:type="band1Vert">
      <w:tblPr/>
      <w:tcPr>
        <w:shd w:val="clear" w:color="auto" w:fill="F9BCE1" w:themeFill="accent6" w:themeFillTint="33"/>
      </w:tcPr>
    </w:tblStylePr>
    <w:tblStylePr w:type="band1Horz">
      <w:tblPr/>
      <w:tcPr>
        <w:shd w:val="clear" w:color="auto" w:fill="F9BCE1"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F5CF3"/>
    <w:rPr>
      <w:rFonts w:ascii="Arial" w:hAnsi="Arial"/>
      <w:color w:val="4337A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85BC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85BC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85BC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85BC7" w:themeColor="accent5"/>
        </w:tcBorders>
        <w:shd w:val="clear" w:color="auto" w:fill="FFFFFF" w:themeFill="background1"/>
      </w:tcPr>
    </w:tblStylePr>
    <w:tblStylePr w:type="band1Vert">
      <w:tblPr/>
      <w:tcPr>
        <w:shd w:val="clear" w:color="auto" w:fill="E0DEF3" w:themeFill="accent5" w:themeFillTint="33"/>
      </w:tcPr>
    </w:tblStylePr>
    <w:tblStylePr w:type="band1Horz">
      <w:tblPr/>
      <w:tcPr>
        <w:shd w:val="clear" w:color="auto" w:fill="E0D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F5CF3"/>
    <w:rPr>
      <w:rFonts w:ascii="Arial" w:hAnsi="Arial"/>
      <w:color w:val="00294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86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86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86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865" w:themeColor="accent4"/>
        </w:tcBorders>
        <w:shd w:val="clear" w:color="auto" w:fill="FFFFFF" w:themeFill="background1"/>
      </w:tcPr>
    </w:tblStylePr>
    <w:tblStylePr w:type="band1Vert">
      <w:tblPr/>
      <w:tcPr>
        <w:shd w:val="clear" w:color="auto" w:fill="ADDAFF" w:themeFill="accent4" w:themeFillTint="33"/>
      </w:tcPr>
    </w:tblStylePr>
    <w:tblStylePr w:type="band1Horz">
      <w:tblPr/>
      <w:tcPr>
        <w:shd w:val="clear" w:color="auto" w:fill="ADDA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F5CF3"/>
    <w:rPr>
      <w:rFonts w:ascii="Arial" w:hAnsi="Arial"/>
      <w:color w:val="1C9B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D0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D0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D0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D07C" w:themeColor="accent3"/>
        </w:tcBorders>
        <w:shd w:val="clear" w:color="auto" w:fill="FFFFFF" w:themeFill="background1"/>
      </w:tcPr>
    </w:tblStylePr>
    <w:tblStylePr w:type="band1Vert">
      <w:tblPr/>
      <w:tcPr>
        <w:shd w:val="clear" w:color="auto" w:fill="D2F6E4" w:themeFill="accent3" w:themeFillTint="33"/>
      </w:tcPr>
    </w:tblStylePr>
    <w:tblStylePr w:type="band1Horz">
      <w:tblPr/>
      <w:tcPr>
        <w:shd w:val="clear" w:color="auto" w:fill="D2F6E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F5CF3"/>
    <w:rPr>
      <w:rFonts w:ascii="Arial" w:hAnsi="Arial"/>
      <w:color w:val="444D5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677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677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677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6770" w:themeColor="accent2"/>
        </w:tcBorders>
        <w:shd w:val="clear" w:color="auto" w:fill="FFFFFF" w:themeFill="background1"/>
      </w:tcPr>
    </w:tblStylePr>
    <w:tblStylePr w:type="band1Vert">
      <w:tblPr/>
      <w:tcPr>
        <w:shd w:val="clear" w:color="auto" w:fill="DCE0E3" w:themeFill="accent2" w:themeFillTint="33"/>
      </w:tcPr>
    </w:tblStylePr>
    <w:tblStylePr w:type="band1Horz">
      <w:tblPr/>
      <w:tcPr>
        <w:shd w:val="clear" w:color="auto" w:fill="DCE0E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F5CF3"/>
    <w:rPr>
      <w:rFonts w:ascii="Arial" w:hAnsi="Arial"/>
      <w:color w:val="00819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EC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EC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EC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EC7" w:themeColor="accent1"/>
        </w:tcBorders>
        <w:shd w:val="clear" w:color="auto" w:fill="FFFFFF" w:themeFill="background1"/>
      </w:tcPr>
    </w:tblStylePr>
    <w:tblStylePr w:type="band1Vert">
      <w:tblPr/>
      <w:tcPr>
        <w:shd w:val="clear" w:color="auto" w:fill="C0F6FF" w:themeFill="accent1" w:themeFillTint="33"/>
      </w:tcPr>
    </w:tblStylePr>
    <w:tblStylePr w:type="band1Horz">
      <w:tblPr/>
      <w:tcPr>
        <w:shd w:val="clear" w:color="auto" w:fill="C0F6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CF5CF3"/>
    <w:rPr>
      <w:rFonts w:ascii="Arial" w:hAnsi="Arial"/>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Accent6">
    <w:name w:val="Grid Table 7 Colorful Accent 6"/>
    <w:basedOn w:val="TableNormal"/>
    <w:uiPriority w:val="52"/>
    <w:rsid w:val="00CF5CF3"/>
    <w:rPr>
      <w:rFonts w:ascii="Arial" w:hAnsi="Arial"/>
      <w:color w:val="660941" w:themeColor="accent6" w:themeShade="BF"/>
    </w:rPr>
    <w:tblPr>
      <w:tblStyleRowBandSize w:val="1"/>
      <w:tblStyleColBandSize w:val="1"/>
      <w:tblBorders>
        <w:top w:val="single" w:sz="4" w:space="0" w:color="ED37A6" w:themeColor="accent6" w:themeTint="99"/>
        <w:left w:val="single" w:sz="4" w:space="0" w:color="ED37A6" w:themeColor="accent6" w:themeTint="99"/>
        <w:bottom w:val="single" w:sz="4" w:space="0" w:color="ED37A6" w:themeColor="accent6" w:themeTint="99"/>
        <w:right w:val="single" w:sz="4" w:space="0" w:color="ED37A6" w:themeColor="accent6" w:themeTint="99"/>
        <w:insideH w:val="single" w:sz="4" w:space="0" w:color="ED37A6" w:themeColor="accent6" w:themeTint="99"/>
        <w:insideV w:val="single" w:sz="4" w:space="0" w:color="ED37A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BCE1" w:themeFill="accent6" w:themeFillTint="33"/>
      </w:tcPr>
    </w:tblStylePr>
    <w:tblStylePr w:type="band1Horz">
      <w:tblPr/>
      <w:tcPr>
        <w:shd w:val="clear" w:color="auto" w:fill="F9BCE1" w:themeFill="accent6" w:themeFillTint="33"/>
      </w:tcPr>
    </w:tblStylePr>
    <w:tblStylePr w:type="neCell">
      <w:tblPr/>
      <w:tcPr>
        <w:tcBorders>
          <w:bottom w:val="single" w:sz="4" w:space="0" w:color="ED37A6" w:themeColor="accent6" w:themeTint="99"/>
        </w:tcBorders>
      </w:tcPr>
    </w:tblStylePr>
    <w:tblStylePr w:type="nwCell">
      <w:tblPr/>
      <w:tcPr>
        <w:tcBorders>
          <w:bottom w:val="single" w:sz="4" w:space="0" w:color="ED37A6" w:themeColor="accent6" w:themeTint="99"/>
        </w:tcBorders>
      </w:tcPr>
    </w:tblStylePr>
    <w:tblStylePr w:type="seCell">
      <w:tblPr/>
      <w:tcPr>
        <w:tcBorders>
          <w:top w:val="single" w:sz="4" w:space="0" w:color="ED37A6" w:themeColor="accent6" w:themeTint="99"/>
        </w:tcBorders>
      </w:tcPr>
    </w:tblStylePr>
    <w:tblStylePr w:type="swCell">
      <w:tblPr/>
      <w:tcPr>
        <w:tcBorders>
          <w:top w:val="single" w:sz="4" w:space="0" w:color="ED37A6" w:themeColor="accent6" w:themeTint="99"/>
        </w:tcBorders>
      </w:tcPr>
    </w:tblStylePr>
  </w:style>
  <w:style w:type="table" w:styleId="GridTable7Colorful-Accent5">
    <w:name w:val="Grid Table 7 Colorful Accent 5"/>
    <w:basedOn w:val="TableNormal"/>
    <w:uiPriority w:val="52"/>
    <w:rsid w:val="00CF5CF3"/>
    <w:rPr>
      <w:rFonts w:ascii="Arial" w:hAnsi="Arial"/>
      <w:color w:val="4337A1" w:themeColor="accent5" w:themeShade="BF"/>
    </w:rPr>
    <w:tblPr>
      <w:tblStyleRowBandSize w:val="1"/>
      <w:tblStyleColBandSize w:val="1"/>
      <w:tblBorders>
        <w:top w:val="single" w:sz="4" w:space="0" w:color="A49CDD" w:themeColor="accent5" w:themeTint="99"/>
        <w:left w:val="single" w:sz="4" w:space="0" w:color="A49CDD" w:themeColor="accent5" w:themeTint="99"/>
        <w:bottom w:val="single" w:sz="4" w:space="0" w:color="A49CDD" w:themeColor="accent5" w:themeTint="99"/>
        <w:right w:val="single" w:sz="4" w:space="0" w:color="A49CDD" w:themeColor="accent5" w:themeTint="99"/>
        <w:insideH w:val="single" w:sz="4" w:space="0" w:color="A49CDD" w:themeColor="accent5" w:themeTint="99"/>
        <w:insideV w:val="single" w:sz="4" w:space="0" w:color="A49CD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EF3" w:themeFill="accent5" w:themeFillTint="33"/>
      </w:tcPr>
    </w:tblStylePr>
    <w:tblStylePr w:type="band1Horz">
      <w:tblPr/>
      <w:tcPr>
        <w:shd w:val="clear" w:color="auto" w:fill="E0DEF3" w:themeFill="accent5" w:themeFillTint="33"/>
      </w:tcPr>
    </w:tblStylePr>
    <w:tblStylePr w:type="neCell">
      <w:tblPr/>
      <w:tcPr>
        <w:tcBorders>
          <w:bottom w:val="single" w:sz="4" w:space="0" w:color="A49CDD" w:themeColor="accent5" w:themeTint="99"/>
        </w:tcBorders>
      </w:tcPr>
    </w:tblStylePr>
    <w:tblStylePr w:type="nwCell">
      <w:tblPr/>
      <w:tcPr>
        <w:tcBorders>
          <w:bottom w:val="single" w:sz="4" w:space="0" w:color="A49CDD" w:themeColor="accent5" w:themeTint="99"/>
        </w:tcBorders>
      </w:tcPr>
    </w:tblStylePr>
    <w:tblStylePr w:type="seCell">
      <w:tblPr/>
      <w:tcPr>
        <w:tcBorders>
          <w:top w:val="single" w:sz="4" w:space="0" w:color="A49CDD" w:themeColor="accent5" w:themeTint="99"/>
        </w:tcBorders>
      </w:tcPr>
    </w:tblStylePr>
    <w:tblStylePr w:type="swCell">
      <w:tblPr/>
      <w:tcPr>
        <w:tcBorders>
          <w:top w:val="single" w:sz="4" w:space="0" w:color="A49CDD" w:themeColor="accent5" w:themeTint="99"/>
        </w:tcBorders>
      </w:tcPr>
    </w:tblStylePr>
  </w:style>
  <w:style w:type="table" w:styleId="GridTable7Colorful-Accent4">
    <w:name w:val="Grid Table 7 Colorful Accent 4"/>
    <w:basedOn w:val="TableNormal"/>
    <w:uiPriority w:val="52"/>
    <w:rsid w:val="00CF5CF3"/>
    <w:rPr>
      <w:rFonts w:ascii="Arial" w:hAnsi="Arial"/>
      <w:color w:val="00294B" w:themeColor="accent4" w:themeShade="BF"/>
    </w:rPr>
    <w:tblPr>
      <w:tblStyleRowBandSize w:val="1"/>
      <w:tblStyleColBandSize w:val="1"/>
      <w:tblBorders>
        <w:top w:val="single" w:sz="4" w:space="0" w:color="0991FF" w:themeColor="accent4" w:themeTint="99"/>
        <w:left w:val="single" w:sz="4" w:space="0" w:color="0991FF" w:themeColor="accent4" w:themeTint="99"/>
        <w:bottom w:val="single" w:sz="4" w:space="0" w:color="0991FF" w:themeColor="accent4" w:themeTint="99"/>
        <w:right w:val="single" w:sz="4" w:space="0" w:color="0991FF" w:themeColor="accent4" w:themeTint="99"/>
        <w:insideH w:val="single" w:sz="4" w:space="0" w:color="0991FF" w:themeColor="accent4" w:themeTint="99"/>
        <w:insideV w:val="single" w:sz="4" w:space="0" w:color="0991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DAFF" w:themeFill="accent4" w:themeFillTint="33"/>
      </w:tcPr>
    </w:tblStylePr>
    <w:tblStylePr w:type="band1Horz">
      <w:tblPr/>
      <w:tcPr>
        <w:shd w:val="clear" w:color="auto" w:fill="ADDAFF" w:themeFill="accent4" w:themeFillTint="33"/>
      </w:tcPr>
    </w:tblStylePr>
    <w:tblStylePr w:type="neCell">
      <w:tblPr/>
      <w:tcPr>
        <w:tcBorders>
          <w:bottom w:val="single" w:sz="4" w:space="0" w:color="0991FF" w:themeColor="accent4" w:themeTint="99"/>
        </w:tcBorders>
      </w:tcPr>
    </w:tblStylePr>
    <w:tblStylePr w:type="nwCell">
      <w:tblPr/>
      <w:tcPr>
        <w:tcBorders>
          <w:bottom w:val="single" w:sz="4" w:space="0" w:color="0991FF" w:themeColor="accent4" w:themeTint="99"/>
        </w:tcBorders>
      </w:tcPr>
    </w:tblStylePr>
    <w:tblStylePr w:type="seCell">
      <w:tblPr/>
      <w:tcPr>
        <w:tcBorders>
          <w:top w:val="single" w:sz="4" w:space="0" w:color="0991FF" w:themeColor="accent4" w:themeTint="99"/>
        </w:tcBorders>
      </w:tcPr>
    </w:tblStylePr>
    <w:tblStylePr w:type="swCell">
      <w:tblPr/>
      <w:tcPr>
        <w:tcBorders>
          <w:top w:val="single" w:sz="4" w:space="0" w:color="0991FF" w:themeColor="accent4" w:themeTint="99"/>
        </w:tcBorders>
      </w:tcPr>
    </w:tblStylePr>
  </w:style>
  <w:style w:type="table" w:styleId="GridTable7Colorful-Accent3">
    <w:name w:val="Grid Table 7 Colorful Accent 3"/>
    <w:basedOn w:val="TableNormal"/>
    <w:uiPriority w:val="52"/>
    <w:rsid w:val="00CF5CF3"/>
    <w:rPr>
      <w:rFonts w:ascii="Arial" w:hAnsi="Arial"/>
      <w:color w:val="1C9B5C" w:themeColor="accent3" w:themeShade="BF"/>
    </w:rPr>
    <w:tblPr>
      <w:tblStyleRowBandSize w:val="1"/>
      <w:tblStyleColBandSize w:val="1"/>
      <w:tblBorders>
        <w:top w:val="single" w:sz="4" w:space="0" w:color="78E6B0" w:themeColor="accent3" w:themeTint="99"/>
        <w:left w:val="single" w:sz="4" w:space="0" w:color="78E6B0" w:themeColor="accent3" w:themeTint="99"/>
        <w:bottom w:val="single" w:sz="4" w:space="0" w:color="78E6B0" w:themeColor="accent3" w:themeTint="99"/>
        <w:right w:val="single" w:sz="4" w:space="0" w:color="78E6B0" w:themeColor="accent3" w:themeTint="99"/>
        <w:insideH w:val="single" w:sz="4" w:space="0" w:color="78E6B0" w:themeColor="accent3" w:themeTint="99"/>
        <w:insideV w:val="single" w:sz="4" w:space="0" w:color="78E6B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6E4" w:themeFill="accent3" w:themeFillTint="33"/>
      </w:tcPr>
    </w:tblStylePr>
    <w:tblStylePr w:type="band1Horz">
      <w:tblPr/>
      <w:tcPr>
        <w:shd w:val="clear" w:color="auto" w:fill="D2F6E4" w:themeFill="accent3" w:themeFillTint="33"/>
      </w:tcPr>
    </w:tblStylePr>
    <w:tblStylePr w:type="neCell">
      <w:tblPr/>
      <w:tcPr>
        <w:tcBorders>
          <w:bottom w:val="single" w:sz="4" w:space="0" w:color="78E6B0" w:themeColor="accent3" w:themeTint="99"/>
        </w:tcBorders>
      </w:tcPr>
    </w:tblStylePr>
    <w:tblStylePr w:type="nwCell">
      <w:tblPr/>
      <w:tcPr>
        <w:tcBorders>
          <w:bottom w:val="single" w:sz="4" w:space="0" w:color="78E6B0" w:themeColor="accent3" w:themeTint="99"/>
        </w:tcBorders>
      </w:tcPr>
    </w:tblStylePr>
    <w:tblStylePr w:type="seCell">
      <w:tblPr/>
      <w:tcPr>
        <w:tcBorders>
          <w:top w:val="single" w:sz="4" w:space="0" w:color="78E6B0" w:themeColor="accent3" w:themeTint="99"/>
        </w:tcBorders>
      </w:tcPr>
    </w:tblStylePr>
    <w:tblStylePr w:type="swCell">
      <w:tblPr/>
      <w:tcPr>
        <w:tcBorders>
          <w:top w:val="single" w:sz="4" w:space="0" w:color="78E6B0" w:themeColor="accent3" w:themeTint="99"/>
        </w:tcBorders>
      </w:tcPr>
    </w:tblStylePr>
  </w:style>
  <w:style w:type="table" w:styleId="GridTable7Colorful-Accent2">
    <w:name w:val="Grid Table 7 Colorful Accent 2"/>
    <w:basedOn w:val="TableNormal"/>
    <w:uiPriority w:val="52"/>
    <w:rsid w:val="00CF5CF3"/>
    <w:rPr>
      <w:rFonts w:ascii="Arial" w:hAnsi="Arial"/>
      <w:color w:val="444D53" w:themeColor="accent2" w:themeShade="BF"/>
    </w:rPr>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0E3" w:themeFill="accent2" w:themeFillTint="33"/>
      </w:tcPr>
    </w:tblStylePr>
    <w:tblStylePr w:type="band1Horz">
      <w:tblPr/>
      <w:tcPr>
        <w:shd w:val="clear" w:color="auto" w:fill="DCE0E3" w:themeFill="accent2" w:themeFillTint="33"/>
      </w:tcPr>
    </w:tblStylePr>
    <w:tblStylePr w:type="neCell">
      <w:tblPr/>
      <w:tcPr>
        <w:tcBorders>
          <w:bottom w:val="single" w:sz="4" w:space="0" w:color="99A4AC" w:themeColor="accent2" w:themeTint="99"/>
        </w:tcBorders>
      </w:tcPr>
    </w:tblStylePr>
    <w:tblStylePr w:type="nwCell">
      <w:tblPr/>
      <w:tcPr>
        <w:tcBorders>
          <w:bottom w:val="single" w:sz="4" w:space="0" w:color="99A4AC" w:themeColor="accent2" w:themeTint="99"/>
        </w:tcBorders>
      </w:tcPr>
    </w:tblStylePr>
    <w:tblStylePr w:type="seCell">
      <w:tblPr/>
      <w:tcPr>
        <w:tcBorders>
          <w:top w:val="single" w:sz="4" w:space="0" w:color="99A4AC" w:themeColor="accent2" w:themeTint="99"/>
        </w:tcBorders>
      </w:tcPr>
    </w:tblStylePr>
    <w:tblStylePr w:type="swCell">
      <w:tblPr/>
      <w:tcPr>
        <w:tcBorders>
          <w:top w:val="single" w:sz="4" w:space="0" w:color="99A4AC" w:themeColor="accent2" w:themeTint="99"/>
        </w:tcBorders>
      </w:tcPr>
    </w:tblStylePr>
  </w:style>
  <w:style w:type="table" w:styleId="GridTable7Colorful-Accent1">
    <w:name w:val="Grid Table 7 Colorful Accent 1"/>
    <w:basedOn w:val="TableNormal"/>
    <w:uiPriority w:val="52"/>
    <w:rsid w:val="00CF5CF3"/>
    <w:rPr>
      <w:rFonts w:ascii="Arial" w:hAnsi="Arial"/>
      <w:color w:val="008195" w:themeColor="accent1" w:themeShade="BF"/>
    </w:rPr>
    <w:tblPr>
      <w:tblStyleRowBandSize w:val="1"/>
      <w:tblStyleColBandSize w:val="1"/>
      <w:tblBorders>
        <w:top w:val="single" w:sz="4" w:space="0" w:color="44E6FF" w:themeColor="accent1" w:themeTint="99"/>
        <w:left w:val="single" w:sz="4" w:space="0" w:color="44E6FF" w:themeColor="accent1" w:themeTint="99"/>
        <w:bottom w:val="single" w:sz="4" w:space="0" w:color="44E6FF" w:themeColor="accent1" w:themeTint="99"/>
        <w:right w:val="single" w:sz="4" w:space="0" w:color="44E6FF" w:themeColor="accent1" w:themeTint="99"/>
        <w:insideH w:val="single" w:sz="4" w:space="0" w:color="44E6FF" w:themeColor="accent1" w:themeTint="99"/>
        <w:insideV w:val="single" w:sz="4" w:space="0" w:color="44E6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1" w:themeFillTint="33"/>
      </w:tcPr>
    </w:tblStylePr>
    <w:tblStylePr w:type="band1Horz">
      <w:tblPr/>
      <w:tcPr>
        <w:shd w:val="clear" w:color="auto" w:fill="C0F6FF" w:themeFill="accent1" w:themeFillTint="33"/>
      </w:tcPr>
    </w:tblStylePr>
    <w:tblStylePr w:type="neCell">
      <w:tblPr/>
      <w:tcPr>
        <w:tcBorders>
          <w:bottom w:val="single" w:sz="4" w:space="0" w:color="44E6FF" w:themeColor="accent1" w:themeTint="99"/>
        </w:tcBorders>
      </w:tcPr>
    </w:tblStylePr>
    <w:tblStylePr w:type="nwCell">
      <w:tblPr/>
      <w:tcPr>
        <w:tcBorders>
          <w:bottom w:val="single" w:sz="4" w:space="0" w:color="44E6FF" w:themeColor="accent1" w:themeTint="99"/>
        </w:tcBorders>
      </w:tcPr>
    </w:tblStylePr>
    <w:tblStylePr w:type="seCell">
      <w:tblPr/>
      <w:tcPr>
        <w:tcBorders>
          <w:top w:val="single" w:sz="4" w:space="0" w:color="44E6FF" w:themeColor="accent1" w:themeTint="99"/>
        </w:tcBorders>
      </w:tcPr>
    </w:tblStylePr>
    <w:tblStylePr w:type="swCell">
      <w:tblPr/>
      <w:tcPr>
        <w:tcBorders>
          <w:top w:val="single" w:sz="4" w:space="0" w:color="44E6FF" w:themeColor="accent1" w:themeTint="99"/>
        </w:tcBorders>
      </w:tcPr>
    </w:tblStylePr>
  </w:style>
  <w:style w:type="table" w:styleId="GridTable7Colorful">
    <w:name w:val="Grid Table 7 Colorful"/>
    <w:basedOn w:val="TableNormal"/>
    <w:uiPriority w:val="52"/>
    <w:rsid w:val="00CF5CF3"/>
    <w:rPr>
      <w:rFonts w:ascii="Arial" w:hAnsi="Arial"/>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6Colorful-Accent6">
    <w:name w:val="List Table 6 Colorful Accent 6"/>
    <w:basedOn w:val="TableNormal"/>
    <w:uiPriority w:val="51"/>
    <w:rsid w:val="00CF5CF3"/>
    <w:rPr>
      <w:rFonts w:ascii="Arial" w:hAnsi="Arial"/>
      <w:color w:val="660941" w:themeColor="accent6" w:themeShade="BF"/>
    </w:rPr>
    <w:tblPr>
      <w:tblStyleRowBandSize w:val="1"/>
      <w:tblStyleColBandSize w:val="1"/>
      <w:tblBorders>
        <w:top w:val="single" w:sz="4" w:space="0" w:color="890C58" w:themeColor="accent6"/>
        <w:bottom w:val="single" w:sz="4" w:space="0" w:color="890C58" w:themeColor="accent6"/>
      </w:tblBorders>
    </w:tblPr>
    <w:tblStylePr w:type="firstRow">
      <w:rPr>
        <w:b/>
        <w:bCs/>
      </w:rPr>
      <w:tblPr/>
      <w:tcPr>
        <w:tcBorders>
          <w:bottom w:val="single" w:sz="4" w:space="0" w:color="890C58" w:themeColor="accent6"/>
        </w:tcBorders>
      </w:tcPr>
    </w:tblStylePr>
    <w:tblStylePr w:type="lastRow">
      <w:rPr>
        <w:b/>
        <w:bCs/>
      </w:rPr>
      <w:tblPr/>
      <w:tcPr>
        <w:tcBorders>
          <w:top w:val="double" w:sz="4" w:space="0" w:color="890C58" w:themeColor="accent6"/>
        </w:tcBorders>
      </w:tcPr>
    </w:tblStylePr>
    <w:tblStylePr w:type="firstCol">
      <w:rPr>
        <w:b/>
        <w:bCs/>
      </w:rPr>
    </w:tblStylePr>
    <w:tblStylePr w:type="lastCol">
      <w:rPr>
        <w:b/>
        <w:bCs/>
      </w:rPr>
    </w:tblStylePr>
    <w:tblStylePr w:type="band1Vert">
      <w:tblPr/>
      <w:tcPr>
        <w:shd w:val="clear" w:color="auto" w:fill="F9BCE1" w:themeFill="accent6" w:themeFillTint="33"/>
      </w:tcPr>
    </w:tblStylePr>
    <w:tblStylePr w:type="band1Horz">
      <w:tblPr/>
      <w:tcPr>
        <w:shd w:val="clear" w:color="auto" w:fill="F9BCE1" w:themeFill="accent6" w:themeFillTint="33"/>
      </w:tcPr>
    </w:tblStylePr>
  </w:style>
  <w:style w:type="table" w:styleId="ListTable6Colorful-Accent5">
    <w:name w:val="List Table 6 Colorful Accent 5"/>
    <w:basedOn w:val="TableNormal"/>
    <w:uiPriority w:val="51"/>
    <w:rsid w:val="00CF5CF3"/>
    <w:rPr>
      <w:rFonts w:ascii="Arial" w:hAnsi="Arial"/>
      <w:color w:val="4337A1" w:themeColor="accent5" w:themeShade="BF"/>
    </w:rPr>
    <w:tblPr>
      <w:tblStyleRowBandSize w:val="1"/>
      <w:tblStyleColBandSize w:val="1"/>
      <w:tblBorders>
        <w:top w:val="single" w:sz="4" w:space="0" w:color="685BC7" w:themeColor="accent5"/>
        <w:bottom w:val="single" w:sz="4" w:space="0" w:color="685BC7" w:themeColor="accent5"/>
      </w:tblBorders>
    </w:tblPr>
    <w:tblStylePr w:type="firstRow">
      <w:rPr>
        <w:b/>
        <w:bCs/>
      </w:rPr>
      <w:tblPr/>
      <w:tcPr>
        <w:tcBorders>
          <w:bottom w:val="single" w:sz="4" w:space="0" w:color="685BC7" w:themeColor="accent5"/>
        </w:tcBorders>
      </w:tcPr>
    </w:tblStylePr>
    <w:tblStylePr w:type="lastRow">
      <w:rPr>
        <w:b/>
        <w:bCs/>
      </w:rPr>
      <w:tblPr/>
      <w:tcPr>
        <w:tcBorders>
          <w:top w:val="double" w:sz="4" w:space="0" w:color="685BC7" w:themeColor="accent5"/>
        </w:tcBorders>
      </w:tcPr>
    </w:tblStylePr>
    <w:tblStylePr w:type="firstCol">
      <w:rPr>
        <w:b/>
        <w:bCs/>
      </w:rPr>
    </w:tblStylePr>
    <w:tblStylePr w:type="lastCol">
      <w:rPr>
        <w:b/>
        <w:bCs/>
      </w:rPr>
    </w:tblStylePr>
    <w:tblStylePr w:type="band1Vert">
      <w:tblPr/>
      <w:tcPr>
        <w:shd w:val="clear" w:color="auto" w:fill="E0DEF3" w:themeFill="accent5" w:themeFillTint="33"/>
      </w:tcPr>
    </w:tblStylePr>
    <w:tblStylePr w:type="band1Horz">
      <w:tblPr/>
      <w:tcPr>
        <w:shd w:val="clear" w:color="auto" w:fill="E0DEF3" w:themeFill="accent5" w:themeFillTint="33"/>
      </w:tcPr>
    </w:tblStylePr>
  </w:style>
  <w:style w:type="table" w:styleId="ListTable6Colorful-Accent4">
    <w:name w:val="List Table 6 Colorful Accent 4"/>
    <w:basedOn w:val="TableNormal"/>
    <w:uiPriority w:val="51"/>
    <w:rsid w:val="00CF5CF3"/>
    <w:rPr>
      <w:rFonts w:ascii="Arial" w:hAnsi="Arial"/>
      <w:color w:val="00294B" w:themeColor="accent4" w:themeShade="BF"/>
    </w:rPr>
    <w:tblPr>
      <w:tblStyleRowBandSize w:val="1"/>
      <w:tblStyleColBandSize w:val="1"/>
      <w:tblBorders>
        <w:top w:val="single" w:sz="4" w:space="0" w:color="003865" w:themeColor="accent4"/>
        <w:bottom w:val="single" w:sz="4" w:space="0" w:color="003865" w:themeColor="accent4"/>
      </w:tblBorders>
    </w:tblPr>
    <w:tblStylePr w:type="firstRow">
      <w:rPr>
        <w:b/>
        <w:bCs/>
      </w:rPr>
      <w:tblPr/>
      <w:tcPr>
        <w:tcBorders>
          <w:bottom w:val="single" w:sz="4" w:space="0" w:color="003865" w:themeColor="accent4"/>
        </w:tcBorders>
      </w:tcPr>
    </w:tblStylePr>
    <w:tblStylePr w:type="lastRow">
      <w:rPr>
        <w:b/>
        <w:bCs/>
      </w:rPr>
      <w:tblPr/>
      <w:tcPr>
        <w:tcBorders>
          <w:top w:val="double" w:sz="4" w:space="0" w:color="003865" w:themeColor="accent4"/>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6Colorful-Accent3">
    <w:name w:val="List Table 6 Colorful Accent 3"/>
    <w:basedOn w:val="TableNormal"/>
    <w:uiPriority w:val="51"/>
    <w:rsid w:val="00CF5CF3"/>
    <w:rPr>
      <w:rFonts w:ascii="Arial" w:hAnsi="Arial"/>
      <w:color w:val="1C9B5C" w:themeColor="accent3" w:themeShade="BF"/>
    </w:rPr>
    <w:tblPr>
      <w:tblStyleRowBandSize w:val="1"/>
      <w:tblStyleColBandSize w:val="1"/>
      <w:tblBorders>
        <w:top w:val="single" w:sz="4" w:space="0" w:color="26D07C" w:themeColor="accent3"/>
        <w:bottom w:val="single" w:sz="4" w:space="0" w:color="26D07C" w:themeColor="accent3"/>
      </w:tblBorders>
    </w:tblPr>
    <w:tblStylePr w:type="firstRow">
      <w:rPr>
        <w:b/>
        <w:bCs/>
      </w:rPr>
      <w:tblPr/>
      <w:tcPr>
        <w:tcBorders>
          <w:bottom w:val="single" w:sz="4" w:space="0" w:color="26D07C" w:themeColor="accent3"/>
        </w:tcBorders>
      </w:tcPr>
    </w:tblStylePr>
    <w:tblStylePr w:type="lastRow">
      <w:rPr>
        <w:b/>
        <w:bCs/>
      </w:rPr>
      <w:tblPr/>
      <w:tcPr>
        <w:tcBorders>
          <w:top w:val="double" w:sz="4" w:space="0" w:color="26D07C" w:themeColor="accent3"/>
        </w:tcBorders>
      </w:tcPr>
    </w:tblStylePr>
    <w:tblStylePr w:type="firstCol">
      <w:rPr>
        <w:b/>
        <w:bCs/>
      </w:rPr>
    </w:tblStylePr>
    <w:tblStylePr w:type="lastCol">
      <w:rPr>
        <w:b/>
        <w:bCs/>
      </w:rPr>
    </w:tblStylePr>
    <w:tblStylePr w:type="band1Vert">
      <w:tblPr/>
      <w:tcPr>
        <w:shd w:val="clear" w:color="auto" w:fill="D2F6E4" w:themeFill="accent3" w:themeFillTint="33"/>
      </w:tcPr>
    </w:tblStylePr>
    <w:tblStylePr w:type="band1Horz">
      <w:tblPr/>
      <w:tcPr>
        <w:shd w:val="clear" w:color="auto" w:fill="D2F6E4" w:themeFill="accent3" w:themeFillTint="33"/>
      </w:tcPr>
    </w:tblStylePr>
  </w:style>
  <w:style w:type="table" w:styleId="ListTable6Colorful-Accent2">
    <w:name w:val="List Table 6 Colorful Accent 2"/>
    <w:basedOn w:val="TableNormal"/>
    <w:uiPriority w:val="51"/>
    <w:rsid w:val="00CF5CF3"/>
    <w:rPr>
      <w:rFonts w:ascii="Arial" w:hAnsi="Arial"/>
      <w:color w:val="444D53" w:themeColor="accent2" w:themeShade="BF"/>
    </w:rPr>
    <w:tblPr>
      <w:tblStyleRowBandSize w:val="1"/>
      <w:tblStyleColBandSize w:val="1"/>
      <w:tblBorders>
        <w:top w:val="single" w:sz="4" w:space="0" w:color="5B6770" w:themeColor="accent2"/>
        <w:bottom w:val="single" w:sz="4" w:space="0" w:color="5B6770" w:themeColor="accent2"/>
      </w:tblBorders>
    </w:tblPr>
    <w:tblStylePr w:type="firstRow">
      <w:rPr>
        <w:b/>
        <w:bCs/>
      </w:rPr>
      <w:tblPr/>
      <w:tcPr>
        <w:tcBorders>
          <w:bottom w:val="single" w:sz="4" w:space="0" w:color="5B6770" w:themeColor="accent2"/>
        </w:tcBorders>
      </w:tcPr>
    </w:tblStylePr>
    <w:tblStylePr w:type="lastRow">
      <w:rPr>
        <w:b/>
        <w:bCs/>
      </w:rPr>
      <w:tblPr/>
      <w:tcPr>
        <w:tcBorders>
          <w:top w:val="double" w:sz="4" w:space="0" w:color="5B6770" w:themeColor="accent2"/>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6Colorful-Accent1">
    <w:name w:val="List Table 6 Colorful Accent 1"/>
    <w:basedOn w:val="TableNormal"/>
    <w:uiPriority w:val="51"/>
    <w:rsid w:val="00CF5CF3"/>
    <w:rPr>
      <w:rFonts w:ascii="Arial" w:hAnsi="Arial"/>
      <w:color w:val="008195" w:themeColor="accent1" w:themeShade="BF"/>
    </w:rPr>
    <w:tblPr>
      <w:tblStyleRowBandSize w:val="1"/>
      <w:tblStyleColBandSize w:val="1"/>
      <w:tblBorders>
        <w:top w:val="single" w:sz="4" w:space="0" w:color="00AEC7" w:themeColor="accent1"/>
        <w:bottom w:val="single" w:sz="4" w:space="0" w:color="00AEC7" w:themeColor="accent1"/>
      </w:tblBorders>
    </w:tblPr>
    <w:tblStylePr w:type="firstRow">
      <w:rPr>
        <w:b/>
        <w:bCs/>
      </w:rPr>
      <w:tblPr/>
      <w:tcPr>
        <w:tcBorders>
          <w:bottom w:val="single" w:sz="4" w:space="0" w:color="00AEC7" w:themeColor="accent1"/>
        </w:tcBorders>
      </w:tcPr>
    </w:tblStylePr>
    <w:tblStylePr w:type="lastRow">
      <w:rPr>
        <w:b/>
        <w:bCs/>
      </w:rPr>
      <w:tblPr/>
      <w:tcPr>
        <w:tcBorders>
          <w:top w:val="double" w:sz="4" w:space="0" w:color="00AEC7" w:themeColor="accent1"/>
        </w:tcBorders>
      </w:tcPr>
    </w:tblStylePr>
    <w:tblStylePr w:type="firstCol">
      <w:rPr>
        <w:b/>
        <w:bCs/>
      </w:rPr>
    </w:tblStylePr>
    <w:tblStylePr w:type="lastCol">
      <w:rPr>
        <w:b/>
        <w:bCs/>
      </w:rPr>
    </w:tblStylePr>
    <w:tblStylePr w:type="band1Vert">
      <w:tblPr/>
      <w:tcPr>
        <w:shd w:val="clear" w:color="auto" w:fill="C0F6FF" w:themeFill="accent1" w:themeFillTint="33"/>
      </w:tcPr>
    </w:tblStylePr>
    <w:tblStylePr w:type="band1Horz">
      <w:tblPr/>
      <w:tcPr>
        <w:shd w:val="clear" w:color="auto" w:fill="C0F6FF" w:themeFill="accent1" w:themeFillTint="33"/>
      </w:tcPr>
    </w:tblStylePr>
  </w:style>
  <w:style w:type="table" w:styleId="ListTable6Colorful">
    <w:name w:val="List Table 6 Colorful"/>
    <w:basedOn w:val="TableNormal"/>
    <w:uiPriority w:val="51"/>
    <w:rsid w:val="00CF5CF3"/>
    <w:rPr>
      <w:rFonts w:ascii="Arial" w:hAnsi="Arial"/>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6">
    <w:name w:val="Grid Table 6 Colorful Accent 6"/>
    <w:basedOn w:val="TableNormal"/>
    <w:uiPriority w:val="51"/>
    <w:rsid w:val="00CF5CF3"/>
    <w:rPr>
      <w:rFonts w:ascii="Arial" w:hAnsi="Arial"/>
      <w:color w:val="660941" w:themeColor="accent6" w:themeShade="BF"/>
    </w:rPr>
    <w:tblPr>
      <w:tblStyleRowBandSize w:val="1"/>
      <w:tblStyleColBandSize w:val="1"/>
      <w:tblBorders>
        <w:top w:val="single" w:sz="4" w:space="0" w:color="ED37A6" w:themeColor="accent6" w:themeTint="99"/>
        <w:left w:val="single" w:sz="4" w:space="0" w:color="ED37A6" w:themeColor="accent6" w:themeTint="99"/>
        <w:bottom w:val="single" w:sz="4" w:space="0" w:color="ED37A6" w:themeColor="accent6" w:themeTint="99"/>
        <w:right w:val="single" w:sz="4" w:space="0" w:color="ED37A6" w:themeColor="accent6" w:themeTint="99"/>
        <w:insideH w:val="single" w:sz="4" w:space="0" w:color="ED37A6" w:themeColor="accent6" w:themeTint="99"/>
        <w:insideV w:val="single" w:sz="4" w:space="0" w:color="ED37A6" w:themeColor="accent6" w:themeTint="99"/>
      </w:tblBorders>
    </w:tblPr>
    <w:tblStylePr w:type="firstRow">
      <w:rPr>
        <w:b/>
        <w:bCs/>
      </w:rPr>
      <w:tblPr/>
      <w:tcPr>
        <w:tcBorders>
          <w:bottom w:val="single" w:sz="12" w:space="0" w:color="ED37A6" w:themeColor="accent6" w:themeTint="99"/>
        </w:tcBorders>
      </w:tcPr>
    </w:tblStylePr>
    <w:tblStylePr w:type="lastRow">
      <w:rPr>
        <w:b/>
        <w:bCs/>
      </w:rPr>
      <w:tblPr/>
      <w:tcPr>
        <w:tcBorders>
          <w:top w:val="double" w:sz="4" w:space="0" w:color="ED37A6" w:themeColor="accent6" w:themeTint="99"/>
        </w:tcBorders>
      </w:tcPr>
    </w:tblStylePr>
    <w:tblStylePr w:type="firstCol">
      <w:rPr>
        <w:b/>
        <w:bCs/>
      </w:rPr>
    </w:tblStylePr>
    <w:tblStylePr w:type="lastCol">
      <w:rPr>
        <w:b/>
        <w:bCs/>
      </w:rPr>
    </w:tblStylePr>
    <w:tblStylePr w:type="band1Vert">
      <w:tblPr/>
      <w:tcPr>
        <w:shd w:val="clear" w:color="auto" w:fill="F9BCE1" w:themeFill="accent6" w:themeFillTint="33"/>
      </w:tcPr>
    </w:tblStylePr>
    <w:tblStylePr w:type="band1Horz">
      <w:tblPr/>
      <w:tcPr>
        <w:shd w:val="clear" w:color="auto" w:fill="F9BCE1" w:themeFill="accent6" w:themeFillTint="33"/>
      </w:tcPr>
    </w:tblStylePr>
  </w:style>
  <w:style w:type="table" w:styleId="GridTable6Colorful-Accent5">
    <w:name w:val="Grid Table 6 Colorful Accent 5"/>
    <w:basedOn w:val="TableNormal"/>
    <w:uiPriority w:val="51"/>
    <w:rsid w:val="00CF5CF3"/>
    <w:rPr>
      <w:rFonts w:ascii="Arial" w:hAnsi="Arial"/>
      <w:color w:val="4337A1" w:themeColor="accent5" w:themeShade="BF"/>
    </w:rPr>
    <w:tblPr>
      <w:tblStyleRowBandSize w:val="1"/>
      <w:tblStyleColBandSize w:val="1"/>
      <w:tblBorders>
        <w:top w:val="single" w:sz="4" w:space="0" w:color="A49CDD" w:themeColor="accent5" w:themeTint="99"/>
        <w:left w:val="single" w:sz="4" w:space="0" w:color="A49CDD" w:themeColor="accent5" w:themeTint="99"/>
        <w:bottom w:val="single" w:sz="4" w:space="0" w:color="A49CDD" w:themeColor="accent5" w:themeTint="99"/>
        <w:right w:val="single" w:sz="4" w:space="0" w:color="A49CDD" w:themeColor="accent5" w:themeTint="99"/>
        <w:insideH w:val="single" w:sz="4" w:space="0" w:color="A49CDD" w:themeColor="accent5" w:themeTint="99"/>
        <w:insideV w:val="single" w:sz="4" w:space="0" w:color="A49CDD" w:themeColor="accent5" w:themeTint="99"/>
      </w:tblBorders>
    </w:tblPr>
    <w:tblStylePr w:type="firstRow">
      <w:rPr>
        <w:b/>
        <w:bCs/>
      </w:rPr>
      <w:tblPr/>
      <w:tcPr>
        <w:tcBorders>
          <w:bottom w:val="single" w:sz="12" w:space="0" w:color="A49CDD" w:themeColor="accent5" w:themeTint="99"/>
        </w:tcBorders>
      </w:tcPr>
    </w:tblStylePr>
    <w:tblStylePr w:type="lastRow">
      <w:rPr>
        <w:b/>
        <w:bCs/>
      </w:rPr>
      <w:tblPr/>
      <w:tcPr>
        <w:tcBorders>
          <w:top w:val="double" w:sz="4" w:space="0" w:color="A49CDD" w:themeColor="accent5" w:themeTint="99"/>
        </w:tcBorders>
      </w:tcPr>
    </w:tblStylePr>
    <w:tblStylePr w:type="firstCol">
      <w:rPr>
        <w:b/>
        <w:bCs/>
      </w:rPr>
    </w:tblStylePr>
    <w:tblStylePr w:type="lastCol">
      <w:rPr>
        <w:b/>
        <w:bCs/>
      </w:rPr>
    </w:tblStylePr>
    <w:tblStylePr w:type="band1Vert">
      <w:tblPr/>
      <w:tcPr>
        <w:shd w:val="clear" w:color="auto" w:fill="E0DEF3" w:themeFill="accent5" w:themeFillTint="33"/>
      </w:tcPr>
    </w:tblStylePr>
    <w:tblStylePr w:type="band1Horz">
      <w:tblPr/>
      <w:tcPr>
        <w:shd w:val="clear" w:color="auto" w:fill="E0DEF3" w:themeFill="accent5" w:themeFillTint="33"/>
      </w:tcPr>
    </w:tblStylePr>
  </w:style>
  <w:style w:type="table" w:styleId="GridTable6Colorful-Accent4">
    <w:name w:val="Grid Table 6 Colorful Accent 4"/>
    <w:basedOn w:val="TableNormal"/>
    <w:uiPriority w:val="51"/>
    <w:rsid w:val="00CF5CF3"/>
    <w:rPr>
      <w:rFonts w:ascii="Arial" w:hAnsi="Arial"/>
      <w:color w:val="00294B" w:themeColor="accent4" w:themeShade="BF"/>
    </w:rPr>
    <w:tblPr>
      <w:tblStyleRowBandSize w:val="1"/>
      <w:tblStyleColBandSize w:val="1"/>
      <w:tblBorders>
        <w:top w:val="single" w:sz="4" w:space="0" w:color="0991FF" w:themeColor="accent4" w:themeTint="99"/>
        <w:left w:val="single" w:sz="4" w:space="0" w:color="0991FF" w:themeColor="accent4" w:themeTint="99"/>
        <w:bottom w:val="single" w:sz="4" w:space="0" w:color="0991FF" w:themeColor="accent4" w:themeTint="99"/>
        <w:right w:val="single" w:sz="4" w:space="0" w:color="0991FF" w:themeColor="accent4" w:themeTint="99"/>
        <w:insideH w:val="single" w:sz="4" w:space="0" w:color="0991FF" w:themeColor="accent4" w:themeTint="99"/>
        <w:insideV w:val="single" w:sz="4" w:space="0" w:color="0991FF" w:themeColor="accent4" w:themeTint="99"/>
      </w:tblBorders>
    </w:tblPr>
    <w:tblStylePr w:type="firstRow">
      <w:rPr>
        <w:b/>
        <w:bCs/>
      </w:rPr>
      <w:tblPr/>
      <w:tcPr>
        <w:tcBorders>
          <w:bottom w:val="single" w:sz="12" w:space="0" w:color="0991FF" w:themeColor="accent4" w:themeTint="99"/>
        </w:tcBorders>
      </w:tcPr>
    </w:tblStylePr>
    <w:tblStylePr w:type="lastRow">
      <w:rPr>
        <w:b/>
        <w:bCs/>
      </w:rPr>
      <w:tblPr/>
      <w:tcPr>
        <w:tcBorders>
          <w:top w:val="double" w:sz="4" w:space="0" w:color="0991FF" w:themeColor="accent4" w:themeTint="99"/>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GridTable6Colorful-Accent3">
    <w:name w:val="Grid Table 6 Colorful Accent 3"/>
    <w:basedOn w:val="TableNormal"/>
    <w:uiPriority w:val="51"/>
    <w:rsid w:val="00CF5CF3"/>
    <w:rPr>
      <w:rFonts w:ascii="Arial" w:hAnsi="Arial"/>
      <w:color w:val="1C9B5C" w:themeColor="accent3" w:themeShade="BF"/>
    </w:rPr>
    <w:tblPr>
      <w:tblStyleRowBandSize w:val="1"/>
      <w:tblStyleColBandSize w:val="1"/>
      <w:tblBorders>
        <w:top w:val="single" w:sz="4" w:space="0" w:color="78E6B0" w:themeColor="accent3" w:themeTint="99"/>
        <w:left w:val="single" w:sz="4" w:space="0" w:color="78E6B0" w:themeColor="accent3" w:themeTint="99"/>
        <w:bottom w:val="single" w:sz="4" w:space="0" w:color="78E6B0" w:themeColor="accent3" w:themeTint="99"/>
        <w:right w:val="single" w:sz="4" w:space="0" w:color="78E6B0" w:themeColor="accent3" w:themeTint="99"/>
        <w:insideH w:val="single" w:sz="4" w:space="0" w:color="78E6B0" w:themeColor="accent3" w:themeTint="99"/>
        <w:insideV w:val="single" w:sz="4" w:space="0" w:color="78E6B0" w:themeColor="accent3" w:themeTint="99"/>
      </w:tblBorders>
    </w:tblPr>
    <w:tblStylePr w:type="firstRow">
      <w:rPr>
        <w:b/>
        <w:bCs/>
      </w:rPr>
      <w:tblPr/>
      <w:tcPr>
        <w:tcBorders>
          <w:bottom w:val="single" w:sz="12" w:space="0" w:color="78E6B0" w:themeColor="accent3" w:themeTint="99"/>
        </w:tcBorders>
      </w:tcPr>
    </w:tblStylePr>
    <w:tblStylePr w:type="lastRow">
      <w:rPr>
        <w:b/>
        <w:bCs/>
      </w:rPr>
      <w:tblPr/>
      <w:tcPr>
        <w:tcBorders>
          <w:top w:val="double" w:sz="4" w:space="0" w:color="78E6B0" w:themeColor="accent3" w:themeTint="99"/>
        </w:tcBorders>
      </w:tcPr>
    </w:tblStylePr>
    <w:tblStylePr w:type="firstCol">
      <w:rPr>
        <w:b/>
        <w:bCs/>
      </w:rPr>
    </w:tblStylePr>
    <w:tblStylePr w:type="lastCol">
      <w:rPr>
        <w:b/>
        <w:bCs/>
      </w:rPr>
    </w:tblStylePr>
    <w:tblStylePr w:type="band1Vert">
      <w:tblPr/>
      <w:tcPr>
        <w:shd w:val="clear" w:color="auto" w:fill="D2F6E4" w:themeFill="accent3" w:themeFillTint="33"/>
      </w:tcPr>
    </w:tblStylePr>
    <w:tblStylePr w:type="band1Horz">
      <w:tblPr/>
      <w:tcPr>
        <w:shd w:val="clear" w:color="auto" w:fill="D2F6E4" w:themeFill="accent3" w:themeFillTint="33"/>
      </w:tcPr>
    </w:tblStylePr>
  </w:style>
  <w:style w:type="table" w:styleId="GridTable6Colorful-Accent2">
    <w:name w:val="Grid Table 6 Colorful Accent 2"/>
    <w:basedOn w:val="TableNormal"/>
    <w:uiPriority w:val="51"/>
    <w:rsid w:val="00CF5CF3"/>
    <w:rPr>
      <w:rFonts w:ascii="Arial" w:hAnsi="Arial"/>
      <w:color w:val="444D53" w:themeColor="accent2" w:themeShade="BF"/>
    </w:rPr>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rPr>
      <w:tblPr/>
      <w:tcPr>
        <w:tcBorders>
          <w:bottom w:val="single" w:sz="12" w:space="0" w:color="99A4AC" w:themeColor="accent2" w:themeTint="99"/>
        </w:tcBorders>
      </w:tcPr>
    </w:tblStylePr>
    <w:tblStylePr w:type="lastRow">
      <w:rPr>
        <w:b/>
        <w:bCs/>
      </w:rPr>
      <w:tblPr/>
      <w:tcPr>
        <w:tcBorders>
          <w:top w:val="double" w:sz="4" w:space="0" w:color="99A4AC" w:themeColor="accent2" w:themeTint="99"/>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GridTable6Colorful-Accent1">
    <w:name w:val="Grid Table 6 Colorful Accent 1"/>
    <w:basedOn w:val="TableNormal"/>
    <w:uiPriority w:val="51"/>
    <w:rsid w:val="00CF5CF3"/>
    <w:rPr>
      <w:rFonts w:ascii="Arial" w:hAnsi="Arial"/>
      <w:color w:val="008195" w:themeColor="accent1" w:themeShade="BF"/>
    </w:rPr>
    <w:tblPr>
      <w:tblStyleRowBandSize w:val="1"/>
      <w:tblStyleColBandSize w:val="1"/>
      <w:tblBorders>
        <w:top w:val="single" w:sz="4" w:space="0" w:color="44E6FF" w:themeColor="accent1" w:themeTint="99"/>
        <w:left w:val="single" w:sz="4" w:space="0" w:color="44E6FF" w:themeColor="accent1" w:themeTint="99"/>
        <w:bottom w:val="single" w:sz="4" w:space="0" w:color="44E6FF" w:themeColor="accent1" w:themeTint="99"/>
        <w:right w:val="single" w:sz="4" w:space="0" w:color="44E6FF" w:themeColor="accent1" w:themeTint="99"/>
        <w:insideH w:val="single" w:sz="4" w:space="0" w:color="44E6FF" w:themeColor="accent1" w:themeTint="99"/>
        <w:insideV w:val="single" w:sz="4" w:space="0" w:color="44E6FF" w:themeColor="accent1" w:themeTint="99"/>
      </w:tblBorders>
    </w:tblPr>
    <w:tblStylePr w:type="firstRow">
      <w:rPr>
        <w:b/>
        <w:bCs/>
      </w:rPr>
      <w:tblPr/>
      <w:tcPr>
        <w:tcBorders>
          <w:bottom w:val="single" w:sz="12" w:space="0" w:color="44E6FF" w:themeColor="accent1" w:themeTint="99"/>
        </w:tcBorders>
      </w:tcPr>
    </w:tblStylePr>
    <w:tblStylePr w:type="lastRow">
      <w:rPr>
        <w:b/>
        <w:bCs/>
      </w:rPr>
      <w:tblPr/>
      <w:tcPr>
        <w:tcBorders>
          <w:top w:val="double" w:sz="4" w:space="0" w:color="44E6FF" w:themeColor="accent1" w:themeTint="99"/>
        </w:tcBorders>
      </w:tcPr>
    </w:tblStylePr>
    <w:tblStylePr w:type="firstCol">
      <w:rPr>
        <w:b/>
        <w:bCs/>
      </w:rPr>
    </w:tblStylePr>
    <w:tblStylePr w:type="lastCol">
      <w:rPr>
        <w:b/>
        <w:bCs/>
      </w:rPr>
    </w:tblStylePr>
    <w:tblStylePr w:type="band1Vert">
      <w:tblPr/>
      <w:tcPr>
        <w:shd w:val="clear" w:color="auto" w:fill="C0F6FF" w:themeFill="accent1" w:themeFillTint="33"/>
      </w:tcPr>
    </w:tblStylePr>
    <w:tblStylePr w:type="band1Horz">
      <w:tblPr/>
      <w:tcPr>
        <w:shd w:val="clear" w:color="auto" w:fill="C0F6FF" w:themeFill="accent1" w:themeFillTint="33"/>
      </w:tcPr>
    </w:tblStylePr>
  </w:style>
  <w:style w:type="table" w:styleId="GridTable6Colorful">
    <w:name w:val="Grid Table 6 Colorful"/>
    <w:basedOn w:val="TableNormal"/>
    <w:uiPriority w:val="51"/>
    <w:rsid w:val="00CF5CF3"/>
    <w:rPr>
      <w:rFonts w:ascii="Arial" w:hAnsi="Arial"/>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5Dark-Accent6">
    <w:name w:val="List Table 5 Dark Accent 6"/>
    <w:basedOn w:val="TableNormal"/>
    <w:uiPriority w:val="50"/>
    <w:rsid w:val="00CF5CF3"/>
    <w:rPr>
      <w:rFonts w:ascii="Arial" w:hAnsi="Arial"/>
      <w:color w:val="FFFFFF" w:themeColor="background1"/>
    </w:rPr>
    <w:tblPr>
      <w:tblStyleRowBandSize w:val="1"/>
      <w:tblStyleColBandSize w:val="1"/>
      <w:tblBorders>
        <w:top w:val="single" w:sz="24" w:space="0" w:color="890C58" w:themeColor="accent6"/>
        <w:left w:val="single" w:sz="24" w:space="0" w:color="890C58" w:themeColor="accent6"/>
        <w:bottom w:val="single" w:sz="24" w:space="0" w:color="890C58" w:themeColor="accent6"/>
        <w:right w:val="single" w:sz="24" w:space="0" w:color="890C58" w:themeColor="accent6"/>
      </w:tblBorders>
    </w:tblPr>
    <w:tcPr>
      <w:shd w:val="clear" w:color="auto" w:fill="890C5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F5CF3"/>
    <w:rPr>
      <w:rFonts w:ascii="Arial" w:hAnsi="Arial"/>
      <w:color w:val="FFFFFF" w:themeColor="background1"/>
    </w:rPr>
    <w:tblPr>
      <w:tblStyleRowBandSize w:val="1"/>
      <w:tblStyleColBandSize w:val="1"/>
      <w:tblBorders>
        <w:top w:val="single" w:sz="24" w:space="0" w:color="685BC7" w:themeColor="accent5"/>
        <w:left w:val="single" w:sz="24" w:space="0" w:color="685BC7" w:themeColor="accent5"/>
        <w:bottom w:val="single" w:sz="24" w:space="0" w:color="685BC7" w:themeColor="accent5"/>
        <w:right w:val="single" w:sz="24" w:space="0" w:color="685BC7" w:themeColor="accent5"/>
      </w:tblBorders>
    </w:tblPr>
    <w:tcPr>
      <w:shd w:val="clear" w:color="auto" w:fill="685BC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F5CF3"/>
    <w:rPr>
      <w:rFonts w:ascii="Arial" w:hAnsi="Arial"/>
      <w:color w:val="FFFFFF" w:themeColor="background1"/>
    </w:rPr>
    <w:tblPr>
      <w:tblStyleRowBandSize w:val="1"/>
      <w:tblStyleColBandSize w:val="1"/>
      <w:tblBorders>
        <w:top w:val="single" w:sz="24" w:space="0" w:color="003865" w:themeColor="accent4"/>
        <w:left w:val="single" w:sz="24" w:space="0" w:color="003865" w:themeColor="accent4"/>
        <w:bottom w:val="single" w:sz="24" w:space="0" w:color="003865" w:themeColor="accent4"/>
        <w:right w:val="single" w:sz="24" w:space="0" w:color="003865" w:themeColor="accent4"/>
      </w:tblBorders>
    </w:tblPr>
    <w:tcPr>
      <w:shd w:val="clear" w:color="auto" w:fill="00386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F5CF3"/>
    <w:rPr>
      <w:rFonts w:ascii="Arial" w:hAnsi="Arial"/>
      <w:color w:val="FFFFFF" w:themeColor="background1"/>
    </w:rPr>
    <w:tblPr>
      <w:tblStyleRowBandSize w:val="1"/>
      <w:tblStyleColBandSize w:val="1"/>
      <w:tblBorders>
        <w:top w:val="single" w:sz="24" w:space="0" w:color="26D07C" w:themeColor="accent3"/>
        <w:left w:val="single" w:sz="24" w:space="0" w:color="26D07C" w:themeColor="accent3"/>
        <w:bottom w:val="single" w:sz="24" w:space="0" w:color="26D07C" w:themeColor="accent3"/>
        <w:right w:val="single" w:sz="24" w:space="0" w:color="26D07C" w:themeColor="accent3"/>
      </w:tblBorders>
    </w:tblPr>
    <w:tcPr>
      <w:shd w:val="clear" w:color="auto" w:fill="26D0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F5CF3"/>
    <w:rPr>
      <w:rFonts w:ascii="Arial" w:hAnsi="Arial"/>
      <w:color w:val="FFFFFF" w:themeColor="background1"/>
    </w:rPr>
    <w:tblPr>
      <w:tblStyleRowBandSize w:val="1"/>
      <w:tblStyleColBandSize w:val="1"/>
      <w:tblBorders>
        <w:top w:val="single" w:sz="24" w:space="0" w:color="5B6770" w:themeColor="accent2"/>
        <w:left w:val="single" w:sz="24" w:space="0" w:color="5B6770" w:themeColor="accent2"/>
        <w:bottom w:val="single" w:sz="24" w:space="0" w:color="5B6770" w:themeColor="accent2"/>
        <w:right w:val="single" w:sz="24" w:space="0" w:color="5B6770" w:themeColor="accent2"/>
      </w:tblBorders>
    </w:tblPr>
    <w:tcPr>
      <w:shd w:val="clear" w:color="auto" w:fill="5B677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F5CF3"/>
    <w:rPr>
      <w:rFonts w:ascii="Arial" w:hAnsi="Arial"/>
      <w:color w:val="FFFFFF" w:themeColor="background1"/>
    </w:rPr>
    <w:tblPr>
      <w:tblStyleRowBandSize w:val="1"/>
      <w:tblStyleColBandSize w:val="1"/>
      <w:tblBorders>
        <w:top w:val="single" w:sz="24" w:space="0" w:color="00AEC7" w:themeColor="accent1"/>
        <w:left w:val="single" w:sz="24" w:space="0" w:color="00AEC7" w:themeColor="accent1"/>
        <w:bottom w:val="single" w:sz="24" w:space="0" w:color="00AEC7" w:themeColor="accent1"/>
        <w:right w:val="single" w:sz="24" w:space="0" w:color="00AEC7" w:themeColor="accent1"/>
      </w:tblBorders>
    </w:tblPr>
    <w:tcPr>
      <w:shd w:val="clear" w:color="auto" w:fill="00AEC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
    <w:name w:val="List Table 5 Dark"/>
    <w:basedOn w:val="TableNormal"/>
    <w:uiPriority w:val="50"/>
    <w:rsid w:val="00CF5CF3"/>
    <w:rPr>
      <w:rFonts w:ascii="Arial" w:hAnsi="Arial"/>
      <w:color w:val="FFFFFF" w:themeColor="background1"/>
    </w:rPr>
    <w:tblPr>
      <w:tblStyleRowBandSize w:val="1"/>
      <w:tblStyleColBandSize w:val="1"/>
    </w:tblPr>
    <w:tcPr>
      <w:shd w:val="clear" w:color="auto" w:fill="5B6770" w:themeFill="tex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5Dark-Accent6">
    <w:name w:val="Grid Table 5 Dark Accent 6"/>
    <w:basedOn w:val="TableNormal"/>
    <w:uiPriority w:val="50"/>
    <w:rsid w:val="00CF5CF3"/>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BCE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90C5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90C5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90C5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90C58" w:themeFill="accent6"/>
      </w:tcPr>
    </w:tblStylePr>
    <w:tblStylePr w:type="band1Vert">
      <w:tblPr/>
      <w:tcPr>
        <w:shd w:val="clear" w:color="auto" w:fill="F37AC3" w:themeFill="accent6" w:themeFillTint="66"/>
      </w:tcPr>
    </w:tblStylePr>
    <w:tblStylePr w:type="band1Horz">
      <w:tblPr/>
      <w:tcPr>
        <w:shd w:val="clear" w:color="auto" w:fill="F37AC3" w:themeFill="accent6" w:themeFillTint="66"/>
      </w:tcPr>
    </w:tblStylePr>
  </w:style>
  <w:style w:type="table" w:styleId="GridTable5Dark-Accent5">
    <w:name w:val="Grid Table 5 Dark Accent 5"/>
    <w:basedOn w:val="TableNormal"/>
    <w:uiPriority w:val="50"/>
    <w:rsid w:val="00CF5CF3"/>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D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85BC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85BC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85BC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85BC7" w:themeFill="accent5"/>
      </w:tcPr>
    </w:tblStylePr>
    <w:tblStylePr w:type="band1Vert">
      <w:tblPr/>
      <w:tcPr>
        <w:shd w:val="clear" w:color="auto" w:fill="C2BDE8" w:themeFill="accent5" w:themeFillTint="66"/>
      </w:tcPr>
    </w:tblStylePr>
    <w:tblStylePr w:type="band1Horz">
      <w:tblPr/>
      <w:tcPr>
        <w:shd w:val="clear" w:color="auto" w:fill="C2BDE8" w:themeFill="accent5" w:themeFillTint="66"/>
      </w:tcPr>
    </w:tblStylePr>
  </w:style>
  <w:style w:type="table" w:styleId="GridTable5Dark-Accent4">
    <w:name w:val="Grid Table 5 Dark Accent 4"/>
    <w:basedOn w:val="TableNormal"/>
    <w:uiPriority w:val="50"/>
    <w:rsid w:val="00CF5CF3"/>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DDA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86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86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86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865" w:themeFill="accent4"/>
      </w:tcPr>
    </w:tblStylePr>
    <w:tblStylePr w:type="band1Vert">
      <w:tblPr/>
      <w:tcPr>
        <w:shd w:val="clear" w:color="auto" w:fill="5BB5FF" w:themeFill="accent4" w:themeFillTint="66"/>
      </w:tcPr>
    </w:tblStylePr>
    <w:tblStylePr w:type="band1Horz">
      <w:tblPr/>
      <w:tcPr>
        <w:shd w:val="clear" w:color="auto" w:fill="5BB5FF" w:themeFill="accent4" w:themeFillTint="66"/>
      </w:tcPr>
    </w:tblStylePr>
  </w:style>
  <w:style w:type="table" w:styleId="GridTable5Dark-Accent3">
    <w:name w:val="Grid Table 5 Dark Accent 3"/>
    <w:basedOn w:val="TableNormal"/>
    <w:uiPriority w:val="50"/>
    <w:rsid w:val="00CF5CF3"/>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F6E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D0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D0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D0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D07C" w:themeFill="accent3"/>
      </w:tcPr>
    </w:tblStylePr>
    <w:tblStylePr w:type="band1Vert">
      <w:tblPr/>
      <w:tcPr>
        <w:shd w:val="clear" w:color="auto" w:fill="A5EECA" w:themeFill="accent3" w:themeFillTint="66"/>
      </w:tcPr>
    </w:tblStylePr>
    <w:tblStylePr w:type="band1Horz">
      <w:tblPr/>
      <w:tcPr>
        <w:shd w:val="clear" w:color="auto" w:fill="A5EECA" w:themeFill="accent3" w:themeFillTint="66"/>
      </w:tcPr>
    </w:tblStylePr>
  </w:style>
  <w:style w:type="table" w:styleId="GridTable5Dark-Accent2">
    <w:name w:val="Grid Table 5 Dark Accent 2"/>
    <w:basedOn w:val="TableNormal"/>
    <w:uiPriority w:val="50"/>
    <w:rsid w:val="00CF5CF3"/>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E0E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677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677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677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6770" w:themeFill="accent2"/>
      </w:tcPr>
    </w:tblStylePr>
    <w:tblStylePr w:type="band1Vert">
      <w:tblPr/>
      <w:tcPr>
        <w:shd w:val="clear" w:color="auto" w:fill="BBC2C8" w:themeFill="accent2" w:themeFillTint="66"/>
      </w:tcPr>
    </w:tblStylePr>
    <w:tblStylePr w:type="band1Horz">
      <w:tblPr/>
      <w:tcPr>
        <w:shd w:val="clear" w:color="auto" w:fill="BBC2C8" w:themeFill="accent2" w:themeFillTint="66"/>
      </w:tcPr>
    </w:tblStylePr>
  </w:style>
  <w:style w:type="table" w:styleId="GridTable5Dark-Accent1">
    <w:name w:val="Grid Table 5 Dark Accent 1"/>
    <w:basedOn w:val="TableNormal"/>
    <w:uiPriority w:val="50"/>
    <w:rsid w:val="00CF5CF3"/>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F6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EC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EC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EC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EC7" w:themeFill="accent1"/>
      </w:tcPr>
    </w:tblStylePr>
    <w:tblStylePr w:type="band1Vert">
      <w:tblPr/>
      <w:tcPr>
        <w:shd w:val="clear" w:color="auto" w:fill="82EEFF" w:themeFill="accent1" w:themeFillTint="66"/>
      </w:tcPr>
    </w:tblStylePr>
    <w:tblStylePr w:type="band1Horz">
      <w:tblPr/>
      <w:tcPr>
        <w:shd w:val="clear" w:color="auto" w:fill="82EEFF" w:themeFill="accent1" w:themeFillTint="66"/>
      </w:tcPr>
    </w:tblStylePr>
  </w:style>
  <w:style w:type="table" w:styleId="GridTable5Dark">
    <w:name w:val="Grid Table 5 Dark"/>
    <w:basedOn w:val="TableNormal"/>
    <w:uiPriority w:val="50"/>
    <w:rsid w:val="00CF5CF3"/>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4-Accent6">
    <w:name w:val="List Table 4 Accent 6"/>
    <w:basedOn w:val="TableNormal"/>
    <w:uiPriority w:val="49"/>
    <w:rsid w:val="00CF5CF3"/>
    <w:rPr>
      <w:rFonts w:ascii="Arial" w:hAnsi="Arial"/>
    </w:rPr>
    <w:tblPr>
      <w:tblStyleRowBandSize w:val="1"/>
      <w:tblStyleColBandSize w:val="1"/>
      <w:tblBorders>
        <w:top w:val="single" w:sz="4" w:space="0" w:color="ED37A6" w:themeColor="accent6" w:themeTint="99"/>
        <w:left w:val="single" w:sz="4" w:space="0" w:color="ED37A6" w:themeColor="accent6" w:themeTint="99"/>
        <w:bottom w:val="single" w:sz="4" w:space="0" w:color="ED37A6" w:themeColor="accent6" w:themeTint="99"/>
        <w:right w:val="single" w:sz="4" w:space="0" w:color="ED37A6" w:themeColor="accent6" w:themeTint="99"/>
        <w:insideH w:val="single" w:sz="4" w:space="0" w:color="ED37A6" w:themeColor="accent6" w:themeTint="99"/>
      </w:tblBorders>
    </w:tblPr>
    <w:tblStylePr w:type="firstRow">
      <w:rPr>
        <w:b/>
        <w:bCs/>
        <w:color w:val="FFFFFF" w:themeColor="background1"/>
      </w:rPr>
      <w:tblPr/>
      <w:tcPr>
        <w:tcBorders>
          <w:top w:val="single" w:sz="4" w:space="0" w:color="890C58" w:themeColor="accent6"/>
          <w:left w:val="single" w:sz="4" w:space="0" w:color="890C58" w:themeColor="accent6"/>
          <w:bottom w:val="single" w:sz="4" w:space="0" w:color="890C58" w:themeColor="accent6"/>
          <w:right w:val="single" w:sz="4" w:space="0" w:color="890C58" w:themeColor="accent6"/>
          <w:insideH w:val="nil"/>
        </w:tcBorders>
        <w:shd w:val="clear" w:color="auto" w:fill="890C58" w:themeFill="accent6"/>
      </w:tcPr>
    </w:tblStylePr>
    <w:tblStylePr w:type="lastRow">
      <w:rPr>
        <w:b/>
        <w:bCs/>
      </w:rPr>
      <w:tblPr/>
      <w:tcPr>
        <w:tcBorders>
          <w:top w:val="double" w:sz="4" w:space="0" w:color="ED37A6" w:themeColor="accent6" w:themeTint="99"/>
        </w:tcBorders>
      </w:tcPr>
    </w:tblStylePr>
    <w:tblStylePr w:type="firstCol">
      <w:rPr>
        <w:b/>
        <w:bCs/>
      </w:rPr>
    </w:tblStylePr>
    <w:tblStylePr w:type="lastCol">
      <w:rPr>
        <w:b/>
        <w:bCs/>
      </w:rPr>
    </w:tblStylePr>
    <w:tblStylePr w:type="band1Vert">
      <w:tblPr/>
      <w:tcPr>
        <w:shd w:val="clear" w:color="auto" w:fill="F9BCE1" w:themeFill="accent6" w:themeFillTint="33"/>
      </w:tcPr>
    </w:tblStylePr>
    <w:tblStylePr w:type="band1Horz">
      <w:tblPr/>
      <w:tcPr>
        <w:shd w:val="clear" w:color="auto" w:fill="F9BCE1" w:themeFill="accent6" w:themeFillTint="33"/>
      </w:tcPr>
    </w:tblStylePr>
  </w:style>
  <w:style w:type="table" w:styleId="ListTable4-Accent5">
    <w:name w:val="List Table 4 Accent 5"/>
    <w:basedOn w:val="TableNormal"/>
    <w:uiPriority w:val="49"/>
    <w:rsid w:val="00CF5CF3"/>
    <w:rPr>
      <w:rFonts w:ascii="Arial" w:hAnsi="Arial"/>
    </w:rPr>
    <w:tblPr>
      <w:tblStyleRowBandSize w:val="1"/>
      <w:tblStyleColBandSize w:val="1"/>
      <w:tblBorders>
        <w:top w:val="single" w:sz="4" w:space="0" w:color="A49CDD" w:themeColor="accent5" w:themeTint="99"/>
        <w:left w:val="single" w:sz="4" w:space="0" w:color="A49CDD" w:themeColor="accent5" w:themeTint="99"/>
        <w:bottom w:val="single" w:sz="4" w:space="0" w:color="A49CDD" w:themeColor="accent5" w:themeTint="99"/>
        <w:right w:val="single" w:sz="4" w:space="0" w:color="A49CDD" w:themeColor="accent5" w:themeTint="99"/>
        <w:insideH w:val="single" w:sz="4" w:space="0" w:color="A49CDD" w:themeColor="accent5" w:themeTint="99"/>
      </w:tblBorders>
    </w:tblPr>
    <w:tblStylePr w:type="firstRow">
      <w:rPr>
        <w:b/>
        <w:bCs/>
        <w:color w:val="FFFFFF" w:themeColor="background1"/>
      </w:rPr>
      <w:tblPr/>
      <w:tcPr>
        <w:tcBorders>
          <w:top w:val="single" w:sz="4" w:space="0" w:color="685BC7" w:themeColor="accent5"/>
          <w:left w:val="single" w:sz="4" w:space="0" w:color="685BC7" w:themeColor="accent5"/>
          <w:bottom w:val="single" w:sz="4" w:space="0" w:color="685BC7" w:themeColor="accent5"/>
          <w:right w:val="single" w:sz="4" w:space="0" w:color="685BC7" w:themeColor="accent5"/>
          <w:insideH w:val="nil"/>
        </w:tcBorders>
        <w:shd w:val="clear" w:color="auto" w:fill="685BC7" w:themeFill="accent5"/>
      </w:tcPr>
    </w:tblStylePr>
    <w:tblStylePr w:type="lastRow">
      <w:rPr>
        <w:b/>
        <w:bCs/>
      </w:rPr>
      <w:tblPr/>
      <w:tcPr>
        <w:tcBorders>
          <w:top w:val="double" w:sz="4" w:space="0" w:color="A49CDD" w:themeColor="accent5" w:themeTint="99"/>
        </w:tcBorders>
      </w:tcPr>
    </w:tblStylePr>
    <w:tblStylePr w:type="firstCol">
      <w:rPr>
        <w:b/>
        <w:bCs/>
      </w:rPr>
    </w:tblStylePr>
    <w:tblStylePr w:type="lastCol">
      <w:rPr>
        <w:b/>
        <w:bCs/>
      </w:rPr>
    </w:tblStylePr>
    <w:tblStylePr w:type="band1Vert">
      <w:tblPr/>
      <w:tcPr>
        <w:shd w:val="clear" w:color="auto" w:fill="E0DEF3" w:themeFill="accent5" w:themeFillTint="33"/>
      </w:tcPr>
    </w:tblStylePr>
    <w:tblStylePr w:type="band1Horz">
      <w:tblPr/>
      <w:tcPr>
        <w:shd w:val="clear" w:color="auto" w:fill="E0DEF3" w:themeFill="accent5" w:themeFillTint="33"/>
      </w:tcPr>
    </w:tblStylePr>
  </w:style>
  <w:style w:type="table" w:styleId="ListTable4-Accent4">
    <w:name w:val="List Table 4 Accent 4"/>
    <w:basedOn w:val="TableNormal"/>
    <w:uiPriority w:val="49"/>
    <w:rsid w:val="00CF5CF3"/>
    <w:rPr>
      <w:rFonts w:ascii="Arial" w:hAnsi="Arial"/>
    </w:rPr>
    <w:tblPr>
      <w:tblStyleRowBandSize w:val="1"/>
      <w:tblStyleColBandSize w:val="1"/>
      <w:tblBorders>
        <w:top w:val="single" w:sz="4" w:space="0" w:color="0991FF" w:themeColor="accent4" w:themeTint="99"/>
        <w:left w:val="single" w:sz="4" w:space="0" w:color="0991FF" w:themeColor="accent4" w:themeTint="99"/>
        <w:bottom w:val="single" w:sz="4" w:space="0" w:color="0991FF" w:themeColor="accent4" w:themeTint="99"/>
        <w:right w:val="single" w:sz="4" w:space="0" w:color="0991FF" w:themeColor="accent4" w:themeTint="99"/>
        <w:insideH w:val="single" w:sz="4" w:space="0" w:color="0991FF" w:themeColor="accent4" w:themeTint="99"/>
      </w:tblBorders>
    </w:tblPr>
    <w:tblStylePr w:type="firstRow">
      <w:rPr>
        <w:b/>
        <w:bCs/>
        <w:color w:val="FFFFFF" w:themeColor="background1"/>
      </w:rPr>
      <w:tblPr/>
      <w:tcPr>
        <w:tcBorders>
          <w:top w:val="single" w:sz="4" w:space="0" w:color="003865" w:themeColor="accent4"/>
          <w:left w:val="single" w:sz="4" w:space="0" w:color="003865" w:themeColor="accent4"/>
          <w:bottom w:val="single" w:sz="4" w:space="0" w:color="003865" w:themeColor="accent4"/>
          <w:right w:val="single" w:sz="4" w:space="0" w:color="003865" w:themeColor="accent4"/>
          <w:insideH w:val="nil"/>
        </w:tcBorders>
        <w:shd w:val="clear" w:color="auto" w:fill="003865" w:themeFill="accent4"/>
      </w:tcPr>
    </w:tblStylePr>
    <w:tblStylePr w:type="lastRow">
      <w:rPr>
        <w:b/>
        <w:bCs/>
      </w:rPr>
      <w:tblPr/>
      <w:tcPr>
        <w:tcBorders>
          <w:top w:val="double" w:sz="4" w:space="0" w:color="0991FF" w:themeColor="accent4" w:themeTint="99"/>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4-Accent3">
    <w:name w:val="List Table 4 Accent 3"/>
    <w:basedOn w:val="TableNormal"/>
    <w:uiPriority w:val="49"/>
    <w:rsid w:val="00CF5CF3"/>
    <w:rPr>
      <w:rFonts w:ascii="Arial" w:hAnsi="Arial"/>
    </w:rPr>
    <w:tblPr>
      <w:tblStyleRowBandSize w:val="1"/>
      <w:tblStyleColBandSize w:val="1"/>
      <w:tblBorders>
        <w:top w:val="single" w:sz="4" w:space="0" w:color="78E6B0" w:themeColor="accent3" w:themeTint="99"/>
        <w:left w:val="single" w:sz="4" w:space="0" w:color="78E6B0" w:themeColor="accent3" w:themeTint="99"/>
        <w:bottom w:val="single" w:sz="4" w:space="0" w:color="78E6B0" w:themeColor="accent3" w:themeTint="99"/>
        <w:right w:val="single" w:sz="4" w:space="0" w:color="78E6B0" w:themeColor="accent3" w:themeTint="99"/>
        <w:insideH w:val="single" w:sz="4" w:space="0" w:color="78E6B0" w:themeColor="accent3" w:themeTint="99"/>
      </w:tblBorders>
    </w:tblPr>
    <w:tblStylePr w:type="firstRow">
      <w:rPr>
        <w:b/>
        <w:bCs/>
        <w:color w:val="FFFFFF" w:themeColor="background1"/>
      </w:rPr>
      <w:tblPr/>
      <w:tcPr>
        <w:tcBorders>
          <w:top w:val="single" w:sz="4" w:space="0" w:color="26D07C" w:themeColor="accent3"/>
          <w:left w:val="single" w:sz="4" w:space="0" w:color="26D07C" w:themeColor="accent3"/>
          <w:bottom w:val="single" w:sz="4" w:space="0" w:color="26D07C" w:themeColor="accent3"/>
          <w:right w:val="single" w:sz="4" w:space="0" w:color="26D07C" w:themeColor="accent3"/>
          <w:insideH w:val="nil"/>
        </w:tcBorders>
        <w:shd w:val="clear" w:color="auto" w:fill="26D07C" w:themeFill="accent3"/>
      </w:tcPr>
    </w:tblStylePr>
    <w:tblStylePr w:type="lastRow">
      <w:rPr>
        <w:b/>
        <w:bCs/>
      </w:rPr>
      <w:tblPr/>
      <w:tcPr>
        <w:tcBorders>
          <w:top w:val="double" w:sz="4" w:space="0" w:color="78E6B0" w:themeColor="accent3" w:themeTint="99"/>
        </w:tcBorders>
      </w:tcPr>
    </w:tblStylePr>
    <w:tblStylePr w:type="firstCol">
      <w:rPr>
        <w:b/>
        <w:bCs/>
      </w:rPr>
    </w:tblStylePr>
    <w:tblStylePr w:type="lastCol">
      <w:rPr>
        <w:b/>
        <w:bCs/>
      </w:rPr>
    </w:tblStylePr>
    <w:tblStylePr w:type="band1Vert">
      <w:tblPr/>
      <w:tcPr>
        <w:shd w:val="clear" w:color="auto" w:fill="D2F6E4" w:themeFill="accent3" w:themeFillTint="33"/>
      </w:tcPr>
    </w:tblStylePr>
    <w:tblStylePr w:type="band1Horz">
      <w:tblPr/>
      <w:tcPr>
        <w:shd w:val="clear" w:color="auto" w:fill="D2F6E4" w:themeFill="accent3" w:themeFillTint="33"/>
      </w:tcPr>
    </w:tblStylePr>
  </w:style>
  <w:style w:type="table" w:styleId="ListTable4-Accent2">
    <w:name w:val="List Table 4 Accent 2"/>
    <w:basedOn w:val="TableNormal"/>
    <w:uiPriority w:val="49"/>
    <w:rsid w:val="00CF5CF3"/>
    <w:rPr>
      <w:rFonts w:ascii="Arial" w:hAnsi="Arial"/>
    </w:rPr>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tblBorders>
    </w:tblPr>
    <w:tblStylePr w:type="firstRow">
      <w:rPr>
        <w:b/>
        <w:bCs/>
        <w:color w:val="FFFFFF" w:themeColor="background1"/>
      </w:rPr>
      <w:tblPr/>
      <w:tcPr>
        <w:tcBorders>
          <w:top w:val="single" w:sz="4" w:space="0" w:color="5B6770" w:themeColor="accent2"/>
          <w:left w:val="single" w:sz="4" w:space="0" w:color="5B6770" w:themeColor="accent2"/>
          <w:bottom w:val="single" w:sz="4" w:space="0" w:color="5B6770" w:themeColor="accent2"/>
          <w:right w:val="single" w:sz="4" w:space="0" w:color="5B6770" w:themeColor="accent2"/>
          <w:insideH w:val="nil"/>
        </w:tcBorders>
        <w:shd w:val="clear" w:color="auto" w:fill="5B6770" w:themeFill="accent2"/>
      </w:tcPr>
    </w:tblStylePr>
    <w:tblStylePr w:type="lastRow">
      <w:rPr>
        <w:b/>
        <w:bCs/>
      </w:rPr>
      <w:tblPr/>
      <w:tcPr>
        <w:tcBorders>
          <w:top w:val="double" w:sz="4" w:space="0" w:color="99A4AC" w:themeColor="accent2" w:themeTint="99"/>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4-Accent1">
    <w:name w:val="List Table 4 Accent 1"/>
    <w:basedOn w:val="TableNormal"/>
    <w:uiPriority w:val="49"/>
    <w:rsid w:val="00CF5CF3"/>
    <w:rPr>
      <w:rFonts w:ascii="Arial" w:hAnsi="Arial"/>
    </w:rPr>
    <w:tblPr>
      <w:tblStyleRowBandSize w:val="1"/>
      <w:tblStyleColBandSize w:val="1"/>
      <w:tblBorders>
        <w:top w:val="single" w:sz="4" w:space="0" w:color="44E6FF" w:themeColor="accent1" w:themeTint="99"/>
        <w:left w:val="single" w:sz="4" w:space="0" w:color="44E6FF" w:themeColor="accent1" w:themeTint="99"/>
        <w:bottom w:val="single" w:sz="4" w:space="0" w:color="44E6FF" w:themeColor="accent1" w:themeTint="99"/>
        <w:right w:val="single" w:sz="4" w:space="0" w:color="44E6FF" w:themeColor="accent1" w:themeTint="99"/>
        <w:insideH w:val="single" w:sz="4" w:space="0" w:color="44E6FF" w:themeColor="accent1" w:themeTint="99"/>
      </w:tblBorders>
    </w:tblPr>
    <w:tblStylePr w:type="firstRow">
      <w:rPr>
        <w:b/>
        <w:bCs/>
        <w:color w:val="FFFFFF" w:themeColor="background1"/>
      </w:rPr>
      <w:tblPr/>
      <w:tcPr>
        <w:tcBorders>
          <w:top w:val="single" w:sz="4" w:space="0" w:color="00AEC7" w:themeColor="accent1"/>
          <w:left w:val="single" w:sz="4" w:space="0" w:color="00AEC7" w:themeColor="accent1"/>
          <w:bottom w:val="single" w:sz="4" w:space="0" w:color="00AEC7" w:themeColor="accent1"/>
          <w:right w:val="single" w:sz="4" w:space="0" w:color="00AEC7" w:themeColor="accent1"/>
          <w:insideH w:val="nil"/>
        </w:tcBorders>
        <w:shd w:val="clear" w:color="auto" w:fill="00AEC7" w:themeFill="accent1"/>
      </w:tcPr>
    </w:tblStylePr>
    <w:tblStylePr w:type="lastRow">
      <w:rPr>
        <w:b/>
        <w:bCs/>
      </w:rPr>
      <w:tblPr/>
      <w:tcPr>
        <w:tcBorders>
          <w:top w:val="double" w:sz="4" w:space="0" w:color="44E6FF" w:themeColor="accent1" w:themeTint="99"/>
        </w:tcBorders>
      </w:tcPr>
    </w:tblStylePr>
    <w:tblStylePr w:type="firstCol">
      <w:rPr>
        <w:b/>
        <w:bCs/>
      </w:rPr>
    </w:tblStylePr>
    <w:tblStylePr w:type="lastCol">
      <w:rPr>
        <w:b/>
        <w:bCs/>
      </w:rPr>
    </w:tblStylePr>
    <w:tblStylePr w:type="band1Vert">
      <w:tblPr/>
      <w:tcPr>
        <w:shd w:val="clear" w:color="auto" w:fill="C0F6FF" w:themeFill="accent1" w:themeFillTint="33"/>
      </w:tcPr>
    </w:tblStylePr>
    <w:tblStylePr w:type="band1Horz">
      <w:tblPr/>
      <w:tcPr>
        <w:shd w:val="clear" w:color="auto" w:fill="C0F6FF" w:themeFill="accent1" w:themeFillTint="33"/>
      </w:tcPr>
    </w:tblStylePr>
  </w:style>
  <w:style w:type="table" w:styleId="ListTable4">
    <w:name w:val="List Table 4"/>
    <w:basedOn w:val="TableNormal"/>
    <w:uiPriority w:val="49"/>
    <w:rsid w:val="00CF5CF3"/>
    <w:rPr>
      <w:rFonts w:ascii="Arial" w:hAnsi="Ari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6">
    <w:name w:val="Grid Table 4 Accent 6"/>
    <w:basedOn w:val="TableNormal"/>
    <w:uiPriority w:val="49"/>
    <w:rsid w:val="00CF5CF3"/>
    <w:rPr>
      <w:rFonts w:ascii="Arial" w:hAnsi="Arial"/>
    </w:rPr>
    <w:tblPr>
      <w:tblStyleRowBandSize w:val="1"/>
      <w:tblStyleColBandSize w:val="1"/>
      <w:tblBorders>
        <w:top w:val="single" w:sz="4" w:space="0" w:color="ED37A6" w:themeColor="accent6" w:themeTint="99"/>
        <w:left w:val="single" w:sz="4" w:space="0" w:color="ED37A6" w:themeColor="accent6" w:themeTint="99"/>
        <w:bottom w:val="single" w:sz="4" w:space="0" w:color="ED37A6" w:themeColor="accent6" w:themeTint="99"/>
        <w:right w:val="single" w:sz="4" w:space="0" w:color="ED37A6" w:themeColor="accent6" w:themeTint="99"/>
        <w:insideH w:val="single" w:sz="4" w:space="0" w:color="ED37A6" w:themeColor="accent6" w:themeTint="99"/>
        <w:insideV w:val="single" w:sz="4" w:space="0" w:color="ED37A6" w:themeColor="accent6" w:themeTint="99"/>
      </w:tblBorders>
    </w:tblPr>
    <w:tblStylePr w:type="firstRow">
      <w:rPr>
        <w:b/>
        <w:bCs/>
        <w:color w:val="FFFFFF" w:themeColor="background1"/>
      </w:rPr>
      <w:tblPr/>
      <w:tcPr>
        <w:tcBorders>
          <w:top w:val="single" w:sz="4" w:space="0" w:color="890C58" w:themeColor="accent6"/>
          <w:left w:val="single" w:sz="4" w:space="0" w:color="890C58" w:themeColor="accent6"/>
          <w:bottom w:val="single" w:sz="4" w:space="0" w:color="890C58" w:themeColor="accent6"/>
          <w:right w:val="single" w:sz="4" w:space="0" w:color="890C58" w:themeColor="accent6"/>
          <w:insideH w:val="nil"/>
          <w:insideV w:val="nil"/>
        </w:tcBorders>
        <w:shd w:val="clear" w:color="auto" w:fill="890C58" w:themeFill="accent6"/>
      </w:tcPr>
    </w:tblStylePr>
    <w:tblStylePr w:type="lastRow">
      <w:rPr>
        <w:b/>
        <w:bCs/>
      </w:rPr>
      <w:tblPr/>
      <w:tcPr>
        <w:tcBorders>
          <w:top w:val="double" w:sz="4" w:space="0" w:color="890C58" w:themeColor="accent6"/>
        </w:tcBorders>
      </w:tcPr>
    </w:tblStylePr>
    <w:tblStylePr w:type="firstCol">
      <w:rPr>
        <w:b/>
        <w:bCs/>
      </w:rPr>
    </w:tblStylePr>
    <w:tblStylePr w:type="lastCol">
      <w:rPr>
        <w:b/>
        <w:bCs/>
      </w:rPr>
    </w:tblStylePr>
    <w:tblStylePr w:type="band1Vert">
      <w:tblPr/>
      <w:tcPr>
        <w:shd w:val="clear" w:color="auto" w:fill="F9BCE1" w:themeFill="accent6" w:themeFillTint="33"/>
      </w:tcPr>
    </w:tblStylePr>
    <w:tblStylePr w:type="band1Horz">
      <w:tblPr/>
      <w:tcPr>
        <w:shd w:val="clear" w:color="auto" w:fill="F9BCE1" w:themeFill="accent6" w:themeFillTint="33"/>
      </w:tcPr>
    </w:tblStylePr>
  </w:style>
  <w:style w:type="table" w:styleId="GridTable4-Accent5">
    <w:name w:val="Grid Table 4 Accent 5"/>
    <w:basedOn w:val="TableNormal"/>
    <w:uiPriority w:val="49"/>
    <w:rsid w:val="00CF5CF3"/>
    <w:rPr>
      <w:rFonts w:ascii="Arial" w:hAnsi="Arial"/>
    </w:rPr>
    <w:tblPr>
      <w:tblStyleRowBandSize w:val="1"/>
      <w:tblStyleColBandSize w:val="1"/>
      <w:tblBorders>
        <w:top w:val="single" w:sz="4" w:space="0" w:color="A49CDD" w:themeColor="accent5" w:themeTint="99"/>
        <w:left w:val="single" w:sz="4" w:space="0" w:color="A49CDD" w:themeColor="accent5" w:themeTint="99"/>
        <w:bottom w:val="single" w:sz="4" w:space="0" w:color="A49CDD" w:themeColor="accent5" w:themeTint="99"/>
        <w:right w:val="single" w:sz="4" w:space="0" w:color="A49CDD" w:themeColor="accent5" w:themeTint="99"/>
        <w:insideH w:val="single" w:sz="4" w:space="0" w:color="A49CDD" w:themeColor="accent5" w:themeTint="99"/>
        <w:insideV w:val="single" w:sz="4" w:space="0" w:color="A49CDD" w:themeColor="accent5" w:themeTint="99"/>
      </w:tblBorders>
    </w:tblPr>
    <w:tblStylePr w:type="firstRow">
      <w:rPr>
        <w:b/>
        <w:bCs/>
        <w:color w:val="FFFFFF" w:themeColor="background1"/>
      </w:rPr>
      <w:tblPr/>
      <w:tcPr>
        <w:tcBorders>
          <w:top w:val="single" w:sz="4" w:space="0" w:color="685BC7" w:themeColor="accent5"/>
          <w:left w:val="single" w:sz="4" w:space="0" w:color="685BC7" w:themeColor="accent5"/>
          <w:bottom w:val="single" w:sz="4" w:space="0" w:color="685BC7" w:themeColor="accent5"/>
          <w:right w:val="single" w:sz="4" w:space="0" w:color="685BC7" w:themeColor="accent5"/>
          <w:insideH w:val="nil"/>
          <w:insideV w:val="nil"/>
        </w:tcBorders>
        <w:shd w:val="clear" w:color="auto" w:fill="685BC7" w:themeFill="accent5"/>
      </w:tcPr>
    </w:tblStylePr>
    <w:tblStylePr w:type="lastRow">
      <w:rPr>
        <w:b/>
        <w:bCs/>
      </w:rPr>
      <w:tblPr/>
      <w:tcPr>
        <w:tcBorders>
          <w:top w:val="double" w:sz="4" w:space="0" w:color="685BC7" w:themeColor="accent5"/>
        </w:tcBorders>
      </w:tcPr>
    </w:tblStylePr>
    <w:tblStylePr w:type="firstCol">
      <w:rPr>
        <w:b/>
        <w:bCs/>
      </w:rPr>
    </w:tblStylePr>
    <w:tblStylePr w:type="lastCol">
      <w:rPr>
        <w:b/>
        <w:bCs/>
      </w:rPr>
    </w:tblStylePr>
    <w:tblStylePr w:type="band1Vert">
      <w:tblPr/>
      <w:tcPr>
        <w:shd w:val="clear" w:color="auto" w:fill="E0DEF3" w:themeFill="accent5" w:themeFillTint="33"/>
      </w:tcPr>
    </w:tblStylePr>
    <w:tblStylePr w:type="band1Horz">
      <w:tblPr/>
      <w:tcPr>
        <w:shd w:val="clear" w:color="auto" w:fill="E0DEF3" w:themeFill="accent5" w:themeFillTint="33"/>
      </w:tcPr>
    </w:tblStylePr>
  </w:style>
  <w:style w:type="table" w:styleId="GridTable4-Accent4">
    <w:name w:val="Grid Table 4 Accent 4"/>
    <w:basedOn w:val="TableNormal"/>
    <w:uiPriority w:val="49"/>
    <w:rsid w:val="00CF5CF3"/>
    <w:rPr>
      <w:rFonts w:ascii="Arial" w:hAnsi="Arial"/>
    </w:rPr>
    <w:tblPr>
      <w:tblStyleRowBandSize w:val="1"/>
      <w:tblStyleColBandSize w:val="1"/>
      <w:tblBorders>
        <w:top w:val="single" w:sz="4" w:space="0" w:color="0991FF" w:themeColor="accent4" w:themeTint="99"/>
        <w:left w:val="single" w:sz="4" w:space="0" w:color="0991FF" w:themeColor="accent4" w:themeTint="99"/>
        <w:bottom w:val="single" w:sz="4" w:space="0" w:color="0991FF" w:themeColor="accent4" w:themeTint="99"/>
        <w:right w:val="single" w:sz="4" w:space="0" w:color="0991FF" w:themeColor="accent4" w:themeTint="99"/>
        <w:insideH w:val="single" w:sz="4" w:space="0" w:color="0991FF" w:themeColor="accent4" w:themeTint="99"/>
        <w:insideV w:val="single" w:sz="4" w:space="0" w:color="0991FF" w:themeColor="accent4" w:themeTint="99"/>
      </w:tblBorders>
    </w:tblPr>
    <w:tblStylePr w:type="firstRow">
      <w:rPr>
        <w:b/>
        <w:bCs/>
        <w:color w:val="FFFFFF" w:themeColor="background1"/>
      </w:rPr>
      <w:tblPr/>
      <w:tcPr>
        <w:tcBorders>
          <w:top w:val="single" w:sz="4" w:space="0" w:color="003865" w:themeColor="accent4"/>
          <w:left w:val="single" w:sz="4" w:space="0" w:color="003865" w:themeColor="accent4"/>
          <w:bottom w:val="single" w:sz="4" w:space="0" w:color="003865" w:themeColor="accent4"/>
          <w:right w:val="single" w:sz="4" w:space="0" w:color="003865" w:themeColor="accent4"/>
          <w:insideH w:val="nil"/>
          <w:insideV w:val="nil"/>
        </w:tcBorders>
        <w:shd w:val="clear" w:color="auto" w:fill="003865" w:themeFill="accent4"/>
      </w:tcPr>
    </w:tblStylePr>
    <w:tblStylePr w:type="lastRow">
      <w:rPr>
        <w:b/>
        <w:bCs/>
      </w:rPr>
      <w:tblPr/>
      <w:tcPr>
        <w:tcBorders>
          <w:top w:val="double" w:sz="4" w:space="0" w:color="003865" w:themeColor="accent4"/>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GridTable4-Accent3">
    <w:name w:val="Grid Table 4 Accent 3"/>
    <w:basedOn w:val="TableNormal"/>
    <w:uiPriority w:val="49"/>
    <w:rsid w:val="00CF5CF3"/>
    <w:rPr>
      <w:rFonts w:ascii="Arial" w:hAnsi="Arial"/>
    </w:rPr>
    <w:tblPr>
      <w:tblStyleRowBandSize w:val="1"/>
      <w:tblStyleColBandSize w:val="1"/>
      <w:tblBorders>
        <w:top w:val="single" w:sz="4" w:space="0" w:color="78E6B0" w:themeColor="accent3" w:themeTint="99"/>
        <w:left w:val="single" w:sz="4" w:space="0" w:color="78E6B0" w:themeColor="accent3" w:themeTint="99"/>
        <w:bottom w:val="single" w:sz="4" w:space="0" w:color="78E6B0" w:themeColor="accent3" w:themeTint="99"/>
        <w:right w:val="single" w:sz="4" w:space="0" w:color="78E6B0" w:themeColor="accent3" w:themeTint="99"/>
        <w:insideH w:val="single" w:sz="4" w:space="0" w:color="78E6B0" w:themeColor="accent3" w:themeTint="99"/>
        <w:insideV w:val="single" w:sz="4" w:space="0" w:color="78E6B0" w:themeColor="accent3" w:themeTint="99"/>
      </w:tblBorders>
    </w:tblPr>
    <w:tblStylePr w:type="firstRow">
      <w:rPr>
        <w:b/>
        <w:bCs/>
        <w:color w:val="FFFFFF" w:themeColor="background1"/>
      </w:rPr>
      <w:tblPr/>
      <w:tcPr>
        <w:tcBorders>
          <w:top w:val="single" w:sz="4" w:space="0" w:color="26D07C" w:themeColor="accent3"/>
          <w:left w:val="single" w:sz="4" w:space="0" w:color="26D07C" w:themeColor="accent3"/>
          <w:bottom w:val="single" w:sz="4" w:space="0" w:color="26D07C" w:themeColor="accent3"/>
          <w:right w:val="single" w:sz="4" w:space="0" w:color="26D07C" w:themeColor="accent3"/>
          <w:insideH w:val="nil"/>
          <w:insideV w:val="nil"/>
        </w:tcBorders>
        <w:shd w:val="clear" w:color="auto" w:fill="26D07C" w:themeFill="accent3"/>
      </w:tcPr>
    </w:tblStylePr>
    <w:tblStylePr w:type="lastRow">
      <w:rPr>
        <w:b/>
        <w:bCs/>
      </w:rPr>
      <w:tblPr/>
      <w:tcPr>
        <w:tcBorders>
          <w:top w:val="double" w:sz="4" w:space="0" w:color="26D07C" w:themeColor="accent3"/>
        </w:tcBorders>
      </w:tcPr>
    </w:tblStylePr>
    <w:tblStylePr w:type="firstCol">
      <w:rPr>
        <w:b/>
        <w:bCs/>
      </w:rPr>
    </w:tblStylePr>
    <w:tblStylePr w:type="lastCol">
      <w:rPr>
        <w:b/>
        <w:bCs/>
      </w:rPr>
    </w:tblStylePr>
    <w:tblStylePr w:type="band1Vert">
      <w:tblPr/>
      <w:tcPr>
        <w:shd w:val="clear" w:color="auto" w:fill="D2F6E4" w:themeFill="accent3" w:themeFillTint="33"/>
      </w:tcPr>
    </w:tblStylePr>
    <w:tblStylePr w:type="band1Horz">
      <w:tblPr/>
      <w:tcPr>
        <w:shd w:val="clear" w:color="auto" w:fill="D2F6E4" w:themeFill="accent3" w:themeFillTint="33"/>
      </w:tcPr>
    </w:tblStylePr>
  </w:style>
  <w:style w:type="table" w:styleId="GridTable4-Accent2">
    <w:name w:val="Grid Table 4 Accent 2"/>
    <w:basedOn w:val="TableNormal"/>
    <w:uiPriority w:val="49"/>
    <w:rsid w:val="00CF5CF3"/>
    <w:rPr>
      <w:rFonts w:ascii="Arial" w:hAnsi="Arial"/>
    </w:rPr>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color w:val="FFFFFF" w:themeColor="background1"/>
      </w:rPr>
      <w:tblPr/>
      <w:tcPr>
        <w:tcBorders>
          <w:top w:val="single" w:sz="4" w:space="0" w:color="5B6770" w:themeColor="accent2"/>
          <w:left w:val="single" w:sz="4" w:space="0" w:color="5B6770" w:themeColor="accent2"/>
          <w:bottom w:val="single" w:sz="4" w:space="0" w:color="5B6770" w:themeColor="accent2"/>
          <w:right w:val="single" w:sz="4" w:space="0" w:color="5B6770" w:themeColor="accent2"/>
          <w:insideH w:val="nil"/>
          <w:insideV w:val="nil"/>
        </w:tcBorders>
        <w:shd w:val="clear" w:color="auto" w:fill="5B6770" w:themeFill="accent2"/>
      </w:tcPr>
    </w:tblStylePr>
    <w:tblStylePr w:type="lastRow">
      <w:rPr>
        <w:b/>
        <w:bCs/>
      </w:rPr>
      <w:tblPr/>
      <w:tcPr>
        <w:tcBorders>
          <w:top w:val="double" w:sz="4" w:space="0" w:color="5B6770" w:themeColor="accent2"/>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GridTable4-Accent1">
    <w:name w:val="Grid Table 4 Accent 1"/>
    <w:basedOn w:val="TableNormal"/>
    <w:uiPriority w:val="49"/>
    <w:rsid w:val="00CF5CF3"/>
    <w:rPr>
      <w:rFonts w:ascii="Arial" w:hAnsi="Arial"/>
    </w:rPr>
    <w:tblPr>
      <w:tblStyleRowBandSize w:val="1"/>
      <w:tblStyleColBandSize w:val="1"/>
      <w:tblBorders>
        <w:top w:val="single" w:sz="4" w:space="0" w:color="44E6FF" w:themeColor="accent1" w:themeTint="99"/>
        <w:left w:val="single" w:sz="4" w:space="0" w:color="44E6FF" w:themeColor="accent1" w:themeTint="99"/>
        <w:bottom w:val="single" w:sz="4" w:space="0" w:color="44E6FF" w:themeColor="accent1" w:themeTint="99"/>
        <w:right w:val="single" w:sz="4" w:space="0" w:color="44E6FF" w:themeColor="accent1" w:themeTint="99"/>
        <w:insideH w:val="single" w:sz="4" w:space="0" w:color="44E6FF" w:themeColor="accent1" w:themeTint="99"/>
        <w:insideV w:val="single" w:sz="4" w:space="0" w:color="44E6FF" w:themeColor="accent1" w:themeTint="99"/>
      </w:tblBorders>
    </w:tblPr>
    <w:tblStylePr w:type="firstRow">
      <w:rPr>
        <w:b/>
        <w:bCs/>
        <w:color w:val="FFFFFF" w:themeColor="background1"/>
      </w:rPr>
      <w:tblPr/>
      <w:tcPr>
        <w:tcBorders>
          <w:top w:val="single" w:sz="4" w:space="0" w:color="00AEC7" w:themeColor="accent1"/>
          <w:left w:val="single" w:sz="4" w:space="0" w:color="00AEC7" w:themeColor="accent1"/>
          <w:bottom w:val="single" w:sz="4" w:space="0" w:color="00AEC7" w:themeColor="accent1"/>
          <w:right w:val="single" w:sz="4" w:space="0" w:color="00AEC7" w:themeColor="accent1"/>
          <w:insideH w:val="nil"/>
          <w:insideV w:val="nil"/>
        </w:tcBorders>
        <w:shd w:val="clear" w:color="auto" w:fill="00AEC7" w:themeFill="accent1"/>
      </w:tcPr>
    </w:tblStylePr>
    <w:tblStylePr w:type="lastRow">
      <w:rPr>
        <w:b/>
        <w:bCs/>
      </w:rPr>
      <w:tblPr/>
      <w:tcPr>
        <w:tcBorders>
          <w:top w:val="double" w:sz="4" w:space="0" w:color="00AEC7" w:themeColor="accent1"/>
        </w:tcBorders>
      </w:tcPr>
    </w:tblStylePr>
    <w:tblStylePr w:type="firstCol">
      <w:rPr>
        <w:b/>
        <w:bCs/>
      </w:rPr>
    </w:tblStylePr>
    <w:tblStylePr w:type="lastCol">
      <w:rPr>
        <w:b/>
        <w:bCs/>
      </w:rPr>
    </w:tblStylePr>
    <w:tblStylePr w:type="band1Vert">
      <w:tblPr/>
      <w:tcPr>
        <w:shd w:val="clear" w:color="auto" w:fill="C0F6FF" w:themeFill="accent1" w:themeFillTint="33"/>
      </w:tcPr>
    </w:tblStylePr>
    <w:tblStylePr w:type="band1Horz">
      <w:tblPr/>
      <w:tcPr>
        <w:shd w:val="clear" w:color="auto" w:fill="C0F6FF" w:themeFill="accent1" w:themeFillTint="33"/>
      </w:tcPr>
    </w:tblStylePr>
  </w:style>
  <w:style w:type="table" w:styleId="GridTable4">
    <w:name w:val="Grid Table 4"/>
    <w:basedOn w:val="TableNormal"/>
    <w:uiPriority w:val="49"/>
    <w:rsid w:val="00CF5CF3"/>
    <w:rPr>
      <w:rFonts w:ascii="Arial" w:hAnsi="Ari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6">
    <w:name w:val="List Table 3 Accent 6"/>
    <w:basedOn w:val="TableNormal"/>
    <w:uiPriority w:val="48"/>
    <w:rsid w:val="00CF5CF3"/>
    <w:rPr>
      <w:rFonts w:ascii="Arial" w:hAnsi="Arial"/>
    </w:rPr>
    <w:tblPr>
      <w:tblStyleRowBandSize w:val="1"/>
      <w:tblStyleColBandSize w:val="1"/>
      <w:tblBorders>
        <w:top w:val="single" w:sz="4" w:space="0" w:color="890C58" w:themeColor="accent6"/>
        <w:left w:val="single" w:sz="4" w:space="0" w:color="890C58" w:themeColor="accent6"/>
        <w:bottom w:val="single" w:sz="4" w:space="0" w:color="890C58" w:themeColor="accent6"/>
        <w:right w:val="single" w:sz="4" w:space="0" w:color="890C58" w:themeColor="accent6"/>
      </w:tblBorders>
    </w:tblPr>
    <w:tblStylePr w:type="firstRow">
      <w:rPr>
        <w:b/>
        <w:bCs/>
        <w:color w:val="FFFFFF" w:themeColor="background1"/>
      </w:rPr>
      <w:tblPr/>
      <w:tcPr>
        <w:shd w:val="clear" w:color="auto" w:fill="890C58" w:themeFill="accent6"/>
      </w:tcPr>
    </w:tblStylePr>
    <w:tblStylePr w:type="lastRow">
      <w:rPr>
        <w:b/>
        <w:bCs/>
      </w:rPr>
      <w:tblPr/>
      <w:tcPr>
        <w:tcBorders>
          <w:top w:val="double" w:sz="4" w:space="0" w:color="890C5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90C58" w:themeColor="accent6"/>
          <w:right w:val="single" w:sz="4" w:space="0" w:color="890C58" w:themeColor="accent6"/>
        </w:tcBorders>
      </w:tcPr>
    </w:tblStylePr>
    <w:tblStylePr w:type="band1Horz">
      <w:tblPr/>
      <w:tcPr>
        <w:tcBorders>
          <w:top w:val="single" w:sz="4" w:space="0" w:color="890C58" w:themeColor="accent6"/>
          <w:bottom w:val="single" w:sz="4" w:space="0" w:color="890C5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90C58" w:themeColor="accent6"/>
          <w:left w:val="nil"/>
        </w:tcBorders>
      </w:tcPr>
    </w:tblStylePr>
    <w:tblStylePr w:type="swCell">
      <w:tblPr/>
      <w:tcPr>
        <w:tcBorders>
          <w:top w:val="double" w:sz="4" w:space="0" w:color="890C58" w:themeColor="accent6"/>
          <w:right w:val="nil"/>
        </w:tcBorders>
      </w:tcPr>
    </w:tblStylePr>
  </w:style>
  <w:style w:type="table" w:styleId="ListTable3-Accent5">
    <w:name w:val="List Table 3 Accent 5"/>
    <w:basedOn w:val="TableNormal"/>
    <w:uiPriority w:val="48"/>
    <w:rsid w:val="00CF5CF3"/>
    <w:rPr>
      <w:rFonts w:ascii="Arial" w:hAnsi="Arial"/>
    </w:rPr>
    <w:tblPr>
      <w:tblStyleRowBandSize w:val="1"/>
      <w:tblStyleColBandSize w:val="1"/>
      <w:tblBorders>
        <w:top w:val="single" w:sz="4" w:space="0" w:color="685BC7" w:themeColor="accent5"/>
        <w:left w:val="single" w:sz="4" w:space="0" w:color="685BC7" w:themeColor="accent5"/>
        <w:bottom w:val="single" w:sz="4" w:space="0" w:color="685BC7" w:themeColor="accent5"/>
        <w:right w:val="single" w:sz="4" w:space="0" w:color="685BC7" w:themeColor="accent5"/>
      </w:tblBorders>
    </w:tblPr>
    <w:tblStylePr w:type="firstRow">
      <w:rPr>
        <w:b/>
        <w:bCs/>
        <w:color w:val="FFFFFF" w:themeColor="background1"/>
      </w:rPr>
      <w:tblPr/>
      <w:tcPr>
        <w:shd w:val="clear" w:color="auto" w:fill="685BC7" w:themeFill="accent5"/>
      </w:tcPr>
    </w:tblStylePr>
    <w:tblStylePr w:type="lastRow">
      <w:rPr>
        <w:b/>
        <w:bCs/>
      </w:rPr>
      <w:tblPr/>
      <w:tcPr>
        <w:tcBorders>
          <w:top w:val="double" w:sz="4" w:space="0" w:color="685BC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85BC7" w:themeColor="accent5"/>
          <w:right w:val="single" w:sz="4" w:space="0" w:color="685BC7" w:themeColor="accent5"/>
        </w:tcBorders>
      </w:tcPr>
    </w:tblStylePr>
    <w:tblStylePr w:type="band1Horz">
      <w:tblPr/>
      <w:tcPr>
        <w:tcBorders>
          <w:top w:val="single" w:sz="4" w:space="0" w:color="685BC7" w:themeColor="accent5"/>
          <w:bottom w:val="single" w:sz="4" w:space="0" w:color="685BC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85BC7" w:themeColor="accent5"/>
          <w:left w:val="nil"/>
        </w:tcBorders>
      </w:tcPr>
    </w:tblStylePr>
    <w:tblStylePr w:type="swCell">
      <w:tblPr/>
      <w:tcPr>
        <w:tcBorders>
          <w:top w:val="double" w:sz="4" w:space="0" w:color="685BC7" w:themeColor="accent5"/>
          <w:right w:val="nil"/>
        </w:tcBorders>
      </w:tcPr>
    </w:tblStylePr>
  </w:style>
  <w:style w:type="table" w:styleId="ListTable3-Accent4">
    <w:name w:val="List Table 3 Accent 4"/>
    <w:basedOn w:val="TableNormal"/>
    <w:uiPriority w:val="48"/>
    <w:rsid w:val="00CF5CF3"/>
    <w:rPr>
      <w:rFonts w:ascii="Arial" w:hAnsi="Arial"/>
    </w:rPr>
    <w:tblPr>
      <w:tblStyleRowBandSize w:val="1"/>
      <w:tblStyleColBandSize w:val="1"/>
      <w:tblBorders>
        <w:top w:val="single" w:sz="4" w:space="0" w:color="003865" w:themeColor="accent4"/>
        <w:left w:val="single" w:sz="4" w:space="0" w:color="003865" w:themeColor="accent4"/>
        <w:bottom w:val="single" w:sz="4" w:space="0" w:color="003865" w:themeColor="accent4"/>
        <w:right w:val="single" w:sz="4" w:space="0" w:color="003865" w:themeColor="accent4"/>
      </w:tblBorders>
    </w:tblPr>
    <w:tblStylePr w:type="firstRow">
      <w:rPr>
        <w:b/>
        <w:bCs/>
        <w:color w:val="FFFFFF" w:themeColor="background1"/>
      </w:rPr>
      <w:tblPr/>
      <w:tcPr>
        <w:shd w:val="clear" w:color="auto" w:fill="003865" w:themeFill="accent4"/>
      </w:tcPr>
    </w:tblStylePr>
    <w:tblStylePr w:type="lastRow">
      <w:rPr>
        <w:b/>
        <w:bCs/>
      </w:rPr>
      <w:tblPr/>
      <w:tcPr>
        <w:tcBorders>
          <w:top w:val="double" w:sz="4" w:space="0" w:color="00386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865" w:themeColor="accent4"/>
          <w:right w:val="single" w:sz="4" w:space="0" w:color="003865" w:themeColor="accent4"/>
        </w:tcBorders>
      </w:tcPr>
    </w:tblStylePr>
    <w:tblStylePr w:type="band1Horz">
      <w:tblPr/>
      <w:tcPr>
        <w:tcBorders>
          <w:top w:val="single" w:sz="4" w:space="0" w:color="003865" w:themeColor="accent4"/>
          <w:bottom w:val="single" w:sz="4" w:space="0" w:color="00386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865" w:themeColor="accent4"/>
          <w:left w:val="nil"/>
        </w:tcBorders>
      </w:tcPr>
    </w:tblStylePr>
    <w:tblStylePr w:type="swCell">
      <w:tblPr/>
      <w:tcPr>
        <w:tcBorders>
          <w:top w:val="double" w:sz="4" w:space="0" w:color="003865" w:themeColor="accent4"/>
          <w:right w:val="nil"/>
        </w:tcBorders>
      </w:tcPr>
    </w:tblStylePr>
  </w:style>
  <w:style w:type="table" w:styleId="ListTable3-Accent3">
    <w:name w:val="List Table 3 Accent 3"/>
    <w:basedOn w:val="TableNormal"/>
    <w:uiPriority w:val="48"/>
    <w:rsid w:val="00CF5CF3"/>
    <w:rPr>
      <w:rFonts w:ascii="Arial" w:hAnsi="Arial"/>
    </w:rPr>
    <w:tblPr>
      <w:tblStyleRowBandSize w:val="1"/>
      <w:tblStyleColBandSize w:val="1"/>
      <w:tblBorders>
        <w:top w:val="single" w:sz="4" w:space="0" w:color="26D07C" w:themeColor="accent3"/>
        <w:left w:val="single" w:sz="4" w:space="0" w:color="26D07C" w:themeColor="accent3"/>
        <w:bottom w:val="single" w:sz="4" w:space="0" w:color="26D07C" w:themeColor="accent3"/>
        <w:right w:val="single" w:sz="4" w:space="0" w:color="26D07C" w:themeColor="accent3"/>
      </w:tblBorders>
    </w:tblPr>
    <w:tblStylePr w:type="firstRow">
      <w:rPr>
        <w:b/>
        <w:bCs/>
        <w:color w:val="FFFFFF" w:themeColor="background1"/>
      </w:rPr>
      <w:tblPr/>
      <w:tcPr>
        <w:shd w:val="clear" w:color="auto" w:fill="26D07C" w:themeFill="accent3"/>
      </w:tcPr>
    </w:tblStylePr>
    <w:tblStylePr w:type="lastRow">
      <w:rPr>
        <w:b/>
        <w:bCs/>
      </w:rPr>
      <w:tblPr/>
      <w:tcPr>
        <w:tcBorders>
          <w:top w:val="double" w:sz="4" w:space="0" w:color="26D0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D07C" w:themeColor="accent3"/>
          <w:right w:val="single" w:sz="4" w:space="0" w:color="26D07C" w:themeColor="accent3"/>
        </w:tcBorders>
      </w:tcPr>
    </w:tblStylePr>
    <w:tblStylePr w:type="band1Horz">
      <w:tblPr/>
      <w:tcPr>
        <w:tcBorders>
          <w:top w:val="single" w:sz="4" w:space="0" w:color="26D07C" w:themeColor="accent3"/>
          <w:bottom w:val="single" w:sz="4" w:space="0" w:color="26D0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D07C" w:themeColor="accent3"/>
          <w:left w:val="nil"/>
        </w:tcBorders>
      </w:tcPr>
    </w:tblStylePr>
    <w:tblStylePr w:type="swCell">
      <w:tblPr/>
      <w:tcPr>
        <w:tcBorders>
          <w:top w:val="double" w:sz="4" w:space="0" w:color="26D07C" w:themeColor="accent3"/>
          <w:right w:val="nil"/>
        </w:tcBorders>
      </w:tcPr>
    </w:tblStylePr>
  </w:style>
  <w:style w:type="table" w:styleId="ListTable3-Accent2">
    <w:name w:val="List Table 3 Accent 2"/>
    <w:basedOn w:val="TableNormal"/>
    <w:uiPriority w:val="48"/>
    <w:rsid w:val="00CF5CF3"/>
    <w:rPr>
      <w:rFonts w:ascii="Arial" w:hAnsi="Arial"/>
    </w:rPr>
    <w:tblPr>
      <w:tblStyleRowBandSize w:val="1"/>
      <w:tblStyleColBandSize w:val="1"/>
      <w:tblBorders>
        <w:top w:val="single" w:sz="4" w:space="0" w:color="5B6770" w:themeColor="accent2"/>
        <w:left w:val="single" w:sz="4" w:space="0" w:color="5B6770" w:themeColor="accent2"/>
        <w:bottom w:val="single" w:sz="4" w:space="0" w:color="5B6770" w:themeColor="accent2"/>
        <w:right w:val="single" w:sz="4" w:space="0" w:color="5B6770" w:themeColor="accent2"/>
      </w:tblBorders>
    </w:tblPr>
    <w:tblStylePr w:type="firstRow">
      <w:rPr>
        <w:b/>
        <w:bCs/>
        <w:color w:val="FFFFFF" w:themeColor="background1"/>
      </w:rPr>
      <w:tblPr/>
      <w:tcPr>
        <w:shd w:val="clear" w:color="auto" w:fill="5B6770" w:themeFill="accent2"/>
      </w:tcPr>
    </w:tblStylePr>
    <w:tblStylePr w:type="lastRow">
      <w:rPr>
        <w:b/>
        <w:bCs/>
      </w:rPr>
      <w:tblPr/>
      <w:tcPr>
        <w:tcBorders>
          <w:top w:val="double" w:sz="4" w:space="0" w:color="5B677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6770" w:themeColor="accent2"/>
          <w:right w:val="single" w:sz="4" w:space="0" w:color="5B6770" w:themeColor="accent2"/>
        </w:tcBorders>
      </w:tcPr>
    </w:tblStylePr>
    <w:tblStylePr w:type="band1Horz">
      <w:tblPr/>
      <w:tcPr>
        <w:tcBorders>
          <w:top w:val="single" w:sz="4" w:space="0" w:color="5B6770" w:themeColor="accent2"/>
          <w:bottom w:val="single" w:sz="4" w:space="0" w:color="5B677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6770" w:themeColor="accent2"/>
          <w:left w:val="nil"/>
        </w:tcBorders>
      </w:tcPr>
    </w:tblStylePr>
    <w:tblStylePr w:type="swCell">
      <w:tblPr/>
      <w:tcPr>
        <w:tcBorders>
          <w:top w:val="double" w:sz="4" w:space="0" w:color="5B6770" w:themeColor="accent2"/>
          <w:right w:val="nil"/>
        </w:tcBorders>
      </w:tcPr>
    </w:tblStylePr>
  </w:style>
  <w:style w:type="table" w:styleId="ListTable3-Accent1">
    <w:name w:val="List Table 3 Accent 1"/>
    <w:basedOn w:val="TableNormal"/>
    <w:uiPriority w:val="48"/>
    <w:rsid w:val="00CF5CF3"/>
    <w:rPr>
      <w:rFonts w:ascii="Arial" w:hAnsi="Arial"/>
    </w:rPr>
    <w:tblPr>
      <w:tblStyleRowBandSize w:val="1"/>
      <w:tblStyleColBandSize w:val="1"/>
      <w:tblBorders>
        <w:top w:val="single" w:sz="4" w:space="0" w:color="00AEC7" w:themeColor="accent1"/>
        <w:left w:val="single" w:sz="4" w:space="0" w:color="00AEC7" w:themeColor="accent1"/>
        <w:bottom w:val="single" w:sz="4" w:space="0" w:color="00AEC7" w:themeColor="accent1"/>
        <w:right w:val="single" w:sz="4" w:space="0" w:color="00AEC7" w:themeColor="accent1"/>
      </w:tblBorders>
    </w:tblPr>
    <w:tblStylePr w:type="firstRow">
      <w:rPr>
        <w:b/>
        <w:bCs/>
        <w:color w:val="FFFFFF" w:themeColor="background1"/>
      </w:rPr>
      <w:tblPr/>
      <w:tcPr>
        <w:shd w:val="clear" w:color="auto" w:fill="00AEC7" w:themeFill="accent1"/>
      </w:tcPr>
    </w:tblStylePr>
    <w:tblStylePr w:type="lastRow">
      <w:rPr>
        <w:b/>
        <w:bCs/>
      </w:rPr>
      <w:tblPr/>
      <w:tcPr>
        <w:tcBorders>
          <w:top w:val="double" w:sz="4" w:space="0" w:color="00AEC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EC7" w:themeColor="accent1"/>
          <w:right w:val="single" w:sz="4" w:space="0" w:color="00AEC7" w:themeColor="accent1"/>
        </w:tcBorders>
      </w:tcPr>
    </w:tblStylePr>
    <w:tblStylePr w:type="band1Horz">
      <w:tblPr/>
      <w:tcPr>
        <w:tcBorders>
          <w:top w:val="single" w:sz="4" w:space="0" w:color="00AEC7" w:themeColor="accent1"/>
          <w:bottom w:val="single" w:sz="4" w:space="0" w:color="00AEC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EC7" w:themeColor="accent1"/>
          <w:left w:val="nil"/>
        </w:tcBorders>
      </w:tcPr>
    </w:tblStylePr>
    <w:tblStylePr w:type="swCell">
      <w:tblPr/>
      <w:tcPr>
        <w:tcBorders>
          <w:top w:val="double" w:sz="4" w:space="0" w:color="00AEC7" w:themeColor="accent1"/>
          <w:right w:val="nil"/>
        </w:tcBorders>
      </w:tcPr>
    </w:tblStylePr>
  </w:style>
  <w:style w:type="table" w:styleId="ListTable3">
    <w:name w:val="List Table 3"/>
    <w:basedOn w:val="TableNormal"/>
    <w:uiPriority w:val="48"/>
    <w:rsid w:val="00CF5CF3"/>
    <w:rPr>
      <w:rFonts w:ascii="Arial" w:hAnsi="Arial"/>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3-Accent6">
    <w:name w:val="Grid Table 3 Accent 6"/>
    <w:basedOn w:val="TableNormal"/>
    <w:uiPriority w:val="48"/>
    <w:rsid w:val="00CF5CF3"/>
    <w:rPr>
      <w:rFonts w:ascii="Arial" w:hAnsi="Arial"/>
    </w:rPr>
    <w:tblPr>
      <w:tblStyleRowBandSize w:val="1"/>
      <w:tblStyleColBandSize w:val="1"/>
      <w:tblBorders>
        <w:top w:val="single" w:sz="4" w:space="0" w:color="ED37A6" w:themeColor="accent6" w:themeTint="99"/>
        <w:left w:val="single" w:sz="4" w:space="0" w:color="ED37A6" w:themeColor="accent6" w:themeTint="99"/>
        <w:bottom w:val="single" w:sz="4" w:space="0" w:color="ED37A6" w:themeColor="accent6" w:themeTint="99"/>
        <w:right w:val="single" w:sz="4" w:space="0" w:color="ED37A6" w:themeColor="accent6" w:themeTint="99"/>
        <w:insideH w:val="single" w:sz="4" w:space="0" w:color="ED37A6" w:themeColor="accent6" w:themeTint="99"/>
        <w:insideV w:val="single" w:sz="4" w:space="0" w:color="ED37A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BCE1" w:themeFill="accent6" w:themeFillTint="33"/>
      </w:tcPr>
    </w:tblStylePr>
    <w:tblStylePr w:type="band1Horz">
      <w:tblPr/>
      <w:tcPr>
        <w:shd w:val="clear" w:color="auto" w:fill="F9BCE1" w:themeFill="accent6" w:themeFillTint="33"/>
      </w:tcPr>
    </w:tblStylePr>
    <w:tblStylePr w:type="neCell">
      <w:tblPr/>
      <w:tcPr>
        <w:tcBorders>
          <w:bottom w:val="single" w:sz="4" w:space="0" w:color="ED37A6" w:themeColor="accent6" w:themeTint="99"/>
        </w:tcBorders>
      </w:tcPr>
    </w:tblStylePr>
    <w:tblStylePr w:type="nwCell">
      <w:tblPr/>
      <w:tcPr>
        <w:tcBorders>
          <w:bottom w:val="single" w:sz="4" w:space="0" w:color="ED37A6" w:themeColor="accent6" w:themeTint="99"/>
        </w:tcBorders>
      </w:tcPr>
    </w:tblStylePr>
    <w:tblStylePr w:type="seCell">
      <w:tblPr/>
      <w:tcPr>
        <w:tcBorders>
          <w:top w:val="single" w:sz="4" w:space="0" w:color="ED37A6" w:themeColor="accent6" w:themeTint="99"/>
        </w:tcBorders>
      </w:tcPr>
    </w:tblStylePr>
    <w:tblStylePr w:type="swCell">
      <w:tblPr/>
      <w:tcPr>
        <w:tcBorders>
          <w:top w:val="single" w:sz="4" w:space="0" w:color="ED37A6" w:themeColor="accent6" w:themeTint="99"/>
        </w:tcBorders>
      </w:tcPr>
    </w:tblStylePr>
  </w:style>
  <w:style w:type="table" w:styleId="GridTable3-Accent5">
    <w:name w:val="Grid Table 3 Accent 5"/>
    <w:basedOn w:val="TableNormal"/>
    <w:uiPriority w:val="48"/>
    <w:rsid w:val="00CF5CF3"/>
    <w:rPr>
      <w:rFonts w:ascii="Arial" w:hAnsi="Arial"/>
    </w:rPr>
    <w:tblPr>
      <w:tblStyleRowBandSize w:val="1"/>
      <w:tblStyleColBandSize w:val="1"/>
      <w:tblBorders>
        <w:top w:val="single" w:sz="4" w:space="0" w:color="A49CDD" w:themeColor="accent5" w:themeTint="99"/>
        <w:left w:val="single" w:sz="4" w:space="0" w:color="A49CDD" w:themeColor="accent5" w:themeTint="99"/>
        <w:bottom w:val="single" w:sz="4" w:space="0" w:color="A49CDD" w:themeColor="accent5" w:themeTint="99"/>
        <w:right w:val="single" w:sz="4" w:space="0" w:color="A49CDD" w:themeColor="accent5" w:themeTint="99"/>
        <w:insideH w:val="single" w:sz="4" w:space="0" w:color="A49CDD" w:themeColor="accent5" w:themeTint="99"/>
        <w:insideV w:val="single" w:sz="4" w:space="0" w:color="A49CD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EF3" w:themeFill="accent5" w:themeFillTint="33"/>
      </w:tcPr>
    </w:tblStylePr>
    <w:tblStylePr w:type="band1Horz">
      <w:tblPr/>
      <w:tcPr>
        <w:shd w:val="clear" w:color="auto" w:fill="E0DEF3" w:themeFill="accent5" w:themeFillTint="33"/>
      </w:tcPr>
    </w:tblStylePr>
    <w:tblStylePr w:type="neCell">
      <w:tblPr/>
      <w:tcPr>
        <w:tcBorders>
          <w:bottom w:val="single" w:sz="4" w:space="0" w:color="A49CDD" w:themeColor="accent5" w:themeTint="99"/>
        </w:tcBorders>
      </w:tcPr>
    </w:tblStylePr>
    <w:tblStylePr w:type="nwCell">
      <w:tblPr/>
      <w:tcPr>
        <w:tcBorders>
          <w:bottom w:val="single" w:sz="4" w:space="0" w:color="A49CDD" w:themeColor="accent5" w:themeTint="99"/>
        </w:tcBorders>
      </w:tcPr>
    </w:tblStylePr>
    <w:tblStylePr w:type="seCell">
      <w:tblPr/>
      <w:tcPr>
        <w:tcBorders>
          <w:top w:val="single" w:sz="4" w:space="0" w:color="A49CDD" w:themeColor="accent5" w:themeTint="99"/>
        </w:tcBorders>
      </w:tcPr>
    </w:tblStylePr>
    <w:tblStylePr w:type="swCell">
      <w:tblPr/>
      <w:tcPr>
        <w:tcBorders>
          <w:top w:val="single" w:sz="4" w:space="0" w:color="A49CDD" w:themeColor="accent5" w:themeTint="99"/>
        </w:tcBorders>
      </w:tcPr>
    </w:tblStylePr>
  </w:style>
  <w:style w:type="table" w:styleId="GridTable3-Accent4">
    <w:name w:val="Grid Table 3 Accent 4"/>
    <w:basedOn w:val="TableNormal"/>
    <w:uiPriority w:val="48"/>
    <w:rsid w:val="00CF5CF3"/>
    <w:rPr>
      <w:rFonts w:ascii="Arial" w:hAnsi="Arial"/>
    </w:rPr>
    <w:tblPr>
      <w:tblStyleRowBandSize w:val="1"/>
      <w:tblStyleColBandSize w:val="1"/>
      <w:tblBorders>
        <w:top w:val="single" w:sz="4" w:space="0" w:color="0991FF" w:themeColor="accent4" w:themeTint="99"/>
        <w:left w:val="single" w:sz="4" w:space="0" w:color="0991FF" w:themeColor="accent4" w:themeTint="99"/>
        <w:bottom w:val="single" w:sz="4" w:space="0" w:color="0991FF" w:themeColor="accent4" w:themeTint="99"/>
        <w:right w:val="single" w:sz="4" w:space="0" w:color="0991FF" w:themeColor="accent4" w:themeTint="99"/>
        <w:insideH w:val="single" w:sz="4" w:space="0" w:color="0991FF" w:themeColor="accent4" w:themeTint="99"/>
        <w:insideV w:val="single" w:sz="4" w:space="0" w:color="0991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DAFF" w:themeFill="accent4" w:themeFillTint="33"/>
      </w:tcPr>
    </w:tblStylePr>
    <w:tblStylePr w:type="band1Horz">
      <w:tblPr/>
      <w:tcPr>
        <w:shd w:val="clear" w:color="auto" w:fill="ADDAFF" w:themeFill="accent4" w:themeFillTint="33"/>
      </w:tcPr>
    </w:tblStylePr>
    <w:tblStylePr w:type="neCell">
      <w:tblPr/>
      <w:tcPr>
        <w:tcBorders>
          <w:bottom w:val="single" w:sz="4" w:space="0" w:color="0991FF" w:themeColor="accent4" w:themeTint="99"/>
        </w:tcBorders>
      </w:tcPr>
    </w:tblStylePr>
    <w:tblStylePr w:type="nwCell">
      <w:tblPr/>
      <w:tcPr>
        <w:tcBorders>
          <w:bottom w:val="single" w:sz="4" w:space="0" w:color="0991FF" w:themeColor="accent4" w:themeTint="99"/>
        </w:tcBorders>
      </w:tcPr>
    </w:tblStylePr>
    <w:tblStylePr w:type="seCell">
      <w:tblPr/>
      <w:tcPr>
        <w:tcBorders>
          <w:top w:val="single" w:sz="4" w:space="0" w:color="0991FF" w:themeColor="accent4" w:themeTint="99"/>
        </w:tcBorders>
      </w:tcPr>
    </w:tblStylePr>
    <w:tblStylePr w:type="swCell">
      <w:tblPr/>
      <w:tcPr>
        <w:tcBorders>
          <w:top w:val="single" w:sz="4" w:space="0" w:color="0991FF" w:themeColor="accent4" w:themeTint="99"/>
        </w:tcBorders>
      </w:tcPr>
    </w:tblStylePr>
  </w:style>
  <w:style w:type="table" w:styleId="GridTable3-Accent3">
    <w:name w:val="Grid Table 3 Accent 3"/>
    <w:basedOn w:val="TableNormal"/>
    <w:uiPriority w:val="48"/>
    <w:rsid w:val="00CF5CF3"/>
    <w:rPr>
      <w:rFonts w:ascii="Arial" w:hAnsi="Arial"/>
    </w:rPr>
    <w:tblPr>
      <w:tblStyleRowBandSize w:val="1"/>
      <w:tblStyleColBandSize w:val="1"/>
      <w:tblBorders>
        <w:top w:val="single" w:sz="4" w:space="0" w:color="78E6B0" w:themeColor="accent3" w:themeTint="99"/>
        <w:left w:val="single" w:sz="4" w:space="0" w:color="78E6B0" w:themeColor="accent3" w:themeTint="99"/>
        <w:bottom w:val="single" w:sz="4" w:space="0" w:color="78E6B0" w:themeColor="accent3" w:themeTint="99"/>
        <w:right w:val="single" w:sz="4" w:space="0" w:color="78E6B0" w:themeColor="accent3" w:themeTint="99"/>
        <w:insideH w:val="single" w:sz="4" w:space="0" w:color="78E6B0" w:themeColor="accent3" w:themeTint="99"/>
        <w:insideV w:val="single" w:sz="4" w:space="0" w:color="78E6B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F6E4" w:themeFill="accent3" w:themeFillTint="33"/>
      </w:tcPr>
    </w:tblStylePr>
    <w:tblStylePr w:type="band1Horz">
      <w:tblPr/>
      <w:tcPr>
        <w:shd w:val="clear" w:color="auto" w:fill="D2F6E4" w:themeFill="accent3" w:themeFillTint="33"/>
      </w:tcPr>
    </w:tblStylePr>
    <w:tblStylePr w:type="neCell">
      <w:tblPr/>
      <w:tcPr>
        <w:tcBorders>
          <w:bottom w:val="single" w:sz="4" w:space="0" w:color="78E6B0" w:themeColor="accent3" w:themeTint="99"/>
        </w:tcBorders>
      </w:tcPr>
    </w:tblStylePr>
    <w:tblStylePr w:type="nwCell">
      <w:tblPr/>
      <w:tcPr>
        <w:tcBorders>
          <w:bottom w:val="single" w:sz="4" w:space="0" w:color="78E6B0" w:themeColor="accent3" w:themeTint="99"/>
        </w:tcBorders>
      </w:tcPr>
    </w:tblStylePr>
    <w:tblStylePr w:type="seCell">
      <w:tblPr/>
      <w:tcPr>
        <w:tcBorders>
          <w:top w:val="single" w:sz="4" w:space="0" w:color="78E6B0" w:themeColor="accent3" w:themeTint="99"/>
        </w:tcBorders>
      </w:tcPr>
    </w:tblStylePr>
    <w:tblStylePr w:type="swCell">
      <w:tblPr/>
      <w:tcPr>
        <w:tcBorders>
          <w:top w:val="single" w:sz="4" w:space="0" w:color="78E6B0" w:themeColor="accent3" w:themeTint="99"/>
        </w:tcBorders>
      </w:tcPr>
    </w:tblStylePr>
  </w:style>
  <w:style w:type="table" w:styleId="GridTable3-Accent2">
    <w:name w:val="Grid Table 3 Accent 2"/>
    <w:basedOn w:val="TableNormal"/>
    <w:uiPriority w:val="48"/>
    <w:rsid w:val="00CF5CF3"/>
    <w:rPr>
      <w:rFonts w:ascii="Arial" w:hAnsi="Arial"/>
    </w:rPr>
    <w:tblPr>
      <w:tblStyleRowBandSize w:val="1"/>
      <w:tblStyleColBandSize w:val="1"/>
      <w:tblBorders>
        <w:top w:val="single" w:sz="4" w:space="0" w:color="99A4AC" w:themeColor="accent2" w:themeTint="99"/>
        <w:left w:val="single" w:sz="4" w:space="0" w:color="99A4AC" w:themeColor="accent2" w:themeTint="99"/>
        <w:bottom w:val="single" w:sz="4" w:space="0" w:color="99A4AC" w:themeColor="accent2" w:themeTint="99"/>
        <w:right w:val="single" w:sz="4" w:space="0" w:color="99A4AC" w:themeColor="accent2" w:themeTint="99"/>
        <w:insideH w:val="single" w:sz="4" w:space="0" w:color="99A4AC" w:themeColor="accent2" w:themeTint="99"/>
        <w:insideV w:val="single" w:sz="4" w:space="0" w:color="99A4A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E0E3" w:themeFill="accent2" w:themeFillTint="33"/>
      </w:tcPr>
    </w:tblStylePr>
    <w:tblStylePr w:type="band1Horz">
      <w:tblPr/>
      <w:tcPr>
        <w:shd w:val="clear" w:color="auto" w:fill="DCE0E3" w:themeFill="accent2" w:themeFillTint="33"/>
      </w:tcPr>
    </w:tblStylePr>
    <w:tblStylePr w:type="neCell">
      <w:tblPr/>
      <w:tcPr>
        <w:tcBorders>
          <w:bottom w:val="single" w:sz="4" w:space="0" w:color="99A4AC" w:themeColor="accent2" w:themeTint="99"/>
        </w:tcBorders>
      </w:tcPr>
    </w:tblStylePr>
    <w:tblStylePr w:type="nwCell">
      <w:tblPr/>
      <w:tcPr>
        <w:tcBorders>
          <w:bottom w:val="single" w:sz="4" w:space="0" w:color="99A4AC" w:themeColor="accent2" w:themeTint="99"/>
        </w:tcBorders>
      </w:tcPr>
    </w:tblStylePr>
    <w:tblStylePr w:type="seCell">
      <w:tblPr/>
      <w:tcPr>
        <w:tcBorders>
          <w:top w:val="single" w:sz="4" w:space="0" w:color="99A4AC" w:themeColor="accent2" w:themeTint="99"/>
        </w:tcBorders>
      </w:tcPr>
    </w:tblStylePr>
    <w:tblStylePr w:type="swCell">
      <w:tblPr/>
      <w:tcPr>
        <w:tcBorders>
          <w:top w:val="single" w:sz="4" w:space="0" w:color="99A4AC" w:themeColor="accent2" w:themeTint="99"/>
        </w:tcBorders>
      </w:tcPr>
    </w:tblStylePr>
  </w:style>
  <w:style w:type="table" w:styleId="GridTable3-Accent1">
    <w:name w:val="Grid Table 3 Accent 1"/>
    <w:basedOn w:val="TableNormal"/>
    <w:uiPriority w:val="48"/>
    <w:rsid w:val="00CF5CF3"/>
    <w:rPr>
      <w:rFonts w:ascii="Arial" w:hAnsi="Arial"/>
    </w:rPr>
    <w:tblPr>
      <w:tblStyleRowBandSize w:val="1"/>
      <w:tblStyleColBandSize w:val="1"/>
      <w:tblBorders>
        <w:top w:val="single" w:sz="4" w:space="0" w:color="44E6FF" w:themeColor="accent1" w:themeTint="99"/>
        <w:left w:val="single" w:sz="4" w:space="0" w:color="44E6FF" w:themeColor="accent1" w:themeTint="99"/>
        <w:bottom w:val="single" w:sz="4" w:space="0" w:color="44E6FF" w:themeColor="accent1" w:themeTint="99"/>
        <w:right w:val="single" w:sz="4" w:space="0" w:color="44E6FF" w:themeColor="accent1" w:themeTint="99"/>
        <w:insideH w:val="single" w:sz="4" w:space="0" w:color="44E6FF" w:themeColor="accent1" w:themeTint="99"/>
        <w:insideV w:val="single" w:sz="4" w:space="0" w:color="44E6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F6FF" w:themeFill="accent1" w:themeFillTint="33"/>
      </w:tcPr>
    </w:tblStylePr>
    <w:tblStylePr w:type="band1Horz">
      <w:tblPr/>
      <w:tcPr>
        <w:shd w:val="clear" w:color="auto" w:fill="C0F6FF" w:themeFill="accent1" w:themeFillTint="33"/>
      </w:tcPr>
    </w:tblStylePr>
    <w:tblStylePr w:type="neCell">
      <w:tblPr/>
      <w:tcPr>
        <w:tcBorders>
          <w:bottom w:val="single" w:sz="4" w:space="0" w:color="44E6FF" w:themeColor="accent1" w:themeTint="99"/>
        </w:tcBorders>
      </w:tcPr>
    </w:tblStylePr>
    <w:tblStylePr w:type="nwCell">
      <w:tblPr/>
      <w:tcPr>
        <w:tcBorders>
          <w:bottom w:val="single" w:sz="4" w:space="0" w:color="44E6FF" w:themeColor="accent1" w:themeTint="99"/>
        </w:tcBorders>
      </w:tcPr>
    </w:tblStylePr>
    <w:tblStylePr w:type="seCell">
      <w:tblPr/>
      <w:tcPr>
        <w:tcBorders>
          <w:top w:val="single" w:sz="4" w:space="0" w:color="44E6FF" w:themeColor="accent1" w:themeTint="99"/>
        </w:tcBorders>
      </w:tcPr>
    </w:tblStylePr>
    <w:tblStylePr w:type="swCell">
      <w:tblPr/>
      <w:tcPr>
        <w:tcBorders>
          <w:top w:val="single" w:sz="4" w:space="0" w:color="44E6FF" w:themeColor="accent1" w:themeTint="99"/>
        </w:tcBorders>
      </w:tcPr>
    </w:tblStylePr>
  </w:style>
  <w:style w:type="table" w:styleId="GridTable3">
    <w:name w:val="Grid Table 3"/>
    <w:basedOn w:val="TableNormal"/>
    <w:uiPriority w:val="48"/>
    <w:rsid w:val="00CF5CF3"/>
    <w:rPr>
      <w:rFonts w:ascii="Arial" w:hAnsi="Ari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Accent6">
    <w:name w:val="List Table 2 Accent 6"/>
    <w:basedOn w:val="TableNormal"/>
    <w:uiPriority w:val="47"/>
    <w:rsid w:val="00CF5CF3"/>
    <w:rPr>
      <w:rFonts w:ascii="Arial" w:hAnsi="Arial"/>
    </w:rPr>
    <w:tblPr>
      <w:tblStyleRowBandSize w:val="1"/>
      <w:tblStyleColBandSize w:val="1"/>
      <w:tblBorders>
        <w:top w:val="single" w:sz="4" w:space="0" w:color="ED37A6" w:themeColor="accent6" w:themeTint="99"/>
        <w:bottom w:val="single" w:sz="4" w:space="0" w:color="ED37A6" w:themeColor="accent6" w:themeTint="99"/>
        <w:insideH w:val="single" w:sz="4" w:space="0" w:color="ED37A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BCE1" w:themeFill="accent6" w:themeFillTint="33"/>
      </w:tcPr>
    </w:tblStylePr>
    <w:tblStylePr w:type="band1Horz">
      <w:tblPr/>
      <w:tcPr>
        <w:shd w:val="clear" w:color="auto" w:fill="F9BCE1" w:themeFill="accent6" w:themeFillTint="33"/>
      </w:tcPr>
    </w:tblStylePr>
  </w:style>
  <w:style w:type="table" w:styleId="ListTable2-Accent5">
    <w:name w:val="List Table 2 Accent 5"/>
    <w:basedOn w:val="TableNormal"/>
    <w:uiPriority w:val="47"/>
    <w:rsid w:val="00CF5CF3"/>
    <w:rPr>
      <w:rFonts w:ascii="Arial" w:hAnsi="Arial"/>
    </w:rPr>
    <w:tblPr>
      <w:tblStyleRowBandSize w:val="1"/>
      <w:tblStyleColBandSize w:val="1"/>
      <w:tblBorders>
        <w:top w:val="single" w:sz="4" w:space="0" w:color="A49CDD" w:themeColor="accent5" w:themeTint="99"/>
        <w:bottom w:val="single" w:sz="4" w:space="0" w:color="A49CDD" w:themeColor="accent5" w:themeTint="99"/>
        <w:insideH w:val="single" w:sz="4" w:space="0" w:color="A49CD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DEF3" w:themeFill="accent5" w:themeFillTint="33"/>
      </w:tcPr>
    </w:tblStylePr>
    <w:tblStylePr w:type="band1Horz">
      <w:tblPr/>
      <w:tcPr>
        <w:shd w:val="clear" w:color="auto" w:fill="E0DEF3" w:themeFill="accent5" w:themeFillTint="33"/>
      </w:tcPr>
    </w:tblStylePr>
  </w:style>
  <w:style w:type="table" w:styleId="ListTable2-Accent4">
    <w:name w:val="List Table 2 Accent 4"/>
    <w:basedOn w:val="TableNormal"/>
    <w:uiPriority w:val="47"/>
    <w:rsid w:val="00CF5CF3"/>
    <w:rPr>
      <w:rFonts w:ascii="Arial" w:hAnsi="Arial"/>
    </w:rPr>
    <w:tblPr>
      <w:tblStyleRowBandSize w:val="1"/>
      <w:tblStyleColBandSize w:val="1"/>
      <w:tblBorders>
        <w:top w:val="single" w:sz="4" w:space="0" w:color="0991FF" w:themeColor="accent4" w:themeTint="99"/>
        <w:bottom w:val="single" w:sz="4" w:space="0" w:color="0991FF" w:themeColor="accent4" w:themeTint="99"/>
        <w:insideH w:val="single" w:sz="4" w:space="0" w:color="0991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2-Accent3">
    <w:name w:val="List Table 2 Accent 3"/>
    <w:basedOn w:val="TableNormal"/>
    <w:uiPriority w:val="47"/>
    <w:rsid w:val="00CF5CF3"/>
    <w:rPr>
      <w:rFonts w:ascii="Arial" w:hAnsi="Arial"/>
    </w:rPr>
    <w:tblPr>
      <w:tblStyleRowBandSize w:val="1"/>
      <w:tblStyleColBandSize w:val="1"/>
      <w:tblBorders>
        <w:top w:val="single" w:sz="4" w:space="0" w:color="78E6B0" w:themeColor="accent3" w:themeTint="99"/>
        <w:bottom w:val="single" w:sz="4" w:space="0" w:color="78E6B0" w:themeColor="accent3" w:themeTint="99"/>
        <w:insideH w:val="single" w:sz="4" w:space="0" w:color="78E6B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6E4" w:themeFill="accent3" w:themeFillTint="33"/>
      </w:tcPr>
    </w:tblStylePr>
    <w:tblStylePr w:type="band1Horz">
      <w:tblPr/>
      <w:tcPr>
        <w:shd w:val="clear" w:color="auto" w:fill="D2F6E4" w:themeFill="accent3" w:themeFillTint="33"/>
      </w:tcPr>
    </w:tblStylePr>
  </w:style>
  <w:style w:type="table" w:styleId="ListTable2-Accent2">
    <w:name w:val="List Table 2 Accent 2"/>
    <w:basedOn w:val="TableNormal"/>
    <w:uiPriority w:val="47"/>
    <w:rsid w:val="00CF5CF3"/>
    <w:rPr>
      <w:rFonts w:ascii="Arial" w:hAnsi="Arial"/>
    </w:rPr>
    <w:tblPr>
      <w:tblStyleRowBandSize w:val="1"/>
      <w:tblStyleColBandSize w:val="1"/>
      <w:tblBorders>
        <w:top w:val="single" w:sz="4" w:space="0" w:color="99A4AC" w:themeColor="accent2" w:themeTint="99"/>
        <w:bottom w:val="single" w:sz="4" w:space="0" w:color="99A4AC" w:themeColor="accent2" w:themeTint="99"/>
        <w:insideH w:val="single" w:sz="4" w:space="0" w:color="99A4A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2-Accent1">
    <w:name w:val="List Table 2 Accent 1"/>
    <w:basedOn w:val="TableNormal"/>
    <w:uiPriority w:val="47"/>
    <w:rsid w:val="00CF5CF3"/>
    <w:rPr>
      <w:rFonts w:ascii="Arial" w:hAnsi="Arial"/>
    </w:rPr>
    <w:tblPr>
      <w:tblStyleRowBandSize w:val="1"/>
      <w:tblStyleColBandSize w:val="1"/>
      <w:tblBorders>
        <w:top w:val="single" w:sz="4" w:space="0" w:color="44E6FF" w:themeColor="accent1" w:themeTint="99"/>
        <w:bottom w:val="single" w:sz="4" w:space="0" w:color="44E6FF" w:themeColor="accent1" w:themeTint="99"/>
        <w:insideH w:val="single" w:sz="4" w:space="0" w:color="44E6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F6FF" w:themeFill="accent1" w:themeFillTint="33"/>
      </w:tcPr>
    </w:tblStylePr>
    <w:tblStylePr w:type="band1Horz">
      <w:tblPr/>
      <w:tcPr>
        <w:shd w:val="clear" w:color="auto" w:fill="C0F6FF" w:themeFill="accent1" w:themeFillTint="33"/>
      </w:tcPr>
    </w:tblStylePr>
  </w:style>
  <w:style w:type="table" w:styleId="ListTable2">
    <w:name w:val="List Table 2"/>
    <w:basedOn w:val="TableNormal"/>
    <w:uiPriority w:val="47"/>
    <w:rsid w:val="00CF5CF3"/>
    <w:rPr>
      <w:rFonts w:ascii="Arial" w:hAnsi="Arial"/>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6">
    <w:name w:val="Grid Table 2 Accent 6"/>
    <w:basedOn w:val="TableNormal"/>
    <w:uiPriority w:val="47"/>
    <w:rsid w:val="00CF5CF3"/>
    <w:rPr>
      <w:rFonts w:ascii="Arial" w:hAnsi="Arial"/>
    </w:rPr>
    <w:tblPr>
      <w:tblStyleRowBandSize w:val="1"/>
      <w:tblStyleColBandSize w:val="1"/>
      <w:tblBorders>
        <w:top w:val="single" w:sz="2" w:space="0" w:color="ED37A6" w:themeColor="accent6" w:themeTint="99"/>
        <w:bottom w:val="single" w:sz="2" w:space="0" w:color="ED37A6" w:themeColor="accent6" w:themeTint="99"/>
        <w:insideH w:val="single" w:sz="2" w:space="0" w:color="ED37A6" w:themeColor="accent6" w:themeTint="99"/>
        <w:insideV w:val="single" w:sz="2" w:space="0" w:color="ED37A6" w:themeColor="accent6" w:themeTint="99"/>
      </w:tblBorders>
    </w:tblPr>
    <w:tblStylePr w:type="firstRow">
      <w:rPr>
        <w:b/>
        <w:bCs/>
      </w:rPr>
      <w:tblPr/>
      <w:tcPr>
        <w:tcBorders>
          <w:top w:val="nil"/>
          <w:bottom w:val="single" w:sz="12" w:space="0" w:color="ED37A6" w:themeColor="accent6" w:themeTint="99"/>
          <w:insideH w:val="nil"/>
          <w:insideV w:val="nil"/>
        </w:tcBorders>
        <w:shd w:val="clear" w:color="auto" w:fill="FFFFFF" w:themeFill="background1"/>
      </w:tcPr>
    </w:tblStylePr>
    <w:tblStylePr w:type="lastRow">
      <w:rPr>
        <w:b/>
        <w:bCs/>
      </w:rPr>
      <w:tblPr/>
      <w:tcPr>
        <w:tcBorders>
          <w:top w:val="double" w:sz="2" w:space="0" w:color="ED37A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BCE1" w:themeFill="accent6" w:themeFillTint="33"/>
      </w:tcPr>
    </w:tblStylePr>
    <w:tblStylePr w:type="band1Horz">
      <w:tblPr/>
      <w:tcPr>
        <w:shd w:val="clear" w:color="auto" w:fill="F9BCE1" w:themeFill="accent6" w:themeFillTint="33"/>
      </w:tcPr>
    </w:tblStylePr>
  </w:style>
  <w:style w:type="table" w:styleId="GridTable2-Accent5">
    <w:name w:val="Grid Table 2 Accent 5"/>
    <w:basedOn w:val="TableNormal"/>
    <w:uiPriority w:val="47"/>
    <w:rsid w:val="00CF5CF3"/>
    <w:rPr>
      <w:rFonts w:ascii="Arial" w:hAnsi="Arial"/>
    </w:rPr>
    <w:tblPr>
      <w:tblStyleRowBandSize w:val="1"/>
      <w:tblStyleColBandSize w:val="1"/>
      <w:tblBorders>
        <w:top w:val="single" w:sz="2" w:space="0" w:color="A49CDD" w:themeColor="accent5" w:themeTint="99"/>
        <w:bottom w:val="single" w:sz="2" w:space="0" w:color="A49CDD" w:themeColor="accent5" w:themeTint="99"/>
        <w:insideH w:val="single" w:sz="2" w:space="0" w:color="A49CDD" w:themeColor="accent5" w:themeTint="99"/>
        <w:insideV w:val="single" w:sz="2" w:space="0" w:color="A49CDD" w:themeColor="accent5" w:themeTint="99"/>
      </w:tblBorders>
    </w:tblPr>
    <w:tblStylePr w:type="firstRow">
      <w:rPr>
        <w:b/>
        <w:bCs/>
      </w:rPr>
      <w:tblPr/>
      <w:tcPr>
        <w:tcBorders>
          <w:top w:val="nil"/>
          <w:bottom w:val="single" w:sz="12" w:space="0" w:color="A49CDD" w:themeColor="accent5" w:themeTint="99"/>
          <w:insideH w:val="nil"/>
          <w:insideV w:val="nil"/>
        </w:tcBorders>
        <w:shd w:val="clear" w:color="auto" w:fill="FFFFFF" w:themeFill="background1"/>
      </w:tcPr>
    </w:tblStylePr>
    <w:tblStylePr w:type="lastRow">
      <w:rPr>
        <w:b/>
        <w:bCs/>
      </w:rPr>
      <w:tblPr/>
      <w:tcPr>
        <w:tcBorders>
          <w:top w:val="double" w:sz="2" w:space="0" w:color="A49CD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DEF3" w:themeFill="accent5" w:themeFillTint="33"/>
      </w:tcPr>
    </w:tblStylePr>
    <w:tblStylePr w:type="band1Horz">
      <w:tblPr/>
      <w:tcPr>
        <w:shd w:val="clear" w:color="auto" w:fill="E0DEF3" w:themeFill="accent5" w:themeFillTint="33"/>
      </w:tcPr>
    </w:tblStylePr>
  </w:style>
  <w:style w:type="table" w:styleId="GridTable2-Accent4">
    <w:name w:val="Grid Table 2 Accent 4"/>
    <w:basedOn w:val="TableNormal"/>
    <w:uiPriority w:val="47"/>
    <w:rsid w:val="00CF5CF3"/>
    <w:rPr>
      <w:rFonts w:ascii="Arial" w:hAnsi="Arial"/>
    </w:rPr>
    <w:tblPr>
      <w:tblStyleRowBandSize w:val="1"/>
      <w:tblStyleColBandSize w:val="1"/>
      <w:tblBorders>
        <w:top w:val="single" w:sz="2" w:space="0" w:color="0991FF" w:themeColor="accent4" w:themeTint="99"/>
        <w:bottom w:val="single" w:sz="2" w:space="0" w:color="0991FF" w:themeColor="accent4" w:themeTint="99"/>
        <w:insideH w:val="single" w:sz="2" w:space="0" w:color="0991FF" w:themeColor="accent4" w:themeTint="99"/>
        <w:insideV w:val="single" w:sz="2" w:space="0" w:color="0991FF" w:themeColor="accent4" w:themeTint="99"/>
      </w:tblBorders>
    </w:tblPr>
    <w:tblStylePr w:type="firstRow">
      <w:rPr>
        <w:b/>
        <w:bCs/>
      </w:rPr>
      <w:tblPr/>
      <w:tcPr>
        <w:tcBorders>
          <w:top w:val="nil"/>
          <w:bottom w:val="single" w:sz="12" w:space="0" w:color="0991FF" w:themeColor="accent4" w:themeTint="99"/>
          <w:insideH w:val="nil"/>
          <w:insideV w:val="nil"/>
        </w:tcBorders>
        <w:shd w:val="clear" w:color="auto" w:fill="FFFFFF" w:themeFill="background1"/>
      </w:tcPr>
    </w:tblStylePr>
    <w:tblStylePr w:type="lastRow">
      <w:rPr>
        <w:b/>
        <w:bCs/>
      </w:rPr>
      <w:tblPr/>
      <w:tcPr>
        <w:tcBorders>
          <w:top w:val="double" w:sz="2" w:space="0" w:color="0991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GridTable2-Accent3">
    <w:name w:val="Grid Table 2 Accent 3"/>
    <w:basedOn w:val="TableNormal"/>
    <w:uiPriority w:val="47"/>
    <w:rsid w:val="00CF5CF3"/>
    <w:rPr>
      <w:rFonts w:ascii="Arial" w:hAnsi="Arial"/>
    </w:rPr>
    <w:tblPr>
      <w:tblStyleRowBandSize w:val="1"/>
      <w:tblStyleColBandSize w:val="1"/>
      <w:tblBorders>
        <w:top w:val="single" w:sz="2" w:space="0" w:color="78E6B0" w:themeColor="accent3" w:themeTint="99"/>
        <w:bottom w:val="single" w:sz="2" w:space="0" w:color="78E6B0" w:themeColor="accent3" w:themeTint="99"/>
        <w:insideH w:val="single" w:sz="2" w:space="0" w:color="78E6B0" w:themeColor="accent3" w:themeTint="99"/>
        <w:insideV w:val="single" w:sz="2" w:space="0" w:color="78E6B0" w:themeColor="accent3" w:themeTint="99"/>
      </w:tblBorders>
    </w:tblPr>
    <w:tblStylePr w:type="firstRow">
      <w:rPr>
        <w:b/>
        <w:bCs/>
      </w:rPr>
      <w:tblPr/>
      <w:tcPr>
        <w:tcBorders>
          <w:top w:val="nil"/>
          <w:bottom w:val="single" w:sz="12" w:space="0" w:color="78E6B0" w:themeColor="accent3" w:themeTint="99"/>
          <w:insideH w:val="nil"/>
          <w:insideV w:val="nil"/>
        </w:tcBorders>
        <w:shd w:val="clear" w:color="auto" w:fill="FFFFFF" w:themeFill="background1"/>
      </w:tcPr>
    </w:tblStylePr>
    <w:tblStylePr w:type="lastRow">
      <w:rPr>
        <w:b/>
        <w:bCs/>
      </w:rPr>
      <w:tblPr/>
      <w:tcPr>
        <w:tcBorders>
          <w:top w:val="double" w:sz="2" w:space="0" w:color="78E6B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6E4" w:themeFill="accent3" w:themeFillTint="33"/>
      </w:tcPr>
    </w:tblStylePr>
    <w:tblStylePr w:type="band1Horz">
      <w:tblPr/>
      <w:tcPr>
        <w:shd w:val="clear" w:color="auto" w:fill="D2F6E4" w:themeFill="accent3" w:themeFillTint="33"/>
      </w:tcPr>
    </w:tblStylePr>
  </w:style>
  <w:style w:type="table" w:styleId="GridTable2-Accent2">
    <w:name w:val="Grid Table 2 Accent 2"/>
    <w:basedOn w:val="TableNormal"/>
    <w:uiPriority w:val="47"/>
    <w:rsid w:val="00CF5CF3"/>
    <w:rPr>
      <w:rFonts w:ascii="Arial" w:hAnsi="Arial"/>
    </w:rPr>
    <w:tblPr>
      <w:tblStyleRowBandSize w:val="1"/>
      <w:tblStyleColBandSize w:val="1"/>
      <w:tblBorders>
        <w:top w:val="single" w:sz="2" w:space="0" w:color="99A4AC" w:themeColor="accent2" w:themeTint="99"/>
        <w:bottom w:val="single" w:sz="2" w:space="0" w:color="99A4AC" w:themeColor="accent2" w:themeTint="99"/>
        <w:insideH w:val="single" w:sz="2" w:space="0" w:color="99A4AC" w:themeColor="accent2" w:themeTint="99"/>
        <w:insideV w:val="single" w:sz="2" w:space="0" w:color="99A4AC" w:themeColor="accent2" w:themeTint="99"/>
      </w:tblBorders>
    </w:tblPr>
    <w:tblStylePr w:type="firstRow">
      <w:rPr>
        <w:b/>
        <w:bCs/>
      </w:rPr>
      <w:tblPr/>
      <w:tcPr>
        <w:tcBorders>
          <w:top w:val="nil"/>
          <w:bottom w:val="single" w:sz="12" w:space="0" w:color="99A4AC" w:themeColor="accent2" w:themeTint="99"/>
          <w:insideH w:val="nil"/>
          <w:insideV w:val="nil"/>
        </w:tcBorders>
        <w:shd w:val="clear" w:color="auto" w:fill="FFFFFF" w:themeFill="background1"/>
      </w:tcPr>
    </w:tblStylePr>
    <w:tblStylePr w:type="lastRow">
      <w:rPr>
        <w:b/>
        <w:bCs/>
      </w:rPr>
      <w:tblPr/>
      <w:tcPr>
        <w:tcBorders>
          <w:top w:val="double" w:sz="2" w:space="0" w:color="99A4A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GridTable2-Accent1">
    <w:name w:val="Grid Table 2 Accent 1"/>
    <w:basedOn w:val="TableNormal"/>
    <w:uiPriority w:val="47"/>
    <w:rsid w:val="00CF5CF3"/>
    <w:rPr>
      <w:rFonts w:ascii="Arial" w:hAnsi="Arial"/>
    </w:rPr>
    <w:tblPr>
      <w:tblStyleRowBandSize w:val="1"/>
      <w:tblStyleColBandSize w:val="1"/>
      <w:tblBorders>
        <w:top w:val="single" w:sz="2" w:space="0" w:color="44E6FF" w:themeColor="accent1" w:themeTint="99"/>
        <w:bottom w:val="single" w:sz="2" w:space="0" w:color="44E6FF" w:themeColor="accent1" w:themeTint="99"/>
        <w:insideH w:val="single" w:sz="2" w:space="0" w:color="44E6FF" w:themeColor="accent1" w:themeTint="99"/>
        <w:insideV w:val="single" w:sz="2" w:space="0" w:color="44E6FF" w:themeColor="accent1" w:themeTint="99"/>
      </w:tblBorders>
    </w:tblPr>
    <w:tblStylePr w:type="firstRow">
      <w:rPr>
        <w:b/>
        <w:bCs/>
      </w:rPr>
      <w:tblPr/>
      <w:tcPr>
        <w:tcBorders>
          <w:top w:val="nil"/>
          <w:bottom w:val="single" w:sz="12" w:space="0" w:color="44E6FF" w:themeColor="accent1" w:themeTint="99"/>
          <w:insideH w:val="nil"/>
          <w:insideV w:val="nil"/>
        </w:tcBorders>
        <w:shd w:val="clear" w:color="auto" w:fill="FFFFFF" w:themeFill="background1"/>
      </w:tcPr>
    </w:tblStylePr>
    <w:tblStylePr w:type="lastRow">
      <w:rPr>
        <w:b/>
        <w:bCs/>
      </w:rPr>
      <w:tblPr/>
      <w:tcPr>
        <w:tcBorders>
          <w:top w:val="double" w:sz="2" w:space="0" w:color="44E6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F6FF" w:themeFill="accent1" w:themeFillTint="33"/>
      </w:tcPr>
    </w:tblStylePr>
    <w:tblStylePr w:type="band1Horz">
      <w:tblPr/>
      <w:tcPr>
        <w:shd w:val="clear" w:color="auto" w:fill="C0F6FF" w:themeFill="accent1" w:themeFillTint="33"/>
      </w:tcPr>
    </w:tblStylePr>
  </w:style>
  <w:style w:type="table" w:styleId="GridTable2">
    <w:name w:val="Grid Table 2"/>
    <w:basedOn w:val="TableNormal"/>
    <w:uiPriority w:val="47"/>
    <w:rsid w:val="00CF5CF3"/>
    <w:rPr>
      <w:rFonts w:ascii="Arial" w:hAnsi="Aria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6">
    <w:name w:val="List Table 1 Light Accent 6"/>
    <w:basedOn w:val="TableNormal"/>
    <w:uiPriority w:val="46"/>
    <w:rsid w:val="00CF5CF3"/>
    <w:rPr>
      <w:rFonts w:ascii="Arial" w:hAnsi="Arial"/>
    </w:rPr>
    <w:tblPr>
      <w:tblStyleRowBandSize w:val="1"/>
      <w:tblStyleColBandSize w:val="1"/>
    </w:tblPr>
    <w:tblStylePr w:type="firstRow">
      <w:rPr>
        <w:b/>
        <w:bCs/>
      </w:rPr>
      <w:tblPr/>
      <w:tcPr>
        <w:tcBorders>
          <w:bottom w:val="single" w:sz="4" w:space="0" w:color="ED37A6" w:themeColor="accent6" w:themeTint="99"/>
        </w:tcBorders>
      </w:tcPr>
    </w:tblStylePr>
    <w:tblStylePr w:type="lastRow">
      <w:rPr>
        <w:b/>
        <w:bCs/>
      </w:rPr>
      <w:tblPr/>
      <w:tcPr>
        <w:tcBorders>
          <w:top w:val="single" w:sz="4" w:space="0" w:color="ED37A6" w:themeColor="accent6" w:themeTint="99"/>
        </w:tcBorders>
      </w:tcPr>
    </w:tblStylePr>
    <w:tblStylePr w:type="firstCol">
      <w:rPr>
        <w:b/>
        <w:bCs/>
      </w:rPr>
    </w:tblStylePr>
    <w:tblStylePr w:type="lastCol">
      <w:rPr>
        <w:b/>
        <w:bCs/>
      </w:rPr>
    </w:tblStylePr>
    <w:tblStylePr w:type="band1Vert">
      <w:tblPr/>
      <w:tcPr>
        <w:shd w:val="clear" w:color="auto" w:fill="F9BCE1" w:themeFill="accent6" w:themeFillTint="33"/>
      </w:tcPr>
    </w:tblStylePr>
    <w:tblStylePr w:type="band1Horz">
      <w:tblPr/>
      <w:tcPr>
        <w:shd w:val="clear" w:color="auto" w:fill="F9BCE1" w:themeFill="accent6" w:themeFillTint="33"/>
      </w:tcPr>
    </w:tblStylePr>
  </w:style>
  <w:style w:type="table" w:styleId="ListTable1Light-Accent5">
    <w:name w:val="List Table 1 Light Accent 5"/>
    <w:basedOn w:val="TableNormal"/>
    <w:uiPriority w:val="46"/>
    <w:rsid w:val="00CF5CF3"/>
    <w:rPr>
      <w:rFonts w:ascii="Arial" w:hAnsi="Arial"/>
    </w:rPr>
    <w:tblPr>
      <w:tblStyleRowBandSize w:val="1"/>
      <w:tblStyleColBandSize w:val="1"/>
    </w:tblPr>
    <w:tblStylePr w:type="firstRow">
      <w:rPr>
        <w:b/>
        <w:bCs/>
      </w:rPr>
      <w:tblPr/>
      <w:tcPr>
        <w:tcBorders>
          <w:bottom w:val="single" w:sz="4" w:space="0" w:color="A49CDD" w:themeColor="accent5" w:themeTint="99"/>
        </w:tcBorders>
      </w:tcPr>
    </w:tblStylePr>
    <w:tblStylePr w:type="lastRow">
      <w:rPr>
        <w:b/>
        <w:bCs/>
      </w:rPr>
      <w:tblPr/>
      <w:tcPr>
        <w:tcBorders>
          <w:top w:val="single" w:sz="4" w:space="0" w:color="A49CDD" w:themeColor="accent5" w:themeTint="99"/>
        </w:tcBorders>
      </w:tcPr>
    </w:tblStylePr>
    <w:tblStylePr w:type="firstCol">
      <w:rPr>
        <w:b/>
        <w:bCs/>
      </w:rPr>
    </w:tblStylePr>
    <w:tblStylePr w:type="lastCol">
      <w:rPr>
        <w:b/>
        <w:bCs/>
      </w:rPr>
    </w:tblStylePr>
    <w:tblStylePr w:type="band1Vert">
      <w:tblPr/>
      <w:tcPr>
        <w:shd w:val="clear" w:color="auto" w:fill="E0DEF3" w:themeFill="accent5" w:themeFillTint="33"/>
      </w:tcPr>
    </w:tblStylePr>
    <w:tblStylePr w:type="band1Horz">
      <w:tblPr/>
      <w:tcPr>
        <w:shd w:val="clear" w:color="auto" w:fill="E0DEF3" w:themeFill="accent5" w:themeFillTint="33"/>
      </w:tcPr>
    </w:tblStylePr>
  </w:style>
  <w:style w:type="table" w:styleId="ListTable1Light-Accent4">
    <w:name w:val="List Table 1 Light Accent 4"/>
    <w:basedOn w:val="TableNormal"/>
    <w:uiPriority w:val="46"/>
    <w:rsid w:val="00CF5CF3"/>
    <w:rPr>
      <w:rFonts w:ascii="Arial" w:hAnsi="Arial"/>
    </w:rPr>
    <w:tblPr>
      <w:tblStyleRowBandSize w:val="1"/>
      <w:tblStyleColBandSize w:val="1"/>
    </w:tblPr>
    <w:tblStylePr w:type="firstRow">
      <w:rPr>
        <w:b/>
        <w:bCs/>
      </w:rPr>
      <w:tblPr/>
      <w:tcPr>
        <w:tcBorders>
          <w:bottom w:val="single" w:sz="4" w:space="0" w:color="0991FF" w:themeColor="accent4" w:themeTint="99"/>
        </w:tcBorders>
      </w:tcPr>
    </w:tblStylePr>
    <w:tblStylePr w:type="lastRow">
      <w:rPr>
        <w:b/>
        <w:bCs/>
      </w:rPr>
      <w:tblPr/>
      <w:tcPr>
        <w:tcBorders>
          <w:top w:val="single" w:sz="4" w:space="0" w:color="0991FF" w:themeColor="accent4" w:themeTint="99"/>
        </w:tcBorders>
      </w:tcPr>
    </w:tblStylePr>
    <w:tblStylePr w:type="firstCol">
      <w:rPr>
        <w:b/>
        <w:bCs/>
      </w:rPr>
    </w:tblStylePr>
    <w:tblStylePr w:type="lastCol">
      <w:rPr>
        <w:b/>
        <w:bCs/>
      </w:rPr>
    </w:tblStylePr>
    <w:tblStylePr w:type="band1Vert">
      <w:tblPr/>
      <w:tcPr>
        <w:shd w:val="clear" w:color="auto" w:fill="ADDAFF" w:themeFill="accent4" w:themeFillTint="33"/>
      </w:tcPr>
    </w:tblStylePr>
    <w:tblStylePr w:type="band1Horz">
      <w:tblPr/>
      <w:tcPr>
        <w:shd w:val="clear" w:color="auto" w:fill="ADDAFF" w:themeFill="accent4" w:themeFillTint="33"/>
      </w:tcPr>
    </w:tblStylePr>
  </w:style>
  <w:style w:type="table" w:styleId="ListTable1Light-Accent3">
    <w:name w:val="List Table 1 Light Accent 3"/>
    <w:basedOn w:val="TableNormal"/>
    <w:uiPriority w:val="46"/>
    <w:rsid w:val="00CF5CF3"/>
    <w:rPr>
      <w:rFonts w:ascii="Arial" w:hAnsi="Arial"/>
    </w:rPr>
    <w:tblPr>
      <w:tblStyleRowBandSize w:val="1"/>
      <w:tblStyleColBandSize w:val="1"/>
    </w:tblPr>
    <w:tblStylePr w:type="firstRow">
      <w:rPr>
        <w:b/>
        <w:bCs/>
      </w:rPr>
      <w:tblPr/>
      <w:tcPr>
        <w:tcBorders>
          <w:bottom w:val="single" w:sz="4" w:space="0" w:color="78E6B0" w:themeColor="accent3" w:themeTint="99"/>
        </w:tcBorders>
      </w:tcPr>
    </w:tblStylePr>
    <w:tblStylePr w:type="lastRow">
      <w:rPr>
        <w:b/>
        <w:bCs/>
      </w:rPr>
      <w:tblPr/>
      <w:tcPr>
        <w:tcBorders>
          <w:top w:val="single" w:sz="4" w:space="0" w:color="78E6B0" w:themeColor="accent3" w:themeTint="99"/>
        </w:tcBorders>
      </w:tcPr>
    </w:tblStylePr>
    <w:tblStylePr w:type="firstCol">
      <w:rPr>
        <w:b/>
        <w:bCs/>
      </w:rPr>
    </w:tblStylePr>
    <w:tblStylePr w:type="lastCol">
      <w:rPr>
        <w:b/>
        <w:bCs/>
      </w:rPr>
    </w:tblStylePr>
    <w:tblStylePr w:type="band1Vert">
      <w:tblPr/>
      <w:tcPr>
        <w:shd w:val="clear" w:color="auto" w:fill="D2F6E4" w:themeFill="accent3" w:themeFillTint="33"/>
      </w:tcPr>
    </w:tblStylePr>
    <w:tblStylePr w:type="band1Horz">
      <w:tblPr/>
      <w:tcPr>
        <w:shd w:val="clear" w:color="auto" w:fill="D2F6E4" w:themeFill="accent3" w:themeFillTint="33"/>
      </w:tcPr>
    </w:tblStylePr>
  </w:style>
  <w:style w:type="table" w:styleId="ListTable1Light-Accent2">
    <w:name w:val="List Table 1 Light Accent 2"/>
    <w:basedOn w:val="TableNormal"/>
    <w:uiPriority w:val="46"/>
    <w:rsid w:val="00CF5CF3"/>
    <w:rPr>
      <w:rFonts w:ascii="Arial" w:hAnsi="Arial"/>
    </w:rPr>
    <w:tblPr>
      <w:tblStyleRowBandSize w:val="1"/>
      <w:tblStyleColBandSize w:val="1"/>
    </w:tblPr>
    <w:tblStylePr w:type="firstRow">
      <w:rPr>
        <w:b/>
        <w:bCs/>
      </w:rPr>
      <w:tblPr/>
      <w:tcPr>
        <w:tcBorders>
          <w:bottom w:val="single" w:sz="4" w:space="0" w:color="99A4AC" w:themeColor="accent2" w:themeTint="99"/>
        </w:tcBorders>
      </w:tcPr>
    </w:tblStylePr>
    <w:tblStylePr w:type="lastRow">
      <w:rPr>
        <w:b/>
        <w:bCs/>
      </w:rPr>
      <w:tblPr/>
      <w:tcPr>
        <w:tcBorders>
          <w:top w:val="single" w:sz="4" w:space="0" w:color="99A4AC" w:themeColor="accent2" w:themeTint="99"/>
        </w:tcBorders>
      </w:tcPr>
    </w:tblStylePr>
    <w:tblStylePr w:type="firstCol">
      <w:rPr>
        <w:b/>
        <w:bCs/>
      </w:rPr>
    </w:tblStylePr>
    <w:tblStylePr w:type="lastCol">
      <w:rPr>
        <w:b/>
        <w:bCs/>
      </w:rPr>
    </w:tblStylePr>
    <w:tblStylePr w:type="band1Vert">
      <w:tblPr/>
      <w:tcPr>
        <w:shd w:val="clear" w:color="auto" w:fill="DCE0E3" w:themeFill="accent2" w:themeFillTint="33"/>
      </w:tcPr>
    </w:tblStylePr>
    <w:tblStylePr w:type="band1Horz">
      <w:tblPr/>
      <w:tcPr>
        <w:shd w:val="clear" w:color="auto" w:fill="DCE0E3" w:themeFill="accent2" w:themeFillTint="33"/>
      </w:tcPr>
    </w:tblStylePr>
  </w:style>
  <w:style w:type="table" w:styleId="ListTable1Light-Accent1">
    <w:name w:val="List Table 1 Light Accent 1"/>
    <w:basedOn w:val="TableNormal"/>
    <w:uiPriority w:val="46"/>
    <w:rsid w:val="00CF5CF3"/>
    <w:rPr>
      <w:rFonts w:ascii="Arial" w:hAnsi="Arial"/>
    </w:rPr>
    <w:tblPr>
      <w:tblStyleRowBandSize w:val="1"/>
      <w:tblStyleColBandSize w:val="1"/>
    </w:tblPr>
    <w:tblStylePr w:type="firstRow">
      <w:rPr>
        <w:b/>
        <w:bCs/>
      </w:rPr>
      <w:tblPr/>
      <w:tcPr>
        <w:tcBorders>
          <w:bottom w:val="single" w:sz="4" w:space="0" w:color="44E6FF" w:themeColor="accent1" w:themeTint="99"/>
        </w:tcBorders>
      </w:tcPr>
    </w:tblStylePr>
    <w:tblStylePr w:type="lastRow">
      <w:rPr>
        <w:b/>
        <w:bCs/>
      </w:rPr>
      <w:tblPr/>
      <w:tcPr>
        <w:tcBorders>
          <w:top w:val="single" w:sz="4" w:space="0" w:color="44E6FF" w:themeColor="accent1" w:themeTint="99"/>
        </w:tcBorders>
      </w:tcPr>
    </w:tblStylePr>
    <w:tblStylePr w:type="firstCol">
      <w:rPr>
        <w:b/>
        <w:bCs/>
      </w:rPr>
    </w:tblStylePr>
    <w:tblStylePr w:type="lastCol">
      <w:rPr>
        <w:b/>
        <w:bCs/>
      </w:rPr>
    </w:tblStylePr>
    <w:tblStylePr w:type="band1Vert">
      <w:tblPr/>
      <w:tcPr>
        <w:shd w:val="clear" w:color="auto" w:fill="C0F6FF" w:themeFill="accent1" w:themeFillTint="33"/>
      </w:tcPr>
    </w:tblStylePr>
    <w:tblStylePr w:type="band1Horz">
      <w:tblPr/>
      <w:tcPr>
        <w:shd w:val="clear" w:color="auto" w:fill="C0F6FF" w:themeFill="accent1" w:themeFillTint="33"/>
      </w:tcPr>
    </w:tblStylePr>
  </w:style>
  <w:style w:type="table" w:styleId="ListTable1Light">
    <w:name w:val="List Table 1 Light"/>
    <w:basedOn w:val="TableNormal"/>
    <w:uiPriority w:val="46"/>
    <w:rsid w:val="00CF5CF3"/>
    <w:rPr>
      <w:rFonts w:ascii="Arial" w:hAnsi="Arial"/>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unhideWhenUsed/>
    <w:qFormat/>
    <w:rsid w:val="00CF5CF3"/>
    <w:pPr>
      <w:keepLines/>
      <w:numPr>
        <w:numId w:val="0"/>
      </w:numPr>
      <w:spacing w:before="240" w:after="0"/>
      <w:outlineLvl w:val="9"/>
    </w:pPr>
    <w:rPr>
      <w:rFonts w:asciiTheme="majorHAnsi" w:eastAsiaTheme="majorEastAsia" w:hAnsiTheme="majorHAnsi" w:cstheme="majorBidi"/>
      <w:b w:val="0"/>
      <w:bCs w:val="0"/>
      <w:kern w:val="0"/>
      <w:sz w:val="32"/>
    </w:rPr>
  </w:style>
  <w:style w:type="paragraph" w:styleId="ListParagraph">
    <w:name w:val="List Paragraph"/>
    <w:basedOn w:val="Normal"/>
    <w:uiPriority w:val="34"/>
    <w:qFormat/>
    <w:rsid w:val="0031144B"/>
    <w:pPr>
      <w:spacing w:after="160" w:line="259" w:lineRule="auto"/>
      <w:ind w:left="720"/>
      <w:contextualSpacing/>
    </w:pPr>
    <w:rPr>
      <w:rFonts w:asciiTheme="minorHAnsi" w:eastAsiaTheme="minorHAnsi" w:hAnsiTheme="minorHAnsi" w:cstheme="minorBidi"/>
      <w:color w:val="auto"/>
      <w:sz w:val="22"/>
      <w:szCs w:val="22"/>
    </w:rPr>
  </w:style>
  <w:style w:type="table" w:customStyle="1" w:styleId="GridTable4-Accent11">
    <w:name w:val="Grid Table 4 - Accent 11"/>
    <w:basedOn w:val="TableNormal"/>
    <w:next w:val="GridTable4-Accent1"/>
    <w:uiPriority w:val="49"/>
    <w:rsid w:val="00F52FF5"/>
    <w:rPr>
      <w:rFonts w:ascii="Calibri" w:eastAsia="Calibri" w:hAnsi="Calibri"/>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normaltextrun">
    <w:name w:val="normaltextrun"/>
    <w:basedOn w:val="DefaultParagraphFont"/>
    <w:rsid w:val="00996C1C"/>
  </w:style>
  <w:style w:type="character" w:customStyle="1" w:styleId="eop">
    <w:name w:val="eop"/>
    <w:basedOn w:val="DefaultParagraphFont"/>
    <w:rsid w:val="00996C1C"/>
  </w:style>
  <w:style w:type="paragraph" w:customStyle="1" w:styleId="paragraph">
    <w:name w:val="paragraph"/>
    <w:basedOn w:val="Normal"/>
    <w:rsid w:val="00996C1C"/>
    <w:pPr>
      <w:spacing w:before="100" w:beforeAutospacing="1" w:after="100" w:afterAutospacing="1"/>
    </w:pPr>
    <w:rPr>
      <w:rFonts w:ascii="Times New Roman" w:hAnsi="Times New Roman"/>
      <w:color w:val="auto"/>
    </w:rPr>
  </w:style>
  <w:style w:type="character" w:customStyle="1" w:styleId="spellingerror">
    <w:name w:val="spellingerror"/>
    <w:basedOn w:val="DefaultParagraphFont"/>
    <w:rsid w:val="00996C1C"/>
  </w:style>
  <w:style w:type="character" w:styleId="UnresolvedMention">
    <w:name w:val="Unresolved Mention"/>
    <w:basedOn w:val="DefaultParagraphFont"/>
    <w:uiPriority w:val="99"/>
    <w:semiHidden/>
    <w:unhideWhenUsed/>
    <w:rsid w:val="004A1803"/>
    <w:rPr>
      <w:color w:val="605E5C"/>
      <w:shd w:val="clear" w:color="auto" w:fill="E1DFDD"/>
    </w:rPr>
  </w:style>
  <w:style w:type="character" w:customStyle="1" w:styleId="FootnoteTextChar">
    <w:name w:val="Footnote Text Char"/>
    <w:basedOn w:val="DefaultParagraphFont"/>
    <w:link w:val="FootnoteText"/>
    <w:uiPriority w:val="99"/>
    <w:semiHidden/>
    <w:rsid w:val="00442FF2"/>
    <w:rPr>
      <w:rFonts w:ascii="Arial" w:hAnsi="Arial"/>
      <w:color w:val="5B6770" w:themeColor="text2"/>
      <w:sz w:val="16"/>
    </w:rPr>
  </w:style>
  <w:style w:type="paragraph" w:styleId="NoSpacing">
    <w:name w:val="No Spacing"/>
    <w:link w:val="NoSpacingChar"/>
    <w:uiPriority w:val="1"/>
    <w:qFormat/>
    <w:rsid w:val="00442FF2"/>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locked/>
    <w:rsid w:val="00442FF2"/>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7877">
      <w:bodyDiv w:val="1"/>
      <w:marLeft w:val="0"/>
      <w:marRight w:val="0"/>
      <w:marTop w:val="0"/>
      <w:marBottom w:val="0"/>
      <w:divBdr>
        <w:top w:val="none" w:sz="0" w:space="0" w:color="auto"/>
        <w:left w:val="none" w:sz="0" w:space="0" w:color="auto"/>
        <w:bottom w:val="none" w:sz="0" w:space="0" w:color="auto"/>
        <w:right w:val="none" w:sz="0" w:space="0" w:color="auto"/>
      </w:divBdr>
    </w:div>
    <w:div w:id="1071855538">
      <w:bodyDiv w:val="1"/>
      <w:marLeft w:val="0"/>
      <w:marRight w:val="0"/>
      <w:marTop w:val="0"/>
      <w:marBottom w:val="0"/>
      <w:divBdr>
        <w:top w:val="none" w:sz="0" w:space="0" w:color="auto"/>
        <w:left w:val="none" w:sz="0" w:space="0" w:color="auto"/>
        <w:bottom w:val="none" w:sz="0" w:space="0" w:color="auto"/>
        <w:right w:val="none" w:sz="0" w:space="0" w:color="auto"/>
      </w:divBdr>
    </w:div>
    <w:div w:id="1296371471">
      <w:bodyDiv w:val="1"/>
      <w:marLeft w:val="0"/>
      <w:marRight w:val="0"/>
      <w:marTop w:val="0"/>
      <w:marBottom w:val="0"/>
      <w:divBdr>
        <w:top w:val="none" w:sz="0" w:space="0" w:color="auto"/>
        <w:left w:val="none" w:sz="0" w:space="0" w:color="auto"/>
        <w:bottom w:val="none" w:sz="0" w:space="0" w:color="auto"/>
        <w:right w:val="none" w:sz="0" w:space="0" w:color="auto"/>
      </w:divBdr>
    </w:div>
    <w:div w:id="1356006444">
      <w:bodyDiv w:val="1"/>
      <w:marLeft w:val="0"/>
      <w:marRight w:val="0"/>
      <w:marTop w:val="0"/>
      <w:marBottom w:val="0"/>
      <w:divBdr>
        <w:top w:val="none" w:sz="0" w:space="0" w:color="auto"/>
        <w:left w:val="none" w:sz="0" w:space="0" w:color="auto"/>
        <w:bottom w:val="none" w:sz="0" w:space="0" w:color="auto"/>
        <w:right w:val="none" w:sz="0" w:space="0" w:color="auto"/>
      </w:divBdr>
    </w:div>
    <w:div w:id="1646811752">
      <w:bodyDiv w:val="1"/>
      <w:marLeft w:val="0"/>
      <w:marRight w:val="0"/>
      <w:marTop w:val="0"/>
      <w:marBottom w:val="0"/>
      <w:divBdr>
        <w:top w:val="none" w:sz="0" w:space="0" w:color="auto"/>
        <w:left w:val="none" w:sz="0" w:space="0" w:color="auto"/>
        <w:bottom w:val="none" w:sz="0" w:space="0" w:color="auto"/>
        <w:right w:val="none" w:sz="0" w:space="0" w:color="auto"/>
      </w:divBdr>
    </w:div>
    <w:div w:id="1665551753">
      <w:bodyDiv w:val="1"/>
      <w:marLeft w:val="0"/>
      <w:marRight w:val="0"/>
      <w:marTop w:val="0"/>
      <w:marBottom w:val="0"/>
      <w:divBdr>
        <w:top w:val="none" w:sz="0" w:space="0" w:color="auto"/>
        <w:left w:val="none" w:sz="0" w:space="0" w:color="auto"/>
        <w:bottom w:val="none" w:sz="0" w:space="0" w:color="auto"/>
        <w:right w:val="none" w:sz="0" w:space="0" w:color="auto"/>
      </w:divBdr>
      <w:divsChild>
        <w:div w:id="1414743714">
          <w:marLeft w:val="0"/>
          <w:marRight w:val="0"/>
          <w:marTop w:val="0"/>
          <w:marBottom w:val="0"/>
          <w:divBdr>
            <w:top w:val="none" w:sz="0" w:space="0" w:color="auto"/>
            <w:left w:val="none" w:sz="0" w:space="0" w:color="auto"/>
            <w:bottom w:val="none" w:sz="0" w:space="0" w:color="auto"/>
            <w:right w:val="none" w:sz="0" w:space="0" w:color="auto"/>
          </w:divBdr>
        </w:div>
      </w:divsChild>
    </w:div>
    <w:div w:id="1914391782">
      <w:bodyDiv w:val="1"/>
      <w:marLeft w:val="0"/>
      <w:marRight w:val="0"/>
      <w:marTop w:val="0"/>
      <w:marBottom w:val="0"/>
      <w:divBdr>
        <w:top w:val="none" w:sz="0" w:space="0" w:color="auto"/>
        <w:left w:val="none" w:sz="0" w:space="0" w:color="auto"/>
        <w:bottom w:val="none" w:sz="0" w:space="0" w:color="auto"/>
        <w:right w:val="none" w:sz="0" w:space="0" w:color="auto"/>
      </w:divBdr>
    </w:div>
    <w:div w:id="2034113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7.emf"/><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chart" Target="charts/chart4.xm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jpeg"/><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6.emf"/><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image" Target="media/image9.svg"/><Relationship Id="rId28" Type="http://schemas.openxmlformats.org/officeDocument/2006/relationships/image" Target="media/image13.png"/><Relationship Id="rId36" Type="http://schemas.openxmlformats.org/officeDocument/2006/relationships/image" Target="media/image21.svg"/><Relationship Id="rId4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horne\Application%20Data\Microsoft\Templates\requirements.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rcot.com\departments\Operations%20Planning\Operations%20Analysis\Event%20Analysis\2022\2022_Dec22-25_Cold%20Weather\Sam%20Morris%20(Load%20Forecast)\Copy%20of%20Dec22_23_2022_%20MTLF.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rcot.com\departments\Operations%20Planning\Operations%20Analysis\Event%20Analysis\2022\2022_Dec22-25_Cold%20Weather\Sam%20Morris%20(Load%20Forecast)\Copy%20of%20Dec22_23_2022_%20MTLF.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ercot.com\departments\Operations%20Planning\Operations%20Analysis\Event%20Analysis\2022\2022_Dec22-25_Cold%20Weather\Sam%20Morris%20(Load%20Forecast)\Copy%20of%20Dec22_23_2022_%20MTLF.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rcot.com\departments\Operations%20Planning\Operations%20Analysis\Event%20Analysis\2022\2022_Dec22-25_Cold%20Weather\Brandt%20(CommitedCap)\20221222%20Cold%20Weather%20Generation%20by%20Fuel%20Type.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b="1"/>
              <a:t>Load Forecast vs. Actual for</a:t>
            </a:r>
            <a:r>
              <a:rPr lang="en-US" sz="1200" b="1" baseline="0"/>
              <a:t> December 24</a:t>
            </a:r>
            <a:r>
              <a:rPr lang="en-US" sz="1200" b="1"/>
              <a:t> HE08</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9025240594925635"/>
          <c:y val="0.24818840579710144"/>
          <c:w val="0.77919203849518814"/>
          <c:h val="0.40146877020807187"/>
        </c:manualLayout>
      </c:layout>
      <c:barChart>
        <c:barDir val="col"/>
        <c:grouping val="clustered"/>
        <c:varyColors val="0"/>
        <c:ser>
          <c:idx val="0"/>
          <c:order val="0"/>
          <c:tx>
            <c:strRef>
              <c:f>'Dec-24'!$B$2</c:f>
              <c:strCache>
                <c:ptCount val="1"/>
                <c:pt idx="0">
                  <c:v>MW</c:v>
                </c:pt>
              </c:strCache>
            </c:strRef>
          </c:tx>
          <c:spPr>
            <a:solidFill>
              <a:srgbClr val="00AEC7"/>
            </a:solidFill>
            <a:ln>
              <a:noFill/>
            </a:ln>
            <a:effectLst/>
          </c:spPr>
          <c:invertIfNegative val="0"/>
          <c:dPt>
            <c:idx val="5"/>
            <c:invertIfNegative val="0"/>
            <c:bubble3D val="0"/>
            <c:spPr>
              <a:solidFill>
                <a:srgbClr val="5B6770"/>
              </a:solidFill>
              <a:ln>
                <a:noFill/>
              </a:ln>
              <a:effectLst/>
            </c:spPr>
            <c:extLst>
              <c:ext xmlns:c16="http://schemas.microsoft.com/office/drawing/2014/chart" uri="{C3380CC4-5D6E-409C-BE32-E72D297353CC}">
                <c16:uniqueId val="{00000001-96B2-4B1F-A3DF-E972C0BE88D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'Dec-24'!$A$3:$A$8</c:f>
              <c:numCache>
                <c:formatCode>mmm\-d</c:formatCode>
                <c:ptCount val="6"/>
                <c:pt idx="0">
                  <c:v>45279</c:v>
                </c:pt>
                <c:pt idx="1">
                  <c:v>45280</c:v>
                </c:pt>
                <c:pt idx="2">
                  <c:v>45281</c:v>
                </c:pt>
                <c:pt idx="3">
                  <c:v>45282</c:v>
                </c:pt>
                <c:pt idx="4">
                  <c:v>45283</c:v>
                </c:pt>
                <c:pt idx="5">
                  <c:v>45284</c:v>
                </c:pt>
              </c:numCache>
            </c:numRef>
          </c:cat>
          <c:val>
            <c:numRef>
              <c:f>'Dec-24'!$B$3:$B$8</c:f>
              <c:numCache>
                <c:formatCode>#,##0</c:formatCode>
                <c:ptCount val="6"/>
                <c:pt idx="0">
                  <c:v>64153</c:v>
                </c:pt>
                <c:pt idx="1">
                  <c:v>63400</c:v>
                </c:pt>
                <c:pt idx="2">
                  <c:v>62479</c:v>
                </c:pt>
                <c:pt idx="3">
                  <c:v>64034</c:v>
                </c:pt>
                <c:pt idx="4">
                  <c:v>64614</c:v>
                </c:pt>
                <c:pt idx="5">
                  <c:v>65570</c:v>
                </c:pt>
              </c:numCache>
            </c:numRef>
          </c:val>
          <c:extLst>
            <c:ext xmlns:c16="http://schemas.microsoft.com/office/drawing/2014/chart" uri="{C3380CC4-5D6E-409C-BE32-E72D297353CC}">
              <c16:uniqueId val="{00000002-96B2-4B1F-A3DF-E972C0BE88D7}"/>
            </c:ext>
          </c:extLst>
        </c:ser>
        <c:dLbls>
          <c:showLegendKey val="0"/>
          <c:showVal val="0"/>
          <c:showCatName val="0"/>
          <c:showSerName val="0"/>
          <c:showPercent val="0"/>
          <c:showBubbleSize val="0"/>
        </c:dLbls>
        <c:gapWidth val="100"/>
        <c:axId val="360089136"/>
        <c:axId val="360093712"/>
      </c:barChart>
      <c:catAx>
        <c:axId val="3600891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b="1"/>
                  <a:t>Forecast Creation Date</a:t>
                </a:r>
              </a:p>
              <a:p>
                <a:pPr>
                  <a:defRPr/>
                </a:pPr>
                <a:r>
                  <a:rPr lang="en-US"/>
                  <a:t>(except for Dec-24 which shows the actual value)</a:t>
                </a:r>
              </a:p>
            </c:rich>
          </c:tx>
          <c:layout>
            <c:manualLayout>
              <c:xMode val="edge"/>
              <c:yMode val="edge"/>
              <c:x val="0.27741776027996501"/>
              <c:y val="0.786805317813534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mmm\-d"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60093712"/>
        <c:crosses val="autoZero"/>
        <c:auto val="0"/>
        <c:lblAlgn val="ctr"/>
        <c:lblOffset val="100"/>
        <c:noMultiLvlLbl val="0"/>
      </c:catAx>
      <c:valAx>
        <c:axId val="360093712"/>
        <c:scaling>
          <c:orientation val="minMax"/>
          <c:max val="75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b="1"/>
                  <a:t>MW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60089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b="1"/>
              <a:t>Load Forecast vs. Actual for</a:t>
            </a:r>
            <a:r>
              <a:rPr lang="en-US" sz="1200" b="1" baseline="0"/>
              <a:t> December 25</a:t>
            </a:r>
            <a:r>
              <a:rPr lang="en-US" sz="1200" b="1"/>
              <a:t> HE08</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9025240594925635"/>
          <c:y val="0.24818840579710144"/>
          <c:w val="0.77919203849518814"/>
          <c:h val="0.40146877020807187"/>
        </c:manualLayout>
      </c:layout>
      <c:barChart>
        <c:barDir val="col"/>
        <c:grouping val="clustered"/>
        <c:varyColors val="0"/>
        <c:ser>
          <c:idx val="0"/>
          <c:order val="0"/>
          <c:tx>
            <c:strRef>
              <c:f>'Dec-25'!$B$2</c:f>
              <c:strCache>
                <c:ptCount val="1"/>
                <c:pt idx="0">
                  <c:v>MW</c:v>
                </c:pt>
              </c:strCache>
            </c:strRef>
          </c:tx>
          <c:spPr>
            <a:solidFill>
              <a:srgbClr val="00AEC7"/>
            </a:solidFill>
            <a:ln>
              <a:noFill/>
            </a:ln>
            <a:effectLst/>
          </c:spPr>
          <c:invertIfNegative val="0"/>
          <c:dPt>
            <c:idx val="5"/>
            <c:invertIfNegative val="0"/>
            <c:bubble3D val="0"/>
            <c:spPr>
              <a:solidFill>
                <a:srgbClr val="5B6770"/>
              </a:solidFill>
              <a:ln>
                <a:noFill/>
              </a:ln>
              <a:effectLst/>
            </c:spPr>
            <c:extLst>
              <c:ext xmlns:c16="http://schemas.microsoft.com/office/drawing/2014/chart" uri="{C3380CC4-5D6E-409C-BE32-E72D297353CC}">
                <c16:uniqueId val="{00000001-C9A2-4C8B-B997-5F32BEC90D5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'Dec-25'!$A$3:$A$8</c:f>
              <c:numCache>
                <c:formatCode>mmm\-d</c:formatCode>
                <c:ptCount val="6"/>
                <c:pt idx="0">
                  <c:v>45280</c:v>
                </c:pt>
                <c:pt idx="1">
                  <c:v>45281</c:v>
                </c:pt>
                <c:pt idx="2">
                  <c:v>45282</c:v>
                </c:pt>
                <c:pt idx="3">
                  <c:v>45283</c:v>
                </c:pt>
                <c:pt idx="4">
                  <c:v>45284</c:v>
                </c:pt>
                <c:pt idx="5">
                  <c:v>45285</c:v>
                </c:pt>
              </c:numCache>
            </c:numRef>
          </c:cat>
          <c:val>
            <c:numRef>
              <c:f>'Dec-25'!$B$3:$B$8</c:f>
              <c:numCache>
                <c:formatCode>#,##0</c:formatCode>
                <c:ptCount val="6"/>
                <c:pt idx="0">
                  <c:v>47961</c:v>
                </c:pt>
                <c:pt idx="1">
                  <c:v>50523</c:v>
                </c:pt>
                <c:pt idx="2">
                  <c:v>56804</c:v>
                </c:pt>
                <c:pt idx="3">
                  <c:v>59128</c:v>
                </c:pt>
                <c:pt idx="4">
                  <c:v>58262</c:v>
                </c:pt>
                <c:pt idx="5">
                  <c:v>60870</c:v>
                </c:pt>
              </c:numCache>
            </c:numRef>
          </c:val>
          <c:extLst>
            <c:ext xmlns:c16="http://schemas.microsoft.com/office/drawing/2014/chart" uri="{C3380CC4-5D6E-409C-BE32-E72D297353CC}">
              <c16:uniqueId val="{00000002-C9A2-4C8B-B997-5F32BEC90D53}"/>
            </c:ext>
          </c:extLst>
        </c:ser>
        <c:dLbls>
          <c:showLegendKey val="0"/>
          <c:showVal val="0"/>
          <c:showCatName val="0"/>
          <c:showSerName val="0"/>
          <c:showPercent val="0"/>
          <c:showBubbleSize val="0"/>
        </c:dLbls>
        <c:gapWidth val="100"/>
        <c:axId val="360089136"/>
        <c:axId val="360093712"/>
      </c:barChart>
      <c:catAx>
        <c:axId val="3600891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b="1"/>
                  <a:t>Forecast Creation Date</a:t>
                </a:r>
              </a:p>
              <a:p>
                <a:pPr>
                  <a:defRPr/>
                </a:pPr>
                <a:r>
                  <a:rPr lang="en-US"/>
                  <a:t>(except for Dec-25 which shows the actual value)</a:t>
                </a:r>
              </a:p>
            </c:rich>
          </c:tx>
          <c:layout>
            <c:manualLayout>
              <c:xMode val="edge"/>
              <c:yMode val="edge"/>
              <c:x val="0.27741776027996501"/>
              <c:y val="0.786805317813534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mmm\-d"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60093712"/>
        <c:crosses val="autoZero"/>
        <c:auto val="0"/>
        <c:lblAlgn val="ctr"/>
        <c:lblOffset val="100"/>
        <c:noMultiLvlLbl val="0"/>
      </c:catAx>
      <c:valAx>
        <c:axId val="360093712"/>
        <c:scaling>
          <c:orientation val="minMax"/>
          <c:max val="75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b="1"/>
                  <a:t>MW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60089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b="1"/>
              <a:t>Actual Daily Peak Load (Dec 22 to 25</a:t>
            </a:r>
            <a:r>
              <a:rPr lang="en-US" sz="1200" b="1" baseline="0"/>
              <a:t>)</a:t>
            </a:r>
            <a:endParaRPr lang="en-US" sz="1200" b="1"/>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9025240594925635"/>
          <c:y val="0.24818840579710144"/>
          <c:w val="0.77919203849518814"/>
          <c:h val="0.40146877020807187"/>
        </c:manualLayout>
      </c:layout>
      <c:barChart>
        <c:barDir val="col"/>
        <c:grouping val="clustered"/>
        <c:varyColors val="0"/>
        <c:ser>
          <c:idx val="0"/>
          <c:order val="0"/>
          <c:tx>
            <c:strRef>
              <c:f>'Dec-22'!$B$15</c:f>
              <c:strCache>
                <c:ptCount val="1"/>
                <c:pt idx="0">
                  <c:v>MW</c:v>
                </c:pt>
              </c:strCache>
            </c:strRef>
          </c:tx>
          <c:spPr>
            <a:solidFill>
              <a:srgbClr val="5B677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'Dec-22'!$A$16:$A$19</c:f>
              <c:strCache>
                <c:ptCount val="4"/>
                <c:pt idx="0">
                  <c:v>Dec-22 HE22</c:v>
                </c:pt>
                <c:pt idx="1">
                  <c:v>Dec-23 HE09</c:v>
                </c:pt>
                <c:pt idx="2">
                  <c:v>Dec-24 HE08</c:v>
                </c:pt>
                <c:pt idx="3">
                  <c:v>Dec-25 HE08</c:v>
                </c:pt>
              </c:strCache>
            </c:strRef>
          </c:cat>
          <c:val>
            <c:numRef>
              <c:f>'Dec-22'!$B$16:$B$19</c:f>
              <c:numCache>
                <c:formatCode>#,##0</c:formatCode>
                <c:ptCount val="4"/>
                <c:pt idx="0">
                  <c:v>73658</c:v>
                </c:pt>
                <c:pt idx="1">
                  <c:v>73910</c:v>
                </c:pt>
                <c:pt idx="2">
                  <c:v>65570</c:v>
                </c:pt>
                <c:pt idx="3">
                  <c:v>60870</c:v>
                </c:pt>
              </c:numCache>
            </c:numRef>
          </c:val>
          <c:extLst>
            <c:ext xmlns:c16="http://schemas.microsoft.com/office/drawing/2014/chart" uri="{C3380CC4-5D6E-409C-BE32-E72D297353CC}">
              <c16:uniqueId val="{00000000-5E4E-4D5D-9BE4-C871D3C1F2AF}"/>
            </c:ext>
          </c:extLst>
        </c:ser>
        <c:dLbls>
          <c:showLegendKey val="0"/>
          <c:showVal val="0"/>
          <c:showCatName val="0"/>
          <c:showSerName val="0"/>
          <c:showPercent val="0"/>
          <c:showBubbleSize val="0"/>
        </c:dLbls>
        <c:gapWidth val="150"/>
        <c:axId val="360089136"/>
        <c:axId val="360093712"/>
      </c:barChart>
      <c:catAx>
        <c:axId val="3600891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b="1"/>
                  <a:t>Daily Peak Load Hour</a:t>
                </a:r>
                <a:endParaRPr lang="en-US"/>
              </a:p>
            </c:rich>
          </c:tx>
          <c:layout>
            <c:manualLayout>
              <c:xMode val="edge"/>
              <c:yMode val="edge"/>
              <c:x val="0.27741776027996501"/>
              <c:y val="0.7868053178135341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60093712"/>
        <c:crosses val="autoZero"/>
        <c:auto val="0"/>
        <c:lblAlgn val="ctr"/>
        <c:lblOffset val="100"/>
        <c:noMultiLvlLbl val="0"/>
      </c:catAx>
      <c:valAx>
        <c:axId val="360093712"/>
        <c:scaling>
          <c:orientation val="minMax"/>
          <c:max val="75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200" b="1"/>
                  <a:t>MW</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60089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Arial" panose="020B0604020202020204" pitchFamily="34" charset="0"/>
              </a:defRPr>
            </a:pPr>
            <a:r>
              <a:rPr lang="en-US" b="1"/>
              <a:t>Generation Used by Fuel Type</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Arial" panose="020B0604020202020204" pitchFamily="34" charset="0"/>
            </a:defRPr>
          </a:pPr>
          <a:endParaRPr lang="en-US"/>
        </a:p>
      </c:txPr>
    </c:title>
    <c:autoTitleDeleted val="0"/>
    <c:plotArea>
      <c:layout/>
      <c:areaChart>
        <c:grouping val="stacked"/>
        <c:varyColors val="0"/>
        <c:ser>
          <c:idx val="2"/>
          <c:order val="0"/>
          <c:tx>
            <c:v>Nuclear</c:v>
          </c:tx>
          <c:spPr>
            <a:solidFill>
              <a:srgbClr val="FF8200"/>
            </a:solidFill>
            <a:ln>
              <a:noFill/>
            </a:ln>
            <a:effectLst/>
          </c:spPr>
          <c:cat>
            <c:numRef>
              <c:f>Grid!$A$2:$A$5762</c:f>
              <c:numCache>
                <c:formatCode>yyyy\-mm\-dd\Thh:mm:ss</c:formatCode>
                <c:ptCount val="5761"/>
                <c:pt idx="0">
                  <c:v>44917</c:v>
                </c:pt>
                <c:pt idx="1">
                  <c:v>44917.000694444447</c:v>
                </c:pt>
                <c:pt idx="2">
                  <c:v>44917.001388888886</c:v>
                </c:pt>
                <c:pt idx="3">
                  <c:v>44917.002083333333</c:v>
                </c:pt>
                <c:pt idx="4">
                  <c:v>44917.00277777778</c:v>
                </c:pt>
                <c:pt idx="5">
                  <c:v>44917.003472222219</c:v>
                </c:pt>
                <c:pt idx="6">
                  <c:v>44917.004166666666</c:v>
                </c:pt>
                <c:pt idx="7">
                  <c:v>44917.004861111112</c:v>
                </c:pt>
                <c:pt idx="8">
                  <c:v>44917.005555555559</c:v>
                </c:pt>
                <c:pt idx="9">
                  <c:v>44917.006249999999</c:v>
                </c:pt>
                <c:pt idx="10">
                  <c:v>44917.006944444445</c:v>
                </c:pt>
                <c:pt idx="11">
                  <c:v>44917.007638888892</c:v>
                </c:pt>
                <c:pt idx="12">
                  <c:v>44917.008333333331</c:v>
                </c:pt>
                <c:pt idx="13">
                  <c:v>44917.009027777778</c:v>
                </c:pt>
                <c:pt idx="14">
                  <c:v>44917.009722222225</c:v>
                </c:pt>
                <c:pt idx="15">
                  <c:v>44917.010416666664</c:v>
                </c:pt>
                <c:pt idx="16">
                  <c:v>44917.011111111111</c:v>
                </c:pt>
                <c:pt idx="17">
                  <c:v>44917.011805555558</c:v>
                </c:pt>
                <c:pt idx="18">
                  <c:v>44917.012499999997</c:v>
                </c:pt>
                <c:pt idx="19">
                  <c:v>44917.013194444444</c:v>
                </c:pt>
                <c:pt idx="20">
                  <c:v>44917.013888888891</c:v>
                </c:pt>
                <c:pt idx="21">
                  <c:v>44917.01458333333</c:v>
                </c:pt>
                <c:pt idx="22">
                  <c:v>44917.015277777777</c:v>
                </c:pt>
                <c:pt idx="23">
                  <c:v>44917.015972222223</c:v>
                </c:pt>
                <c:pt idx="24">
                  <c:v>44917.01666666667</c:v>
                </c:pt>
                <c:pt idx="25">
                  <c:v>44917.017361111109</c:v>
                </c:pt>
                <c:pt idx="26">
                  <c:v>44917.018055555556</c:v>
                </c:pt>
                <c:pt idx="27">
                  <c:v>44917.018750000003</c:v>
                </c:pt>
                <c:pt idx="28">
                  <c:v>44917.019444444442</c:v>
                </c:pt>
                <c:pt idx="29">
                  <c:v>44917.020138888889</c:v>
                </c:pt>
                <c:pt idx="30">
                  <c:v>44917.020833333336</c:v>
                </c:pt>
                <c:pt idx="31">
                  <c:v>44917.021527777775</c:v>
                </c:pt>
                <c:pt idx="32">
                  <c:v>44917.022222222222</c:v>
                </c:pt>
                <c:pt idx="33">
                  <c:v>44917.022916666669</c:v>
                </c:pt>
                <c:pt idx="34">
                  <c:v>44917.023611111108</c:v>
                </c:pt>
                <c:pt idx="35">
                  <c:v>44917.024305555555</c:v>
                </c:pt>
                <c:pt idx="36">
                  <c:v>44917.025000000001</c:v>
                </c:pt>
                <c:pt idx="37">
                  <c:v>44917.025694444441</c:v>
                </c:pt>
                <c:pt idx="38">
                  <c:v>44917.026388888888</c:v>
                </c:pt>
                <c:pt idx="39">
                  <c:v>44917.027083333334</c:v>
                </c:pt>
                <c:pt idx="40">
                  <c:v>44917.027777777781</c:v>
                </c:pt>
                <c:pt idx="41">
                  <c:v>44917.02847222222</c:v>
                </c:pt>
                <c:pt idx="42">
                  <c:v>44917.029166666667</c:v>
                </c:pt>
                <c:pt idx="43">
                  <c:v>44917.029861111114</c:v>
                </c:pt>
                <c:pt idx="44">
                  <c:v>44917.030555555553</c:v>
                </c:pt>
                <c:pt idx="45">
                  <c:v>44917.03125</c:v>
                </c:pt>
                <c:pt idx="46">
                  <c:v>44917.031944444447</c:v>
                </c:pt>
                <c:pt idx="47">
                  <c:v>44917.032638888886</c:v>
                </c:pt>
                <c:pt idx="48">
                  <c:v>44917.033333333333</c:v>
                </c:pt>
                <c:pt idx="49">
                  <c:v>44917.03402777778</c:v>
                </c:pt>
                <c:pt idx="50">
                  <c:v>44917.034722222219</c:v>
                </c:pt>
                <c:pt idx="51">
                  <c:v>44917.035416666666</c:v>
                </c:pt>
                <c:pt idx="52">
                  <c:v>44917.036111111112</c:v>
                </c:pt>
                <c:pt idx="53">
                  <c:v>44917.036805555559</c:v>
                </c:pt>
                <c:pt idx="54">
                  <c:v>44917.037499999999</c:v>
                </c:pt>
                <c:pt idx="55">
                  <c:v>44917.038194444445</c:v>
                </c:pt>
                <c:pt idx="56">
                  <c:v>44917.038888888892</c:v>
                </c:pt>
                <c:pt idx="57">
                  <c:v>44917.039583333331</c:v>
                </c:pt>
                <c:pt idx="58">
                  <c:v>44917.040277777778</c:v>
                </c:pt>
                <c:pt idx="59">
                  <c:v>44917.040972222225</c:v>
                </c:pt>
                <c:pt idx="60">
                  <c:v>44917.041666666664</c:v>
                </c:pt>
                <c:pt idx="61">
                  <c:v>44917.042361111111</c:v>
                </c:pt>
                <c:pt idx="62">
                  <c:v>44917.043055555558</c:v>
                </c:pt>
                <c:pt idx="63">
                  <c:v>44917.043749999997</c:v>
                </c:pt>
                <c:pt idx="64">
                  <c:v>44917.044444444444</c:v>
                </c:pt>
                <c:pt idx="65">
                  <c:v>44917.045138888891</c:v>
                </c:pt>
                <c:pt idx="66">
                  <c:v>44917.04583333333</c:v>
                </c:pt>
                <c:pt idx="67">
                  <c:v>44917.046527777777</c:v>
                </c:pt>
                <c:pt idx="68">
                  <c:v>44917.047222222223</c:v>
                </c:pt>
                <c:pt idx="69">
                  <c:v>44917.04791666667</c:v>
                </c:pt>
                <c:pt idx="70">
                  <c:v>44917.048611111109</c:v>
                </c:pt>
                <c:pt idx="71">
                  <c:v>44917.049305555556</c:v>
                </c:pt>
                <c:pt idx="72">
                  <c:v>44917.05</c:v>
                </c:pt>
                <c:pt idx="73">
                  <c:v>44917.050694444442</c:v>
                </c:pt>
                <c:pt idx="74">
                  <c:v>44917.051388888889</c:v>
                </c:pt>
                <c:pt idx="75">
                  <c:v>44917.052083333336</c:v>
                </c:pt>
                <c:pt idx="76">
                  <c:v>44917.052777777775</c:v>
                </c:pt>
                <c:pt idx="77">
                  <c:v>44917.053472222222</c:v>
                </c:pt>
                <c:pt idx="78">
                  <c:v>44917.054166666669</c:v>
                </c:pt>
                <c:pt idx="79">
                  <c:v>44917.054861111108</c:v>
                </c:pt>
                <c:pt idx="80">
                  <c:v>44917.055555555555</c:v>
                </c:pt>
                <c:pt idx="81">
                  <c:v>44917.056250000001</c:v>
                </c:pt>
                <c:pt idx="82">
                  <c:v>44917.056944444441</c:v>
                </c:pt>
                <c:pt idx="83">
                  <c:v>44917.057638888888</c:v>
                </c:pt>
                <c:pt idx="84">
                  <c:v>44917.058333333334</c:v>
                </c:pt>
                <c:pt idx="85">
                  <c:v>44917.059027777781</c:v>
                </c:pt>
                <c:pt idx="86">
                  <c:v>44917.05972222222</c:v>
                </c:pt>
                <c:pt idx="87">
                  <c:v>44917.060416666667</c:v>
                </c:pt>
                <c:pt idx="88">
                  <c:v>44917.061111111114</c:v>
                </c:pt>
                <c:pt idx="89">
                  <c:v>44917.061805555553</c:v>
                </c:pt>
                <c:pt idx="90">
                  <c:v>44917.0625</c:v>
                </c:pt>
                <c:pt idx="91">
                  <c:v>44917.063194444447</c:v>
                </c:pt>
                <c:pt idx="92">
                  <c:v>44917.063888888886</c:v>
                </c:pt>
                <c:pt idx="93">
                  <c:v>44917.064583333333</c:v>
                </c:pt>
                <c:pt idx="94">
                  <c:v>44917.06527777778</c:v>
                </c:pt>
                <c:pt idx="95">
                  <c:v>44917.065972222219</c:v>
                </c:pt>
                <c:pt idx="96">
                  <c:v>44917.066666666666</c:v>
                </c:pt>
                <c:pt idx="97">
                  <c:v>44917.067361111112</c:v>
                </c:pt>
                <c:pt idx="98">
                  <c:v>44917.068055555559</c:v>
                </c:pt>
                <c:pt idx="99">
                  <c:v>44917.068749999999</c:v>
                </c:pt>
                <c:pt idx="100">
                  <c:v>44917.069444444445</c:v>
                </c:pt>
                <c:pt idx="101">
                  <c:v>44917.070138888892</c:v>
                </c:pt>
                <c:pt idx="102">
                  <c:v>44917.070833333331</c:v>
                </c:pt>
                <c:pt idx="103">
                  <c:v>44917.071527777778</c:v>
                </c:pt>
                <c:pt idx="104">
                  <c:v>44917.072222222225</c:v>
                </c:pt>
                <c:pt idx="105">
                  <c:v>44917.072916666664</c:v>
                </c:pt>
                <c:pt idx="106">
                  <c:v>44917.073611111111</c:v>
                </c:pt>
                <c:pt idx="107">
                  <c:v>44917.074305555558</c:v>
                </c:pt>
                <c:pt idx="108">
                  <c:v>44917.074999999997</c:v>
                </c:pt>
                <c:pt idx="109">
                  <c:v>44917.075694444444</c:v>
                </c:pt>
                <c:pt idx="110">
                  <c:v>44917.076388888891</c:v>
                </c:pt>
                <c:pt idx="111">
                  <c:v>44917.07708333333</c:v>
                </c:pt>
                <c:pt idx="112">
                  <c:v>44917.077777777777</c:v>
                </c:pt>
                <c:pt idx="113">
                  <c:v>44917.078472222223</c:v>
                </c:pt>
                <c:pt idx="114">
                  <c:v>44917.07916666667</c:v>
                </c:pt>
                <c:pt idx="115">
                  <c:v>44917.079861111109</c:v>
                </c:pt>
                <c:pt idx="116">
                  <c:v>44917.080555555556</c:v>
                </c:pt>
                <c:pt idx="117">
                  <c:v>44917.081250000003</c:v>
                </c:pt>
                <c:pt idx="118">
                  <c:v>44917.081944444442</c:v>
                </c:pt>
                <c:pt idx="119">
                  <c:v>44917.082638888889</c:v>
                </c:pt>
                <c:pt idx="120">
                  <c:v>44917.083333333336</c:v>
                </c:pt>
                <c:pt idx="121">
                  <c:v>44917.084027777775</c:v>
                </c:pt>
                <c:pt idx="122">
                  <c:v>44917.084722222222</c:v>
                </c:pt>
                <c:pt idx="123">
                  <c:v>44917.085416666669</c:v>
                </c:pt>
                <c:pt idx="124">
                  <c:v>44917.086111111108</c:v>
                </c:pt>
                <c:pt idx="125">
                  <c:v>44917.086805555555</c:v>
                </c:pt>
                <c:pt idx="126">
                  <c:v>44917.087500000001</c:v>
                </c:pt>
                <c:pt idx="127">
                  <c:v>44917.088194444441</c:v>
                </c:pt>
                <c:pt idx="128">
                  <c:v>44917.088888888888</c:v>
                </c:pt>
                <c:pt idx="129">
                  <c:v>44917.089583333334</c:v>
                </c:pt>
                <c:pt idx="130">
                  <c:v>44917.090277777781</c:v>
                </c:pt>
                <c:pt idx="131">
                  <c:v>44917.09097222222</c:v>
                </c:pt>
                <c:pt idx="132">
                  <c:v>44917.091666666667</c:v>
                </c:pt>
                <c:pt idx="133">
                  <c:v>44917.092361111114</c:v>
                </c:pt>
                <c:pt idx="134">
                  <c:v>44917.093055555553</c:v>
                </c:pt>
                <c:pt idx="135">
                  <c:v>44917.09375</c:v>
                </c:pt>
                <c:pt idx="136">
                  <c:v>44917.094444444447</c:v>
                </c:pt>
                <c:pt idx="137">
                  <c:v>44917.095138888886</c:v>
                </c:pt>
                <c:pt idx="138">
                  <c:v>44917.095833333333</c:v>
                </c:pt>
                <c:pt idx="139">
                  <c:v>44917.09652777778</c:v>
                </c:pt>
                <c:pt idx="140">
                  <c:v>44917.097222222219</c:v>
                </c:pt>
                <c:pt idx="141">
                  <c:v>44917.097916666666</c:v>
                </c:pt>
                <c:pt idx="142">
                  <c:v>44917.098611111112</c:v>
                </c:pt>
                <c:pt idx="143">
                  <c:v>44917.099305555559</c:v>
                </c:pt>
                <c:pt idx="144">
                  <c:v>44917.1</c:v>
                </c:pt>
                <c:pt idx="145">
                  <c:v>44917.100694444445</c:v>
                </c:pt>
                <c:pt idx="146">
                  <c:v>44917.101388888892</c:v>
                </c:pt>
                <c:pt idx="147">
                  <c:v>44917.102083333331</c:v>
                </c:pt>
                <c:pt idx="148">
                  <c:v>44917.102777777778</c:v>
                </c:pt>
                <c:pt idx="149">
                  <c:v>44917.103472222225</c:v>
                </c:pt>
                <c:pt idx="150">
                  <c:v>44917.104166666664</c:v>
                </c:pt>
                <c:pt idx="151">
                  <c:v>44917.104861111111</c:v>
                </c:pt>
                <c:pt idx="152">
                  <c:v>44917.105555555558</c:v>
                </c:pt>
                <c:pt idx="153">
                  <c:v>44917.106249999997</c:v>
                </c:pt>
                <c:pt idx="154">
                  <c:v>44917.106944444444</c:v>
                </c:pt>
                <c:pt idx="155">
                  <c:v>44917.107638888891</c:v>
                </c:pt>
                <c:pt idx="156">
                  <c:v>44917.10833333333</c:v>
                </c:pt>
                <c:pt idx="157">
                  <c:v>44917.109027777777</c:v>
                </c:pt>
                <c:pt idx="158">
                  <c:v>44917.109722222223</c:v>
                </c:pt>
                <c:pt idx="159">
                  <c:v>44917.11041666667</c:v>
                </c:pt>
                <c:pt idx="160">
                  <c:v>44917.111111111109</c:v>
                </c:pt>
                <c:pt idx="161">
                  <c:v>44917.111805555556</c:v>
                </c:pt>
                <c:pt idx="162">
                  <c:v>44917.112500000003</c:v>
                </c:pt>
                <c:pt idx="163">
                  <c:v>44917.113194444442</c:v>
                </c:pt>
                <c:pt idx="164">
                  <c:v>44917.113888888889</c:v>
                </c:pt>
                <c:pt idx="165">
                  <c:v>44917.114583333336</c:v>
                </c:pt>
                <c:pt idx="166">
                  <c:v>44917.115277777775</c:v>
                </c:pt>
                <c:pt idx="167">
                  <c:v>44917.115972222222</c:v>
                </c:pt>
                <c:pt idx="168">
                  <c:v>44917.116666666669</c:v>
                </c:pt>
                <c:pt idx="169">
                  <c:v>44917.117361111108</c:v>
                </c:pt>
                <c:pt idx="170">
                  <c:v>44917.118055555555</c:v>
                </c:pt>
                <c:pt idx="171">
                  <c:v>44917.118750000001</c:v>
                </c:pt>
                <c:pt idx="172">
                  <c:v>44917.119444444441</c:v>
                </c:pt>
                <c:pt idx="173">
                  <c:v>44917.120138888888</c:v>
                </c:pt>
                <c:pt idx="174">
                  <c:v>44917.120833333334</c:v>
                </c:pt>
                <c:pt idx="175">
                  <c:v>44917.121527777781</c:v>
                </c:pt>
                <c:pt idx="176">
                  <c:v>44917.12222222222</c:v>
                </c:pt>
                <c:pt idx="177">
                  <c:v>44917.122916666667</c:v>
                </c:pt>
                <c:pt idx="178">
                  <c:v>44917.123611111114</c:v>
                </c:pt>
                <c:pt idx="179">
                  <c:v>44917.124305555553</c:v>
                </c:pt>
                <c:pt idx="180">
                  <c:v>44917.125</c:v>
                </c:pt>
                <c:pt idx="181">
                  <c:v>44917.125694444447</c:v>
                </c:pt>
                <c:pt idx="182">
                  <c:v>44917.126388888886</c:v>
                </c:pt>
                <c:pt idx="183">
                  <c:v>44917.127083333333</c:v>
                </c:pt>
                <c:pt idx="184">
                  <c:v>44917.12777777778</c:v>
                </c:pt>
                <c:pt idx="185">
                  <c:v>44917.128472222219</c:v>
                </c:pt>
                <c:pt idx="186">
                  <c:v>44917.129166666666</c:v>
                </c:pt>
                <c:pt idx="187">
                  <c:v>44917.129861111112</c:v>
                </c:pt>
                <c:pt idx="188">
                  <c:v>44917.130555555559</c:v>
                </c:pt>
                <c:pt idx="189">
                  <c:v>44917.131249999999</c:v>
                </c:pt>
                <c:pt idx="190">
                  <c:v>44917.131944444445</c:v>
                </c:pt>
                <c:pt idx="191">
                  <c:v>44917.132638888892</c:v>
                </c:pt>
                <c:pt idx="192">
                  <c:v>44917.133333333331</c:v>
                </c:pt>
                <c:pt idx="193">
                  <c:v>44917.134027777778</c:v>
                </c:pt>
                <c:pt idx="194">
                  <c:v>44917.134722222225</c:v>
                </c:pt>
                <c:pt idx="195">
                  <c:v>44917.135416666664</c:v>
                </c:pt>
                <c:pt idx="196">
                  <c:v>44917.136111111111</c:v>
                </c:pt>
                <c:pt idx="197">
                  <c:v>44917.136805555558</c:v>
                </c:pt>
                <c:pt idx="198">
                  <c:v>44917.137499999997</c:v>
                </c:pt>
                <c:pt idx="199">
                  <c:v>44917.138194444444</c:v>
                </c:pt>
                <c:pt idx="200">
                  <c:v>44917.138888888891</c:v>
                </c:pt>
                <c:pt idx="201">
                  <c:v>44917.13958333333</c:v>
                </c:pt>
                <c:pt idx="202">
                  <c:v>44917.140277777777</c:v>
                </c:pt>
                <c:pt idx="203">
                  <c:v>44917.140972222223</c:v>
                </c:pt>
                <c:pt idx="204">
                  <c:v>44917.14166666667</c:v>
                </c:pt>
                <c:pt idx="205">
                  <c:v>44917.142361111109</c:v>
                </c:pt>
                <c:pt idx="206">
                  <c:v>44917.143055555556</c:v>
                </c:pt>
                <c:pt idx="207">
                  <c:v>44917.143750000003</c:v>
                </c:pt>
                <c:pt idx="208">
                  <c:v>44917.144444444442</c:v>
                </c:pt>
                <c:pt idx="209">
                  <c:v>44917.145138888889</c:v>
                </c:pt>
                <c:pt idx="210">
                  <c:v>44917.145833333336</c:v>
                </c:pt>
                <c:pt idx="211">
                  <c:v>44917.146527777775</c:v>
                </c:pt>
                <c:pt idx="212">
                  <c:v>44917.147222222222</c:v>
                </c:pt>
                <c:pt idx="213">
                  <c:v>44917.147916666669</c:v>
                </c:pt>
                <c:pt idx="214">
                  <c:v>44917.148611111108</c:v>
                </c:pt>
                <c:pt idx="215">
                  <c:v>44917.149305555555</c:v>
                </c:pt>
                <c:pt idx="216">
                  <c:v>44917.15</c:v>
                </c:pt>
                <c:pt idx="217">
                  <c:v>44917.150694444441</c:v>
                </c:pt>
                <c:pt idx="218">
                  <c:v>44917.151388888888</c:v>
                </c:pt>
                <c:pt idx="219">
                  <c:v>44917.152083333334</c:v>
                </c:pt>
                <c:pt idx="220">
                  <c:v>44917.152777777781</c:v>
                </c:pt>
                <c:pt idx="221">
                  <c:v>44917.15347222222</c:v>
                </c:pt>
                <c:pt idx="222">
                  <c:v>44917.154166666667</c:v>
                </c:pt>
                <c:pt idx="223">
                  <c:v>44917.154861111114</c:v>
                </c:pt>
                <c:pt idx="224">
                  <c:v>44917.155555555553</c:v>
                </c:pt>
                <c:pt idx="225">
                  <c:v>44917.15625</c:v>
                </c:pt>
                <c:pt idx="226">
                  <c:v>44917.156944444447</c:v>
                </c:pt>
                <c:pt idx="227">
                  <c:v>44917.157638888886</c:v>
                </c:pt>
                <c:pt idx="228">
                  <c:v>44917.158333333333</c:v>
                </c:pt>
                <c:pt idx="229">
                  <c:v>44917.15902777778</c:v>
                </c:pt>
                <c:pt idx="230">
                  <c:v>44917.159722222219</c:v>
                </c:pt>
                <c:pt idx="231">
                  <c:v>44917.160416666666</c:v>
                </c:pt>
                <c:pt idx="232">
                  <c:v>44917.161111111112</c:v>
                </c:pt>
                <c:pt idx="233">
                  <c:v>44917.161805555559</c:v>
                </c:pt>
                <c:pt idx="234">
                  <c:v>44917.162499999999</c:v>
                </c:pt>
                <c:pt idx="235">
                  <c:v>44917.163194444445</c:v>
                </c:pt>
                <c:pt idx="236">
                  <c:v>44917.163888888892</c:v>
                </c:pt>
                <c:pt idx="237">
                  <c:v>44917.164583333331</c:v>
                </c:pt>
                <c:pt idx="238">
                  <c:v>44917.165277777778</c:v>
                </c:pt>
                <c:pt idx="239">
                  <c:v>44917.165972222225</c:v>
                </c:pt>
                <c:pt idx="240">
                  <c:v>44917.166666666664</c:v>
                </c:pt>
                <c:pt idx="241">
                  <c:v>44917.167361111111</c:v>
                </c:pt>
                <c:pt idx="242">
                  <c:v>44917.168055555558</c:v>
                </c:pt>
                <c:pt idx="243">
                  <c:v>44917.168749999997</c:v>
                </c:pt>
                <c:pt idx="244">
                  <c:v>44917.169444444444</c:v>
                </c:pt>
                <c:pt idx="245">
                  <c:v>44917.170138888891</c:v>
                </c:pt>
                <c:pt idx="246">
                  <c:v>44917.17083333333</c:v>
                </c:pt>
                <c:pt idx="247">
                  <c:v>44917.171527777777</c:v>
                </c:pt>
                <c:pt idx="248">
                  <c:v>44917.172222222223</c:v>
                </c:pt>
                <c:pt idx="249">
                  <c:v>44917.17291666667</c:v>
                </c:pt>
                <c:pt idx="250">
                  <c:v>44917.173611111109</c:v>
                </c:pt>
                <c:pt idx="251">
                  <c:v>44917.174305555556</c:v>
                </c:pt>
                <c:pt idx="252">
                  <c:v>44917.175000000003</c:v>
                </c:pt>
                <c:pt idx="253">
                  <c:v>44917.175694444442</c:v>
                </c:pt>
                <c:pt idx="254">
                  <c:v>44917.176388888889</c:v>
                </c:pt>
                <c:pt idx="255">
                  <c:v>44917.177083333336</c:v>
                </c:pt>
                <c:pt idx="256">
                  <c:v>44917.177777777775</c:v>
                </c:pt>
                <c:pt idx="257">
                  <c:v>44917.178472222222</c:v>
                </c:pt>
                <c:pt idx="258">
                  <c:v>44917.179166666669</c:v>
                </c:pt>
                <c:pt idx="259">
                  <c:v>44917.179861111108</c:v>
                </c:pt>
                <c:pt idx="260">
                  <c:v>44917.180555555555</c:v>
                </c:pt>
                <c:pt idx="261">
                  <c:v>44917.181250000001</c:v>
                </c:pt>
                <c:pt idx="262">
                  <c:v>44917.181944444441</c:v>
                </c:pt>
                <c:pt idx="263">
                  <c:v>44917.182638888888</c:v>
                </c:pt>
                <c:pt idx="264">
                  <c:v>44917.183333333334</c:v>
                </c:pt>
                <c:pt idx="265">
                  <c:v>44917.184027777781</c:v>
                </c:pt>
                <c:pt idx="266">
                  <c:v>44917.18472222222</c:v>
                </c:pt>
                <c:pt idx="267">
                  <c:v>44917.185416666667</c:v>
                </c:pt>
                <c:pt idx="268">
                  <c:v>44917.186111111114</c:v>
                </c:pt>
                <c:pt idx="269">
                  <c:v>44917.186805555553</c:v>
                </c:pt>
                <c:pt idx="270">
                  <c:v>44917.1875</c:v>
                </c:pt>
                <c:pt idx="271">
                  <c:v>44917.188194444447</c:v>
                </c:pt>
                <c:pt idx="272">
                  <c:v>44917.188888888886</c:v>
                </c:pt>
                <c:pt idx="273">
                  <c:v>44917.189583333333</c:v>
                </c:pt>
                <c:pt idx="274">
                  <c:v>44917.19027777778</c:v>
                </c:pt>
                <c:pt idx="275">
                  <c:v>44917.190972222219</c:v>
                </c:pt>
                <c:pt idx="276">
                  <c:v>44917.191666666666</c:v>
                </c:pt>
                <c:pt idx="277">
                  <c:v>44917.192361111112</c:v>
                </c:pt>
                <c:pt idx="278">
                  <c:v>44917.193055555559</c:v>
                </c:pt>
                <c:pt idx="279">
                  <c:v>44917.193749999999</c:v>
                </c:pt>
                <c:pt idx="280">
                  <c:v>44917.194444444445</c:v>
                </c:pt>
                <c:pt idx="281">
                  <c:v>44917.195138888892</c:v>
                </c:pt>
                <c:pt idx="282">
                  <c:v>44917.195833333331</c:v>
                </c:pt>
                <c:pt idx="283">
                  <c:v>44917.196527777778</c:v>
                </c:pt>
                <c:pt idx="284">
                  <c:v>44917.197222222225</c:v>
                </c:pt>
                <c:pt idx="285">
                  <c:v>44917.197916666664</c:v>
                </c:pt>
                <c:pt idx="286">
                  <c:v>44917.198611111111</c:v>
                </c:pt>
                <c:pt idx="287">
                  <c:v>44917.199305555558</c:v>
                </c:pt>
                <c:pt idx="288">
                  <c:v>44917.2</c:v>
                </c:pt>
                <c:pt idx="289">
                  <c:v>44917.200694444444</c:v>
                </c:pt>
                <c:pt idx="290">
                  <c:v>44917.201388888891</c:v>
                </c:pt>
                <c:pt idx="291">
                  <c:v>44917.20208333333</c:v>
                </c:pt>
                <c:pt idx="292">
                  <c:v>44917.202777777777</c:v>
                </c:pt>
                <c:pt idx="293">
                  <c:v>44917.203472222223</c:v>
                </c:pt>
                <c:pt idx="294">
                  <c:v>44917.20416666667</c:v>
                </c:pt>
                <c:pt idx="295">
                  <c:v>44917.204861111109</c:v>
                </c:pt>
                <c:pt idx="296">
                  <c:v>44917.205555555556</c:v>
                </c:pt>
                <c:pt idx="297">
                  <c:v>44917.206250000003</c:v>
                </c:pt>
                <c:pt idx="298">
                  <c:v>44917.206944444442</c:v>
                </c:pt>
                <c:pt idx="299">
                  <c:v>44917.207638888889</c:v>
                </c:pt>
                <c:pt idx="300">
                  <c:v>44917.208333333336</c:v>
                </c:pt>
                <c:pt idx="301">
                  <c:v>44917.209027777775</c:v>
                </c:pt>
                <c:pt idx="302">
                  <c:v>44917.209722222222</c:v>
                </c:pt>
                <c:pt idx="303">
                  <c:v>44917.210416666669</c:v>
                </c:pt>
                <c:pt idx="304">
                  <c:v>44917.211111111108</c:v>
                </c:pt>
                <c:pt idx="305">
                  <c:v>44917.211805555555</c:v>
                </c:pt>
                <c:pt idx="306">
                  <c:v>44917.212500000001</c:v>
                </c:pt>
                <c:pt idx="307">
                  <c:v>44917.213194444441</c:v>
                </c:pt>
                <c:pt idx="308">
                  <c:v>44917.213888888888</c:v>
                </c:pt>
                <c:pt idx="309">
                  <c:v>44917.214583333334</c:v>
                </c:pt>
                <c:pt idx="310">
                  <c:v>44917.215277777781</c:v>
                </c:pt>
                <c:pt idx="311">
                  <c:v>44917.21597222222</c:v>
                </c:pt>
                <c:pt idx="312">
                  <c:v>44917.216666666667</c:v>
                </c:pt>
                <c:pt idx="313">
                  <c:v>44917.217361111114</c:v>
                </c:pt>
                <c:pt idx="314">
                  <c:v>44917.218055555553</c:v>
                </c:pt>
                <c:pt idx="315">
                  <c:v>44917.21875</c:v>
                </c:pt>
                <c:pt idx="316">
                  <c:v>44917.219444444447</c:v>
                </c:pt>
                <c:pt idx="317">
                  <c:v>44917.220138888886</c:v>
                </c:pt>
                <c:pt idx="318">
                  <c:v>44917.220833333333</c:v>
                </c:pt>
                <c:pt idx="319">
                  <c:v>44917.22152777778</c:v>
                </c:pt>
                <c:pt idx="320">
                  <c:v>44917.222222222219</c:v>
                </c:pt>
                <c:pt idx="321">
                  <c:v>44917.222916666666</c:v>
                </c:pt>
                <c:pt idx="322">
                  <c:v>44917.223611111112</c:v>
                </c:pt>
                <c:pt idx="323">
                  <c:v>44917.224305555559</c:v>
                </c:pt>
                <c:pt idx="324">
                  <c:v>44917.224999999999</c:v>
                </c:pt>
                <c:pt idx="325">
                  <c:v>44917.225694444445</c:v>
                </c:pt>
                <c:pt idx="326">
                  <c:v>44917.226388888892</c:v>
                </c:pt>
                <c:pt idx="327">
                  <c:v>44917.227083333331</c:v>
                </c:pt>
                <c:pt idx="328">
                  <c:v>44917.227777777778</c:v>
                </c:pt>
                <c:pt idx="329">
                  <c:v>44917.228472222225</c:v>
                </c:pt>
                <c:pt idx="330">
                  <c:v>44917.229166666664</c:v>
                </c:pt>
                <c:pt idx="331">
                  <c:v>44917.229861111111</c:v>
                </c:pt>
                <c:pt idx="332">
                  <c:v>44917.230555555558</c:v>
                </c:pt>
                <c:pt idx="333">
                  <c:v>44917.231249999997</c:v>
                </c:pt>
                <c:pt idx="334">
                  <c:v>44917.231944444444</c:v>
                </c:pt>
                <c:pt idx="335">
                  <c:v>44917.232638888891</c:v>
                </c:pt>
                <c:pt idx="336">
                  <c:v>44917.23333333333</c:v>
                </c:pt>
                <c:pt idx="337">
                  <c:v>44917.234027777777</c:v>
                </c:pt>
                <c:pt idx="338">
                  <c:v>44917.234722222223</c:v>
                </c:pt>
                <c:pt idx="339">
                  <c:v>44917.23541666667</c:v>
                </c:pt>
                <c:pt idx="340">
                  <c:v>44917.236111111109</c:v>
                </c:pt>
                <c:pt idx="341">
                  <c:v>44917.236805555556</c:v>
                </c:pt>
                <c:pt idx="342">
                  <c:v>44917.237500000003</c:v>
                </c:pt>
                <c:pt idx="343">
                  <c:v>44917.238194444442</c:v>
                </c:pt>
                <c:pt idx="344">
                  <c:v>44917.238888888889</c:v>
                </c:pt>
                <c:pt idx="345">
                  <c:v>44917.239583333336</c:v>
                </c:pt>
                <c:pt idx="346">
                  <c:v>44917.240277777775</c:v>
                </c:pt>
                <c:pt idx="347">
                  <c:v>44917.240972222222</c:v>
                </c:pt>
                <c:pt idx="348">
                  <c:v>44917.241666666669</c:v>
                </c:pt>
                <c:pt idx="349">
                  <c:v>44917.242361111108</c:v>
                </c:pt>
                <c:pt idx="350">
                  <c:v>44917.243055555555</c:v>
                </c:pt>
                <c:pt idx="351">
                  <c:v>44917.243750000001</c:v>
                </c:pt>
                <c:pt idx="352">
                  <c:v>44917.244444444441</c:v>
                </c:pt>
                <c:pt idx="353">
                  <c:v>44917.245138888888</c:v>
                </c:pt>
                <c:pt idx="354">
                  <c:v>44917.245833333334</c:v>
                </c:pt>
                <c:pt idx="355">
                  <c:v>44917.246527777781</c:v>
                </c:pt>
                <c:pt idx="356">
                  <c:v>44917.24722222222</c:v>
                </c:pt>
                <c:pt idx="357">
                  <c:v>44917.247916666667</c:v>
                </c:pt>
                <c:pt idx="358">
                  <c:v>44917.248611111114</c:v>
                </c:pt>
                <c:pt idx="359">
                  <c:v>44917.249305555553</c:v>
                </c:pt>
                <c:pt idx="360">
                  <c:v>44917.25</c:v>
                </c:pt>
                <c:pt idx="361">
                  <c:v>44917.250694444447</c:v>
                </c:pt>
                <c:pt idx="362">
                  <c:v>44917.251388888886</c:v>
                </c:pt>
                <c:pt idx="363">
                  <c:v>44917.252083333333</c:v>
                </c:pt>
                <c:pt idx="364">
                  <c:v>44917.25277777778</c:v>
                </c:pt>
                <c:pt idx="365">
                  <c:v>44917.253472222219</c:v>
                </c:pt>
                <c:pt idx="366">
                  <c:v>44917.254166666666</c:v>
                </c:pt>
                <c:pt idx="367">
                  <c:v>44917.254861111112</c:v>
                </c:pt>
                <c:pt idx="368">
                  <c:v>44917.255555555559</c:v>
                </c:pt>
                <c:pt idx="369">
                  <c:v>44917.256249999999</c:v>
                </c:pt>
                <c:pt idx="370">
                  <c:v>44917.256944444445</c:v>
                </c:pt>
                <c:pt idx="371">
                  <c:v>44917.257638888892</c:v>
                </c:pt>
                <c:pt idx="372">
                  <c:v>44917.258333333331</c:v>
                </c:pt>
                <c:pt idx="373">
                  <c:v>44917.259027777778</c:v>
                </c:pt>
                <c:pt idx="374">
                  <c:v>44917.259722222225</c:v>
                </c:pt>
                <c:pt idx="375">
                  <c:v>44917.260416666664</c:v>
                </c:pt>
                <c:pt idx="376">
                  <c:v>44917.261111111111</c:v>
                </c:pt>
                <c:pt idx="377">
                  <c:v>44917.261805555558</c:v>
                </c:pt>
                <c:pt idx="378">
                  <c:v>44917.262499999997</c:v>
                </c:pt>
                <c:pt idx="379">
                  <c:v>44917.263194444444</c:v>
                </c:pt>
                <c:pt idx="380">
                  <c:v>44917.263888888891</c:v>
                </c:pt>
                <c:pt idx="381">
                  <c:v>44917.26458333333</c:v>
                </c:pt>
                <c:pt idx="382">
                  <c:v>44917.265277777777</c:v>
                </c:pt>
                <c:pt idx="383">
                  <c:v>44917.265972222223</c:v>
                </c:pt>
                <c:pt idx="384">
                  <c:v>44917.26666666667</c:v>
                </c:pt>
                <c:pt idx="385">
                  <c:v>44917.267361111109</c:v>
                </c:pt>
                <c:pt idx="386">
                  <c:v>44917.268055555556</c:v>
                </c:pt>
                <c:pt idx="387">
                  <c:v>44917.268750000003</c:v>
                </c:pt>
                <c:pt idx="388">
                  <c:v>44917.269444444442</c:v>
                </c:pt>
                <c:pt idx="389">
                  <c:v>44917.270138888889</c:v>
                </c:pt>
                <c:pt idx="390">
                  <c:v>44917.270833333336</c:v>
                </c:pt>
                <c:pt idx="391">
                  <c:v>44917.271527777775</c:v>
                </c:pt>
                <c:pt idx="392">
                  <c:v>44917.272222222222</c:v>
                </c:pt>
                <c:pt idx="393">
                  <c:v>44917.272916666669</c:v>
                </c:pt>
                <c:pt idx="394">
                  <c:v>44917.273611111108</c:v>
                </c:pt>
                <c:pt idx="395">
                  <c:v>44917.274305555555</c:v>
                </c:pt>
                <c:pt idx="396">
                  <c:v>44917.275000000001</c:v>
                </c:pt>
                <c:pt idx="397">
                  <c:v>44917.275694444441</c:v>
                </c:pt>
                <c:pt idx="398">
                  <c:v>44917.276388888888</c:v>
                </c:pt>
                <c:pt idx="399">
                  <c:v>44917.277083333334</c:v>
                </c:pt>
                <c:pt idx="400">
                  <c:v>44917.277777777781</c:v>
                </c:pt>
                <c:pt idx="401">
                  <c:v>44917.27847222222</c:v>
                </c:pt>
                <c:pt idx="402">
                  <c:v>44917.279166666667</c:v>
                </c:pt>
                <c:pt idx="403">
                  <c:v>44917.279861111114</c:v>
                </c:pt>
                <c:pt idx="404">
                  <c:v>44917.280555555553</c:v>
                </c:pt>
                <c:pt idx="405">
                  <c:v>44917.28125</c:v>
                </c:pt>
                <c:pt idx="406">
                  <c:v>44917.281944444447</c:v>
                </c:pt>
                <c:pt idx="407">
                  <c:v>44917.282638888886</c:v>
                </c:pt>
                <c:pt idx="408">
                  <c:v>44917.283333333333</c:v>
                </c:pt>
                <c:pt idx="409">
                  <c:v>44917.28402777778</c:v>
                </c:pt>
                <c:pt idx="410">
                  <c:v>44917.284722222219</c:v>
                </c:pt>
                <c:pt idx="411">
                  <c:v>44917.285416666666</c:v>
                </c:pt>
                <c:pt idx="412">
                  <c:v>44917.286111111112</c:v>
                </c:pt>
                <c:pt idx="413">
                  <c:v>44917.286805555559</c:v>
                </c:pt>
                <c:pt idx="414">
                  <c:v>44917.287499999999</c:v>
                </c:pt>
                <c:pt idx="415">
                  <c:v>44917.288194444445</c:v>
                </c:pt>
                <c:pt idx="416">
                  <c:v>44917.288888888892</c:v>
                </c:pt>
                <c:pt idx="417">
                  <c:v>44917.289583333331</c:v>
                </c:pt>
                <c:pt idx="418">
                  <c:v>44917.290277777778</c:v>
                </c:pt>
                <c:pt idx="419">
                  <c:v>44917.290972222225</c:v>
                </c:pt>
                <c:pt idx="420">
                  <c:v>44917.291666666664</c:v>
                </c:pt>
                <c:pt idx="421">
                  <c:v>44917.292361111111</c:v>
                </c:pt>
                <c:pt idx="422">
                  <c:v>44917.293055555558</c:v>
                </c:pt>
                <c:pt idx="423">
                  <c:v>44917.293749999997</c:v>
                </c:pt>
                <c:pt idx="424">
                  <c:v>44917.294444444444</c:v>
                </c:pt>
                <c:pt idx="425">
                  <c:v>44917.295138888891</c:v>
                </c:pt>
                <c:pt idx="426">
                  <c:v>44917.29583333333</c:v>
                </c:pt>
                <c:pt idx="427">
                  <c:v>44917.296527777777</c:v>
                </c:pt>
                <c:pt idx="428">
                  <c:v>44917.297222222223</c:v>
                </c:pt>
                <c:pt idx="429">
                  <c:v>44917.29791666667</c:v>
                </c:pt>
                <c:pt idx="430">
                  <c:v>44917.298611111109</c:v>
                </c:pt>
                <c:pt idx="431">
                  <c:v>44917.299305555556</c:v>
                </c:pt>
                <c:pt idx="432">
                  <c:v>44917.3</c:v>
                </c:pt>
                <c:pt idx="433">
                  <c:v>44917.300694444442</c:v>
                </c:pt>
                <c:pt idx="434">
                  <c:v>44917.301388888889</c:v>
                </c:pt>
                <c:pt idx="435">
                  <c:v>44917.302083333336</c:v>
                </c:pt>
                <c:pt idx="436">
                  <c:v>44917.302777777775</c:v>
                </c:pt>
                <c:pt idx="437">
                  <c:v>44917.303472222222</c:v>
                </c:pt>
                <c:pt idx="438">
                  <c:v>44917.304166666669</c:v>
                </c:pt>
                <c:pt idx="439">
                  <c:v>44917.304861111108</c:v>
                </c:pt>
                <c:pt idx="440">
                  <c:v>44917.305555555555</c:v>
                </c:pt>
                <c:pt idx="441">
                  <c:v>44917.306250000001</c:v>
                </c:pt>
                <c:pt idx="442">
                  <c:v>44917.306944444441</c:v>
                </c:pt>
                <c:pt idx="443">
                  <c:v>44917.307638888888</c:v>
                </c:pt>
                <c:pt idx="444">
                  <c:v>44917.308333333334</c:v>
                </c:pt>
                <c:pt idx="445">
                  <c:v>44917.309027777781</c:v>
                </c:pt>
                <c:pt idx="446">
                  <c:v>44917.30972222222</c:v>
                </c:pt>
                <c:pt idx="447">
                  <c:v>44917.310416666667</c:v>
                </c:pt>
                <c:pt idx="448">
                  <c:v>44917.311111111114</c:v>
                </c:pt>
                <c:pt idx="449">
                  <c:v>44917.311805555553</c:v>
                </c:pt>
                <c:pt idx="450">
                  <c:v>44917.3125</c:v>
                </c:pt>
                <c:pt idx="451">
                  <c:v>44917.313194444447</c:v>
                </c:pt>
                <c:pt idx="452">
                  <c:v>44917.313888888886</c:v>
                </c:pt>
                <c:pt idx="453">
                  <c:v>44917.314583333333</c:v>
                </c:pt>
                <c:pt idx="454">
                  <c:v>44917.31527777778</c:v>
                </c:pt>
                <c:pt idx="455">
                  <c:v>44917.315972222219</c:v>
                </c:pt>
                <c:pt idx="456">
                  <c:v>44917.316666666666</c:v>
                </c:pt>
                <c:pt idx="457">
                  <c:v>44917.317361111112</c:v>
                </c:pt>
                <c:pt idx="458">
                  <c:v>44917.318055555559</c:v>
                </c:pt>
                <c:pt idx="459">
                  <c:v>44917.318749999999</c:v>
                </c:pt>
                <c:pt idx="460">
                  <c:v>44917.319444444445</c:v>
                </c:pt>
                <c:pt idx="461">
                  <c:v>44917.320138888892</c:v>
                </c:pt>
                <c:pt idx="462">
                  <c:v>44917.320833333331</c:v>
                </c:pt>
                <c:pt idx="463">
                  <c:v>44917.321527777778</c:v>
                </c:pt>
                <c:pt idx="464">
                  <c:v>44917.322222222225</c:v>
                </c:pt>
                <c:pt idx="465">
                  <c:v>44917.322916666664</c:v>
                </c:pt>
                <c:pt idx="466">
                  <c:v>44917.323611111111</c:v>
                </c:pt>
                <c:pt idx="467">
                  <c:v>44917.324305555558</c:v>
                </c:pt>
                <c:pt idx="468">
                  <c:v>44917.324999999997</c:v>
                </c:pt>
                <c:pt idx="469">
                  <c:v>44917.325694444444</c:v>
                </c:pt>
                <c:pt idx="470">
                  <c:v>44917.326388888891</c:v>
                </c:pt>
                <c:pt idx="471">
                  <c:v>44917.32708333333</c:v>
                </c:pt>
                <c:pt idx="472">
                  <c:v>44917.327777777777</c:v>
                </c:pt>
                <c:pt idx="473">
                  <c:v>44917.328472222223</c:v>
                </c:pt>
                <c:pt idx="474">
                  <c:v>44917.32916666667</c:v>
                </c:pt>
                <c:pt idx="475">
                  <c:v>44917.329861111109</c:v>
                </c:pt>
                <c:pt idx="476">
                  <c:v>44917.330555555556</c:v>
                </c:pt>
                <c:pt idx="477">
                  <c:v>44917.331250000003</c:v>
                </c:pt>
                <c:pt idx="478">
                  <c:v>44917.331944444442</c:v>
                </c:pt>
                <c:pt idx="479">
                  <c:v>44917.332638888889</c:v>
                </c:pt>
                <c:pt idx="480">
                  <c:v>44917.333333333336</c:v>
                </c:pt>
                <c:pt idx="481">
                  <c:v>44917.334027777775</c:v>
                </c:pt>
                <c:pt idx="482">
                  <c:v>44917.334722222222</c:v>
                </c:pt>
                <c:pt idx="483">
                  <c:v>44917.335416666669</c:v>
                </c:pt>
                <c:pt idx="484">
                  <c:v>44917.336111111108</c:v>
                </c:pt>
                <c:pt idx="485">
                  <c:v>44917.336805555555</c:v>
                </c:pt>
                <c:pt idx="486">
                  <c:v>44917.337500000001</c:v>
                </c:pt>
                <c:pt idx="487">
                  <c:v>44917.338194444441</c:v>
                </c:pt>
                <c:pt idx="488">
                  <c:v>44917.338888888888</c:v>
                </c:pt>
                <c:pt idx="489">
                  <c:v>44917.339583333334</c:v>
                </c:pt>
                <c:pt idx="490">
                  <c:v>44917.340277777781</c:v>
                </c:pt>
                <c:pt idx="491">
                  <c:v>44917.34097222222</c:v>
                </c:pt>
                <c:pt idx="492">
                  <c:v>44917.341666666667</c:v>
                </c:pt>
                <c:pt idx="493">
                  <c:v>44917.342361111114</c:v>
                </c:pt>
                <c:pt idx="494">
                  <c:v>44917.343055555553</c:v>
                </c:pt>
                <c:pt idx="495">
                  <c:v>44917.34375</c:v>
                </c:pt>
                <c:pt idx="496">
                  <c:v>44917.344444444447</c:v>
                </c:pt>
                <c:pt idx="497">
                  <c:v>44917.345138888886</c:v>
                </c:pt>
                <c:pt idx="498">
                  <c:v>44917.345833333333</c:v>
                </c:pt>
                <c:pt idx="499">
                  <c:v>44917.34652777778</c:v>
                </c:pt>
                <c:pt idx="500">
                  <c:v>44917.347222222219</c:v>
                </c:pt>
                <c:pt idx="501">
                  <c:v>44917.347916666666</c:v>
                </c:pt>
                <c:pt idx="502">
                  <c:v>44917.348611111112</c:v>
                </c:pt>
                <c:pt idx="503">
                  <c:v>44917.349305555559</c:v>
                </c:pt>
                <c:pt idx="504">
                  <c:v>44917.35</c:v>
                </c:pt>
                <c:pt idx="505">
                  <c:v>44917.350694444445</c:v>
                </c:pt>
                <c:pt idx="506">
                  <c:v>44917.351388888892</c:v>
                </c:pt>
                <c:pt idx="507">
                  <c:v>44917.352083333331</c:v>
                </c:pt>
                <c:pt idx="508">
                  <c:v>44917.352777777778</c:v>
                </c:pt>
                <c:pt idx="509">
                  <c:v>44917.353472222225</c:v>
                </c:pt>
                <c:pt idx="510">
                  <c:v>44917.354166666664</c:v>
                </c:pt>
                <c:pt idx="511">
                  <c:v>44917.354861111111</c:v>
                </c:pt>
                <c:pt idx="512">
                  <c:v>44917.355555555558</c:v>
                </c:pt>
                <c:pt idx="513">
                  <c:v>44917.356249999997</c:v>
                </c:pt>
                <c:pt idx="514">
                  <c:v>44917.356944444444</c:v>
                </c:pt>
                <c:pt idx="515">
                  <c:v>44917.357638888891</c:v>
                </c:pt>
                <c:pt idx="516">
                  <c:v>44917.35833333333</c:v>
                </c:pt>
                <c:pt idx="517">
                  <c:v>44917.359027777777</c:v>
                </c:pt>
                <c:pt idx="518">
                  <c:v>44917.359722222223</c:v>
                </c:pt>
                <c:pt idx="519">
                  <c:v>44917.36041666667</c:v>
                </c:pt>
                <c:pt idx="520">
                  <c:v>44917.361111111109</c:v>
                </c:pt>
                <c:pt idx="521">
                  <c:v>44917.361805555556</c:v>
                </c:pt>
                <c:pt idx="522">
                  <c:v>44917.362500000003</c:v>
                </c:pt>
                <c:pt idx="523">
                  <c:v>44917.363194444442</c:v>
                </c:pt>
                <c:pt idx="524">
                  <c:v>44917.363888888889</c:v>
                </c:pt>
                <c:pt idx="525">
                  <c:v>44917.364583333336</c:v>
                </c:pt>
                <c:pt idx="526">
                  <c:v>44917.365277777775</c:v>
                </c:pt>
                <c:pt idx="527">
                  <c:v>44917.365972222222</c:v>
                </c:pt>
                <c:pt idx="528">
                  <c:v>44917.366666666669</c:v>
                </c:pt>
                <c:pt idx="529">
                  <c:v>44917.367361111108</c:v>
                </c:pt>
                <c:pt idx="530">
                  <c:v>44917.368055555555</c:v>
                </c:pt>
                <c:pt idx="531">
                  <c:v>44917.368750000001</c:v>
                </c:pt>
                <c:pt idx="532">
                  <c:v>44917.369444444441</c:v>
                </c:pt>
                <c:pt idx="533">
                  <c:v>44917.370138888888</c:v>
                </c:pt>
                <c:pt idx="534">
                  <c:v>44917.370833333334</c:v>
                </c:pt>
                <c:pt idx="535">
                  <c:v>44917.371527777781</c:v>
                </c:pt>
                <c:pt idx="536">
                  <c:v>44917.37222222222</c:v>
                </c:pt>
                <c:pt idx="537">
                  <c:v>44917.372916666667</c:v>
                </c:pt>
                <c:pt idx="538">
                  <c:v>44917.373611111114</c:v>
                </c:pt>
                <c:pt idx="539">
                  <c:v>44917.374305555553</c:v>
                </c:pt>
                <c:pt idx="540">
                  <c:v>44917.375</c:v>
                </c:pt>
                <c:pt idx="541">
                  <c:v>44917.375694444447</c:v>
                </c:pt>
                <c:pt idx="542">
                  <c:v>44917.376388888886</c:v>
                </c:pt>
                <c:pt idx="543">
                  <c:v>44917.377083333333</c:v>
                </c:pt>
                <c:pt idx="544">
                  <c:v>44917.37777777778</c:v>
                </c:pt>
                <c:pt idx="545">
                  <c:v>44917.378472222219</c:v>
                </c:pt>
                <c:pt idx="546">
                  <c:v>44917.379166666666</c:v>
                </c:pt>
                <c:pt idx="547">
                  <c:v>44917.379861111112</c:v>
                </c:pt>
                <c:pt idx="548">
                  <c:v>44917.380555555559</c:v>
                </c:pt>
                <c:pt idx="549">
                  <c:v>44917.381249999999</c:v>
                </c:pt>
                <c:pt idx="550">
                  <c:v>44917.381944444445</c:v>
                </c:pt>
                <c:pt idx="551">
                  <c:v>44917.382638888892</c:v>
                </c:pt>
                <c:pt idx="552">
                  <c:v>44917.383333333331</c:v>
                </c:pt>
                <c:pt idx="553">
                  <c:v>44917.384027777778</c:v>
                </c:pt>
                <c:pt idx="554">
                  <c:v>44917.384722222225</c:v>
                </c:pt>
                <c:pt idx="555">
                  <c:v>44917.385416666664</c:v>
                </c:pt>
                <c:pt idx="556">
                  <c:v>44917.386111111111</c:v>
                </c:pt>
                <c:pt idx="557">
                  <c:v>44917.386805555558</c:v>
                </c:pt>
                <c:pt idx="558">
                  <c:v>44917.387499999997</c:v>
                </c:pt>
                <c:pt idx="559">
                  <c:v>44917.388194444444</c:v>
                </c:pt>
                <c:pt idx="560">
                  <c:v>44917.388888888891</c:v>
                </c:pt>
                <c:pt idx="561">
                  <c:v>44917.38958333333</c:v>
                </c:pt>
                <c:pt idx="562">
                  <c:v>44917.390277777777</c:v>
                </c:pt>
                <c:pt idx="563">
                  <c:v>44917.390972222223</c:v>
                </c:pt>
                <c:pt idx="564">
                  <c:v>44917.39166666667</c:v>
                </c:pt>
                <c:pt idx="565">
                  <c:v>44917.392361111109</c:v>
                </c:pt>
                <c:pt idx="566">
                  <c:v>44917.393055555556</c:v>
                </c:pt>
                <c:pt idx="567">
                  <c:v>44917.393750000003</c:v>
                </c:pt>
                <c:pt idx="568">
                  <c:v>44917.394444444442</c:v>
                </c:pt>
                <c:pt idx="569">
                  <c:v>44917.395138888889</c:v>
                </c:pt>
                <c:pt idx="570">
                  <c:v>44917.395833333336</c:v>
                </c:pt>
                <c:pt idx="571">
                  <c:v>44917.396527777775</c:v>
                </c:pt>
                <c:pt idx="572">
                  <c:v>44917.397222222222</c:v>
                </c:pt>
                <c:pt idx="573">
                  <c:v>44917.397916666669</c:v>
                </c:pt>
                <c:pt idx="574">
                  <c:v>44917.398611111108</c:v>
                </c:pt>
                <c:pt idx="575">
                  <c:v>44917.399305555555</c:v>
                </c:pt>
                <c:pt idx="576">
                  <c:v>44917.4</c:v>
                </c:pt>
                <c:pt idx="577">
                  <c:v>44917.400694444441</c:v>
                </c:pt>
                <c:pt idx="578">
                  <c:v>44917.401388888888</c:v>
                </c:pt>
                <c:pt idx="579">
                  <c:v>44917.402083333334</c:v>
                </c:pt>
                <c:pt idx="580">
                  <c:v>44917.402777777781</c:v>
                </c:pt>
                <c:pt idx="581">
                  <c:v>44917.40347222222</c:v>
                </c:pt>
                <c:pt idx="582">
                  <c:v>44917.404166666667</c:v>
                </c:pt>
                <c:pt idx="583">
                  <c:v>44917.404861111114</c:v>
                </c:pt>
                <c:pt idx="584">
                  <c:v>44917.405555555553</c:v>
                </c:pt>
                <c:pt idx="585">
                  <c:v>44917.40625</c:v>
                </c:pt>
                <c:pt idx="586">
                  <c:v>44917.406944444447</c:v>
                </c:pt>
                <c:pt idx="587">
                  <c:v>44917.407638888886</c:v>
                </c:pt>
                <c:pt idx="588">
                  <c:v>44917.408333333333</c:v>
                </c:pt>
                <c:pt idx="589">
                  <c:v>44917.40902777778</c:v>
                </c:pt>
                <c:pt idx="590">
                  <c:v>44917.409722222219</c:v>
                </c:pt>
                <c:pt idx="591">
                  <c:v>44917.410416666666</c:v>
                </c:pt>
                <c:pt idx="592">
                  <c:v>44917.411111111112</c:v>
                </c:pt>
                <c:pt idx="593">
                  <c:v>44917.411805555559</c:v>
                </c:pt>
                <c:pt idx="594">
                  <c:v>44917.412499999999</c:v>
                </c:pt>
                <c:pt idx="595">
                  <c:v>44917.413194444445</c:v>
                </c:pt>
                <c:pt idx="596">
                  <c:v>44917.413888888892</c:v>
                </c:pt>
                <c:pt idx="597">
                  <c:v>44917.414583333331</c:v>
                </c:pt>
                <c:pt idx="598">
                  <c:v>44917.415277777778</c:v>
                </c:pt>
                <c:pt idx="599">
                  <c:v>44917.415972222225</c:v>
                </c:pt>
                <c:pt idx="600">
                  <c:v>44917.416666666664</c:v>
                </c:pt>
                <c:pt idx="601">
                  <c:v>44917.417361111111</c:v>
                </c:pt>
                <c:pt idx="602">
                  <c:v>44917.418055555558</c:v>
                </c:pt>
                <c:pt idx="603">
                  <c:v>44917.418749999997</c:v>
                </c:pt>
                <c:pt idx="604">
                  <c:v>44917.419444444444</c:v>
                </c:pt>
                <c:pt idx="605">
                  <c:v>44917.420138888891</c:v>
                </c:pt>
                <c:pt idx="606">
                  <c:v>44917.42083333333</c:v>
                </c:pt>
                <c:pt idx="607">
                  <c:v>44917.421527777777</c:v>
                </c:pt>
                <c:pt idx="608">
                  <c:v>44917.422222222223</c:v>
                </c:pt>
                <c:pt idx="609">
                  <c:v>44917.42291666667</c:v>
                </c:pt>
                <c:pt idx="610">
                  <c:v>44917.423611111109</c:v>
                </c:pt>
                <c:pt idx="611">
                  <c:v>44917.424305555556</c:v>
                </c:pt>
                <c:pt idx="612">
                  <c:v>44917.425000000003</c:v>
                </c:pt>
                <c:pt idx="613">
                  <c:v>44917.425694444442</c:v>
                </c:pt>
                <c:pt idx="614">
                  <c:v>44917.426388888889</c:v>
                </c:pt>
                <c:pt idx="615">
                  <c:v>44917.427083333336</c:v>
                </c:pt>
                <c:pt idx="616">
                  <c:v>44917.427777777775</c:v>
                </c:pt>
                <c:pt idx="617">
                  <c:v>44917.428472222222</c:v>
                </c:pt>
                <c:pt idx="618">
                  <c:v>44917.429166666669</c:v>
                </c:pt>
                <c:pt idx="619">
                  <c:v>44917.429861111108</c:v>
                </c:pt>
                <c:pt idx="620">
                  <c:v>44917.430555555555</c:v>
                </c:pt>
                <c:pt idx="621">
                  <c:v>44917.431250000001</c:v>
                </c:pt>
                <c:pt idx="622">
                  <c:v>44917.431944444441</c:v>
                </c:pt>
                <c:pt idx="623">
                  <c:v>44917.432638888888</c:v>
                </c:pt>
                <c:pt idx="624">
                  <c:v>44917.433333333334</c:v>
                </c:pt>
                <c:pt idx="625">
                  <c:v>44917.434027777781</c:v>
                </c:pt>
                <c:pt idx="626">
                  <c:v>44917.43472222222</c:v>
                </c:pt>
                <c:pt idx="627">
                  <c:v>44917.435416666667</c:v>
                </c:pt>
                <c:pt idx="628">
                  <c:v>44917.436111111114</c:v>
                </c:pt>
                <c:pt idx="629">
                  <c:v>44917.436805555553</c:v>
                </c:pt>
                <c:pt idx="630">
                  <c:v>44917.4375</c:v>
                </c:pt>
                <c:pt idx="631">
                  <c:v>44917.438194444447</c:v>
                </c:pt>
                <c:pt idx="632">
                  <c:v>44917.438888888886</c:v>
                </c:pt>
                <c:pt idx="633">
                  <c:v>44917.439583333333</c:v>
                </c:pt>
                <c:pt idx="634">
                  <c:v>44917.44027777778</c:v>
                </c:pt>
                <c:pt idx="635">
                  <c:v>44917.440972222219</c:v>
                </c:pt>
                <c:pt idx="636">
                  <c:v>44917.441666666666</c:v>
                </c:pt>
                <c:pt idx="637">
                  <c:v>44917.442361111112</c:v>
                </c:pt>
                <c:pt idx="638">
                  <c:v>44917.443055555559</c:v>
                </c:pt>
                <c:pt idx="639">
                  <c:v>44917.443749999999</c:v>
                </c:pt>
                <c:pt idx="640">
                  <c:v>44917.444444444445</c:v>
                </c:pt>
                <c:pt idx="641">
                  <c:v>44917.445138888892</c:v>
                </c:pt>
                <c:pt idx="642">
                  <c:v>44917.445833333331</c:v>
                </c:pt>
                <c:pt idx="643">
                  <c:v>44917.446527777778</c:v>
                </c:pt>
                <c:pt idx="644">
                  <c:v>44917.447222222225</c:v>
                </c:pt>
                <c:pt idx="645">
                  <c:v>44917.447916666664</c:v>
                </c:pt>
                <c:pt idx="646">
                  <c:v>44917.448611111111</c:v>
                </c:pt>
                <c:pt idx="647">
                  <c:v>44917.449305555558</c:v>
                </c:pt>
                <c:pt idx="648">
                  <c:v>44917.45</c:v>
                </c:pt>
                <c:pt idx="649">
                  <c:v>44917.450694444444</c:v>
                </c:pt>
                <c:pt idx="650">
                  <c:v>44917.451388888891</c:v>
                </c:pt>
                <c:pt idx="651">
                  <c:v>44917.45208333333</c:v>
                </c:pt>
                <c:pt idx="652">
                  <c:v>44917.452777777777</c:v>
                </c:pt>
                <c:pt idx="653">
                  <c:v>44917.453472222223</c:v>
                </c:pt>
                <c:pt idx="654">
                  <c:v>44917.45416666667</c:v>
                </c:pt>
                <c:pt idx="655">
                  <c:v>44917.454861111109</c:v>
                </c:pt>
                <c:pt idx="656">
                  <c:v>44917.455555555556</c:v>
                </c:pt>
                <c:pt idx="657">
                  <c:v>44917.456250000003</c:v>
                </c:pt>
                <c:pt idx="658">
                  <c:v>44917.456944444442</c:v>
                </c:pt>
                <c:pt idx="659">
                  <c:v>44917.457638888889</c:v>
                </c:pt>
                <c:pt idx="660">
                  <c:v>44917.458333333336</c:v>
                </c:pt>
                <c:pt idx="661">
                  <c:v>44917.459027777775</c:v>
                </c:pt>
                <c:pt idx="662">
                  <c:v>44917.459722222222</c:v>
                </c:pt>
                <c:pt idx="663">
                  <c:v>44917.460416666669</c:v>
                </c:pt>
                <c:pt idx="664">
                  <c:v>44917.461111111108</c:v>
                </c:pt>
                <c:pt idx="665">
                  <c:v>44917.461805555555</c:v>
                </c:pt>
                <c:pt idx="666">
                  <c:v>44917.462500000001</c:v>
                </c:pt>
                <c:pt idx="667">
                  <c:v>44917.463194444441</c:v>
                </c:pt>
                <c:pt idx="668">
                  <c:v>44917.463888888888</c:v>
                </c:pt>
                <c:pt idx="669">
                  <c:v>44917.464583333334</c:v>
                </c:pt>
                <c:pt idx="670">
                  <c:v>44917.465277777781</c:v>
                </c:pt>
                <c:pt idx="671">
                  <c:v>44917.46597222222</c:v>
                </c:pt>
                <c:pt idx="672">
                  <c:v>44917.466666666667</c:v>
                </c:pt>
                <c:pt idx="673">
                  <c:v>44917.467361111114</c:v>
                </c:pt>
                <c:pt idx="674">
                  <c:v>44917.468055555553</c:v>
                </c:pt>
                <c:pt idx="675">
                  <c:v>44917.46875</c:v>
                </c:pt>
                <c:pt idx="676">
                  <c:v>44917.469444444447</c:v>
                </c:pt>
                <c:pt idx="677">
                  <c:v>44917.470138888886</c:v>
                </c:pt>
                <c:pt idx="678">
                  <c:v>44917.470833333333</c:v>
                </c:pt>
                <c:pt idx="679">
                  <c:v>44917.47152777778</c:v>
                </c:pt>
                <c:pt idx="680">
                  <c:v>44917.472222222219</c:v>
                </c:pt>
                <c:pt idx="681">
                  <c:v>44917.472916666666</c:v>
                </c:pt>
                <c:pt idx="682">
                  <c:v>44917.473611111112</c:v>
                </c:pt>
                <c:pt idx="683">
                  <c:v>44917.474305555559</c:v>
                </c:pt>
                <c:pt idx="684">
                  <c:v>44917.474999999999</c:v>
                </c:pt>
                <c:pt idx="685">
                  <c:v>44917.475694444445</c:v>
                </c:pt>
                <c:pt idx="686">
                  <c:v>44917.476388888892</c:v>
                </c:pt>
                <c:pt idx="687">
                  <c:v>44917.477083333331</c:v>
                </c:pt>
                <c:pt idx="688">
                  <c:v>44917.477777777778</c:v>
                </c:pt>
                <c:pt idx="689">
                  <c:v>44917.478472222225</c:v>
                </c:pt>
                <c:pt idx="690">
                  <c:v>44917.479166666664</c:v>
                </c:pt>
                <c:pt idx="691">
                  <c:v>44917.479861111111</c:v>
                </c:pt>
                <c:pt idx="692">
                  <c:v>44917.480555555558</c:v>
                </c:pt>
                <c:pt idx="693">
                  <c:v>44917.481249999997</c:v>
                </c:pt>
                <c:pt idx="694">
                  <c:v>44917.481944444444</c:v>
                </c:pt>
                <c:pt idx="695">
                  <c:v>44917.482638888891</c:v>
                </c:pt>
                <c:pt idx="696">
                  <c:v>44917.48333333333</c:v>
                </c:pt>
                <c:pt idx="697">
                  <c:v>44917.484027777777</c:v>
                </c:pt>
                <c:pt idx="698">
                  <c:v>44917.484722222223</c:v>
                </c:pt>
                <c:pt idx="699">
                  <c:v>44917.48541666667</c:v>
                </c:pt>
                <c:pt idx="700">
                  <c:v>44917.486111111109</c:v>
                </c:pt>
                <c:pt idx="701">
                  <c:v>44917.486805555556</c:v>
                </c:pt>
                <c:pt idx="702">
                  <c:v>44917.487500000003</c:v>
                </c:pt>
                <c:pt idx="703">
                  <c:v>44917.488194444442</c:v>
                </c:pt>
                <c:pt idx="704">
                  <c:v>44917.488888888889</c:v>
                </c:pt>
                <c:pt idx="705">
                  <c:v>44917.489583333336</c:v>
                </c:pt>
                <c:pt idx="706">
                  <c:v>44917.490277777775</c:v>
                </c:pt>
                <c:pt idx="707">
                  <c:v>44917.490972222222</c:v>
                </c:pt>
                <c:pt idx="708">
                  <c:v>44917.491666666669</c:v>
                </c:pt>
                <c:pt idx="709">
                  <c:v>44917.492361111108</c:v>
                </c:pt>
                <c:pt idx="710">
                  <c:v>44917.493055555555</c:v>
                </c:pt>
                <c:pt idx="711">
                  <c:v>44917.493750000001</c:v>
                </c:pt>
                <c:pt idx="712">
                  <c:v>44917.494444444441</c:v>
                </c:pt>
                <c:pt idx="713">
                  <c:v>44917.495138888888</c:v>
                </c:pt>
                <c:pt idx="714">
                  <c:v>44917.495833333334</c:v>
                </c:pt>
                <c:pt idx="715">
                  <c:v>44917.496527777781</c:v>
                </c:pt>
                <c:pt idx="716">
                  <c:v>44917.49722222222</c:v>
                </c:pt>
                <c:pt idx="717">
                  <c:v>44917.497916666667</c:v>
                </c:pt>
                <c:pt idx="718">
                  <c:v>44917.498611111114</c:v>
                </c:pt>
                <c:pt idx="719">
                  <c:v>44917.499305555553</c:v>
                </c:pt>
                <c:pt idx="720">
                  <c:v>44917.5</c:v>
                </c:pt>
                <c:pt idx="721">
                  <c:v>44917.500694444447</c:v>
                </c:pt>
                <c:pt idx="722">
                  <c:v>44917.501388888886</c:v>
                </c:pt>
                <c:pt idx="723">
                  <c:v>44917.502083333333</c:v>
                </c:pt>
                <c:pt idx="724">
                  <c:v>44917.50277777778</c:v>
                </c:pt>
                <c:pt idx="725">
                  <c:v>44917.503472222219</c:v>
                </c:pt>
                <c:pt idx="726">
                  <c:v>44917.504166666666</c:v>
                </c:pt>
                <c:pt idx="727">
                  <c:v>44917.504861111112</c:v>
                </c:pt>
                <c:pt idx="728">
                  <c:v>44917.505555555559</c:v>
                </c:pt>
                <c:pt idx="729">
                  <c:v>44917.506249999999</c:v>
                </c:pt>
                <c:pt idx="730">
                  <c:v>44917.506944444445</c:v>
                </c:pt>
                <c:pt idx="731">
                  <c:v>44917.507638888892</c:v>
                </c:pt>
                <c:pt idx="732">
                  <c:v>44917.508333333331</c:v>
                </c:pt>
                <c:pt idx="733">
                  <c:v>44917.509027777778</c:v>
                </c:pt>
                <c:pt idx="734">
                  <c:v>44917.509722222225</c:v>
                </c:pt>
                <c:pt idx="735">
                  <c:v>44917.510416666664</c:v>
                </c:pt>
                <c:pt idx="736">
                  <c:v>44917.511111111111</c:v>
                </c:pt>
                <c:pt idx="737">
                  <c:v>44917.511805555558</c:v>
                </c:pt>
                <c:pt idx="738">
                  <c:v>44917.512499999997</c:v>
                </c:pt>
                <c:pt idx="739">
                  <c:v>44917.513194444444</c:v>
                </c:pt>
                <c:pt idx="740">
                  <c:v>44917.513888888891</c:v>
                </c:pt>
                <c:pt idx="741">
                  <c:v>44917.51458333333</c:v>
                </c:pt>
                <c:pt idx="742">
                  <c:v>44917.515277777777</c:v>
                </c:pt>
                <c:pt idx="743">
                  <c:v>44917.515972222223</c:v>
                </c:pt>
                <c:pt idx="744">
                  <c:v>44917.51666666667</c:v>
                </c:pt>
                <c:pt idx="745">
                  <c:v>44917.517361111109</c:v>
                </c:pt>
                <c:pt idx="746">
                  <c:v>44917.518055555556</c:v>
                </c:pt>
                <c:pt idx="747">
                  <c:v>44917.518750000003</c:v>
                </c:pt>
                <c:pt idx="748">
                  <c:v>44917.519444444442</c:v>
                </c:pt>
                <c:pt idx="749">
                  <c:v>44917.520138888889</c:v>
                </c:pt>
                <c:pt idx="750">
                  <c:v>44917.520833333336</c:v>
                </c:pt>
                <c:pt idx="751">
                  <c:v>44917.521527777775</c:v>
                </c:pt>
                <c:pt idx="752">
                  <c:v>44917.522222222222</c:v>
                </c:pt>
                <c:pt idx="753">
                  <c:v>44917.522916666669</c:v>
                </c:pt>
                <c:pt idx="754">
                  <c:v>44917.523611111108</c:v>
                </c:pt>
                <c:pt idx="755">
                  <c:v>44917.524305555555</c:v>
                </c:pt>
                <c:pt idx="756">
                  <c:v>44917.525000000001</c:v>
                </c:pt>
                <c:pt idx="757">
                  <c:v>44917.525694444441</c:v>
                </c:pt>
                <c:pt idx="758">
                  <c:v>44917.526388888888</c:v>
                </c:pt>
                <c:pt idx="759">
                  <c:v>44917.527083333334</c:v>
                </c:pt>
                <c:pt idx="760">
                  <c:v>44917.527777777781</c:v>
                </c:pt>
                <c:pt idx="761">
                  <c:v>44917.52847222222</c:v>
                </c:pt>
                <c:pt idx="762">
                  <c:v>44917.529166666667</c:v>
                </c:pt>
                <c:pt idx="763">
                  <c:v>44917.529861111114</c:v>
                </c:pt>
                <c:pt idx="764">
                  <c:v>44917.530555555553</c:v>
                </c:pt>
                <c:pt idx="765">
                  <c:v>44917.53125</c:v>
                </c:pt>
                <c:pt idx="766">
                  <c:v>44917.531944444447</c:v>
                </c:pt>
                <c:pt idx="767">
                  <c:v>44917.532638888886</c:v>
                </c:pt>
                <c:pt idx="768">
                  <c:v>44917.533333333333</c:v>
                </c:pt>
                <c:pt idx="769">
                  <c:v>44917.53402777778</c:v>
                </c:pt>
                <c:pt idx="770">
                  <c:v>44917.534722222219</c:v>
                </c:pt>
                <c:pt idx="771">
                  <c:v>44917.535416666666</c:v>
                </c:pt>
                <c:pt idx="772">
                  <c:v>44917.536111111112</c:v>
                </c:pt>
                <c:pt idx="773">
                  <c:v>44917.536805555559</c:v>
                </c:pt>
                <c:pt idx="774">
                  <c:v>44917.537499999999</c:v>
                </c:pt>
                <c:pt idx="775">
                  <c:v>44917.538194444445</c:v>
                </c:pt>
                <c:pt idx="776">
                  <c:v>44917.538888888892</c:v>
                </c:pt>
                <c:pt idx="777">
                  <c:v>44917.539583333331</c:v>
                </c:pt>
                <c:pt idx="778">
                  <c:v>44917.540277777778</c:v>
                </c:pt>
                <c:pt idx="779">
                  <c:v>44917.540972222225</c:v>
                </c:pt>
                <c:pt idx="780">
                  <c:v>44917.541666666664</c:v>
                </c:pt>
                <c:pt idx="781">
                  <c:v>44917.542361111111</c:v>
                </c:pt>
                <c:pt idx="782">
                  <c:v>44917.543055555558</c:v>
                </c:pt>
                <c:pt idx="783">
                  <c:v>44917.543749999997</c:v>
                </c:pt>
                <c:pt idx="784">
                  <c:v>44917.544444444444</c:v>
                </c:pt>
                <c:pt idx="785">
                  <c:v>44917.545138888891</c:v>
                </c:pt>
                <c:pt idx="786">
                  <c:v>44917.54583333333</c:v>
                </c:pt>
                <c:pt idx="787">
                  <c:v>44917.546527777777</c:v>
                </c:pt>
                <c:pt idx="788">
                  <c:v>44917.547222222223</c:v>
                </c:pt>
                <c:pt idx="789">
                  <c:v>44917.54791666667</c:v>
                </c:pt>
                <c:pt idx="790">
                  <c:v>44917.548611111109</c:v>
                </c:pt>
                <c:pt idx="791">
                  <c:v>44917.549305555556</c:v>
                </c:pt>
                <c:pt idx="792">
                  <c:v>44917.55</c:v>
                </c:pt>
                <c:pt idx="793">
                  <c:v>44917.550694444442</c:v>
                </c:pt>
                <c:pt idx="794">
                  <c:v>44917.551388888889</c:v>
                </c:pt>
                <c:pt idx="795">
                  <c:v>44917.552083333336</c:v>
                </c:pt>
                <c:pt idx="796">
                  <c:v>44917.552777777775</c:v>
                </c:pt>
                <c:pt idx="797">
                  <c:v>44917.553472222222</c:v>
                </c:pt>
                <c:pt idx="798">
                  <c:v>44917.554166666669</c:v>
                </c:pt>
                <c:pt idx="799">
                  <c:v>44917.554861111108</c:v>
                </c:pt>
                <c:pt idx="800">
                  <c:v>44917.555555555555</c:v>
                </c:pt>
                <c:pt idx="801">
                  <c:v>44917.556250000001</c:v>
                </c:pt>
                <c:pt idx="802">
                  <c:v>44917.556944444441</c:v>
                </c:pt>
                <c:pt idx="803">
                  <c:v>44917.557638888888</c:v>
                </c:pt>
                <c:pt idx="804">
                  <c:v>44917.558333333334</c:v>
                </c:pt>
                <c:pt idx="805">
                  <c:v>44917.559027777781</c:v>
                </c:pt>
                <c:pt idx="806">
                  <c:v>44917.55972222222</c:v>
                </c:pt>
                <c:pt idx="807">
                  <c:v>44917.560416666667</c:v>
                </c:pt>
                <c:pt idx="808">
                  <c:v>44917.561111111114</c:v>
                </c:pt>
                <c:pt idx="809">
                  <c:v>44917.561805555553</c:v>
                </c:pt>
                <c:pt idx="810">
                  <c:v>44917.5625</c:v>
                </c:pt>
                <c:pt idx="811">
                  <c:v>44917.563194444447</c:v>
                </c:pt>
                <c:pt idx="812">
                  <c:v>44917.563888888886</c:v>
                </c:pt>
                <c:pt idx="813">
                  <c:v>44917.564583333333</c:v>
                </c:pt>
                <c:pt idx="814">
                  <c:v>44917.56527777778</c:v>
                </c:pt>
                <c:pt idx="815">
                  <c:v>44917.565972222219</c:v>
                </c:pt>
                <c:pt idx="816">
                  <c:v>44917.566666666666</c:v>
                </c:pt>
                <c:pt idx="817">
                  <c:v>44917.567361111112</c:v>
                </c:pt>
                <c:pt idx="818">
                  <c:v>44917.568055555559</c:v>
                </c:pt>
                <c:pt idx="819">
                  <c:v>44917.568749999999</c:v>
                </c:pt>
                <c:pt idx="820">
                  <c:v>44917.569444444445</c:v>
                </c:pt>
                <c:pt idx="821">
                  <c:v>44917.570138888892</c:v>
                </c:pt>
                <c:pt idx="822">
                  <c:v>44917.570833333331</c:v>
                </c:pt>
                <c:pt idx="823">
                  <c:v>44917.571527777778</c:v>
                </c:pt>
                <c:pt idx="824">
                  <c:v>44917.572222222225</c:v>
                </c:pt>
                <c:pt idx="825">
                  <c:v>44917.572916666664</c:v>
                </c:pt>
                <c:pt idx="826">
                  <c:v>44917.573611111111</c:v>
                </c:pt>
                <c:pt idx="827">
                  <c:v>44917.574305555558</c:v>
                </c:pt>
                <c:pt idx="828">
                  <c:v>44917.574999999997</c:v>
                </c:pt>
                <c:pt idx="829">
                  <c:v>44917.575694444444</c:v>
                </c:pt>
                <c:pt idx="830">
                  <c:v>44917.576388888891</c:v>
                </c:pt>
                <c:pt idx="831">
                  <c:v>44917.57708333333</c:v>
                </c:pt>
                <c:pt idx="832">
                  <c:v>44917.577777777777</c:v>
                </c:pt>
                <c:pt idx="833">
                  <c:v>44917.578472222223</c:v>
                </c:pt>
                <c:pt idx="834">
                  <c:v>44917.57916666667</c:v>
                </c:pt>
                <c:pt idx="835">
                  <c:v>44917.579861111109</c:v>
                </c:pt>
                <c:pt idx="836">
                  <c:v>44917.580555555556</c:v>
                </c:pt>
                <c:pt idx="837">
                  <c:v>44917.581250000003</c:v>
                </c:pt>
                <c:pt idx="838">
                  <c:v>44917.581944444442</c:v>
                </c:pt>
                <c:pt idx="839">
                  <c:v>44917.582638888889</c:v>
                </c:pt>
                <c:pt idx="840">
                  <c:v>44917.583333333336</c:v>
                </c:pt>
                <c:pt idx="841">
                  <c:v>44917.584027777775</c:v>
                </c:pt>
                <c:pt idx="842">
                  <c:v>44917.584722222222</c:v>
                </c:pt>
                <c:pt idx="843">
                  <c:v>44917.585416666669</c:v>
                </c:pt>
                <c:pt idx="844">
                  <c:v>44917.586111111108</c:v>
                </c:pt>
                <c:pt idx="845">
                  <c:v>44917.586805555555</c:v>
                </c:pt>
                <c:pt idx="846">
                  <c:v>44917.587500000001</c:v>
                </c:pt>
                <c:pt idx="847">
                  <c:v>44917.588194444441</c:v>
                </c:pt>
                <c:pt idx="848">
                  <c:v>44917.588888888888</c:v>
                </c:pt>
                <c:pt idx="849">
                  <c:v>44917.589583333334</c:v>
                </c:pt>
                <c:pt idx="850">
                  <c:v>44917.590277777781</c:v>
                </c:pt>
                <c:pt idx="851">
                  <c:v>44917.59097222222</c:v>
                </c:pt>
                <c:pt idx="852">
                  <c:v>44917.591666666667</c:v>
                </c:pt>
                <c:pt idx="853">
                  <c:v>44917.592361111114</c:v>
                </c:pt>
                <c:pt idx="854">
                  <c:v>44917.593055555553</c:v>
                </c:pt>
                <c:pt idx="855">
                  <c:v>44917.59375</c:v>
                </c:pt>
                <c:pt idx="856">
                  <c:v>44917.594444444447</c:v>
                </c:pt>
                <c:pt idx="857">
                  <c:v>44917.595138888886</c:v>
                </c:pt>
                <c:pt idx="858">
                  <c:v>44917.595833333333</c:v>
                </c:pt>
                <c:pt idx="859">
                  <c:v>44917.59652777778</c:v>
                </c:pt>
                <c:pt idx="860">
                  <c:v>44917.597222222219</c:v>
                </c:pt>
                <c:pt idx="861">
                  <c:v>44917.597916666666</c:v>
                </c:pt>
                <c:pt idx="862">
                  <c:v>44917.598611111112</c:v>
                </c:pt>
                <c:pt idx="863">
                  <c:v>44917.599305555559</c:v>
                </c:pt>
                <c:pt idx="864">
                  <c:v>44917.599999999999</c:v>
                </c:pt>
                <c:pt idx="865">
                  <c:v>44917.600694444445</c:v>
                </c:pt>
                <c:pt idx="866">
                  <c:v>44917.601388888892</c:v>
                </c:pt>
                <c:pt idx="867">
                  <c:v>44917.602083333331</c:v>
                </c:pt>
                <c:pt idx="868">
                  <c:v>44917.602777777778</c:v>
                </c:pt>
                <c:pt idx="869">
                  <c:v>44917.603472222225</c:v>
                </c:pt>
                <c:pt idx="870">
                  <c:v>44917.604166666664</c:v>
                </c:pt>
                <c:pt idx="871">
                  <c:v>44917.604861111111</c:v>
                </c:pt>
                <c:pt idx="872">
                  <c:v>44917.605555555558</c:v>
                </c:pt>
                <c:pt idx="873">
                  <c:v>44917.606249999997</c:v>
                </c:pt>
                <c:pt idx="874">
                  <c:v>44917.606944444444</c:v>
                </c:pt>
                <c:pt idx="875">
                  <c:v>44917.607638888891</c:v>
                </c:pt>
                <c:pt idx="876">
                  <c:v>44917.60833333333</c:v>
                </c:pt>
                <c:pt idx="877">
                  <c:v>44917.609027777777</c:v>
                </c:pt>
                <c:pt idx="878">
                  <c:v>44917.609722222223</c:v>
                </c:pt>
                <c:pt idx="879">
                  <c:v>44917.61041666667</c:v>
                </c:pt>
                <c:pt idx="880">
                  <c:v>44917.611111111109</c:v>
                </c:pt>
                <c:pt idx="881">
                  <c:v>44917.611805555556</c:v>
                </c:pt>
                <c:pt idx="882">
                  <c:v>44917.612500000003</c:v>
                </c:pt>
                <c:pt idx="883">
                  <c:v>44917.613194444442</c:v>
                </c:pt>
                <c:pt idx="884">
                  <c:v>44917.613888888889</c:v>
                </c:pt>
                <c:pt idx="885">
                  <c:v>44917.614583333336</c:v>
                </c:pt>
                <c:pt idx="886">
                  <c:v>44917.615277777775</c:v>
                </c:pt>
                <c:pt idx="887">
                  <c:v>44917.615972222222</c:v>
                </c:pt>
                <c:pt idx="888">
                  <c:v>44917.616666666669</c:v>
                </c:pt>
                <c:pt idx="889">
                  <c:v>44917.617361111108</c:v>
                </c:pt>
                <c:pt idx="890">
                  <c:v>44917.618055555555</c:v>
                </c:pt>
                <c:pt idx="891">
                  <c:v>44917.618750000001</c:v>
                </c:pt>
                <c:pt idx="892">
                  <c:v>44917.619444444441</c:v>
                </c:pt>
                <c:pt idx="893">
                  <c:v>44917.620138888888</c:v>
                </c:pt>
                <c:pt idx="894">
                  <c:v>44917.620833333334</c:v>
                </c:pt>
                <c:pt idx="895">
                  <c:v>44917.621527777781</c:v>
                </c:pt>
                <c:pt idx="896">
                  <c:v>44917.62222222222</c:v>
                </c:pt>
                <c:pt idx="897">
                  <c:v>44917.622916666667</c:v>
                </c:pt>
                <c:pt idx="898">
                  <c:v>44917.623611111114</c:v>
                </c:pt>
                <c:pt idx="899">
                  <c:v>44917.624305555553</c:v>
                </c:pt>
                <c:pt idx="900">
                  <c:v>44917.625</c:v>
                </c:pt>
                <c:pt idx="901">
                  <c:v>44917.625694444447</c:v>
                </c:pt>
                <c:pt idx="902">
                  <c:v>44917.626388888886</c:v>
                </c:pt>
                <c:pt idx="903">
                  <c:v>44917.627083333333</c:v>
                </c:pt>
                <c:pt idx="904">
                  <c:v>44917.62777777778</c:v>
                </c:pt>
                <c:pt idx="905">
                  <c:v>44917.628472222219</c:v>
                </c:pt>
                <c:pt idx="906">
                  <c:v>44917.629166666666</c:v>
                </c:pt>
                <c:pt idx="907">
                  <c:v>44917.629861111112</c:v>
                </c:pt>
                <c:pt idx="908">
                  <c:v>44917.630555555559</c:v>
                </c:pt>
                <c:pt idx="909">
                  <c:v>44917.631249999999</c:v>
                </c:pt>
                <c:pt idx="910">
                  <c:v>44917.631944444445</c:v>
                </c:pt>
                <c:pt idx="911">
                  <c:v>44917.632638888892</c:v>
                </c:pt>
                <c:pt idx="912">
                  <c:v>44917.633333333331</c:v>
                </c:pt>
                <c:pt idx="913">
                  <c:v>44917.634027777778</c:v>
                </c:pt>
                <c:pt idx="914">
                  <c:v>44917.634722222225</c:v>
                </c:pt>
                <c:pt idx="915">
                  <c:v>44917.635416666664</c:v>
                </c:pt>
                <c:pt idx="916">
                  <c:v>44917.636111111111</c:v>
                </c:pt>
                <c:pt idx="917">
                  <c:v>44917.636805555558</c:v>
                </c:pt>
                <c:pt idx="918">
                  <c:v>44917.637499999997</c:v>
                </c:pt>
                <c:pt idx="919">
                  <c:v>44917.638194444444</c:v>
                </c:pt>
                <c:pt idx="920">
                  <c:v>44917.638888888891</c:v>
                </c:pt>
                <c:pt idx="921">
                  <c:v>44917.63958333333</c:v>
                </c:pt>
                <c:pt idx="922">
                  <c:v>44917.640277777777</c:v>
                </c:pt>
                <c:pt idx="923">
                  <c:v>44917.640972222223</c:v>
                </c:pt>
                <c:pt idx="924">
                  <c:v>44917.64166666667</c:v>
                </c:pt>
                <c:pt idx="925">
                  <c:v>44917.642361111109</c:v>
                </c:pt>
                <c:pt idx="926">
                  <c:v>44917.643055555556</c:v>
                </c:pt>
                <c:pt idx="927">
                  <c:v>44917.643750000003</c:v>
                </c:pt>
                <c:pt idx="928">
                  <c:v>44917.644444444442</c:v>
                </c:pt>
                <c:pt idx="929">
                  <c:v>44917.645138888889</c:v>
                </c:pt>
                <c:pt idx="930">
                  <c:v>44917.645833333336</c:v>
                </c:pt>
                <c:pt idx="931">
                  <c:v>44917.646527777775</c:v>
                </c:pt>
                <c:pt idx="932">
                  <c:v>44917.647222222222</c:v>
                </c:pt>
                <c:pt idx="933">
                  <c:v>44917.647916666669</c:v>
                </c:pt>
                <c:pt idx="934">
                  <c:v>44917.648611111108</c:v>
                </c:pt>
                <c:pt idx="935">
                  <c:v>44917.649305555555</c:v>
                </c:pt>
                <c:pt idx="936">
                  <c:v>44917.65</c:v>
                </c:pt>
                <c:pt idx="937">
                  <c:v>44917.650694444441</c:v>
                </c:pt>
                <c:pt idx="938">
                  <c:v>44917.651388888888</c:v>
                </c:pt>
                <c:pt idx="939">
                  <c:v>44917.652083333334</c:v>
                </c:pt>
                <c:pt idx="940">
                  <c:v>44917.652777777781</c:v>
                </c:pt>
                <c:pt idx="941">
                  <c:v>44917.65347222222</c:v>
                </c:pt>
                <c:pt idx="942">
                  <c:v>44917.654166666667</c:v>
                </c:pt>
                <c:pt idx="943">
                  <c:v>44917.654861111114</c:v>
                </c:pt>
                <c:pt idx="944">
                  <c:v>44917.655555555553</c:v>
                </c:pt>
                <c:pt idx="945">
                  <c:v>44917.65625</c:v>
                </c:pt>
                <c:pt idx="946">
                  <c:v>44917.656944444447</c:v>
                </c:pt>
                <c:pt idx="947">
                  <c:v>44917.657638888886</c:v>
                </c:pt>
                <c:pt idx="948">
                  <c:v>44917.658333333333</c:v>
                </c:pt>
                <c:pt idx="949">
                  <c:v>44917.65902777778</c:v>
                </c:pt>
                <c:pt idx="950">
                  <c:v>44917.659722222219</c:v>
                </c:pt>
                <c:pt idx="951">
                  <c:v>44917.660416666666</c:v>
                </c:pt>
                <c:pt idx="952">
                  <c:v>44917.661111111112</c:v>
                </c:pt>
                <c:pt idx="953">
                  <c:v>44917.661805555559</c:v>
                </c:pt>
                <c:pt idx="954">
                  <c:v>44917.662499999999</c:v>
                </c:pt>
                <c:pt idx="955">
                  <c:v>44917.663194444445</c:v>
                </c:pt>
                <c:pt idx="956">
                  <c:v>44917.663888888892</c:v>
                </c:pt>
                <c:pt idx="957">
                  <c:v>44917.664583333331</c:v>
                </c:pt>
                <c:pt idx="958">
                  <c:v>44917.665277777778</c:v>
                </c:pt>
                <c:pt idx="959">
                  <c:v>44917.665972222225</c:v>
                </c:pt>
                <c:pt idx="960">
                  <c:v>44917.666666666664</c:v>
                </c:pt>
                <c:pt idx="961">
                  <c:v>44917.667361111111</c:v>
                </c:pt>
                <c:pt idx="962">
                  <c:v>44917.668055555558</c:v>
                </c:pt>
                <c:pt idx="963">
                  <c:v>44917.668749999997</c:v>
                </c:pt>
                <c:pt idx="964">
                  <c:v>44917.669444444444</c:v>
                </c:pt>
                <c:pt idx="965">
                  <c:v>44917.670138888891</c:v>
                </c:pt>
                <c:pt idx="966">
                  <c:v>44917.67083333333</c:v>
                </c:pt>
                <c:pt idx="967">
                  <c:v>44917.671527777777</c:v>
                </c:pt>
                <c:pt idx="968">
                  <c:v>44917.672222222223</c:v>
                </c:pt>
                <c:pt idx="969">
                  <c:v>44917.67291666667</c:v>
                </c:pt>
                <c:pt idx="970">
                  <c:v>44917.673611111109</c:v>
                </c:pt>
                <c:pt idx="971">
                  <c:v>44917.674305555556</c:v>
                </c:pt>
                <c:pt idx="972">
                  <c:v>44917.675000000003</c:v>
                </c:pt>
                <c:pt idx="973">
                  <c:v>44917.675694444442</c:v>
                </c:pt>
                <c:pt idx="974">
                  <c:v>44917.676388888889</c:v>
                </c:pt>
                <c:pt idx="975">
                  <c:v>44917.677083333336</c:v>
                </c:pt>
                <c:pt idx="976">
                  <c:v>44917.677777777775</c:v>
                </c:pt>
                <c:pt idx="977">
                  <c:v>44917.678472222222</c:v>
                </c:pt>
                <c:pt idx="978">
                  <c:v>44917.679166666669</c:v>
                </c:pt>
                <c:pt idx="979">
                  <c:v>44917.679861111108</c:v>
                </c:pt>
                <c:pt idx="980">
                  <c:v>44917.680555555555</c:v>
                </c:pt>
                <c:pt idx="981">
                  <c:v>44917.681250000001</c:v>
                </c:pt>
                <c:pt idx="982">
                  <c:v>44917.681944444441</c:v>
                </c:pt>
                <c:pt idx="983">
                  <c:v>44917.682638888888</c:v>
                </c:pt>
                <c:pt idx="984">
                  <c:v>44917.683333333334</c:v>
                </c:pt>
                <c:pt idx="985">
                  <c:v>44917.684027777781</c:v>
                </c:pt>
                <c:pt idx="986">
                  <c:v>44917.68472222222</c:v>
                </c:pt>
                <c:pt idx="987">
                  <c:v>44917.685416666667</c:v>
                </c:pt>
                <c:pt idx="988">
                  <c:v>44917.686111111114</c:v>
                </c:pt>
                <c:pt idx="989">
                  <c:v>44917.686805555553</c:v>
                </c:pt>
                <c:pt idx="990">
                  <c:v>44917.6875</c:v>
                </c:pt>
                <c:pt idx="991">
                  <c:v>44917.688194444447</c:v>
                </c:pt>
                <c:pt idx="992">
                  <c:v>44917.688888888886</c:v>
                </c:pt>
                <c:pt idx="993">
                  <c:v>44917.689583333333</c:v>
                </c:pt>
                <c:pt idx="994">
                  <c:v>44917.69027777778</c:v>
                </c:pt>
                <c:pt idx="995">
                  <c:v>44917.690972222219</c:v>
                </c:pt>
                <c:pt idx="996">
                  <c:v>44917.691666666666</c:v>
                </c:pt>
                <c:pt idx="997">
                  <c:v>44917.692361111112</c:v>
                </c:pt>
                <c:pt idx="998">
                  <c:v>44917.693055555559</c:v>
                </c:pt>
                <c:pt idx="999">
                  <c:v>44917.693749999999</c:v>
                </c:pt>
                <c:pt idx="1000">
                  <c:v>44917.694444444445</c:v>
                </c:pt>
                <c:pt idx="1001">
                  <c:v>44917.695138888892</c:v>
                </c:pt>
                <c:pt idx="1002">
                  <c:v>44917.695833333331</c:v>
                </c:pt>
                <c:pt idx="1003">
                  <c:v>44917.696527777778</c:v>
                </c:pt>
                <c:pt idx="1004">
                  <c:v>44917.697222222225</c:v>
                </c:pt>
                <c:pt idx="1005">
                  <c:v>44917.697916666664</c:v>
                </c:pt>
                <c:pt idx="1006">
                  <c:v>44917.698611111111</c:v>
                </c:pt>
                <c:pt idx="1007">
                  <c:v>44917.699305555558</c:v>
                </c:pt>
                <c:pt idx="1008">
                  <c:v>44917.7</c:v>
                </c:pt>
                <c:pt idx="1009">
                  <c:v>44917.700694444444</c:v>
                </c:pt>
                <c:pt idx="1010">
                  <c:v>44917.701388888891</c:v>
                </c:pt>
                <c:pt idx="1011">
                  <c:v>44917.70208333333</c:v>
                </c:pt>
                <c:pt idx="1012">
                  <c:v>44917.702777777777</c:v>
                </c:pt>
                <c:pt idx="1013">
                  <c:v>44917.703472222223</c:v>
                </c:pt>
                <c:pt idx="1014">
                  <c:v>44917.70416666667</c:v>
                </c:pt>
                <c:pt idx="1015">
                  <c:v>44917.704861111109</c:v>
                </c:pt>
                <c:pt idx="1016">
                  <c:v>44917.705555555556</c:v>
                </c:pt>
                <c:pt idx="1017">
                  <c:v>44917.706250000003</c:v>
                </c:pt>
                <c:pt idx="1018">
                  <c:v>44917.706944444442</c:v>
                </c:pt>
                <c:pt idx="1019">
                  <c:v>44917.707638888889</c:v>
                </c:pt>
                <c:pt idx="1020">
                  <c:v>44917.708333333336</c:v>
                </c:pt>
                <c:pt idx="1021">
                  <c:v>44917.709027777775</c:v>
                </c:pt>
                <c:pt idx="1022">
                  <c:v>44917.709722222222</c:v>
                </c:pt>
                <c:pt idx="1023">
                  <c:v>44917.710416666669</c:v>
                </c:pt>
                <c:pt idx="1024">
                  <c:v>44917.711111111108</c:v>
                </c:pt>
                <c:pt idx="1025">
                  <c:v>44917.711805555555</c:v>
                </c:pt>
                <c:pt idx="1026">
                  <c:v>44917.712500000001</c:v>
                </c:pt>
                <c:pt idx="1027">
                  <c:v>44917.713194444441</c:v>
                </c:pt>
                <c:pt idx="1028">
                  <c:v>44917.713888888888</c:v>
                </c:pt>
                <c:pt idx="1029">
                  <c:v>44917.714583333334</c:v>
                </c:pt>
                <c:pt idx="1030">
                  <c:v>44917.715277777781</c:v>
                </c:pt>
                <c:pt idx="1031">
                  <c:v>44917.71597222222</c:v>
                </c:pt>
                <c:pt idx="1032">
                  <c:v>44917.716666666667</c:v>
                </c:pt>
                <c:pt idx="1033">
                  <c:v>44917.717361111114</c:v>
                </c:pt>
                <c:pt idx="1034">
                  <c:v>44917.718055555553</c:v>
                </c:pt>
                <c:pt idx="1035">
                  <c:v>44917.71875</c:v>
                </c:pt>
                <c:pt idx="1036">
                  <c:v>44917.719444444447</c:v>
                </c:pt>
                <c:pt idx="1037">
                  <c:v>44917.720138888886</c:v>
                </c:pt>
                <c:pt idx="1038">
                  <c:v>44917.720833333333</c:v>
                </c:pt>
                <c:pt idx="1039">
                  <c:v>44917.72152777778</c:v>
                </c:pt>
                <c:pt idx="1040">
                  <c:v>44917.722222222219</c:v>
                </c:pt>
                <c:pt idx="1041">
                  <c:v>44917.722916666666</c:v>
                </c:pt>
                <c:pt idx="1042">
                  <c:v>44917.723611111112</c:v>
                </c:pt>
                <c:pt idx="1043">
                  <c:v>44917.724305555559</c:v>
                </c:pt>
                <c:pt idx="1044">
                  <c:v>44917.724999999999</c:v>
                </c:pt>
                <c:pt idx="1045">
                  <c:v>44917.725694444445</c:v>
                </c:pt>
                <c:pt idx="1046">
                  <c:v>44917.726388888892</c:v>
                </c:pt>
                <c:pt idx="1047">
                  <c:v>44917.727083333331</c:v>
                </c:pt>
                <c:pt idx="1048">
                  <c:v>44917.727777777778</c:v>
                </c:pt>
                <c:pt idx="1049">
                  <c:v>44917.728472222225</c:v>
                </c:pt>
                <c:pt idx="1050">
                  <c:v>44917.729166666664</c:v>
                </c:pt>
                <c:pt idx="1051">
                  <c:v>44917.729861111111</c:v>
                </c:pt>
                <c:pt idx="1052">
                  <c:v>44917.730555555558</c:v>
                </c:pt>
                <c:pt idx="1053">
                  <c:v>44917.731249999997</c:v>
                </c:pt>
                <c:pt idx="1054">
                  <c:v>44917.731944444444</c:v>
                </c:pt>
                <c:pt idx="1055">
                  <c:v>44917.732638888891</c:v>
                </c:pt>
                <c:pt idx="1056">
                  <c:v>44917.73333333333</c:v>
                </c:pt>
                <c:pt idx="1057">
                  <c:v>44917.734027777777</c:v>
                </c:pt>
                <c:pt idx="1058">
                  <c:v>44917.734722222223</c:v>
                </c:pt>
                <c:pt idx="1059">
                  <c:v>44917.73541666667</c:v>
                </c:pt>
                <c:pt idx="1060">
                  <c:v>44917.736111111109</c:v>
                </c:pt>
                <c:pt idx="1061">
                  <c:v>44917.736805555556</c:v>
                </c:pt>
                <c:pt idx="1062">
                  <c:v>44917.737500000003</c:v>
                </c:pt>
                <c:pt idx="1063">
                  <c:v>44917.738194444442</c:v>
                </c:pt>
                <c:pt idx="1064">
                  <c:v>44917.738888888889</c:v>
                </c:pt>
                <c:pt idx="1065">
                  <c:v>44917.739583333336</c:v>
                </c:pt>
                <c:pt idx="1066">
                  <c:v>44917.740277777775</c:v>
                </c:pt>
                <c:pt idx="1067">
                  <c:v>44917.740972222222</c:v>
                </c:pt>
                <c:pt idx="1068">
                  <c:v>44917.741666666669</c:v>
                </c:pt>
                <c:pt idx="1069">
                  <c:v>44917.742361111108</c:v>
                </c:pt>
                <c:pt idx="1070">
                  <c:v>44917.743055555555</c:v>
                </c:pt>
                <c:pt idx="1071">
                  <c:v>44917.743750000001</c:v>
                </c:pt>
                <c:pt idx="1072">
                  <c:v>44917.744444444441</c:v>
                </c:pt>
                <c:pt idx="1073">
                  <c:v>44917.745138888888</c:v>
                </c:pt>
                <c:pt idx="1074">
                  <c:v>44917.745833333334</c:v>
                </c:pt>
                <c:pt idx="1075">
                  <c:v>44917.746527777781</c:v>
                </c:pt>
                <c:pt idx="1076">
                  <c:v>44917.74722222222</c:v>
                </c:pt>
                <c:pt idx="1077">
                  <c:v>44917.747916666667</c:v>
                </c:pt>
                <c:pt idx="1078">
                  <c:v>44917.748611111114</c:v>
                </c:pt>
                <c:pt idx="1079">
                  <c:v>44917.749305555553</c:v>
                </c:pt>
                <c:pt idx="1080">
                  <c:v>44917.75</c:v>
                </c:pt>
                <c:pt idx="1081">
                  <c:v>44917.750694444447</c:v>
                </c:pt>
                <c:pt idx="1082">
                  <c:v>44917.751388888886</c:v>
                </c:pt>
                <c:pt idx="1083">
                  <c:v>44917.752083333333</c:v>
                </c:pt>
                <c:pt idx="1084">
                  <c:v>44917.75277777778</c:v>
                </c:pt>
                <c:pt idx="1085">
                  <c:v>44917.753472222219</c:v>
                </c:pt>
                <c:pt idx="1086">
                  <c:v>44917.754166666666</c:v>
                </c:pt>
                <c:pt idx="1087">
                  <c:v>44917.754861111112</c:v>
                </c:pt>
                <c:pt idx="1088">
                  <c:v>44917.755555555559</c:v>
                </c:pt>
                <c:pt idx="1089">
                  <c:v>44917.756249999999</c:v>
                </c:pt>
                <c:pt idx="1090">
                  <c:v>44917.756944444445</c:v>
                </c:pt>
                <c:pt idx="1091">
                  <c:v>44917.757638888892</c:v>
                </c:pt>
                <c:pt idx="1092">
                  <c:v>44917.758333333331</c:v>
                </c:pt>
                <c:pt idx="1093">
                  <c:v>44917.759027777778</c:v>
                </c:pt>
                <c:pt idx="1094">
                  <c:v>44917.759722222225</c:v>
                </c:pt>
                <c:pt idx="1095">
                  <c:v>44917.760416666664</c:v>
                </c:pt>
                <c:pt idx="1096">
                  <c:v>44917.761111111111</c:v>
                </c:pt>
                <c:pt idx="1097">
                  <c:v>44917.761805555558</c:v>
                </c:pt>
                <c:pt idx="1098">
                  <c:v>44917.762499999997</c:v>
                </c:pt>
                <c:pt idx="1099">
                  <c:v>44917.763194444444</c:v>
                </c:pt>
                <c:pt idx="1100">
                  <c:v>44917.763888888891</c:v>
                </c:pt>
                <c:pt idx="1101">
                  <c:v>44917.76458333333</c:v>
                </c:pt>
                <c:pt idx="1102">
                  <c:v>44917.765277777777</c:v>
                </c:pt>
                <c:pt idx="1103">
                  <c:v>44917.765972222223</c:v>
                </c:pt>
                <c:pt idx="1104">
                  <c:v>44917.76666666667</c:v>
                </c:pt>
                <c:pt idx="1105">
                  <c:v>44917.767361111109</c:v>
                </c:pt>
                <c:pt idx="1106">
                  <c:v>44917.768055555556</c:v>
                </c:pt>
                <c:pt idx="1107">
                  <c:v>44917.768750000003</c:v>
                </c:pt>
                <c:pt idx="1108">
                  <c:v>44917.769444444442</c:v>
                </c:pt>
                <c:pt idx="1109">
                  <c:v>44917.770138888889</c:v>
                </c:pt>
                <c:pt idx="1110">
                  <c:v>44917.770833333336</c:v>
                </c:pt>
                <c:pt idx="1111">
                  <c:v>44917.771527777775</c:v>
                </c:pt>
                <c:pt idx="1112">
                  <c:v>44917.772222222222</c:v>
                </c:pt>
                <c:pt idx="1113">
                  <c:v>44917.772916666669</c:v>
                </c:pt>
                <c:pt idx="1114">
                  <c:v>44917.773611111108</c:v>
                </c:pt>
                <c:pt idx="1115">
                  <c:v>44917.774305555555</c:v>
                </c:pt>
                <c:pt idx="1116">
                  <c:v>44917.775000000001</c:v>
                </c:pt>
                <c:pt idx="1117">
                  <c:v>44917.775694444441</c:v>
                </c:pt>
                <c:pt idx="1118">
                  <c:v>44917.776388888888</c:v>
                </c:pt>
                <c:pt idx="1119">
                  <c:v>44917.777083333334</c:v>
                </c:pt>
                <c:pt idx="1120">
                  <c:v>44917.777777777781</c:v>
                </c:pt>
                <c:pt idx="1121">
                  <c:v>44917.77847222222</c:v>
                </c:pt>
                <c:pt idx="1122">
                  <c:v>44917.779166666667</c:v>
                </c:pt>
                <c:pt idx="1123">
                  <c:v>44917.779861111114</c:v>
                </c:pt>
                <c:pt idx="1124">
                  <c:v>44917.780555555553</c:v>
                </c:pt>
                <c:pt idx="1125">
                  <c:v>44917.78125</c:v>
                </c:pt>
                <c:pt idx="1126">
                  <c:v>44917.781944444447</c:v>
                </c:pt>
                <c:pt idx="1127">
                  <c:v>44917.782638888886</c:v>
                </c:pt>
                <c:pt idx="1128">
                  <c:v>44917.783333333333</c:v>
                </c:pt>
                <c:pt idx="1129">
                  <c:v>44917.78402777778</c:v>
                </c:pt>
                <c:pt idx="1130">
                  <c:v>44917.784722222219</c:v>
                </c:pt>
                <c:pt idx="1131">
                  <c:v>44917.785416666666</c:v>
                </c:pt>
                <c:pt idx="1132">
                  <c:v>44917.786111111112</c:v>
                </c:pt>
                <c:pt idx="1133">
                  <c:v>44917.786805555559</c:v>
                </c:pt>
                <c:pt idx="1134">
                  <c:v>44917.787499999999</c:v>
                </c:pt>
                <c:pt idx="1135">
                  <c:v>44917.788194444445</c:v>
                </c:pt>
                <c:pt idx="1136">
                  <c:v>44917.788888888892</c:v>
                </c:pt>
                <c:pt idx="1137">
                  <c:v>44917.789583333331</c:v>
                </c:pt>
                <c:pt idx="1138">
                  <c:v>44917.790277777778</c:v>
                </c:pt>
                <c:pt idx="1139">
                  <c:v>44917.790972222225</c:v>
                </c:pt>
                <c:pt idx="1140">
                  <c:v>44917.791666666664</c:v>
                </c:pt>
                <c:pt idx="1141">
                  <c:v>44917.792361111111</c:v>
                </c:pt>
                <c:pt idx="1142">
                  <c:v>44917.793055555558</c:v>
                </c:pt>
                <c:pt idx="1143">
                  <c:v>44917.793749999997</c:v>
                </c:pt>
                <c:pt idx="1144">
                  <c:v>44917.794444444444</c:v>
                </c:pt>
                <c:pt idx="1145">
                  <c:v>44917.795138888891</c:v>
                </c:pt>
                <c:pt idx="1146">
                  <c:v>44917.79583333333</c:v>
                </c:pt>
                <c:pt idx="1147">
                  <c:v>44917.796527777777</c:v>
                </c:pt>
                <c:pt idx="1148">
                  <c:v>44917.797222222223</c:v>
                </c:pt>
                <c:pt idx="1149">
                  <c:v>44917.79791666667</c:v>
                </c:pt>
                <c:pt idx="1150">
                  <c:v>44917.798611111109</c:v>
                </c:pt>
                <c:pt idx="1151">
                  <c:v>44917.799305555556</c:v>
                </c:pt>
                <c:pt idx="1152">
                  <c:v>44917.8</c:v>
                </c:pt>
                <c:pt idx="1153">
                  <c:v>44917.800694444442</c:v>
                </c:pt>
                <c:pt idx="1154">
                  <c:v>44917.801388888889</c:v>
                </c:pt>
                <c:pt idx="1155">
                  <c:v>44917.802083333336</c:v>
                </c:pt>
                <c:pt idx="1156">
                  <c:v>44917.802777777775</c:v>
                </c:pt>
                <c:pt idx="1157">
                  <c:v>44917.803472222222</c:v>
                </c:pt>
                <c:pt idx="1158">
                  <c:v>44917.804166666669</c:v>
                </c:pt>
                <c:pt idx="1159">
                  <c:v>44917.804861111108</c:v>
                </c:pt>
                <c:pt idx="1160">
                  <c:v>44917.805555555555</c:v>
                </c:pt>
                <c:pt idx="1161">
                  <c:v>44917.806250000001</c:v>
                </c:pt>
                <c:pt idx="1162">
                  <c:v>44917.806944444441</c:v>
                </c:pt>
                <c:pt idx="1163">
                  <c:v>44917.807638888888</c:v>
                </c:pt>
                <c:pt idx="1164">
                  <c:v>44917.808333333334</c:v>
                </c:pt>
                <c:pt idx="1165">
                  <c:v>44917.809027777781</c:v>
                </c:pt>
                <c:pt idx="1166">
                  <c:v>44917.80972222222</c:v>
                </c:pt>
                <c:pt idx="1167">
                  <c:v>44917.810416666667</c:v>
                </c:pt>
                <c:pt idx="1168">
                  <c:v>44917.811111111114</c:v>
                </c:pt>
                <c:pt idx="1169">
                  <c:v>44917.811805555553</c:v>
                </c:pt>
                <c:pt idx="1170">
                  <c:v>44917.8125</c:v>
                </c:pt>
                <c:pt idx="1171">
                  <c:v>44917.813194444447</c:v>
                </c:pt>
                <c:pt idx="1172">
                  <c:v>44917.813888888886</c:v>
                </c:pt>
                <c:pt idx="1173">
                  <c:v>44917.814583333333</c:v>
                </c:pt>
                <c:pt idx="1174">
                  <c:v>44917.81527777778</c:v>
                </c:pt>
                <c:pt idx="1175">
                  <c:v>44917.815972222219</c:v>
                </c:pt>
                <c:pt idx="1176">
                  <c:v>44917.816666666666</c:v>
                </c:pt>
                <c:pt idx="1177">
                  <c:v>44917.817361111112</c:v>
                </c:pt>
                <c:pt idx="1178">
                  <c:v>44917.818055555559</c:v>
                </c:pt>
                <c:pt idx="1179">
                  <c:v>44917.818749999999</c:v>
                </c:pt>
                <c:pt idx="1180">
                  <c:v>44917.819444444445</c:v>
                </c:pt>
                <c:pt idx="1181">
                  <c:v>44917.820138888892</c:v>
                </c:pt>
                <c:pt idx="1182">
                  <c:v>44917.820833333331</c:v>
                </c:pt>
                <c:pt idx="1183">
                  <c:v>44917.821527777778</c:v>
                </c:pt>
                <c:pt idx="1184">
                  <c:v>44917.822222222225</c:v>
                </c:pt>
                <c:pt idx="1185">
                  <c:v>44917.822916666664</c:v>
                </c:pt>
                <c:pt idx="1186">
                  <c:v>44917.823611111111</c:v>
                </c:pt>
                <c:pt idx="1187">
                  <c:v>44917.824305555558</c:v>
                </c:pt>
                <c:pt idx="1188">
                  <c:v>44917.824999999997</c:v>
                </c:pt>
                <c:pt idx="1189">
                  <c:v>44917.825694444444</c:v>
                </c:pt>
                <c:pt idx="1190">
                  <c:v>44917.826388888891</c:v>
                </c:pt>
                <c:pt idx="1191">
                  <c:v>44917.82708333333</c:v>
                </c:pt>
                <c:pt idx="1192">
                  <c:v>44917.827777777777</c:v>
                </c:pt>
                <c:pt idx="1193">
                  <c:v>44917.828472222223</c:v>
                </c:pt>
                <c:pt idx="1194">
                  <c:v>44917.82916666667</c:v>
                </c:pt>
                <c:pt idx="1195">
                  <c:v>44917.829861111109</c:v>
                </c:pt>
                <c:pt idx="1196">
                  <c:v>44917.830555555556</c:v>
                </c:pt>
                <c:pt idx="1197">
                  <c:v>44917.831250000003</c:v>
                </c:pt>
                <c:pt idx="1198">
                  <c:v>44917.831944444442</c:v>
                </c:pt>
                <c:pt idx="1199">
                  <c:v>44917.832638888889</c:v>
                </c:pt>
                <c:pt idx="1200">
                  <c:v>44917.833333333336</c:v>
                </c:pt>
                <c:pt idx="1201">
                  <c:v>44917.834027777775</c:v>
                </c:pt>
                <c:pt idx="1202">
                  <c:v>44917.834722222222</c:v>
                </c:pt>
                <c:pt idx="1203">
                  <c:v>44917.835416666669</c:v>
                </c:pt>
                <c:pt idx="1204">
                  <c:v>44917.836111111108</c:v>
                </c:pt>
                <c:pt idx="1205">
                  <c:v>44917.836805555555</c:v>
                </c:pt>
                <c:pt idx="1206">
                  <c:v>44917.837500000001</c:v>
                </c:pt>
                <c:pt idx="1207">
                  <c:v>44917.838194444441</c:v>
                </c:pt>
                <c:pt idx="1208">
                  <c:v>44917.838888888888</c:v>
                </c:pt>
                <c:pt idx="1209">
                  <c:v>44917.839583333334</c:v>
                </c:pt>
                <c:pt idx="1210">
                  <c:v>44917.840277777781</c:v>
                </c:pt>
                <c:pt idx="1211">
                  <c:v>44917.84097222222</c:v>
                </c:pt>
                <c:pt idx="1212">
                  <c:v>44917.841666666667</c:v>
                </c:pt>
                <c:pt idx="1213">
                  <c:v>44917.842361111114</c:v>
                </c:pt>
                <c:pt idx="1214">
                  <c:v>44917.843055555553</c:v>
                </c:pt>
                <c:pt idx="1215">
                  <c:v>44917.84375</c:v>
                </c:pt>
                <c:pt idx="1216">
                  <c:v>44917.844444444447</c:v>
                </c:pt>
                <c:pt idx="1217">
                  <c:v>44917.845138888886</c:v>
                </c:pt>
                <c:pt idx="1218">
                  <c:v>44917.845833333333</c:v>
                </c:pt>
                <c:pt idx="1219">
                  <c:v>44917.84652777778</c:v>
                </c:pt>
                <c:pt idx="1220">
                  <c:v>44917.847222222219</c:v>
                </c:pt>
                <c:pt idx="1221">
                  <c:v>44917.847916666666</c:v>
                </c:pt>
                <c:pt idx="1222">
                  <c:v>44917.848611111112</c:v>
                </c:pt>
                <c:pt idx="1223">
                  <c:v>44917.849305555559</c:v>
                </c:pt>
                <c:pt idx="1224">
                  <c:v>44917.85</c:v>
                </c:pt>
                <c:pt idx="1225">
                  <c:v>44917.850694444445</c:v>
                </c:pt>
                <c:pt idx="1226">
                  <c:v>44917.851388888892</c:v>
                </c:pt>
                <c:pt idx="1227">
                  <c:v>44917.852083333331</c:v>
                </c:pt>
                <c:pt idx="1228">
                  <c:v>44917.852777777778</c:v>
                </c:pt>
                <c:pt idx="1229">
                  <c:v>44917.853472222225</c:v>
                </c:pt>
                <c:pt idx="1230">
                  <c:v>44917.854166666664</c:v>
                </c:pt>
                <c:pt idx="1231">
                  <c:v>44917.854861111111</c:v>
                </c:pt>
                <c:pt idx="1232">
                  <c:v>44917.855555555558</c:v>
                </c:pt>
                <c:pt idx="1233">
                  <c:v>44917.856249999997</c:v>
                </c:pt>
                <c:pt idx="1234">
                  <c:v>44917.856944444444</c:v>
                </c:pt>
                <c:pt idx="1235">
                  <c:v>44917.857638888891</c:v>
                </c:pt>
                <c:pt idx="1236">
                  <c:v>44917.85833333333</c:v>
                </c:pt>
                <c:pt idx="1237">
                  <c:v>44917.859027777777</c:v>
                </c:pt>
                <c:pt idx="1238">
                  <c:v>44917.859722222223</c:v>
                </c:pt>
                <c:pt idx="1239">
                  <c:v>44917.86041666667</c:v>
                </c:pt>
                <c:pt idx="1240">
                  <c:v>44917.861111111109</c:v>
                </c:pt>
                <c:pt idx="1241">
                  <c:v>44917.861805555556</c:v>
                </c:pt>
                <c:pt idx="1242">
                  <c:v>44917.862500000003</c:v>
                </c:pt>
                <c:pt idx="1243">
                  <c:v>44917.863194444442</c:v>
                </c:pt>
                <c:pt idx="1244">
                  <c:v>44917.863888888889</c:v>
                </c:pt>
                <c:pt idx="1245">
                  <c:v>44917.864583333336</c:v>
                </c:pt>
                <c:pt idx="1246">
                  <c:v>44917.865277777775</c:v>
                </c:pt>
                <c:pt idx="1247">
                  <c:v>44917.865972222222</c:v>
                </c:pt>
                <c:pt idx="1248">
                  <c:v>44917.866666666669</c:v>
                </c:pt>
                <c:pt idx="1249">
                  <c:v>44917.867361111108</c:v>
                </c:pt>
                <c:pt idx="1250">
                  <c:v>44917.868055555555</c:v>
                </c:pt>
                <c:pt idx="1251">
                  <c:v>44917.868750000001</c:v>
                </c:pt>
                <c:pt idx="1252">
                  <c:v>44917.869444444441</c:v>
                </c:pt>
                <c:pt idx="1253">
                  <c:v>44917.870138888888</c:v>
                </c:pt>
                <c:pt idx="1254">
                  <c:v>44917.870833333334</c:v>
                </c:pt>
                <c:pt idx="1255">
                  <c:v>44917.871527777781</c:v>
                </c:pt>
                <c:pt idx="1256">
                  <c:v>44917.87222222222</c:v>
                </c:pt>
                <c:pt idx="1257">
                  <c:v>44917.872916666667</c:v>
                </c:pt>
                <c:pt idx="1258">
                  <c:v>44917.873611111114</c:v>
                </c:pt>
                <c:pt idx="1259">
                  <c:v>44917.874305555553</c:v>
                </c:pt>
                <c:pt idx="1260">
                  <c:v>44917.875</c:v>
                </c:pt>
                <c:pt idx="1261">
                  <c:v>44917.875694444447</c:v>
                </c:pt>
                <c:pt idx="1262">
                  <c:v>44917.876388888886</c:v>
                </c:pt>
                <c:pt idx="1263">
                  <c:v>44917.877083333333</c:v>
                </c:pt>
                <c:pt idx="1264">
                  <c:v>44917.87777777778</c:v>
                </c:pt>
                <c:pt idx="1265">
                  <c:v>44917.878472222219</c:v>
                </c:pt>
                <c:pt idx="1266">
                  <c:v>44917.879166666666</c:v>
                </c:pt>
                <c:pt idx="1267">
                  <c:v>44917.879861111112</c:v>
                </c:pt>
                <c:pt idx="1268">
                  <c:v>44917.880555555559</c:v>
                </c:pt>
                <c:pt idx="1269">
                  <c:v>44917.881249999999</c:v>
                </c:pt>
                <c:pt idx="1270">
                  <c:v>44917.881944444445</c:v>
                </c:pt>
                <c:pt idx="1271">
                  <c:v>44917.882638888892</c:v>
                </c:pt>
                <c:pt idx="1272">
                  <c:v>44917.883333333331</c:v>
                </c:pt>
                <c:pt idx="1273">
                  <c:v>44917.884027777778</c:v>
                </c:pt>
                <c:pt idx="1274">
                  <c:v>44917.884722222225</c:v>
                </c:pt>
                <c:pt idx="1275">
                  <c:v>44917.885416666664</c:v>
                </c:pt>
                <c:pt idx="1276">
                  <c:v>44917.886111111111</c:v>
                </c:pt>
                <c:pt idx="1277">
                  <c:v>44917.886805555558</c:v>
                </c:pt>
                <c:pt idx="1278">
                  <c:v>44917.887499999997</c:v>
                </c:pt>
                <c:pt idx="1279">
                  <c:v>44917.888194444444</c:v>
                </c:pt>
                <c:pt idx="1280">
                  <c:v>44917.888888888891</c:v>
                </c:pt>
                <c:pt idx="1281">
                  <c:v>44917.88958333333</c:v>
                </c:pt>
                <c:pt idx="1282">
                  <c:v>44917.890277777777</c:v>
                </c:pt>
                <c:pt idx="1283">
                  <c:v>44917.890972222223</c:v>
                </c:pt>
                <c:pt idx="1284">
                  <c:v>44917.89166666667</c:v>
                </c:pt>
                <c:pt idx="1285">
                  <c:v>44917.892361111109</c:v>
                </c:pt>
                <c:pt idx="1286">
                  <c:v>44917.893055555556</c:v>
                </c:pt>
                <c:pt idx="1287">
                  <c:v>44917.893750000003</c:v>
                </c:pt>
                <c:pt idx="1288">
                  <c:v>44917.894444444442</c:v>
                </c:pt>
                <c:pt idx="1289">
                  <c:v>44917.895138888889</c:v>
                </c:pt>
                <c:pt idx="1290">
                  <c:v>44917.895833333336</c:v>
                </c:pt>
                <c:pt idx="1291">
                  <c:v>44917.896527777775</c:v>
                </c:pt>
                <c:pt idx="1292">
                  <c:v>44917.897222222222</c:v>
                </c:pt>
                <c:pt idx="1293">
                  <c:v>44917.897916666669</c:v>
                </c:pt>
                <c:pt idx="1294">
                  <c:v>44917.898611111108</c:v>
                </c:pt>
                <c:pt idx="1295">
                  <c:v>44917.899305555555</c:v>
                </c:pt>
                <c:pt idx="1296">
                  <c:v>44917.9</c:v>
                </c:pt>
                <c:pt idx="1297">
                  <c:v>44917.900694444441</c:v>
                </c:pt>
                <c:pt idx="1298">
                  <c:v>44917.901388888888</c:v>
                </c:pt>
                <c:pt idx="1299">
                  <c:v>44917.902083333334</c:v>
                </c:pt>
                <c:pt idx="1300">
                  <c:v>44917.902777777781</c:v>
                </c:pt>
                <c:pt idx="1301">
                  <c:v>44917.90347222222</c:v>
                </c:pt>
                <c:pt idx="1302">
                  <c:v>44917.904166666667</c:v>
                </c:pt>
                <c:pt idx="1303">
                  <c:v>44917.904861111114</c:v>
                </c:pt>
                <c:pt idx="1304">
                  <c:v>44917.905555555553</c:v>
                </c:pt>
                <c:pt idx="1305">
                  <c:v>44917.90625</c:v>
                </c:pt>
                <c:pt idx="1306">
                  <c:v>44917.906944444447</c:v>
                </c:pt>
                <c:pt idx="1307">
                  <c:v>44917.907638888886</c:v>
                </c:pt>
                <c:pt idx="1308">
                  <c:v>44917.908333333333</c:v>
                </c:pt>
                <c:pt idx="1309">
                  <c:v>44917.90902777778</c:v>
                </c:pt>
                <c:pt idx="1310">
                  <c:v>44917.909722222219</c:v>
                </c:pt>
                <c:pt idx="1311">
                  <c:v>44917.910416666666</c:v>
                </c:pt>
                <c:pt idx="1312">
                  <c:v>44917.911111111112</c:v>
                </c:pt>
                <c:pt idx="1313">
                  <c:v>44917.911805555559</c:v>
                </c:pt>
                <c:pt idx="1314">
                  <c:v>44917.912499999999</c:v>
                </c:pt>
                <c:pt idx="1315">
                  <c:v>44917.913194444445</c:v>
                </c:pt>
                <c:pt idx="1316">
                  <c:v>44917.913888888892</c:v>
                </c:pt>
                <c:pt idx="1317">
                  <c:v>44917.914583333331</c:v>
                </c:pt>
                <c:pt idx="1318">
                  <c:v>44917.915277777778</c:v>
                </c:pt>
                <c:pt idx="1319">
                  <c:v>44917.915972222225</c:v>
                </c:pt>
                <c:pt idx="1320">
                  <c:v>44917.916666666664</c:v>
                </c:pt>
                <c:pt idx="1321">
                  <c:v>44917.917361111111</c:v>
                </c:pt>
                <c:pt idx="1322">
                  <c:v>44917.918055555558</c:v>
                </c:pt>
                <c:pt idx="1323">
                  <c:v>44917.918749999997</c:v>
                </c:pt>
                <c:pt idx="1324">
                  <c:v>44917.919444444444</c:v>
                </c:pt>
                <c:pt idx="1325">
                  <c:v>44917.920138888891</c:v>
                </c:pt>
                <c:pt idx="1326">
                  <c:v>44917.92083333333</c:v>
                </c:pt>
                <c:pt idx="1327">
                  <c:v>44917.921527777777</c:v>
                </c:pt>
                <c:pt idx="1328">
                  <c:v>44917.922222222223</c:v>
                </c:pt>
                <c:pt idx="1329">
                  <c:v>44917.92291666667</c:v>
                </c:pt>
                <c:pt idx="1330">
                  <c:v>44917.923611111109</c:v>
                </c:pt>
                <c:pt idx="1331">
                  <c:v>44917.924305555556</c:v>
                </c:pt>
                <c:pt idx="1332">
                  <c:v>44917.925000000003</c:v>
                </c:pt>
                <c:pt idx="1333">
                  <c:v>44917.925694444442</c:v>
                </c:pt>
                <c:pt idx="1334">
                  <c:v>44917.926388888889</c:v>
                </c:pt>
                <c:pt idx="1335">
                  <c:v>44917.927083333336</c:v>
                </c:pt>
                <c:pt idx="1336">
                  <c:v>44917.927777777775</c:v>
                </c:pt>
                <c:pt idx="1337">
                  <c:v>44917.928472222222</c:v>
                </c:pt>
                <c:pt idx="1338">
                  <c:v>44917.929166666669</c:v>
                </c:pt>
                <c:pt idx="1339">
                  <c:v>44917.929861111108</c:v>
                </c:pt>
                <c:pt idx="1340">
                  <c:v>44917.930555555555</c:v>
                </c:pt>
                <c:pt idx="1341">
                  <c:v>44917.931250000001</c:v>
                </c:pt>
                <c:pt idx="1342">
                  <c:v>44917.931944444441</c:v>
                </c:pt>
                <c:pt idx="1343">
                  <c:v>44917.932638888888</c:v>
                </c:pt>
                <c:pt idx="1344">
                  <c:v>44917.933333333334</c:v>
                </c:pt>
                <c:pt idx="1345">
                  <c:v>44917.934027777781</c:v>
                </c:pt>
                <c:pt idx="1346">
                  <c:v>44917.93472222222</c:v>
                </c:pt>
                <c:pt idx="1347">
                  <c:v>44917.935416666667</c:v>
                </c:pt>
                <c:pt idx="1348">
                  <c:v>44917.936111111114</c:v>
                </c:pt>
                <c:pt idx="1349">
                  <c:v>44917.936805555553</c:v>
                </c:pt>
                <c:pt idx="1350">
                  <c:v>44917.9375</c:v>
                </c:pt>
                <c:pt idx="1351">
                  <c:v>44917.938194444447</c:v>
                </c:pt>
                <c:pt idx="1352">
                  <c:v>44917.938888888886</c:v>
                </c:pt>
                <c:pt idx="1353">
                  <c:v>44917.939583333333</c:v>
                </c:pt>
                <c:pt idx="1354">
                  <c:v>44917.94027777778</c:v>
                </c:pt>
                <c:pt idx="1355">
                  <c:v>44917.940972222219</c:v>
                </c:pt>
                <c:pt idx="1356">
                  <c:v>44917.941666666666</c:v>
                </c:pt>
                <c:pt idx="1357">
                  <c:v>44917.942361111112</c:v>
                </c:pt>
                <c:pt idx="1358">
                  <c:v>44917.943055555559</c:v>
                </c:pt>
                <c:pt idx="1359">
                  <c:v>44917.943749999999</c:v>
                </c:pt>
                <c:pt idx="1360">
                  <c:v>44917.944444444445</c:v>
                </c:pt>
                <c:pt idx="1361">
                  <c:v>44917.945138888892</c:v>
                </c:pt>
                <c:pt idx="1362">
                  <c:v>44917.945833333331</c:v>
                </c:pt>
                <c:pt idx="1363">
                  <c:v>44917.946527777778</c:v>
                </c:pt>
                <c:pt idx="1364">
                  <c:v>44917.947222222225</c:v>
                </c:pt>
                <c:pt idx="1365">
                  <c:v>44917.947916666664</c:v>
                </c:pt>
                <c:pt idx="1366">
                  <c:v>44917.948611111111</c:v>
                </c:pt>
                <c:pt idx="1367">
                  <c:v>44917.949305555558</c:v>
                </c:pt>
                <c:pt idx="1368">
                  <c:v>44917.95</c:v>
                </c:pt>
                <c:pt idx="1369">
                  <c:v>44917.950694444444</c:v>
                </c:pt>
                <c:pt idx="1370">
                  <c:v>44917.951388888891</c:v>
                </c:pt>
                <c:pt idx="1371">
                  <c:v>44917.95208333333</c:v>
                </c:pt>
                <c:pt idx="1372">
                  <c:v>44917.952777777777</c:v>
                </c:pt>
                <c:pt idx="1373">
                  <c:v>44917.953472222223</c:v>
                </c:pt>
                <c:pt idx="1374">
                  <c:v>44917.95416666667</c:v>
                </c:pt>
                <c:pt idx="1375">
                  <c:v>44917.954861111109</c:v>
                </c:pt>
                <c:pt idx="1376">
                  <c:v>44917.955555555556</c:v>
                </c:pt>
                <c:pt idx="1377">
                  <c:v>44917.956250000003</c:v>
                </c:pt>
                <c:pt idx="1378">
                  <c:v>44917.956944444442</c:v>
                </c:pt>
                <c:pt idx="1379">
                  <c:v>44917.957638888889</c:v>
                </c:pt>
                <c:pt idx="1380">
                  <c:v>44917.958333333336</c:v>
                </c:pt>
                <c:pt idx="1381">
                  <c:v>44917.959027777775</c:v>
                </c:pt>
                <c:pt idx="1382">
                  <c:v>44917.959722222222</c:v>
                </c:pt>
                <c:pt idx="1383">
                  <c:v>44917.960416666669</c:v>
                </c:pt>
                <c:pt idx="1384">
                  <c:v>44917.961111111108</c:v>
                </c:pt>
                <c:pt idx="1385">
                  <c:v>44917.961805555555</c:v>
                </c:pt>
                <c:pt idx="1386">
                  <c:v>44917.962500000001</c:v>
                </c:pt>
                <c:pt idx="1387">
                  <c:v>44917.963194444441</c:v>
                </c:pt>
                <c:pt idx="1388">
                  <c:v>44917.963888888888</c:v>
                </c:pt>
                <c:pt idx="1389">
                  <c:v>44917.964583333334</c:v>
                </c:pt>
                <c:pt idx="1390">
                  <c:v>44917.965277777781</c:v>
                </c:pt>
                <c:pt idx="1391">
                  <c:v>44917.96597222222</c:v>
                </c:pt>
                <c:pt idx="1392">
                  <c:v>44917.966666666667</c:v>
                </c:pt>
                <c:pt idx="1393">
                  <c:v>44917.967361111114</c:v>
                </c:pt>
                <c:pt idx="1394">
                  <c:v>44917.968055555553</c:v>
                </c:pt>
                <c:pt idx="1395">
                  <c:v>44917.96875</c:v>
                </c:pt>
                <c:pt idx="1396">
                  <c:v>44917.969444444447</c:v>
                </c:pt>
                <c:pt idx="1397">
                  <c:v>44917.970138888886</c:v>
                </c:pt>
                <c:pt idx="1398">
                  <c:v>44917.970833333333</c:v>
                </c:pt>
                <c:pt idx="1399">
                  <c:v>44917.97152777778</c:v>
                </c:pt>
                <c:pt idx="1400">
                  <c:v>44917.972222222219</c:v>
                </c:pt>
                <c:pt idx="1401">
                  <c:v>44917.972916666666</c:v>
                </c:pt>
                <c:pt idx="1402">
                  <c:v>44917.973611111112</c:v>
                </c:pt>
                <c:pt idx="1403">
                  <c:v>44917.974305555559</c:v>
                </c:pt>
                <c:pt idx="1404">
                  <c:v>44917.974999999999</c:v>
                </c:pt>
                <c:pt idx="1405">
                  <c:v>44917.975694444445</c:v>
                </c:pt>
                <c:pt idx="1406">
                  <c:v>44917.976388888892</c:v>
                </c:pt>
                <c:pt idx="1407">
                  <c:v>44917.977083333331</c:v>
                </c:pt>
                <c:pt idx="1408">
                  <c:v>44917.977777777778</c:v>
                </c:pt>
                <c:pt idx="1409">
                  <c:v>44917.978472222225</c:v>
                </c:pt>
                <c:pt idx="1410">
                  <c:v>44917.979166666664</c:v>
                </c:pt>
                <c:pt idx="1411">
                  <c:v>44917.979861111111</c:v>
                </c:pt>
                <c:pt idx="1412">
                  <c:v>44917.980555555558</c:v>
                </c:pt>
                <c:pt idx="1413">
                  <c:v>44917.981249999997</c:v>
                </c:pt>
                <c:pt idx="1414">
                  <c:v>44917.981944444444</c:v>
                </c:pt>
                <c:pt idx="1415">
                  <c:v>44917.982638888891</c:v>
                </c:pt>
                <c:pt idx="1416">
                  <c:v>44917.98333333333</c:v>
                </c:pt>
                <c:pt idx="1417">
                  <c:v>44917.984027777777</c:v>
                </c:pt>
                <c:pt idx="1418">
                  <c:v>44917.984722222223</c:v>
                </c:pt>
                <c:pt idx="1419">
                  <c:v>44917.98541666667</c:v>
                </c:pt>
                <c:pt idx="1420">
                  <c:v>44917.986111111109</c:v>
                </c:pt>
                <c:pt idx="1421">
                  <c:v>44917.986805555556</c:v>
                </c:pt>
                <c:pt idx="1422">
                  <c:v>44917.987500000003</c:v>
                </c:pt>
                <c:pt idx="1423">
                  <c:v>44917.988194444442</c:v>
                </c:pt>
                <c:pt idx="1424">
                  <c:v>44917.988888888889</c:v>
                </c:pt>
                <c:pt idx="1425">
                  <c:v>44917.989583333336</c:v>
                </c:pt>
                <c:pt idx="1426">
                  <c:v>44917.990277777775</c:v>
                </c:pt>
                <c:pt idx="1427">
                  <c:v>44917.990972222222</c:v>
                </c:pt>
                <c:pt idx="1428">
                  <c:v>44917.991666666669</c:v>
                </c:pt>
                <c:pt idx="1429">
                  <c:v>44917.992361111108</c:v>
                </c:pt>
                <c:pt idx="1430">
                  <c:v>44917.993055555555</c:v>
                </c:pt>
                <c:pt idx="1431">
                  <c:v>44917.993750000001</c:v>
                </c:pt>
                <c:pt idx="1432">
                  <c:v>44917.994444444441</c:v>
                </c:pt>
                <c:pt idx="1433">
                  <c:v>44917.995138888888</c:v>
                </c:pt>
                <c:pt idx="1434">
                  <c:v>44917.995833333334</c:v>
                </c:pt>
                <c:pt idx="1435">
                  <c:v>44917.996527777781</c:v>
                </c:pt>
                <c:pt idx="1436">
                  <c:v>44917.99722222222</c:v>
                </c:pt>
                <c:pt idx="1437">
                  <c:v>44917.997916666667</c:v>
                </c:pt>
                <c:pt idx="1438">
                  <c:v>44917.998611111114</c:v>
                </c:pt>
                <c:pt idx="1439">
                  <c:v>44917.999305555553</c:v>
                </c:pt>
                <c:pt idx="1440">
                  <c:v>44918</c:v>
                </c:pt>
                <c:pt idx="1441">
                  <c:v>44918.000694444447</c:v>
                </c:pt>
                <c:pt idx="1442">
                  <c:v>44918.001388888886</c:v>
                </c:pt>
                <c:pt idx="1443">
                  <c:v>44918.002083333333</c:v>
                </c:pt>
                <c:pt idx="1444">
                  <c:v>44918.00277777778</c:v>
                </c:pt>
                <c:pt idx="1445">
                  <c:v>44918.003472222219</c:v>
                </c:pt>
                <c:pt idx="1446">
                  <c:v>44918.004166666666</c:v>
                </c:pt>
                <c:pt idx="1447">
                  <c:v>44918.004861111112</c:v>
                </c:pt>
                <c:pt idx="1448">
                  <c:v>44918.005555555559</c:v>
                </c:pt>
                <c:pt idx="1449">
                  <c:v>44918.006249999999</c:v>
                </c:pt>
                <c:pt idx="1450">
                  <c:v>44918.006944444445</c:v>
                </c:pt>
                <c:pt idx="1451">
                  <c:v>44918.007638888892</c:v>
                </c:pt>
                <c:pt idx="1452">
                  <c:v>44918.008333333331</c:v>
                </c:pt>
                <c:pt idx="1453">
                  <c:v>44918.009027777778</c:v>
                </c:pt>
                <c:pt idx="1454">
                  <c:v>44918.009722222225</c:v>
                </c:pt>
                <c:pt idx="1455">
                  <c:v>44918.010416666664</c:v>
                </c:pt>
                <c:pt idx="1456">
                  <c:v>44918.011111111111</c:v>
                </c:pt>
                <c:pt idx="1457">
                  <c:v>44918.011805555558</c:v>
                </c:pt>
                <c:pt idx="1458">
                  <c:v>44918.012499999997</c:v>
                </c:pt>
                <c:pt idx="1459">
                  <c:v>44918.013194444444</c:v>
                </c:pt>
                <c:pt idx="1460">
                  <c:v>44918.013888888891</c:v>
                </c:pt>
                <c:pt idx="1461">
                  <c:v>44918.01458333333</c:v>
                </c:pt>
                <c:pt idx="1462">
                  <c:v>44918.015277777777</c:v>
                </c:pt>
                <c:pt idx="1463">
                  <c:v>44918.015972222223</c:v>
                </c:pt>
                <c:pt idx="1464">
                  <c:v>44918.01666666667</c:v>
                </c:pt>
                <c:pt idx="1465">
                  <c:v>44918.017361111109</c:v>
                </c:pt>
                <c:pt idx="1466">
                  <c:v>44918.018055555556</c:v>
                </c:pt>
                <c:pt idx="1467">
                  <c:v>44918.018750000003</c:v>
                </c:pt>
                <c:pt idx="1468">
                  <c:v>44918.019444444442</c:v>
                </c:pt>
                <c:pt idx="1469">
                  <c:v>44918.020138888889</c:v>
                </c:pt>
                <c:pt idx="1470">
                  <c:v>44918.020833333336</c:v>
                </c:pt>
                <c:pt idx="1471">
                  <c:v>44918.021527777775</c:v>
                </c:pt>
                <c:pt idx="1472">
                  <c:v>44918.022222222222</c:v>
                </c:pt>
                <c:pt idx="1473">
                  <c:v>44918.022916666669</c:v>
                </c:pt>
                <c:pt idx="1474">
                  <c:v>44918.023611111108</c:v>
                </c:pt>
                <c:pt idx="1475">
                  <c:v>44918.024305555555</c:v>
                </c:pt>
                <c:pt idx="1476">
                  <c:v>44918.025000000001</c:v>
                </c:pt>
                <c:pt idx="1477">
                  <c:v>44918.025694444441</c:v>
                </c:pt>
                <c:pt idx="1478">
                  <c:v>44918.026388888888</c:v>
                </c:pt>
                <c:pt idx="1479">
                  <c:v>44918.027083333334</c:v>
                </c:pt>
                <c:pt idx="1480">
                  <c:v>44918.027777777781</c:v>
                </c:pt>
                <c:pt idx="1481">
                  <c:v>44918.02847222222</c:v>
                </c:pt>
                <c:pt idx="1482">
                  <c:v>44918.029166666667</c:v>
                </c:pt>
                <c:pt idx="1483">
                  <c:v>44918.029861111114</c:v>
                </c:pt>
                <c:pt idx="1484">
                  <c:v>44918.030555555553</c:v>
                </c:pt>
                <c:pt idx="1485">
                  <c:v>44918.03125</c:v>
                </c:pt>
                <c:pt idx="1486">
                  <c:v>44918.031944444447</c:v>
                </c:pt>
                <c:pt idx="1487">
                  <c:v>44918.032638888886</c:v>
                </c:pt>
                <c:pt idx="1488">
                  <c:v>44918.033333333333</c:v>
                </c:pt>
                <c:pt idx="1489">
                  <c:v>44918.03402777778</c:v>
                </c:pt>
                <c:pt idx="1490">
                  <c:v>44918.034722222219</c:v>
                </c:pt>
                <c:pt idx="1491">
                  <c:v>44918.035416666666</c:v>
                </c:pt>
                <c:pt idx="1492">
                  <c:v>44918.036111111112</c:v>
                </c:pt>
                <c:pt idx="1493">
                  <c:v>44918.036805555559</c:v>
                </c:pt>
                <c:pt idx="1494">
                  <c:v>44918.037499999999</c:v>
                </c:pt>
                <c:pt idx="1495">
                  <c:v>44918.038194444445</c:v>
                </c:pt>
                <c:pt idx="1496">
                  <c:v>44918.038888888892</c:v>
                </c:pt>
                <c:pt idx="1497">
                  <c:v>44918.039583333331</c:v>
                </c:pt>
                <c:pt idx="1498">
                  <c:v>44918.040277777778</c:v>
                </c:pt>
                <c:pt idx="1499">
                  <c:v>44918.040972222225</c:v>
                </c:pt>
                <c:pt idx="1500">
                  <c:v>44918.041666666664</c:v>
                </c:pt>
                <c:pt idx="1501">
                  <c:v>44918.042361111111</c:v>
                </c:pt>
                <c:pt idx="1502">
                  <c:v>44918.043055555558</c:v>
                </c:pt>
                <c:pt idx="1503">
                  <c:v>44918.043749999997</c:v>
                </c:pt>
                <c:pt idx="1504">
                  <c:v>44918.044444444444</c:v>
                </c:pt>
                <c:pt idx="1505">
                  <c:v>44918.045138888891</c:v>
                </c:pt>
                <c:pt idx="1506">
                  <c:v>44918.04583333333</c:v>
                </c:pt>
                <c:pt idx="1507">
                  <c:v>44918.046527777777</c:v>
                </c:pt>
                <c:pt idx="1508">
                  <c:v>44918.047222222223</c:v>
                </c:pt>
                <c:pt idx="1509">
                  <c:v>44918.04791666667</c:v>
                </c:pt>
                <c:pt idx="1510">
                  <c:v>44918.048611111109</c:v>
                </c:pt>
                <c:pt idx="1511">
                  <c:v>44918.049305555556</c:v>
                </c:pt>
                <c:pt idx="1512">
                  <c:v>44918.05</c:v>
                </c:pt>
                <c:pt idx="1513">
                  <c:v>44918.050694444442</c:v>
                </c:pt>
                <c:pt idx="1514">
                  <c:v>44918.051388888889</c:v>
                </c:pt>
                <c:pt idx="1515">
                  <c:v>44918.052083333336</c:v>
                </c:pt>
                <c:pt idx="1516">
                  <c:v>44918.052777777775</c:v>
                </c:pt>
                <c:pt idx="1517">
                  <c:v>44918.053472222222</c:v>
                </c:pt>
                <c:pt idx="1518">
                  <c:v>44918.054166666669</c:v>
                </c:pt>
                <c:pt idx="1519">
                  <c:v>44918.054861111108</c:v>
                </c:pt>
                <c:pt idx="1520">
                  <c:v>44918.055555555555</c:v>
                </c:pt>
                <c:pt idx="1521">
                  <c:v>44918.056250000001</c:v>
                </c:pt>
                <c:pt idx="1522">
                  <c:v>44918.056944444441</c:v>
                </c:pt>
                <c:pt idx="1523">
                  <c:v>44918.057638888888</c:v>
                </c:pt>
                <c:pt idx="1524">
                  <c:v>44918.058333333334</c:v>
                </c:pt>
                <c:pt idx="1525">
                  <c:v>44918.059027777781</c:v>
                </c:pt>
                <c:pt idx="1526">
                  <c:v>44918.05972222222</c:v>
                </c:pt>
                <c:pt idx="1527">
                  <c:v>44918.060416666667</c:v>
                </c:pt>
                <c:pt idx="1528">
                  <c:v>44918.061111111114</c:v>
                </c:pt>
                <c:pt idx="1529">
                  <c:v>44918.061805555553</c:v>
                </c:pt>
                <c:pt idx="1530">
                  <c:v>44918.0625</c:v>
                </c:pt>
                <c:pt idx="1531">
                  <c:v>44918.063194444447</c:v>
                </c:pt>
                <c:pt idx="1532">
                  <c:v>44918.063888888886</c:v>
                </c:pt>
                <c:pt idx="1533">
                  <c:v>44918.064583333333</c:v>
                </c:pt>
                <c:pt idx="1534">
                  <c:v>44918.06527777778</c:v>
                </c:pt>
                <c:pt idx="1535">
                  <c:v>44918.065972222219</c:v>
                </c:pt>
                <c:pt idx="1536">
                  <c:v>44918.066666666666</c:v>
                </c:pt>
                <c:pt idx="1537">
                  <c:v>44918.067361111112</c:v>
                </c:pt>
                <c:pt idx="1538">
                  <c:v>44918.068055555559</c:v>
                </c:pt>
                <c:pt idx="1539">
                  <c:v>44918.068749999999</c:v>
                </c:pt>
                <c:pt idx="1540">
                  <c:v>44918.069444444445</c:v>
                </c:pt>
                <c:pt idx="1541">
                  <c:v>44918.070138888892</c:v>
                </c:pt>
                <c:pt idx="1542">
                  <c:v>44918.070833333331</c:v>
                </c:pt>
                <c:pt idx="1543">
                  <c:v>44918.071527777778</c:v>
                </c:pt>
                <c:pt idx="1544">
                  <c:v>44918.072222222225</c:v>
                </c:pt>
                <c:pt idx="1545">
                  <c:v>44918.072916666664</c:v>
                </c:pt>
                <c:pt idx="1546">
                  <c:v>44918.073611111111</c:v>
                </c:pt>
                <c:pt idx="1547">
                  <c:v>44918.074305555558</c:v>
                </c:pt>
                <c:pt idx="1548">
                  <c:v>44918.074999999997</c:v>
                </c:pt>
                <c:pt idx="1549">
                  <c:v>44918.075694444444</c:v>
                </c:pt>
                <c:pt idx="1550">
                  <c:v>44918.076388888891</c:v>
                </c:pt>
                <c:pt idx="1551">
                  <c:v>44918.07708333333</c:v>
                </c:pt>
                <c:pt idx="1552">
                  <c:v>44918.077777777777</c:v>
                </c:pt>
                <c:pt idx="1553">
                  <c:v>44918.078472222223</c:v>
                </c:pt>
                <c:pt idx="1554">
                  <c:v>44918.07916666667</c:v>
                </c:pt>
                <c:pt idx="1555">
                  <c:v>44918.079861111109</c:v>
                </c:pt>
                <c:pt idx="1556">
                  <c:v>44918.080555555556</c:v>
                </c:pt>
                <c:pt idx="1557">
                  <c:v>44918.081250000003</c:v>
                </c:pt>
                <c:pt idx="1558">
                  <c:v>44918.081944444442</c:v>
                </c:pt>
                <c:pt idx="1559">
                  <c:v>44918.082638888889</c:v>
                </c:pt>
                <c:pt idx="1560">
                  <c:v>44918.083333333336</c:v>
                </c:pt>
                <c:pt idx="1561">
                  <c:v>44918.084027777775</c:v>
                </c:pt>
                <c:pt idx="1562">
                  <c:v>44918.084722222222</c:v>
                </c:pt>
                <c:pt idx="1563">
                  <c:v>44918.085416666669</c:v>
                </c:pt>
                <c:pt idx="1564">
                  <c:v>44918.086111111108</c:v>
                </c:pt>
                <c:pt idx="1565">
                  <c:v>44918.086805555555</c:v>
                </c:pt>
                <c:pt idx="1566">
                  <c:v>44918.087500000001</c:v>
                </c:pt>
                <c:pt idx="1567">
                  <c:v>44918.088194444441</c:v>
                </c:pt>
                <c:pt idx="1568">
                  <c:v>44918.088888888888</c:v>
                </c:pt>
                <c:pt idx="1569">
                  <c:v>44918.089583333334</c:v>
                </c:pt>
                <c:pt idx="1570">
                  <c:v>44918.090277777781</c:v>
                </c:pt>
                <c:pt idx="1571">
                  <c:v>44918.09097222222</c:v>
                </c:pt>
                <c:pt idx="1572">
                  <c:v>44918.091666666667</c:v>
                </c:pt>
                <c:pt idx="1573">
                  <c:v>44918.092361111114</c:v>
                </c:pt>
                <c:pt idx="1574">
                  <c:v>44918.093055555553</c:v>
                </c:pt>
                <c:pt idx="1575">
                  <c:v>44918.09375</c:v>
                </c:pt>
                <c:pt idx="1576">
                  <c:v>44918.094444444447</c:v>
                </c:pt>
                <c:pt idx="1577">
                  <c:v>44918.095138888886</c:v>
                </c:pt>
                <c:pt idx="1578">
                  <c:v>44918.095833333333</c:v>
                </c:pt>
                <c:pt idx="1579">
                  <c:v>44918.09652777778</c:v>
                </c:pt>
                <c:pt idx="1580">
                  <c:v>44918.097222222219</c:v>
                </c:pt>
                <c:pt idx="1581">
                  <c:v>44918.097916666666</c:v>
                </c:pt>
                <c:pt idx="1582">
                  <c:v>44918.098611111112</c:v>
                </c:pt>
                <c:pt idx="1583">
                  <c:v>44918.099305555559</c:v>
                </c:pt>
                <c:pt idx="1584">
                  <c:v>44918.1</c:v>
                </c:pt>
                <c:pt idx="1585">
                  <c:v>44918.100694444445</c:v>
                </c:pt>
                <c:pt idx="1586">
                  <c:v>44918.101388888892</c:v>
                </c:pt>
                <c:pt idx="1587">
                  <c:v>44918.102083333331</c:v>
                </c:pt>
                <c:pt idx="1588">
                  <c:v>44918.102777777778</c:v>
                </c:pt>
                <c:pt idx="1589">
                  <c:v>44918.103472222225</c:v>
                </c:pt>
                <c:pt idx="1590">
                  <c:v>44918.104166666664</c:v>
                </c:pt>
                <c:pt idx="1591">
                  <c:v>44918.104861111111</c:v>
                </c:pt>
                <c:pt idx="1592">
                  <c:v>44918.105555555558</c:v>
                </c:pt>
                <c:pt idx="1593">
                  <c:v>44918.106249999997</c:v>
                </c:pt>
                <c:pt idx="1594">
                  <c:v>44918.106944444444</c:v>
                </c:pt>
                <c:pt idx="1595">
                  <c:v>44918.107638888891</c:v>
                </c:pt>
                <c:pt idx="1596">
                  <c:v>44918.10833333333</c:v>
                </c:pt>
                <c:pt idx="1597">
                  <c:v>44918.109027777777</c:v>
                </c:pt>
                <c:pt idx="1598">
                  <c:v>44918.109722222223</c:v>
                </c:pt>
                <c:pt idx="1599">
                  <c:v>44918.11041666667</c:v>
                </c:pt>
                <c:pt idx="1600">
                  <c:v>44918.111111111109</c:v>
                </c:pt>
                <c:pt idx="1601">
                  <c:v>44918.111805555556</c:v>
                </c:pt>
                <c:pt idx="1602">
                  <c:v>44918.112500000003</c:v>
                </c:pt>
                <c:pt idx="1603">
                  <c:v>44918.113194444442</c:v>
                </c:pt>
                <c:pt idx="1604">
                  <c:v>44918.113888888889</c:v>
                </c:pt>
                <c:pt idx="1605">
                  <c:v>44918.114583333336</c:v>
                </c:pt>
                <c:pt idx="1606">
                  <c:v>44918.115277777775</c:v>
                </c:pt>
                <c:pt idx="1607">
                  <c:v>44918.115972222222</c:v>
                </c:pt>
                <c:pt idx="1608">
                  <c:v>44918.116666666669</c:v>
                </c:pt>
                <c:pt idx="1609">
                  <c:v>44918.117361111108</c:v>
                </c:pt>
                <c:pt idx="1610">
                  <c:v>44918.118055555555</c:v>
                </c:pt>
                <c:pt idx="1611">
                  <c:v>44918.118750000001</c:v>
                </c:pt>
                <c:pt idx="1612">
                  <c:v>44918.119444444441</c:v>
                </c:pt>
                <c:pt idx="1613">
                  <c:v>44918.120138888888</c:v>
                </c:pt>
                <c:pt idx="1614">
                  <c:v>44918.120833333334</c:v>
                </c:pt>
                <c:pt idx="1615">
                  <c:v>44918.121527777781</c:v>
                </c:pt>
                <c:pt idx="1616">
                  <c:v>44918.12222222222</c:v>
                </c:pt>
                <c:pt idx="1617">
                  <c:v>44918.122916666667</c:v>
                </c:pt>
                <c:pt idx="1618">
                  <c:v>44918.123611111114</c:v>
                </c:pt>
                <c:pt idx="1619">
                  <c:v>44918.124305555553</c:v>
                </c:pt>
                <c:pt idx="1620">
                  <c:v>44918.125</c:v>
                </c:pt>
                <c:pt idx="1621">
                  <c:v>44918.125694444447</c:v>
                </c:pt>
                <c:pt idx="1622">
                  <c:v>44918.126388888886</c:v>
                </c:pt>
                <c:pt idx="1623">
                  <c:v>44918.127083333333</c:v>
                </c:pt>
                <c:pt idx="1624">
                  <c:v>44918.12777777778</c:v>
                </c:pt>
                <c:pt idx="1625">
                  <c:v>44918.128472222219</c:v>
                </c:pt>
                <c:pt idx="1626">
                  <c:v>44918.129166666666</c:v>
                </c:pt>
                <c:pt idx="1627">
                  <c:v>44918.129861111112</c:v>
                </c:pt>
                <c:pt idx="1628">
                  <c:v>44918.130555555559</c:v>
                </c:pt>
                <c:pt idx="1629">
                  <c:v>44918.131249999999</c:v>
                </c:pt>
                <c:pt idx="1630">
                  <c:v>44918.131944444445</c:v>
                </c:pt>
                <c:pt idx="1631">
                  <c:v>44918.132638888892</c:v>
                </c:pt>
                <c:pt idx="1632">
                  <c:v>44918.133333333331</c:v>
                </c:pt>
                <c:pt idx="1633">
                  <c:v>44918.134027777778</c:v>
                </c:pt>
                <c:pt idx="1634">
                  <c:v>44918.134722222225</c:v>
                </c:pt>
                <c:pt idx="1635">
                  <c:v>44918.135416666664</c:v>
                </c:pt>
                <c:pt idx="1636">
                  <c:v>44918.136111111111</c:v>
                </c:pt>
                <c:pt idx="1637">
                  <c:v>44918.136805555558</c:v>
                </c:pt>
                <c:pt idx="1638">
                  <c:v>44918.137499999997</c:v>
                </c:pt>
                <c:pt idx="1639">
                  <c:v>44918.138194444444</c:v>
                </c:pt>
                <c:pt idx="1640">
                  <c:v>44918.138888888891</c:v>
                </c:pt>
                <c:pt idx="1641">
                  <c:v>44918.13958333333</c:v>
                </c:pt>
                <c:pt idx="1642">
                  <c:v>44918.140277777777</c:v>
                </c:pt>
                <c:pt idx="1643">
                  <c:v>44918.140972222223</c:v>
                </c:pt>
                <c:pt idx="1644">
                  <c:v>44918.14166666667</c:v>
                </c:pt>
                <c:pt idx="1645">
                  <c:v>44918.142361111109</c:v>
                </c:pt>
                <c:pt idx="1646">
                  <c:v>44918.143055555556</c:v>
                </c:pt>
                <c:pt idx="1647">
                  <c:v>44918.143750000003</c:v>
                </c:pt>
                <c:pt idx="1648">
                  <c:v>44918.144444444442</c:v>
                </c:pt>
                <c:pt idx="1649">
                  <c:v>44918.145138888889</c:v>
                </c:pt>
                <c:pt idx="1650">
                  <c:v>44918.145833333336</c:v>
                </c:pt>
                <c:pt idx="1651">
                  <c:v>44918.146527777775</c:v>
                </c:pt>
                <c:pt idx="1652">
                  <c:v>44918.147222222222</c:v>
                </c:pt>
                <c:pt idx="1653">
                  <c:v>44918.147916666669</c:v>
                </c:pt>
                <c:pt idx="1654">
                  <c:v>44918.148611111108</c:v>
                </c:pt>
                <c:pt idx="1655">
                  <c:v>44918.149305555555</c:v>
                </c:pt>
                <c:pt idx="1656">
                  <c:v>44918.15</c:v>
                </c:pt>
                <c:pt idx="1657">
                  <c:v>44918.150694444441</c:v>
                </c:pt>
                <c:pt idx="1658">
                  <c:v>44918.151388888888</c:v>
                </c:pt>
                <c:pt idx="1659">
                  <c:v>44918.152083333334</c:v>
                </c:pt>
                <c:pt idx="1660">
                  <c:v>44918.152777777781</c:v>
                </c:pt>
                <c:pt idx="1661">
                  <c:v>44918.15347222222</c:v>
                </c:pt>
                <c:pt idx="1662">
                  <c:v>44918.154166666667</c:v>
                </c:pt>
                <c:pt idx="1663">
                  <c:v>44918.154861111114</c:v>
                </c:pt>
                <c:pt idx="1664">
                  <c:v>44918.155555555553</c:v>
                </c:pt>
                <c:pt idx="1665">
                  <c:v>44918.15625</c:v>
                </c:pt>
                <c:pt idx="1666">
                  <c:v>44918.156944444447</c:v>
                </c:pt>
                <c:pt idx="1667">
                  <c:v>44918.157638888886</c:v>
                </c:pt>
                <c:pt idx="1668">
                  <c:v>44918.158333333333</c:v>
                </c:pt>
                <c:pt idx="1669">
                  <c:v>44918.15902777778</c:v>
                </c:pt>
                <c:pt idx="1670">
                  <c:v>44918.159722222219</c:v>
                </c:pt>
                <c:pt idx="1671">
                  <c:v>44918.160416666666</c:v>
                </c:pt>
                <c:pt idx="1672">
                  <c:v>44918.161111111112</c:v>
                </c:pt>
                <c:pt idx="1673">
                  <c:v>44918.161805555559</c:v>
                </c:pt>
                <c:pt idx="1674">
                  <c:v>44918.162499999999</c:v>
                </c:pt>
                <c:pt idx="1675">
                  <c:v>44918.163194444445</c:v>
                </c:pt>
                <c:pt idx="1676">
                  <c:v>44918.163888888892</c:v>
                </c:pt>
                <c:pt idx="1677">
                  <c:v>44918.164583333331</c:v>
                </c:pt>
                <c:pt idx="1678">
                  <c:v>44918.165277777778</c:v>
                </c:pt>
                <c:pt idx="1679">
                  <c:v>44918.165972222225</c:v>
                </c:pt>
                <c:pt idx="1680">
                  <c:v>44918.166666666664</c:v>
                </c:pt>
                <c:pt idx="1681">
                  <c:v>44918.167361111111</c:v>
                </c:pt>
                <c:pt idx="1682">
                  <c:v>44918.168055555558</c:v>
                </c:pt>
                <c:pt idx="1683">
                  <c:v>44918.168749999997</c:v>
                </c:pt>
                <c:pt idx="1684">
                  <c:v>44918.169444444444</c:v>
                </c:pt>
                <c:pt idx="1685">
                  <c:v>44918.170138888891</c:v>
                </c:pt>
                <c:pt idx="1686">
                  <c:v>44918.17083333333</c:v>
                </c:pt>
                <c:pt idx="1687">
                  <c:v>44918.171527777777</c:v>
                </c:pt>
                <c:pt idx="1688">
                  <c:v>44918.172222222223</c:v>
                </c:pt>
                <c:pt idx="1689">
                  <c:v>44918.17291666667</c:v>
                </c:pt>
                <c:pt idx="1690">
                  <c:v>44918.173611111109</c:v>
                </c:pt>
                <c:pt idx="1691">
                  <c:v>44918.174305555556</c:v>
                </c:pt>
                <c:pt idx="1692">
                  <c:v>44918.175000000003</c:v>
                </c:pt>
                <c:pt idx="1693">
                  <c:v>44918.175694444442</c:v>
                </c:pt>
                <c:pt idx="1694">
                  <c:v>44918.176388888889</c:v>
                </c:pt>
                <c:pt idx="1695">
                  <c:v>44918.177083333336</c:v>
                </c:pt>
                <c:pt idx="1696">
                  <c:v>44918.177777777775</c:v>
                </c:pt>
                <c:pt idx="1697">
                  <c:v>44918.178472222222</c:v>
                </c:pt>
                <c:pt idx="1698">
                  <c:v>44918.179166666669</c:v>
                </c:pt>
                <c:pt idx="1699">
                  <c:v>44918.179861111108</c:v>
                </c:pt>
                <c:pt idx="1700">
                  <c:v>44918.180555555555</c:v>
                </c:pt>
                <c:pt idx="1701">
                  <c:v>44918.181250000001</c:v>
                </c:pt>
                <c:pt idx="1702">
                  <c:v>44918.181944444441</c:v>
                </c:pt>
                <c:pt idx="1703">
                  <c:v>44918.182638888888</c:v>
                </c:pt>
                <c:pt idx="1704">
                  <c:v>44918.183333333334</c:v>
                </c:pt>
                <c:pt idx="1705">
                  <c:v>44918.184027777781</c:v>
                </c:pt>
                <c:pt idx="1706">
                  <c:v>44918.18472222222</c:v>
                </c:pt>
                <c:pt idx="1707">
                  <c:v>44918.185416666667</c:v>
                </c:pt>
                <c:pt idx="1708">
                  <c:v>44918.186111111114</c:v>
                </c:pt>
                <c:pt idx="1709">
                  <c:v>44918.186805555553</c:v>
                </c:pt>
                <c:pt idx="1710">
                  <c:v>44918.1875</c:v>
                </c:pt>
                <c:pt idx="1711">
                  <c:v>44918.188194444447</c:v>
                </c:pt>
                <c:pt idx="1712">
                  <c:v>44918.188888888886</c:v>
                </c:pt>
                <c:pt idx="1713">
                  <c:v>44918.189583333333</c:v>
                </c:pt>
                <c:pt idx="1714">
                  <c:v>44918.19027777778</c:v>
                </c:pt>
                <c:pt idx="1715">
                  <c:v>44918.190972222219</c:v>
                </c:pt>
                <c:pt idx="1716">
                  <c:v>44918.191666666666</c:v>
                </c:pt>
                <c:pt idx="1717">
                  <c:v>44918.192361111112</c:v>
                </c:pt>
                <c:pt idx="1718">
                  <c:v>44918.193055555559</c:v>
                </c:pt>
                <c:pt idx="1719">
                  <c:v>44918.193749999999</c:v>
                </c:pt>
                <c:pt idx="1720">
                  <c:v>44918.194444444445</c:v>
                </c:pt>
                <c:pt idx="1721">
                  <c:v>44918.195138888892</c:v>
                </c:pt>
                <c:pt idx="1722">
                  <c:v>44918.195833333331</c:v>
                </c:pt>
                <c:pt idx="1723">
                  <c:v>44918.196527777778</c:v>
                </c:pt>
                <c:pt idx="1724">
                  <c:v>44918.197222222225</c:v>
                </c:pt>
                <c:pt idx="1725">
                  <c:v>44918.197916666664</c:v>
                </c:pt>
                <c:pt idx="1726">
                  <c:v>44918.198611111111</c:v>
                </c:pt>
                <c:pt idx="1727">
                  <c:v>44918.199305555558</c:v>
                </c:pt>
                <c:pt idx="1728">
                  <c:v>44918.2</c:v>
                </c:pt>
                <c:pt idx="1729">
                  <c:v>44918.200694444444</c:v>
                </c:pt>
                <c:pt idx="1730">
                  <c:v>44918.201388888891</c:v>
                </c:pt>
                <c:pt idx="1731">
                  <c:v>44918.20208333333</c:v>
                </c:pt>
                <c:pt idx="1732">
                  <c:v>44918.202777777777</c:v>
                </c:pt>
                <c:pt idx="1733">
                  <c:v>44918.203472222223</c:v>
                </c:pt>
                <c:pt idx="1734">
                  <c:v>44918.20416666667</c:v>
                </c:pt>
                <c:pt idx="1735">
                  <c:v>44918.204861111109</c:v>
                </c:pt>
                <c:pt idx="1736">
                  <c:v>44918.205555555556</c:v>
                </c:pt>
                <c:pt idx="1737">
                  <c:v>44918.206250000003</c:v>
                </c:pt>
                <c:pt idx="1738">
                  <c:v>44918.206944444442</c:v>
                </c:pt>
                <c:pt idx="1739">
                  <c:v>44918.207638888889</c:v>
                </c:pt>
                <c:pt idx="1740">
                  <c:v>44918.208333333336</c:v>
                </c:pt>
                <c:pt idx="1741">
                  <c:v>44918.209027777775</c:v>
                </c:pt>
                <c:pt idx="1742">
                  <c:v>44918.209722222222</c:v>
                </c:pt>
                <c:pt idx="1743">
                  <c:v>44918.210416666669</c:v>
                </c:pt>
                <c:pt idx="1744">
                  <c:v>44918.211111111108</c:v>
                </c:pt>
                <c:pt idx="1745">
                  <c:v>44918.211805555555</c:v>
                </c:pt>
                <c:pt idx="1746">
                  <c:v>44918.212500000001</c:v>
                </c:pt>
                <c:pt idx="1747">
                  <c:v>44918.213194444441</c:v>
                </c:pt>
                <c:pt idx="1748">
                  <c:v>44918.213888888888</c:v>
                </c:pt>
                <c:pt idx="1749">
                  <c:v>44918.214583333334</c:v>
                </c:pt>
                <c:pt idx="1750">
                  <c:v>44918.215277777781</c:v>
                </c:pt>
                <c:pt idx="1751">
                  <c:v>44918.21597222222</c:v>
                </c:pt>
                <c:pt idx="1752">
                  <c:v>44918.216666666667</c:v>
                </c:pt>
                <c:pt idx="1753">
                  <c:v>44918.217361111114</c:v>
                </c:pt>
                <c:pt idx="1754">
                  <c:v>44918.218055555553</c:v>
                </c:pt>
                <c:pt idx="1755">
                  <c:v>44918.21875</c:v>
                </c:pt>
                <c:pt idx="1756">
                  <c:v>44918.219444444447</c:v>
                </c:pt>
                <c:pt idx="1757">
                  <c:v>44918.220138888886</c:v>
                </c:pt>
                <c:pt idx="1758">
                  <c:v>44918.220833333333</c:v>
                </c:pt>
                <c:pt idx="1759">
                  <c:v>44918.22152777778</c:v>
                </c:pt>
                <c:pt idx="1760">
                  <c:v>44918.222222222219</c:v>
                </c:pt>
                <c:pt idx="1761">
                  <c:v>44918.222916666666</c:v>
                </c:pt>
                <c:pt idx="1762">
                  <c:v>44918.223611111112</c:v>
                </c:pt>
                <c:pt idx="1763">
                  <c:v>44918.224305555559</c:v>
                </c:pt>
                <c:pt idx="1764">
                  <c:v>44918.224999999999</c:v>
                </c:pt>
                <c:pt idx="1765">
                  <c:v>44918.225694444445</c:v>
                </c:pt>
                <c:pt idx="1766">
                  <c:v>44918.226388888892</c:v>
                </c:pt>
                <c:pt idx="1767">
                  <c:v>44918.227083333331</c:v>
                </c:pt>
                <c:pt idx="1768">
                  <c:v>44918.227777777778</c:v>
                </c:pt>
                <c:pt idx="1769">
                  <c:v>44918.228472222225</c:v>
                </c:pt>
                <c:pt idx="1770">
                  <c:v>44918.229166666664</c:v>
                </c:pt>
                <c:pt idx="1771">
                  <c:v>44918.229861111111</c:v>
                </c:pt>
                <c:pt idx="1772">
                  <c:v>44918.230555555558</c:v>
                </c:pt>
                <c:pt idx="1773">
                  <c:v>44918.231249999997</c:v>
                </c:pt>
                <c:pt idx="1774">
                  <c:v>44918.231944444444</c:v>
                </c:pt>
                <c:pt idx="1775">
                  <c:v>44918.232638888891</c:v>
                </c:pt>
                <c:pt idx="1776">
                  <c:v>44918.23333333333</c:v>
                </c:pt>
                <c:pt idx="1777">
                  <c:v>44918.234027777777</c:v>
                </c:pt>
                <c:pt idx="1778">
                  <c:v>44918.234722222223</c:v>
                </c:pt>
                <c:pt idx="1779">
                  <c:v>44918.23541666667</c:v>
                </c:pt>
                <c:pt idx="1780">
                  <c:v>44918.236111111109</c:v>
                </c:pt>
                <c:pt idx="1781">
                  <c:v>44918.236805555556</c:v>
                </c:pt>
                <c:pt idx="1782">
                  <c:v>44918.237500000003</c:v>
                </c:pt>
                <c:pt idx="1783">
                  <c:v>44918.238194444442</c:v>
                </c:pt>
                <c:pt idx="1784">
                  <c:v>44918.238888888889</c:v>
                </c:pt>
                <c:pt idx="1785">
                  <c:v>44918.239583333336</c:v>
                </c:pt>
                <c:pt idx="1786">
                  <c:v>44918.240277777775</c:v>
                </c:pt>
                <c:pt idx="1787">
                  <c:v>44918.240972222222</c:v>
                </c:pt>
                <c:pt idx="1788">
                  <c:v>44918.241666666669</c:v>
                </c:pt>
                <c:pt idx="1789">
                  <c:v>44918.242361111108</c:v>
                </c:pt>
                <c:pt idx="1790">
                  <c:v>44918.243055555555</c:v>
                </c:pt>
                <c:pt idx="1791">
                  <c:v>44918.243750000001</c:v>
                </c:pt>
                <c:pt idx="1792">
                  <c:v>44918.244444444441</c:v>
                </c:pt>
                <c:pt idx="1793">
                  <c:v>44918.245138888888</c:v>
                </c:pt>
                <c:pt idx="1794">
                  <c:v>44918.245833333334</c:v>
                </c:pt>
                <c:pt idx="1795">
                  <c:v>44918.246527777781</c:v>
                </c:pt>
                <c:pt idx="1796">
                  <c:v>44918.24722222222</c:v>
                </c:pt>
                <c:pt idx="1797">
                  <c:v>44918.247916666667</c:v>
                </c:pt>
                <c:pt idx="1798">
                  <c:v>44918.248611111114</c:v>
                </c:pt>
                <c:pt idx="1799">
                  <c:v>44918.249305555553</c:v>
                </c:pt>
                <c:pt idx="1800">
                  <c:v>44918.25</c:v>
                </c:pt>
                <c:pt idx="1801">
                  <c:v>44918.250694444447</c:v>
                </c:pt>
                <c:pt idx="1802">
                  <c:v>44918.251388888886</c:v>
                </c:pt>
                <c:pt idx="1803">
                  <c:v>44918.252083333333</c:v>
                </c:pt>
                <c:pt idx="1804">
                  <c:v>44918.25277777778</c:v>
                </c:pt>
                <c:pt idx="1805">
                  <c:v>44918.253472222219</c:v>
                </c:pt>
                <c:pt idx="1806">
                  <c:v>44918.254166666666</c:v>
                </c:pt>
                <c:pt idx="1807">
                  <c:v>44918.254861111112</c:v>
                </c:pt>
                <c:pt idx="1808">
                  <c:v>44918.255555555559</c:v>
                </c:pt>
                <c:pt idx="1809">
                  <c:v>44918.256249999999</c:v>
                </c:pt>
                <c:pt idx="1810">
                  <c:v>44918.256944444445</c:v>
                </c:pt>
                <c:pt idx="1811">
                  <c:v>44918.257638888892</c:v>
                </c:pt>
                <c:pt idx="1812">
                  <c:v>44918.258333333331</c:v>
                </c:pt>
                <c:pt idx="1813">
                  <c:v>44918.259027777778</c:v>
                </c:pt>
                <c:pt idx="1814">
                  <c:v>44918.259722222225</c:v>
                </c:pt>
                <c:pt idx="1815">
                  <c:v>44918.260416666664</c:v>
                </c:pt>
                <c:pt idx="1816">
                  <c:v>44918.261111111111</c:v>
                </c:pt>
                <c:pt idx="1817">
                  <c:v>44918.261805555558</c:v>
                </c:pt>
                <c:pt idx="1818">
                  <c:v>44918.262499999997</c:v>
                </c:pt>
                <c:pt idx="1819">
                  <c:v>44918.263194444444</c:v>
                </c:pt>
                <c:pt idx="1820">
                  <c:v>44918.263888888891</c:v>
                </c:pt>
                <c:pt idx="1821">
                  <c:v>44918.26458333333</c:v>
                </c:pt>
                <c:pt idx="1822">
                  <c:v>44918.265277777777</c:v>
                </c:pt>
                <c:pt idx="1823">
                  <c:v>44918.265972222223</c:v>
                </c:pt>
                <c:pt idx="1824">
                  <c:v>44918.26666666667</c:v>
                </c:pt>
                <c:pt idx="1825">
                  <c:v>44918.267361111109</c:v>
                </c:pt>
                <c:pt idx="1826">
                  <c:v>44918.268055555556</c:v>
                </c:pt>
                <c:pt idx="1827">
                  <c:v>44918.268750000003</c:v>
                </c:pt>
                <c:pt idx="1828">
                  <c:v>44918.269444444442</c:v>
                </c:pt>
                <c:pt idx="1829">
                  <c:v>44918.270138888889</c:v>
                </c:pt>
                <c:pt idx="1830">
                  <c:v>44918.270833333336</c:v>
                </c:pt>
                <c:pt idx="1831">
                  <c:v>44918.271527777775</c:v>
                </c:pt>
                <c:pt idx="1832">
                  <c:v>44918.272222222222</c:v>
                </c:pt>
                <c:pt idx="1833">
                  <c:v>44918.272916666669</c:v>
                </c:pt>
                <c:pt idx="1834">
                  <c:v>44918.273611111108</c:v>
                </c:pt>
                <c:pt idx="1835">
                  <c:v>44918.274305555555</c:v>
                </c:pt>
                <c:pt idx="1836">
                  <c:v>44918.275000000001</c:v>
                </c:pt>
                <c:pt idx="1837">
                  <c:v>44918.275694444441</c:v>
                </c:pt>
                <c:pt idx="1838">
                  <c:v>44918.276388888888</c:v>
                </c:pt>
                <c:pt idx="1839">
                  <c:v>44918.277083333334</c:v>
                </c:pt>
                <c:pt idx="1840">
                  <c:v>44918.277777777781</c:v>
                </c:pt>
                <c:pt idx="1841">
                  <c:v>44918.27847222222</c:v>
                </c:pt>
                <c:pt idx="1842">
                  <c:v>44918.279166666667</c:v>
                </c:pt>
                <c:pt idx="1843">
                  <c:v>44918.279861111114</c:v>
                </c:pt>
                <c:pt idx="1844">
                  <c:v>44918.280555555553</c:v>
                </c:pt>
                <c:pt idx="1845">
                  <c:v>44918.28125</c:v>
                </c:pt>
                <c:pt idx="1846">
                  <c:v>44918.281944444447</c:v>
                </c:pt>
                <c:pt idx="1847">
                  <c:v>44918.282638888886</c:v>
                </c:pt>
                <c:pt idx="1848">
                  <c:v>44918.283333333333</c:v>
                </c:pt>
                <c:pt idx="1849">
                  <c:v>44918.28402777778</c:v>
                </c:pt>
                <c:pt idx="1850">
                  <c:v>44918.284722222219</c:v>
                </c:pt>
                <c:pt idx="1851">
                  <c:v>44918.285416666666</c:v>
                </c:pt>
                <c:pt idx="1852">
                  <c:v>44918.286111111112</c:v>
                </c:pt>
                <c:pt idx="1853">
                  <c:v>44918.286805555559</c:v>
                </c:pt>
                <c:pt idx="1854">
                  <c:v>44918.287499999999</c:v>
                </c:pt>
                <c:pt idx="1855">
                  <c:v>44918.288194444445</c:v>
                </c:pt>
                <c:pt idx="1856">
                  <c:v>44918.288888888892</c:v>
                </c:pt>
                <c:pt idx="1857">
                  <c:v>44918.289583333331</c:v>
                </c:pt>
                <c:pt idx="1858">
                  <c:v>44918.290277777778</c:v>
                </c:pt>
                <c:pt idx="1859">
                  <c:v>44918.290972222225</c:v>
                </c:pt>
                <c:pt idx="1860">
                  <c:v>44918.291666666664</c:v>
                </c:pt>
                <c:pt idx="1861">
                  <c:v>44918.292361111111</c:v>
                </c:pt>
                <c:pt idx="1862">
                  <c:v>44918.293055555558</c:v>
                </c:pt>
                <c:pt idx="1863">
                  <c:v>44918.293749999997</c:v>
                </c:pt>
                <c:pt idx="1864">
                  <c:v>44918.294444444444</c:v>
                </c:pt>
                <c:pt idx="1865">
                  <c:v>44918.295138888891</c:v>
                </c:pt>
                <c:pt idx="1866">
                  <c:v>44918.29583333333</c:v>
                </c:pt>
                <c:pt idx="1867">
                  <c:v>44918.296527777777</c:v>
                </c:pt>
                <c:pt idx="1868">
                  <c:v>44918.297222222223</c:v>
                </c:pt>
                <c:pt idx="1869">
                  <c:v>44918.29791666667</c:v>
                </c:pt>
                <c:pt idx="1870">
                  <c:v>44918.298611111109</c:v>
                </c:pt>
                <c:pt idx="1871">
                  <c:v>44918.299305555556</c:v>
                </c:pt>
                <c:pt idx="1872">
                  <c:v>44918.3</c:v>
                </c:pt>
                <c:pt idx="1873">
                  <c:v>44918.300694444442</c:v>
                </c:pt>
                <c:pt idx="1874">
                  <c:v>44918.301388888889</c:v>
                </c:pt>
                <c:pt idx="1875">
                  <c:v>44918.302083333336</c:v>
                </c:pt>
                <c:pt idx="1876">
                  <c:v>44918.302777777775</c:v>
                </c:pt>
                <c:pt idx="1877">
                  <c:v>44918.303472222222</c:v>
                </c:pt>
                <c:pt idx="1878">
                  <c:v>44918.304166666669</c:v>
                </c:pt>
                <c:pt idx="1879">
                  <c:v>44918.304861111108</c:v>
                </c:pt>
                <c:pt idx="1880">
                  <c:v>44918.305555555555</c:v>
                </c:pt>
                <c:pt idx="1881">
                  <c:v>44918.306250000001</c:v>
                </c:pt>
                <c:pt idx="1882">
                  <c:v>44918.306944444441</c:v>
                </c:pt>
                <c:pt idx="1883">
                  <c:v>44918.307638888888</c:v>
                </c:pt>
                <c:pt idx="1884">
                  <c:v>44918.308333333334</c:v>
                </c:pt>
                <c:pt idx="1885">
                  <c:v>44918.309027777781</c:v>
                </c:pt>
                <c:pt idx="1886">
                  <c:v>44918.30972222222</c:v>
                </c:pt>
                <c:pt idx="1887">
                  <c:v>44918.310416666667</c:v>
                </c:pt>
                <c:pt idx="1888">
                  <c:v>44918.311111111114</c:v>
                </c:pt>
                <c:pt idx="1889">
                  <c:v>44918.311805555553</c:v>
                </c:pt>
                <c:pt idx="1890">
                  <c:v>44918.3125</c:v>
                </c:pt>
                <c:pt idx="1891">
                  <c:v>44918.313194444447</c:v>
                </c:pt>
                <c:pt idx="1892">
                  <c:v>44918.313888888886</c:v>
                </c:pt>
                <c:pt idx="1893">
                  <c:v>44918.314583333333</c:v>
                </c:pt>
                <c:pt idx="1894">
                  <c:v>44918.31527777778</c:v>
                </c:pt>
                <c:pt idx="1895">
                  <c:v>44918.315972222219</c:v>
                </c:pt>
                <c:pt idx="1896">
                  <c:v>44918.316666666666</c:v>
                </c:pt>
                <c:pt idx="1897">
                  <c:v>44918.317361111112</c:v>
                </c:pt>
                <c:pt idx="1898">
                  <c:v>44918.318055555559</c:v>
                </c:pt>
                <c:pt idx="1899">
                  <c:v>44918.318749999999</c:v>
                </c:pt>
                <c:pt idx="1900">
                  <c:v>44918.319444444445</c:v>
                </c:pt>
                <c:pt idx="1901">
                  <c:v>44918.320138888892</c:v>
                </c:pt>
                <c:pt idx="1902">
                  <c:v>44918.320833333331</c:v>
                </c:pt>
                <c:pt idx="1903">
                  <c:v>44918.321527777778</c:v>
                </c:pt>
                <c:pt idx="1904">
                  <c:v>44918.322222222225</c:v>
                </c:pt>
                <c:pt idx="1905">
                  <c:v>44918.322916666664</c:v>
                </c:pt>
                <c:pt idx="1906">
                  <c:v>44918.323611111111</c:v>
                </c:pt>
                <c:pt idx="1907">
                  <c:v>44918.324305555558</c:v>
                </c:pt>
                <c:pt idx="1908">
                  <c:v>44918.324999999997</c:v>
                </c:pt>
                <c:pt idx="1909">
                  <c:v>44918.325694444444</c:v>
                </c:pt>
                <c:pt idx="1910">
                  <c:v>44918.326388888891</c:v>
                </c:pt>
                <c:pt idx="1911">
                  <c:v>44918.32708333333</c:v>
                </c:pt>
                <c:pt idx="1912">
                  <c:v>44918.327777777777</c:v>
                </c:pt>
                <c:pt idx="1913">
                  <c:v>44918.328472222223</c:v>
                </c:pt>
                <c:pt idx="1914">
                  <c:v>44918.32916666667</c:v>
                </c:pt>
                <c:pt idx="1915">
                  <c:v>44918.329861111109</c:v>
                </c:pt>
                <c:pt idx="1916">
                  <c:v>44918.330555555556</c:v>
                </c:pt>
                <c:pt idx="1917">
                  <c:v>44918.331250000003</c:v>
                </c:pt>
                <c:pt idx="1918">
                  <c:v>44918.331944444442</c:v>
                </c:pt>
                <c:pt idx="1919">
                  <c:v>44918.332638888889</c:v>
                </c:pt>
                <c:pt idx="1920">
                  <c:v>44918.333333333336</c:v>
                </c:pt>
                <c:pt idx="1921">
                  <c:v>44918.334027777775</c:v>
                </c:pt>
                <c:pt idx="1922">
                  <c:v>44918.334722222222</c:v>
                </c:pt>
                <c:pt idx="1923">
                  <c:v>44918.335416666669</c:v>
                </c:pt>
                <c:pt idx="1924">
                  <c:v>44918.336111111108</c:v>
                </c:pt>
                <c:pt idx="1925">
                  <c:v>44918.336805555555</c:v>
                </c:pt>
                <c:pt idx="1926">
                  <c:v>44918.337500000001</c:v>
                </c:pt>
                <c:pt idx="1927">
                  <c:v>44918.338194444441</c:v>
                </c:pt>
                <c:pt idx="1928">
                  <c:v>44918.338888888888</c:v>
                </c:pt>
                <c:pt idx="1929">
                  <c:v>44918.339583333334</c:v>
                </c:pt>
                <c:pt idx="1930">
                  <c:v>44918.340277777781</c:v>
                </c:pt>
                <c:pt idx="1931">
                  <c:v>44918.34097222222</c:v>
                </c:pt>
                <c:pt idx="1932">
                  <c:v>44918.341666666667</c:v>
                </c:pt>
                <c:pt idx="1933">
                  <c:v>44918.342361111114</c:v>
                </c:pt>
                <c:pt idx="1934">
                  <c:v>44918.343055555553</c:v>
                </c:pt>
                <c:pt idx="1935">
                  <c:v>44918.34375</c:v>
                </c:pt>
                <c:pt idx="1936">
                  <c:v>44918.344444444447</c:v>
                </c:pt>
                <c:pt idx="1937">
                  <c:v>44918.345138888886</c:v>
                </c:pt>
                <c:pt idx="1938">
                  <c:v>44918.345833333333</c:v>
                </c:pt>
                <c:pt idx="1939">
                  <c:v>44918.34652777778</c:v>
                </c:pt>
                <c:pt idx="1940">
                  <c:v>44918.347222222219</c:v>
                </c:pt>
                <c:pt idx="1941">
                  <c:v>44918.347916666666</c:v>
                </c:pt>
                <c:pt idx="1942">
                  <c:v>44918.348611111112</c:v>
                </c:pt>
                <c:pt idx="1943">
                  <c:v>44918.349305555559</c:v>
                </c:pt>
                <c:pt idx="1944">
                  <c:v>44918.35</c:v>
                </c:pt>
                <c:pt idx="1945">
                  <c:v>44918.350694444445</c:v>
                </c:pt>
                <c:pt idx="1946">
                  <c:v>44918.351388888892</c:v>
                </c:pt>
                <c:pt idx="1947">
                  <c:v>44918.352083333331</c:v>
                </c:pt>
                <c:pt idx="1948">
                  <c:v>44918.352777777778</c:v>
                </c:pt>
                <c:pt idx="1949">
                  <c:v>44918.353472222225</c:v>
                </c:pt>
                <c:pt idx="1950">
                  <c:v>44918.354166666664</c:v>
                </c:pt>
                <c:pt idx="1951">
                  <c:v>44918.354861111111</c:v>
                </c:pt>
                <c:pt idx="1952">
                  <c:v>44918.355555555558</c:v>
                </c:pt>
                <c:pt idx="1953">
                  <c:v>44918.356249999997</c:v>
                </c:pt>
                <c:pt idx="1954">
                  <c:v>44918.356944444444</c:v>
                </c:pt>
                <c:pt idx="1955">
                  <c:v>44918.357638888891</c:v>
                </c:pt>
                <c:pt idx="1956">
                  <c:v>44918.35833333333</c:v>
                </c:pt>
                <c:pt idx="1957">
                  <c:v>44918.359027777777</c:v>
                </c:pt>
                <c:pt idx="1958">
                  <c:v>44918.359722222223</c:v>
                </c:pt>
                <c:pt idx="1959">
                  <c:v>44918.36041666667</c:v>
                </c:pt>
                <c:pt idx="1960">
                  <c:v>44918.361111111109</c:v>
                </c:pt>
                <c:pt idx="1961">
                  <c:v>44918.361805555556</c:v>
                </c:pt>
                <c:pt idx="1962">
                  <c:v>44918.362500000003</c:v>
                </c:pt>
                <c:pt idx="1963">
                  <c:v>44918.363194444442</c:v>
                </c:pt>
                <c:pt idx="1964">
                  <c:v>44918.363888888889</c:v>
                </c:pt>
                <c:pt idx="1965">
                  <c:v>44918.364583333336</c:v>
                </c:pt>
                <c:pt idx="1966">
                  <c:v>44918.365277777775</c:v>
                </c:pt>
                <c:pt idx="1967">
                  <c:v>44918.365972222222</c:v>
                </c:pt>
                <c:pt idx="1968">
                  <c:v>44918.366666666669</c:v>
                </c:pt>
                <c:pt idx="1969">
                  <c:v>44918.367361111108</c:v>
                </c:pt>
                <c:pt idx="1970">
                  <c:v>44918.368055555555</c:v>
                </c:pt>
                <c:pt idx="1971">
                  <c:v>44918.368750000001</c:v>
                </c:pt>
                <c:pt idx="1972">
                  <c:v>44918.369444444441</c:v>
                </c:pt>
                <c:pt idx="1973">
                  <c:v>44918.370138888888</c:v>
                </c:pt>
                <c:pt idx="1974">
                  <c:v>44918.370833333334</c:v>
                </c:pt>
                <c:pt idx="1975">
                  <c:v>44918.371527777781</c:v>
                </c:pt>
                <c:pt idx="1976">
                  <c:v>44918.37222222222</c:v>
                </c:pt>
                <c:pt idx="1977">
                  <c:v>44918.372916666667</c:v>
                </c:pt>
                <c:pt idx="1978">
                  <c:v>44918.373611111114</c:v>
                </c:pt>
                <c:pt idx="1979">
                  <c:v>44918.374305555553</c:v>
                </c:pt>
                <c:pt idx="1980">
                  <c:v>44918.375</c:v>
                </c:pt>
                <c:pt idx="1981">
                  <c:v>44918.375694444447</c:v>
                </c:pt>
                <c:pt idx="1982">
                  <c:v>44918.376388888886</c:v>
                </c:pt>
                <c:pt idx="1983">
                  <c:v>44918.377083333333</c:v>
                </c:pt>
                <c:pt idx="1984">
                  <c:v>44918.37777777778</c:v>
                </c:pt>
                <c:pt idx="1985">
                  <c:v>44918.378472222219</c:v>
                </c:pt>
                <c:pt idx="1986">
                  <c:v>44918.379166666666</c:v>
                </c:pt>
                <c:pt idx="1987">
                  <c:v>44918.379861111112</c:v>
                </c:pt>
                <c:pt idx="1988">
                  <c:v>44918.380555555559</c:v>
                </c:pt>
                <c:pt idx="1989">
                  <c:v>44918.381249999999</c:v>
                </c:pt>
                <c:pt idx="1990">
                  <c:v>44918.381944444445</c:v>
                </c:pt>
                <c:pt idx="1991">
                  <c:v>44918.382638888892</c:v>
                </c:pt>
                <c:pt idx="1992">
                  <c:v>44918.383333333331</c:v>
                </c:pt>
                <c:pt idx="1993">
                  <c:v>44918.384027777778</c:v>
                </c:pt>
                <c:pt idx="1994">
                  <c:v>44918.384722222225</c:v>
                </c:pt>
                <c:pt idx="1995">
                  <c:v>44918.385416666664</c:v>
                </c:pt>
                <c:pt idx="1996">
                  <c:v>44918.386111111111</c:v>
                </c:pt>
                <c:pt idx="1997">
                  <c:v>44918.386805555558</c:v>
                </c:pt>
                <c:pt idx="1998">
                  <c:v>44918.387499999997</c:v>
                </c:pt>
                <c:pt idx="1999">
                  <c:v>44918.388194444444</c:v>
                </c:pt>
                <c:pt idx="2000">
                  <c:v>44918.388888888891</c:v>
                </c:pt>
                <c:pt idx="2001">
                  <c:v>44918.38958333333</c:v>
                </c:pt>
                <c:pt idx="2002">
                  <c:v>44918.390277777777</c:v>
                </c:pt>
                <c:pt idx="2003">
                  <c:v>44918.390972222223</c:v>
                </c:pt>
                <c:pt idx="2004">
                  <c:v>44918.39166666667</c:v>
                </c:pt>
                <c:pt idx="2005">
                  <c:v>44918.392361111109</c:v>
                </c:pt>
                <c:pt idx="2006">
                  <c:v>44918.393055555556</c:v>
                </c:pt>
                <c:pt idx="2007">
                  <c:v>44918.393750000003</c:v>
                </c:pt>
                <c:pt idx="2008">
                  <c:v>44918.394444444442</c:v>
                </c:pt>
                <c:pt idx="2009">
                  <c:v>44918.395138888889</c:v>
                </c:pt>
                <c:pt idx="2010">
                  <c:v>44918.395833333336</c:v>
                </c:pt>
                <c:pt idx="2011">
                  <c:v>44918.396527777775</c:v>
                </c:pt>
                <c:pt idx="2012">
                  <c:v>44918.397222222222</c:v>
                </c:pt>
                <c:pt idx="2013">
                  <c:v>44918.397916666669</c:v>
                </c:pt>
                <c:pt idx="2014">
                  <c:v>44918.398611111108</c:v>
                </c:pt>
                <c:pt idx="2015">
                  <c:v>44918.399305555555</c:v>
                </c:pt>
                <c:pt idx="2016">
                  <c:v>44918.400000000001</c:v>
                </c:pt>
                <c:pt idx="2017">
                  <c:v>44918.400694444441</c:v>
                </c:pt>
                <c:pt idx="2018">
                  <c:v>44918.401388888888</c:v>
                </c:pt>
                <c:pt idx="2019">
                  <c:v>44918.402083333334</c:v>
                </c:pt>
                <c:pt idx="2020">
                  <c:v>44918.402777777781</c:v>
                </c:pt>
                <c:pt idx="2021">
                  <c:v>44918.40347222222</c:v>
                </c:pt>
                <c:pt idx="2022">
                  <c:v>44918.404166666667</c:v>
                </c:pt>
                <c:pt idx="2023">
                  <c:v>44918.404861111114</c:v>
                </c:pt>
                <c:pt idx="2024">
                  <c:v>44918.405555555553</c:v>
                </c:pt>
                <c:pt idx="2025">
                  <c:v>44918.40625</c:v>
                </c:pt>
                <c:pt idx="2026">
                  <c:v>44918.406944444447</c:v>
                </c:pt>
                <c:pt idx="2027">
                  <c:v>44918.407638888886</c:v>
                </c:pt>
                <c:pt idx="2028">
                  <c:v>44918.408333333333</c:v>
                </c:pt>
                <c:pt idx="2029">
                  <c:v>44918.40902777778</c:v>
                </c:pt>
                <c:pt idx="2030">
                  <c:v>44918.409722222219</c:v>
                </c:pt>
                <c:pt idx="2031">
                  <c:v>44918.410416666666</c:v>
                </c:pt>
                <c:pt idx="2032">
                  <c:v>44918.411111111112</c:v>
                </c:pt>
                <c:pt idx="2033">
                  <c:v>44918.411805555559</c:v>
                </c:pt>
                <c:pt idx="2034">
                  <c:v>44918.412499999999</c:v>
                </c:pt>
                <c:pt idx="2035">
                  <c:v>44918.413194444445</c:v>
                </c:pt>
                <c:pt idx="2036">
                  <c:v>44918.413888888892</c:v>
                </c:pt>
                <c:pt idx="2037">
                  <c:v>44918.414583333331</c:v>
                </c:pt>
                <c:pt idx="2038">
                  <c:v>44918.415277777778</c:v>
                </c:pt>
                <c:pt idx="2039">
                  <c:v>44918.415972222225</c:v>
                </c:pt>
                <c:pt idx="2040">
                  <c:v>44918.416666666664</c:v>
                </c:pt>
                <c:pt idx="2041">
                  <c:v>44918.417361111111</c:v>
                </c:pt>
                <c:pt idx="2042">
                  <c:v>44918.418055555558</c:v>
                </c:pt>
                <c:pt idx="2043">
                  <c:v>44918.418749999997</c:v>
                </c:pt>
                <c:pt idx="2044">
                  <c:v>44918.419444444444</c:v>
                </c:pt>
                <c:pt idx="2045">
                  <c:v>44918.420138888891</c:v>
                </c:pt>
                <c:pt idx="2046">
                  <c:v>44918.42083333333</c:v>
                </c:pt>
                <c:pt idx="2047">
                  <c:v>44918.421527777777</c:v>
                </c:pt>
                <c:pt idx="2048">
                  <c:v>44918.422222222223</c:v>
                </c:pt>
                <c:pt idx="2049">
                  <c:v>44918.42291666667</c:v>
                </c:pt>
                <c:pt idx="2050">
                  <c:v>44918.423611111109</c:v>
                </c:pt>
                <c:pt idx="2051">
                  <c:v>44918.424305555556</c:v>
                </c:pt>
                <c:pt idx="2052">
                  <c:v>44918.425000000003</c:v>
                </c:pt>
                <c:pt idx="2053">
                  <c:v>44918.425694444442</c:v>
                </c:pt>
                <c:pt idx="2054">
                  <c:v>44918.426388888889</c:v>
                </c:pt>
                <c:pt idx="2055">
                  <c:v>44918.427083333336</c:v>
                </c:pt>
                <c:pt idx="2056">
                  <c:v>44918.427777777775</c:v>
                </c:pt>
                <c:pt idx="2057">
                  <c:v>44918.428472222222</c:v>
                </c:pt>
                <c:pt idx="2058">
                  <c:v>44918.429166666669</c:v>
                </c:pt>
                <c:pt idx="2059">
                  <c:v>44918.429861111108</c:v>
                </c:pt>
                <c:pt idx="2060">
                  <c:v>44918.430555555555</c:v>
                </c:pt>
                <c:pt idx="2061">
                  <c:v>44918.431250000001</c:v>
                </c:pt>
                <c:pt idx="2062">
                  <c:v>44918.431944444441</c:v>
                </c:pt>
                <c:pt idx="2063">
                  <c:v>44918.432638888888</c:v>
                </c:pt>
                <c:pt idx="2064">
                  <c:v>44918.433333333334</c:v>
                </c:pt>
                <c:pt idx="2065">
                  <c:v>44918.434027777781</c:v>
                </c:pt>
                <c:pt idx="2066">
                  <c:v>44918.43472222222</c:v>
                </c:pt>
                <c:pt idx="2067">
                  <c:v>44918.435416666667</c:v>
                </c:pt>
                <c:pt idx="2068">
                  <c:v>44918.436111111114</c:v>
                </c:pt>
                <c:pt idx="2069">
                  <c:v>44918.436805555553</c:v>
                </c:pt>
                <c:pt idx="2070">
                  <c:v>44918.4375</c:v>
                </c:pt>
                <c:pt idx="2071">
                  <c:v>44918.438194444447</c:v>
                </c:pt>
                <c:pt idx="2072">
                  <c:v>44918.438888888886</c:v>
                </c:pt>
                <c:pt idx="2073">
                  <c:v>44918.439583333333</c:v>
                </c:pt>
                <c:pt idx="2074">
                  <c:v>44918.44027777778</c:v>
                </c:pt>
                <c:pt idx="2075">
                  <c:v>44918.440972222219</c:v>
                </c:pt>
                <c:pt idx="2076">
                  <c:v>44918.441666666666</c:v>
                </c:pt>
                <c:pt idx="2077">
                  <c:v>44918.442361111112</c:v>
                </c:pt>
                <c:pt idx="2078">
                  <c:v>44918.443055555559</c:v>
                </c:pt>
                <c:pt idx="2079">
                  <c:v>44918.443749999999</c:v>
                </c:pt>
                <c:pt idx="2080">
                  <c:v>44918.444444444445</c:v>
                </c:pt>
                <c:pt idx="2081">
                  <c:v>44918.445138888892</c:v>
                </c:pt>
                <c:pt idx="2082">
                  <c:v>44918.445833333331</c:v>
                </c:pt>
                <c:pt idx="2083">
                  <c:v>44918.446527777778</c:v>
                </c:pt>
                <c:pt idx="2084">
                  <c:v>44918.447222222225</c:v>
                </c:pt>
                <c:pt idx="2085">
                  <c:v>44918.447916666664</c:v>
                </c:pt>
                <c:pt idx="2086">
                  <c:v>44918.448611111111</c:v>
                </c:pt>
                <c:pt idx="2087">
                  <c:v>44918.449305555558</c:v>
                </c:pt>
                <c:pt idx="2088">
                  <c:v>44918.45</c:v>
                </c:pt>
                <c:pt idx="2089">
                  <c:v>44918.450694444444</c:v>
                </c:pt>
                <c:pt idx="2090">
                  <c:v>44918.451388888891</c:v>
                </c:pt>
                <c:pt idx="2091">
                  <c:v>44918.45208333333</c:v>
                </c:pt>
                <c:pt idx="2092">
                  <c:v>44918.452777777777</c:v>
                </c:pt>
                <c:pt idx="2093">
                  <c:v>44918.453472222223</c:v>
                </c:pt>
                <c:pt idx="2094">
                  <c:v>44918.45416666667</c:v>
                </c:pt>
                <c:pt idx="2095">
                  <c:v>44918.454861111109</c:v>
                </c:pt>
                <c:pt idx="2096">
                  <c:v>44918.455555555556</c:v>
                </c:pt>
                <c:pt idx="2097">
                  <c:v>44918.456250000003</c:v>
                </c:pt>
                <c:pt idx="2098">
                  <c:v>44918.456944444442</c:v>
                </c:pt>
                <c:pt idx="2099">
                  <c:v>44918.457638888889</c:v>
                </c:pt>
                <c:pt idx="2100">
                  <c:v>44918.458333333336</c:v>
                </c:pt>
                <c:pt idx="2101">
                  <c:v>44918.459027777775</c:v>
                </c:pt>
                <c:pt idx="2102">
                  <c:v>44918.459722222222</c:v>
                </c:pt>
                <c:pt idx="2103">
                  <c:v>44918.460416666669</c:v>
                </c:pt>
                <c:pt idx="2104">
                  <c:v>44918.461111111108</c:v>
                </c:pt>
                <c:pt idx="2105">
                  <c:v>44918.461805555555</c:v>
                </c:pt>
                <c:pt idx="2106">
                  <c:v>44918.462500000001</c:v>
                </c:pt>
                <c:pt idx="2107">
                  <c:v>44918.463194444441</c:v>
                </c:pt>
                <c:pt idx="2108">
                  <c:v>44918.463888888888</c:v>
                </c:pt>
                <c:pt idx="2109">
                  <c:v>44918.464583333334</c:v>
                </c:pt>
                <c:pt idx="2110">
                  <c:v>44918.465277777781</c:v>
                </c:pt>
                <c:pt idx="2111">
                  <c:v>44918.46597222222</c:v>
                </c:pt>
                <c:pt idx="2112">
                  <c:v>44918.466666666667</c:v>
                </c:pt>
                <c:pt idx="2113">
                  <c:v>44918.467361111114</c:v>
                </c:pt>
                <c:pt idx="2114">
                  <c:v>44918.468055555553</c:v>
                </c:pt>
                <c:pt idx="2115">
                  <c:v>44918.46875</c:v>
                </c:pt>
                <c:pt idx="2116">
                  <c:v>44918.469444444447</c:v>
                </c:pt>
                <c:pt idx="2117">
                  <c:v>44918.470138888886</c:v>
                </c:pt>
                <c:pt idx="2118">
                  <c:v>44918.470833333333</c:v>
                </c:pt>
                <c:pt idx="2119">
                  <c:v>44918.47152777778</c:v>
                </c:pt>
                <c:pt idx="2120">
                  <c:v>44918.472222222219</c:v>
                </c:pt>
                <c:pt idx="2121">
                  <c:v>44918.472916666666</c:v>
                </c:pt>
                <c:pt idx="2122">
                  <c:v>44918.473611111112</c:v>
                </c:pt>
                <c:pt idx="2123">
                  <c:v>44918.474305555559</c:v>
                </c:pt>
                <c:pt idx="2124">
                  <c:v>44918.474999999999</c:v>
                </c:pt>
                <c:pt idx="2125">
                  <c:v>44918.475694444445</c:v>
                </c:pt>
                <c:pt idx="2126">
                  <c:v>44918.476388888892</c:v>
                </c:pt>
                <c:pt idx="2127">
                  <c:v>44918.477083333331</c:v>
                </c:pt>
                <c:pt idx="2128">
                  <c:v>44918.477777777778</c:v>
                </c:pt>
                <c:pt idx="2129">
                  <c:v>44918.478472222225</c:v>
                </c:pt>
                <c:pt idx="2130">
                  <c:v>44918.479166666664</c:v>
                </c:pt>
                <c:pt idx="2131">
                  <c:v>44918.479861111111</c:v>
                </c:pt>
                <c:pt idx="2132">
                  <c:v>44918.480555555558</c:v>
                </c:pt>
                <c:pt idx="2133">
                  <c:v>44918.481249999997</c:v>
                </c:pt>
                <c:pt idx="2134">
                  <c:v>44918.481944444444</c:v>
                </c:pt>
                <c:pt idx="2135">
                  <c:v>44918.482638888891</c:v>
                </c:pt>
                <c:pt idx="2136">
                  <c:v>44918.48333333333</c:v>
                </c:pt>
                <c:pt idx="2137">
                  <c:v>44918.484027777777</c:v>
                </c:pt>
                <c:pt idx="2138">
                  <c:v>44918.484722222223</c:v>
                </c:pt>
                <c:pt idx="2139">
                  <c:v>44918.48541666667</c:v>
                </c:pt>
                <c:pt idx="2140">
                  <c:v>44918.486111111109</c:v>
                </c:pt>
                <c:pt idx="2141">
                  <c:v>44918.486805555556</c:v>
                </c:pt>
                <c:pt idx="2142">
                  <c:v>44918.487500000003</c:v>
                </c:pt>
                <c:pt idx="2143">
                  <c:v>44918.488194444442</c:v>
                </c:pt>
                <c:pt idx="2144">
                  <c:v>44918.488888888889</c:v>
                </c:pt>
                <c:pt idx="2145">
                  <c:v>44918.489583333336</c:v>
                </c:pt>
                <c:pt idx="2146">
                  <c:v>44918.490277777775</c:v>
                </c:pt>
                <c:pt idx="2147">
                  <c:v>44918.490972222222</c:v>
                </c:pt>
                <c:pt idx="2148">
                  <c:v>44918.491666666669</c:v>
                </c:pt>
                <c:pt idx="2149">
                  <c:v>44918.492361111108</c:v>
                </c:pt>
                <c:pt idx="2150">
                  <c:v>44918.493055555555</c:v>
                </c:pt>
                <c:pt idx="2151">
                  <c:v>44918.493750000001</c:v>
                </c:pt>
                <c:pt idx="2152">
                  <c:v>44918.494444444441</c:v>
                </c:pt>
                <c:pt idx="2153">
                  <c:v>44918.495138888888</c:v>
                </c:pt>
                <c:pt idx="2154">
                  <c:v>44918.495833333334</c:v>
                </c:pt>
                <c:pt idx="2155">
                  <c:v>44918.496527777781</c:v>
                </c:pt>
                <c:pt idx="2156">
                  <c:v>44918.49722222222</c:v>
                </c:pt>
                <c:pt idx="2157">
                  <c:v>44918.497916666667</c:v>
                </c:pt>
                <c:pt idx="2158">
                  <c:v>44918.498611111114</c:v>
                </c:pt>
                <c:pt idx="2159">
                  <c:v>44918.499305555553</c:v>
                </c:pt>
                <c:pt idx="2160">
                  <c:v>44918.5</c:v>
                </c:pt>
                <c:pt idx="2161">
                  <c:v>44918.500694444447</c:v>
                </c:pt>
                <c:pt idx="2162">
                  <c:v>44918.501388888886</c:v>
                </c:pt>
                <c:pt idx="2163">
                  <c:v>44918.502083333333</c:v>
                </c:pt>
                <c:pt idx="2164">
                  <c:v>44918.50277777778</c:v>
                </c:pt>
                <c:pt idx="2165">
                  <c:v>44918.503472222219</c:v>
                </c:pt>
                <c:pt idx="2166">
                  <c:v>44918.504166666666</c:v>
                </c:pt>
                <c:pt idx="2167">
                  <c:v>44918.504861111112</c:v>
                </c:pt>
                <c:pt idx="2168">
                  <c:v>44918.505555555559</c:v>
                </c:pt>
                <c:pt idx="2169">
                  <c:v>44918.506249999999</c:v>
                </c:pt>
                <c:pt idx="2170">
                  <c:v>44918.506944444445</c:v>
                </c:pt>
                <c:pt idx="2171">
                  <c:v>44918.507638888892</c:v>
                </c:pt>
                <c:pt idx="2172">
                  <c:v>44918.508333333331</c:v>
                </c:pt>
                <c:pt idx="2173">
                  <c:v>44918.509027777778</c:v>
                </c:pt>
                <c:pt idx="2174">
                  <c:v>44918.509722222225</c:v>
                </c:pt>
                <c:pt idx="2175">
                  <c:v>44918.510416666664</c:v>
                </c:pt>
                <c:pt idx="2176">
                  <c:v>44918.511111111111</c:v>
                </c:pt>
                <c:pt idx="2177">
                  <c:v>44918.511805555558</c:v>
                </c:pt>
                <c:pt idx="2178">
                  <c:v>44918.512499999997</c:v>
                </c:pt>
                <c:pt idx="2179">
                  <c:v>44918.513194444444</c:v>
                </c:pt>
                <c:pt idx="2180">
                  <c:v>44918.513888888891</c:v>
                </c:pt>
                <c:pt idx="2181">
                  <c:v>44918.51458333333</c:v>
                </c:pt>
                <c:pt idx="2182">
                  <c:v>44918.515277777777</c:v>
                </c:pt>
                <c:pt idx="2183">
                  <c:v>44918.515972222223</c:v>
                </c:pt>
                <c:pt idx="2184">
                  <c:v>44918.51666666667</c:v>
                </c:pt>
                <c:pt idx="2185">
                  <c:v>44918.517361111109</c:v>
                </c:pt>
                <c:pt idx="2186">
                  <c:v>44918.518055555556</c:v>
                </c:pt>
                <c:pt idx="2187">
                  <c:v>44918.518750000003</c:v>
                </c:pt>
                <c:pt idx="2188">
                  <c:v>44918.519444444442</c:v>
                </c:pt>
                <c:pt idx="2189">
                  <c:v>44918.520138888889</c:v>
                </c:pt>
                <c:pt idx="2190">
                  <c:v>44918.520833333336</c:v>
                </c:pt>
                <c:pt idx="2191">
                  <c:v>44918.521527777775</c:v>
                </c:pt>
                <c:pt idx="2192">
                  <c:v>44918.522222222222</c:v>
                </c:pt>
                <c:pt idx="2193">
                  <c:v>44918.522916666669</c:v>
                </c:pt>
                <c:pt idx="2194">
                  <c:v>44918.523611111108</c:v>
                </c:pt>
                <c:pt idx="2195">
                  <c:v>44918.524305555555</c:v>
                </c:pt>
                <c:pt idx="2196">
                  <c:v>44918.525000000001</c:v>
                </c:pt>
                <c:pt idx="2197">
                  <c:v>44918.525694444441</c:v>
                </c:pt>
                <c:pt idx="2198">
                  <c:v>44918.526388888888</c:v>
                </c:pt>
                <c:pt idx="2199">
                  <c:v>44918.527083333334</c:v>
                </c:pt>
                <c:pt idx="2200">
                  <c:v>44918.527777777781</c:v>
                </c:pt>
                <c:pt idx="2201">
                  <c:v>44918.52847222222</c:v>
                </c:pt>
                <c:pt idx="2202">
                  <c:v>44918.529166666667</c:v>
                </c:pt>
                <c:pt idx="2203">
                  <c:v>44918.529861111114</c:v>
                </c:pt>
                <c:pt idx="2204">
                  <c:v>44918.530555555553</c:v>
                </c:pt>
                <c:pt idx="2205">
                  <c:v>44918.53125</c:v>
                </c:pt>
                <c:pt idx="2206">
                  <c:v>44918.531944444447</c:v>
                </c:pt>
                <c:pt idx="2207">
                  <c:v>44918.532638888886</c:v>
                </c:pt>
                <c:pt idx="2208">
                  <c:v>44918.533333333333</c:v>
                </c:pt>
                <c:pt idx="2209">
                  <c:v>44918.53402777778</c:v>
                </c:pt>
                <c:pt idx="2210">
                  <c:v>44918.534722222219</c:v>
                </c:pt>
                <c:pt idx="2211">
                  <c:v>44918.535416666666</c:v>
                </c:pt>
                <c:pt idx="2212">
                  <c:v>44918.536111111112</c:v>
                </c:pt>
                <c:pt idx="2213">
                  <c:v>44918.536805555559</c:v>
                </c:pt>
                <c:pt idx="2214">
                  <c:v>44918.537499999999</c:v>
                </c:pt>
                <c:pt idx="2215">
                  <c:v>44918.538194444445</c:v>
                </c:pt>
                <c:pt idx="2216">
                  <c:v>44918.538888888892</c:v>
                </c:pt>
                <c:pt idx="2217">
                  <c:v>44918.539583333331</c:v>
                </c:pt>
                <c:pt idx="2218">
                  <c:v>44918.540277777778</c:v>
                </c:pt>
                <c:pt idx="2219">
                  <c:v>44918.540972222225</c:v>
                </c:pt>
                <c:pt idx="2220">
                  <c:v>44918.541666666664</c:v>
                </c:pt>
                <c:pt idx="2221">
                  <c:v>44918.542361111111</c:v>
                </c:pt>
                <c:pt idx="2222">
                  <c:v>44918.543055555558</c:v>
                </c:pt>
                <c:pt idx="2223">
                  <c:v>44918.543749999997</c:v>
                </c:pt>
                <c:pt idx="2224">
                  <c:v>44918.544444444444</c:v>
                </c:pt>
                <c:pt idx="2225">
                  <c:v>44918.545138888891</c:v>
                </c:pt>
                <c:pt idx="2226">
                  <c:v>44918.54583333333</c:v>
                </c:pt>
                <c:pt idx="2227">
                  <c:v>44918.546527777777</c:v>
                </c:pt>
                <c:pt idx="2228">
                  <c:v>44918.547222222223</c:v>
                </c:pt>
                <c:pt idx="2229">
                  <c:v>44918.54791666667</c:v>
                </c:pt>
                <c:pt idx="2230">
                  <c:v>44918.548611111109</c:v>
                </c:pt>
                <c:pt idx="2231">
                  <c:v>44918.549305555556</c:v>
                </c:pt>
                <c:pt idx="2232">
                  <c:v>44918.55</c:v>
                </c:pt>
                <c:pt idx="2233">
                  <c:v>44918.550694444442</c:v>
                </c:pt>
                <c:pt idx="2234">
                  <c:v>44918.551388888889</c:v>
                </c:pt>
                <c:pt idx="2235">
                  <c:v>44918.552083333336</c:v>
                </c:pt>
                <c:pt idx="2236">
                  <c:v>44918.552777777775</c:v>
                </c:pt>
                <c:pt idx="2237">
                  <c:v>44918.553472222222</c:v>
                </c:pt>
                <c:pt idx="2238">
                  <c:v>44918.554166666669</c:v>
                </c:pt>
                <c:pt idx="2239">
                  <c:v>44918.554861111108</c:v>
                </c:pt>
                <c:pt idx="2240">
                  <c:v>44918.555555555555</c:v>
                </c:pt>
                <c:pt idx="2241">
                  <c:v>44918.556250000001</c:v>
                </c:pt>
                <c:pt idx="2242">
                  <c:v>44918.556944444441</c:v>
                </c:pt>
                <c:pt idx="2243">
                  <c:v>44918.557638888888</c:v>
                </c:pt>
                <c:pt idx="2244">
                  <c:v>44918.558333333334</c:v>
                </c:pt>
                <c:pt idx="2245">
                  <c:v>44918.559027777781</c:v>
                </c:pt>
                <c:pt idx="2246">
                  <c:v>44918.55972222222</c:v>
                </c:pt>
                <c:pt idx="2247">
                  <c:v>44918.560416666667</c:v>
                </c:pt>
                <c:pt idx="2248">
                  <c:v>44918.561111111114</c:v>
                </c:pt>
                <c:pt idx="2249">
                  <c:v>44918.561805555553</c:v>
                </c:pt>
                <c:pt idx="2250">
                  <c:v>44918.5625</c:v>
                </c:pt>
                <c:pt idx="2251">
                  <c:v>44918.563194444447</c:v>
                </c:pt>
                <c:pt idx="2252">
                  <c:v>44918.563888888886</c:v>
                </c:pt>
                <c:pt idx="2253">
                  <c:v>44918.564583333333</c:v>
                </c:pt>
                <c:pt idx="2254">
                  <c:v>44918.56527777778</c:v>
                </c:pt>
                <c:pt idx="2255">
                  <c:v>44918.565972222219</c:v>
                </c:pt>
                <c:pt idx="2256">
                  <c:v>44918.566666666666</c:v>
                </c:pt>
                <c:pt idx="2257">
                  <c:v>44918.567361111112</c:v>
                </c:pt>
                <c:pt idx="2258">
                  <c:v>44918.568055555559</c:v>
                </c:pt>
                <c:pt idx="2259">
                  <c:v>44918.568749999999</c:v>
                </c:pt>
                <c:pt idx="2260">
                  <c:v>44918.569444444445</c:v>
                </c:pt>
                <c:pt idx="2261">
                  <c:v>44918.570138888892</c:v>
                </c:pt>
                <c:pt idx="2262">
                  <c:v>44918.570833333331</c:v>
                </c:pt>
                <c:pt idx="2263">
                  <c:v>44918.571527777778</c:v>
                </c:pt>
                <c:pt idx="2264">
                  <c:v>44918.572222222225</c:v>
                </c:pt>
                <c:pt idx="2265">
                  <c:v>44918.572916666664</c:v>
                </c:pt>
                <c:pt idx="2266">
                  <c:v>44918.573611111111</c:v>
                </c:pt>
                <c:pt idx="2267">
                  <c:v>44918.574305555558</c:v>
                </c:pt>
                <c:pt idx="2268">
                  <c:v>44918.574999999997</c:v>
                </c:pt>
                <c:pt idx="2269">
                  <c:v>44918.575694444444</c:v>
                </c:pt>
                <c:pt idx="2270">
                  <c:v>44918.576388888891</c:v>
                </c:pt>
                <c:pt idx="2271">
                  <c:v>44918.57708333333</c:v>
                </c:pt>
                <c:pt idx="2272">
                  <c:v>44918.577777777777</c:v>
                </c:pt>
                <c:pt idx="2273">
                  <c:v>44918.578472222223</c:v>
                </c:pt>
                <c:pt idx="2274">
                  <c:v>44918.57916666667</c:v>
                </c:pt>
                <c:pt idx="2275">
                  <c:v>44918.579861111109</c:v>
                </c:pt>
                <c:pt idx="2276">
                  <c:v>44918.580555555556</c:v>
                </c:pt>
                <c:pt idx="2277">
                  <c:v>44918.581250000003</c:v>
                </c:pt>
                <c:pt idx="2278">
                  <c:v>44918.581944444442</c:v>
                </c:pt>
                <c:pt idx="2279">
                  <c:v>44918.582638888889</c:v>
                </c:pt>
                <c:pt idx="2280">
                  <c:v>44918.583333333336</c:v>
                </c:pt>
                <c:pt idx="2281">
                  <c:v>44918.584027777775</c:v>
                </c:pt>
                <c:pt idx="2282">
                  <c:v>44918.584722222222</c:v>
                </c:pt>
                <c:pt idx="2283">
                  <c:v>44918.585416666669</c:v>
                </c:pt>
                <c:pt idx="2284">
                  <c:v>44918.586111111108</c:v>
                </c:pt>
                <c:pt idx="2285">
                  <c:v>44918.586805555555</c:v>
                </c:pt>
                <c:pt idx="2286">
                  <c:v>44918.587500000001</c:v>
                </c:pt>
                <c:pt idx="2287">
                  <c:v>44918.588194444441</c:v>
                </c:pt>
                <c:pt idx="2288">
                  <c:v>44918.588888888888</c:v>
                </c:pt>
                <c:pt idx="2289">
                  <c:v>44918.589583333334</c:v>
                </c:pt>
                <c:pt idx="2290">
                  <c:v>44918.590277777781</c:v>
                </c:pt>
                <c:pt idx="2291">
                  <c:v>44918.59097222222</c:v>
                </c:pt>
                <c:pt idx="2292">
                  <c:v>44918.591666666667</c:v>
                </c:pt>
                <c:pt idx="2293">
                  <c:v>44918.592361111114</c:v>
                </c:pt>
                <c:pt idx="2294">
                  <c:v>44918.593055555553</c:v>
                </c:pt>
                <c:pt idx="2295">
                  <c:v>44918.59375</c:v>
                </c:pt>
                <c:pt idx="2296">
                  <c:v>44918.594444444447</c:v>
                </c:pt>
                <c:pt idx="2297">
                  <c:v>44918.595138888886</c:v>
                </c:pt>
                <c:pt idx="2298">
                  <c:v>44918.595833333333</c:v>
                </c:pt>
                <c:pt idx="2299">
                  <c:v>44918.59652777778</c:v>
                </c:pt>
                <c:pt idx="2300">
                  <c:v>44918.597222222219</c:v>
                </c:pt>
                <c:pt idx="2301">
                  <c:v>44918.597916666666</c:v>
                </c:pt>
                <c:pt idx="2302">
                  <c:v>44918.598611111112</c:v>
                </c:pt>
                <c:pt idx="2303">
                  <c:v>44918.599305555559</c:v>
                </c:pt>
                <c:pt idx="2304">
                  <c:v>44918.6</c:v>
                </c:pt>
                <c:pt idx="2305">
                  <c:v>44918.600694444445</c:v>
                </c:pt>
                <c:pt idx="2306">
                  <c:v>44918.601388888892</c:v>
                </c:pt>
                <c:pt idx="2307">
                  <c:v>44918.602083333331</c:v>
                </c:pt>
                <c:pt idx="2308">
                  <c:v>44918.602777777778</c:v>
                </c:pt>
                <c:pt idx="2309">
                  <c:v>44918.603472222225</c:v>
                </c:pt>
                <c:pt idx="2310">
                  <c:v>44918.604166666664</c:v>
                </c:pt>
                <c:pt idx="2311">
                  <c:v>44918.604861111111</c:v>
                </c:pt>
                <c:pt idx="2312">
                  <c:v>44918.605555555558</c:v>
                </c:pt>
                <c:pt idx="2313">
                  <c:v>44918.606249999997</c:v>
                </c:pt>
                <c:pt idx="2314">
                  <c:v>44918.606944444444</c:v>
                </c:pt>
                <c:pt idx="2315">
                  <c:v>44918.607638888891</c:v>
                </c:pt>
                <c:pt idx="2316">
                  <c:v>44918.60833333333</c:v>
                </c:pt>
                <c:pt idx="2317">
                  <c:v>44918.609027777777</c:v>
                </c:pt>
                <c:pt idx="2318">
                  <c:v>44918.609722222223</c:v>
                </c:pt>
                <c:pt idx="2319">
                  <c:v>44918.61041666667</c:v>
                </c:pt>
                <c:pt idx="2320">
                  <c:v>44918.611111111109</c:v>
                </c:pt>
                <c:pt idx="2321">
                  <c:v>44918.611805555556</c:v>
                </c:pt>
                <c:pt idx="2322">
                  <c:v>44918.612500000003</c:v>
                </c:pt>
                <c:pt idx="2323">
                  <c:v>44918.613194444442</c:v>
                </c:pt>
                <c:pt idx="2324">
                  <c:v>44918.613888888889</c:v>
                </c:pt>
                <c:pt idx="2325">
                  <c:v>44918.614583333336</c:v>
                </c:pt>
                <c:pt idx="2326">
                  <c:v>44918.615277777775</c:v>
                </c:pt>
                <c:pt idx="2327">
                  <c:v>44918.615972222222</c:v>
                </c:pt>
                <c:pt idx="2328">
                  <c:v>44918.616666666669</c:v>
                </c:pt>
                <c:pt idx="2329">
                  <c:v>44918.617361111108</c:v>
                </c:pt>
                <c:pt idx="2330">
                  <c:v>44918.618055555555</c:v>
                </c:pt>
                <c:pt idx="2331">
                  <c:v>44918.618750000001</c:v>
                </c:pt>
                <c:pt idx="2332">
                  <c:v>44918.619444444441</c:v>
                </c:pt>
                <c:pt idx="2333">
                  <c:v>44918.620138888888</c:v>
                </c:pt>
                <c:pt idx="2334">
                  <c:v>44918.620833333334</c:v>
                </c:pt>
                <c:pt idx="2335">
                  <c:v>44918.621527777781</c:v>
                </c:pt>
                <c:pt idx="2336">
                  <c:v>44918.62222222222</c:v>
                </c:pt>
                <c:pt idx="2337">
                  <c:v>44918.622916666667</c:v>
                </c:pt>
                <c:pt idx="2338">
                  <c:v>44918.623611111114</c:v>
                </c:pt>
                <c:pt idx="2339">
                  <c:v>44918.624305555553</c:v>
                </c:pt>
                <c:pt idx="2340">
                  <c:v>44918.625</c:v>
                </c:pt>
                <c:pt idx="2341">
                  <c:v>44918.625694444447</c:v>
                </c:pt>
                <c:pt idx="2342">
                  <c:v>44918.626388888886</c:v>
                </c:pt>
                <c:pt idx="2343">
                  <c:v>44918.627083333333</c:v>
                </c:pt>
                <c:pt idx="2344">
                  <c:v>44918.62777777778</c:v>
                </c:pt>
                <c:pt idx="2345">
                  <c:v>44918.628472222219</c:v>
                </c:pt>
                <c:pt idx="2346">
                  <c:v>44918.629166666666</c:v>
                </c:pt>
                <c:pt idx="2347">
                  <c:v>44918.629861111112</c:v>
                </c:pt>
                <c:pt idx="2348">
                  <c:v>44918.630555555559</c:v>
                </c:pt>
                <c:pt idx="2349">
                  <c:v>44918.631249999999</c:v>
                </c:pt>
                <c:pt idx="2350">
                  <c:v>44918.631944444445</c:v>
                </c:pt>
                <c:pt idx="2351">
                  <c:v>44918.632638888892</c:v>
                </c:pt>
                <c:pt idx="2352">
                  <c:v>44918.633333333331</c:v>
                </c:pt>
                <c:pt idx="2353">
                  <c:v>44918.634027777778</c:v>
                </c:pt>
                <c:pt idx="2354">
                  <c:v>44918.634722222225</c:v>
                </c:pt>
                <c:pt idx="2355">
                  <c:v>44918.635416666664</c:v>
                </c:pt>
                <c:pt idx="2356">
                  <c:v>44918.636111111111</c:v>
                </c:pt>
                <c:pt idx="2357">
                  <c:v>44918.636805555558</c:v>
                </c:pt>
                <c:pt idx="2358">
                  <c:v>44918.637499999997</c:v>
                </c:pt>
                <c:pt idx="2359">
                  <c:v>44918.638194444444</c:v>
                </c:pt>
                <c:pt idx="2360">
                  <c:v>44918.638888888891</c:v>
                </c:pt>
                <c:pt idx="2361">
                  <c:v>44918.63958333333</c:v>
                </c:pt>
                <c:pt idx="2362">
                  <c:v>44918.640277777777</c:v>
                </c:pt>
                <c:pt idx="2363">
                  <c:v>44918.640972222223</c:v>
                </c:pt>
                <c:pt idx="2364">
                  <c:v>44918.64166666667</c:v>
                </c:pt>
                <c:pt idx="2365">
                  <c:v>44918.642361111109</c:v>
                </c:pt>
                <c:pt idx="2366">
                  <c:v>44918.643055555556</c:v>
                </c:pt>
                <c:pt idx="2367">
                  <c:v>44918.643750000003</c:v>
                </c:pt>
                <c:pt idx="2368">
                  <c:v>44918.644444444442</c:v>
                </c:pt>
                <c:pt idx="2369">
                  <c:v>44918.645138888889</c:v>
                </c:pt>
                <c:pt idx="2370">
                  <c:v>44918.645833333336</c:v>
                </c:pt>
                <c:pt idx="2371">
                  <c:v>44918.646527777775</c:v>
                </c:pt>
                <c:pt idx="2372">
                  <c:v>44918.647222222222</c:v>
                </c:pt>
                <c:pt idx="2373">
                  <c:v>44918.647916666669</c:v>
                </c:pt>
                <c:pt idx="2374">
                  <c:v>44918.648611111108</c:v>
                </c:pt>
                <c:pt idx="2375">
                  <c:v>44918.649305555555</c:v>
                </c:pt>
                <c:pt idx="2376">
                  <c:v>44918.65</c:v>
                </c:pt>
                <c:pt idx="2377">
                  <c:v>44918.650694444441</c:v>
                </c:pt>
                <c:pt idx="2378">
                  <c:v>44918.651388888888</c:v>
                </c:pt>
                <c:pt idx="2379">
                  <c:v>44918.652083333334</c:v>
                </c:pt>
                <c:pt idx="2380">
                  <c:v>44918.652777777781</c:v>
                </c:pt>
                <c:pt idx="2381">
                  <c:v>44918.65347222222</c:v>
                </c:pt>
                <c:pt idx="2382">
                  <c:v>44918.654166666667</c:v>
                </c:pt>
                <c:pt idx="2383">
                  <c:v>44918.654861111114</c:v>
                </c:pt>
                <c:pt idx="2384">
                  <c:v>44918.655555555553</c:v>
                </c:pt>
                <c:pt idx="2385">
                  <c:v>44918.65625</c:v>
                </c:pt>
                <c:pt idx="2386">
                  <c:v>44918.656944444447</c:v>
                </c:pt>
                <c:pt idx="2387">
                  <c:v>44918.657638888886</c:v>
                </c:pt>
                <c:pt idx="2388">
                  <c:v>44918.658333333333</c:v>
                </c:pt>
                <c:pt idx="2389">
                  <c:v>44918.65902777778</c:v>
                </c:pt>
                <c:pt idx="2390">
                  <c:v>44918.659722222219</c:v>
                </c:pt>
                <c:pt idx="2391">
                  <c:v>44918.660416666666</c:v>
                </c:pt>
                <c:pt idx="2392">
                  <c:v>44918.661111111112</c:v>
                </c:pt>
                <c:pt idx="2393">
                  <c:v>44918.661805555559</c:v>
                </c:pt>
                <c:pt idx="2394">
                  <c:v>44918.662499999999</c:v>
                </c:pt>
                <c:pt idx="2395">
                  <c:v>44918.663194444445</c:v>
                </c:pt>
                <c:pt idx="2396">
                  <c:v>44918.663888888892</c:v>
                </c:pt>
                <c:pt idx="2397">
                  <c:v>44918.664583333331</c:v>
                </c:pt>
                <c:pt idx="2398">
                  <c:v>44918.665277777778</c:v>
                </c:pt>
                <c:pt idx="2399">
                  <c:v>44918.665972222225</c:v>
                </c:pt>
                <c:pt idx="2400">
                  <c:v>44918.666666666664</c:v>
                </c:pt>
                <c:pt idx="2401">
                  <c:v>44918.667361111111</c:v>
                </c:pt>
                <c:pt idx="2402">
                  <c:v>44918.668055555558</c:v>
                </c:pt>
                <c:pt idx="2403">
                  <c:v>44918.668749999997</c:v>
                </c:pt>
                <c:pt idx="2404">
                  <c:v>44918.669444444444</c:v>
                </c:pt>
                <c:pt idx="2405">
                  <c:v>44918.670138888891</c:v>
                </c:pt>
                <c:pt idx="2406">
                  <c:v>44918.67083333333</c:v>
                </c:pt>
                <c:pt idx="2407">
                  <c:v>44918.671527777777</c:v>
                </c:pt>
                <c:pt idx="2408">
                  <c:v>44918.672222222223</c:v>
                </c:pt>
                <c:pt idx="2409">
                  <c:v>44918.67291666667</c:v>
                </c:pt>
                <c:pt idx="2410">
                  <c:v>44918.673611111109</c:v>
                </c:pt>
                <c:pt idx="2411">
                  <c:v>44918.674305555556</c:v>
                </c:pt>
                <c:pt idx="2412">
                  <c:v>44918.675000000003</c:v>
                </c:pt>
                <c:pt idx="2413">
                  <c:v>44918.675694444442</c:v>
                </c:pt>
                <c:pt idx="2414">
                  <c:v>44918.676388888889</c:v>
                </c:pt>
                <c:pt idx="2415">
                  <c:v>44918.677083333336</c:v>
                </c:pt>
                <c:pt idx="2416">
                  <c:v>44918.677777777775</c:v>
                </c:pt>
                <c:pt idx="2417">
                  <c:v>44918.678472222222</c:v>
                </c:pt>
                <c:pt idx="2418">
                  <c:v>44918.679166666669</c:v>
                </c:pt>
                <c:pt idx="2419">
                  <c:v>44918.679861111108</c:v>
                </c:pt>
                <c:pt idx="2420">
                  <c:v>44918.680555555555</c:v>
                </c:pt>
                <c:pt idx="2421">
                  <c:v>44918.681250000001</c:v>
                </c:pt>
                <c:pt idx="2422">
                  <c:v>44918.681944444441</c:v>
                </c:pt>
                <c:pt idx="2423">
                  <c:v>44918.682638888888</c:v>
                </c:pt>
                <c:pt idx="2424">
                  <c:v>44918.683333333334</c:v>
                </c:pt>
                <c:pt idx="2425">
                  <c:v>44918.684027777781</c:v>
                </c:pt>
                <c:pt idx="2426">
                  <c:v>44918.68472222222</c:v>
                </c:pt>
                <c:pt idx="2427">
                  <c:v>44918.685416666667</c:v>
                </c:pt>
                <c:pt idx="2428">
                  <c:v>44918.686111111114</c:v>
                </c:pt>
                <c:pt idx="2429">
                  <c:v>44918.686805555553</c:v>
                </c:pt>
                <c:pt idx="2430">
                  <c:v>44918.6875</c:v>
                </c:pt>
                <c:pt idx="2431">
                  <c:v>44918.688194444447</c:v>
                </c:pt>
                <c:pt idx="2432">
                  <c:v>44918.688888888886</c:v>
                </c:pt>
                <c:pt idx="2433">
                  <c:v>44918.689583333333</c:v>
                </c:pt>
                <c:pt idx="2434">
                  <c:v>44918.69027777778</c:v>
                </c:pt>
                <c:pt idx="2435">
                  <c:v>44918.690972222219</c:v>
                </c:pt>
                <c:pt idx="2436">
                  <c:v>44918.691666666666</c:v>
                </c:pt>
                <c:pt idx="2437">
                  <c:v>44918.692361111112</c:v>
                </c:pt>
                <c:pt idx="2438">
                  <c:v>44918.693055555559</c:v>
                </c:pt>
                <c:pt idx="2439">
                  <c:v>44918.693749999999</c:v>
                </c:pt>
                <c:pt idx="2440">
                  <c:v>44918.694444444445</c:v>
                </c:pt>
                <c:pt idx="2441">
                  <c:v>44918.695138888892</c:v>
                </c:pt>
                <c:pt idx="2442">
                  <c:v>44918.695833333331</c:v>
                </c:pt>
                <c:pt idx="2443">
                  <c:v>44918.696527777778</c:v>
                </c:pt>
                <c:pt idx="2444">
                  <c:v>44918.697222222225</c:v>
                </c:pt>
                <c:pt idx="2445">
                  <c:v>44918.697916666664</c:v>
                </c:pt>
                <c:pt idx="2446">
                  <c:v>44918.698611111111</c:v>
                </c:pt>
                <c:pt idx="2447">
                  <c:v>44918.699305555558</c:v>
                </c:pt>
                <c:pt idx="2448">
                  <c:v>44918.7</c:v>
                </c:pt>
                <c:pt idx="2449">
                  <c:v>44918.700694444444</c:v>
                </c:pt>
                <c:pt idx="2450">
                  <c:v>44918.701388888891</c:v>
                </c:pt>
                <c:pt idx="2451">
                  <c:v>44918.70208333333</c:v>
                </c:pt>
                <c:pt idx="2452">
                  <c:v>44918.702777777777</c:v>
                </c:pt>
                <c:pt idx="2453">
                  <c:v>44918.703472222223</c:v>
                </c:pt>
                <c:pt idx="2454">
                  <c:v>44918.70416666667</c:v>
                </c:pt>
                <c:pt idx="2455">
                  <c:v>44918.704861111109</c:v>
                </c:pt>
                <c:pt idx="2456">
                  <c:v>44918.705555555556</c:v>
                </c:pt>
                <c:pt idx="2457">
                  <c:v>44918.706250000003</c:v>
                </c:pt>
                <c:pt idx="2458">
                  <c:v>44918.706944444442</c:v>
                </c:pt>
                <c:pt idx="2459">
                  <c:v>44918.707638888889</c:v>
                </c:pt>
                <c:pt idx="2460">
                  <c:v>44918.708333333336</c:v>
                </c:pt>
                <c:pt idx="2461">
                  <c:v>44918.709027777775</c:v>
                </c:pt>
                <c:pt idx="2462">
                  <c:v>44918.709722222222</c:v>
                </c:pt>
                <c:pt idx="2463">
                  <c:v>44918.710416666669</c:v>
                </c:pt>
                <c:pt idx="2464">
                  <c:v>44918.711111111108</c:v>
                </c:pt>
                <c:pt idx="2465">
                  <c:v>44918.711805555555</c:v>
                </c:pt>
                <c:pt idx="2466">
                  <c:v>44918.712500000001</c:v>
                </c:pt>
                <c:pt idx="2467">
                  <c:v>44918.713194444441</c:v>
                </c:pt>
                <c:pt idx="2468">
                  <c:v>44918.713888888888</c:v>
                </c:pt>
                <c:pt idx="2469">
                  <c:v>44918.714583333334</c:v>
                </c:pt>
                <c:pt idx="2470">
                  <c:v>44918.715277777781</c:v>
                </c:pt>
                <c:pt idx="2471">
                  <c:v>44918.71597222222</c:v>
                </c:pt>
                <c:pt idx="2472">
                  <c:v>44918.716666666667</c:v>
                </c:pt>
                <c:pt idx="2473">
                  <c:v>44918.717361111114</c:v>
                </c:pt>
                <c:pt idx="2474">
                  <c:v>44918.718055555553</c:v>
                </c:pt>
                <c:pt idx="2475">
                  <c:v>44918.71875</c:v>
                </c:pt>
                <c:pt idx="2476">
                  <c:v>44918.719444444447</c:v>
                </c:pt>
                <c:pt idx="2477">
                  <c:v>44918.720138888886</c:v>
                </c:pt>
                <c:pt idx="2478">
                  <c:v>44918.720833333333</c:v>
                </c:pt>
                <c:pt idx="2479">
                  <c:v>44918.72152777778</c:v>
                </c:pt>
                <c:pt idx="2480">
                  <c:v>44918.722222222219</c:v>
                </c:pt>
                <c:pt idx="2481">
                  <c:v>44918.722916666666</c:v>
                </c:pt>
                <c:pt idx="2482">
                  <c:v>44918.723611111112</c:v>
                </c:pt>
                <c:pt idx="2483">
                  <c:v>44918.724305555559</c:v>
                </c:pt>
                <c:pt idx="2484">
                  <c:v>44918.724999999999</c:v>
                </c:pt>
                <c:pt idx="2485">
                  <c:v>44918.725694444445</c:v>
                </c:pt>
                <c:pt idx="2486">
                  <c:v>44918.726388888892</c:v>
                </c:pt>
                <c:pt idx="2487">
                  <c:v>44918.727083333331</c:v>
                </c:pt>
                <c:pt idx="2488">
                  <c:v>44918.727777777778</c:v>
                </c:pt>
                <c:pt idx="2489">
                  <c:v>44918.728472222225</c:v>
                </c:pt>
                <c:pt idx="2490">
                  <c:v>44918.729166666664</c:v>
                </c:pt>
                <c:pt idx="2491">
                  <c:v>44918.729861111111</c:v>
                </c:pt>
                <c:pt idx="2492">
                  <c:v>44918.730555555558</c:v>
                </c:pt>
                <c:pt idx="2493">
                  <c:v>44918.731249999997</c:v>
                </c:pt>
                <c:pt idx="2494">
                  <c:v>44918.731944444444</c:v>
                </c:pt>
                <c:pt idx="2495">
                  <c:v>44918.732638888891</c:v>
                </c:pt>
                <c:pt idx="2496">
                  <c:v>44918.73333333333</c:v>
                </c:pt>
                <c:pt idx="2497">
                  <c:v>44918.734027777777</c:v>
                </c:pt>
                <c:pt idx="2498">
                  <c:v>44918.734722222223</c:v>
                </c:pt>
                <c:pt idx="2499">
                  <c:v>44918.73541666667</c:v>
                </c:pt>
                <c:pt idx="2500">
                  <c:v>44918.736111111109</c:v>
                </c:pt>
                <c:pt idx="2501">
                  <c:v>44918.736805555556</c:v>
                </c:pt>
                <c:pt idx="2502">
                  <c:v>44918.737500000003</c:v>
                </c:pt>
                <c:pt idx="2503">
                  <c:v>44918.738194444442</c:v>
                </c:pt>
                <c:pt idx="2504">
                  <c:v>44918.738888888889</c:v>
                </c:pt>
                <c:pt idx="2505">
                  <c:v>44918.739583333336</c:v>
                </c:pt>
                <c:pt idx="2506">
                  <c:v>44918.740277777775</c:v>
                </c:pt>
                <c:pt idx="2507">
                  <c:v>44918.740972222222</c:v>
                </c:pt>
                <c:pt idx="2508">
                  <c:v>44918.741666666669</c:v>
                </c:pt>
                <c:pt idx="2509">
                  <c:v>44918.742361111108</c:v>
                </c:pt>
                <c:pt idx="2510">
                  <c:v>44918.743055555555</c:v>
                </c:pt>
                <c:pt idx="2511">
                  <c:v>44918.743750000001</c:v>
                </c:pt>
                <c:pt idx="2512">
                  <c:v>44918.744444444441</c:v>
                </c:pt>
                <c:pt idx="2513">
                  <c:v>44918.745138888888</c:v>
                </c:pt>
                <c:pt idx="2514">
                  <c:v>44918.745833333334</c:v>
                </c:pt>
                <c:pt idx="2515">
                  <c:v>44918.746527777781</c:v>
                </c:pt>
                <c:pt idx="2516">
                  <c:v>44918.74722222222</c:v>
                </c:pt>
                <c:pt idx="2517">
                  <c:v>44918.747916666667</c:v>
                </c:pt>
                <c:pt idx="2518">
                  <c:v>44918.748611111114</c:v>
                </c:pt>
                <c:pt idx="2519">
                  <c:v>44918.749305555553</c:v>
                </c:pt>
                <c:pt idx="2520">
                  <c:v>44918.75</c:v>
                </c:pt>
                <c:pt idx="2521">
                  <c:v>44918.750694444447</c:v>
                </c:pt>
                <c:pt idx="2522">
                  <c:v>44918.751388888886</c:v>
                </c:pt>
                <c:pt idx="2523">
                  <c:v>44918.752083333333</c:v>
                </c:pt>
                <c:pt idx="2524">
                  <c:v>44918.75277777778</c:v>
                </c:pt>
                <c:pt idx="2525">
                  <c:v>44918.753472222219</c:v>
                </c:pt>
                <c:pt idx="2526">
                  <c:v>44918.754166666666</c:v>
                </c:pt>
                <c:pt idx="2527">
                  <c:v>44918.754861111112</c:v>
                </c:pt>
                <c:pt idx="2528">
                  <c:v>44918.755555555559</c:v>
                </c:pt>
                <c:pt idx="2529">
                  <c:v>44918.756249999999</c:v>
                </c:pt>
                <c:pt idx="2530">
                  <c:v>44918.756944444445</c:v>
                </c:pt>
                <c:pt idx="2531">
                  <c:v>44918.757638888892</c:v>
                </c:pt>
                <c:pt idx="2532">
                  <c:v>44918.758333333331</c:v>
                </c:pt>
                <c:pt idx="2533">
                  <c:v>44918.759027777778</c:v>
                </c:pt>
                <c:pt idx="2534">
                  <c:v>44918.759722222225</c:v>
                </c:pt>
                <c:pt idx="2535">
                  <c:v>44918.760416666664</c:v>
                </c:pt>
                <c:pt idx="2536">
                  <c:v>44918.761111111111</c:v>
                </c:pt>
                <c:pt idx="2537">
                  <c:v>44918.761805555558</c:v>
                </c:pt>
                <c:pt idx="2538">
                  <c:v>44918.762499999997</c:v>
                </c:pt>
                <c:pt idx="2539">
                  <c:v>44918.763194444444</c:v>
                </c:pt>
                <c:pt idx="2540">
                  <c:v>44918.763888888891</c:v>
                </c:pt>
                <c:pt idx="2541">
                  <c:v>44918.76458333333</c:v>
                </c:pt>
                <c:pt idx="2542">
                  <c:v>44918.765277777777</c:v>
                </c:pt>
                <c:pt idx="2543">
                  <c:v>44918.765972222223</c:v>
                </c:pt>
                <c:pt idx="2544">
                  <c:v>44918.76666666667</c:v>
                </c:pt>
                <c:pt idx="2545">
                  <c:v>44918.767361111109</c:v>
                </c:pt>
                <c:pt idx="2546">
                  <c:v>44918.768055555556</c:v>
                </c:pt>
                <c:pt idx="2547">
                  <c:v>44918.768750000003</c:v>
                </c:pt>
                <c:pt idx="2548">
                  <c:v>44918.769444444442</c:v>
                </c:pt>
                <c:pt idx="2549">
                  <c:v>44918.770138888889</c:v>
                </c:pt>
                <c:pt idx="2550">
                  <c:v>44918.770833333336</c:v>
                </c:pt>
                <c:pt idx="2551">
                  <c:v>44918.771527777775</c:v>
                </c:pt>
                <c:pt idx="2552">
                  <c:v>44918.772222222222</c:v>
                </c:pt>
                <c:pt idx="2553">
                  <c:v>44918.772916666669</c:v>
                </c:pt>
                <c:pt idx="2554">
                  <c:v>44918.773611111108</c:v>
                </c:pt>
                <c:pt idx="2555">
                  <c:v>44918.774305555555</c:v>
                </c:pt>
                <c:pt idx="2556">
                  <c:v>44918.775000000001</c:v>
                </c:pt>
                <c:pt idx="2557">
                  <c:v>44918.775694444441</c:v>
                </c:pt>
                <c:pt idx="2558">
                  <c:v>44918.776388888888</c:v>
                </c:pt>
                <c:pt idx="2559">
                  <c:v>44918.777083333334</c:v>
                </c:pt>
                <c:pt idx="2560">
                  <c:v>44918.777777777781</c:v>
                </c:pt>
                <c:pt idx="2561">
                  <c:v>44918.77847222222</c:v>
                </c:pt>
                <c:pt idx="2562">
                  <c:v>44918.779166666667</c:v>
                </c:pt>
                <c:pt idx="2563">
                  <c:v>44918.779861111114</c:v>
                </c:pt>
                <c:pt idx="2564">
                  <c:v>44918.780555555553</c:v>
                </c:pt>
                <c:pt idx="2565">
                  <c:v>44918.78125</c:v>
                </c:pt>
                <c:pt idx="2566">
                  <c:v>44918.781944444447</c:v>
                </c:pt>
                <c:pt idx="2567">
                  <c:v>44918.782638888886</c:v>
                </c:pt>
                <c:pt idx="2568">
                  <c:v>44918.783333333333</c:v>
                </c:pt>
                <c:pt idx="2569">
                  <c:v>44918.78402777778</c:v>
                </c:pt>
                <c:pt idx="2570">
                  <c:v>44918.784722222219</c:v>
                </c:pt>
                <c:pt idx="2571">
                  <c:v>44918.785416666666</c:v>
                </c:pt>
                <c:pt idx="2572">
                  <c:v>44918.786111111112</c:v>
                </c:pt>
                <c:pt idx="2573">
                  <c:v>44918.786805555559</c:v>
                </c:pt>
                <c:pt idx="2574">
                  <c:v>44918.787499999999</c:v>
                </c:pt>
                <c:pt idx="2575">
                  <c:v>44918.788194444445</c:v>
                </c:pt>
                <c:pt idx="2576">
                  <c:v>44918.788888888892</c:v>
                </c:pt>
                <c:pt idx="2577">
                  <c:v>44918.789583333331</c:v>
                </c:pt>
                <c:pt idx="2578">
                  <c:v>44918.790277777778</c:v>
                </c:pt>
                <c:pt idx="2579">
                  <c:v>44918.790972222225</c:v>
                </c:pt>
                <c:pt idx="2580">
                  <c:v>44918.791666666664</c:v>
                </c:pt>
                <c:pt idx="2581">
                  <c:v>44918.792361111111</c:v>
                </c:pt>
                <c:pt idx="2582">
                  <c:v>44918.793055555558</c:v>
                </c:pt>
                <c:pt idx="2583">
                  <c:v>44918.793749999997</c:v>
                </c:pt>
                <c:pt idx="2584">
                  <c:v>44918.794444444444</c:v>
                </c:pt>
                <c:pt idx="2585">
                  <c:v>44918.795138888891</c:v>
                </c:pt>
                <c:pt idx="2586">
                  <c:v>44918.79583333333</c:v>
                </c:pt>
                <c:pt idx="2587">
                  <c:v>44918.796527777777</c:v>
                </c:pt>
                <c:pt idx="2588">
                  <c:v>44918.797222222223</c:v>
                </c:pt>
                <c:pt idx="2589">
                  <c:v>44918.79791666667</c:v>
                </c:pt>
                <c:pt idx="2590">
                  <c:v>44918.798611111109</c:v>
                </c:pt>
                <c:pt idx="2591">
                  <c:v>44918.799305555556</c:v>
                </c:pt>
                <c:pt idx="2592">
                  <c:v>44918.8</c:v>
                </c:pt>
                <c:pt idx="2593">
                  <c:v>44918.800694444442</c:v>
                </c:pt>
                <c:pt idx="2594">
                  <c:v>44918.801388888889</c:v>
                </c:pt>
                <c:pt idx="2595">
                  <c:v>44918.802083333336</c:v>
                </c:pt>
                <c:pt idx="2596">
                  <c:v>44918.802777777775</c:v>
                </c:pt>
                <c:pt idx="2597">
                  <c:v>44918.803472222222</c:v>
                </c:pt>
                <c:pt idx="2598">
                  <c:v>44918.804166666669</c:v>
                </c:pt>
                <c:pt idx="2599">
                  <c:v>44918.804861111108</c:v>
                </c:pt>
                <c:pt idx="2600">
                  <c:v>44918.805555555555</c:v>
                </c:pt>
                <c:pt idx="2601">
                  <c:v>44918.806250000001</c:v>
                </c:pt>
                <c:pt idx="2602">
                  <c:v>44918.806944444441</c:v>
                </c:pt>
                <c:pt idx="2603">
                  <c:v>44918.807638888888</c:v>
                </c:pt>
                <c:pt idx="2604">
                  <c:v>44918.808333333334</c:v>
                </c:pt>
                <c:pt idx="2605">
                  <c:v>44918.809027777781</c:v>
                </c:pt>
                <c:pt idx="2606">
                  <c:v>44918.80972222222</c:v>
                </c:pt>
                <c:pt idx="2607">
                  <c:v>44918.810416666667</c:v>
                </c:pt>
                <c:pt idx="2608">
                  <c:v>44918.811111111114</c:v>
                </c:pt>
                <c:pt idx="2609">
                  <c:v>44918.811805555553</c:v>
                </c:pt>
                <c:pt idx="2610">
                  <c:v>44918.8125</c:v>
                </c:pt>
                <c:pt idx="2611">
                  <c:v>44918.813194444447</c:v>
                </c:pt>
                <c:pt idx="2612">
                  <c:v>44918.813888888886</c:v>
                </c:pt>
                <c:pt idx="2613">
                  <c:v>44918.814583333333</c:v>
                </c:pt>
                <c:pt idx="2614">
                  <c:v>44918.81527777778</c:v>
                </c:pt>
                <c:pt idx="2615">
                  <c:v>44918.815972222219</c:v>
                </c:pt>
                <c:pt idx="2616">
                  <c:v>44918.816666666666</c:v>
                </c:pt>
                <c:pt idx="2617">
                  <c:v>44918.817361111112</c:v>
                </c:pt>
                <c:pt idx="2618">
                  <c:v>44918.818055555559</c:v>
                </c:pt>
                <c:pt idx="2619">
                  <c:v>44918.818749999999</c:v>
                </c:pt>
                <c:pt idx="2620">
                  <c:v>44918.819444444445</c:v>
                </c:pt>
                <c:pt idx="2621">
                  <c:v>44918.820138888892</c:v>
                </c:pt>
                <c:pt idx="2622">
                  <c:v>44918.820833333331</c:v>
                </c:pt>
                <c:pt idx="2623">
                  <c:v>44918.821527777778</c:v>
                </c:pt>
                <c:pt idx="2624">
                  <c:v>44918.822222222225</c:v>
                </c:pt>
                <c:pt idx="2625">
                  <c:v>44918.822916666664</c:v>
                </c:pt>
                <c:pt idx="2626">
                  <c:v>44918.823611111111</c:v>
                </c:pt>
                <c:pt idx="2627">
                  <c:v>44918.824305555558</c:v>
                </c:pt>
                <c:pt idx="2628">
                  <c:v>44918.824999999997</c:v>
                </c:pt>
                <c:pt idx="2629">
                  <c:v>44918.825694444444</c:v>
                </c:pt>
                <c:pt idx="2630">
                  <c:v>44918.826388888891</c:v>
                </c:pt>
                <c:pt idx="2631">
                  <c:v>44918.82708333333</c:v>
                </c:pt>
                <c:pt idx="2632">
                  <c:v>44918.827777777777</c:v>
                </c:pt>
                <c:pt idx="2633">
                  <c:v>44918.828472222223</c:v>
                </c:pt>
                <c:pt idx="2634">
                  <c:v>44918.82916666667</c:v>
                </c:pt>
                <c:pt idx="2635">
                  <c:v>44918.829861111109</c:v>
                </c:pt>
                <c:pt idx="2636">
                  <c:v>44918.830555555556</c:v>
                </c:pt>
                <c:pt idx="2637">
                  <c:v>44918.831250000003</c:v>
                </c:pt>
                <c:pt idx="2638">
                  <c:v>44918.831944444442</c:v>
                </c:pt>
                <c:pt idx="2639">
                  <c:v>44918.832638888889</c:v>
                </c:pt>
                <c:pt idx="2640">
                  <c:v>44918.833333333336</c:v>
                </c:pt>
                <c:pt idx="2641">
                  <c:v>44918.834027777775</c:v>
                </c:pt>
                <c:pt idx="2642">
                  <c:v>44918.834722222222</c:v>
                </c:pt>
                <c:pt idx="2643">
                  <c:v>44918.835416666669</c:v>
                </c:pt>
                <c:pt idx="2644">
                  <c:v>44918.836111111108</c:v>
                </c:pt>
                <c:pt idx="2645">
                  <c:v>44918.836805555555</c:v>
                </c:pt>
                <c:pt idx="2646">
                  <c:v>44918.837500000001</c:v>
                </c:pt>
                <c:pt idx="2647">
                  <c:v>44918.838194444441</c:v>
                </c:pt>
                <c:pt idx="2648">
                  <c:v>44918.838888888888</c:v>
                </c:pt>
                <c:pt idx="2649">
                  <c:v>44918.839583333334</c:v>
                </c:pt>
                <c:pt idx="2650">
                  <c:v>44918.840277777781</c:v>
                </c:pt>
                <c:pt idx="2651">
                  <c:v>44918.84097222222</c:v>
                </c:pt>
                <c:pt idx="2652">
                  <c:v>44918.841666666667</c:v>
                </c:pt>
                <c:pt idx="2653">
                  <c:v>44918.842361111114</c:v>
                </c:pt>
                <c:pt idx="2654">
                  <c:v>44918.843055555553</c:v>
                </c:pt>
                <c:pt idx="2655">
                  <c:v>44918.84375</c:v>
                </c:pt>
                <c:pt idx="2656">
                  <c:v>44918.844444444447</c:v>
                </c:pt>
                <c:pt idx="2657">
                  <c:v>44918.845138888886</c:v>
                </c:pt>
                <c:pt idx="2658">
                  <c:v>44918.845833333333</c:v>
                </c:pt>
                <c:pt idx="2659">
                  <c:v>44918.84652777778</c:v>
                </c:pt>
                <c:pt idx="2660">
                  <c:v>44918.847222222219</c:v>
                </c:pt>
                <c:pt idx="2661">
                  <c:v>44918.847916666666</c:v>
                </c:pt>
                <c:pt idx="2662">
                  <c:v>44918.848611111112</c:v>
                </c:pt>
                <c:pt idx="2663">
                  <c:v>44918.849305555559</c:v>
                </c:pt>
                <c:pt idx="2664">
                  <c:v>44918.85</c:v>
                </c:pt>
                <c:pt idx="2665">
                  <c:v>44918.850694444445</c:v>
                </c:pt>
                <c:pt idx="2666">
                  <c:v>44918.851388888892</c:v>
                </c:pt>
                <c:pt idx="2667">
                  <c:v>44918.852083333331</c:v>
                </c:pt>
                <c:pt idx="2668">
                  <c:v>44918.852777777778</c:v>
                </c:pt>
                <c:pt idx="2669">
                  <c:v>44918.853472222225</c:v>
                </c:pt>
                <c:pt idx="2670">
                  <c:v>44918.854166666664</c:v>
                </c:pt>
                <c:pt idx="2671">
                  <c:v>44918.854861111111</c:v>
                </c:pt>
                <c:pt idx="2672">
                  <c:v>44918.855555555558</c:v>
                </c:pt>
                <c:pt idx="2673">
                  <c:v>44918.856249999997</c:v>
                </c:pt>
                <c:pt idx="2674">
                  <c:v>44918.856944444444</c:v>
                </c:pt>
                <c:pt idx="2675">
                  <c:v>44918.857638888891</c:v>
                </c:pt>
                <c:pt idx="2676">
                  <c:v>44918.85833333333</c:v>
                </c:pt>
                <c:pt idx="2677">
                  <c:v>44918.859027777777</c:v>
                </c:pt>
                <c:pt idx="2678">
                  <c:v>44918.859722222223</c:v>
                </c:pt>
                <c:pt idx="2679">
                  <c:v>44918.86041666667</c:v>
                </c:pt>
                <c:pt idx="2680">
                  <c:v>44918.861111111109</c:v>
                </c:pt>
                <c:pt idx="2681">
                  <c:v>44918.861805555556</c:v>
                </c:pt>
                <c:pt idx="2682">
                  <c:v>44918.862500000003</c:v>
                </c:pt>
                <c:pt idx="2683">
                  <c:v>44918.863194444442</c:v>
                </c:pt>
                <c:pt idx="2684">
                  <c:v>44918.863888888889</c:v>
                </c:pt>
                <c:pt idx="2685">
                  <c:v>44918.864583333336</c:v>
                </c:pt>
                <c:pt idx="2686">
                  <c:v>44918.865277777775</c:v>
                </c:pt>
                <c:pt idx="2687">
                  <c:v>44918.865972222222</c:v>
                </c:pt>
                <c:pt idx="2688">
                  <c:v>44918.866666666669</c:v>
                </c:pt>
                <c:pt idx="2689">
                  <c:v>44918.867361111108</c:v>
                </c:pt>
                <c:pt idx="2690">
                  <c:v>44918.868055555555</c:v>
                </c:pt>
                <c:pt idx="2691">
                  <c:v>44918.868750000001</c:v>
                </c:pt>
                <c:pt idx="2692">
                  <c:v>44918.869444444441</c:v>
                </c:pt>
                <c:pt idx="2693">
                  <c:v>44918.870138888888</c:v>
                </c:pt>
                <c:pt idx="2694">
                  <c:v>44918.870833333334</c:v>
                </c:pt>
                <c:pt idx="2695">
                  <c:v>44918.871527777781</c:v>
                </c:pt>
                <c:pt idx="2696">
                  <c:v>44918.87222222222</c:v>
                </c:pt>
                <c:pt idx="2697">
                  <c:v>44918.872916666667</c:v>
                </c:pt>
                <c:pt idx="2698">
                  <c:v>44918.873611111114</c:v>
                </c:pt>
                <c:pt idx="2699">
                  <c:v>44918.874305555553</c:v>
                </c:pt>
                <c:pt idx="2700">
                  <c:v>44918.875</c:v>
                </c:pt>
                <c:pt idx="2701">
                  <c:v>44918.875694444447</c:v>
                </c:pt>
                <c:pt idx="2702">
                  <c:v>44918.876388888886</c:v>
                </c:pt>
                <c:pt idx="2703">
                  <c:v>44918.877083333333</c:v>
                </c:pt>
                <c:pt idx="2704">
                  <c:v>44918.87777777778</c:v>
                </c:pt>
                <c:pt idx="2705">
                  <c:v>44918.878472222219</c:v>
                </c:pt>
                <c:pt idx="2706">
                  <c:v>44918.879166666666</c:v>
                </c:pt>
                <c:pt idx="2707">
                  <c:v>44918.879861111112</c:v>
                </c:pt>
                <c:pt idx="2708">
                  <c:v>44918.880555555559</c:v>
                </c:pt>
                <c:pt idx="2709">
                  <c:v>44918.881249999999</c:v>
                </c:pt>
                <c:pt idx="2710">
                  <c:v>44918.881944444445</c:v>
                </c:pt>
                <c:pt idx="2711">
                  <c:v>44918.882638888892</c:v>
                </c:pt>
                <c:pt idx="2712">
                  <c:v>44918.883333333331</c:v>
                </c:pt>
                <c:pt idx="2713">
                  <c:v>44918.884027777778</c:v>
                </c:pt>
                <c:pt idx="2714">
                  <c:v>44918.884722222225</c:v>
                </c:pt>
                <c:pt idx="2715">
                  <c:v>44918.885416666664</c:v>
                </c:pt>
                <c:pt idx="2716">
                  <c:v>44918.886111111111</c:v>
                </c:pt>
                <c:pt idx="2717">
                  <c:v>44918.886805555558</c:v>
                </c:pt>
                <c:pt idx="2718">
                  <c:v>44918.887499999997</c:v>
                </c:pt>
                <c:pt idx="2719">
                  <c:v>44918.888194444444</c:v>
                </c:pt>
                <c:pt idx="2720">
                  <c:v>44918.888888888891</c:v>
                </c:pt>
                <c:pt idx="2721">
                  <c:v>44918.88958333333</c:v>
                </c:pt>
                <c:pt idx="2722">
                  <c:v>44918.890277777777</c:v>
                </c:pt>
                <c:pt idx="2723">
                  <c:v>44918.890972222223</c:v>
                </c:pt>
                <c:pt idx="2724">
                  <c:v>44918.89166666667</c:v>
                </c:pt>
                <c:pt idx="2725">
                  <c:v>44918.892361111109</c:v>
                </c:pt>
                <c:pt idx="2726">
                  <c:v>44918.893055555556</c:v>
                </c:pt>
                <c:pt idx="2727">
                  <c:v>44918.893750000003</c:v>
                </c:pt>
                <c:pt idx="2728">
                  <c:v>44918.894444444442</c:v>
                </c:pt>
                <c:pt idx="2729">
                  <c:v>44918.895138888889</c:v>
                </c:pt>
                <c:pt idx="2730">
                  <c:v>44918.895833333336</c:v>
                </c:pt>
                <c:pt idx="2731">
                  <c:v>44918.896527777775</c:v>
                </c:pt>
                <c:pt idx="2732">
                  <c:v>44918.897222222222</c:v>
                </c:pt>
                <c:pt idx="2733">
                  <c:v>44918.897916666669</c:v>
                </c:pt>
                <c:pt idx="2734">
                  <c:v>44918.898611111108</c:v>
                </c:pt>
                <c:pt idx="2735">
                  <c:v>44918.899305555555</c:v>
                </c:pt>
                <c:pt idx="2736">
                  <c:v>44918.9</c:v>
                </c:pt>
                <c:pt idx="2737">
                  <c:v>44918.900694444441</c:v>
                </c:pt>
                <c:pt idx="2738">
                  <c:v>44918.901388888888</c:v>
                </c:pt>
                <c:pt idx="2739">
                  <c:v>44918.902083333334</c:v>
                </c:pt>
                <c:pt idx="2740">
                  <c:v>44918.902777777781</c:v>
                </c:pt>
                <c:pt idx="2741">
                  <c:v>44918.90347222222</c:v>
                </c:pt>
                <c:pt idx="2742">
                  <c:v>44918.904166666667</c:v>
                </c:pt>
                <c:pt idx="2743">
                  <c:v>44918.904861111114</c:v>
                </c:pt>
                <c:pt idx="2744">
                  <c:v>44918.905555555553</c:v>
                </c:pt>
                <c:pt idx="2745">
                  <c:v>44918.90625</c:v>
                </c:pt>
                <c:pt idx="2746">
                  <c:v>44918.906944444447</c:v>
                </c:pt>
                <c:pt idx="2747">
                  <c:v>44918.907638888886</c:v>
                </c:pt>
                <c:pt idx="2748">
                  <c:v>44918.908333333333</c:v>
                </c:pt>
                <c:pt idx="2749">
                  <c:v>44918.90902777778</c:v>
                </c:pt>
                <c:pt idx="2750">
                  <c:v>44918.909722222219</c:v>
                </c:pt>
                <c:pt idx="2751">
                  <c:v>44918.910416666666</c:v>
                </c:pt>
                <c:pt idx="2752">
                  <c:v>44918.911111111112</c:v>
                </c:pt>
                <c:pt idx="2753">
                  <c:v>44918.911805555559</c:v>
                </c:pt>
                <c:pt idx="2754">
                  <c:v>44918.912499999999</c:v>
                </c:pt>
                <c:pt idx="2755">
                  <c:v>44918.913194444445</c:v>
                </c:pt>
                <c:pt idx="2756">
                  <c:v>44918.913888888892</c:v>
                </c:pt>
                <c:pt idx="2757">
                  <c:v>44918.914583333331</c:v>
                </c:pt>
                <c:pt idx="2758">
                  <c:v>44918.915277777778</c:v>
                </c:pt>
                <c:pt idx="2759">
                  <c:v>44918.915972222225</c:v>
                </c:pt>
                <c:pt idx="2760">
                  <c:v>44918.916666666664</c:v>
                </c:pt>
                <c:pt idx="2761">
                  <c:v>44918.917361111111</c:v>
                </c:pt>
                <c:pt idx="2762">
                  <c:v>44918.918055555558</c:v>
                </c:pt>
                <c:pt idx="2763">
                  <c:v>44918.918749999997</c:v>
                </c:pt>
                <c:pt idx="2764">
                  <c:v>44918.919444444444</c:v>
                </c:pt>
                <c:pt idx="2765">
                  <c:v>44918.920138888891</c:v>
                </c:pt>
                <c:pt idx="2766">
                  <c:v>44918.92083333333</c:v>
                </c:pt>
                <c:pt idx="2767">
                  <c:v>44918.921527777777</c:v>
                </c:pt>
                <c:pt idx="2768">
                  <c:v>44918.922222222223</c:v>
                </c:pt>
                <c:pt idx="2769">
                  <c:v>44918.92291666667</c:v>
                </c:pt>
                <c:pt idx="2770">
                  <c:v>44918.923611111109</c:v>
                </c:pt>
                <c:pt idx="2771">
                  <c:v>44918.924305555556</c:v>
                </c:pt>
                <c:pt idx="2772">
                  <c:v>44918.925000000003</c:v>
                </c:pt>
                <c:pt idx="2773">
                  <c:v>44918.925694444442</c:v>
                </c:pt>
                <c:pt idx="2774">
                  <c:v>44918.926388888889</c:v>
                </c:pt>
                <c:pt idx="2775">
                  <c:v>44918.927083333336</c:v>
                </c:pt>
                <c:pt idx="2776">
                  <c:v>44918.927777777775</c:v>
                </c:pt>
                <c:pt idx="2777">
                  <c:v>44918.928472222222</c:v>
                </c:pt>
                <c:pt idx="2778">
                  <c:v>44918.929166666669</c:v>
                </c:pt>
                <c:pt idx="2779">
                  <c:v>44918.929861111108</c:v>
                </c:pt>
                <c:pt idx="2780">
                  <c:v>44918.930555555555</c:v>
                </c:pt>
                <c:pt idx="2781">
                  <c:v>44918.931250000001</c:v>
                </c:pt>
                <c:pt idx="2782">
                  <c:v>44918.931944444441</c:v>
                </c:pt>
                <c:pt idx="2783">
                  <c:v>44918.932638888888</c:v>
                </c:pt>
                <c:pt idx="2784">
                  <c:v>44918.933333333334</c:v>
                </c:pt>
                <c:pt idx="2785">
                  <c:v>44918.934027777781</c:v>
                </c:pt>
                <c:pt idx="2786">
                  <c:v>44918.93472222222</c:v>
                </c:pt>
                <c:pt idx="2787">
                  <c:v>44918.935416666667</c:v>
                </c:pt>
                <c:pt idx="2788">
                  <c:v>44918.936111111114</c:v>
                </c:pt>
                <c:pt idx="2789">
                  <c:v>44918.936805555553</c:v>
                </c:pt>
                <c:pt idx="2790">
                  <c:v>44918.9375</c:v>
                </c:pt>
                <c:pt idx="2791">
                  <c:v>44918.938194444447</c:v>
                </c:pt>
                <c:pt idx="2792">
                  <c:v>44918.938888888886</c:v>
                </c:pt>
                <c:pt idx="2793">
                  <c:v>44918.939583333333</c:v>
                </c:pt>
                <c:pt idx="2794">
                  <c:v>44918.94027777778</c:v>
                </c:pt>
                <c:pt idx="2795">
                  <c:v>44918.940972222219</c:v>
                </c:pt>
                <c:pt idx="2796">
                  <c:v>44918.941666666666</c:v>
                </c:pt>
                <c:pt idx="2797">
                  <c:v>44918.942361111112</c:v>
                </c:pt>
                <c:pt idx="2798">
                  <c:v>44918.943055555559</c:v>
                </c:pt>
                <c:pt idx="2799">
                  <c:v>44918.943749999999</c:v>
                </c:pt>
                <c:pt idx="2800">
                  <c:v>44918.944444444445</c:v>
                </c:pt>
                <c:pt idx="2801">
                  <c:v>44918.945138888892</c:v>
                </c:pt>
                <c:pt idx="2802">
                  <c:v>44918.945833333331</c:v>
                </c:pt>
                <c:pt idx="2803">
                  <c:v>44918.946527777778</c:v>
                </c:pt>
                <c:pt idx="2804">
                  <c:v>44918.947222222225</c:v>
                </c:pt>
                <c:pt idx="2805">
                  <c:v>44918.947916666664</c:v>
                </c:pt>
                <c:pt idx="2806">
                  <c:v>44918.948611111111</c:v>
                </c:pt>
                <c:pt idx="2807">
                  <c:v>44918.949305555558</c:v>
                </c:pt>
                <c:pt idx="2808">
                  <c:v>44918.95</c:v>
                </c:pt>
                <c:pt idx="2809">
                  <c:v>44918.950694444444</c:v>
                </c:pt>
                <c:pt idx="2810">
                  <c:v>44918.951388888891</c:v>
                </c:pt>
                <c:pt idx="2811">
                  <c:v>44918.95208333333</c:v>
                </c:pt>
                <c:pt idx="2812">
                  <c:v>44918.952777777777</c:v>
                </c:pt>
                <c:pt idx="2813">
                  <c:v>44918.953472222223</c:v>
                </c:pt>
                <c:pt idx="2814">
                  <c:v>44918.95416666667</c:v>
                </c:pt>
                <c:pt idx="2815">
                  <c:v>44918.954861111109</c:v>
                </c:pt>
                <c:pt idx="2816">
                  <c:v>44918.955555555556</c:v>
                </c:pt>
                <c:pt idx="2817">
                  <c:v>44918.956250000003</c:v>
                </c:pt>
                <c:pt idx="2818">
                  <c:v>44918.956944444442</c:v>
                </c:pt>
                <c:pt idx="2819">
                  <c:v>44918.957638888889</c:v>
                </c:pt>
                <c:pt idx="2820">
                  <c:v>44918.958333333336</c:v>
                </c:pt>
                <c:pt idx="2821">
                  <c:v>44918.959027777775</c:v>
                </c:pt>
                <c:pt idx="2822">
                  <c:v>44918.959722222222</c:v>
                </c:pt>
                <c:pt idx="2823">
                  <c:v>44918.960416666669</c:v>
                </c:pt>
                <c:pt idx="2824">
                  <c:v>44918.961111111108</c:v>
                </c:pt>
                <c:pt idx="2825">
                  <c:v>44918.961805555555</c:v>
                </c:pt>
                <c:pt idx="2826">
                  <c:v>44918.962500000001</c:v>
                </c:pt>
                <c:pt idx="2827">
                  <c:v>44918.963194444441</c:v>
                </c:pt>
                <c:pt idx="2828">
                  <c:v>44918.963888888888</c:v>
                </c:pt>
                <c:pt idx="2829">
                  <c:v>44918.964583333334</c:v>
                </c:pt>
                <c:pt idx="2830">
                  <c:v>44918.965277777781</c:v>
                </c:pt>
                <c:pt idx="2831">
                  <c:v>44918.96597222222</c:v>
                </c:pt>
                <c:pt idx="2832">
                  <c:v>44918.966666666667</c:v>
                </c:pt>
                <c:pt idx="2833">
                  <c:v>44918.967361111114</c:v>
                </c:pt>
                <c:pt idx="2834">
                  <c:v>44918.968055555553</c:v>
                </c:pt>
                <c:pt idx="2835">
                  <c:v>44918.96875</c:v>
                </c:pt>
                <c:pt idx="2836">
                  <c:v>44918.969444444447</c:v>
                </c:pt>
                <c:pt idx="2837">
                  <c:v>44918.970138888886</c:v>
                </c:pt>
                <c:pt idx="2838">
                  <c:v>44918.970833333333</c:v>
                </c:pt>
                <c:pt idx="2839">
                  <c:v>44918.97152777778</c:v>
                </c:pt>
                <c:pt idx="2840">
                  <c:v>44918.972222222219</c:v>
                </c:pt>
                <c:pt idx="2841">
                  <c:v>44918.972916666666</c:v>
                </c:pt>
                <c:pt idx="2842">
                  <c:v>44918.973611111112</c:v>
                </c:pt>
                <c:pt idx="2843">
                  <c:v>44918.974305555559</c:v>
                </c:pt>
                <c:pt idx="2844">
                  <c:v>44918.974999999999</c:v>
                </c:pt>
                <c:pt idx="2845">
                  <c:v>44918.975694444445</c:v>
                </c:pt>
                <c:pt idx="2846">
                  <c:v>44918.976388888892</c:v>
                </c:pt>
                <c:pt idx="2847">
                  <c:v>44918.977083333331</c:v>
                </c:pt>
                <c:pt idx="2848">
                  <c:v>44918.977777777778</c:v>
                </c:pt>
                <c:pt idx="2849">
                  <c:v>44918.978472222225</c:v>
                </c:pt>
                <c:pt idx="2850">
                  <c:v>44918.979166666664</c:v>
                </c:pt>
                <c:pt idx="2851">
                  <c:v>44918.979861111111</c:v>
                </c:pt>
                <c:pt idx="2852">
                  <c:v>44918.980555555558</c:v>
                </c:pt>
                <c:pt idx="2853">
                  <c:v>44918.981249999997</c:v>
                </c:pt>
                <c:pt idx="2854">
                  <c:v>44918.981944444444</c:v>
                </c:pt>
                <c:pt idx="2855">
                  <c:v>44918.982638888891</c:v>
                </c:pt>
                <c:pt idx="2856">
                  <c:v>44918.98333333333</c:v>
                </c:pt>
                <c:pt idx="2857">
                  <c:v>44918.984027777777</c:v>
                </c:pt>
                <c:pt idx="2858">
                  <c:v>44918.984722222223</c:v>
                </c:pt>
                <c:pt idx="2859">
                  <c:v>44918.98541666667</c:v>
                </c:pt>
                <c:pt idx="2860">
                  <c:v>44918.986111111109</c:v>
                </c:pt>
                <c:pt idx="2861">
                  <c:v>44918.986805555556</c:v>
                </c:pt>
                <c:pt idx="2862">
                  <c:v>44918.987500000003</c:v>
                </c:pt>
                <c:pt idx="2863">
                  <c:v>44918.988194444442</c:v>
                </c:pt>
                <c:pt idx="2864">
                  <c:v>44918.988888888889</c:v>
                </c:pt>
                <c:pt idx="2865">
                  <c:v>44918.989583333336</c:v>
                </c:pt>
                <c:pt idx="2866">
                  <c:v>44918.990277777775</c:v>
                </c:pt>
                <c:pt idx="2867">
                  <c:v>44918.990972222222</c:v>
                </c:pt>
                <c:pt idx="2868">
                  <c:v>44918.991666666669</c:v>
                </c:pt>
                <c:pt idx="2869">
                  <c:v>44918.992361111108</c:v>
                </c:pt>
                <c:pt idx="2870">
                  <c:v>44918.993055555555</c:v>
                </c:pt>
                <c:pt idx="2871">
                  <c:v>44918.993750000001</c:v>
                </c:pt>
                <c:pt idx="2872">
                  <c:v>44918.994444444441</c:v>
                </c:pt>
                <c:pt idx="2873">
                  <c:v>44918.995138888888</c:v>
                </c:pt>
                <c:pt idx="2874">
                  <c:v>44918.995833333334</c:v>
                </c:pt>
                <c:pt idx="2875">
                  <c:v>44918.996527777781</c:v>
                </c:pt>
                <c:pt idx="2876">
                  <c:v>44918.99722222222</c:v>
                </c:pt>
                <c:pt idx="2877">
                  <c:v>44918.997916666667</c:v>
                </c:pt>
                <c:pt idx="2878">
                  <c:v>44918.998611111114</c:v>
                </c:pt>
                <c:pt idx="2879">
                  <c:v>44918.999305555553</c:v>
                </c:pt>
                <c:pt idx="2880">
                  <c:v>44919</c:v>
                </c:pt>
                <c:pt idx="2881">
                  <c:v>44919.000694444447</c:v>
                </c:pt>
                <c:pt idx="2882">
                  <c:v>44919.001388888886</c:v>
                </c:pt>
                <c:pt idx="2883">
                  <c:v>44919.002083333333</c:v>
                </c:pt>
                <c:pt idx="2884">
                  <c:v>44919.00277777778</c:v>
                </c:pt>
                <c:pt idx="2885">
                  <c:v>44919.003472222219</c:v>
                </c:pt>
                <c:pt idx="2886">
                  <c:v>44919.004166666666</c:v>
                </c:pt>
                <c:pt idx="2887">
                  <c:v>44919.004861111112</c:v>
                </c:pt>
                <c:pt idx="2888">
                  <c:v>44919.005555555559</c:v>
                </c:pt>
                <c:pt idx="2889">
                  <c:v>44919.006249999999</c:v>
                </c:pt>
                <c:pt idx="2890">
                  <c:v>44919.006944444445</c:v>
                </c:pt>
                <c:pt idx="2891">
                  <c:v>44919.007638888892</c:v>
                </c:pt>
                <c:pt idx="2892">
                  <c:v>44919.008333333331</c:v>
                </c:pt>
                <c:pt idx="2893">
                  <c:v>44919.009027777778</c:v>
                </c:pt>
                <c:pt idx="2894">
                  <c:v>44919.009722222225</c:v>
                </c:pt>
                <c:pt idx="2895">
                  <c:v>44919.010416666664</c:v>
                </c:pt>
                <c:pt idx="2896">
                  <c:v>44919.011111111111</c:v>
                </c:pt>
                <c:pt idx="2897">
                  <c:v>44919.011805555558</c:v>
                </c:pt>
                <c:pt idx="2898">
                  <c:v>44919.012499999997</c:v>
                </c:pt>
                <c:pt idx="2899">
                  <c:v>44919.013194444444</c:v>
                </c:pt>
                <c:pt idx="2900">
                  <c:v>44919.013888888891</c:v>
                </c:pt>
                <c:pt idx="2901">
                  <c:v>44919.01458333333</c:v>
                </c:pt>
                <c:pt idx="2902">
                  <c:v>44919.015277777777</c:v>
                </c:pt>
                <c:pt idx="2903">
                  <c:v>44919.015972222223</c:v>
                </c:pt>
                <c:pt idx="2904">
                  <c:v>44919.01666666667</c:v>
                </c:pt>
                <c:pt idx="2905">
                  <c:v>44919.017361111109</c:v>
                </c:pt>
                <c:pt idx="2906">
                  <c:v>44919.018055555556</c:v>
                </c:pt>
                <c:pt idx="2907">
                  <c:v>44919.018750000003</c:v>
                </c:pt>
                <c:pt idx="2908">
                  <c:v>44919.019444444442</c:v>
                </c:pt>
                <c:pt idx="2909">
                  <c:v>44919.020138888889</c:v>
                </c:pt>
                <c:pt idx="2910">
                  <c:v>44919.020833333336</c:v>
                </c:pt>
                <c:pt idx="2911">
                  <c:v>44919.021527777775</c:v>
                </c:pt>
                <c:pt idx="2912">
                  <c:v>44919.022222222222</c:v>
                </c:pt>
                <c:pt idx="2913">
                  <c:v>44919.022916666669</c:v>
                </c:pt>
                <c:pt idx="2914">
                  <c:v>44919.023611111108</c:v>
                </c:pt>
                <c:pt idx="2915">
                  <c:v>44919.024305555555</c:v>
                </c:pt>
                <c:pt idx="2916">
                  <c:v>44919.025000000001</c:v>
                </c:pt>
                <c:pt idx="2917">
                  <c:v>44919.025694444441</c:v>
                </c:pt>
                <c:pt idx="2918">
                  <c:v>44919.026388888888</c:v>
                </c:pt>
                <c:pt idx="2919">
                  <c:v>44919.027083333334</c:v>
                </c:pt>
                <c:pt idx="2920">
                  <c:v>44919.027777777781</c:v>
                </c:pt>
                <c:pt idx="2921">
                  <c:v>44919.02847222222</c:v>
                </c:pt>
                <c:pt idx="2922">
                  <c:v>44919.029166666667</c:v>
                </c:pt>
                <c:pt idx="2923">
                  <c:v>44919.029861111114</c:v>
                </c:pt>
                <c:pt idx="2924">
                  <c:v>44919.030555555553</c:v>
                </c:pt>
                <c:pt idx="2925">
                  <c:v>44919.03125</c:v>
                </c:pt>
                <c:pt idx="2926">
                  <c:v>44919.031944444447</c:v>
                </c:pt>
                <c:pt idx="2927">
                  <c:v>44919.032638888886</c:v>
                </c:pt>
                <c:pt idx="2928">
                  <c:v>44919.033333333333</c:v>
                </c:pt>
                <c:pt idx="2929">
                  <c:v>44919.03402777778</c:v>
                </c:pt>
                <c:pt idx="2930">
                  <c:v>44919.034722222219</c:v>
                </c:pt>
                <c:pt idx="2931">
                  <c:v>44919.035416666666</c:v>
                </c:pt>
                <c:pt idx="2932">
                  <c:v>44919.036111111112</c:v>
                </c:pt>
                <c:pt idx="2933">
                  <c:v>44919.036805555559</c:v>
                </c:pt>
                <c:pt idx="2934">
                  <c:v>44919.037499999999</c:v>
                </c:pt>
                <c:pt idx="2935">
                  <c:v>44919.038194444445</c:v>
                </c:pt>
                <c:pt idx="2936">
                  <c:v>44919.038888888892</c:v>
                </c:pt>
                <c:pt idx="2937">
                  <c:v>44919.039583333331</c:v>
                </c:pt>
                <c:pt idx="2938">
                  <c:v>44919.040277777778</c:v>
                </c:pt>
                <c:pt idx="2939">
                  <c:v>44919.040972222225</c:v>
                </c:pt>
                <c:pt idx="2940">
                  <c:v>44919.041666666664</c:v>
                </c:pt>
                <c:pt idx="2941">
                  <c:v>44919.042361111111</c:v>
                </c:pt>
                <c:pt idx="2942">
                  <c:v>44919.043055555558</c:v>
                </c:pt>
                <c:pt idx="2943">
                  <c:v>44919.043749999997</c:v>
                </c:pt>
                <c:pt idx="2944">
                  <c:v>44919.044444444444</c:v>
                </c:pt>
                <c:pt idx="2945">
                  <c:v>44919.045138888891</c:v>
                </c:pt>
                <c:pt idx="2946">
                  <c:v>44919.04583333333</c:v>
                </c:pt>
                <c:pt idx="2947">
                  <c:v>44919.046527777777</c:v>
                </c:pt>
                <c:pt idx="2948">
                  <c:v>44919.047222222223</c:v>
                </c:pt>
                <c:pt idx="2949">
                  <c:v>44919.04791666667</c:v>
                </c:pt>
                <c:pt idx="2950">
                  <c:v>44919.048611111109</c:v>
                </c:pt>
                <c:pt idx="2951">
                  <c:v>44919.049305555556</c:v>
                </c:pt>
                <c:pt idx="2952">
                  <c:v>44919.05</c:v>
                </c:pt>
                <c:pt idx="2953">
                  <c:v>44919.050694444442</c:v>
                </c:pt>
                <c:pt idx="2954">
                  <c:v>44919.051388888889</c:v>
                </c:pt>
                <c:pt idx="2955">
                  <c:v>44919.052083333336</c:v>
                </c:pt>
                <c:pt idx="2956">
                  <c:v>44919.052777777775</c:v>
                </c:pt>
                <c:pt idx="2957">
                  <c:v>44919.053472222222</c:v>
                </c:pt>
                <c:pt idx="2958">
                  <c:v>44919.054166666669</c:v>
                </c:pt>
                <c:pt idx="2959">
                  <c:v>44919.054861111108</c:v>
                </c:pt>
                <c:pt idx="2960">
                  <c:v>44919.055555555555</c:v>
                </c:pt>
                <c:pt idx="2961">
                  <c:v>44919.056250000001</c:v>
                </c:pt>
                <c:pt idx="2962">
                  <c:v>44919.056944444441</c:v>
                </c:pt>
                <c:pt idx="2963">
                  <c:v>44919.057638888888</c:v>
                </c:pt>
                <c:pt idx="2964">
                  <c:v>44919.058333333334</c:v>
                </c:pt>
                <c:pt idx="2965">
                  <c:v>44919.059027777781</c:v>
                </c:pt>
                <c:pt idx="2966">
                  <c:v>44919.05972222222</c:v>
                </c:pt>
                <c:pt idx="2967">
                  <c:v>44919.060416666667</c:v>
                </c:pt>
                <c:pt idx="2968">
                  <c:v>44919.061111111114</c:v>
                </c:pt>
                <c:pt idx="2969">
                  <c:v>44919.061805555553</c:v>
                </c:pt>
                <c:pt idx="2970">
                  <c:v>44919.0625</c:v>
                </c:pt>
                <c:pt idx="2971">
                  <c:v>44919.063194444447</c:v>
                </c:pt>
                <c:pt idx="2972">
                  <c:v>44919.063888888886</c:v>
                </c:pt>
                <c:pt idx="2973">
                  <c:v>44919.064583333333</c:v>
                </c:pt>
                <c:pt idx="2974">
                  <c:v>44919.06527777778</c:v>
                </c:pt>
                <c:pt idx="2975">
                  <c:v>44919.065972222219</c:v>
                </c:pt>
                <c:pt idx="2976">
                  <c:v>44919.066666666666</c:v>
                </c:pt>
                <c:pt idx="2977">
                  <c:v>44919.067361111112</c:v>
                </c:pt>
                <c:pt idx="2978">
                  <c:v>44919.068055555559</c:v>
                </c:pt>
                <c:pt idx="2979">
                  <c:v>44919.068749999999</c:v>
                </c:pt>
                <c:pt idx="2980">
                  <c:v>44919.069444444445</c:v>
                </c:pt>
                <c:pt idx="2981">
                  <c:v>44919.070138888892</c:v>
                </c:pt>
                <c:pt idx="2982">
                  <c:v>44919.070833333331</c:v>
                </c:pt>
                <c:pt idx="2983">
                  <c:v>44919.071527777778</c:v>
                </c:pt>
                <c:pt idx="2984">
                  <c:v>44919.072222222225</c:v>
                </c:pt>
                <c:pt idx="2985">
                  <c:v>44919.072916666664</c:v>
                </c:pt>
                <c:pt idx="2986">
                  <c:v>44919.073611111111</c:v>
                </c:pt>
                <c:pt idx="2987">
                  <c:v>44919.074305555558</c:v>
                </c:pt>
                <c:pt idx="2988">
                  <c:v>44919.074999999997</c:v>
                </c:pt>
                <c:pt idx="2989">
                  <c:v>44919.075694444444</c:v>
                </c:pt>
                <c:pt idx="2990">
                  <c:v>44919.076388888891</c:v>
                </c:pt>
                <c:pt idx="2991">
                  <c:v>44919.07708333333</c:v>
                </c:pt>
                <c:pt idx="2992">
                  <c:v>44919.077777777777</c:v>
                </c:pt>
                <c:pt idx="2993">
                  <c:v>44919.078472222223</c:v>
                </c:pt>
                <c:pt idx="2994">
                  <c:v>44919.07916666667</c:v>
                </c:pt>
                <c:pt idx="2995">
                  <c:v>44919.079861111109</c:v>
                </c:pt>
                <c:pt idx="2996">
                  <c:v>44919.080555555556</c:v>
                </c:pt>
                <c:pt idx="2997">
                  <c:v>44919.081250000003</c:v>
                </c:pt>
                <c:pt idx="2998">
                  <c:v>44919.081944444442</c:v>
                </c:pt>
                <c:pt idx="2999">
                  <c:v>44919.082638888889</c:v>
                </c:pt>
                <c:pt idx="3000">
                  <c:v>44919.083333333336</c:v>
                </c:pt>
                <c:pt idx="3001">
                  <c:v>44919.084027777775</c:v>
                </c:pt>
                <c:pt idx="3002">
                  <c:v>44919.084722222222</c:v>
                </c:pt>
                <c:pt idx="3003">
                  <c:v>44919.085416666669</c:v>
                </c:pt>
                <c:pt idx="3004">
                  <c:v>44919.086111111108</c:v>
                </c:pt>
                <c:pt idx="3005">
                  <c:v>44919.086805555555</c:v>
                </c:pt>
                <c:pt idx="3006">
                  <c:v>44919.087500000001</c:v>
                </c:pt>
                <c:pt idx="3007">
                  <c:v>44919.088194444441</c:v>
                </c:pt>
                <c:pt idx="3008">
                  <c:v>44919.088888888888</c:v>
                </c:pt>
                <c:pt idx="3009">
                  <c:v>44919.089583333334</c:v>
                </c:pt>
                <c:pt idx="3010">
                  <c:v>44919.090277777781</c:v>
                </c:pt>
                <c:pt idx="3011">
                  <c:v>44919.09097222222</c:v>
                </c:pt>
                <c:pt idx="3012">
                  <c:v>44919.091666666667</c:v>
                </c:pt>
                <c:pt idx="3013">
                  <c:v>44919.092361111114</c:v>
                </c:pt>
                <c:pt idx="3014">
                  <c:v>44919.093055555553</c:v>
                </c:pt>
                <c:pt idx="3015">
                  <c:v>44919.09375</c:v>
                </c:pt>
                <c:pt idx="3016">
                  <c:v>44919.094444444447</c:v>
                </c:pt>
                <c:pt idx="3017">
                  <c:v>44919.095138888886</c:v>
                </c:pt>
                <c:pt idx="3018">
                  <c:v>44919.095833333333</c:v>
                </c:pt>
                <c:pt idx="3019">
                  <c:v>44919.09652777778</c:v>
                </c:pt>
                <c:pt idx="3020">
                  <c:v>44919.097222222219</c:v>
                </c:pt>
                <c:pt idx="3021">
                  <c:v>44919.097916666666</c:v>
                </c:pt>
                <c:pt idx="3022">
                  <c:v>44919.098611111112</c:v>
                </c:pt>
                <c:pt idx="3023">
                  <c:v>44919.099305555559</c:v>
                </c:pt>
                <c:pt idx="3024">
                  <c:v>44919.1</c:v>
                </c:pt>
                <c:pt idx="3025">
                  <c:v>44919.100694444445</c:v>
                </c:pt>
                <c:pt idx="3026">
                  <c:v>44919.101388888892</c:v>
                </c:pt>
                <c:pt idx="3027">
                  <c:v>44919.102083333331</c:v>
                </c:pt>
                <c:pt idx="3028">
                  <c:v>44919.102777777778</c:v>
                </c:pt>
                <c:pt idx="3029">
                  <c:v>44919.103472222225</c:v>
                </c:pt>
                <c:pt idx="3030">
                  <c:v>44919.104166666664</c:v>
                </c:pt>
                <c:pt idx="3031">
                  <c:v>44919.104861111111</c:v>
                </c:pt>
                <c:pt idx="3032">
                  <c:v>44919.105555555558</c:v>
                </c:pt>
                <c:pt idx="3033">
                  <c:v>44919.106249999997</c:v>
                </c:pt>
                <c:pt idx="3034">
                  <c:v>44919.106944444444</c:v>
                </c:pt>
                <c:pt idx="3035">
                  <c:v>44919.107638888891</c:v>
                </c:pt>
                <c:pt idx="3036">
                  <c:v>44919.10833333333</c:v>
                </c:pt>
                <c:pt idx="3037">
                  <c:v>44919.109027777777</c:v>
                </c:pt>
                <c:pt idx="3038">
                  <c:v>44919.109722222223</c:v>
                </c:pt>
                <c:pt idx="3039">
                  <c:v>44919.11041666667</c:v>
                </c:pt>
                <c:pt idx="3040">
                  <c:v>44919.111111111109</c:v>
                </c:pt>
                <c:pt idx="3041">
                  <c:v>44919.111805555556</c:v>
                </c:pt>
                <c:pt idx="3042">
                  <c:v>44919.112500000003</c:v>
                </c:pt>
                <c:pt idx="3043">
                  <c:v>44919.113194444442</c:v>
                </c:pt>
                <c:pt idx="3044">
                  <c:v>44919.113888888889</c:v>
                </c:pt>
                <c:pt idx="3045">
                  <c:v>44919.114583333336</c:v>
                </c:pt>
                <c:pt idx="3046">
                  <c:v>44919.115277777775</c:v>
                </c:pt>
                <c:pt idx="3047">
                  <c:v>44919.115972222222</c:v>
                </c:pt>
                <c:pt idx="3048">
                  <c:v>44919.116666666669</c:v>
                </c:pt>
                <c:pt idx="3049">
                  <c:v>44919.117361111108</c:v>
                </c:pt>
                <c:pt idx="3050">
                  <c:v>44919.118055555555</c:v>
                </c:pt>
                <c:pt idx="3051">
                  <c:v>44919.118750000001</c:v>
                </c:pt>
                <c:pt idx="3052">
                  <c:v>44919.119444444441</c:v>
                </c:pt>
                <c:pt idx="3053">
                  <c:v>44919.120138888888</c:v>
                </c:pt>
                <c:pt idx="3054">
                  <c:v>44919.120833333334</c:v>
                </c:pt>
                <c:pt idx="3055">
                  <c:v>44919.121527777781</c:v>
                </c:pt>
                <c:pt idx="3056">
                  <c:v>44919.12222222222</c:v>
                </c:pt>
                <c:pt idx="3057">
                  <c:v>44919.122916666667</c:v>
                </c:pt>
                <c:pt idx="3058">
                  <c:v>44919.123611111114</c:v>
                </c:pt>
                <c:pt idx="3059">
                  <c:v>44919.124305555553</c:v>
                </c:pt>
                <c:pt idx="3060">
                  <c:v>44919.125</c:v>
                </c:pt>
                <c:pt idx="3061">
                  <c:v>44919.125694444447</c:v>
                </c:pt>
                <c:pt idx="3062">
                  <c:v>44919.126388888886</c:v>
                </c:pt>
                <c:pt idx="3063">
                  <c:v>44919.127083333333</c:v>
                </c:pt>
                <c:pt idx="3064">
                  <c:v>44919.12777777778</c:v>
                </c:pt>
                <c:pt idx="3065">
                  <c:v>44919.128472222219</c:v>
                </c:pt>
                <c:pt idx="3066">
                  <c:v>44919.129166666666</c:v>
                </c:pt>
                <c:pt idx="3067">
                  <c:v>44919.129861111112</c:v>
                </c:pt>
                <c:pt idx="3068">
                  <c:v>44919.130555555559</c:v>
                </c:pt>
                <c:pt idx="3069">
                  <c:v>44919.131249999999</c:v>
                </c:pt>
                <c:pt idx="3070">
                  <c:v>44919.131944444445</c:v>
                </c:pt>
                <c:pt idx="3071">
                  <c:v>44919.132638888892</c:v>
                </c:pt>
                <c:pt idx="3072">
                  <c:v>44919.133333333331</c:v>
                </c:pt>
                <c:pt idx="3073">
                  <c:v>44919.134027777778</c:v>
                </c:pt>
                <c:pt idx="3074">
                  <c:v>44919.134722222225</c:v>
                </c:pt>
                <c:pt idx="3075">
                  <c:v>44919.135416666664</c:v>
                </c:pt>
                <c:pt idx="3076">
                  <c:v>44919.136111111111</c:v>
                </c:pt>
                <c:pt idx="3077">
                  <c:v>44919.136805555558</c:v>
                </c:pt>
                <c:pt idx="3078">
                  <c:v>44919.137499999997</c:v>
                </c:pt>
                <c:pt idx="3079">
                  <c:v>44919.138194444444</c:v>
                </c:pt>
                <c:pt idx="3080">
                  <c:v>44919.138888888891</c:v>
                </c:pt>
                <c:pt idx="3081">
                  <c:v>44919.13958333333</c:v>
                </c:pt>
                <c:pt idx="3082">
                  <c:v>44919.140277777777</c:v>
                </c:pt>
                <c:pt idx="3083">
                  <c:v>44919.140972222223</c:v>
                </c:pt>
                <c:pt idx="3084">
                  <c:v>44919.14166666667</c:v>
                </c:pt>
                <c:pt idx="3085">
                  <c:v>44919.142361111109</c:v>
                </c:pt>
                <c:pt idx="3086">
                  <c:v>44919.143055555556</c:v>
                </c:pt>
                <c:pt idx="3087">
                  <c:v>44919.143750000003</c:v>
                </c:pt>
                <c:pt idx="3088">
                  <c:v>44919.144444444442</c:v>
                </c:pt>
                <c:pt idx="3089">
                  <c:v>44919.145138888889</c:v>
                </c:pt>
                <c:pt idx="3090">
                  <c:v>44919.145833333336</c:v>
                </c:pt>
                <c:pt idx="3091">
                  <c:v>44919.146527777775</c:v>
                </c:pt>
                <c:pt idx="3092">
                  <c:v>44919.147222222222</c:v>
                </c:pt>
                <c:pt idx="3093">
                  <c:v>44919.147916666669</c:v>
                </c:pt>
                <c:pt idx="3094">
                  <c:v>44919.148611111108</c:v>
                </c:pt>
                <c:pt idx="3095">
                  <c:v>44919.149305555555</c:v>
                </c:pt>
                <c:pt idx="3096">
                  <c:v>44919.15</c:v>
                </c:pt>
                <c:pt idx="3097">
                  <c:v>44919.150694444441</c:v>
                </c:pt>
                <c:pt idx="3098">
                  <c:v>44919.151388888888</c:v>
                </c:pt>
                <c:pt idx="3099">
                  <c:v>44919.152083333334</c:v>
                </c:pt>
                <c:pt idx="3100">
                  <c:v>44919.152777777781</c:v>
                </c:pt>
                <c:pt idx="3101">
                  <c:v>44919.15347222222</c:v>
                </c:pt>
                <c:pt idx="3102">
                  <c:v>44919.154166666667</c:v>
                </c:pt>
                <c:pt idx="3103">
                  <c:v>44919.154861111114</c:v>
                </c:pt>
                <c:pt idx="3104">
                  <c:v>44919.155555555553</c:v>
                </c:pt>
                <c:pt idx="3105">
                  <c:v>44919.15625</c:v>
                </c:pt>
                <c:pt idx="3106">
                  <c:v>44919.156944444447</c:v>
                </c:pt>
                <c:pt idx="3107">
                  <c:v>44919.157638888886</c:v>
                </c:pt>
                <c:pt idx="3108">
                  <c:v>44919.158333333333</c:v>
                </c:pt>
                <c:pt idx="3109">
                  <c:v>44919.15902777778</c:v>
                </c:pt>
                <c:pt idx="3110">
                  <c:v>44919.159722222219</c:v>
                </c:pt>
                <c:pt idx="3111">
                  <c:v>44919.160416666666</c:v>
                </c:pt>
                <c:pt idx="3112">
                  <c:v>44919.161111111112</c:v>
                </c:pt>
                <c:pt idx="3113">
                  <c:v>44919.161805555559</c:v>
                </c:pt>
                <c:pt idx="3114">
                  <c:v>44919.162499999999</c:v>
                </c:pt>
                <c:pt idx="3115">
                  <c:v>44919.163194444445</c:v>
                </c:pt>
                <c:pt idx="3116">
                  <c:v>44919.163888888892</c:v>
                </c:pt>
                <c:pt idx="3117">
                  <c:v>44919.164583333331</c:v>
                </c:pt>
                <c:pt idx="3118">
                  <c:v>44919.165277777778</c:v>
                </c:pt>
                <c:pt idx="3119">
                  <c:v>44919.165972222225</c:v>
                </c:pt>
                <c:pt idx="3120">
                  <c:v>44919.166666666664</c:v>
                </c:pt>
                <c:pt idx="3121">
                  <c:v>44919.167361111111</c:v>
                </c:pt>
                <c:pt idx="3122">
                  <c:v>44919.168055555558</c:v>
                </c:pt>
                <c:pt idx="3123">
                  <c:v>44919.168749999997</c:v>
                </c:pt>
                <c:pt idx="3124">
                  <c:v>44919.169444444444</c:v>
                </c:pt>
                <c:pt idx="3125">
                  <c:v>44919.170138888891</c:v>
                </c:pt>
                <c:pt idx="3126">
                  <c:v>44919.17083333333</c:v>
                </c:pt>
                <c:pt idx="3127">
                  <c:v>44919.171527777777</c:v>
                </c:pt>
                <c:pt idx="3128">
                  <c:v>44919.172222222223</c:v>
                </c:pt>
                <c:pt idx="3129">
                  <c:v>44919.17291666667</c:v>
                </c:pt>
                <c:pt idx="3130">
                  <c:v>44919.173611111109</c:v>
                </c:pt>
                <c:pt idx="3131">
                  <c:v>44919.174305555556</c:v>
                </c:pt>
                <c:pt idx="3132">
                  <c:v>44919.175000000003</c:v>
                </c:pt>
                <c:pt idx="3133">
                  <c:v>44919.175694444442</c:v>
                </c:pt>
                <c:pt idx="3134">
                  <c:v>44919.176388888889</c:v>
                </c:pt>
                <c:pt idx="3135">
                  <c:v>44919.177083333336</c:v>
                </c:pt>
                <c:pt idx="3136">
                  <c:v>44919.177777777775</c:v>
                </c:pt>
                <c:pt idx="3137">
                  <c:v>44919.178472222222</c:v>
                </c:pt>
                <c:pt idx="3138">
                  <c:v>44919.179166666669</c:v>
                </c:pt>
                <c:pt idx="3139">
                  <c:v>44919.179861111108</c:v>
                </c:pt>
                <c:pt idx="3140">
                  <c:v>44919.180555555555</c:v>
                </c:pt>
                <c:pt idx="3141">
                  <c:v>44919.181250000001</c:v>
                </c:pt>
                <c:pt idx="3142">
                  <c:v>44919.181944444441</c:v>
                </c:pt>
                <c:pt idx="3143">
                  <c:v>44919.182638888888</c:v>
                </c:pt>
                <c:pt idx="3144">
                  <c:v>44919.183333333334</c:v>
                </c:pt>
                <c:pt idx="3145">
                  <c:v>44919.184027777781</c:v>
                </c:pt>
                <c:pt idx="3146">
                  <c:v>44919.18472222222</c:v>
                </c:pt>
                <c:pt idx="3147">
                  <c:v>44919.185416666667</c:v>
                </c:pt>
                <c:pt idx="3148">
                  <c:v>44919.186111111114</c:v>
                </c:pt>
                <c:pt idx="3149">
                  <c:v>44919.186805555553</c:v>
                </c:pt>
                <c:pt idx="3150">
                  <c:v>44919.1875</c:v>
                </c:pt>
                <c:pt idx="3151">
                  <c:v>44919.188194444447</c:v>
                </c:pt>
                <c:pt idx="3152">
                  <c:v>44919.188888888886</c:v>
                </c:pt>
                <c:pt idx="3153">
                  <c:v>44919.189583333333</c:v>
                </c:pt>
                <c:pt idx="3154">
                  <c:v>44919.19027777778</c:v>
                </c:pt>
                <c:pt idx="3155">
                  <c:v>44919.190972222219</c:v>
                </c:pt>
                <c:pt idx="3156">
                  <c:v>44919.191666666666</c:v>
                </c:pt>
                <c:pt idx="3157">
                  <c:v>44919.192361111112</c:v>
                </c:pt>
                <c:pt idx="3158">
                  <c:v>44919.193055555559</c:v>
                </c:pt>
                <c:pt idx="3159">
                  <c:v>44919.193749999999</c:v>
                </c:pt>
                <c:pt idx="3160">
                  <c:v>44919.194444444445</c:v>
                </c:pt>
                <c:pt idx="3161">
                  <c:v>44919.195138888892</c:v>
                </c:pt>
                <c:pt idx="3162">
                  <c:v>44919.195833333331</c:v>
                </c:pt>
                <c:pt idx="3163">
                  <c:v>44919.196527777778</c:v>
                </c:pt>
                <c:pt idx="3164">
                  <c:v>44919.197222222225</c:v>
                </c:pt>
                <c:pt idx="3165">
                  <c:v>44919.197916666664</c:v>
                </c:pt>
                <c:pt idx="3166">
                  <c:v>44919.198611111111</c:v>
                </c:pt>
                <c:pt idx="3167">
                  <c:v>44919.199305555558</c:v>
                </c:pt>
                <c:pt idx="3168">
                  <c:v>44919.199999999997</c:v>
                </c:pt>
                <c:pt idx="3169">
                  <c:v>44919.200694444444</c:v>
                </c:pt>
                <c:pt idx="3170">
                  <c:v>44919.201388888891</c:v>
                </c:pt>
                <c:pt idx="3171">
                  <c:v>44919.20208333333</c:v>
                </c:pt>
                <c:pt idx="3172">
                  <c:v>44919.202777777777</c:v>
                </c:pt>
                <c:pt idx="3173">
                  <c:v>44919.203472222223</c:v>
                </c:pt>
                <c:pt idx="3174">
                  <c:v>44919.20416666667</c:v>
                </c:pt>
                <c:pt idx="3175">
                  <c:v>44919.204861111109</c:v>
                </c:pt>
                <c:pt idx="3176">
                  <c:v>44919.205555555556</c:v>
                </c:pt>
                <c:pt idx="3177">
                  <c:v>44919.206250000003</c:v>
                </c:pt>
                <c:pt idx="3178">
                  <c:v>44919.206944444442</c:v>
                </c:pt>
                <c:pt idx="3179">
                  <c:v>44919.207638888889</c:v>
                </c:pt>
                <c:pt idx="3180">
                  <c:v>44919.208333333336</c:v>
                </c:pt>
                <c:pt idx="3181">
                  <c:v>44919.209027777775</c:v>
                </c:pt>
                <c:pt idx="3182">
                  <c:v>44919.209722222222</c:v>
                </c:pt>
                <c:pt idx="3183">
                  <c:v>44919.210416666669</c:v>
                </c:pt>
                <c:pt idx="3184">
                  <c:v>44919.211111111108</c:v>
                </c:pt>
                <c:pt idx="3185">
                  <c:v>44919.211805555555</c:v>
                </c:pt>
                <c:pt idx="3186">
                  <c:v>44919.212500000001</c:v>
                </c:pt>
                <c:pt idx="3187">
                  <c:v>44919.213194444441</c:v>
                </c:pt>
                <c:pt idx="3188">
                  <c:v>44919.213888888888</c:v>
                </c:pt>
                <c:pt idx="3189">
                  <c:v>44919.214583333334</c:v>
                </c:pt>
                <c:pt idx="3190">
                  <c:v>44919.215277777781</c:v>
                </c:pt>
                <c:pt idx="3191">
                  <c:v>44919.21597222222</c:v>
                </c:pt>
                <c:pt idx="3192">
                  <c:v>44919.216666666667</c:v>
                </c:pt>
                <c:pt idx="3193">
                  <c:v>44919.217361111114</c:v>
                </c:pt>
                <c:pt idx="3194">
                  <c:v>44919.218055555553</c:v>
                </c:pt>
                <c:pt idx="3195">
                  <c:v>44919.21875</c:v>
                </c:pt>
                <c:pt idx="3196">
                  <c:v>44919.219444444447</c:v>
                </c:pt>
                <c:pt idx="3197">
                  <c:v>44919.220138888886</c:v>
                </c:pt>
                <c:pt idx="3198">
                  <c:v>44919.220833333333</c:v>
                </c:pt>
                <c:pt idx="3199">
                  <c:v>44919.22152777778</c:v>
                </c:pt>
                <c:pt idx="3200">
                  <c:v>44919.222222222219</c:v>
                </c:pt>
                <c:pt idx="3201">
                  <c:v>44919.222916666666</c:v>
                </c:pt>
                <c:pt idx="3202">
                  <c:v>44919.223611111112</c:v>
                </c:pt>
                <c:pt idx="3203">
                  <c:v>44919.224305555559</c:v>
                </c:pt>
                <c:pt idx="3204">
                  <c:v>44919.224999999999</c:v>
                </c:pt>
                <c:pt idx="3205">
                  <c:v>44919.225694444445</c:v>
                </c:pt>
                <c:pt idx="3206">
                  <c:v>44919.226388888892</c:v>
                </c:pt>
                <c:pt idx="3207">
                  <c:v>44919.227083333331</c:v>
                </c:pt>
                <c:pt idx="3208">
                  <c:v>44919.227777777778</c:v>
                </c:pt>
                <c:pt idx="3209">
                  <c:v>44919.228472222225</c:v>
                </c:pt>
                <c:pt idx="3210">
                  <c:v>44919.229166666664</c:v>
                </c:pt>
                <c:pt idx="3211">
                  <c:v>44919.229861111111</c:v>
                </c:pt>
                <c:pt idx="3212">
                  <c:v>44919.230555555558</c:v>
                </c:pt>
                <c:pt idx="3213">
                  <c:v>44919.231249999997</c:v>
                </c:pt>
                <c:pt idx="3214">
                  <c:v>44919.231944444444</c:v>
                </c:pt>
                <c:pt idx="3215">
                  <c:v>44919.232638888891</c:v>
                </c:pt>
                <c:pt idx="3216">
                  <c:v>44919.23333333333</c:v>
                </c:pt>
                <c:pt idx="3217">
                  <c:v>44919.234027777777</c:v>
                </c:pt>
                <c:pt idx="3218">
                  <c:v>44919.234722222223</c:v>
                </c:pt>
                <c:pt idx="3219">
                  <c:v>44919.23541666667</c:v>
                </c:pt>
                <c:pt idx="3220">
                  <c:v>44919.236111111109</c:v>
                </c:pt>
                <c:pt idx="3221">
                  <c:v>44919.236805555556</c:v>
                </c:pt>
                <c:pt idx="3222">
                  <c:v>44919.237500000003</c:v>
                </c:pt>
                <c:pt idx="3223">
                  <c:v>44919.238194444442</c:v>
                </c:pt>
                <c:pt idx="3224">
                  <c:v>44919.238888888889</c:v>
                </c:pt>
                <c:pt idx="3225">
                  <c:v>44919.239583333336</c:v>
                </c:pt>
                <c:pt idx="3226">
                  <c:v>44919.240277777775</c:v>
                </c:pt>
                <c:pt idx="3227">
                  <c:v>44919.240972222222</c:v>
                </c:pt>
                <c:pt idx="3228">
                  <c:v>44919.241666666669</c:v>
                </c:pt>
                <c:pt idx="3229">
                  <c:v>44919.242361111108</c:v>
                </c:pt>
                <c:pt idx="3230">
                  <c:v>44919.243055555555</c:v>
                </c:pt>
                <c:pt idx="3231">
                  <c:v>44919.243750000001</c:v>
                </c:pt>
                <c:pt idx="3232">
                  <c:v>44919.244444444441</c:v>
                </c:pt>
                <c:pt idx="3233">
                  <c:v>44919.245138888888</c:v>
                </c:pt>
                <c:pt idx="3234">
                  <c:v>44919.245833333334</c:v>
                </c:pt>
                <c:pt idx="3235">
                  <c:v>44919.246527777781</c:v>
                </c:pt>
                <c:pt idx="3236">
                  <c:v>44919.24722222222</c:v>
                </c:pt>
                <c:pt idx="3237">
                  <c:v>44919.247916666667</c:v>
                </c:pt>
                <c:pt idx="3238">
                  <c:v>44919.248611111114</c:v>
                </c:pt>
                <c:pt idx="3239">
                  <c:v>44919.249305555553</c:v>
                </c:pt>
                <c:pt idx="3240">
                  <c:v>44919.25</c:v>
                </c:pt>
                <c:pt idx="3241">
                  <c:v>44919.250694444447</c:v>
                </c:pt>
                <c:pt idx="3242">
                  <c:v>44919.251388888886</c:v>
                </c:pt>
                <c:pt idx="3243">
                  <c:v>44919.252083333333</c:v>
                </c:pt>
                <c:pt idx="3244">
                  <c:v>44919.25277777778</c:v>
                </c:pt>
                <c:pt idx="3245">
                  <c:v>44919.253472222219</c:v>
                </c:pt>
                <c:pt idx="3246">
                  <c:v>44919.254166666666</c:v>
                </c:pt>
                <c:pt idx="3247">
                  <c:v>44919.254861111112</c:v>
                </c:pt>
                <c:pt idx="3248">
                  <c:v>44919.255555555559</c:v>
                </c:pt>
                <c:pt idx="3249">
                  <c:v>44919.256249999999</c:v>
                </c:pt>
                <c:pt idx="3250">
                  <c:v>44919.256944444445</c:v>
                </c:pt>
                <c:pt idx="3251">
                  <c:v>44919.257638888892</c:v>
                </c:pt>
                <c:pt idx="3252">
                  <c:v>44919.258333333331</c:v>
                </c:pt>
                <c:pt idx="3253">
                  <c:v>44919.259027777778</c:v>
                </c:pt>
                <c:pt idx="3254">
                  <c:v>44919.259722222225</c:v>
                </c:pt>
                <c:pt idx="3255">
                  <c:v>44919.260416666664</c:v>
                </c:pt>
                <c:pt idx="3256">
                  <c:v>44919.261111111111</c:v>
                </c:pt>
                <c:pt idx="3257">
                  <c:v>44919.261805555558</c:v>
                </c:pt>
                <c:pt idx="3258">
                  <c:v>44919.262499999997</c:v>
                </c:pt>
                <c:pt idx="3259">
                  <c:v>44919.263194444444</c:v>
                </c:pt>
                <c:pt idx="3260">
                  <c:v>44919.263888888891</c:v>
                </c:pt>
                <c:pt idx="3261">
                  <c:v>44919.26458333333</c:v>
                </c:pt>
                <c:pt idx="3262">
                  <c:v>44919.265277777777</c:v>
                </c:pt>
                <c:pt idx="3263">
                  <c:v>44919.265972222223</c:v>
                </c:pt>
                <c:pt idx="3264">
                  <c:v>44919.26666666667</c:v>
                </c:pt>
                <c:pt idx="3265">
                  <c:v>44919.267361111109</c:v>
                </c:pt>
                <c:pt idx="3266">
                  <c:v>44919.268055555556</c:v>
                </c:pt>
                <c:pt idx="3267">
                  <c:v>44919.268750000003</c:v>
                </c:pt>
                <c:pt idx="3268">
                  <c:v>44919.269444444442</c:v>
                </c:pt>
                <c:pt idx="3269">
                  <c:v>44919.270138888889</c:v>
                </c:pt>
                <c:pt idx="3270">
                  <c:v>44919.270833333336</c:v>
                </c:pt>
                <c:pt idx="3271">
                  <c:v>44919.271527777775</c:v>
                </c:pt>
                <c:pt idx="3272">
                  <c:v>44919.272222222222</c:v>
                </c:pt>
                <c:pt idx="3273">
                  <c:v>44919.272916666669</c:v>
                </c:pt>
                <c:pt idx="3274">
                  <c:v>44919.273611111108</c:v>
                </c:pt>
                <c:pt idx="3275">
                  <c:v>44919.274305555555</c:v>
                </c:pt>
                <c:pt idx="3276">
                  <c:v>44919.275000000001</c:v>
                </c:pt>
                <c:pt idx="3277">
                  <c:v>44919.275694444441</c:v>
                </c:pt>
                <c:pt idx="3278">
                  <c:v>44919.276388888888</c:v>
                </c:pt>
                <c:pt idx="3279">
                  <c:v>44919.277083333334</c:v>
                </c:pt>
                <c:pt idx="3280">
                  <c:v>44919.277777777781</c:v>
                </c:pt>
                <c:pt idx="3281">
                  <c:v>44919.27847222222</c:v>
                </c:pt>
                <c:pt idx="3282">
                  <c:v>44919.279166666667</c:v>
                </c:pt>
                <c:pt idx="3283">
                  <c:v>44919.279861111114</c:v>
                </c:pt>
                <c:pt idx="3284">
                  <c:v>44919.280555555553</c:v>
                </c:pt>
                <c:pt idx="3285">
                  <c:v>44919.28125</c:v>
                </c:pt>
                <c:pt idx="3286">
                  <c:v>44919.281944444447</c:v>
                </c:pt>
                <c:pt idx="3287">
                  <c:v>44919.282638888886</c:v>
                </c:pt>
                <c:pt idx="3288">
                  <c:v>44919.283333333333</c:v>
                </c:pt>
                <c:pt idx="3289">
                  <c:v>44919.28402777778</c:v>
                </c:pt>
                <c:pt idx="3290">
                  <c:v>44919.284722222219</c:v>
                </c:pt>
                <c:pt idx="3291">
                  <c:v>44919.285416666666</c:v>
                </c:pt>
                <c:pt idx="3292">
                  <c:v>44919.286111111112</c:v>
                </c:pt>
                <c:pt idx="3293">
                  <c:v>44919.286805555559</c:v>
                </c:pt>
                <c:pt idx="3294">
                  <c:v>44919.287499999999</c:v>
                </c:pt>
                <c:pt idx="3295">
                  <c:v>44919.288194444445</c:v>
                </c:pt>
                <c:pt idx="3296">
                  <c:v>44919.288888888892</c:v>
                </c:pt>
                <c:pt idx="3297">
                  <c:v>44919.289583333331</c:v>
                </c:pt>
                <c:pt idx="3298">
                  <c:v>44919.290277777778</c:v>
                </c:pt>
                <c:pt idx="3299">
                  <c:v>44919.290972222225</c:v>
                </c:pt>
                <c:pt idx="3300">
                  <c:v>44919.291666666664</c:v>
                </c:pt>
                <c:pt idx="3301">
                  <c:v>44919.292361111111</c:v>
                </c:pt>
                <c:pt idx="3302">
                  <c:v>44919.293055555558</c:v>
                </c:pt>
                <c:pt idx="3303">
                  <c:v>44919.293749999997</c:v>
                </c:pt>
                <c:pt idx="3304">
                  <c:v>44919.294444444444</c:v>
                </c:pt>
                <c:pt idx="3305">
                  <c:v>44919.295138888891</c:v>
                </c:pt>
                <c:pt idx="3306">
                  <c:v>44919.29583333333</c:v>
                </c:pt>
                <c:pt idx="3307">
                  <c:v>44919.296527777777</c:v>
                </c:pt>
                <c:pt idx="3308">
                  <c:v>44919.297222222223</c:v>
                </c:pt>
                <c:pt idx="3309">
                  <c:v>44919.29791666667</c:v>
                </c:pt>
                <c:pt idx="3310">
                  <c:v>44919.298611111109</c:v>
                </c:pt>
                <c:pt idx="3311">
                  <c:v>44919.299305555556</c:v>
                </c:pt>
                <c:pt idx="3312">
                  <c:v>44919.3</c:v>
                </c:pt>
                <c:pt idx="3313">
                  <c:v>44919.300694444442</c:v>
                </c:pt>
                <c:pt idx="3314">
                  <c:v>44919.301388888889</c:v>
                </c:pt>
                <c:pt idx="3315">
                  <c:v>44919.302083333336</c:v>
                </c:pt>
                <c:pt idx="3316">
                  <c:v>44919.302777777775</c:v>
                </c:pt>
                <c:pt idx="3317">
                  <c:v>44919.303472222222</c:v>
                </c:pt>
                <c:pt idx="3318">
                  <c:v>44919.304166666669</c:v>
                </c:pt>
                <c:pt idx="3319">
                  <c:v>44919.304861111108</c:v>
                </c:pt>
                <c:pt idx="3320">
                  <c:v>44919.305555555555</c:v>
                </c:pt>
                <c:pt idx="3321">
                  <c:v>44919.306250000001</c:v>
                </c:pt>
                <c:pt idx="3322">
                  <c:v>44919.306944444441</c:v>
                </c:pt>
                <c:pt idx="3323">
                  <c:v>44919.307638888888</c:v>
                </c:pt>
                <c:pt idx="3324">
                  <c:v>44919.308333333334</c:v>
                </c:pt>
                <c:pt idx="3325">
                  <c:v>44919.309027777781</c:v>
                </c:pt>
                <c:pt idx="3326">
                  <c:v>44919.30972222222</c:v>
                </c:pt>
                <c:pt idx="3327">
                  <c:v>44919.310416666667</c:v>
                </c:pt>
                <c:pt idx="3328">
                  <c:v>44919.311111111114</c:v>
                </c:pt>
                <c:pt idx="3329">
                  <c:v>44919.311805555553</c:v>
                </c:pt>
                <c:pt idx="3330">
                  <c:v>44919.3125</c:v>
                </c:pt>
                <c:pt idx="3331">
                  <c:v>44919.313194444447</c:v>
                </c:pt>
                <c:pt idx="3332">
                  <c:v>44919.313888888886</c:v>
                </c:pt>
                <c:pt idx="3333">
                  <c:v>44919.314583333333</c:v>
                </c:pt>
                <c:pt idx="3334">
                  <c:v>44919.31527777778</c:v>
                </c:pt>
                <c:pt idx="3335">
                  <c:v>44919.315972222219</c:v>
                </c:pt>
                <c:pt idx="3336">
                  <c:v>44919.316666666666</c:v>
                </c:pt>
                <c:pt idx="3337">
                  <c:v>44919.317361111112</c:v>
                </c:pt>
                <c:pt idx="3338">
                  <c:v>44919.318055555559</c:v>
                </c:pt>
                <c:pt idx="3339">
                  <c:v>44919.318749999999</c:v>
                </c:pt>
                <c:pt idx="3340">
                  <c:v>44919.319444444445</c:v>
                </c:pt>
                <c:pt idx="3341">
                  <c:v>44919.320138888892</c:v>
                </c:pt>
                <c:pt idx="3342">
                  <c:v>44919.320833333331</c:v>
                </c:pt>
                <c:pt idx="3343">
                  <c:v>44919.321527777778</c:v>
                </c:pt>
                <c:pt idx="3344">
                  <c:v>44919.322222222225</c:v>
                </c:pt>
                <c:pt idx="3345">
                  <c:v>44919.322916666664</c:v>
                </c:pt>
                <c:pt idx="3346">
                  <c:v>44919.323611111111</c:v>
                </c:pt>
                <c:pt idx="3347">
                  <c:v>44919.324305555558</c:v>
                </c:pt>
                <c:pt idx="3348">
                  <c:v>44919.324999999997</c:v>
                </c:pt>
                <c:pt idx="3349">
                  <c:v>44919.325694444444</c:v>
                </c:pt>
                <c:pt idx="3350">
                  <c:v>44919.326388888891</c:v>
                </c:pt>
                <c:pt idx="3351">
                  <c:v>44919.32708333333</c:v>
                </c:pt>
                <c:pt idx="3352">
                  <c:v>44919.327777777777</c:v>
                </c:pt>
                <c:pt idx="3353">
                  <c:v>44919.328472222223</c:v>
                </c:pt>
                <c:pt idx="3354">
                  <c:v>44919.32916666667</c:v>
                </c:pt>
                <c:pt idx="3355">
                  <c:v>44919.329861111109</c:v>
                </c:pt>
                <c:pt idx="3356">
                  <c:v>44919.330555555556</c:v>
                </c:pt>
                <c:pt idx="3357">
                  <c:v>44919.331250000003</c:v>
                </c:pt>
                <c:pt idx="3358">
                  <c:v>44919.331944444442</c:v>
                </c:pt>
                <c:pt idx="3359">
                  <c:v>44919.332638888889</c:v>
                </c:pt>
                <c:pt idx="3360">
                  <c:v>44919.333333333336</c:v>
                </c:pt>
                <c:pt idx="3361">
                  <c:v>44919.334027777775</c:v>
                </c:pt>
                <c:pt idx="3362">
                  <c:v>44919.334722222222</c:v>
                </c:pt>
                <c:pt idx="3363">
                  <c:v>44919.335416666669</c:v>
                </c:pt>
                <c:pt idx="3364">
                  <c:v>44919.336111111108</c:v>
                </c:pt>
                <c:pt idx="3365">
                  <c:v>44919.336805555555</c:v>
                </c:pt>
                <c:pt idx="3366">
                  <c:v>44919.337500000001</c:v>
                </c:pt>
                <c:pt idx="3367">
                  <c:v>44919.338194444441</c:v>
                </c:pt>
                <c:pt idx="3368">
                  <c:v>44919.338888888888</c:v>
                </c:pt>
                <c:pt idx="3369">
                  <c:v>44919.339583333334</c:v>
                </c:pt>
                <c:pt idx="3370">
                  <c:v>44919.340277777781</c:v>
                </c:pt>
                <c:pt idx="3371">
                  <c:v>44919.34097222222</c:v>
                </c:pt>
                <c:pt idx="3372">
                  <c:v>44919.341666666667</c:v>
                </c:pt>
                <c:pt idx="3373">
                  <c:v>44919.342361111114</c:v>
                </c:pt>
                <c:pt idx="3374">
                  <c:v>44919.343055555553</c:v>
                </c:pt>
                <c:pt idx="3375">
                  <c:v>44919.34375</c:v>
                </c:pt>
                <c:pt idx="3376">
                  <c:v>44919.344444444447</c:v>
                </c:pt>
                <c:pt idx="3377">
                  <c:v>44919.345138888886</c:v>
                </c:pt>
                <c:pt idx="3378">
                  <c:v>44919.345833333333</c:v>
                </c:pt>
                <c:pt idx="3379">
                  <c:v>44919.34652777778</c:v>
                </c:pt>
                <c:pt idx="3380">
                  <c:v>44919.347222222219</c:v>
                </c:pt>
                <c:pt idx="3381">
                  <c:v>44919.347916666666</c:v>
                </c:pt>
                <c:pt idx="3382">
                  <c:v>44919.348611111112</c:v>
                </c:pt>
                <c:pt idx="3383">
                  <c:v>44919.349305555559</c:v>
                </c:pt>
                <c:pt idx="3384">
                  <c:v>44919.35</c:v>
                </c:pt>
                <c:pt idx="3385">
                  <c:v>44919.350694444445</c:v>
                </c:pt>
                <c:pt idx="3386">
                  <c:v>44919.351388888892</c:v>
                </c:pt>
                <c:pt idx="3387">
                  <c:v>44919.352083333331</c:v>
                </c:pt>
                <c:pt idx="3388">
                  <c:v>44919.352777777778</c:v>
                </c:pt>
                <c:pt idx="3389">
                  <c:v>44919.353472222225</c:v>
                </c:pt>
                <c:pt idx="3390">
                  <c:v>44919.354166666664</c:v>
                </c:pt>
                <c:pt idx="3391">
                  <c:v>44919.354861111111</c:v>
                </c:pt>
                <c:pt idx="3392">
                  <c:v>44919.355555555558</c:v>
                </c:pt>
                <c:pt idx="3393">
                  <c:v>44919.356249999997</c:v>
                </c:pt>
                <c:pt idx="3394">
                  <c:v>44919.356944444444</c:v>
                </c:pt>
                <c:pt idx="3395">
                  <c:v>44919.357638888891</c:v>
                </c:pt>
                <c:pt idx="3396">
                  <c:v>44919.35833333333</c:v>
                </c:pt>
                <c:pt idx="3397">
                  <c:v>44919.359027777777</c:v>
                </c:pt>
                <c:pt idx="3398">
                  <c:v>44919.359722222223</c:v>
                </c:pt>
                <c:pt idx="3399">
                  <c:v>44919.36041666667</c:v>
                </c:pt>
                <c:pt idx="3400">
                  <c:v>44919.361111111109</c:v>
                </c:pt>
                <c:pt idx="3401">
                  <c:v>44919.361805555556</c:v>
                </c:pt>
                <c:pt idx="3402">
                  <c:v>44919.362500000003</c:v>
                </c:pt>
                <c:pt idx="3403">
                  <c:v>44919.363194444442</c:v>
                </c:pt>
                <c:pt idx="3404">
                  <c:v>44919.363888888889</c:v>
                </c:pt>
                <c:pt idx="3405">
                  <c:v>44919.364583333336</c:v>
                </c:pt>
                <c:pt idx="3406">
                  <c:v>44919.365277777775</c:v>
                </c:pt>
                <c:pt idx="3407">
                  <c:v>44919.365972222222</c:v>
                </c:pt>
                <c:pt idx="3408">
                  <c:v>44919.366666666669</c:v>
                </c:pt>
                <c:pt idx="3409">
                  <c:v>44919.367361111108</c:v>
                </c:pt>
                <c:pt idx="3410">
                  <c:v>44919.368055555555</c:v>
                </c:pt>
                <c:pt idx="3411">
                  <c:v>44919.368750000001</c:v>
                </c:pt>
                <c:pt idx="3412">
                  <c:v>44919.369444444441</c:v>
                </c:pt>
                <c:pt idx="3413">
                  <c:v>44919.370138888888</c:v>
                </c:pt>
                <c:pt idx="3414">
                  <c:v>44919.370833333334</c:v>
                </c:pt>
                <c:pt idx="3415">
                  <c:v>44919.371527777781</c:v>
                </c:pt>
                <c:pt idx="3416">
                  <c:v>44919.37222222222</c:v>
                </c:pt>
                <c:pt idx="3417">
                  <c:v>44919.372916666667</c:v>
                </c:pt>
                <c:pt idx="3418">
                  <c:v>44919.373611111114</c:v>
                </c:pt>
                <c:pt idx="3419">
                  <c:v>44919.374305555553</c:v>
                </c:pt>
                <c:pt idx="3420">
                  <c:v>44919.375</c:v>
                </c:pt>
                <c:pt idx="3421">
                  <c:v>44919.375694444447</c:v>
                </c:pt>
                <c:pt idx="3422">
                  <c:v>44919.376388888886</c:v>
                </c:pt>
                <c:pt idx="3423">
                  <c:v>44919.377083333333</c:v>
                </c:pt>
                <c:pt idx="3424">
                  <c:v>44919.37777777778</c:v>
                </c:pt>
                <c:pt idx="3425">
                  <c:v>44919.378472222219</c:v>
                </c:pt>
                <c:pt idx="3426">
                  <c:v>44919.379166666666</c:v>
                </c:pt>
                <c:pt idx="3427">
                  <c:v>44919.379861111112</c:v>
                </c:pt>
                <c:pt idx="3428">
                  <c:v>44919.380555555559</c:v>
                </c:pt>
                <c:pt idx="3429">
                  <c:v>44919.381249999999</c:v>
                </c:pt>
                <c:pt idx="3430">
                  <c:v>44919.381944444445</c:v>
                </c:pt>
                <c:pt idx="3431">
                  <c:v>44919.382638888892</c:v>
                </c:pt>
                <c:pt idx="3432">
                  <c:v>44919.383333333331</c:v>
                </c:pt>
                <c:pt idx="3433">
                  <c:v>44919.384027777778</c:v>
                </c:pt>
                <c:pt idx="3434">
                  <c:v>44919.384722222225</c:v>
                </c:pt>
                <c:pt idx="3435">
                  <c:v>44919.385416666664</c:v>
                </c:pt>
                <c:pt idx="3436">
                  <c:v>44919.386111111111</c:v>
                </c:pt>
                <c:pt idx="3437">
                  <c:v>44919.386805555558</c:v>
                </c:pt>
                <c:pt idx="3438">
                  <c:v>44919.387499999997</c:v>
                </c:pt>
                <c:pt idx="3439">
                  <c:v>44919.388194444444</c:v>
                </c:pt>
                <c:pt idx="3440">
                  <c:v>44919.388888888891</c:v>
                </c:pt>
                <c:pt idx="3441">
                  <c:v>44919.38958333333</c:v>
                </c:pt>
                <c:pt idx="3442">
                  <c:v>44919.390277777777</c:v>
                </c:pt>
                <c:pt idx="3443">
                  <c:v>44919.390972222223</c:v>
                </c:pt>
                <c:pt idx="3444">
                  <c:v>44919.39166666667</c:v>
                </c:pt>
                <c:pt idx="3445">
                  <c:v>44919.392361111109</c:v>
                </c:pt>
                <c:pt idx="3446">
                  <c:v>44919.393055555556</c:v>
                </c:pt>
                <c:pt idx="3447">
                  <c:v>44919.393750000003</c:v>
                </c:pt>
                <c:pt idx="3448">
                  <c:v>44919.394444444442</c:v>
                </c:pt>
                <c:pt idx="3449">
                  <c:v>44919.395138888889</c:v>
                </c:pt>
                <c:pt idx="3450">
                  <c:v>44919.395833333336</c:v>
                </c:pt>
                <c:pt idx="3451">
                  <c:v>44919.396527777775</c:v>
                </c:pt>
                <c:pt idx="3452">
                  <c:v>44919.397222222222</c:v>
                </c:pt>
                <c:pt idx="3453">
                  <c:v>44919.397916666669</c:v>
                </c:pt>
                <c:pt idx="3454">
                  <c:v>44919.398611111108</c:v>
                </c:pt>
                <c:pt idx="3455">
                  <c:v>44919.399305555555</c:v>
                </c:pt>
                <c:pt idx="3456">
                  <c:v>44919.4</c:v>
                </c:pt>
                <c:pt idx="3457">
                  <c:v>44919.400694444441</c:v>
                </c:pt>
                <c:pt idx="3458">
                  <c:v>44919.401388888888</c:v>
                </c:pt>
                <c:pt idx="3459">
                  <c:v>44919.402083333334</c:v>
                </c:pt>
                <c:pt idx="3460">
                  <c:v>44919.402777777781</c:v>
                </c:pt>
                <c:pt idx="3461">
                  <c:v>44919.40347222222</c:v>
                </c:pt>
                <c:pt idx="3462">
                  <c:v>44919.404166666667</c:v>
                </c:pt>
                <c:pt idx="3463">
                  <c:v>44919.404861111114</c:v>
                </c:pt>
                <c:pt idx="3464">
                  <c:v>44919.405555555553</c:v>
                </c:pt>
                <c:pt idx="3465">
                  <c:v>44919.40625</c:v>
                </c:pt>
                <c:pt idx="3466">
                  <c:v>44919.406944444447</c:v>
                </c:pt>
                <c:pt idx="3467">
                  <c:v>44919.407638888886</c:v>
                </c:pt>
                <c:pt idx="3468">
                  <c:v>44919.408333333333</c:v>
                </c:pt>
                <c:pt idx="3469">
                  <c:v>44919.40902777778</c:v>
                </c:pt>
                <c:pt idx="3470">
                  <c:v>44919.409722222219</c:v>
                </c:pt>
                <c:pt idx="3471">
                  <c:v>44919.410416666666</c:v>
                </c:pt>
                <c:pt idx="3472">
                  <c:v>44919.411111111112</c:v>
                </c:pt>
                <c:pt idx="3473">
                  <c:v>44919.411805555559</c:v>
                </c:pt>
                <c:pt idx="3474">
                  <c:v>44919.412499999999</c:v>
                </c:pt>
                <c:pt idx="3475">
                  <c:v>44919.413194444445</c:v>
                </c:pt>
                <c:pt idx="3476">
                  <c:v>44919.413888888892</c:v>
                </c:pt>
                <c:pt idx="3477">
                  <c:v>44919.414583333331</c:v>
                </c:pt>
                <c:pt idx="3478">
                  <c:v>44919.415277777778</c:v>
                </c:pt>
                <c:pt idx="3479">
                  <c:v>44919.415972222225</c:v>
                </c:pt>
                <c:pt idx="3480">
                  <c:v>44919.416666666664</c:v>
                </c:pt>
                <c:pt idx="3481">
                  <c:v>44919.417361111111</c:v>
                </c:pt>
                <c:pt idx="3482">
                  <c:v>44919.418055555558</c:v>
                </c:pt>
                <c:pt idx="3483">
                  <c:v>44919.418749999997</c:v>
                </c:pt>
                <c:pt idx="3484">
                  <c:v>44919.419444444444</c:v>
                </c:pt>
                <c:pt idx="3485">
                  <c:v>44919.420138888891</c:v>
                </c:pt>
                <c:pt idx="3486">
                  <c:v>44919.42083333333</c:v>
                </c:pt>
                <c:pt idx="3487">
                  <c:v>44919.421527777777</c:v>
                </c:pt>
                <c:pt idx="3488">
                  <c:v>44919.422222222223</c:v>
                </c:pt>
                <c:pt idx="3489">
                  <c:v>44919.42291666667</c:v>
                </c:pt>
                <c:pt idx="3490">
                  <c:v>44919.423611111109</c:v>
                </c:pt>
                <c:pt idx="3491">
                  <c:v>44919.424305555556</c:v>
                </c:pt>
                <c:pt idx="3492">
                  <c:v>44919.425000000003</c:v>
                </c:pt>
                <c:pt idx="3493">
                  <c:v>44919.425694444442</c:v>
                </c:pt>
                <c:pt idx="3494">
                  <c:v>44919.426388888889</c:v>
                </c:pt>
                <c:pt idx="3495">
                  <c:v>44919.427083333336</c:v>
                </c:pt>
                <c:pt idx="3496">
                  <c:v>44919.427777777775</c:v>
                </c:pt>
                <c:pt idx="3497">
                  <c:v>44919.428472222222</c:v>
                </c:pt>
                <c:pt idx="3498">
                  <c:v>44919.429166666669</c:v>
                </c:pt>
                <c:pt idx="3499">
                  <c:v>44919.429861111108</c:v>
                </c:pt>
                <c:pt idx="3500">
                  <c:v>44919.430555555555</c:v>
                </c:pt>
                <c:pt idx="3501">
                  <c:v>44919.431250000001</c:v>
                </c:pt>
                <c:pt idx="3502">
                  <c:v>44919.431944444441</c:v>
                </c:pt>
                <c:pt idx="3503">
                  <c:v>44919.432638888888</c:v>
                </c:pt>
                <c:pt idx="3504">
                  <c:v>44919.433333333334</c:v>
                </c:pt>
                <c:pt idx="3505">
                  <c:v>44919.434027777781</c:v>
                </c:pt>
                <c:pt idx="3506">
                  <c:v>44919.43472222222</c:v>
                </c:pt>
                <c:pt idx="3507">
                  <c:v>44919.435416666667</c:v>
                </c:pt>
                <c:pt idx="3508">
                  <c:v>44919.436111111114</c:v>
                </c:pt>
                <c:pt idx="3509">
                  <c:v>44919.436805555553</c:v>
                </c:pt>
                <c:pt idx="3510">
                  <c:v>44919.4375</c:v>
                </c:pt>
                <c:pt idx="3511">
                  <c:v>44919.438194444447</c:v>
                </c:pt>
                <c:pt idx="3512">
                  <c:v>44919.438888888886</c:v>
                </c:pt>
                <c:pt idx="3513">
                  <c:v>44919.439583333333</c:v>
                </c:pt>
                <c:pt idx="3514">
                  <c:v>44919.44027777778</c:v>
                </c:pt>
                <c:pt idx="3515">
                  <c:v>44919.440972222219</c:v>
                </c:pt>
                <c:pt idx="3516">
                  <c:v>44919.441666666666</c:v>
                </c:pt>
                <c:pt idx="3517">
                  <c:v>44919.442361111112</c:v>
                </c:pt>
                <c:pt idx="3518">
                  <c:v>44919.443055555559</c:v>
                </c:pt>
                <c:pt idx="3519">
                  <c:v>44919.443749999999</c:v>
                </c:pt>
                <c:pt idx="3520">
                  <c:v>44919.444444444445</c:v>
                </c:pt>
                <c:pt idx="3521">
                  <c:v>44919.445138888892</c:v>
                </c:pt>
                <c:pt idx="3522">
                  <c:v>44919.445833333331</c:v>
                </c:pt>
                <c:pt idx="3523">
                  <c:v>44919.446527777778</c:v>
                </c:pt>
                <c:pt idx="3524">
                  <c:v>44919.447222222225</c:v>
                </c:pt>
                <c:pt idx="3525">
                  <c:v>44919.447916666664</c:v>
                </c:pt>
                <c:pt idx="3526">
                  <c:v>44919.448611111111</c:v>
                </c:pt>
                <c:pt idx="3527">
                  <c:v>44919.449305555558</c:v>
                </c:pt>
                <c:pt idx="3528">
                  <c:v>44919.45</c:v>
                </c:pt>
                <c:pt idx="3529">
                  <c:v>44919.450694444444</c:v>
                </c:pt>
                <c:pt idx="3530">
                  <c:v>44919.451388888891</c:v>
                </c:pt>
                <c:pt idx="3531">
                  <c:v>44919.45208333333</c:v>
                </c:pt>
                <c:pt idx="3532">
                  <c:v>44919.452777777777</c:v>
                </c:pt>
                <c:pt idx="3533">
                  <c:v>44919.453472222223</c:v>
                </c:pt>
                <c:pt idx="3534">
                  <c:v>44919.45416666667</c:v>
                </c:pt>
                <c:pt idx="3535">
                  <c:v>44919.454861111109</c:v>
                </c:pt>
                <c:pt idx="3536">
                  <c:v>44919.455555555556</c:v>
                </c:pt>
                <c:pt idx="3537">
                  <c:v>44919.456250000003</c:v>
                </c:pt>
                <c:pt idx="3538">
                  <c:v>44919.456944444442</c:v>
                </c:pt>
                <c:pt idx="3539">
                  <c:v>44919.457638888889</c:v>
                </c:pt>
                <c:pt idx="3540">
                  <c:v>44919.458333333336</c:v>
                </c:pt>
                <c:pt idx="3541">
                  <c:v>44919.459027777775</c:v>
                </c:pt>
                <c:pt idx="3542">
                  <c:v>44919.459722222222</c:v>
                </c:pt>
                <c:pt idx="3543">
                  <c:v>44919.460416666669</c:v>
                </c:pt>
                <c:pt idx="3544">
                  <c:v>44919.461111111108</c:v>
                </c:pt>
                <c:pt idx="3545">
                  <c:v>44919.461805555555</c:v>
                </c:pt>
                <c:pt idx="3546">
                  <c:v>44919.462500000001</c:v>
                </c:pt>
                <c:pt idx="3547">
                  <c:v>44919.463194444441</c:v>
                </c:pt>
                <c:pt idx="3548">
                  <c:v>44919.463888888888</c:v>
                </c:pt>
                <c:pt idx="3549">
                  <c:v>44919.464583333334</c:v>
                </c:pt>
                <c:pt idx="3550">
                  <c:v>44919.465277777781</c:v>
                </c:pt>
                <c:pt idx="3551">
                  <c:v>44919.46597222222</c:v>
                </c:pt>
                <c:pt idx="3552">
                  <c:v>44919.466666666667</c:v>
                </c:pt>
                <c:pt idx="3553">
                  <c:v>44919.467361111114</c:v>
                </c:pt>
                <c:pt idx="3554">
                  <c:v>44919.468055555553</c:v>
                </c:pt>
                <c:pt idx="3555">
                  <c:v>44919.46875</c:v>
                </c:pt>
                <c:pt idx="3556">
                  <c:v>44919.469444444447</c:v>
                </c:pt>
                <c:pt idx="3557">
                  <c:v>44919.470138888886</c:v>
                </c:pt>
                <c:pt idx="3558">
                  <c:v>44919.470833333333</c:v>
                </c:pt>
                <c:pt idx="3559">
                  <c:v>44919.47152777778</c:v>
                </c:pt>
                <c:pt idx="3560">
                  <c:v>44919.472222222219</c:v>
                </c:pt>
                <c:pt idx="3561">
                  <c:v>44919.472916666666</c:v>
                </c:pt>
                <c:pt idx="3562">
                  <c:v>44919.473611111112</c:v>
                </c:pt>
                <c:pt idx="3563">
                  <c:v>44919.474305555559</c:v>
                </c:pt>
                <c:pt idx="3564">
                  <c:v>44919.474999999999</c:v>
                </c:pt>
                <c:pt idx="3565">
                  <c:v>44919.475694444445</c:v>
                </c:pt>
                <c:pt idx="3566">
                  <c:v>44919.476388888892</c:v>
                </c:pt>
                <c:pt idx="3567">
                  <c:v>44919.477083333331</c:v>
                </c:pt>
                <c:pt idx="3568">
                  <c:v>44919.477777777778</c:v>
                </c:pt>
                <c:pt idx="3569">
                  <c:v>44919.478472222225</c:v>
                </c:pt>
                <c:pt idx="3570">
                  <c:v>44919.479166666664</c:v>
                </c:pt>
                <c:pt idx="3571">
                  <c:v>44919.479861111111</c:v>
                </c:pt>
                <c:pt idx="3572">
                  <c:v>44919.480555555558</c:v>
                </c:pt>
                <c:pt idx="3573">
                  <c:v>44919.481249999997</c:v>
                </c:pt>
                <c:pt idx="3574">
                  <c:v>44919.481944444444</c:v>
                </c:pt>
                <c:pt idx="3575">
                  <c:v>44919.482638888891</c:v>
                </c:pt>
                <c:pt idx="3576">
                  <c:v>44919.48333333333</c:v>
                </c:pt>
                <c:pt idx="3577">
                  <c:v>44919.484027777777</c:v>
                </c:pt>
                <c:pt idx="3578">
                  <c:v>44919.484722222223</c:v>
                </c:pt>
                <c:pt idx="3579">
                  <c:v>44919.48541666667</c:v>
                </c:pt>
                <c:pt idx="3580">
                  <c:v>44919.486111111109</c:v>
                </c:pt>
                <c:pt idx="3581">
                  <c:v>44919.486805555556</c:v>
                </c:pt>
                <c:pt idx="3582">
                  <c:v>44919.487500000003</c:v>
                </c:pt>
                <c:pt idx="3583">
                  <c:v>44919.488194444442</c:v>
                </c:pt>
                <c:pt idx="3584">
                  <c:v>44919.488888888889</c:v>
                </c:pt>
                <c:pt idx="3585">
                  <c:v>44919.489583333336</c:v>
                </c:pt>
                <c:pt idx="3586">
                  <c:v>44919.490277777775</c:v>
                </c:pt>
                <c:pt idx="3587">
                  <c:v>44919.490972222222</c:v>
                </c:pt>
                <c:pt idx="3588">
                  <c:v>44919.491666666669</c:v>
                </c:pt>
                <c:pt idx="3589">
                  <c:v>44919.492361111108</c:v>
                </c:pt>
                <c:pt idx="3590">
                  <c:v>44919.493055555555</c:v>
                </c:pt>
                <c:pt idx="3591">
                  <c:v>44919.493750000001</c:v>
                </c:pt>
                <c:pt idx="3592">
                  <c:v>44919.494444444441</c:v>
                </c:pt>
                <c:pt idx="3593">
                  <c:v>44919.495138888888</c:v>
                </c:pt>
                <c:pt idx="3594">
                  <c:v>44919.495833333334</c:v>
                </c:pt>
                <c:pt idx="3595">
                  <c:v>44919.496527777781</c:v>
                </c:pt>
                <c:pt idx="3596">
                  <c:v>44919.49722222222</c:v>
                </c:pt>
                <c:pt idx="3597">
                  <c:v>44919.497916666667</c:v>
                </c:pt>
                <c:pt idx="3598">
                  <c:v>44919.498611111114</c:v>
                </c:pt>
                <c:pt idx="3599">
                  <c:v>44919.499305555553</c:v>
                </c:pt>
                <c:pt idx="3600">
                  <c:v>44919.5</c:v>
                </c:pt>
                <c:pt idx="3601">
                  <c:v>44919.500694444447</c:v>
                </c:pt>
                <c:pt idx="3602">
                  <c:v>44919.501388888886</c:v>
                </c:pt>
                <c:pt idx="3603">
                  <c:v>44919.502083333333</c:v>
                </c:pt>
                <c:pt idx="3604">
                  <c:v>44919.50277777778</c:v>
                </c:pt>
                <c:pt idx="3605">
                  <c:v>44919.503472222219</c:v>
                </c:pt>
                <c:pt idx="3606">
                  <c:v>44919.504166666666</c:v>
                </c:pt>
                <c:pt idx="3607">
                  <c:v>44919.504861111112</c:v>
                </c:pt>
                <c:pt idx="3608">
                  <c:v>44919.505555555559</c:v>
                </c:pt>
                <c:pt idx="3609">
                  <c:v>44919.506249999999</c:v>
                </c:pt>
                <c:pt idx="3610">
                  <c:v>44919.506944444445</c:v>
                </c:pt>
                <c:pt idx="3611">
                  <c:v>44919.507638888892</c:v>
                </c:pt>
                <c:pt idx="3612">
                  <c:v>44919.508333333331</c:v>
                </c:pt>
                <c:pt idx="3613">
                  <c:v>44919.509027777778</c:v>
                </c:pt>
                <c:pt idx="3614">
                  <c:v>44919.509722222225</c:v>
                </c:pt>
                <c:pt idx="3615">
                  <c:v>44919.510416666664</c:v>
                </c:pt>
                <c:pt idx="3616">
                  <c:v>44919.511111111111</c:v>
                </c:pt>
                <c:pt idx="3617">
                  <c:v>44919.511805555558</c:v>
                </c:pt>
                <c:pt idx="3618">
                  <c:v>44919.512499999997</c:v>
                </c:pt>
                <c:pt idx="3619">
                  <c:v>44919.513194444444</c:v>
                </c:pt>
                <c:pt idx="3620">
                  <c:v>44919.513888888891</c:v>
                </c:pt>
                <c:pt idx="3621">
                  <c:v>44919.51458333333</c:v>
                </c:pt>
                <c:pt idx="3622">
                  <c:v>44919.515277777777</c:v>
                </c:pt>
                <c:pt idx="3623">
                  <c:v>44919.515972222223</c:v>
                </c:pt>
                <c:pt idx="3624">
                  <c:v>44919.51666666667</c:v>
                </c:pt>
                <c:pt idx="3625">
                  <c:v>44919.517361111109</c:v>
                </c:pt>
                <c:pt idx="3626">
                  <c:v>44919.518055555556</c:v>
                </c:pt>
                <c:pt idx="3627">
                  <c:v>44919.518750000003</c:v>
                </c:pt>
                <c:pt idx="3628">
                  <c:v>44919.519444444442</c:v>
                </c:pt>
                <c:pt idx="3629">
                  <c:v>44919.520138888889</c:v>
                </c:pt>
                <c:pt idx="3630">
                  <c:v>44919.520833333336</c:v>
                </c:pt>
                <c:pt idx="3631">
                  <c:v>44919.521527777775</c:v>
                </c:pt>
                <c:pt idx="3632">
                  <c:v>44919.522222222222</c:v>
                </c:pt>
                <c:pt idx="3633">
                  <c:v>44919.522916666669</c:v>
                </c:pt>
                <c:pt idx="3634">
                  <c:v>44919.523611111108</c:v>
                </c:pt>
                <c:pt idx="3635">
                  <c:v>44919.524305555555</c:v>
                </c:pt>
                <c:pt idx="3636">
                  <c:v>44919.525000000001</c:v>
                </c:pt>
                <c:pt idx="3637">
                  <c:v>44919.525694444441</c:v>
                </c:pt>
                <c:pt idx="3638">
                  <c:v>44919.526388888888</c:v>
                </c:pt>
                <c:pt idx="3639">
                  <c:v>44919.527083333334</c:v>
                </c:pt>
                <c:pt idx="3640">
                  <c:v>44919.527777777781</c:v>
                </c:pt>
                <c:pt idx="3641">
                  <c:v>44919.52847222222</c:v>
                </c:pt>
                <c:pt idx="3642">
                  <c:v>44919.529166666667</c:v>
                </c:pt>
                <c:pt idx="3643">
                  <c:v>44919.529861111114</c:v>
                </c:pt>
                <c:pt idx="3644">
                  <c:v>44919.530555555553</c:v>
                </c:pt>
                <c:pt idx="3645">
                  <c:v>44919.53125</c:v>
                </c:pt>
                <c:pt idx="3646">
                  <c:v>44919.531944444447</c:v>
                </c:pt>
                <c:pt idx="3647">
                  <c:v>44919.532638888886</c:v>
                </c:pt>
                <c:pt idx="3648">
                  <c:v>44919.533333333333</c:v>
                </c:pt>
                <c:pt idx="3649">
                  <c:v>44919.53402777778</c:v>
                </c:pt>
                <c:pt idx="3650">
                  <c:v>44919.534722222219</c:v>
                </c:pt>
                <c:pt idx="3651">
                  <c:v>44919.535416666666</c:v>
                </c:pt>
                <c:pt idx="3652">
                  <c:v>44919.536111111112</c:v>
                </c:pt>
                <c:pt idx="3653">
                  <c:v>44919.536805555559</c:v>
                </c:pt>
                <c:pt idx="3654">
                  <c:v>44919.537499999999</c:v>
                </c:pt>
                <c:pt idx="3655">
                  <c:v>44919.538194444445</c:v>
                </c:pt>
                <c:pt idx="3656">
                  <c:v>44919.538888888892</c:v>
                </c:pt>
                <c:pt idx="3657">
                  <c:v>44919.539583333331</c:v>
                </c:pt>
                <c:pt idx="3658">
                  <c:v>44919.540277777778</c:v>
                </c:pt>
                <c:pt idx="3659">
                  <c:v>44919.540972222225</c:v>
                </c:pt>
                <c:pt idx="3660">
                  <c:v>44919.541666666664</c:v>
                </c:pt>
                <c:pt idx="3661">
                  <c:v>44919.542361111111</c:v>
                </c:pt>
                <c:pt idx="3662">
                  <c:v>44919.543055555558</c:v>
                </c:pt>
                <c:pt idx="3663">
                  <c:v>44919.543749999997</c:v>
                </c:pt>
                <c:pt idx="3664">
                  <c:v>44919.544444444444</c:v>
                </c:pt>
                <c:pt idx="3665">
                  <c:v>44919.545138888891</c:v>
                </c:pt>
                <c:pt idx="3666">
                  <c:v>44919.54583333333</c:v>
                </c:pt>
                <c:pt idx="3667">
                  <c:v>44919.546527777777</c:v>
                </c:pt>
                <c:pt idx="3668">
                  <c:v>44919.547222222223</c:v>
                </c:pt>
                <c:pt idx="3669">
                  <c:v>44919.54791666667</c:v>
                </c:pt>
                <c:pt idx="3670">
                  <c:v>44919.548611111109</c:v>
                </c:pt>
                <c:pt idx="3671">
                  <c:v>44919.549305555556</c:v>
                </c:pt>
                <c:pt idx="3672">
                  <c:v>44919.55</c:v>
                </c:pt>
                <c:pt idx="3673">
                  <c:v>44919.550694444442</c:v>
                </c:pt>
                <c:pt idx="3674">
                  <c:v>44919.551388888889</c:v>
                </c:pt>
                <c:pt idx="3675">
                  <c:v>44919.552083333336</c:v>
                </c:pt>
                <c:pt idx="3676">
                  <c:v>44919.552777777775</c:v>
                </c:pt>
                <c:pt idx="3677">
                  <c:v>44919.553472222222</c:v>
                </c:pt>
                <c:pt idx="3678">
                  <c:v>44919.554166666669</c:v>
                </c:pt>
                <c:pt idx="3679">
                  <c:v>44919.554861111108</c:v>
                </c:pt>
                <c:pt idx="3680">
                  <c:v>44919.555555555555</c:v>
                </c:pt>
                <c:pt idx="3681">
                  <c:v>44919.556250000001</c:v>
                </c:pt>
                <c:pt idx="3682">
                  <c:v>44919.556944444441</c:v>
                </c:pt>
                <c:pt idx="3683">
                  <c:v>44919.557638888888</c:v>
                </c:pt>
                <c:pt idx="3684">
                  <c:v>44919.558333333334</c:v>
                </c:pt>
                <c:pt idx="3685">
                  <c:v>44919.559027777781</c:v>
                </c:pt>
                <c:pt idx="3686">
                  <c:v>44919.55972222222</c:v>
                </c:pt>
                <c:pt idx="3687">
                  <c:v>44919.560416666667</c:v>
                </c:pt>
                <c:pt idx="3688">
                  <c:v>44919.561111111114</c:v>
                </c:pt>
                <c:pt idx="3689">
                  <c:v>44919.561805555553</c:v>
                </c:pt>
                <c:pt idx="3690">
                  <c:v>44919.5625</c:v>
                </c:pt>
                <c:pt idx="3691">
                  <c:v>44919.563194444447</c:v>
                </c:pt>
                <c:pt idx="3692">
                  <c:v>44919.563888888886</c:v>
                </c:pt>
                <c:pt idx="3693">
                  <c:v>44919.564583333333</c:v>
                </c:pt>
                <c:pt idx="3694">
                  <c:v>44919.56527777778</c:v>
                </c:pt>
                <c:pt idx="3695">
                  <c:v>44919.565972222219</c:v>
                </c:pt>
                <c:pt idx="3696">
                  <c:v>44919.566666666666</c:v>
                </c:pt>
                <c:pt idx="3697">
                  <c:v>44919.567361111112</c:v>
                </c:pt>
                <c:pt idx="3698">
                  <c:v>44919.568055555559</c:v>
                </c:pt>
                <c:pt idx="3699">
                  <c:v>44919.568749999999</c:v>
                </c:pt>
                <c:pt idx="3700">
                  <c:v>44919.569444444445</c:v>
                </c:pt>
                <c:pt idx="3701">
                  <c:v>44919.570138888892</c:v>
                </c:pt>
                <c:pt idx="3702">
                  <c:v>44919.570833333331</c:v>
                </c:pt>
                <c:pt idx="3703">
                  <c:v>44919.571527777778</c:v>
                </c:pt>
                <c:pt idx="3704">
                  <c:v>44919.572222222225</c:v>
                </c:pt>
                <c:pt idx="3705">
                  <c:v>44919.572916666664</c:v>
                </c:pt>
                <c:pt idx="3706">
                  <c:v>44919.573611111111</c:v>
                </c:pt>
                <c:pt idx="3707">
                  <c:v>44919.574305555558</c:v>
                </c:pt>
                <c:pt idx="3708">
                  <c:v>44919.574999999997</c:v>
                </c:pt>
                <c:pt idx="3709">
                  <c:v>44919.575694444444</c:v>
                </c:pt>
                <c:pt idx="3710">
                  <c:v>44919.576388888891</c:v>
                </c:pt>
                <c:pt idx="3711">
                  <c:v>44919.57708333333</c:v>
                </c:pt>
                <c:pt idx="3712">
                  <c:v>44919.577777777777</c:v>
                </c:pt>
                <c:pt idx="3713">
                  <c:v>44919.578472222223</c:v>
                </c:pt>
                <c:pt idx="3714">
                  <c:v>44919.57916666667</c:v>
                </c:pt>
                <c:pt idx="3715">
                  <c:v>44919.579861111109</c:v>
                </c:pt>
                <c:pt idx="3716">
                  <c:v>44919.580555555556</c:v>
                </c:pt>
                <c:pt idx="3717">
                  <c:v>44919.581250000003</c:v>
                </c:pt>
                <c:pt idx="3718">
                  <c:v>44919.581944444442</c:v>
                </c:pt>
                <c:pt idx="3719">
                  <c:v>44919.582638888889</c:v>
                </c:pt>
                <c:pt idx="3720">
                  <c:v>44919.583333333336</c:v>
                </c:pt>
                <c:pt idx="3721">
                  <c:v>44919.584027777775</c:v>
                </c:pt>
                <c:pt idx="3722">
                  <c:v>44919.584722222222</c:v>
                </c:pt>
                <c:pt idx="3723">
                  <c:v>44919.585416666669</c:v>
                </c:pt>
                <c:pt idx="3724">
                  <c:v>44919.586111111108</c:v>
                </c:pt>
                <c:pt idx="3725">
                  <c:v>44919.586805555555</c:v>
                </c:pt>
                <c:pt idx="3726">
                  <c:v>44919.587500000001</c:v>
                </c:pt>
                <c:pt idx="3727">
                  <c:v>44919.588194444441</c:v>
                </c:pt>
                <c:pt idx="3728">
                  <c:v>44919.588888888888</c:v>
                </c:pt>
                <c:pt idx="3729">
                  <c:v>44919.589583333334</c:v>
                </c:pt>
                <c:pt idx="3730">
                  <c:v>44919.590277777781</c:v>
                </c:pt>
                <c:pt idx="3731">
                  <c:v>44919.59097222222</c:v>
                </c:pt>
                <c:pt idx="3732">
                  <c:v>44919.591666666667</c:v>
                </c:pt>
                <c:pt idx="3733">
                  <c:v>44919.592361111114</c:v>
                </c:pt>
                <c:pt idx="3734">
                  <c:v>44919.593055555553</c:v>
                </c:pt>
                <c:pt idx="3735">
                  <c:v>44919.59375</c:v>
                </c:pt>
                <c:pt idx="3736">
                  <c:v>44919.594444444447</c:v>
                </c:pt>
                <c:pt idx="3737">
                  <c:v>44919.595138888886</c:v>
                </c:pt>
                <c:pt idx="3738">
                  <c:v>44919.595833333333</c:v>
                </c:pt>
                <c:pt idx="3739">
                  <c:v>44919.59652777778</c:v>
                </c:pt>
                <c:pt idx="3740">
                  <c:v>44919.597222222219</c:v>
                </c:pt>
                <c:pt idx="3741">
                  <c:v>44919.597916666666</c:v>
                </c:pt>
                <c:pt idx="3742">
                  <c:v>44919.598611111112</c:v>
                </c:pt>
                <c:pt idx="3743">
                  <c:v>44919.599305555559</c:v>
                </c:pt>
                <c:pt idx="3744">
                  <c:v>44919.6</c:v>
                </c:pt>
                <c:pt idx="3745">
                  <c:v>44919.600694444445</c:v>
                </c:pt>
                <c:pt idx="3746">
                  <c:v>44919.601388888892</c:v>
                </c:pt>
                <c:pt idx="3747">
                  <c:v>44919.602083333331</c:v>
                </c:pt>
                <c:pt idx="3748">
                  <c:v>44919.602777777778</c:v>
                </c:pt>
                <c:pt idx="3749">
                  <c:v>44919.603472222225</c:v>
                </c:pt>
                <c:pt idx="3750">
                  <c:v>44919.604166666664</c:v>
                </c:pt>
                <c:pt idx="3751">
                  <c:v>44919.604861111111</c:v>
                </c:pt>
                <c:pt idx="3752">
                  <c:v>44919.605555555558</c:v>
                </c:pt>
                <c:pt idx="3753">
                  <c:v>44919.606249999997</c:v>
                </c:pt>
                <c:pt idx="3754">
                  <c:v>44919.606944444444</c:v>
                </c:pt>
                <c:pt idx="3755">
                  <c:v>44919.607638888891</c:v>
                </c:pt>
                <c:pt idx="3756">
                  <c:v>44919.60833333333</c:v>
                </c:pt>
                <c:pt idx="3757">
                  <c:v>44919.609027777777</c:v>
                </c:pt>
                <c:pt idx="3758">
                  <c:v>44919.609722222223</c:v>
                </c:pt>
                <c:pt idx="3759">
                  <c:v>44919.61041666667</c:v>
                </c:pt>
                <c:pt idx="3760">
                  <c:v>44919.611111111109</c:v>
                </c:pt>
                <c:pt idx="3761">
                  <c:v>44919.611805555556</c:v>
                </c:pt>
                <c:pt idx="3762">
                  <c:v>44919.612500000003</c:v>
                </c:pt>
                <c:pt idx="3763">
                  <c:v>44919.613194444442</c:v>
                </c:pt>
                <c:pt idx="3764">
                  <c:v>44919.613888888889</c:v>
                </c:pt>
                <c:pt idx="3765">
                  <c:v>44919.614583333336</c:v>
                </c:pt>
                <c:pt idx="3766">
                  <c:v>44919.615277777775</c:v>
                </c:pt>
                <c:pt idx="3767">
                  <c:v>44919.615972222222</c:v>
                </c:pt>
                <c:pt idx="3768">
                  <c:v>44919.616666666669</c:v>
                </c:pt>
                <c:pt idx="3769">
                  <c:v>44919.617361111108</c:v>
                </c:pt>
                <c:pt idx="3770">
                  <c:v>44919.618055555555</c:v>
                </c:pt>
                <c:pt idx="3771">
                  <c:v>44919.618750000001</c:v>
                </c:pt>
                <c:pt idx="3772">
                  <c:v>44919.619444444441</c:v>
                </c:pt>
                <c:pt idx="3773">
                  <c:v>44919.620138888888</c:v>
                </c:pt>
                <c:pt idx="3774">
                  <c:v>44919.620833333334</c:v>
                </c:pt>
                <c:pt idx="3775">
                  <c:v>44919.621527777781</c:v>
                </c:pt>
                <c:pt idx="3776">
                  <c:v>44919.62222222222</c:v>
                </c:pt>
                <c:pt idx="3777">
                  <c:v>44919.622916666667</c:v>
                </c:pt>
                <c:pt idx="3778">
                  <c:v>44919.623611111114</c:v>
                </c:pt>
                <c:pt idx="3779">
                  <c:v>44919.624305555553</c:v>
                </c:pt>
                <c:pt idx="3780">
                  <c:v>44919.625</c:v>
                </c:pt>
                <c:pt idx="3781">
                  <c:v>44919.625694444447</c:v>
                </c:pt>
                <c:pt idx="3782">
                  <c:v>44919.626388888886</c:v>
                </c:pt>
                <c:pt idx="3783">
                  <c:v>44919.627083333333</c:v>
                </c:pt>
                <c:pt idx="3784">
                  <c:v>44919.62777777778</c:v>
                </c:pt>
                <c:pt idx="3785">
                  <c:v>44919.628472222219</c:v>
                </c:pt>
                <c:pt idx="3786">
                  <c:v>44919.629166666666</c:v>
                </c:pt>
                <c:pt idx="3787">
                  <c:v>44919.629861111112</c:v>
                </c:pt>
                <c:pt idx="3788">
                  <c:v>44919.630555555559</c:v>
                </c:pt>
                <c:pt idx="3789">
                  <c:v>44919.631249999999</c:v>
                </c:pt>
                <c:pt idx="3790">
                  <c:v>44919.631944444445</c:v>
                </c:pt>
                <c:pt idx="3791">
                  <c:v>44919.632638888892</c:v>
                </c:pt>
                <c:pt idx="3792">
                  <c:v>44919.633333333331</c:v>
                </c:pt>
                <c:pt idx="3793">
                  <c:v>44919.634027777778</c:v>
                </c:pt>
                <c:pt idx="3794">
                  <c:v>44919.634722222225</c:v>
                </c:pt>
                <c:pt idx="3795">
                  <c:v>44919.635416666664</c:v>
                </c:pt>
                <c:pt idx="3796">
                  <c:v>44919.636111111111</c:v>
                </c:pt>
                <c:pt idx="3797">
                  <c:v>44919.636805555558</c:v>
                </c:pt>
                <c:pt idx="3798">
                  <c:v>44919.637499999997</c:v>
                </c:pt>
                <c:pt idx="3799">
                  <c:v>44919.638194444444</c:v>
                </c:pt>
                <c:pt idx="3800">
                  <c:v>44919.638888888891</c:v>
                </c:pt>
                <c:pt idx="3801">
                  <c:v>44919.63958333333</c:v>
                </c:pt>
                <c:pt idx="3802">
                  <c:v>44919.640277777777</c:v>
                </c:pt>
                <c:pt idx="3803">
                  <c:v>44919.640972222223</c:v>
                </c:pt>
                <c:pt idx="3804">
                  <c:v>44919.64166666667</c:v>
                </c:pt>
                <c:pt idx="3805">
                  <c:v>44919.642361111109</c:v>
                </c:pt>
                <c:pt idx="3806">
                  <c:v>44919.643055555556</c:v>
                </c:pt>
                <c:pt idx="3807">
                  <c:v>44919.643750000003</c:v>
                </c:pt>
                <c:pt idx="3808">
                  <c:v>44919.644444444442</c:v>
                </c:pt>
                <c:pt idx="3809">
                  <c:v>44919.645138888889</c:v>
                </c:pt>
                <c:pt idx="3810">
                  <c:v>44919.645833333336</c:v>
                </c:pt>
                <c:pt idx="3811">
                  <c:v>44919.646527777775</c:v>
                </c:pt>
                <c:pt idx="3812">
                  <c:v>44919.647222222222</c:v>
                </c:pt>
                <c:pt idx="3813">
                  <c:v>44919.647916666669</c:v>
                </c:pt>
                <c:pt idx="3814">
                  <c:v>44919.648611111108</c:v>
                </c:pt>
                <c:pt idx="3815">
                  <c:v>44919.649305555555</c:v>
                </c:pt>
                <c:pt idx="3816">
                  <c:v>44919.65</c:v>
                </c:pt>
                <c:pt idx="3817">
                  <c:v>44919.650694444441</c:v>
                </c:pt>
                <c:pt idx="3818">
                  <c:v>44919.651388888888</c:v>
                </c:pt>
                <c:pt idx="3819">
                  <c:v>44919.652083333334</c:v>
                </c:pt>
                <c:pt idx="3820">
                  <c:v>44919.652777777781</c:v>
                </c:pt>
                <c:pt idx="3821">
                  <c:v>44919.65347222222</c:v>
                </c:pt>
                <c:pt idx="3822">
                  <c:v>44919.654166666667</c:v>
                </c:pt>
                <c:pt idx="3823">
                  <c:v>44919.654861111114</c:v>
                </c:pt>
                <c:pt idx="3824">
                  <c:v>44919.655555555553</c:v>
                </c:pt>
                <c:pt idx="3825">
                  <c:v>44919.65625</c:v>
                </c:pt>
                <c:pt idx="3826">
                  <c:v>44919.656944444447</c:v>
                </c:pt>
                <c:pt idx="3827">
                  <c:v>44919.657638888886</c:v>
                </c:pt>
                <c:pt idx="3828">
                  <c:v>44919.658333333333</c:v>
                </c:pt>
                <c:pt idx="3829">
                  <c:v>44919.65902777778</c:v>
                </c:pt>
                <c:pt idx="3830">
                  <c:v>44919.659722222219</c:v>
                </c:pt>
                <c:pt idx="3831">
                  <c:v>44919.660416666666</c:v>
                </c:pt>
                <c:pt idx="3832">
                  <c:v>44919.661111111112</c:v>
                </c:pt>
                <c:pt idx="3833">
                  <c:v>44919.661805555559</c:v>
                </c:pt>
                <c:pt idx="3834">
                  <c:v>44919.662499999999</c:v>
                </c:pt>
                <c:pt idx="3835">
                  <c:v>44919.663194444445</c:v>
                </c:pt>
                <c:pt idx="3836">
                  <c:v>44919.663888888892</c:v>
                </c:pt>
                <c:pt idx="3837">
                  <c:v>44919.664583333331</c:v>
                </c:pt>
                <c:pt idx="3838">
                  <c:v>44919.665277777778</c:v>
                </c:pt>
                <c:pt idx="3839">
                  <c:v>44919.665972222225</c:v>
                </c:pt>
                <c:pt idx="3840">
                  <c:v>44919.666666666664</c:v>
                </c:pt>
                <c:pt idx="3841">
                  <c:v>44919.667361111111</c:v>
                </c:pt>
                <c:pt idx="3842">
                  <c:v>44919.668055555558</c:v>
                </c:pt>
                <c:pt idx="3843">
                  <c:v>44919.668749999997</c:v>
                </c:pt>
                <c:pt idx="3844">
                  <c:v>44919.669444444444</c:v>
                </c:pt>
                <c:pt idx="3845">
                  <c:v>44919.670138888891</c:v>
                </c:pt>
                <c:pt idx="3846">
                  <c:v>44919.67083333333</c:v>
                </c:pt>
                <c:pt idx="3847">
                  <c:v>44919.671527777777</c:v>
                </c:pt>
                <c:pt idx="3848">
                  <c:v>44919.672222222223</c:v>
                </c:pt>
                <c:pt idx="3849">
                  <c:v>44919.67291666667</c:v>
                </c:pt>
                <c:pt idx="3850">
                  <c:v>44919.673611111109</c:v>
                </c:pt>
                <c:pt idx="3851">
                  <c:v>44919.674305555556</c:v>
                </c:pt>
                <c:pt idx="3852">
                  <c:v>44919.675000000003</c:v>
                </c:pt>
                <c:pt idx="3853">
                  <c:v>44919.675694444442</c:v>
                </c:pt>
                <c:pt idx="3854">
                  <c:v>44919.676388888889</c:v>
                </c:pt>
                <c:pt idx="3855">
                  <c:v>44919.677083333336</c:v>
                </c:pt>
                <c:pt idx="3856">
                  <c:v>44919.677777777775</c:v>
                </c:pt>
                <c:pt idx="3857">
                  <c:v>44919.678472222222</c:v>
                </c:pt>
                <c:pt idx="3858">
                  <c:v>44919.679166666669</c:v>
                </c:pt>
                <c:pt idx="3859">
                  <c:v>44919.679861111108</c:v>
                </c:pt>
                <c:pt idx="3860">
                  <c:v>44919.680555555555</c:v>
                </c:pt>
                <c:pt idx="3861">
                  <c:v>44919.681250000001</c:v>
                </c:pt>
                <c:pt idx="3862">
                  <c:v>44919.681944444441</c:v>
                </c:pt>
                <c:pt idx="3863">
                  <c:v>44919.682638888888</c:v>
                </c:pt>
                <c:pt idx="3864">
                  <c:v>44919.683333333334</c:v>
                </c:pt>
                <c:pt idx="3865">
                  <c:v>44919.684027777781</c:v>
                </c:pt>
                <c:pt idx="3866">
                  <c:v>44919.68472222222</c:v>
                </c:pt>
                <c:pt idx="3867">
                  <c:v>44919.685416666667</c:v>
                </c:pt>
                <c:pt idx="3868">
                  <c:v>44919.686111111114</c:v>
                </c:pt>
                <c:pt idx="3869">
                  <c:v>44919.686805555553</c:v>
                </c:pt>
                <c:pt idx="3870">
                  <c:v>44919.6875</c:v>
                </c:pt>
                <c:pt idx="3871">
                  <c:v>44919.688194444447</c:v>
                </c:pt>
                <c:pt idx="3872">
                  <c:v>44919.688888888886</c:v>
                </c:pt>
                <c:pt idx="3873">
                  <c:v>44919.689583333333</c:v>
                </c:pt>
                <c:pt idx="3874">
                  <c:v>44919.69027777778</c:v>
                </c:pt>
                <c:pt idx="3875">
                  <c:v>44919.690972222219</c:v>
                </c:pt>
                <c:pt idx="3876">
                  <c:v>44919.691666666666</c:v>
                </c:pt>
                <c:pt idx="3877">
                  <c:v>44919.692361111112</c:v>
                </c:pt>
                <c:pt idx="3878">
                  <c:v>44919.693055555559</c:v>
                </c:pt>
                <c:pt idx="3879">
                  <c:v>44919.693749999999</c:v>
                </c:pt>
                <c:pt idx="3880">
                  <c:v>44919.694444444445</c:v>
                </c:pt>
                <c:pt idx="3881">
                  <c:v>44919.695138888892</c:v>
                </c:pt>
                <c:pt idx="3882">
                  <c:v>44919.695833333331</c:v>
                </c:pt>
                <c:pt idx="3883">
                  <c:v>44919.696527777778</c:v>
                </c:pt>
                <c:pt idx="3884">
                  <c:v>44919.697222222225</c:v>
                </c:pt>
                <c:pt idx="3885">
                  <c:v>44919.697916666664</c:v>
                </c:pt>
                <c:pt idx="3886">
                  <c:v>44919.698611111111</c:v>
                </c:pt>
                <c:pt idx="3887">
                  <c:v>44919.699305555558</c:v>
                </c:pt>
                <c:pt idx="3888">
                  <c:v>44919.7</c:v>
                </c:pt>
                <c:pt idx="3889">
                  <c:v>44919.700694444444</c:v>
                </c:pt>
                <c:pt idx="3890">
                  <c:v>44919.701388888891</c:v>
                </c:pt>
                <c:pt idx="3891">
                  <c:v>44919.70208333333</c:v>
                </c:pt>
                <c:pt idx="3892">
                  <c:v>44919.702777777777</c:v>
                </c:pt>
                <c:pt idx="3893">
                  <c:v>44919.703472222223</c:v>
                </c:pt>
                <c:pt idx="3894">
                  <c:v>44919.70416666667</c:v>
                </c:pt>
                <c:pt idx="3895">
                  <c:v>44919.704861111109</c:v>
                </c:pt>
                <c:pt idx="3896">
                  <c:v>44919.705555555556</c:v>
                </c:pt>
                <c:pt idx="3897">
                  <c:v>44919.706250000003</c:v>
                </c:pt>
                <c:pt idx="3898">
                  <c:v>44919.706944444442</c:v>
                </c:pt>
                <c:pt idx="3899">
                  <c:v>44919.707638888889</c:v>
                </c:pt>
                <c:pt idx="3900">
                  <c:v>44919.708333333336</c:v>
                </c:pt>
                <c:pt idx="3901">
                  <c:v>44919.709027777775</c:v>
                </c:pt>
                <c:pt idx="3902">
                  <c:v>44919.709722222222</c:v>
                </c:pt>
                <c:pt idx="3903">
                  <c:v>44919.710416666669</c:v>
                </c:pt>
                <c:pt idx="3904">
                  <c:v>44919.711111111108</c:v>
                </c:pt>
                <c:pt idx="3905">
                  <c:v>44919.711805555555</c:v>
                </c:pt>
                <c:pt idx="3906">
                  <c:v>44919.712500000001</c:v>
                </c:pt>
                <c:pt idx="3907">
                  <c:v>44919.713194444441</c:v>
                </c:pt>
                <c:pt idx="3908">
                  <c:v>44919.713888888888</c:v>
                </c:pt>
                <c:pt idx="3909">
                  <c:v>44919.714583333334</c:v>
                </c:pt>
                <c:pt idx="3910">
                  <c:v>44919.715277777781</c:v>
                </c:pt>
                <c:pt idx="3911">
                  <c:v>44919.71597222222</c:v>
                </c:pt>
                <c:pt idx="3912">
                  <c:v>44919.716666666667</c:v>
                </c:pt>
                <c:pt idx="3913">
                  <c:v>44919.717361111114</c:v>
                </c:pt>
                <c:pt idx="3914">
                  <c:v>44919.718055555553</c:v>
                </c:pt>
                <c:pt idx="3915">
                  <c:v>44919.71875</c:v>
                </c:pt>
                <c:pt idx="3916">
                  <c:v>44919.719444444447</c:v>
                </c:pt>
                <c:pt idx="3917">
                  <c:v>44919.720138888886</c:v>
                </c:pt>
                <c:pt idx="3918">
                  <c:v>44919.720833333333</c:v>
                </c:pt>
                <c:pt idx="3919">
                  <c:v>44919.72152777778</c:v>
                </c:pt>
                <c:pt idx="3920">
                  <c:v>44919.722222222219</c:v>
                </c:pt>
                <c:pt idx="3921">
                  <c:v>44919.722916666666</c:v>
                </c:pt>
                <c:pt idx="3922">
                  <c:v>44919.723611111112</c:v>
                </c:pt>
                <c:pt idx="3923">
                  <c:v>44919.724305555559</c:v>
                </c:pt>
                <c:pt idx="3924">
                  <c:v>44919.724999999999</c:v>
                </c:pt>
                <c:pt idx="3925">
                  <c:v>44919.725694444445</c:v>
                </c:pt>
                <c:pt idx="3926">
                  <c:v>44919.726388888892</c:v>
                </c:pt>
                <c:pt idx="3927">
                  <c:v>44919.727083333331</c:v>
                </c:pt>
                <c:pt idx="3928">
                  <c:v>44919.727777777778</c:v>
                </c:pt>
                <c:pt idx="3929">
                  <c:v>44919.728472222225</c:v>
                </c:pt>
                <c:pt idx="3930">
                  <c:v>44919.729166666664</c:v>
                </c:pt>
                <c:pt idx="3931">
                  <c:v>44919.729861111111</c:v>
                </c:pt>
                <c:pt idx="3932">
                  <c:v>44919.730555555558</c:v>
                </c:pt>
                <c:pt idx="3933">
                  <c:v>44919.731249999997</c:v>
                </c:pt>
                <c:pt idx="3934">
                  <c:v>44919.731944444444</c:v>
                </c:pt>
                <c:pt idx="3935">
                  <c:v>44919.732638888891</c:v>
                </c:pt>
                <c:pt idx="3936">
                  <c:v>44919.73333333333</c:v>
                </c:pt>
                <c:pt idx="3937">
                  <c:v>44919.734027777777</c:v>
                </c:pt>
                <c:pt idx="3938">
                  <c:v>44919.734722222223</c:v>
                </c:pt>
                <c:pt idx="3939">
                  <c:v>44919.73541666667</c:v>
                </c:pt>
                <c:pt idx="3940">
                  <c:v>44919.736111111109</c:v>
                </c:pt>
                <c:pt idx="3941">
                  <c:v>44919.736805555556</c:v>
                </c:pt>
                <c:pt idx="3942">
                  <c:v>44919.737500000003</c:v>
                </c:pt>
                <c:pt idx="3943">
                  <c:v>44919.738194444442</c:v>
                </c:pt>
                <c:pt idx="3944">
                  <c:v>44919.738888888889</c:v>
                </c:pt>
                <c:pt idx="3945">
                  <c:v>44919.739583333336</c:v>
                </c:pt>
                <c:pt idx="3946">
                  <c:v>44919.740277777775</c:v>
                </c:pt>
                <c:pt idx="3947">
                  <c:v>44919.740972222222</c:v>
                </c:pt>
                <c:pt idx="3948">
                  <c:v>44919.741666666669</c:v>
                </c:pt>
                <c:pt idx="3949">
                  <c:v>44919.742361111108</c:v>
                </c:pt>
                <c:pt idx="3950">
                  <c:v>44919.743055555555</c:v>
                </c:pt>
                <c:pt idx="3951">
                  <c:v>44919.743750000001</c:v>
                </c:pt>
                <c:pt idx="3952">
                  <c:v>44919.744444444441</c:v>
                </c:pt>
                <c:pt idx="3953">
                  <c:v>44919.745138888888</c:v>
                </c:pt>
                <c:pt idx="3954">
                  <c:v>44919.745833333334</c:v>
                </c:pt>
                <c:pt idx="3955">
                  <c:v>44919.746527777781</c:v>
                </c:pt>
                <c:pt idx="3956">
                  <c:v>44919.74722222222</c:v>
                </c:pt>
                <c:pt idx="3957">
                  <c:v>44919.747916666667</c:v>
                </c:pt>
                <c:pt idx="3958">
                  <c:v>44919.748611111114</c:v>
                </c:pt>
                <c:pt idx="3959">
                  <c:v>44919.749305555553</c:v>
                </c:pt>
                <c:pt idx="3960">
                  <c:v>44919.75</c:v>
                </c:pt>
                <c:pt idx="3961">
                  <c:v>44919.750694444447</c:v>
                </c:pt>
                <c:pt idx="3962">
                  <c:v>44919.751388888886</c:v>
                </c:pt>
                <c:pt idx="3963">
                  <c:v>44919.752083333333</c:v>
                </c:pt>
                <c:pt idx="3964">
                  <c:v>44919.75277777778</c:v>
                </c:pt>
                <c:pt idx="3965">
                  <c:v>44919.753472222219</c:v>
                </c:pt>
                <c:pt idx="3966">
                  <c:v>44919.754166666666</c:v>
                </c:pt>
                <c:pt idx="3967">
                  <c:v>44919.754861111112</c:v>
                </c:pt>
                <c:pt idx="3968">
                  <c:v>44919.755555555559</c:v>
                </c:pt>
                <c:pt idx="3969">
                  <c:v>44919.756249999999</c:v>
                </c:pt>
                <c:pt idx="3970">
                  <c:v>44919.756944444445</c:v>
                </c:pt>
                <c:pt idx="3971">
                  <c:v>44919.757638888892</c:v>
                </c:pt>
                <c:pt idx="3972">
                  <c:v>44919.758333333331</c:v>
                </c:pt>
                <c:pt idx="3973">
                  <c:v>44919.759027777778</c:v>
                </c:pt>
                <c:pt idx="3974">
                  <c:v>44919.759722222225</c:v>
                </c:pt>
                <c:pt idx="3975">
                  <c:v>44919.760416666664</c:v>
                </c:pt>
                <c:pt idx="3976">
                  <c:v>44919.761111111111</c:v>
                </c:pt>
                <c:pt idx="3977">
                  <c:v>44919.761805555558</c:v>
                </c:pt>
                <c:pt idx="3978">
                  <c:v>44919.762499999997</c:v>
                </c:pt>
                <c:pt idx="3979">
                  <c:v>44919.763194444444</c:v>
                </c:pt>
                <c:pt idx="3980">
                  <c:v>44919.763888888891</c:v>
                </c:pt>
                <c:pt idx="3981">
                  <c:v>44919.76458333333</c:v>
                </c:pt>
                <c:pt idx="3982">
                  <c:v>44919.765277777777</c:v>
                </c:pt>
                <c:pt idx="3983">
                  <c:v>44919.765972222223</c:v>
                </c:pt>
                <c:pt idx="3984">
                  <c:v>44919.76666666667</c:v>
                </c:pt>
                <c:pt idx="3985">
                  <c:v>44919.767361111109</c:v>
                </c:pt>
                <c:pt idx="3986">
                  <c:v>44919.768055555556</c:v>
                </c:pt>
                <c:pt idx="3987">
                  <c:v>44919.768750000003</c:v>
                </c:pt>
                <c:pt idx="3988">
                  <c:v>44919.769444444442</c:v>
                </c:pt>
                <c:pt idx="3989">
                  <c:v>44919.770138888889</c:v>
                </c:pt>
                <c:pt idx="3990">
                  <c:v>44919.770833333336</c:v>
                </c:pt>
                <c:pt idx="3991">
                  <c:v>44919.771527777775</c:v>
                </c:pt>
                <c:pt idx="3992">
                  <c:v>44919.772222222222</c:v>
                </c:pt>
                <c:pt idx="3993">
                  <c:v>44919.772916666669</c:v>
                </c:pt>
                <c:pt idx="3994">
                  <c:v>44919.773611111108</c:v>
                </c:pt>
                <c:pt idx="3995">
                  <c:v>44919.774305555555</c:v>
                </c:pt>
                <c:pt idx="3996">
                  <c:v>44919.775000000001</c:v>
                </c:pt>
                <c:pt idx="3997">
                  <c:v>44919.775694444441</c:v>
                </c:pt>
                <c:pt idx="3998">
                  <c:v>44919.776388888888</c:v>
                </c:pt>
                <c:pt idx="3999">
                  <c:v>44919.777083333334</c:v>
                </c:pt>
                <c:pt idx="4000">
                  <c:v>44919.777777777781</c:v>
                </c:pt>
                <c:pt idx="4001">
                  <c:v>44919.77847222222</c:v>
                </c:pt>
                <c:pt idx="4002">
                  <c:v>44919.779166666667</c:v>
                </c:pt>
                <c:pt idx="4003">
                  <c:v>44919.779861111114</c:v>
                </c:pt>
                <c:pt idx="4004">
                  <c:v>44919.780555555553</c:v>
                </c:pt>
                <c:pt idx="4005">
                  <c:v>44919.78125</c:v>
                </c:pt>
                <c:pt idx="4006">
                  <c:v>44919.781944444447</c:v>
                </c:pt>
                <c:pt idx="4007">
                  <c:v>44919.782638888886</c:v>
                </c:pt>
                <c:pt idx="4008">
                  <c:v>44919.783333333333</c:v>
                </c:pt>
                <c:pt idx="4009">
                  <c:v>44919.78402777778</c:v>
                </c:pt>
                <c:pt idx="4010">
                  <c:v>44919.784722222219</c:v>
                </c:pt>
                <c:pt idx="4011">
                  <c:v>44919.785416666666</c:v>
                </c:pt>
                <c:pt idx="4012">
                  <c:v>44919.786111111112</c:v>
                </c:pt>
                <c:pt idx="4013">
                  <c:v>44919.786805555559</c:v>
                </c:pt>
                <c:pt idx="4014">
                  <c:v>44919.787499999999</c:v>
                </c:pt>
                <c:pt idx="4015">
                  <c:v>44919.788194444445</c:v>
                </c:pt>
                <c:pt idx="4016">
                  <c:v>44919.788888888892</c:v>
                </c:pt>
                <c:pt idx="4017">
                  <c:v>44919.789583333331</c:v>
                </c:pt>
                <c:pt idx="4018">
                  <c:v>44919.790277777778</c:v>
                </c:pt>
                <c:pt idx="4019">
                  <c:v>44919.790972222225</c:v>
                </c:pt>
                <c:pt idx="4020">
                  <c:v>44919.791666666664</c:v>
                </c:pt>
                <c:pt idx="4021">
                  <c:v>44919.792361111111</c:v>
                </c:pt>
                <c:pt idx="4022">
                  <c:v>44919.793055555558</c:v>
                </c:pt>
                <c:pt idx="4023">
                  <c:v>44919.793749999997</c:v>
                </c:pt>
                <c:pt idx="4024">
                  <c:v>44919.794444444444</c:v>
                </c:pt>
                <c:pt idx="4025">
                  <c:v>44919.795138888891</c:v>
                </c:pt>
                <c:pt idx="4026">
                  <c:v>44919.79583333333</c:v>
                </c:pt>
                <c:pt idx="4027">
                  <c:v>44919.796527777777</c:v>
                </c:pt>
                <c:pt idx="4028">
                  <c:v>44919.797222222223</c:v>
                </c:pt>
                <c:pt idx="4029">
                  <c:v>44919.79791666667</c:v>
                </c:pt>
                <c:pt idx="4030">
                  <c:v>44919.798611111109</c:v>
                </c:pt>
                <c:pt idx="4031">
                  <c:v>44919.799305555556</c:v>
                </c:pt>
                <c:pt idx="4032">
                  <c:v>44919.8</c:v>
                </c:pt>
                <c:pt idx="4033">
                  <c:v>44919.800694444442</c:v>
                </c:pt>
                <c:pt idx="4034">
                  <c:v>44919.801388888889</c:v>
                </c:pt>
                <c:pt idx="4035">
                  <c:v>44919.802083333336</c:v>
                </c:pt>
                <c:pt idx="4036">
                  <c:v>44919.802777777775</c:v>
                </c:pt>
                <c:pt idx="4037">
                  <c:v>44919.803472222222</c:v>
                </c:pt>
                <c:pt idx="4038">
                  <c:v>44919.804166666669</c:v>
                </c:pt>
                <c:pt idx="4039">
                  <c:v>44919.804861111108</c:v>
                </c:pt>
                <c:pt idx="4040">
                  <c:v>44919.805555555555</c:v>
                </c:pt>
                <c:pt idx="4041">
                  <c:v>44919.806250000001</c:v>
                </c:pt>
                <c:pt idx="4042">
                  <c:v>44919.806944444441</c:v>
                </c:pt>
                <c:pt idx="4043">
                  <c:v>44919.807638888888</c:v>
                </c:pt>
                <c:pt idx="4044">
                  <c:v>44919.808333333334</c:v>
                </c:pt>
                <c:pt idx="4045">
                  <c:v>44919.809027777781</c:v>
                </c:pt>
                <c:pt idx="4046">
                  <c:v>44919.80972222222</c:v>
                </c:pt>
                <c:pt idx="4047">
                  <c:v>44919.810416666667</c:v>
                </c:pt>
                <c:pt idx="4048">
                  <c:v>44919.811111111114</c:v>
                </c:pt>
                <c:pt idx="4049">
                  <c:v>44919.811805555553</c:v>
                </c:pt>
                <c:pt idx="4050">
                  <c:v>44919.8125</c:v>
                </c:pt>
                <c:pt idx="4051">
                  <c:v>44919.813194444447</c:v>
                </c:pt>
                <c:pt idx="4052">
                  <c:v>44919.813888888886</c:v>
                </c:pt>
                <c:pt idx="4053">
                  <c:v>44919.814583333333</c:v>
                </c:pt>
                <c:pt idx="4054">
                  <c:v>44919.81527777778</c:v>
                </c:pt>
                <c:pt idx="4055">
                  <c:v>44919.815972222219</c:v>
                </c:pt>
                <c:pt idx="4056">
                  <c:v>44919.816666666666</c:v>
                </c:pt>
                <c:pt idx="4057">
                  <c:v>44919.817361111112</c:v>
                </c:pt>
                <c:pt idx="4058">
                  <c:v>44919.818055555559</c:v>
                </c:pt>
                <c:pt idx="4059">
                  <c:v>44919.818749999999</c:v>
                </c:pt>
                <c:pt idx="4060">
                  <c:v>44919.819444444445</c:v>
                </c:pt>
                <c:pt idx="4061">
                  <c:v>44919.820138888892</c:v>
                </c:pt>
                <c:pt idx="4062">
                  <c:v>44919.820833333331</c:v>
                </c:pt>
                <c:pt idx="4063">
                  <c:v>44919.821527777778</c:v>
                </c:pt>
                <c:pt idx="4064">
                  <c:v>44919.822222222225</c:v>
                </c:pt>
                <c:pt idx="4065">
                  <c:v>44919.822916666664</c:v>
                </c:pt>
                <c:pt idx="4066">
                  <c:v>44919.823611111111</c:v>
                </c:pt>
                <c:pt idx="4067">
                  <c:v>44919.824305555558</c:v>
                </c:pt>
                <c:pt idx="4068">
                  <c:v>44919.824999999997</c:v>
                </c:pt>
                <c:pt idx="4069">
                  <c:v>44919.825694444444</c:v>
                </c:pt>
                <c:pt idx="4070">
                  <c:v>44919.826388888891</c:v>
                </c:pt>
                <c:pt idx="4071">
                  <c:v>44919.82708333333</c:v>
                </c:pt>
                <c:pt idx="4072">
                  <c:v>44919.827777777777</c:v>
                </c:pt>
                <c:pt idx="4073">
                  <c:v>44919.828472222223</c:v>
                </c:pt>
                <c:pt idx="4074">
                  <c:v>44919.82916666667</c:v>
                </c:pt>
                <c:pt idx="4075">
                  <c:v>44919.829861111109</c:v>
                </c:pt>
                <c:pt idx="4076">
                  <c:v>44919.830555555556</c:v>
                </c:pt>
                <c:pt idx="4077">
                  <c:v>44919.831250000003</c:v>
                </c:pt>
                <c:pt idx="4078">
                  <c:v>44919.831944444442</c:v>
                </c:pt>
                <c:pt idx="4079">
                  <c:v>44919.832638888889</c:v>
                </c:pt>
                <c:pt idx="4080">
                  <c:v>44919.833333333336</c:v>
                </c:pt>
                <c:pt idx="4081">
                  <c:v>44919.834027777775</c:v>
                </c:pt>
                <c:pt idx="4082">
                  <c:v>44919.834722222222</c:v>
                </c:pt>
                <c:pt idx="4083">
                  <c:v>44919.835416666669</c:v>
                </c:pt>
                <c:pt idx="4084">
                  <c:v>44919.836111111108</c:v>
                </c:pt>
                <c:pt idx="4085">
                  <c:v>44919.836805555555</c:v>
                </c:pt>
                <c:pt idx="4086">
                  <c:v>44919.837500000001</c:v>
                </c:pt>
                <c:pt idx="4087">
                  <c:v>44919.838194444441</c:v>
                </c:pt>
                <c:pt idx="4088">
                  <c:v>44919.838888888888</c:v>
                </c:pt>
                <c:pt idx="4089">
                  <c:v>44919.839583333334</c:v>
                </c:pt>
                <c:pt idx="4090">
                  <c:v>44919.840277777781</c:v>
                </c:pt>
                <c:pt idx="4091">
                  <c:v>44919.84097222222</c:v>
                </c:pt>
                <c:pt idx="4092">
                  <c:v>44919.841666666667</c:v>
                </c:pt>
                <c:pt idx="4093">
                  <c:v>44919.842361111114</c:v>
                </c:pt>
                <c:pt idx="4094">
                  <c:v>44919.843055555553</c:v>
                </c:pt>
                <c:pt idx="4095">
                  <c:v>44919.84375</c:v>
                </c:pt>
                <c:pt idx="4096">
                  <c:v>44919.844444444447</c:v>
                </c:pt>
                <c:pt idx="4097">
                  <c:v>44919.845138888886</c:v>
                </c:pt>
                <c:pt idx="4098">
                  <c:v>44919.845833333333</c:v>
                </c:pt>
                <c:pt idx="4099">
                  <c:v>44919.84652777778</c:v>
                </c:pt>
                <c:pt idx="4100">
                  <c:v>44919.847222222219</c:v>
                </c:pt>
                <c:pt idx="4101">
                  <c:v>44919.847916666666</c:v>
                </c:pt>
                <c:pt idx="4102">
                  <c:v>44919.848611111112</c:v>
                </c:pt>
                <c:pt idx="4103">
                  <c:v>44919.849305555559</c:v>
                </c:pt>
                <c:pt idx="4104">
                  <c:v>44919.85</c:v>
                </c:pt>
                <c:pt idx="4105">
                  <c:v>44919.850694444445</c:v>
                </c:pt>
                <c:pt idx="4106">
                  <c:v>44919.851388888892</c:v>
                </c:pt>
                <c:pt idx="4107">
                  <c:v>44919.852083333331</c:v>
                </c:pt>
                <c:pt idx="4108">
                  <c:v>44919.852777777778</c:v>
                </c:pt>
                <c:pt idx="4109">
                  <c:v>44919.853472222225</c:v>
                </c:pt>
                <c:pt idx="4110">
                  <c:v>44919.854166666664</c:v>
                </c:pt>
                <c:pt idx="4111">
                  <c:v>44919.854861111111</c:v>
                </c:pt>
                <c:pt idx="4112">
                  <c:v>44919.855555555558</c:v>
                </c:pt>
                <c:pt idx="4113">
                  <c:v>44919.856249999997</c:v>
                </c:pt>
                <c:pt idx="4114">
                  <c:v>44919.856944444444</c:v>
                </c:pt>
                <c:pt idx="4115">
                  <c:v>44919.857638888891</c:v>
                </c:pt>
                <c:pt idx="4116">
                  <c:v>44919.85833333333</c:v>
                </c:pt>
                <c:pt idx="4117">
                  <c:v>44919.859027777777</c:v>
                </c:pt>
                <c:pt idx="4118">
                  <c:v>44919.859722222223</c:v>
                </c:pt>
                <c:pt idx="4119">
                  <c:v>44919.86041666667</c:v>
                </c:pt>
                <c:pt idx="4120">
                  <c:v>44919.861111111109</c:v>
                </c:pt>
                <c:pt idx="4121">
                  <c:v>44919.861805555556</c:v>
                </c:pt>
                <c:pt idx="4122">
                  <c:v>44919.862500000003</c:v>
                </c:pt>
                <c:pt idx="4123">
                  <c:v>44919.863194444442</c:v>
                </c:pt>
                <c:pt idx="4124">
                  <c:v>44919.863888888889</c:v>
                </c:pt>
                <c:pt idx="4125">
                  <c:v>44919.864583333336</c:v>
                </c:pt>
                <c:pt idx="4126">
                  <c:v>44919.865277777775</c:v>
                </c:pt>
                <c:pt idx="4127">
                  <c:v>44919.865972222222</c:v>
                </c:pt>
                <c:pt idx="4128">
                  <c:v>44919.866666666669</c:v>
                </c:pt>
                <c:pt idx="4129">
                  <c:v>44919.867361111108</c:v>
                </c:pt>
                <c:pt idx="4130">
                  <c:v>44919.868055555555</c:v>
                </c:pt>
                <c:pt idx="4131">
                  <c:v>44919.868750000001</c:v>
                </c:pt>
                <c:pt idx="4132">
                  <c:v>44919.869444444441</c:v>
                </c:pt>
                <c:pt idx="4133">
                  <c:v>44919.870138888888</c:v>
                </c:pt>
                <c:pt idx="4134">
                  <c:v>44919.870833333334</c:v>
                </c:pt>
                <c:pt idx="4135">
                  <c:v>44919.871527777781</c:v>
                </c:pt>
                <c:pt idx="4136">
                  <c:v>44919.87222222222</c:v>
                </c:pt>
                <c:pt idx="4137">
                  <c:v>44919.872916666667</c:v>
                </c:pt>
                <c:pt idx="4138">
                  <c:v>44919.873611111114</c:v>
                </c:pt>
                <c:pt idx="4139">
                  <c:v>44919.874305555553</c:v>
                </c:pt>
                <c:pt idx="4140">
                  <c:v>44919.875</c:v>
                </c:pt>
                <c:pt idx="4141">
                  <c:v>44919.875694444447</c:v>
                </c:pt>
                <c:pt idx="4142">
                  <c:v>44919.876388888886</c:v>
                </c:pt>
                <c:pt idx="4143">
                  <c:v>44919.877083333333</c:v>
                </c:pt>
                <c:pt idx="4144">
                  <c:v>44919.87777777778</c:v>
                </c:pt>
                <c:pt idx="4145">
                  <c:v>44919.878472222219</c:v>
                </c:pt>
                <c:pt idx="4146">
                  <c:v>44919.879166666666</c:v>
                </c:pt>
                <c:pt idx="4147">
                  <c:v>44919.879861111112</c:v>
                </c:pt>
                <c:pt idx="4148">
                  <c:v>44919.880555555559</c:v>
                </c:pt>
                <c:pt idx="4149">
                  <c:v>44919.881249999999</c:v>
                </c:pt>
                <c:pt idx="4150">
                  <c:v>44919.881944444445</c:v>
                </c:pt>
                <c:pt idx="4151">
                  <c:v>44919.882638888892</c:v>
                </c:pt>
                <c:pt idx="4152">
                  <c:v>44919.883333333331</c:v>
                </c:pt>
                <c:pt idx="4153">
                  <c:v>44919.884027777778</c:v>
                </c:pt>
                <c:pt idx="4154">
                  <c:v>44919.884722222225</c:v>
                </c:pt>
                <c:pt idx="4155">
                  <c:v>44919.885416666664</c:v>
                </c:pt>
                <c:pt idx="4156">
                  <c:v>44919.886111111111</c:v>
                </c:pt>
                <c:pt idx="4157">
                  <c:v>44919.886805555558</c:v>
                </c:pt>
                <c:pt idx="4158">
                  <c:v>44919.887499999997</c:v>
                </c:pt>
                <c:pt idx="4159">
                  <c:v>44919.888194444444</c:v>
                </c:pt>
                <c:pt idx="4160">
                  <c:v>44919.888888888891</c:v>
                </c:pt>
                <c:pt idx="4161">
                  <c:v>44919.88958333333</c:v>
                </c:pt>
                <c:pt idx="4162">
                  <c:v>44919.890277777777</c:v>
                </c:pt>
                <c:pt idx="4163">
                  <c:v>44919.890972222223</c:v>
                </c:pt>
                <c:pt idx="4164">
                  <c:v>44919.89166666667</c:v>
                </c:pt>
                <c:pt idx="4165">
                  <c:v>44919.892361111109</c:v>
                </c:pt>
                <c:pt idx="4166">
                  <c:v>44919.893055555556</c:v>
                </c:pt>
                <c:pt idx="4167">
                  <c:v>44919.893750000003</c:v>
                </c:pt>
                <c:pt idx="4168">
                  <c:v>44919.894444444442</c:v>
                </c:pt>
                <c:pt idx="4169">
                  <c:v>44919.895138888889</c:v>
                </c:pt>
                <c:pt idx="4170">
                  <c:v>44919.895833333336</c:v>
                </c:pt>
                <c:pt idx="4171">
                  <c:v>44919.896527777775</c:v>
                </c:pt>
                <c:pt idx="4172">
                  <c:v>44919.897222222222</c:v>
                </c:pt>
                <c:pt idx="4173">
                  <c:v>44919.897916666669</c:v>
                </c:pt>
                <c:pt idx="4174">
                  <c:v>44919.898611111108</c:v>
                </c:pt>
                <c:pt idx="4175">
                  <c:v>44919.899305555555</c:v>
                </c:pt>
                <c:pt idx="4176">
                  <c:v>44919.9</c:v>
                </c:pt>
                <c:pt idx="4177">
                  <c:v>44919.900694444441</c:v>
                </c:pt>
                <c:pt idx="4178">
                  <c:v>44919.901388888888</c:v>
                </c:pt>
                <c:pt idx="4179">
                  <c:v>44919.902083333334</c:v>
                </c:pt>
                <c:pt idx="4180">
                  <c:v>44919.902777777781</c:v>
                </c:pt>
                <c:pt idx="4181">
                  <c:v>44919.90347222222</c:v>
                </c:pt>
                <c:pt idx="4182">
                  <c:v>44919.904166666667</c:v>
                </c:pt>
                <c:pt idx="4183">
                  <c:v>44919.904861111114</c:v>
                </c:pt>
                <c:pt idx="4184">
                  <c:v>44919.905555555553</c:v>
                </c:pt>
                <c:pt idx="4185">
                  <c:v>44919.90625</c:v>
                </c:pt>
                <c:pt idx="4186">
                  <c:v>44919.906944444447</c:v>
                </c:pt>
                <c:pt idx="4187">
                  <c:v>44919.907638888886</c:v>
                </c:pt>
                <c:pt idx="4188">
                  <c:v>44919.908333333333</c:v>
                </c:pt>
                <c:pt idx="4189">
                  <c:v>44919.90902777778</c:v>
                </c:pt>
                <c:pt idx="4190">
                  <c:v>44919.909722222219</c:v>
                </c:pt>
                <c:pt idx="4191">
                  <c:v>44919.910416666666</c:v>
                </c:pt>
                <c:pt idx="4192">
                  <c:v>44919.911111111112</c:v>
                </c:pt>
                <c:pt idx="4193">
                  <c:v>44919.911805555559</c:v>
                </c:pt>
                <c:pt idx="4194">
                  <c:v>44919.912499999999</c:v>
                </c:pt>
                <c:pt idx="4195">
                  <c:v>44919.913194444445</c:v>
                </c:pt>
                <c:pt idx="4196">
                  <c:v>44919.913888888892</c:v>
                </c:pt>
                <c:pt idx="4197">
                  <c:v>44919.914583333331</c:v>
                </c:pt>
                <c:pt idx="4198">
                  <c:v>44919.915277777778</c:v>
                </c:pt>
                <c:pt idx="4199">
                  <c:v>44919.915972222225</c:v>
                </c:pt>
                <c:pt idx="4200">
                  <c:v>44919.916666666664</c:v>
                </c:pt>
                <c:pt idx="4201">
                  <c:v>44919.917361111111</c:v>
                </c:pt>
                <c:pt idx="4202">
                  <c:v>44919.918055555558</c:v>
                </c:pt>
                <c:pt idx="4203">
                  <c:v>44919.918749999997</c:v>
                </c:pt>
                <c:pt idx="4204">
                  <c:v>44919.919444444444</c:v>
                </c:pt>
                <c:pt idx="4205">
                  <c:v>44919.920138888891</c:v>
                </c:pt>
                <c:pt idx="4206">
                  <c:v>44919.92083333333</c:v>
                </c:pt>
                <c:pt idx="4207">
                  <c:v>44919.921527777777</c:v>
                </c:pt>
                <c:pt idx="4208">
                  <c:v>44919.922222222223</c:v>
                </c:pt>
                <c:pt idx="4209">
                  <c:v>44919.92291666667</c:v>
                </c:pt>
                <c:pt idx="4210">
                  <c:v>44919.923611111109</c:v>
                </c:pt>
                <c:pt idx="4211">
                  <c:v>44919.924305555556</c:v>
                </c:pt>
                <c:pt idx="4212">
                  <c:v>44919.925000000003</c:v>
                </c:pt>
                <c:pt idx="4213">
                  <c:v>44919.925694444442</c:v>
                </c:pt>
                <c:pt idx="4214">
                  <c:v>44919.926388888889</c:v>
                </c:pt>
                <c:pt idx="4215">
                  <c:v>44919.927083333336</c:v>
                </c:pt>
                <c:pt idx="4216">
                  <c:v>44919.927777777775</c:v>
                </c:pt>
                <c:pt idx="4217">
                  <c:v>44919.928472222222</c:v>
                </c:pt>
                <c:pt idx="4218">
                  <c:v>44919.929166666669</c:v>
                </c:pt>
                <c:pt idx="4219">
                  <c:v>44919.929861111108</c:v>
                </c:pt>
                <c:pt idx="4220">
                  <c:v>44919.930555555555</c:v>
                </c:pt>
                <c:pt idx="4221">
                  <c:v>44919.931250000001</c:v>
                </c:pt>
                <c:pt idx="4222">
                  <c:v>44919.931944444441</c:v>
                </c:pt>
                <c:pt idx="4223">
                  <c:v>44919.932638888888</c:v>
                </c:pt>
                <c:pt idx="4224">
                  <c:v>44919.933333333334</c:v>
                </c:pt>
                <c:pt idx="4225">
                  <c:v>44919.934027777781</c:v>
                </c:pt>
                <c:pt idx="4226">
                  <c:v>44919.93472222222</c:v>
                </c:pt>
                <c:pt idx="4227">
                  <c:v>44919.935416666667</c:v>
                </c:pt>
                <c:pt idx="4228">
                  <c:v>44919.936111111114</c:v>
                </c:pt>
                <c:pt idx="4229">
                  <c:v>44919.936805555553</c:v>
                </c:pt>
                <c:pt idx="4230">
                  <c:v>44919.9375</c:v>
                </c:pt>
                <c:pt idx="4231">
                  <c:v>44919.938194444447</c:v>
                </c:pt>
                <c:pt idx="4232">
                  <c:v>44919.938888888886</c:v>
                </c:pt>
                <c:pt idx="4233">
                  <c:v>44919.939583333333</c:v>
                </c:pt>
                <c:pt idx="4234">
                  <c:v>44919.94027777778</c:v>
                </c:pt>
                <c:pt idx="4235">
                  <c:v>44919.940972222219</c:v>
                </c:pt>
                <c:pt idx="4236">
                  <c:v>44919.941666666666</c:v>
                </c:pt>
                <c:pt idx="4237">
                  <c:v>44919.942361111112</c:v>
                </c:pt>
                <c:pt idx="4238">
                  <c:v>44919.943055555559</c:v>
                </c:pt>
                <c:pt idx="4239">
                  <c:v>44919.943749999999</c:v>
                </c:pt>
                <c:pt idx="4240">
                  <c:v>44919.944444444445</c:v>
                </c:pt>
                <c:pt idx="4241">
                  <c:v>44919.945138888892</c:v>
                </c:pt>
                <c:pt idx="4242">
                  <c:v>44919.945833333331</c:v>
                </c:pt>
                <c:pt idx="4243">
                  <c:v>44919.946527777778</c:v>
                </c:pt>
                <c:pt idx="4244">
                  <c:v>44919.947222222225</c:v>
                </c:pt>
                <c:pt idx="4245">
                  <c:v>44919.947916666664</c:v>
                </c:pt>
                <c:pt idx="4246">
                  <c:v>44919.948611111111</c:v>
                </c:pt>
                <c:pt idx="4247">
                  <c:v>44919.949305555558</c:v>
                </c:pt>
                <c:pt idx="4248">
                  <c:v>44919.95</c:v>
                </c:pt>
                <c:pt idx="4249">
                  <c:v>44919.950694444444</c:v>
                </c:pt>
                <c:pt idx="4250">
                  <c:v>44919.951388888891</c:v>
                </c:pt>
                <c:pt idx="4251">
                  <c:v>44919.95208333333</c:v>
                </c:pt>
                <c:pt idx="4252">
                  <c:v>44919.952777777777</c:v>
                </c:pt>
                <c:pt idx="4253">
                  <c:v>44919.953472222223</c:v>
                </c:pt>
                <c:pt idx="4254">
                  <c:v>44919.95416666667</c:v>
                </c:pt>
                <c:pt idx="4255">
                  <c:v>44919.954861111109</c:v>
                </c:pt>
                <c:pt idx="4256">
                  <c:v>44919.955555555556</c:v>
                </c:pt>
                <c:pt idx="4257">
                  <c:v>44919.956250000003</c:v>
                </c:pt>
                <c:pt idx="4258">
                  <c:v>44919.956944444442</c:v>
                </c:pt>
                <c:pt idx="4259">
                  <c:v>44919.957638888889</c:v>
                </c:pt>
                <c:pt idx="4260">
                  <c:v>44919.958333333336</c:v>
                </c:pt>
                <c:pt idx="4261">
                  <c:v>44919.959027777775</c:v>
                </c:pt>
                <c:pt idx="4262">
                  <c:v>44919.959722222222</c:v>
                </c:pt>
                <c:pt idx="4263">
                  <c:v>44919.960416666669</c:v>
                </c:pt>
                <c:pt idx="4264">
                  <c:v>44919.961111111108</c:v>
                </c:pt>
                <c:pt idx="4265">
                  <c:v>44919.961805555555</c:v>
                </c:pt>
                <c:pt idx="4266">
                  <c:v>44919.962500000001</c:v>
                </c:pt>
                <c:pt idx="4267">
                  <c:v>44919.963194444441</c:v>
                </c:pt>
                <c:pt idx="4268">
                  <c:v>44919.963888888888</c:v>
                </c:pt>
                <c:pt idx="4269">
                  <c:v>44919.964583333334</c:v>
                </c:pt>
                <c:pt idx="4270">
                  <c:v>44919.965277777781</c:v>
                </c:pt>
                <c:pt idx="4271">
                  <c:v>44919.96597222222</c:v>
                </c:pt>
                <c:pt idx="4272">
                  <c:v>44919.966666666667</c:v>
                </c:pt>
                <c:pt idx="4273">
                  <c:v>44919.967361111114</c:v>
                </c:pt>
                <c:pt idx="4274">
                  <c:v>44919.968055555553</c:v>
                </c:pt>
                <c:pt idx="4275">
                  <c:v>44919.96875</c:v>
                </c:pt>
                <c:pt idx="4276">
                  <c:v>44919.969444444447</c:v>
                </c:pt>
                <c:pt idx="4277">
                  <c:v>44919.970138888886</c:v>
                </c:pt>
                <c:pt idx="4278">
                  <c:v>44919.970833333333</c:v>
                </c:pt>
                <c:pt idx="4279">
                  <c:v>44919.97152777778</c:v>
                </c:pt>
                <c:pt idx="4280">
                  <c:v>44919.972222222219</c:v>
                </c:pt>
                <c:pt idx="4281">
                  <c:v>44919.972916666666</c:v>
                </c:pt>
                <c:pt idx="4282">
                  <c:v>44919.973611111112</c:v>
                </c:pt>
                <c:pt idx="4283">
                  <c:v>44919.974305555559</c:v>
                </c:pt>
                <c:pt idx="4284">
                  <c:v>44919.974999999999</c:v>
                </c:pt>
                <c:pt idx="4285">
                  <c:v>44919.975694444445</c:v>
                </c:pt>
                <c:pt idx="4286">
                  <c:v>44919.976388888892</c:v>
                </c:pt>
                <c:pt idx="4287">
                  <c:v>44919.977083333331</c:v>
                </c:pt>
                <c:pt idx="4288">
                  <c:v>44919.977777777778</c:v>
                </c:pt>
                <c:pt idx="4289">
                  <c:v>44919.978472222225</c:v>
                </c:pt>
                <c:pt idx="4290">
                  <c:v>44919.979166666664</c:v>
                </c:pt>
                <c:pt idx="4291">
                  <c:v>44919.979861111111</c:v>
                </c:pt>
                <c:pt idx="4292">
                  <c:v>44919.980555555558</c:v>
                </c:pt>
                <c:pt idx="4293">
                  <c:v>44919.981249999997</c:v>
                </c:pt>
                <c:pt idx="4294">
                  <c:v>44919.981944444444</c:v>
                </c:pt>
                <c:pt idx="4295">
                  <c:v>44919.982638888891</c:v>
                </c:pt>
                <c:pt idx="4296">
                  <c:v>44919.98333333333</c:v>
                </c:pt>
                <c:pt idx="4297">
                  <c:v>44919.984027777777</c:v>
                </c:pt>
                <c:pt idx="4298">
                  <c:v>44919.984722222223</c:v>
                </c:pt>
                <c:pt idx="4299">
                  <c:v>44919.98541666667</c:v>
                </c:pt>
                <c:pt idx="4300">
                  <c:v>44919.986111111109</c:v>
                </c:pt>
                <c:pt idx="4301">
                  <c:v>44919.986805555556</c:v>
                </c:pt>
                <c:pt idx="4302">
                  <c:v>44919.987500000003</c:v>
                </c:pt>
                <c:pt idx="4303">
                  <c:v>44919.988194444442</c:v>
                </c:pt>
                <c:pt idx="4304">
                  <c:v>44919.988888888889</c:v>
                </c:pt>
                <c:pt idx="4305">
                  <c:v>44919.989583333336</c:v>
                </c:pt>
                <c:pt idx="4306">
                  <c:v>44919.990277777775</c:v>
                </c:pt>
                <c:pt idx="4307">
                  <c:v>44919.990972222222</c:v>
                </c:pt>
                <c:pt idx="4308">
                  <c:v>44919.991666666669</c:v>
                </c:pt>
                <c:pt idx="4309">
                  <c:v>44919.992361111108</c:v>
                </c:pt>
                <c:pt idx="4310">
                  <c:v>44919.993055555555</c:v>
                </c:pt>
                <c:pt idx="4311">
                  <c:v>44919.993750000001</c:v>
                </c:pt>
                <c:pt idx="4312">
                  <c:v>44919.994444444441</c:v>
                </c:pt>
                <c:pt idx="4313">
                  <c:v>44919.995138888888</c:v>
                </c:pt>
                <c:pt idx="4314">
                  <c:v>44919.995833333334</c:v>
                </c:pt>
                <c:pt idx="4315">
                  <c:v>44919.996527777781</c:v>
                </c:pt>
                <c:pt idx="4316">
                  <c:v>44919.99722222222</c:v>
                </c:pt>
                <c:pt idx="4317">
                  <c:v>44919.997916666667</c:v>
                </c:pt>
                <c:pt idx="4318">
                  <c:v>44919.998611111114</c:v>
                </c:pt>
                <c:pt idx="4319">
                  <c:v>44919.999305555553</c:v>
                </c:pt>
                <c:pt idx="4320">
                  <c:v>44920</c:v>
                </c:pt>
                <c:pt idx="4321">
                  <c:v>44920.000694444447</c:v>
                </c:pt>
                <c:pt idx="4322">
                  <c:v>44920.001388888886</c:v>
                </c:pt>
                <c:pt idx="4323">
                  <c:v>44920.002083333333</c:v>
                </c:pt>
                <c:pt idx="4324">
                  <c:v>44920.00277777778</c:v>
                </c:pt>
                <c:pt idx="4325">
                  <c:v>44920.003472222219</c:v>
                </c:pt>
                <c:pt idx="4326">
                  <c:v>44920.004166666666</c:v>
                </c:pt>
                <c:pt idx="4327">
                  <c:v>44920.004861111112</c:v>
                </c:pt>
                <c:pt idx="4328">
                  <c:v>44920.005555555559</c:v>
                </c:pt>
                <c:pt idx="4329">
                  <c:v>44920.006249999999</c:v>
                </c:pt>
                <c:pt idx="4330">
                  <c:v>44920.006944444445</c:v>
                </c:pt>
                <c:pt idx="4331">
                  <c:v>44920.007638888892</c:v>
                </c:pt>
                <c:pt idx="4332">
                  <c:v>44920.008333333331</c:v>
                </c:pt>
                <c:pt idx="4333">
                  <c:v>44920.009027777778</c:v>
                </c:pt>
                <c:pt idx="4334">
                  <c:v>44920.009722222225</c:v>
                </c:pt>
                <c:pt idx="4335">
                  <c:v>44920.010416666664</c:v>
                </c:pt>
                <c:pt idx="4336">
                  <c:v>44920.011111111111</c:v>
                </c:pt>
                <c:pt idx="4337">
                  <c:v>44920.011805555558</c:v>
                </c:pt>
                <c:pt idx="4338">
                  <c:v>44920.012499999997</c:v>
                </c:pt>
                <c:pt idx="4339">
                  <c:v>44920.013194444444</c:v>
                </c:pt>
                <c:pt idx="4340">
                  <c:v>44920.013888888891</c:v>
                </c:pt>
                <c:pt idx="4341">
                  <c:v>44920.01458333333</c:v>
                </c:pt>
                <c:pt idx="4342">
                  <c:v>44920.015277777777</c:v>
                </c:pt>
                <c:pt idx="4343">
                  <c:v>44920.015972222223</c:v>
                </c:pt>
                <c:pt idx="4344">
                  <c:v>44920.01666666667</c:v>
                </c:pt>
                <c:pt idx="4345">
                  <c:v>44920.017361111109</c:v>
                </c:pt>
                <c:pt idx="4346">
                  <c:v>44920.018055555556</c:v>
                </c:pt>
                <c:pt idx="4347">
                  <c:v>44920.018750000003</c:v>
                </c:pt>
                <c:pt idx="4348">
                  <c:v>44920.019444444442</c:v>
                </c:pt>
                <c:pt idx="4349">
                  <c:v>44920.020138888889</c:v>
                </c:pt>
                <c:pt idx="4350">
                  <c:v>44920.020833333336</c:v>
                </c:pt>
                <c:pt idx="4351">
                  <c:v>44920.021527777775</c:v>
                </c:pt>
                <c:pt idx="4352">
                  <c:v>44920.022222222222</c:v>
                </c:pt>
                <c:pt idx="4353">
                  <c:v>44920.022916666669</c:v>
                </c:pt>
                <c:pt idx="4354">
                  <c:v>44920.023611111108</c:v>
                </c:pt>
                <c:pt idx="4355">
                  <c:v>44920.024305555555</c:v>
                </c:pt>
                <c:pt idx="4356">
                  <c:v>44920.025000000001</c:v>
                </c:pt>
                <c:pt idx="4357">
                  <c:v>44920.025694444441</c:v>
                </c:pt>
                <c:pt idx="4358">
                  <c:v>44920.026388888888</c:v>
                </c:pt>
                <c:pt idx="4359">
                  <c:v>44920.027083333334</c:v>
                </c:pt>
                <c:pt idx="4360">
                  <c:v>44920.027777777781</c:v>
                </c:pt>
                <c:pt idx="4361">
                  <c:v>44920.02847222222</c:v>
                </c:pt>
                <c:pt idx="4362">
                  <c:v>44920.029166666667</c:v>
                </c:pt>
                <c:pt idx="4363">
                  <c:v>44920.029861111114</c:v>
                </c:pt>
                <c:pt idx="4364">
                  <c:v>44920.030555555553</c:v>
                </c:pt>
                <c:pt idx="4365">
                  <c:v>44920.03125</c:v>
                </c:pt>
                <c:pt idx="4366">
                  <c:v>44920.031944444447</c:v>
                </c:pt>
                <c:pt idx="4367">
                  <c:v>44920.032638888886</c:v>
                </c:pt>
                <c:pt idx="4368">
                  <c:v>44920.033333333333</c:v>
                </c:pt>
                <c:pt idx="4369">
                  <c:v>44920.03402777778</c:v>
                </c:pt>
                <c:pt idx="4370">
                  <c:v>44920.034722222219</c:v>
                </c:pt>
                <c:pt idx="4371">
                  <c:v>44920.035416666666</c:v>
                </c:pt>
                <c:pt idx="4372">
                  <c:v>44920.036111111112</c:v>
                </c:pt>
                <c:pt idx="4373">
                  <c:v>44920.036805555559</c:v>
                </c:pt>
                <c:pt idx="4374">
                  <c:v>44920.037499999999</c:v>
                </c:pt>
                <c:pt idx="4375">
                  <c:v>44920.038194444445</c:v>
                </c:pt>
                <c:pt idx="4376">
                  <c:v>44920.038888888892</c:v>
                </c:pt>
                <c:pt idx="4377">
                  <c:v>44920.039583333331</c:v>
                </c:pt>
                <c:pt idx="4378">
                  <c:v>44920.040277777778</c:v>
                </c:pt>
                <c:pt idx="4379">
                  <c:v>44920.040972222225</c:v>
                </c:pt>
                <c:pt idx="4380">
                  <c:v>44920.041666666664</c:v>
                </c:pt>
                <c:pt idx="4381">
                  <c:v>44920.042361111111</c:v>
                </c:pt>
                <c:pt idx="4382">
                  <c:v>44920.043055555558</c:v>
                </c:pt>
                <c:pt idx="4383">
                  <c:v>44920.043749999997</c:v>
                </c:pt>
                <c:pt idx="4384">
                  <c:v>44920.044444444444</c:v>
                </c:pt>
                <c:pt idx="4385">
                  <c:v>44920.045138888891</c:v>
                </c:pt>
                <c:pt idx="4386">
                  <c:v>44920.04583333333</c:v>
                </c:pt>
                <c:pt idx="4387">
                  <c:v>44920.046527777777</c:v>
                </c:pt>
                <c:pt idx="4388">
                  <c:v>44920.047222222223</c:v>
                </c:pt>
                <c:pt idx="4389">
                  <c:v>44920.04791666667</c:v>
                </c:pt>
                <c:pt idx="4390">
                  <c:v>44920.048611111109</c:v>
                </c:pt>
                <c:pt idx="4391">
                  <c:v>44920.049305555556</c:v>
                </c:pt>
                <c:pt idx="4392">
                  <c:v>44920.05</c:v>
                </c:pt>
                <c:pt idx="4393">
                  <c:v>44920.050694444442</c:v>
                </c:pt>
                <c:pt idx="4394">
                  <c:v>44920.051388888889</c:v>
                </c:pt>
                <c:pt idx="4395">
                  <c:v>44920.052083333336</c:v>
                </c:pt>
                <c:pt idx="4396">
                  <c:v>44920.052777777775</c:v>
                </c:pt>
                <c:pt idx="4397">
                  <c:v>44920.053472222222</c:v>
                </c:pt>
                <c:pt idx="4398">
                  <c:v>44920.054166666669</c:v>
                </c:pt>
                <c:pt idx="4399">
                  <c:v>44920.054861111108</c:v>
                </c:pt>
                <c:pt idx="4400">
                  <c:v>44920.055555555555</c:v>
                </c:pt>
                <c:pt idx="4401">
                  <c:v>44920.056250000001</c:v>
                </c:pt>
                <c:pt idx="4402">
                  <c:v>44920.056944444441</c:v>
                </c:pt>
                <c:pt idx="4403">
                  <c:v>44920.057638888888</c:v>
                </c:pt>
                <c:pt idx="4404">
                  <c:v>44920.058333333334</c:v>
                </c:pt>
                <c:pt idx="4405">
                  <c:v>44920.059027777781</c:v>
                </c:pt>
                <c:pt idx="4406">
                  <c:v>44920.05972222222</c:v>
                </c:pt>
                <c:pt idx="4407">
                  <c:v>44920.060416666667</c:v>
                </c:pt>
                <c:pt idx="4408">
                  <c:v>44920.061111111114</c:v>
                </c:pt>
                <c:pt idx="4409">
                  <c:v>44920.061805555553</c:v>
                </c:pt>
                <c:pt idx="4410">
                  <c:v>44920.0625</c:v>
                </c:pt>
                <c:pt idx="4411">
                  <c:v>44920.063194444447</c:v>
                </c:pt>
                <c:pt idx="4412">
                  <c:v>44920.063888888886</c:v>
                </c:pt>
                <c:pt idx="4413">
                  <c:v>44920.064583333333</c:v>
                </c:pt>
                <c:pt idx="4414">
                  <c:v>44920.06527777778</c:v>
                </c:pt>
                <c:pt idx="4415">
                  <c:v>44920.065972222219</c:v>
                </c:pt>
                <c:pt idx="4416">
                  <c:v>44920.066666666666</c:v>
                </c:pt>
                <c:pt idx="4417">
                  <c:v>44920.067361111112</c:v>
                </c:pt>
                <c:pt idx="4418">
                  <c:v>44920.068055555559</c:v>
                </c:pt>
                <c:pt idx="4419">
                  <c:v>44920.068749999999</c:v>
                </c:pt>
                <c:pt idx="4420">
                  <c:v>44920.069444444445</c:v>
                </c:pt>
                <c:pt idx="4421">
                  <c:v>44920.070138888892</c:v>
                </c:pt>
                <c:pt idx="4422">
                  <c:v>44920.070833333331</c:v>
                </c:pt>
                <c:pt idx="4423">
                  <c:v>44920.071527777778</c:v>
                </c:pt>
                <c:pt idx="4424">
                  <c:v>44920.072222222225</c:v>
                </c:pt>
                <c:pt idx="4425">
                  <c:v>44920.072916666664</c:v>
                </c:pt>
                <c:pt idx="4426">
                  <c:v>44920.073611111111</c:v>
                </c:pt>
                <c:pt idx="4427">
                  <c:v>44920.074305555558</c:v>
                </c:pt>
                <c:pt idx="4428">
                  <c:v>44920.074999999997</c:v>
                </c:pt>
                <c:pt idx="4429">
                  <c:v>44920.075694444444</c:v>
                </c:pt>
                <c:pt idx="4430">
                  <c:v>44920.076388888891</c:v>
                </c:pt>
                <c:pt idx="4431">
                  <c:v>44920.07708333333</c:v>
                </c:pt>
                <c:pt idx="4432">
                  <c:v>44920.077777777777</c:v>
                </c:pt>
                <c:pt idx="4433">
                  <c:v>44920.078472222223</c:v>
                </c:pt>
                <c:pt idx="4434">
                  <c:v>44920.07916666667</c:v>
                </c:pt>
                <c:pt idx="4435">
                  <c:v>44920.079861111109</c:v>
                </c:pt>
                <c:pt idx="4436">
                  <c:v>44920.080555555556</c:v>
                </c:pt>
                <c:pt idx="4437">
                  <c:v>44920.081250000003</c:v>
                </c:pt>
                <c:pt idx="4438">
                  <c:v>44920.081944444442</c:v>
                </c:pt>
                <c:pt idx="4439">
                  <c:v>44920.082638888889</c:v>
                </c:pt>
                <c:pt idx="4440">
                  <c:v>44920.083333333336</c:v>
                </c:pt>
                <c:pt idx="4441">
                  <c:v>44920.084027777775</c:v>
                </c:pt>
                <c:pt idx="4442">
                  <c:v>44920.084722222222</c:v>
                </c:pt>
                <c:pt idx="4443">
                  <c:v>44920.085416666669</c:v>
                </c:pt>
                <c:pt idx="4444">
                  <c:v>44920.086111111108</c:v>
                </c:pt>
                <c:pt idx="4445">
                  <c:v>44920.086805555555</c:v>
                </c:pt>
                <c:pt idx="4446">
                  <c:v>44920.087500000001</c:v>
                </c:pt>
                <c:pt idx="4447">
                  <c:v>44920.088194444441</c:v>
                </c:pt>
                <c:pt idx="4448">
                  <c:v>44920.088888888888</c:v>
                </c:pt>
                <c:pt idx="4449">
                  <c:v>44920.089583333334</c:v>
                </c:pt>
                <c:pt idx="4450">
                  <c:v>44920.090277777781</c:v>
                </c:pt>
                <c:pt idx="4451">
                  <c:v>44920.09097222222</c:v>
                </c:pt>
                <c:pt idx="4452">
                  <c:v>44920.091666666667</c:v>
                </c:pt>
                <c:pt idx="4453">
                  <c:v>44920.092361111114</c:v>
                </c:pt>
                <c:pt idx="4454">
                  <c:v>44920.093055555553</c:v>
                </c:pt>
                <c:pt idx="4455">
                  <c:v>44920.09375</c:v>
                </c:pt>
                <c:pt idx="4456">
                  <c:v>44920.094444444447</c:v>
                </c:pt>
                <c:pt idx="4457">
                  <c:v>44920.095138888886</c:v>
                </c:pt>
                <c:pt idx="4458">
                  <c:v>44920.095833333333</c:v>
                </c:pt>
                <c:pt idx="4459">
                  <c:v>44920.09652777778</c:v>
                </c:pt>
                <c:pt idx="4460">
                  <c:v>44920.097222222219</c:v>
                </c:pt>
                <c:pt idx="4461">
                  <c:v>44920.097916666666</c:v>
                </c:pt>
                <c:pt idx="4462">
                  <c:v>44920.098611111112</c:v>
                </c:pt>
                <c:pt idx="4463">
                  <c:v>44920.099305555559</c:v>
                </c:pt>
                <c:pt idx="4464">
                  <c:v>44920.1</c:v>
                </c:pt>
                <c:pt idx="4465">
                  <c:v>44920.100694444445</c:v>
                </c:pt>
                <c:pt idx="4466">
                  <c:v>44920.101388888892</c:v>
                </c:pt>
                <c:pt idx="4467">
                  <c:v>44920.102083333331</c:v>
                </c:pt>
                <c:pt idx="4468">
                  <c:v>44920.102777777778</c:v>
                </c:pt>
                <c:pt idx="4469">
                  <c:v>44920.103472222225</c:v>
                </c:pt>
                <c:pt idx="4470">
                  <c:v>44920.104166666664</c:v>
                </c:pt>
                <c:pt idx="4471">
                  <c:v>44920.104861111111</c:v>
                </c:pt>
                <c:pt idx="4472">
                  <c:v>44920.105555555558</c:v>
                </c:pt>
                <c:pt idx="4473">
                  <c:v>44920.106249999997</c:v>
                </c:pt>
                <c:pt idx="4474">
                  <c:v>44920.106944444444</c:v>
                </c:pt>
                <c:pt idx="4475">
                  <c:v>44920.107638888891</c:v>
                </c:pt>
                <c:pt idx="4476">
                  <c:v>44920.10833333333</c:v>
                </c:pt>
                <c:pt idx="4477">
                  <c:v>44920.109027777777</c:v>
                </c:pt>
                <c:pt idx="4478">
                  <c:v>44920.109722222223</c:v>
                </c:pt>
                <c:pt idx="4479">
                  <c:v>44920.11041666667</c:v>
                </c:pt>
                <c:pt idx="4480">
                  <c:v>44920.111111111109</c:v>
                </c:pt>
                <c:pt idx="4481">
                  <c:v>44920.111805555556</c:v>
                </c:pt>
                <c:pt idx="4482">
                  <c:v>44920.112500000003</c:v>
                </c:pt>
                <c:pt idx="4483">
                  <c:v>44920.113194444442</c:v>
                </c:pt>
                <c:pt idx="4484">
                  <c:v>44920.113888888889</c:v>
                </c:pt>
                <c:pt idx="4485">
                  <c:v>44920.114583333336</c:v>
                </c:pt>
                <c:pt idx="4486">
                  <c:v>44920.115277777775</c:v>
                </c:pt>
                <c:pt idx="4487">
                  <c:v>44920.115972222222</c:v>
                </c:pt>
                <c:pt idx="4488">
                  <c:v>44920.116666666669</c:v>
                </c:pt>
                <c:pt idx="4489">
                  <c:v>44920.117361111108</c:v>
                </c:pt>
                <c:pt idx="4490">
                  <c:v>44920.118055555555</c:v>
                </c:pt>
                <c:pt idx="4491">
                  <c:v>44920.118750000001</c:v>
                </c:pt>
                <c:pt idx="4492">
                  <c:v>44920.119444444441</c:v>
                </c:pt>
                <c:pt idx="4493">
                  <c:v>44920.120138888888</c:v>
                </c:pt>
                <c:pt idx="4494">
                  <c:v>44920.120833333334</c:v>
                </c:pt>
                <c:pt idx="4495">
                  <c:v>44920.121527777781</c:v>
                </c:pt>
                <c:pt idx="4496">
                  <c:v>44920.12222222222</c:v>
                </c:pt>
                <c:pt idx="4497">
                  <c:v>44920.122916666667</c:v>
                </c:pt>
                <c:pt idx="4498">
                  <c:v>44920.123611111114</c:v>
                </c:pt>
                <c:pt idx="4499">
                  <c:v>44920.124305555553</c:v>
                </c:pt>
                <c:pt idx="4500">
                  <c:v>44920.125</c:v>
                </c:pt>
                <c:pt idx="4501">
                  <c:v>44920.125694444447</c:v>
                </c:pt>
                <c:pt idx="4502">
                  <c:v>44920.126388888886</c:v>
                </c:pt>
                <c:pt idx="4503">
                  <c:v>44920.127083333333</c:v>
                </c:pt>
                <c:pt idx="4504">
                  <c:v>44920.12777777778</c:v>
                </c:pt>
                <c:pt idx="4505">
                  <c:v>44920.128472222219</c:v>
                </c:pt>
                <c:pt idx="4506">
                  <c:v>44920.129166666666</c:v>
                </c:pt>
                <c:pt idx="4507">
                  <c:v>44920.129861111112</c:v>
                </c:pt>
                <c:pt idx="4508">
                  <c:v>44920.130555555559</c:v>
                </c:pt>
                <c:pt idx="4509">
                  <c:v>44920.131249999999</c:v>
                </c:pt>
                <c:pt idx="4510">
                  <c:v>44920.131944444445</c:v>
                </c:pt>
                <c:pt idx="4511">
                  <c:v>44920.132638888892</c:v>
                </c:pt>
                <c:pt idx="4512">
                  <c:v>44920.133333333331</c:v>
                </c:pt>
                <c:pt idx="4513">
                  <c:v>44920.134027777778</c:v>
                </c:pt>
                <c:pt idx="4514">
                  <c:v>44920.134722222225</c:v>
                </c:pt>
                <c:pt idx="4515">
                  <c:v>44920.135416666664</c:v>
                </c:pt>
                <c:pt idx="4516">
                  <c:v>44920.136111111111</c:v>
                </c:pt>
                <c:pt idx="4517">
                  <c:v>44920.136805555558</c:v>
                </c:pt>
                <c:pt idx="4518">
                  <c:v>44920.137499999997</c:v>
                </c:pt>
                <c:pt idx="4519">
                  <c:v>44920.138194444444</c:v>
                </c:pt>
                <c:pt idx="4520">
                  <c:v>44920.138888888891</c:v>
                </c:pt>
                <c:pt idx="4521">
                  <c:v>44920.13958333333</c:v>
                </c:pt>
                <c:pt idx="4522">
                  <c:v>44920.140277777777</c:v>
                </c:pt>
                <c:pt idx="4523">
                  <c:v>44920.140972222223</c:v>
                </c:pt>
                <c:pt idx="4524">
                  <c:v>44920.14166666667</c:v>
                </c:pt>
                <c:pt idx="4525">
                  <c:v>44920.142361111109</c:v>
                </c:pt>
                <c:pt idx="4526">
                  <c:v>44920.143055555556</c:v>
                </c:pt>
                <c:pt idx="4527">
                  <c:v>44920.143750000003</c:v>
                </c:pt>
                <c:pt idx="4528">
                  <c:v>44920.144444444442</c:v>
                </c:pt>
                <c:pt idx="4529">
                  <c:v>44920.145138888889</c:v>
                </c:pt>
                <c:pt idx="4530">
                  <c:v>44920.145833333336</c:v>
                </c:pt>
                <c:pt idx="4531">
                  <c:v>44920.146527777775</c:v>
                </c:pt>
                <c:pt idx="4532">
                  <c:v>44920.147222222222</c:v>
                </c:pt>
                <c:pt idx="4533">
                  <c:v>44920.147916666669</c:v>
                </c:pt>
                <c:pt idx="4534">
                  <c:v>44920.148611111108</c:v>
                </c:pt>
                <c:pt idx="4535">
                  <c:v>44920.149305555555</c:v>
                </c:pt>
                <c:pt idx="4536">
                  <c:v>44920.15</c:v>
                </c:pt>
                <c:pt idx="4537">
                  <c:v>44920.150694444441</c:v>
                </c:pt>
                <c:pt idx="4538">
                  <c:v>44920.151388888888</c:v>
                </c:pt>
                <c:pt idx="4539">
                  <c:v>44920.152083333334</c:v>
                </c:pt>
                <c:pt idx="4540">
                  <c:v>44920.152777777781</c:v>
                </c:pt>
                <c:pt idx="4541">
                  <c:v>44920.15347222222</c:v>
                </c:pt>
                <c:pt idx="4542">
                  <c:v>44920.154166666667</c:v>
                </c:pt>
                <c:pt idx="4543">
                  <c:v>44920.154861111114</c:v>
                </c:pt>
                <c:pt idx="4544">
                  <c:v>44920.155555555553</c:v>
                </c:pt>
                <c:pt idx="4545">
                  <c:v>44920.15625</c:v>
                </c:pt>
                <c:pt idx="4546">
                  <c:v>44920.156944444447</c:v>
                </c:pt>
                <c:pt idx="4547">
                  <c:v>44920.157638888886</c:v>
                </c:pt>
                <c:pt idx="4548">
                  <c:v>44920.158333333333</c:v>
                </c:pt>
                <c:pt idx="4549">
                  <c:v>44920.15902777778</c:v>
                </c:pt>
                <c:pt idx="4550">
                  <c:v>44920.159722222219</c:v>
                </c:pt>
                <c:pt idx="4551">
                  <c:v>44920.160416666666</c:v>
                </c:pt>
                <c:pt idx="4552">
                  <c:v>44920.161111111112</c:v>
                </c:pt>
                <c:pt idx="4553">
                  <c:v>44920.161805555559</c:v>
                </c:pt>
                <c:pt idx="4554">
                  <c:v>44920.162499999999</c:v>
                </c:pt>
                <c:pt idx="4555">
                  <c:v>44920.163194444445</c:v>
                </c:pt>
                <c:pt idx="4556">
                  <c:v>44920.163888888892</c:v>
                </c:pt>
                <c:pt idx="4557">
                  <c:v>44920.164583333331</c:v>
                </c:pt>
                <c:pt idx="4558">
                  <c:v>44920.165277777778</c:v>
                </c:pt>
                <c:pt idx="4559">
                  <c:v>44920.165972222225</c:v>
                </c:pt>
                <c:pt idx="4560">
                  <c:v>44920.166666666664</c:v>
                </c:pt>
                <c:pt idx="4561">
                  <c:v>44920.167361111111</c:v>
                </c:pt>
                <c:pt idx="4562">
                  <c:v>44920.168055555558</c:v>
                </c:pt>
                <c:pt idx="4563">
                  <c:v>44920.168749999997</c:v>
                </c:pt>
                <c:pt idx="4564">
                  <c:v>44920.169444444444</c:v>
                </c:pt>
                <c:pt idx="4565">
                  <c:v>44920.170138888891</c:v>
                </c:pt>
                <c:pt idx="4566">
                  <c:v>44920.17083333333</c:v>
                </c:pt>
                <c:pt idx="4567">
                  <c:v>44920.171527777777</c:v>
                </c:pt>
                <c:pt idx="4568">
                  <c:v>44920.172222222223</c:v>
                </c:pt>
                <c:pt idx="4569">
                  <c:v>44920.17291666667</c:v>
                </c:pt>
                <c:pt idx="4570">
                  <c:v>44920.173611111109</c:v>
                </c:pt>
                <c:pt idx="4571">
                  <c:v>44920.174305555556</c:v>
                </c:pt>
                <c:pt idx="4572">
                  <c:v>44920.175000000003</c:v>
                </c:pt>
                <c:pt idx="4573">
                  <c:v>44920.175694444442</c:v>
                </c:pt>
                <c:pt idx="4574">
                  <c:v>44920.176388888889</c:v>
                </c:pt>
                <c:pt idx="4575">
                  <c:v>44920.177083333336</c:v>
                </c:pt>
                <c:pt idx="4576">
                  <c:v>44920.177777777775</c:v>
                </c:pt>
                <c:pt idx="4577">
                  <c:v>44920.178472222222</c:v>
                </c:pt>
                <c:pt idx="4578">
                  <c:v>44920.179166666669</c:v>
                </c:pt>
                <c:pt idx="4579">
                  <c:v>44920.179861111108</c:v>
                </c:pt>
                <c:pt idx="4580">
                  <c:v>44920.180555555555</c:v>
                </c:pt>
                <c:pt idx="4581">
                  <c:v>44920.181250000001</c:v>
                </c:pt>
                <c:pt idx="4582">
                  <c:v>44920.181944444441</c:v>
                </c:pt>
                <c:pt idx="4583">
                  <c:v>44920.182638888888</c:v>
                </c:pt>
                <c:pt idx="4584">
                  <c:v>44920.183333333334</c:v>
                </c:pt>
                <c:pt idx="4585">
                  <c:v>44920.184027777781</c:v>
                </c:pt>
                <c:pt idx="4586">
                  <c:v>44920.18472222222</c:v>
                </c:pt>
                <c:pt idx="4587">
                  <c:v>44920.185416666667</c:v>
                </c:pt>
                <c:pt idx="4588">
                  <c:v>44920.186111111114</c:v>
                </c:pt>
                <c:pt idx="4589">
                  <c:v>44920.186805555553</c:v>
                </c:pt>
                <c:pt idx="4590">
                  <c:v>44920.1875</c:v>
                </c:pt>
                <c:pt idx="4591">
                  <c:v>44920.188194444447</c:v>
                </c:pt>
                <c:pt idx="4592">
                  <c:v>44920.188888888886</c:v>
                </c:pt>
                <c:pt idx="4593">
                  <c:v>44920.189583333333</c:v>
                </c:pt>
                <c:pt idx="4594">
                  <c:v>44920.19027777778</c:v>
                </c:pt>
                <c:pt idx="4595">
                  <c:v>44920.190972222219</c:v>
                </c:pt>
                <c:pt idx="4596">
                  <c:v>44920.191666666666</c:v>
                </c:pt>
                <c:pt idx="4597">
                  <c:v>44920.192361111112</c:v>
                </c:pt>
                <c:pt idx="4598">
                  <c:v>44920.193055555559</c:v>
                </c:pt>
                <c:pt idx="4599">
                  <c:v>44920.193749999999</c:v>
                </c:pt>
                <c:pt idx="4600">
                  <c:v>44920.194444444445</c:v>
                </c:pt>
                <c:pt idx="4601">
                  <c:v>44920.195138888892</c:v>
                </c:pt>
                <c:pt idx="4602">
                  <c:v>44920.195833333331</c:v>
                </c:pt>
                <c:pt idx="4603">
                  <c:v>44920.196527777778</c:v>
                </c:pt>
                <c:pt idx="4604">
                  <c:v>44920.197222222225</c:v>
                </c:pt>
                <c:pt idx="4605">
                  <c:v>44920.197916666664</c:v>
                </c:pt>
                <c:pt idx="4606">
                  <c:v>44920.198611111111</c:v>
                </c:pt>
                <c:pt idx="4607">
                  <c:v>44920.199305555558</c:v>
                </c:pt>
                <c:pt idx="4608">
                  <c:v>44920.2</c:v>
                </c:pt>
                <c:pt idx="4609">
                  <c:v>44920.200694444444</c:v>
                </c:pt>
                <c:pt idx="4610">
                  <c:v>44920.201388888891</c:v>
                </c:pt>
                <c:pt idx="4611">
                  <c:v>44920.20208333333</c:v>
                </c:pt>
                <c:pt idx="4612">
                  <c:v>44920.202777777777</c:v>
                </c:pt>
                <c:pt idx="4613">
                  <c:v>44920.203472222223</c:v>
                </c:pt>
                <c:pt idx="4614">
                  <c:v>44920.20416666667</c:v>
                </c:pt>
                <c:pt idx="4615">
                  <c:v>44920.204861111109</c:v>
                </c:pt>
                <c:pt idx="4616">
                  <c:v>44920.205555555556</c:v>
                </c:pt>
                <c:pt idx="4617">
                  <c:v>44920.206250000003</c:v>
                </c:pt>
                <c:pt idx="4618">
                  <c:v>44920.206944444442</c:v>
                </c:pt>
                <c:pt idx="4619">
                  <c:v>44920.207638888889</c:v>
                </c:pt>
                <c:pt idx="4620">
                  <c:v>44920.208333333336</c:v>
                </c:pt>
                <c:pt idx="4621">
                  <c:v>44920.209027777775</c:v>
                </c:pt>
                <c:pt idx="4622">
                  <c:v>44920.209722222222</c:v>
                </c:pt>
                <c:pt idx="4623">
                  <c:v>44920.210416666669</c:v>
                </c:pt>
                <c:pt idx="4624">
                  <c:v>44920.211111111108</c:v>
                </c:pt>
                <c:pt idx="4625">
                  <c:v>44920.211805555555</c:v>
                </c:pt>
                <c:pt idx="4626">
                  <c:v>44920.212500000001</c:v>
                </c:pt>
                <c:pt idx="4627">
                  <c:v>44920.213194444441</c:v>
                </c:pt>
                <c:pt idx="4628">
                  <c:v>44920.213888888888</c:v>
                </c:pt>
                <c:pt idx="4629">
                  <c:v>44920.214583333334</c:v>
                </c:pt>
                <c:pt idx="4630">
                  <c:v>44920.215277777781</c:v>
                </c:pt>
                <c:pt idx="4631">
                  <c:v>44920.21597222222</c:v>
                </c:pt>
                <c:pt idx="4632">
                  <c:v>44920.216666666667</c:v>
                </c:pt>
                <c:pt idx="4633">
                  <c:v>44920.217361111114</c:v>
                </c:pt>
                <c:pt idx="4634">
                  <c:v>44920.218055555553</c:v>
                </c:pt>
                <c:pt idx="4635">
                  <c:v>44920.21875</c:v>
                </c:pt>
                <c:pt idx="4636">
                  <c:v>44920.219444444447</c:v>
                </c:pt>
                <c:pt idx="4637">
                  <c:v>44920.220138888886</c:v>
                </c:pt>
                <c:pt idx="4638">
                  <c:v>44920.220833333333</c:v>
                </c:pt>
                <c:pt idx="4639">
                  <c:v>44920.22152777778</c:v>
                </c:pt>
                <c:pt idx="4640">
                  <c:v>44920.222222222219</c:v>
                </c:pt>
                <c:pt idx="4641">
                  <c:v>44920.222916666666</c:v>
                </c:pt>
                <c:pt idx="4642">
                  <c:v>44920.223611111112</c:v>
                </c:pt>
                <c:pt idx="4643">
                  <c:v>44920.224305555559</c:v>
                </c:pt>
                <c:pt idx="4644">
                  <c:v>44920.224999999999</c:v>
                </c:pt>
                <c:pt idx="4645">
                  <c:v>44920.225694444445</c:v>
                </c:pt>
                <c:pt idx="4646">
                  <c:v>44920.226388888892</c:v>
                </c:pt>
                <c:pt idx="4647">
                  <c:v>44920.227083333331</c:v>
                </c:pt>
                <c:pt idx="4648">
                  <c:v>44920.227777777778</c:v>
                </c:pt>
                <c:pt idx="4649">
                  <c:v>44920.228472222225</c:v>
                </c:pt>
                <c:pt idx="4650">
                  <c:v>44920.229166666664</c:v>
                </c:pt>
                <c:pt idx="4651">
                  <c:v>44920.229861111111</c:v>
                </c:pt>
                <c:pt idx="4652">
                  <c:v>44920.230555555558</c:v>
                </c:pt>
                <c:pt idx="4653">
                  <c:v>44920.231249999997</c:v>
                </c:pt>
                <c:pt idx="4654">
                  <c:v>44920.231944444444</c:v>
                </c:pt>
                <c:pt idx="4655">
                  <c:v>44920.232638888891</c:v>
                </c:pt>
                <c:pt idx="4656">
                  <c:v>44920.23333333333</c:v>
                </c:pt>
                <c:pt idx="4657">
                  <c:v>44920.234027777777</c:v>
                </c:pt>
                <c:pt idx="4658">
                  <c:v>44920.234722222223</c:v>
                </c:pt>
                <c:pt idx="4659">
                  <c:v>44920.23541666667</c:v>
                </c:pt>
                <c:pt idx="4660">
                  <c:v>44920.236111111109</c:v>
                </c:pt>
                <c:pt idx="4661">
                  <c:v>44920.236805555556</c:v>
                </c:pt>
                <c:pt idx="4662">
                  <c:v>44920.237500000003</c:v>
                </c:pt>
                <c:pt idx="4663">
                  <c:v>44920.238194444442</c:v>
                </c:pt>
                <c:pt idx="4664">
                  <c:v>44920.238888888889</c:v>
                </c:pt>
                <c:pt idx="4665">
                  <c:v>44920.239583333336</c:v>
                </c:pt>
                <c:pt idx="4666">
                  <c:v>44920.240277777775</c:v>
                </c:pt>
                <c:pt idx="4667">
                  <c:v>44920.240972222222</c:v>
                </c:pt>
                <c:pt idx="4668">
                  <c:v>44920.241666666669</c:v>
                </c:pt>
                <c:pt idx="4669">
                  <c:v>44920.242361111108</c:v>
                </c:pt>
                <c:pt idx="4670">
                  <c:v>44920.243055555555</c:v>
                </c:pt>
                <c:pt idx="4671">
                  <c:v>44920.243750000001</c:v>
                </c:pt>
                <c:pt idx="4672">
                  <c:v>44920.244444444441</c:v>
                </c:pt>
                <c:pt idx="4673">
                  <c:v>44920.245138888888</c:v>
                </c:pt>
                <c:pt idx="4674">
                  <c:v>44920.245833333334</c:v>
                </c:pt>
                <c:pt idx="4675">
                  <c:v>44920.246527777781</c:v>
                </c:pt>
                <c:pt idx="4676">
                  <c:v>44920.24722222222</c:v>
                </c:pt>
                <c:pt idx="4677">
                  <c:v>44920.247916666667</c:v>
                </c:pt>
                <c:pt idx="4678">
                  <c:v>44920.248611111114</c:v>
                </c:pt>
                <c:pt idx="4679">
                  <c:v>44920.249305555553</c:v>
                </c:pt>
                <c:pt idx="4680">
                  <c:v>44920.25</c:v>
                </c:pt>
                <c:pt idx="4681">
                  <c:v>44920.250694444447</c:v>
                </c:pt>
                <c:pt idx="4682">
                  <c:v>44920.251388888886</c:v>
                </c:pt>
                <c:pt idx="4683">
                  <c:v>44920.252083333333</c:v>
                </c:pt>
                <c:pt idx="4684">
                  <c:v>44920.25277777778</c:v>
                </c:pt>
                <c:pt idx="4685">
                  <c:v>44920.253472222219</c:v>
                </c:pt>
                <c:pt idx="4686">
                  <c:v>44920.254166666666</c:v>
                </c:pt>
                <c:pt idx="4687">
                  <c:v>44920.254861111112</c:v>
                </c:pt>
                <c:pt idx="4688">
                  <c:v>44920.255555555559</c:v>
                </c:pt>
                <c:pt idx="4689">
                  <c:v>44920.256249999999</c:v>
                </c:pt>
                <c:pt idx="4690">
                  <c:v>44920.256944444445</c:v>
                </c:pt>
                <c:pt idx="4691">
                  <c:v>44920.257638888892</c:v>
                </c:pt>
                <c:pt idx="4692">
                  <c:v>44920.258333333331</c:v>
                </c:pt>
                <c:pt idx="4693">
                  <c:v>44920.259027777778</c:v>
                </c:pt>
                <c:pt idx="4694">
                  <c:v>44920.259722222225</c:v>
                </c:pt>
                <c:pt idx="4695">
                  <c:v>44920.260416666664</c:v>
                </c:pt>
                <c:pt idx="4696">
                  <c:v>44920.261111111111</c:v>
                </c:pt>
                <c:pt idx="4697">
                  <c:v>44920.261805555558</c:v>
                </c:pt>
                <c:pt idx="4698">
                  <c:v>44920.262499999997</c:v>
                </c:pt>
                <c:pt idx="4699">
                  <c:v>44920.263194444444</c:v>
                </c:pt>
                <c:pt idx="4700">
                  <c:v>44920.263888888891</c:v>
                </c:pt>
                <c:pt idx="4701">
                  <c:v>44920.26458333333</c:v>
                </c:pt>
                <c:pt idx="4702">
                  <c:v>44920.265277777777</c:v>
                </c:pt>
                <c:pt idx="4703">
                  <c:v>44920.265972222223</c:v>
                </c:pt>
                <c:pt idx="4704">
                  <c:v>44920.26666666667</c:v>
                </c:pt>
                <c:pt idx="4705">
                  <c:v>44920.267361111109</c:v>
                </c:pt>
                <c:pt idx="4706">
                  <c:v>44920.268055555556</c:v>
                </c:pt>
                <c:pt idx="4707">
                  <c:v>44920.268750000003</c:v>
                </c:pt>
                <c:pt idx="4708">
                  <c:v>44920.269444444442</c:v>
                </c:pt>
                <c:pt idx="4709">
                  <c:v>44920.270138888889</c:v>
                </c:pt>
                <c:pt idx="4710">
                  <c:v>44920.270833333336</c:v>
                </c:pt>
                <c:pt idx="4711">
                  <c:v>44920.271527777775</c:v>
                </c:pt>
                <c:pt idx="4712">
                  <c:v>44920.272222222222</c:v>
                </c:pt>
                <c:pt idx="4713">
                  <c:v>44920.272916666669</c:v>
                </c:pt>
                <c:pt idx="4714">
                  <c:v>44920.273611111108</c:v>
                </c:pt>
                <c:pt idx="4715">
                  <c:v>44920.274305555555</c:v>
                </c:pt>
                <c:pt idx="4716">
                  <c:v>44920.275000000001</c:v>
                </c:pt>
                <c:pt idx="4717">
                  <c:v>44920.275694444441</c:v>
                </c:pt>
                <c:pt idx="4718">
                  <c:v>44920.276388888888</c:v>
                </c:pt>
                <c:pt idx="4719">
                  <c:v>44920.277083333334</c:v>
                </c:pt>
                <c:pt idx="4720">
                  <c:v>44920.277777777781</c:v>
                </c:pt>
                <c:pt idx="4721">
                  <c:v>44920.27847222222</c:v>
                </c:pt>
                <c:pt idx="4722">
                  <c:v>44920.279166666667</c:v>
                </c:pt>
                <c:pt idx="4723">
                  <c:v>44920.279861111114</c:v>
                </c:pt>
                <c:pt idx="4724">
                  <c:v>44920.280555555553</c:v>
                </c:pt>
                <c:pt idx="4725">
                  <c:v>44920.28125</c:v>
                </c:pt>
                <c:pt idx="4726">
                  <c:v>44920.281944444447</c:v>
                </c:pt>
                <c:pt idx="4727">
                  <c:v>44920.282638888886</c:v>
                </c:pt>
                <c:pt idx="4728">
                  <c:v>44920.283333333333</c:v>
                </c:pt>
                <c:pt idx="4729">
                  <c:v>44920.28402777778</c:v>
                </c:pt>
                <c:pt idx="4730">
                  <c:v>44920.284722222219</c:v>
                </c:pt>
                <c:pt idx="4731">
                  <c:v>44920.285416666666</c:v>
                </c:pt>
                <c:pt idx="4732">
                  <c:v>44920.286111111112</c:v>
                </c:pt>
                <c:pt idx="4733">
                  <c:v>44920.286805555559</c:v>
                </c:pt>
                <c:pt idx="4734">
                  <c:v>44920.287499999999</c:v>
                </c:pt>
                <c:pt idx="4735">
                  <c:v>44920.288194444445</c:v>
                </c:pt>
                <c:pt idx="4736">
                  <c:v>44920.288888888892</c:v>
                </c:pt>
                <c:pt idx="4737">
                  <c:v>44920.289583333331</c:v>
                </c:pt>
                <c:pt idx="4738">
                  <c:v>44920.290277777778</c:v>
                </c:pt>
                <c:pt idx="4739">
                  <c:v>44920.290972222225</c:v>
                </c:pt>
                <c:pt idx="4740">
                  <c:v>44920.291666666664</c:v>
                </c:pt>
                <c:pt idx="4741">
                  <c:v>44920.292361111111</c:v>
                </c:pt>
                <c:pt idx="4742">
                  <c:v>44920.293055555558</c:v>
                </c:pt>
                <c:pt idx="4743">
                  <c:v>44920.293749999997</c:v>
                </c:pt>
                <c:pt idx="4744">
                  <c:v>44920.294444444444</c:v>
                </c:pt>
                <c:pt idx="4745">
                  <c:v>44920.295138888891</c:v>
                </c:pt>
                <c:pt idx="4746">
                  <c:v>44920.29583333333</c:v>
                </c:pt>
                <c:pt idx="4747">
                  <c:v>44920.296527777777</c:v>
                </c:pt>
                <c:pt idx="4748">
                  <c:v>44920.297222222223</c:v>
                </c:pt>
                <c:pt idx="4749">
                  <c:v>44920.29791666667</c:v>
                </c:pt>
                <c:pt idx="4750">
                  <c:v>44920.298611111109</c:v>
                </c:pt>
                <c:pt idx="4751">
                  <c:v>44920.299305555556</c:v>
                </c:pt>
                <c:pt idx="4752">
                  <c:v>44920.3</c:v>
                </c:pt>
                <c:pt idx="4753">
                  <c:v>44920.300694444442</c:v>
                </c:pt>
                <c:pt idx="4754">
                  <c:v>44920.301388888889</c:v>
                </c:pt>
                <c:pt idx="4755">
                  <c:v>44920.302083333336</c:v>
                </c:pt>
                <c:pt idx="4756">
                  <c:v>44920.302777777775</c:v>
                </c:pt>
                <c:pt idx="4757">
                  <c:v>44920.303472222222</c:v>
                </c:pt>
                <c:pt idx="4758">
                  <c:v>44920.304166666669</c:v>
                </c:pt>
                <c:pt idx="4759">
                  <c:v>44920.304861111108</c:v>
                </c:pt>
                <c:pt idx="4760">
                  <c:v>44920.305555555555</c:v>
                </c:pt>
                <c:pt idx="4761">
                  <c:v>44920.306250000001</c:v>
                </c:pt>
                <c:pt idx="4762">
                  <c:v>44920.306944444441</c:v>
                </c:pt>
                <c:pt idx="4763">
                  <c:v>44920.307638888888</c:v>
                </c:pt>
                <c:pt idx="4764">
                  <c:v>44920.308333333334</c:v>
                </c:pt>
                <c:pt idx="4765">
                  <c:v>44920.309027777781</c:v>
                </c:pt>
                <c:pt idx="4766">
                  <c:v>44920.30972222222</c:v>
                </c:pt>
                <c:pt idx="4767">
                  <c:v>44920.310416666667</c:v>
                </c:pt>
                <c:pt idx="4768">
                  <c:v>44920.311111111114</c:v>
                </c:pt>
                <c:pt idx="4769">
                  <c:v>44920.311805555553</c:v>
                </c:pt>
                <c:pt idx="4770">
                  <c:v>44920.3125</c:v>
                </c:pt>
                <c:pt idx="4771">
                  <c:v>44920.313194444447</c:v>
                </c:pt>
                <c:pt idx="4772">
                  <c:v>44920.313888888886</c:v>
                </c:pt>
                <c:pt idx="4773">
                  <c:v>44920.314583333333</c:v>
                </c:pt>
                <c:pt idx="4774">
                  <c:v>44920.31527777778</c:v>
                </c:pt>
                <c:pt idx="4775">
                  <c:v>44920.315972222219</c:v>
                </c:pt>
                <c:pt idx="4776">
                  <c:v>44920.316666666666</c:v>
                </c:pt>
                <c:pt idx="4777">
                  <c:v>44920.317361111112</c:v>
                </c:pt>
                <c:pt idx="4778">
                  <c:v>44920.318055555559</c:v>
                </c:pt>
                <c:pt idx="4779">
                  <c:v>44920.318749999999</c:v>
                </c:pt>
                <c:pt idx="4780">
                  <c:v>44920.319444444445</c:v>
                </c:pt>
                <c:pt idx="4781">
                  <c:v>44920.320138888892</c:v>
                </c:pt>
                <c:pt idx="4782">
                  <c:v>44920.320833333331</c:v>
                </c:pt>
                <c:pt idx="4783">
                  <c:v>44920.321527777778</c:v>
                </c:pt>
                <c:pt idx="4784">
                  <c:v>44920.322222222225</c:v>
                </c:pt>
                <c:pt idx="4785">
                  <c:v>44920.322916666664</c:v>
                </c:pt>
                <c:pt idx="4786">
                  <c:v>44920.323611111111</c:v>
                </c:pt>
                <c:pt idx="4787">
                  <c:v>44920.324305555558</c:v>
                </c:pt>
                <c:pt idx="4788">
                  <c:v>44920.324999999997</c:v>
                </c:pt>
                <c:pt idx="4789">
                  <c:v>44920.325694444444</c:v>
                </c:pt>
                <c:pt idx="4790">
                  <c:v>44920.326388888891</c:v>
                </c:pt>
                <c:pt idx="4791">
                  <c:v>44920.32708333333</c:v>
                </c:pt>
                <c:pt idx="4792">
                  <c:v>44920.327777777777</c:v>
                </c:pt>
                <c:pt idx="4793">
                  <c:v>44920.328472222223</c:v>
                </c:pt>
                <c:pt idx="4794">
                  <c:v>44920.32916666667</c:v>
                </c:pt>
                <c:pt idx="4795">
                  <c:v>44920.329861111109</c:v>
                </c:pt>
                <c:pt idx="4796">
                  <c:v>44920.330555555556</c:v>
                </c:pt>
                <c:pt idx="4797">
                  <c:v>44920.331250000003</c:v>
                </c:pt>
                <c:pt idx="4798">
                  <c:v>44920.331944444442</c:v>
                </c:pt>
                <c:pt idx="4799">
                  <c:v>44920.332638888889</c:v>
                </c:pt>
                <c:pt idx="4800">
                  <c:v>44920.333333333336</c:v>
                </c:pt>
                <c:pt idx="4801">
                  <c:v>44920.334027777775</c:v>
                </c:pt>
                <c:pt idx="4802">
                  <c:v>44920.334722222222</c:v>
                </c:pt>
                <c:pt idx="4803">
                  <c:v>44920.335416666669</c:v>
                </c:pt>
                <c:pt idx="4804">
                  <c:v>44920.336111111108</c:v>
                </c:pt>
                <c:pt idx="4805">
                  <c:v>44920.336805555555</c:v>
                </c:pt>
                <c:pt idx="4806">
                  <c:v>44920.337500000001</c:v>
                </c:pt>
                <c:pt idx="4807">
                  <c:v>44920.338194444441</c:v>
                </c:pt>
                <c:pt idx="4808">
                  <c:v>44920.338888888888</c:v>
                </c:pt>
                <c:pt idx="4809">
                  <c:v>44920.339583333334</c:v>
                </c:pt>
                <c:pt idx="4810">
                  <c:v>44920.340277777781</c:v>
                </c:pt>
                <c:pt idx="4811">
                  <c:v>44920.34097222222</c:v>
                </c:pt>
                <c:pt idx="4812">
                  <c:v>44920.341666666667</c:v>
                </c:pt>
                <c:pt idx="4813">
                  <c:v>44920.342361111114</c:v>
                </c:pt>
                <c:pt idx="4814">
                  <c:v>44920.343055555553</c:v>
                </c:pt>
                <c:pt idx="4815">
                  <c:v>44920.34375</c:v>
                </c:pt>
                <c:pt idx="4816">
                  <c:v>44920.344444444447</c:v>
                </c:pt>
                <c:pt idx="4817">
                  <c:v>44920.345138888886</c:v>
                </c:pt>
                <c:pt idx="4818">
                  <c:v>44920.345833333333</c:v>
                </c:pt>
                <c:pt idx="4819">
                  <c:v>44920.34652777778</c:v>
                </c:pt>
                <c:pt idx="4820">
                  <c:v>44920.347222222219</c:v>
                </c:pt>
                <c:pt idx="4821">
                  <c:v>44920.347916666666</c:v>
                </c:pt>
                <c:pt idx="4822">
                  <c:v>44920.348611111112</c:v>
                </c:pt>
                <c:pt idx="4823">
                  <c:v>44920.349305555559</c:v>
                </c:pt>
                <c:pt idx="4824">
                  <c:v>44920.35</c:v>
                </c:pt>
                <c:pt idx="4825">
                  <c:v>44920.350694444445</c:v>
                </c:pt>
                <c:pt idx="4826">
                  <c:v>44920.351388888892</c:v>
                </c:pt>
                <c:pt idx="4827">
                  <c:v>44920.352083333331</c:v>
                </c:pt>
                <c:pt idx="4828">
                  <c:v>44920.352777777778</c:v>
                </c:pt>
                <c:pt idx="4829">
                  <c:v>44920.353472222225</c:v>
                </c:pt>
                <c:pt idx="4830">
                  <c:v>44920.354166666664</c:v>
                </c:pt>
                <c:pt idx="4831">
                  <c:v>44920.354861111111</c:v>
                </c:pt>
                <c:pt idx="4832">
                  <c:v>44920.355555555558</c:v>
                </c:pt>
                <c:pt idx="4833">
                  <c:v>44920.356249999997</c:v>
                </c:pt>
                <c:pt idx="4834">
                  <c:v>44920.356944444444</c:v>
                </c:pt>
                <c:pt idx="4835">
                  <c:v>44920.357638888891</c:v>
                </c:pt>
                <c:pt idx="4836">
                  <c:v>44920.35833333333</c:v>
                </c:pt>
                <c:pt idx="4837">
                  <c:v>44920.359027777777</c:v>
                </c:pt>
                <c:pt idx="4838">
                  <c:v>44920.359722222223</c:v>
                </c:pt>
                <c:pt idx="4839">
                  <c:v>44920.36041666667</c:v>
                </c:pt>
                <c:pt idx="4840">
                  <c:v>44920.361111111109</c:v>
                </c:pt>
                <c:pt idx="4841">
                  <c:v>44920.361805555556</c:v>
                </c:pt>
                <c:pt idx="4842">
                  <c:v>44920.362500000003</c:v>
                </c:pt>
                <c:pt idx="4843">
                  <c:v>44920.363194444442</c:v>
                </c:pt>
                <c:pt idx="4844">
                  <c:v>44920.363888888889</c:v>
                </c:pt>
                <c:pt idx="4845">
                  <c:v>44920.364583333336</c:v>
                </c:pt>
                <c:pt idx="4846">
                  <c:v>44920.365277777775</c:v>
                </c:pt>
                <c:pt idx="4847">
                  <c:v>44920.365972222222</c:v>
                </c:pt>
                <c:pt idx="4848">
                  <c:v>44920.366666666669</c:v>
                </c:pt>
                <c:pt idx="4849">
                  <c:v>44920.367361111108</c:v>
                </c:pt>
                <c:pt idx="4850">
                  <c:v>44920.368055555555</c:v>
                </c:pt>
                <c:pt idx="4851">
                  <c:v>44920.368750000001</c:v>
                </c:pt>
                <c:pt idx="4852">
                  <c:v>44920.369444444441</c:v>
                </c:pt>
                <c:pt idx="4853">
                  <c:v>44920.370138888888</c:v>
                </c:pt>
                <c:pt idx="4854">
                  <c:v>44920.370833333334</c:v>
                </c:pt>
                <c:pt idx="4855">
                  <c:v>44920.371527777781</c:v>
                </c:pt>
                <c:pt idx="4856">
                  <c:v>44920.37222222222</c:v>
                </c:pt>
                <c:pt idx="4857">
                  <c:v>44920.372916666667</c:v>
                </c:pt>
                <c:pt idx="4858">
                  <c:v>44920.373611111114</c:v>
                </c:pt>
                <c:pt idx="4859">
                  <c:v>44920.374305555553</c:v>
                </c:pt>
                <c:pt idx="4860">
                  <c:v>44920.375</c:v>
                </c:pt>
                <c:pt idx="4861">
                  <c:v>44920.375694444447</c:v>
                </c:pt>
                <c:pt idx="4862">
                  <c:v>44920.376388888886</c:v>
                </c:pt>
                <c:pt idx="4863">
                  <c:v>44920.377083333333</c:v>
                </c:pt>
                <c:pt idx="4864">
                  <c:v>44920.37777777778</c:v>
                </c:pt>
                <c:pt idx="4865">
                  <c:v>44920.378472222219</c:v>
                </c:pt>
                <c:pt idx="4866">
                  <c:v>44920.379166666666</c:v>
                </c:pt>
                <c:pt idx="4867">
                  <c:v>44920.379861111112</c:v>
                </c:pt>
                <c:pt idx="4868">
                  <c:v>44920.380555555559</c:v>
                </c:pt>
                <c:pt idx="4869">
                  <c:v>44920.381249999999</c:v>
                </c:pt>
                <c:pt idx="4870">
                  <c:v>44920.381944444445</c:v>
                </c:pt>
                <c:pt idx="4871">
                  <c:v>44920.382638888892</c:v>
                </c:pt>
                <c:pt idx="4872">
                  <c:v>44920.383333333331</c:v>
                </c:pt>
                <c:pt idx="4873">
                  <c:v>44920.384027777778</c:v>
                </c:pt>
                <c:pt idx="4874">
                  <c:v>44920.384722222225</c:v>
                </c:pt>
                <c:pt idx="4875">
                  <c:v>44920.385416666664</c:v>
                </c:pt>
                <c:pt idx="4876">
                  <c:v>44920.386111111111</c:v>
                </c:pt>
                <c:pt idx="4877">
                  <c:v>44920.386805555558</c:v>
                </c:pt>
                <c:pt idx="4878">
                  <c:v>44920.387499999997</c:v>
                </c:pt>
                <c:pt idx="4879">
                  <c:v>44920.388194444444</c:v>
                </c:pt>
                <c:pt idx="4880">
                  <c:v>44920.388888888891</c:v>
                </c:pt>
                <c:pt idx="4881">
                  <c:v>44920.38958333333</c:v>
                </c:pt>
                <c:pt idx="4882">
                  <c:v>44920.390277777777</c:v>
                </c:pt>
                <c:pt idx="4883">
                  <c:v>44920.390972222223</c:v>
                </c:pt>
                <c:pt idx="4884">
                  <c:v>44920.39166666667</c:v>
                </c:pt>
                <c:pt idx="4885">
                  <c:v>44920.392361111109</c:v>
                </c:pt>
                <c:pt idx="4886">
                  <c:v>44920.393055555556</c:v>
                </c:pt>
                <c:pt idx="4887">
                  <c:v>44920.393750000003</c:v>
                </c:pt>
                <c:pt idx="4888">
                  <c:v>44920.394444444442</c:v>
                </c:pt>
                <c:pt idx="4889">
                  <c:v>44920.395138888889</c:v>
                </c:pt>
                <c:pt idx="4890">
                  <c:v>44920.395833333336</c:v>
                </c:pt>
                <c:pt idx="4891">
                  <c:v>44920.396527777775</c:v>
                </c:pt>
                <c:pt idx="4892">
                  <c:v>44920.397222222222</c:v>
                </c:pt>
                <c:pt idx="4893">
                  <c:v>44920.397916666669</c:v>
                </c:pt>
                <c:pt idx="4894">
                  <c:v>44920.398611111108</c:v>
                </c:pt>
                <c:pt idx="4895">
                  <c:v>44920.399305555555</c:v>
                </c:pt>
                <c:pt idx="4896">
                  <c:v>44920.4</c:v>
                </c:pt>
                <c:pt idx="4897">
                  <c:v>44920.400694444441</c:v>
                </c:pt>
                <c:pt idx="4898">
                  <c:v>44920.401388888888</c:v>
                </c:pt>
                <c:pt idx="4899">
                  <c:v>44920.402083333334</c:v>
                </c:pt>
                <c:pt idx="4900">
                  <c:v>44920.402777777781</c:v>
                </c:pt>
                <c:pt idx="4901">
                  <c:v>44920.40347222222</c:v>
                </c:pt>
                <c:pt idx="4902">
                  <c:v>44920.404166666667</c:v>
                </c:pt>
                <c:pt idx="4903">
                  <c:v>44920.404861111114</c:v>
                </c:pt>
                <c:pt idx="4904">
                  <c:v>44920.405555555553</c:v>
                </c:pt>
                <c:pt idx="4905">
                  <c:v>44920.40625</c:v>
                </c:pt>
                <c:pt idx="4906">
                  <c:v>44920.406944444447</c:v>
                </c:pt>
                <c:pt idx="4907">
                  <c:v>44920.407638888886</c:v>
                </c:pt>
                <c:pt idx="4908">
                  <c:v>44920.408333333333</c:v>
                </c:pt>
                <c:pt idx="4909">
                  <c:v>44920.40902777778</c:v>
                </c:pt>
                <c:pt idx="4910">
                  <c:v>44920.409722222219</c:v>
                </c:pt>
                <c:pt idx="4911">
                  <c:v>44920.410416666666</c:v>
                </c:pt>
                <c:pt idx="4912">
                  <c:v>44920.411111111112</c:v>
                </c:pt>
                <c:pt idx="4913">
                  <c:v>44920.411805555559</c:v>
                </c:pt>
                <c:pt idx="4914">
                  <c:v>44920.412499999999</c:v>
                </c:pt>
                <c:pt idx="4915">
                  <c:v>44920.413194444445</c:v>
                </c:pt>
                <c:pt idx="4916">
                  <c:v>44920.413888888892</c:v>
                </c:pt>
                <c:pt idx="4917">
                  <c:v>44920.414583333331</c:v>
                </c:pt>
                <c:pt idx="4918">
                  <c:v>44920.415277777778</c:v>
                </c:pt>
                <c:pt idx="4919">
                  <c:v>44920.415972222225</c:v>
                </c:pt>
                <c:pt idx="4920">
                  <c:v>44920.416666666664</c:v>
                </c:pt>
                <c:pt idx="4921">
                  <c:v>44920.417361111111</c:v>
                </c:pt>
                <c:pt idx="4922">
                  <c:v>44920.418055555558</c:v>
                </c:pt>
                <c:pt idx="4923">
                  <c:v>44920.418749999997</c:v>
                </c:pt>
                <c:pt idx="4924">
                  <c:v>44920.419444444444</c:v>
                </c:pt>
                <c:pt idx="4925">
                  <c:v>44920.420138888891</c:v>
                </c:pt>
                <c:pt idx="4926">
                  <c:v>44920.42083333333</c:v>
                </c:pt>
                <c:pt idx="4927">
                  <c:v>44920.421527777777</c:v>
                </c:pt>
                <c:pt idx="4928">
                  <c:v>44920.422222222223</c:v>
                </c:pt>
                <c:pt idx="4929">
                  <c:v>44920.42291666667</c:v>
                </c:pt>
                <c:pt idx="4930">
                  <c:v>44920.423611111109</c:v>
                </c:pt>
                <c:pt idx="4931">
                  <c:v>44920.424305555556</c:v>
                </c:pt>
                <c:pt idx="4932">
                  <c:v>44920.425000000003</c:v>
                </c:pt>
                <c:pt idx="4933">
                  <c:v>44920.425694444442</c:v>
                </c:pt>
                <c:pt idx="4934">
                  <c:v>44920.426388888889</c:v>
                </c:pt>
                <c:pt idx="4935">
                  <c:v>44920.427083333336</c:v>
                </c:pt>
                <c:pt idx="4936">
                  <c:v>44920.427777777775</c:v>
                </c:pt>
                <c:pt idx="4937">
                  <c:v>44920.428472222222</c:v>
                </c:pt>
                <c:pt idx="4938">
                  <c:v>44920.429166666669</c:v>
                </c:pt>
                <c:pt idx="4939">
                  <c:v>44920.429861111108</c:v>
                </c:pt>
                <c:pt idx="4940">
                  <c:v>44920.430555555555</c:v>
                </c:pt>
                <c:pt idx="4941">
                  <c:v>44920.431250000001</c:v>
                </c:pt>
                <c:pt idx="4942">
                  <c:v>44920.431944444441</c:v>
                </c:pt>
                <c:pt idx="4943">
                  <c:v>44920.432638888888</c:v>
                </c:pt>
                <c:pt idx="4944">
                  <c:v>44920.433333333334</c:v>
                </c:pt>
                <c:pt idx="4945">
                  <c:v>44920.434027777781</c:v>
                </c:pt>
                <c:pt idx="4946">
                  <c:v>44920.43472222222</c:v>
                </c:pt>
                <c:pt idx="4947">
                  <c:v>44920.435416666667</c:v>
                </c:pt>
                <c:pt idx="4948">
                  <c:v>44920.436111111114</c:v>
                </c:pt>
                <c:pt idx="4949">
                  <c:v>44920.436805555553</c:v>
                </c:pt>
                <c:pt idx="4950">
                  <c:v>44920.4375</c:v>
                </c:pt>
                <c:pt idx="4951">
                  <c:v>44920.438194444447</c:v>
                </c:pt>
                <c:pt idx="4952">
                  <c:v>44920.438888888886</c:v>
                </c:pt>
                <c:pt idx="4953">
                  <c:v>44920.439583333333</c:v>
                </c:pt>
                <c:pt idx="4954">
                  <c:v>44920.44027777778</c:v>
                </c:pt>
                <c:pt idx="4955">
                  <c:v>44920.440972222219</c:v>
                </c:pt>
                <c:pt idx="4956">
                  <c:v>44920.441666666666</c:v>
                </c:pt>
                <c:pt idx="4957">
                  <c:v>44920.442361111112</c:v>
                </c:pt>
                <c:pt idx="4958">
                  <c:v>44920.443055555559</c:v>
                </c:pt>
                <c:pt idx="4959">
                  <c:v>44920.443749999999</c:v>
                </c:pt>
                <c:pt idx="4960">
                  <c:v>44920.444444444445</c:v>
                </c:pt>
                <c:pt idx="4961">
                  <c:v>44920.445138888892</c:v>
                </c:pt>
                <c:pt idx="4962">
                  <c:v>44920.445833333331</c:v>
                </c:pt>
                <c:pt idx="4963">
                  <c:v>44920.446527777778</c:v>
                </c:pt>
                <c:pt idx="4964">
                  <c:v>44920.447222222225</c:v>
                </c:pt>
                <c:pt idx="4965">
                  <c:v>44920.447916666664</c:v>
                </c:pt>
                <c:pt idx="4966">
                  <c:v>44920.448611111111</c:v>
                </c:pt>
                <c:pt idx="4967">
                  <c:v>44920.449305555558</c:v>
                </c:pt>
                <c:pt idx="4968">
                  <c:v>44920.45</c:v>
                </c:pt>
                <c:pt idx="4969">
                  <c:v>44920.450694444444</c:v>
                </c:pt>
                <c:pt idx="4970">
                  <c:v>44920.451388888891</c:v>
                </c:pt>
                <c:pt idx="4971">
                  <c:v>44920.45208333333</c:v>
                </c:pt>
                <c:pt idx="4972">
                  <c:v>44920.452777777777</c:v>
                </c:pt>
                <c:pt idx="4973">
                  <c:v>44920.453472222223</c:v>
                </c:pt>
                <c:pt idx="4974">
                  <c:v>44920.45416666667</c:v>
                </c:pt>
                <c:pt idx="4975">
                  <c:v>44920.454861111109</c:v>
                </c:pt>
                <c:pt idx="4976">
                  <c:v>44920.455555555556</c:v>
                </c:pt>
                <c:pt idx="4977">
                  <c:v>44920.456250000003</c:v>
                </c:pt>
                <c:pt idx="4978">
                  <c:v>44920.456944444442</c:v>
                </c:pt>
                <c:pt idx="4979">
                  <c:v>44920.457638888889</c:v>
                </c:pt>
                <c:pt idx="4980">
                  <c:v>44920.458333333336</c:v>
                </c:pt>
                <c:pt idx="4981">
                  <c:v>44920.459027777775</c:v>
                </c:pt>
                <c:pt idx="4982">
                  <c:v>44920.459722222222</c:v>
                </c:pt>
                <c:pt idx="4983">
                  <c:v>44920.460416666669</c:v>
                </c:pt>
                <c:pt idx="4984">
                  <c:v>44920.461111111108</c:v>
                </c:pt>
                <c:pt idx="4985">
                  <c:v>44920.461805555555</c:v>
                </c:pt>
                <c:pt idx="4986">
                  <c:v>44920.462500000001</c:v>
                </c:pt>
                <c:pt idx="4987">
                  <c:v>44920.463194444441</c:v>
                </c:pt>
                <c:pt idx="4988">
                  <c:v>44920.463888888888</c:v>
                </c:pt>
                <c:pt idx="4989">
                  <c:v>44920.464583333334</c:v>
                </c:pt>
                <c:pt idx="4990">
                  <c:v>44920.465277777781</c:v>
                </c:pt>
                <c:pt idx="4991">
                  <c:v>44920.46597222222</c:v>
                </c:pt>
                <c:pt idx="4992">
                  <c:v>44920.466666666667</c:v>
                </c:pt>
                <c:pt idx="4993">
                  <c:v>44920.467361111114</c:v>
                </c:pt>
                <c:pt idx="4994">
                  <c:v>44920.468055555553</c:v>
                </c:pt>
                <c:pt idx="4995">
                  <c:v>44920.46875</c:v>
                </c:pt>
                <c:pt idx="4996">
                  <c:v>44920.469444444447</c:v>
                </c:pt>
                <c:pt idx="4997">
                  <c:v>44920.470138888886</c:v>
                </c:pt>
                <c:pt idx="4998">
                  <c:v>44920.470833333333</c:v>
                </c:pt>
                <c:pt idx="4999">
                  <c:v>44920.47152777778</c:v>
                </c:pt>
                <c:pt idx="5000">
                  <c:v>44920.472222222219</c:v>
                </c:pt>
                <c:pt idx="5001">
                  <c:v>44920.472916666666</c:v>
                </c:pt>
                <c:pt idx="5002">
                  <c:v>44920.473611111112</c:v>
                </c:pt>
                <c:pt idx="5003">
                  <c:v>44920.474305555559</c:v>
                </c:pt>
                <c:pt idx="5004">
                  <c:v>44920.474999999999</c:v>
                </c:pt>
                <c:pt idx="5005">
                  <c:v>44920.475694444445</c:v>
                </c:pt>
                <c:pt idx="5006">
                  <c:v>44920.476388888892</c:v>
                </c:pt>
                <c:pt idx="5007">
                  <c:v>44920.477083333331</c:v>
                </c:pt>
                <c:pt idx="5008">
                  <c:v>44920.477777777778</c:v>
                </c:pt>
                <c:pt idx="5009">
                  <c:v>44920.478472222225</c:v>
                </c:pt>
                <c:pt idx="5010">
                  <c:v>44920.479166666664</c:v>
                </c:pt>
                <c:pt idx="5011">
                  <c:v>44920.479861111111</c:v>
                </c:pt>
                <c:pt idx="5012">
                  <c:v>44920.480555555558</c:v>
                </c:pt>
                <c:pt idx="5013">
                  <c:v>44920.481249999997</c:v>
                </c:pt>
                <c:pt idx="5014">
                  <c:v>44920.481944444444</c:v>
                </c:pt>
                <c:pt idx="5015">
                  <c:v>44920.482638888891</c:v>
                </c:pt>
                <c:pt idx="5016">
                  <c:v>44920.48333333333</c:v>
                </c:pt>
                <c:pt idx="5017">
                  <c:v>44920.484027777777</c:v>
                </c:pt>
                <c:pt idx="5018">
                  <c:v>44920.484722222223</c:v>
                </c:pt>
                <c:pt idx="5019">
                  <c:v>44920.48541666667</c:v>
                </c:pt>
                <c:pt idx="5020">
                  <c:v>44920.486111111109</c:v>
                </c:pt>
                <c:pt idx="5021">
                  <c:v>44920.486805555556</c:v>
                </c:pt>
                <c:pt idx="5022">
                  <c:v>44920.487500000003</c:v>
                </c:pt>
                <c:pt idx="5023">
                  <c:v>44920.488194444442</c:v>
                </c:pt>
                <c:pt idx="5024">
                  <c:v>44920.488888888889</c:v>
                </c:pt>
                <c:pt idx="5025">
                  <c:v>44920.489583333336</c:v>
                </c:pt>
                <c:pt idx="5026">
                  <c:v>44920.490277777775</c:v>
                </c:pt>
                <c:pt idx="5027">
                  <c:v>44920.490972222222</c:v>
                </c:pt>
                <c:pt idx="5028">
                  <c:v>44920.491666666669</c:v>
                </c:pt>
                <c:pt idx="5029">
                  <c:v>44920.492361111108</c:v>
                </c:pt>
                <c:pt idx="5030">
                  <c:v>44920.493055555555</c:v>
                </c:pt>
                <c:pt idx="5031">
                  <c:v>44920.493750000001</c:v>
                </c:pt>
                <c:pt idx="5032">
                  <c:v>44920.494444444441</c:v>
                </c:pt>
                <c:pt idx="5033">
                  <c:v>44920.495138888888</c:v>
                </c:pt>
                <c:pt idx="5034">
                  <c:v>44920.495833333334</c:v>
                </c:pt>
                <c:pt idx="5035">
                  <c:v>44920.496527777781</c:v>
                </c:pt>
                <c:pt idx="5036">
                  <c:v>44920.49722222222</c:v>
                </c:pt>
                <c:pt idx="5037">
                  <c:v>44920.497916666667</c:v>
                </c:pt>
                <c:pt idx="5038">
                  <c:v>44920.498611111114</c:v>
                </c:pt>
                <c:pt idx="5039">
                  <c:v>44920.499305555553</c:v>
                </c:pt>
                <c:pt idx="5040">
                  <c:v>44920.5</c:v>
                </c:pt>
                <c:pt idx="5041">
                  <c:v>44920.500694444447</c:v>
                </c:pt>
                <c:pt idx="5042">
                  <c:v>44920.501388888886</c:v>
                </c:pt>
                <c:pt idx="5043">
                  <c:v>44920.502083333333</c:v>
                </c:pt>
                <c:pt idx="5044">
                  <c:v>44920.50277777778</c:v>
                </c:pt>
                <c:pt idx="5045">
                  <c:v>44920.503472222219</c:v>
                </c:pt>
                <c:pt idx="5046">
                  <c:v>44920.504166666666</c:v>
                </c:pt>
                <c:pt idx="5047">
                  <c:v>44920.504861111112</c:v>
                </c:pt>
                <c:pt idx="5048">
                  <c:v>44920.505555555559</c:v>
                </c:pt>
                <c:pt idx="5049">
                  <c:v>44920.506249999999</c:v>
                </c:pt>
                <c:pt idx="5050">
                  <c:v>44920.506944444445</c:v>
                </c:pt>
                <c:pt idx="5051">
                  <c:v>44920.507638888892</c:v>
                </c:pt>
                <c:pt idx="5052">
                  <c:v>44920.508333333331</c:v>
                </c:pt>
                <c:pt idx="5053">
                  <c:v>44920.509027777778</c:v>
                </c:pt>
                <c:pt idx="5054">
                  <c:v>44920.509722222225</c:v>
                </c:pt>
                <c:pt idx="5055">
                  <c:v>44920.510416666664</c:v>
                </c:pt>
                <c:pt idx="5056">
                  <c:v>44920.511111111111</c:v>
                </c:pt>
                <c:pt idx="5057">
                  <c:v>44920.511805555558</c:v>
                </c:pt>
                <c:pt idx="5058">
                  <c:v>44920.512499999997</c:v>
                </c:pt>
                <c:pt idx="5059">
                  <c:v>44920.513194444444</c:v>
                </c:pt>
                <c:pt idx="5060">
                  <c:v>44920.513888888891</c:v>
                </c:pt>
                <c:pt idx="5061">
                  <c:v>44920.51458333333</c:v>
                </c:pt>
                <c:pt idx="5062">
                  <c:v>44920.515277777777</c:v>
                </c:pt>
                <c:pt idx="5063">
                  <c:v>44920.515972222223</c:v>
                </c:pt>
                <c:pt idx="5064">
                  <c:v>44920.51666666667</c:v>
                </c:pt>
                <c:pt idx="5065">
                  <c:v>44920.517361111109</c:v>
                </c:pt>
                <c:pt idx="5066">
                  <c:v>44920.518055555556</c:v>
                </c:pt>
                <c:pt idx="5067">
                  <c:v>44920.518750000003</c:v>
                </c:pt>
                <c:pt idx="5068">
                  <c:v>44920.519444444442</c:v>
                </c:pt>
                <c:pt idx="5069">
                  <c:v>44920.520138888889</c:v>
                </c:pt>
                <c:pt idx="5070">
                  <c:v>44920.520833333336</c:v>
                </c:pt>
                <c:pt idx="5071">
                  <c:v>44920.521527777775</c:v>
                </c:pt>
                <c:pt idx="5072">
                  <c:v>44920.522222222222</c:v>
                </c:pt>
                <c:pt idx="5073">
                  <c:v>44920.522916666669</c:v>
                </c:pt>
                <c:pt idx="5074">
                  <c:v>44920.523611111108</c:v>
                </c:pt>
                <c:pt idx="5075">
                  <c:v>44920.524305555555</c:v>
                </c:pt>
                <c:pt idx="5076">
                  <c:v>44920.525000000001</c:v>
                </c:pt>
                <c:pt idx="5077">
                  <c:v>44920.525694444441</c:v>
                </c:pt>
                <c:pt idx="5078">
                  <c:v>44920.526388888888</c:v>
                </c:pt>
                <c:pt idx="5079">
                  <c:v>44920.527083333334</c:v>
                </c:pt>
                <c:pt idx="5080">
                  <c:v>44920.527777777781</c:v>
                </c:pt>
                <c:pt idx="5081">
                  <c:v>44920.52847222222</c:v>
                </c:pt>
                <c:pt idx="5082">
                  <c:v>44920.529166666667</c:v>
                </c:pt>
                <c:pt idx="5083">
                  <c:v>44920.529861111114</c:v>
                </c:pt>
                <c:pt idx="5084">
                  <c:v>44920.530555555553</c:v>
                </c:pt>
                <c:pt idx="5085">
                  <c:v>44920.53125</c:v>
                </c:pt>
                <c:pt idx="5086">
                  <c:v>44920.531944444447</c:v>
                </c:pt>
                <c:pt idx="5087">
                  <c:v>44920.532638888886</c:v>
                </c:pt>
                <c:pt idx="5088">
                  <c:v>44920.533333333333</c:v>
                </c:pt>
                <c:pt idx="5089">
                  <c:v>44920.53402777778</c:v>
                </c:pt>
                <c:pt idx="5090">
                  <c:v>44920.534722222219</c:v>
                </c:pt>
                <c:pt idx="5091">
                  <c:v>44920.535416666666</c:v>
                </c:pt>
                <c:pt idx="5092">
                  <c:v>44920.536111111112</c:v>
                </c:pt>
                <c:pt idx="5093">
                  <c:v>44920.536805555559</c:v>
                </c:pt>
                <c:pt idx="5094">
                  <c:v>44920.537499999999</c:v>
                </c:pt>
                <c:pt idx="5095">
                  <c:v>44920.538194444445</c:v>
                </c:pt>
                <c:pt idx="5096">
                  <c:v>44920.538888888892</c:v>
                </c:pt>
                <c:pt idx="5097">
                  <c:v>44920.539583333331</c:v>
                </c:pt>
                <c:pt idx="5098">
                  <c:v>44920.540277777778</c:v>
                </c:pt>
                <c:pt idx="5099">
                  <c:v>44920.540972222225</c:v>
                </c:pt>
                <c:pt idx="5100">
                  <c:v>44920.541666666664</c:v>
                </c:pt>
                <c:pt idx="5101">
                  <c:v>44920.542361111111</c:v>
                </c:pt>
                <c:pt idx="5102">
                  <c:v>44920.543055555558</c:v>
                </c:pt>
                <c:pt idx="5103">
                  <c:v>44920.543749999997</c:v>
                </c:pt>
                <c:pt idx="5104">
                  <c:v>44920.544444444444</c:v>
                </c:pt>
                <c:pt idx="5105">
                  <c:v>44920.545138888891</c:v>
                </c:pt>
                <c:pt idx="5106">
                  <c:v>44920.54583333333</c:v>
                </c:pt>
                <c:pt idx="5107">
                  <c:v>44920.546527777777</c:v>
                </c:pt>
                <c:pt idx="5108">
                  <c:v>44920.547222222223</c:v>
                </c:pt>
                <c:pt idx="5109">
                  <c:v>44920.54791666667</c:v>
                </c:pt>
                <c:pt idx="5110">
                  <c:v>44920.548611111109</c:v>
                </c:pt>
                <c:pt idx="5111">
                  <c:v>44920.549305555556</c:v>
                </c:pt>
                <c:pt idx="5112">
                  <c:v>44920.55</c:v>
                </c:pt>
                <c:pt idx="5113">
                  <c:v>44920.550694444442</c:v>
                </c:pt>
                <c:pt idx="5114">
                  <c:v>44920.551388888889</c:v>
                </c:pt>
                <c:pt idx="5115">
                  <c:v>44920.552083333336</c:v>
                </c:pt>
                <c:pt idx="5116">
                  <c:v>44920.552777777775</c:v>
                </c:pt>
                <c:pt idx="5117">
                  <c:v>44920.553472222222</c:v>
                </c:pt>
                <c:pt idx="5118">
                  <c:v>44920.554166666669</c:v>
                </c:pt>
                <c:pt idx="5119">
                  <c:v>44920.554861111108</c:v>
                </c:pt>
                <c:pt idx="5120">
                  <c:v>44920.555555555555</c:v>
                </c:pt>
                <c:pt idx="5121">
                  <c:v>44920.556250000001</c:v>
                </c:pt>
                <c:pt idx="5122">
                  <c:v>44920.556944444441</c:v>
                </c:pt>
                <c:pt idx="5123">
                  <c:v>44920.557638888888</c:v>
                </c:pt>
                <c:pt idx="5124">
                  <c:v>44920.558333333334</c:v>
                </c:pt>
                <c:pt idx="5125">
                  <c:v>44920.559027777781</c:v>
                </c:pt>
                <c:pt idx="5126">
                  <c:v>44920.55972222222</c:v>
                </c:pt>
                <c:pt idx="5127">
                  <c:v>44920.560416666667</c:v>
                </c:pt>
                <c:pt idx="5128">
                  <c:v>44920.561111111114</c:v>
                </c:pt>
                <c:pt idx="5129">
                  <c:v>44920.561805555553</c:v>
                </c:pt>
                <c:pt idx="5130">
                  <c:v>44920.5625</c:v>
                </c:pt>
                <c:pt idx="5131">
                  <c:v>44920.563194444447</c:v>
                </c:pt>
                <c:pt idx="5132">
                  <c:v>44920.563888888886</c:v>
                </c:pt>
                <c:pt idx="5133">
                  <c:v>44920.564583333333</c:v>
                </c:pt>
                <c:pt idx="5134">
                  <c:v>44920.56527777778</c:v>
                </c:pt>
                <c:pt idx="5135">
                  <c:v>44920.565972222219</c:v>
                </c:pt>
                <c:pt idx="5136">
                  <c:v>44920.566666666666</c:v>
                </c:pt>
                <c:pt idx="5137">
                  <c:v>44920.567361111112</c:v>
                </c:pt>
                <c:pt idx="5138">
                  <c:v>44920.568055555559</c:v>
                </c:pt>
                <c:pt idx="5139">
                  <c:v>44920.568749999999</c:v>
                </c:pt>
                <c:pt idx="5140">
                  <c:v>44920.569444444445</c:v>
                </c:pt>
                <c:pt idx="5141">
                  <c:v>44920.570138888892</c:v>
                </c:pt>
                <c:pt idx="5142">
                  <c:v>44920.570833333331</c:v>
                </c:pt>
                <c:pt idx="5143">
                  <c:v>44920.571527777778</c:v>
                </c:pt>
                <c:pt idx="5144">
                  <c:v>44920.572222222225</c:v>
                </c:pt>
                <c:pt idx="5145">
                  <c:v>44920.572916666664</c:v>
                </c:pt>
                <c:pt idx="5146">
                  <c:v>44920.573611111111</c:v>
                </c:pt>
                <c:pt idx="5147">
                  <c:v>44920.574305555558</c:v>
                </c:pt>
                <c:pt idx="5148">
                  <c:v>44920.574999999997</c:v>
                </c:pt>
                <c:pt idx="5149">
                  <c:v>44920.575694444444</c:v>
                </c:pt>
                <c:pt idx="5150">
                  <c:v>44920.576388888891</c:v>
                </c:pt>
                <c:pt idx="5151">
                  <c:v>44920.57708333333</c:v>
                </c:pt>
                <c:pt idx="5152">
                  <c:v>44920.577777777777</c:v>
                </c:pt>
                <c:pt idx="5153">
                  <c:v>44920.578472222223</c:v>
                </c:pt>
                <c:pt idx="5154">
                  <c:v>44920.57916666667</c:v>
                </c:pt>
                <c:pt idx="5155">
                  <c:v>44920.579861111109</c:v>
                </c:pt>
                <c:pt idx="5156">
                  <c:v>44920.580555555556</c:v>
                </c:pt>
                <c:pt idx="5157">
                  <c:v>44920.581250000003</c:v>
                </c:pt>
                <c:pt idx="5158">
                  <c:v>44920.581944444442</c:v>
                </c:pt>
                <c:pt idx="5159">
                  <c:v>44920.582638888889</c:v>
                </c:pt>
                <c:pt idx="5160">
                  <c:v>44920.583333333336</c:v>
                </c:pt>
                <c:pt idx="5161">
                  <c:v>44920.584027777775</c:v>
                </c:pt>
                <c:pt idx="5162">
                  <c:v>44920.584722222222</c:v>
                </c:pt>
                <c:pt idx="5163">
                  <c:v>44920.585416666669</c:v>
                </c:pt>
                <c:pt idx="5164">
                  <c:v>44920.586111111108</c:v>
                </c:pt>
                <c:pt idx="5165">
                  <c:v>44920.586805555555</c:v>
                </c:pt>
                <c:pt idx="5166">
                  <c:v>44920.587500000001</c:v>
                </c:pt>
                <c:pt idx="5167">
                  <c:v>44920.588194444441</c:v>
                </c:pt>
                <c:pt idx="5168">
                  <c:v>44920.588888888888</c:v>
                </c:pt>
                <c:pt idx="5169">
                  <c:v>44920.589583333334</c:v>
                </c:pt>
                <c:pt idx="5170">
                  <c:v>44920.590277777781</c:v>
                </c:pt>
                <c:pt idx="5171">
                  <c:v>44920.59097222222</c:v>
                </c:pt>
                <c:pt idx="5172">
                  <c:v>44920.591666666667</c:v>
                </c:pt>
                <c:pt idx="5173">
                  <c:v>44920.592361111114</c:v>
                </c:pt>
                <c:pt idx="5174">
                  <c:v>44920.593055555553</c:v>
                </c:pt>
                <c:pt idx="5175">
                  <c:v>44920.59375</c:v>
                </c:pt>
                <c:pt idx="5176">
                  <c:v>44920.594444444447</c:v>
                </c:pt>
                <c:pt idx="5177">
                  <c:v>44920.595138888886</c:v>
                </c:pt>
                <c:pt idx="5178">
                  <c:v>44920.595833333333</c:v>
                </c:pt>
                <c:pt idx="5179">
                  <c:v>44920.59652777778</c:v>
                </c:pt>
                <c:pt idx="5180">
                  <c:v>44920.597222222219</c:v>
                </c:pt>
                <c:pt idx="5181">
                  <c:v>44920.597916666666</c:v>
                </c:pt>
                <c:pt idx="5182">
                  <c:v>44920.598611111112</c:v>
                </c:pt>
                <c:pt idx="5183">
                  <c:v>44920.599305555559</c:v>
                </c:pt>
                <c:pt idx="5184">
                  <c:v>44920.6</c:v>
                </c:pt>
                <c:pt idx="5185">
                  <c:v>44920.600694444445</c:v>
                </c:pt>
                <c:pt idx="5186">
                  <c:v>44920.601388888892</c:v>
                </c:pt>
                <c:pt idx="5187">
                  <c:v>44920.602083333331</c:v>
                </c:pt>
                <c:pt idx="5188">
                  <c:v>44920.602777777778</c:v>
                </c:pt>
                <c:pt idx="5189">
                  <c:v>44920.603472222225</c:v>
                </c:pt>
                <c:pt idx="5190">
                  <c:v>44920.604166666664</c:v>
                </c:pt>
                <c:pt idx="5191">
                  <c:v>44920.604861111111</c:v>
                </c:pt>
                <c:pt idx="5192">
                  <c:v>44920.605555555558</c:v>
                </c:pt>
                <c:pt idx="5193">
                  <c:v>44920.606249999997</c:v>
                </c:pt>
                <c:pt idx="5194">
                  <c:v>44920.606944444444</c:v>
                </c:pt>
                <c:pt idx="5195">
                  <c:v>44920.607638888891</c:v>
                </c:pt>
                <c:pt idx="5196">
                  <c:v>44920.60833333333</c:v>
                </c:pt>
                <c:pt idx="5197">
                  <c:v>44920.609027777777</c:v>
                </c:pt>
                <c:pt idx="5198">
                  <c:v>44920.609722222223</c:v>
                </c:pt>
                <c:pt idx="5199">
                  <c:v>44920.61041666667</c:v>
                </c:pt>
                <c:pt idx="5200">
                  <c:v>44920.611111111109</c:v>
                </c:pt>
                <c:pt idx="5201">
                  <c:v>44920.611805555556</c:v>
                </c:pt>
                <c:pt idx="5202">
                  <c:v>44920.612500000003</c:v>
                </c:pt>
                <c:pt idx="5203">
                  <c:v>44920.613194444442</c:v>
                </c:pt>
                <c:pt idx="5204">
                  <c:v>44920.613888888889</c:v>
                </c:pt>
                <c:pt idx="5205">
                  <c:v>44920.614583333336</c:v>
                </c:pt>
                <c:pt idx="5206">
                  <c:v>44920.615277777775</c:v>
                </c:pt>
                <c:pt idx="5207">
                  <c:v>44920.615972222222</c:v>
                </c:pt>
                <c:pt idx="5208">
                  <c:v>44920.616666666669</c:v>
                </c:pt>
                <c:pt idx="5209">
                  <c:v>44920.617361111108</c:v>
                </c:pt>
                <c:pt idx="5210">
                  <c:v>44920.618055555555</c:v>
                </c:pt>
                <c:pt idx="5211">
                  <c:v>44920.618750000001</c:v>
                </c:pt>
                <c:pt idx="5212">
                  <c:v>44920.619444444441</c:v>
                </c:pt>
                <c:pt idx="5213">
                  <c:v>44920.620138888888</c:v>
                </c:pt>
                <c:pt idx="5214">
                  <c:v>44920.620833333334</c:v>
                </c:pt>
                <c:pt idx="5215">
                  <c:v>44920.621527777781</c:v>
                </c:pt>
                <c:pt idx="5216">
                  <c:v>44920.62222222222</c:v>
                </c:pt>
                <c:pt idx="5217">
                  <c:v>44920.622916666667</c:v>
                </c:pt>
                <c:pt idx="5218">
                  <c:v>44920.623611111114</c:v>
                </c:pt>
                <c:pt idx="5219">
                  <c:v>44920.624305555553</c:v>
                </c:pt>
                <c:pt idx="5220">
                  <c:v>44920.625</c:v>
                </c:pt>
                <c:pt idx="5221">
                  <c:v>44920.625694444447</c:v>
                </c:pt>
                <c:pt idx="5222">
                  <c:v>44920.626388888886</c:v>
                </c:pt>
                <c:pt idx="5223">
                  <c:v>44920.627083333333</c:v>
                </c:pt>
                <c:pt idx="5224">
                  <c:v>44920.62777777778</c:v>
                </c:pt>
                <c:pt idx="5225">
                  <c:v>44920.628472222219</c:v>
                </c:pt>
                <c:pt idx="5226">
                  <c:v>44920.629166666666</c:v>
                </c:pt>
                <c:pt idx="5227">
                  <c:v>44920.629861111112</c:v>
                </c:pt>
                <c:pt idx="5228">
                  <c:v>44920.630555555559</c:v>
                </c:pt>
                <c:pt idx="5229">
                  <c:v>44920.631249999999</c:v>
                </c:pt>
                <c:pt idx="5230">
                  <c:v>44920.631944444445</c:v>
                </c:pt>
                <c:pt idx="5231">
                  <c:v>44920.632638888892</c:v>
                </c:pt>
                <c:pt idx="5232">
                  <c:v>44920.633333333331</c:v>
                </c:pt>
                <c:pt idx="5233">
                  <c:v>44920.634027777778</c:v>
                </c:pt>
                <c:pt idx="5234">
                  <c:v>44920.634722222225</c:v>
                </c:pt>
                <c:pt idx="5235">
                  <c:v>44920.635416666664</c:v>
                </c:pt>
                <c:pt idx="5236">
                  <c:v>44920.636111111111</c:v>
                </c:pt>
                <c:pt idx="5237">
                  <c:v>44920.636805555558</c:v>
                </c:pt>
                <c:pt idx="5238">
                  <c:v>44920.637499999997</c:v>
                </c:pt>
                <c:pt idx="5239">
                  <c:v>44920.638194444444</c:v>
                </c:pt>
                <c:pt idx="5240">
                  <c:v>44920.638888888891</c:v>
                </c:pt>
                <c:pt idx="5241">
                  <c:v>44920.63958333333</c:v>
                </c:pt>
                <c:pt idx="5242">
                  <c:v>44920.640277777777</c:v>
                </c:pt>
                <c:pt idx="5243">
                  <c:v>44920.640972222223</c:v>
                </c:pt>
                <c:pt idx="5244">
                  <c:v>44920.64166666667</c:v>
                </c:pt>
                <c:pt idx="5245">
                  <c:v>44920.642361111109</c:v>
                </c:pt>
                <c:pt idx="5246">
                  <c:v>44920.643055555556</c:v>
                </c:pt>
                <c:pt idx="5247">
                  <c:v>44920.643750000003</c:v>
                </c:pt>
                <c:pt idx="5248">
                  <c:v>44920.644444444442</c:v>
                </c:pt>
                <c:pt idx="5249">
                  <c:v>44920.645138888889</c:v>
                </c:pt>
                <c:pt idx="5250">
                  <c:v>44920.645833333336</c:v>
                </c:pt>
                <c:pt idx="5251">
                  <c:v>44920.646527777775</c:v>
                </c:pt>
                <c:pt idx="5252">
                  <c:v>44920.647222222222</c:v>
                </c:pt>
                <c:pt idx="5253">
                  <c:v>44920.647916666669</c:v>
                </c:pt>
                <c:pt idx="5254">
                  <c:v>44920.648611111108</c:v>
                </c:pt>
                <c:pt idx="5255">
                  <c:v>44920.649305555555</c:v>
                </c:pt>
                <c:pt idx="5256">
                  <c:v>44920.65</c:v>
                </c:pt>
                <c:pt idx="5257">
                  <c:v>44920.650694444441</c:v>
                </c:pt>
                <c:pt idx="5258">
                  <c:v>44920.651388888888</c:v>
                </c:pt>
                <c:pt idx="5259">
                  <c:v>44920.652083333334</c:v>
                </c:pt>
                <c:pt idx="5260">
                  <c:v>44920.652777777781</c:v>
                </c:pt>
                <c:pt idx="5261">
                  <c:v>44920.65347222222</c:v>
                </c:pt>
                <c:pt idx="5262">
                  <c:v>44920.654166666667</c:v>
                </c:pt>
                <c:pt idx="5263">
                  <c:v>44920.654861111114</c:v>
                </c:pt>
                <c:pt idx="5264">
                  <c:v>44920.655555555553</c:v>
                </c:pt>
                <c:pt idx="5265">
                  <c:v>44920.65625</c:v>
                </c:pt>
                <c:pt idx="5266">
                  <c:v>44920.656944444447</c:v>
                </c:pt>
                <c:pt idx="5267">
                  <c:v>44920.657638888886</c:v>
                </c:pt>
                <c:pt idx="5268">
                  <c:v>44920.658333333333</c:v>
                </c:pt>
                <c:pt idx="5269">
                  <c:v>44920.65902777778</c:v>
                </c:pt>
                <c:pt idx="5270">
                  <c:v>44920.659722222219</c:v>
                </c:pt>
                <c:pt idx="5271">
                  <c:v>44920.660416666666</c:v>
                </c:pt>
                <c:pt idx="5272">
                  <c:v>44920.661111111112</c:v>
                </c:pt>
                <c:pt idx="5273">
                  <c:v>44920.661805555559</c:v>
                </c:pt>
                <c:pt idx="5274">
                  <c:v>44920.662499999999</c:v>
                </c:pt>
                <c:pt idx="5275">
                  <c:v>44920.663194444445</c:v>
                </c:pt>
                <c:pt idx="5276">
                  <c:v>44920.663888888892</c:v>
                </c:pt>
                <c:pt idx="5277">
                  <c:v>44920.664583333331</c:v>
                </c:pt>
                <c:pt idx="5278">
                  <c:v>44920.665277777778</c:v>
                </c:pt>
                <c:pt idx="5279">
                  <c:v>44920.665972222225</c:v>
                </c:pt>
                <c:pt idx="5280">
                  <c:v>44920.666666666664</c:v>
                </c:pt>
                <c:pt idx="5281">
                  <c:v>44920.667361111111</c:v>
                </c:pt>
                <c:pt idx="5282">
                  <c:v>44920.668055555558</c:v>
                </c:pt>
                <c:pt idx="5283">
                  <c:v>44920.668749999997</c:v>
                </c:pt>
                <c:pt idx="5284">
                  <c:v>44920.669444444444</c:v>
                </c:pt>
                <c:pt idx="5285">
                  <c:v>44920.670138888891</c:v>
                </c:pt>
                <c:pt idx="5286">
                  <c:v>44920.67083333333</c:v>
                </c:pt>
                <c:pt idx="5287">
                  <c:v>44920.671527777777</c:v>
                </c:pt>
                <c:pt idx="5288">
                  <c:v>44920.672222222223</c:v>
                </c:pt>
                <c:pt idx="5289">
                  <c:v>44920.67291666667</c:v>
                </c:pt>
                <c:pt idx="5290">
                  <c:v>44920.673611111109</c:v>
                </c:pt>
                <c:pt idx="5291">
                  <c:v>44920.674305555556</c:v>
                </c:pt>
                <c:pt idx="5292">
                  <c:v>44920.675000000003</c:v>
                </c:pt>
                <c:pt idx="5293">
                  <c:v>44920.675694444442</c:v>
                </c:pt>
                <c:pt idx="5294">
                  <c:v>44920.676388888889</c:v>
                </c:pt>
                <c:pt idx="5295">
                  <c:v>44920.677083333336</c:v>
                </c:pt>
                <c:pt idx="5296">
                  <c:v>44920.677777777775</c:v>
                </c:pt>
                <c:pt idx="5297">
                  <c:v>44920.678472222222</c:v>
                </c:pt>
                <c:pt idx="5298">
                  <c:v>44920.679166666669</c:v>
                </c:pt>
                <c:pt idx="5299">
                  <c:v>44920.679861111108</c:v>
                </c:pt>
                <c:pt idx="5300">
                  <c:v>44920.680555555555</c:v>
                </c:pt>
                <c:pt idx="5301">
                  <c:v>44920.681250000001</c:v>
                </c:pt>
                <c:pt idx="5302">
                  <c:v>44920.681944444441</c:v>
                </c:pt>
                <c:pt idx="5303">
                  <c:v>44920.682638888888</c:v>
                </c:pt>
                <c:pt idx="5304">
                  <c:v>44920.683333333334</c:v>
                </c:pt>
                <c:pt idx="5305">
                  <c:v>44920.684027777781</c:v>
                </c:pt>
                <c:pt idx="5306">
                  <c:v>44920.68472222222</c:v>
                </c:pt>
                <c:pt idx="5307">
                  <c:v>44920.685416666667</c:v>
                </c:pt>
                <c:pt idx="5308">
                  <c:v>44920.686111111114</c:v>
                </c:pt>
                <c:pt idx="5309">
                  <c:v>44920.686805555553</c:v>
                </c:pt>
                <c:pt idx="5310">
                  <c:v>44920.6875</c:v>
                </c:pt>
                <c:pt idx="5311">
                  <c:v>44920.688194444447</c:v>
                </c:pt>
                <c:pt idx="5312">
                  <c:v>44920.688888888886</c:v>
                </c:pt>
                <c:pt idx="5313">
                  <c:v>44920.689583333333</c:v>
                </c:pt>
                <c:pt idx="5314">
                  <c:v>44920.69027777778</c:v>
                </c:pt>
                <c:pt idx="5315">
                  <c:v>44920.690972222219</c:v>
                </c:pt>
                <c:pt idx="5316">
                  <c:v>44920.691666666666</c:v>
                </c:pt>
                <c:pt idx="5317">
                  <c:v>44920.692361111112</c:v>
                </c:pt>
                <c:pt idx="5318">
                  <c:v>44920.693055555559</c:v>
                </c:pt>
                <c:pt idx="5319">
                  <c:v>44920.693749999999</c:v>
                </c:pt>
                <c:pt idx="5320">
                  <c:v>44920.694444444445</c:v>
                </c:pt>
                <c:pt idx="5321">
                  <c:v>44920.695138888892</c:v>
                </c:pt>
                <c:pt idx="5322">
                  <c:v>44920.695833333331</c:v>
                </c:pt>
                <c:pt idx="5323">
                  <c:v>44920.696527777778</c:v>
                </c:pt>
                <c:pt idx="5324">
                  <c:v>44920.697222222225</c:v>
                </c:pt>
                <c:pt idx="5325">
                  <c:v>44920.697916666664</c:v>
                </c:pt>
                <c:pt idx="5326">
                  <c:v>44920.698611111111</c:v>
                </c:pt>
                <c:pt idx="5327">
                  <c:v>44920.699305555558</c:v>
                </c:pt>
                <c:pt idx="5328">
                  <c:v>44920.7</c:v>
                </c:pt>
                <c:pt idx="5329">
                  <c:v>44920.700694444444</c:v>
                </c:pt>
                <c:pt idx="5330">
                  <c:v>44920.701388888891</c:v>
                </c:pt>
                <c:pt idx="5331">
                  <c:v>44920.70208333333</c:v>
                </c:pt>
                <c:pt idx="5332">
                  <c:v>44920.702777777777</c:v>
                </c:pt>
                <c:pt idx="5333">
                  <c:v>44920.703472222223</c:v>
                </c:pt>
                <c:pt idx="5334">
                  <c:v>44920.70416666667</c:v>
                </c:pt>
                <c:pt idx="5335">
                  <c:v>44920.704861111109</c:v>
                </c:pt>
                <c:pt idx="5336">
                  <c:v>44920.705555555556</c:v>
                </c:pt>
                <c:pt idx="5337">
                  <c:v>44920.706250000003</c:v>
                </c:pt>
                <c:pt idx="5338">
                  <c:v>44920.706944444442</c:v>
                </c:pt>
                <c:pt idx="5339">
                  <c:v>44920.707638888889</c:v>
                </c:pt>
                <c:pt idx="5340">
                  <c:v>44920.708333333336</c:v>
                </c:pt>
                <c:pt idx="5341">
                  <c:v>44920.709027777775</c:v>
                </c:pt>
                <c:pt idx="5342">
                  <c:v>44920.709722222222</c:v>
                </c:pt>
                <c:pt idx="5343">
                  <c:v>44920.710416666669</c:v>
                </c:pt>
                <c:pt idx="5344">
                  <c:v>44920.711111111108</c:v>
                </c:pt>
                <c:pt idx="5345">
                  <c:v>44920.711805555555</c:v>
                </c:pt>
                <c:pt idx="5346">
                  <c:v>44920.712500000001</c:v>
                </c:pt>
                <c:pt idx="5347">
                  <c:v>44920.713194444441</c:v>
                </c:pt>
                <c:pt idx="5348">
                  <c:v>44920.713888888888</c:v>
                </c:pt>
                <c:pt idx="5349">
                  <c:v>44920.714583333334</c:v>
                </c:pt>
                <c:pt idx="5350">
                  <c:v>44920.715277777781</c:v>
                </c:pt>
                <c:pt idx="5351">
                  <c:v>44920.71597222222</c:v>
                </c:pt>
                <c:pt idx="5352">
                  <c:v>44920.716666666667</c:v>
                </c:pt>
                <c:pt idx="5353">
                  <c:v>44920.717361111114</c:v>
                </c:pt>
                <c:pt idx="5354">
                  <c:v>44920.718055555553</c:v>
                </c:pt>
                <c:pt idx="5355">
                  <c:v>44920.71875</c:v>
                </c:pt>
                <c:pt idx="5356">
                  <c:v>44920.719444444447</c:v>
                </c:pt>
                <c:pt idx="5357">
                  <c:v>44920.720138888886</c:v>
                </c:pt>
                <c:pt idx="5358">
                  <c:v>44920.720833333333</c:v>
                </c:pt>
                <c:pt idx="5359">
                  <c:v>44920.72152777778</c:v>
                </c:pt>
                <c:pt idx="5360">
                  <c:v>44920.722222222219</c:v>
                </c:pt>
                <c:pt idx="5361">
                  <c:v>44920.722916666666</c:v>
                </c:pt>
                <c:pt idx="5362">
                  <c:v>44920.723611111112</c:v>
                </c:pt>
                <c:pt idx="5363">
                  <c:v>44920.724305555559</c:v>
                </c:pt>
                <c:pt idx="5364">
                  <c:v>44920.724999999999</c:v>
                </c:pt>
                <c:pt idx="5365">
                  <c:v>44920.725694444445</c:v>
                </c:pt>
                <c:pt idx="5366">
                  <c:v>44920.726388888892</c:v>
                </c:pt>
                <c:pt idx="5367">
                  <c:v>44920.727083333331</c:v>
                </c:pt>
                <c:pt idx="5368">
                  <c:v>44920.727777777778</c:v>
                </c:pt>
                <c:pt idx="5369">
                  <c:v>44920.728472222225</c:v>
                </c:pt>
                <c:pt idx="5370">
                  <c:v>44920.729166666664</c:v>
                </c:pt>
                <c:pt idx="5371">
                  <c:v>44920.729861111111</c:v>
                </c:pt>
                <c:pt idx="5372">
                  <c:v>44920.730555555558</c:v>
                </c:pt>
                <c:pt idx="5373">
                  <c:v>44920.731249999997</c:v>
                </c:pt>
                <c:pt idx="5374">
                  <c:v>44920.731944444444</c:v>
                </c:pt>
                <c:pt idx="5375">
                  <c:v>44920.732638888891</c:v>
                </c:pt>
                <c:pt idx="5376">
                  <c:v>44920.73333333333</c:v>
                </c:pt>
                <c:pt idx="5377">
                  <c:v>44920.734027777777</c:v>
                </c:pt>
                <c:pt idx="5378">
                  <c:v>44920.734722222223</c:v>
                </c:pt>
                <c:pt idx="5379">
                  <c:v>44920.73541666667</c:v>
                </c:pt>
                <c:pt idx="5380">
                  <c:v>44920.736111111109</c:v>
                </c:pt>
                <c:pt idx="5381">
                  <c:v>44920.736805555556</c:v>
                </c:pt>
                <c:pt idx="5382">
                  <c:v>44920.737500000003</c:v>
                </c:pt>
                <c:pt idx="5383">
                  <c:v>44920.738194444442</c:v>
                </c:pt>
                <c:pt idx="5384">
                  <c:v>44920.738888888889</c:v>
                </c:pt>
                <c:pt idx="5385">
                  <c:v>44920.739583333336</c:v>
                </c:pt>
                <c:pt idx="5386">
                  <c:v>44920.740277777775</c:v>
                </c:pt>
                <c:pt idx="5387">
                  <c:v>44920.740972222222</c:v>
                </c:pt>
                <c:pt idx="5388">
                  <c:v>44920.741666666669</c:v>
                </c:pt>
                <c:pt idx="5389">
                  <c:v>44920.742361111108</c:v>
                </c:pt>
                <c:pt idx="5390">
                  <c:v>44920.743055555555</c:v>
                </c:pt>
                <c:pt idx="5391">
                  <c:v>44920.743750000001</c:v>
                </c:pt>
                <c:pt idx="5392">
                  <c:v>44920.744444444441</c:v>
                </c:pt>
                <c:pt idx="5393">
                  <c:v>44920.745138888888</c:v>
                </c:pt>
                <c:pt idx="5394">
                  <c:v>44920.745833333334</c:v>
                </c:pt>
                <c:pt idx="5395">
                  <c:v>44920.746527777781</c:v>
                </c:pt>
                <c:pt idx="5396">
                  <c:v>44920.74722222222</c:v>
                </c:pt>
                <c:pt idx="5397">
                  <c:v>44920.747916666667</c:v>
                </c:pt>
                <c:pt idx="5398">
                  <c:v>44920.748611111114</c:v>
                </c:pt>
                <c:pt idx="5399">
                  <c:v>44920.749305555553</c:v>
                </c:pt>
                <c:pt idx="5400">
                  <c:v>44920.75</c:v>
                </c:pt>
                <c:pt idx="5401">
                  <c:v>44920.750694444447</c:v>
                </c:pt>
                <c:pt idx="5402">
                  <c:v>44920.751388888886</c:v>
                </c:pt>
                <c:pt idx="5403">
                  <c:v>44920.752083333333</c:v>
                </c:pt>
                <c:pt idx="5404">
                  <c:v>44920.75277777778</c:v>
                </c:pt>
                <c:pt idx="5405">
                  <c:v>44920.753472222219</c:v>
                </c:pt>
                <c:pt idx="5406">
                  <c:v>44920.754166666666</c:v>
                </c:pt>
                <c:pt idx="5407">
                  <c:v>44920.754861111112</c:v>
                </c:pt>
                <c:pt idx="5408">
                  <c:v>44920.755555555559</c:v>
                </c:pt>
                <c:pt idx="5409">
                  <c:v>44920.756249999999</c:v>
                </c:pt>
                <c:pt idx="5410">
                  <c:v>44920.756944444445</c:v>
                </c:pt>
                <c:pt idx="5411">
                  <c:v>44920.757638888892</c:v>
                </c:pt>
                <c:pt idx="5412">
                  <c:v>44920.758333333331</c:v>
                </c:pt>
                <c:pt idx="5413">
                  <c:v>44920.759027777778</c:v>
                </c:pt>
                <c:pt idx="5414">
                  <c:v>44920.759722222225</c:v>
                </c:pt>
                <c:pt idx="5415">
                  <c:v>44920.760416666664</c:v>
                </c:pt>
                <c:pt idx="5416">
                  <c:v>44920.761111111111</c:v>
                </c:pt>
                <c:pt idx="5417">
                  <c:v>44920.761805555558</c:v>
                </c:pt>
                <c:pt idx="5418">
                  <c:v>44920.762499999997</c:v>
                </c:pt>
                <c:pt idx="5419">
                  <c:v>44920.763194444444</c:v>
                </c:pt>
                <c:pt idx="5420">
                  <c:v>44920.763888888891</c:v>
                </c:pt>
                <c:pt idx="5421">
                  <c:v>44920.76458333333</c:v>
                </c:pt>
                <c:pt idx="5422">
                  <c:v>44920.765277777777</c:v>
                </c:pt>
                <c:pt idx="5423">
                  <c:v>44920.765972222223</c:v>
                </c:pt>
                <c:pt idx="5424">
                  <c:v>44920.76666666667</c:v>
                </c:pt>
                <c:pt idx="5425">
                  <c:v>44920.767361111109</c:v>
                </c:pt>
                <c:pt idx="5426">
                  <c:v>44920.768055555556</c:v>
                </c:pt>
                <c:pt idx="5427">
                  <c:v>44920.768750000003</c:v>
                </c:pt>
                <c:pt idx="5428">
                  <c:v>44920.769444444442</c:v>
                </c:pt>
                <c:pt idx="5429">
                  <c:v>44920.770138888889</c:v>
                </c:pt>
                <c:pt idx="5430">
                  <c:v>44920.770833333336</c:v>
                </c:pt>
                <c:pt idx="5431">
                  <c:v>44920.771527777775</c:v>
                </c:pt>
                <c:pt idx="5432">
                  <c:v>44920.772222222222</c:v>
                </c:pt>
                <c:pt idx="5433">
                  <c:v>44920.772916666669</c:v>
                </c:pt>
                <c:pt idx="5434">
                  <c:v>44920.773611111108</c:v>
                </c:pt>
                <c:pt idx="5435">
                  <c:v>44920.774305555555</c:v>
                </c:pt>
                <c:pt idx="5436">
                  <c:v>44920.775000000001</c:v>
                </c:pt>
                <c:pt idx="5437">
                  <c:v>44920.775694444441</c:v>
                </c:pt>
                <c:pt idx="5438">
                  <c:v>44920.776388888888</c:v>
                </c:pt>
                <c:pt idx="5439">
                  <c:v>44920.777083333334</c:v>
                </c:pt>
                <c:pt idx="5440">
                  <c:v>44920.777777777781</c:v>
                </c:pt>
                <c:pt idx="5441">
                  <c:v>44920.77847222222</c:v>
                </c:pt>
                <c:pt idx="5442">
                  <c:v>44920.779166666667</c:v>
                </c:pt>
                <c:pt idx="5443">
                  <c:v>44920.779861111114</c:v>
                </c:pt>
                <c:pt idx="5444">
                  <c:v>44920.780555555553</c:v>
                </c:pt>
                <c:pt idx="5445">
                  <c:v>44920.78125</c:v>
                </c:pt>
                <c:pt idx="5446">
                  <c:v>44920.781944444447</c:v>
                </c:pt>
                <c:pt idx="5447">
                  <c:v>44920.782638888886</c:v>
                </c:pt>
                <c:pt idx="5448">
                  <c:v>44920.783333333333</c:v>
                </c:pt>
                <c:pt idx="5449">
                  <c:v>44920.78402777778</c:v>
                </c:pt>
                <c:pt idx="5450">
                  <c:v>44920.784722222219</c:v>
                </c:pt>
                <c:pt idx="5451">
                  <c:v>44920.785416666666</c:v>
                </c:pt>
                <c:pt idx="5452">
                  <c:v>44920.786111111112</c:v>
                </c:pt>
                <c:pt idx="5453">
                  <c:v>44920.786805555559</c:v>
                </c:pt>
                <c:pt idx="5454">
                  <c:v>44920.787499999999</c:v>
                </c:pt>
                <c:pt idx="5455">
                  <c:v>44920.788194444445</c:v>
                </c:pt>
                <c:pt idx="5456">
                  <c:v>44920.788888888892</c:v>
                </c:pt>
                <c:pt idx="5457">
                  <c:v>44920.789583333331</c:v>
                </c:pt>
                <c:pt idx="5458">
                  <c:v>44920.790277777778</c:v>
                </c:pt>
                <c:pt idx="5459">
                  <c:v>44920.790972222225</c:v>
                </c:pt>
                <c:pt idx="5460">
                  <c:v>44920.791666666664</c:v>
                </c:pt>
                <c:pt idx="5461">
                  <c:v>44920.792361111111</c:v>
                </c:pt>
                <c:pt idx="5462">
                  <c:v>44920.793055555558</c:v>
                </c:pt>
                <c:pt idx="5463">
                  <c:v>44920.793749999997</c:v>
                </c:pt>
                <c:pt idx="5464">
                  <c:v>44920.794444444444</c:v>
                </c:pt>
                <c:pt idx="5465">
                  <c:v>44920.795138888891</c:v>
                </c:pt>
                <c:pt idx="5466">
                  <c:v>44920.79583333333</c:v>
                </c:pt>
                <c:pt idx="5467">
                  <c:v>44920.796527777777</c:v>
                </c:pt>
                <c:pt idx="5468">
                  <c:v>44920.797222222223</c:v>
                </c:pt>
                <c:pt idx="5469">
                  <c:v>44920.79791666667</c:v>
                </c:pt>
                <c:pt idx="5470">
                  <c:v>44920.798611111109</c:v>
                </c:pt>
                <c:pt idx="5471">
                  <c:v>44920.799305555556</c:v>
                </c:pt>
                <c:pt idx="5472">
                  <c:v>44920.800000000003</c:v>
                </c:pt>
                <c:pt idx="5473">
                  <c:v>44920.800694444442</c:v>
                </c:pt>
                <c:pt idx="5474">
                  <c:v>44920.801388888889</c:v>
                </c:pt>
                <c:pt idx="5475">
                  <c:v>44920.802083333336</c:v>
                </c:pt>
                <c:pt idx="5476">
                  <c:v>44920.802777777775</c:v>
                </c:pt>
                <c:pt idx="5477">
                  <c:v>44920.803472222222</c:v>
                </c:pt>
                <c:pt idx="5478">
                  <c:v>44920.804166666669</c:v>
                </c:pt>
                <c:pt idx="5479">
                  <c:v>44920.804861111108</c:v>
                </c:pt>
                <c:pt idx="5480">
                  <c:v>44920.805555555555</c:v>
                </c:pt>
                <c:pt idx="5481">
                  <c:v>44920.806250000001</c:v>
                </c:pt>
                <c:pt idx="5482">
                  <c:v>44920.806944444441</c:v>
                </c:pt>
                <c:pt idx="5483">
                  <c:v>44920.807638888888</c:v>
                </c:pt>
                <c:pt idx="5484">
                  <c:v>44920.808333333334</c:v>
                </c:pt>
                <c:pt idx="5485">
                  <c:v>44920.809027777781</c:v>
                </c:pt>
                <c:pt idx="5486">
                  <c:v>44920.80972222222</c:v>
                </c:pt>
                <c:pt idx="5487">
                  <c:v>44920.810416666667</c:v>
                </c:pt>
                <c:pt idx="5488">
                  <c:v>44920.811111111114</c:v>
                </c:pt>
                <c:pt idx="5489">
                  <c:v>44920.811805555553</c:v>
                </c:pt>
                <c:pt idx="5490">
                  <c:v>44920.8125</c:v>
                </c:pt>
                <c:pt idx="5491">
                  <c:v>44920.813194444447</c:v>
                </c:pt>
                <c:pt idx="5492">
                  <c:v>44920.813888888886</c:v>
                </c:pt>
                <c:pt idx="5493">
                  <c:v>44920.814583333333</c:v>
                </c:pt>
                <c:pt idx="5494">
                  <c:v>44920.81527777778</c:v>
                </c:pt>
                <c:pt idx="5495">
                  <c:v>44920.815972222219</c:v>
                </c:pt>
                <c:pt idx="5496">
                  <c:v>44920.816666666666</c:v>
                </c:pt>
                <c:pt idx="5497">
                  <c:v>44920.817361111112</c:v>
                </c:pt>
                <c:pt idx="5498">
                  <c:v>44920.818055555559</c:v>
                </c:pt>
                <c:pt idx="5499">
                  <c:v>44920.818749999999</c:v>
                </c:pt>
                <c:pt idx="5500">
                  <c:v>44920.819444444445</c:v>
                </c:pt>
                <c:pt idx="5501">
                  <c:v>44920.820138888892</c:v>
                </c:pt>
                <c:pt idx="5502">
                  <c:v>44920.820833333331</c:v>
                </c:pt>
                <c:pt idx="5503">
                  <c:v>44920.821527777778</c:v>
                </c:pt>
                <c:pt idx="5504">
                  <c:v>44920.822222222225</c:v>
                </c:pt>
                <c:pt idx="5505">
                  <c:v>44920.822916666664</c:v>
                </c:pt>
                <c:pt idx="5506">
                  <c:v>44920.823611111111</c:v>
                </c:pt>
                <c:pt idx="5507">
                  <c:v>44920.824305555558</c:v>
                </c:pt>
                <c:pt idx="5508">
                  <c:v>44920.824999999997</c:v>
                </c:pt>
                <c:pt idx="5509">
                  <c:v>44920.825694444444</c:v>
                </c:pt>
                <c:pt idx="5510">
                  <c:v>44920.826388888891</c:v>
                </c:pt>
                <c:pt idx="5511">
                  <c:v>44920.82708333333</c:v>
                </c:pt>
                <c:pt idx="5512">
                  <c:v>44920.827777777777</c:v>
                </c:pt>
                <c:pt idx="5513">
                  <c:v>44920.828472222223</c:v>
                </c:pt>
                <c:pt idx="5514">
                  <c:v>44920.82916666667</c:v>
                </c:pt>
                <c:pt idx="5515">
                  <c:v>44920.829861111109</c:v>
                </c:pt>
                <c:pt idx="5516">
                  <c:v>44920.830555555556</c:v>
                </c:pt>
                <c:pt idx="5517">
                  <c:v>44920.831250000003</c:v>
                </c:pt>
                <c:pt idx="5518">
                  <c:v>44920.831944444442</c:v>
                </c:pt>
                <c:pt idx="5519">
                  <c:v>44920.832638888889</c:v>
                </c:pt>
                <c:pt idx="5520">
                  <c:v>44920.833333333336</c:v>
                </c:pt>
                <c:pt idx="5521">
                  <c:v>44920.834027777775</c:v>
                </c:pt>
                <c:pt idx="5522">
                  <c:v>44920.834722222222</c:v>
                </c:pt>
                <c:pt idx="5523">
                  <c:v>44920.835416666669</c:v>
                </c:pt>
                <c:pt idx="5524">
                  <c:v>44920.836111111108</c:v>
                </c:pt>
                <c:pt idx="5525">
                  <c:v>44920.836805555555</c:v>
                </c:pt>
                <c:pt idx="5526">
                  <c:v>44920.837500000001</c:v>
                </c:pt>
                <c:pt idx="5527">
                  <c:v>44920.838194444441</c:v>
                </c:pt>
                <c:pt idx="5528">
                  <c:v>44920.838888888888</c:v>
                </c:pt>
                <c:pt idx="5529">
                  <c:v>44920.839583333334</c:v>
                </c:pt>
                <c:pt idx="5530">
                  <c:v>44920.840277777781</c:v>
                </c:pt>
                <c:pt idx="5531">
                  <c:v>44920.84097222222</c:v>
                </c:pt>
                <c:pt idx="5532">
                  <c:v>44920.841666666667</c:v>
                </c:pt>
                <c:pt idx="5533">
                  <c:v>44920.842361111114</c:v>
                </c:pt>
                <c:pt idx="5534">
                  <c:v>44920.843055555553</c:v>
                </c:pt>
                <c:pt idx="5535">
                  <c:v>44920.84375</c:v>
                </c:pt>
                <c:pt idx="5536">
                  <c:v>44920.844444444447</c:v>
                </c:pt>
                <c:pt idx="5537">
                  <c:v>44920.845138888886</c:v>
                </c:pt>
                <c:pt idx="5538">
                  <c:v>44920.845833333333</c:v>
                </c:pt>
                <c:pt idx="5539">
                  <c:v>44920.84652777778</c:v>
                </c:pt>
                <c:pt idx="5540">
                  <c:v>44920.847222222219</c:v>
                </c:pt>
                <c:pt idx="5541">
                  <c:v>44920.847916666666</c:v>
                </c:pt>
                <c:pt idx="5542">
                  <c:v>44920.848611111112</c:v>
                </c:pt>
                <c:pt idx="5543">
                  <c:v>44920.849305555559</c:v>
                </c:pt>
                <c:pt idx="5544">
                  <c:v>44920.85</c:v>
                </c:pt>
                <c:pt idx="5545">
                  <c:v>44920.850694444445</c:v>
                </c:pt>
                <c:pt idx="5546">
                  <c:v>44920.851388888892</c:v>
                </c:pt>
                <c:pt idx="5547">
                  <c:v>44920.852083333331</c:v>
                </c:pt>
                <c:pt idx="5548">
                  <c:v>44920.852777777778</c:v>
                </c:pt>
                <c:pt idx="5549">
                  <c:v>44920.853472222225</c:v>
                </c:pt>
                <c:pt idx="5550">
                  <c:v>44920.854166666664</c:v>
                </c:pt>
                <c:pt idx="5551">
                  <c:v>44920.854861111111</c:v>
                </c:pt>
                <c:pt idx="5552">
                  <c:v>44920.855555555558</c:v>
                </c:pt>
                <c:pt idx="5553">
                  <c:v>44920.856249999997</c:v>
                </c:pt>
                <c:pt idx="5554">
                  <c:v>44920.856944444444</c:v>
                </c:pt>
                <c:pt idx="5555">
                  <c:v>44920.857638888891</c:v>
                </c:pt>
                <c:pt idx="5556">
                  <c:v>44920.85833333333</c:v>
                </c:pt>
                <c:pt idx="5557">
                  <c:v>44920.859027777777</c:v>
                </c:pt>
                <c:pt idx="5558">
                  <c:v>44920.859722222223</c:v>
                </c:pt>
                <c:pt idx="5559">
                  <c:v>44920.86041666667</c:v>
                </c:pt>
                <c:pt idx="5560">
                  <c:v>44920.861111111109</c:v>
                </c:pt>
                <c:pt idx="5561">
                  <c:v>44920.861805555556</c:v>
                </c:pt>
                <c:pt idx="5562">
                  <c:v>44920.862500000003</c:v>
                </c:pt>
                <c:pt idx="5563">
                  <c:v>44920.863194444442</c:v>
                </c:pt>
                <c:pt idx="5564">
                  <c:v>44920.863888888889</c:v>
                </c:pt>
                <c:pt idx="5565">
                  <c:v>44920.864583333336</c:v>
                </c:pt>
                <c:pt idx="5566">
                  <c:v>44920.865277777775</c:v>
                </c:pt>
                <c:pt idx="5567">
                  <c:v>44920.865972222222</c:v>
                </c:pt>
                <c:pt idx="5568">
                  <c:v>44920.866666666669</c:v>
                </c:pt>
                <c:pt idx="5569">
                  <c:v>44920.867361111108</c:v>
                </c:pt>
                <c:pt idx="5570">
                  <c:v>44920.868055555555</c:v>
                </c:pt>
                <c:pt idx="5571">
                  <c:v>44920.868750000001</c:v>
                </c:pt>
                <c:pt idx="5572">
                  <c:v>44920.869444444441</c:v>
                </c:pt>
                <c:pt idx="5573">
                  <c:v>44920.870138888888</c:v>
                </c:pt>
                <c:pt idx="5574">
                  <c:v>44920.870833333334</c:v>
                </c:pt>
                <c:pt idx="5575">
                  <c:v>44920.871527777781</c:v>
                </c:pt>
                <c:pt idx="5576">
                  <c:v>44920.87222222222</c:v>
                </c:pt>
                <c:pt idx="5577">
                  <c:v>44920.872916666667</c:v>
                </c:pt>
                <c:pt idx="5578">
                  <c:v>44920.873611111114</c:v>
                </c:pt>
                <c:pt idx="5579">
                  <c:v>44920.874305555553</c:v>
                </c:pt>
                <c:pt idx="5580">
                  <c:v>44920.875</c:v>
                </c:pt>
                <c:pt idx="5581">
                  <c:v>44920.875694444447</c:v>
                </c:pt>
                <c:pt idx="5582">
                  <c:v>44920.876388888886</c:v>
                </c:pt>
                <c:pt idx="5583">
                  <c:v>44920.877083333333</c:v>
                </c:pt>
                <c:pt idx="5584">
                  <c:v>44920.87777777778</c:v>
                </c:pt>
                <c:pt idx="5585">
                  <c:v>44920.878472222219</c:v>
                </c:pt>
                <c:pt idx="5586">
                  <c:v>44920.879166666666</c:v>
                </c:pt>
                <c:pt idx="5587">
                  <c:v>44920.879861111112</c:v>
                </c:pt>
                <c:pt idx="5588">
                  <c:v>44920.880555555559</c:v>
                </c:pt>
                <c:pt idx="5589">
                  <c:v>44920.881249999999</c:v>
                </c:pt>
                <c:pt idx="5590">
                  <c:v>44920.881944444445</c:v>
                </c:pt>
                <c:pt idx="5591">
                  <c:v>44920.882638888892</c:v>
                </c:pt>
                <c:pt idx="5592">
                  <c:v>44920.883333333331</c:v>
                </c:pt>
                <c:pt idx="5593">
                  <c:v>44920.884027777778</c:v>
                </c:pt>
                <c:pt idx="5594">
                  <c:v>44920.884722222225</c:v>
                </c:pt>
                <c:pt idx="5595">
                  <c:v>44920.885416666664</c:v>
                </c:pt>
                <c:pt idx="5596">
                  <c:v>44920.886111111111</c:v>
                </c:pt>
                <c:pt idx="5597">
                  <c:v>44920.886805555558</c:v>
                </c:pt>
                <c:pt idx="5598">
                  <c:v>44920.887499999997</c:v>
                </c:pt>
                <c:pt idx="5599">
                  <c:v>44920.888194444444</c:v>
                </c:pt>
                <c:pt idx="5600">
                  <c:v>44920.888888888891</c:v>
                </c:pt>
                <c:pt idx="5601">
                  <c:v>44920.88958333333</c:v>
                </c:pt>
                <c:pt idx="5602">
                  <c:v>44920.890277777777</c:v>
                </c:pt>
                <c:pt idx="5603">
                  <c:v>44920.890972222223</c:v>
                </c:pt>
                <c:pt idx="5604">
                  <c:v>44920.89166666667</c:v>
                </c:pt>
                <c:pt idx="5605">
                  <c:v>44920.892361111109</c:v>
                </c:pt>
                <c:pt idx="5606">
                  <c:v>44920.893055555556</c:v>
                </c:pt>
                <c:pt idx="5607">
                  <c:v>44920.893750000003</c:v>
                </c:pt>
                <c:pt idx="5608">
                  <c:v>44920.894444444442</c:v>
                </c:pt>
                <c:pt idx="5609">
                  <c:v>44920.895138888889</c:v>
                </c:pt>
                <c:pt idx="5610">
                  <c:v>44920.895833333336</c:v>
                </c:pt>
                <c:pt idx="5611">
                  <c:v>44920.896527777775</c:v>
                </c:pt>
                <c:pt idx="5612">
                  <c:v>44920.897222222222</c:v>
                </c:pt>
                <c:pt idx="5613">
                  <c:v>44920.897916666669</c:v>
                </c:pt>
                <c:pt idx="5614">
                  <c:v>44920.898611111108</c:v>
                </c:pt>
                <c:pt idx="5615">
                  <c:v>44920.899305555555</c:v>
                </c:pt>
                <c:pt idx="5616">
                  <c:v>44920.9</c:v>
                </c:pt>
                <c:pt idx="5617">
                  <c:v>44920.900694444441</c:v>
                </c:pt>
                <c:pt idx="5618">
                  <c:v>44920.901388888888</c:v>
                </c:pt>
                <c:pt idx="5619">
                  <c:v>44920.902083333334</c:v>
                </c:pt>
                <c:pt idx="5620">
                  <c:v>44920.902777777781</c:v>
                </c:pt>
                <c:pt idx="5621">
                  <c:v>44920.90347222222</c:v>
                </c:pt>
                <c:pt idx="5622">
                  <c:v>44920.904166666667</c:v>
                </c:pt>
                <c:pt idx="5623">
                  <c:v>44920.904861111114</c:v>
                </c:pt>
                <c:pt idx="5624">
                  <c:v>44920.905555555553</c:v>
                </c:pt>
                <c:pt idx="5625">
                  <c:v>44920.90625</c:v>
                </c:pt>
                <c:pt idx="5626">
                  <c:v>44920.906944444447</c:v>
                </c:pt>
                <c:pt idx="5627">
                  <c:v>44920.907638888886</c:v>
                </c:pt>
                <c:pt idx="5628">
                  <c:v>44920.908333333333</c:v>
                </c:pt>
                <c:pt idx="5629">
                  <c:v>44920.90902777778</c:v>
                </c:pt>
                <c:pt idx="5630">
                  <c:v>44920.909722222219</c:v>
                </c:pt>
                <c:pt idx="5631">
                  <c:v>44920.910416666666</c:v>
                </c:pt>
                <c:pt idx="5632">
                  <c:v>44920.911111111112</c:v>
                </c:pt>
                <c:pt idx="5633">
                  <c:v>44920.911805555559</c:v>
                </c:pt>
                <c:pt idx="5634">
                  <c:v>44920.912499999999</c:v>
                </c:pt>
                <c:pt idx="5635">
                  <c:v>44920.913194444445</c:v>
                </c:pt>
                <c:pt idx="5636">
                  <c:v>44920.913888888892</c:v>
                </c:pt>
                <c:pt idx="5637">
                  <c:v>44920.914583333331</c:v>
                </c:pt>
                <c:pt idx="5638">
                  <c:v>44920.915277777778</c:v>
                </c:pt>
                <c:pt idx="5639">
                  <c:v>44920.915972222225</c:v>
                </c:pt>
                <c:pt idx="5640">
                  <c:v>44920.916666666664</c:v>
                </c:pt>
                <c:pt idx="5641">
                  <c:v>44920.917361111111</c:v>
                </c:pt>
                <c:pt idx="5642">
                  <c:v>44920.918055555558</c:v>
                </c:pt>
                <c:pt idx="5643">
                  <c:v>44920.918749999997</c:v>
                </c:pt>
                <c:pt idx="5644">
                  <c:v>44920.919444444444</c:v>
                </c:pt>
                <c:pt idx="5645">
                  <c:v>44920.920138888891</c:v>
                </c:pt>
                <c:pt idx="5646">
                  <c:v>44920.92083333333</c:v>
                </c:pt>
                <c:pt idx="5647">
                  <c:v>44920.921527777777</c:v>
                </c:pt>
                <c:pt idx="5648">
                  <c:v>44920.922222222223</c:v>
                </c:pt>
                <c:pt idx="5649">
                  <c:v>44920.92291666667</c:v>
                </c:pt>
                <c:pt idx="5650">
                  <c:v>44920.923611111109</c:v>
                </c:pt>
                <c:pt idx="5651">
                  <c:v>44920.924305555556</c:v>
                </c:pt>
                <c:pt idx="5652">
                  <c:v>44920.925000000003</c:v>
                </c:pt>
                <c:pt idx="5653">
                  <c:v>44920.925694444442</c:v>
                </c:pt>
                <c:pt idx="5654">
                  <c:v>44920.926388888889</c:v>
                </c:pt>
                <c:pt idx="5655">
                  <c:v>44920.927083333336</c:v>
                </c:pt>
                <c:pt idx="5656">
                  <c:v>44920.927777777775</c:v>
                </c:pt>
                <c:pt idx="5657">
                  <c:v>44920.928472222222</c:v>
                </c:pt>
                <c:pt idx="5658">
                  <c:v>44920.929166666669</c:v>
                </c:pt>
                <c:pt idx="5659">
                  <c:v>44920.929861111108</c:v>
                </c:pt>
                <c:pt idx="5660">
                  <c:v>44920.930555555555</c:v>
                </c:pt>
                <c:pt idx="5661">
                  <c:v>44920.931250000001</c:v>
                </c:pt>
                <c:pt idx="5662">
                  <c:v>44920.931944444441</c:v>
                </c:pt>
                <c:pt idx="5663">
                  <c:v>44920.932638888888</c:v>
                </c:pt>
                <c:pt idx="5664">
                  <c:v>44920.933333333334</c:v>
                </c:pt>
                <c:pt idx="5665">
                  <c:v>44920.934027777781</c:v>
                </c:pt>
                <c:pt idx="5666">
                  <c:v>44920.93472222222</c:v>
                </c:pt>
                <c:pt idx="5667">
                  <c:v>44920.935416666667</c:v>
                </c:pt>
                <c:pt idx="5668">
                  <c:v>44920.936111111114</c:v>
                </c:pt>
                <c:pt idx="5669">
                  <c:v>44920.936805555553</c:v>
                </c:pt>
                <c:pt idx="5670">
                  <c:v>44920.9375</c:v>
                </c:pt>
                <c:pt idx="5671">
                  <c:v>44920.938194444447</c:v>
                </c:pt>
                <c:pt idx="5672">
                  <c:v>44920.938888888886</c:v>
                </c:pt>
                <c:pt idx="5673">
                  <c:v>44920.939583333333</c:v>
                </c:pt>
                <c:pt idx="5674">
                  <c:v>44920.94027777778</c:v>
                </c:pt>
                <c:pt idx="5675">
                  <c:v>44920.940972222219</c:v>
                </c:pt>
                <c:pt idx="5676">
                  <c:v>44920.941666666666</c:v>
                </c:pt>
                <c:pt idx="5677">
                  <c:v>44920.942361111112</c:v>
                </c:pt>
                <c:pt idx="5678">
                  <c:v>44920.943055555559</c:v>
                </c:pt>
                <c:pt idx="5679">
                  <c:v>44920.943749999999</c:v>
                </c:pt>
                <c:pt idx="5680">
                  <c:v>44920.944444444445</c:v>
                </c:pt>
                <c:pt idx="5681">
                  <c:v>44920.945138888892</c:v>
                </c:pt>
                <c:pt idx="5682">
                  <c:v>44920.945833333331</c:v>
                </c:pt>
                <c:pt idx="5683">
                  <c:v>44920.946527777778</c:v>
                </c:pt>
                <c:pt idx="5684">
                  <c:v>44920.947222222225</c:v>
                </c:pt>
                <c:pt idx="5685">
                  <c:v>44920.947916666664</c:v>
                </c:pt>
                <c:pt idx="5686">
                  <c:v>44920.948611111111</c:v>
                </c:pt>
                <c:pt idx="5687">
                  <c:v>44920.949305555558</c:v>
                </c:pt>
                <c:pt idx="5688">
                  <c:v>44920.95</c:v>
                </c:pt>
                <c:pt idx="5689">
                  <c:v>44920.950694444444</c:v>
                </c:pt>
                <c:pt idx="5690">
                  <c:v>44920.951388888891</c:v>
                </c:pt>
                <c:pt idx="5691">
                  <c:v>44920.95208333333</c:v>
                </c:pt>
                <c:pt idx="5692">
                  <c:v>44920.952777777777</c:v>
                </c:pt>
                <c:pt idx="5693">
                  <c:v>44920.953472222223</c:v>
                </c:pt>
                <c:pt idx="5694">
                  <c:v>44920.95416666667</c:v>
                </c:pt>
                <c:pt idx="5695">
                  <c:v>44920.954861111109</c:v>
                </c:pt>
                <c:pt idx="5696">
                  <c:v>44920.955555555556</c:v>
                </c:pt>
                <c:pt idx="5697">
                  <c:v>44920.956250000003</c:v>
                </c:pt>
                <c:pt idx="5698">
                  <c:v>44920.956944444442</c:v>
                </c:pt>
                <c:pt idx="5699">
                  <c:v>44920.957638888889</c:v>
                </c:pt>
                <c:pt idx="5700">
                  <c:v>44920.958333333336</c:v>
                </c:pt>
                <c:pt idx="5701">
                  <c:v>44920.959027777775</c:v>
                </c:pt>
                <c:pt idx="5702">
                  <c:v>44920.959722222222</c:v>
                </c:pt>
                <c:pt idx="5703">
                  <c:v>44920.960416666669</c:v>
                </c:pt>
                <c:pt idx="5704">
                  <c:v>44920.961111111108</c:v>
                </c:pt>
                <c:pt idx="5705">
                  <c:v>44920.961805555555</c:v>
                </c:pt>
                <c:pt idx="5706">
                  <c:v>44920.962500000001</c:v>
                </c:pt>
                <c:pt idx="5707">
                  <c:v>44920.963194444441</c:v>
                </c:pt>
                <c:pt idx="5708">
                  <c:v>44920.963888888888</c:v>
                </c:pt>
                <c:pt idx="5709">
                  <c:v>44920.964583333334</c:v>
                </c:pt>
                <c:pt idx="5710">
                  <c:v>44920.965277777781</c:v>
                </c:pt>
                <c:pt idx="5711">
                  <c:v>44920.96597222222</c:v>
                </c:pt>
                <c:pt idx="5712">
                  <c:v>44920.966666666667</c:v>
                </c:pt>
                <c:pt idx="5713">
                  <c:v>44920.967361111114</c:v>
                </c:pt>
                <c:pt idx="5714">
                  <c:v>44920.968055555553</c:v>
                </c:pt>
                <c:pt idx="5715">
                  <c:v>44920.96875</c:v>
                </c:pt>
                <c:pt idx="5716">
                  <c:v>44920.969444444447</c:v>
                </c:pt>
                <c:pt idx="5717">
                  <c:v>44920.970138888886</c:v>
                </c:pt>
                <c:pt idx="5718">
                  <c:v>44920.970833333333</c:v>
                </c:pt>
                <c:pt idx="5719">
                  <c:v>44920.97152777778</c:v>
                </c:pt>
                <c:pt idx="5720">
                  <c:v>44920.972222222219</c:v>
                </c:pt>
                <c:pt idx="5721">
                  <c:v>44920.972916666666</c:v>
                </c:pt>
                <c:pt idx="5722">
                  <c:v>44920.973611111112</c:v>
                </c:pt>
                <c:pt idx="5723">
                  <c:v>44920.974305555559</c:v>
                </c:pt>
                <c:pt idx="5724">
                  <c:v>44920.974999999999</c:v>
                </c:pt>
                <c:pt idx="5725">
                  <c:v>44920.975694444445</c:v>
                </c:pt>
                <c:pt idx="5726">
                  <c:v>44920.976388888892</c:v>
                </c:pt>
                <c:pt idx="5727">
                  <c:v>44920.977083333331</c:v>
                </c:pt>
                <c:pt idx="5728">
                  <c:v>44920.977777777778</c:v>
                </c:pt>
                <c:pt idx="5729">
                  <c:v>44920.978472222225</c:v>
                </c:pt>
                <c:pt idx="5730">
                  <c:v>44920.979166666664</c:v>
                </c:pt>
                <c:pt idx="5731">
                  <c:v>44920.979861111111</c:v>
                </c:pt>
                <c:pt idx="5732">
                  <c:v>44920.980555555558</c:v>
                </c:pt>
                <c:pt idx="5733">
                  <c:v>44920.981249999997</c:v>
                </c:pt>
                <c:pt idx="5734">
                  <c:v>44920.981944444444</c:v>
                </c:pt>
                <c:pt idx="5735">
                  <c:v>44920.982638888891</c:v>
                </c:pt>
                <c:pt idx="5736">
                  <c:v>44920.98333333333</c:v>
                </c:pt>
                <c:pt idx="5737">
                  <c:v>44920.984027777777</c:v>
                </c:pt>
                <c:pt idx="5738">
                  <c:v>44920.984722222223</c:v>
                </c:pt>
                <c:pt idx="5739">
                  <c:v>44920.98541666667</c:v>
                </c:pt>
                <c:pt idx="5740">
                  <c:v>44920.986111111109</c:v>
                </c:pt>
                <c:pt idx="5741">
                  <c:v>44920.986805555556</c:v>
                </c:pt>
                <c:pt idx="5742">
                  <c:v>44920.987500000003</c:v>
                </c:pt>
                <c:pt idx="5743">
                  <c:v>44920.988194444442</c:v>
                </c:pt>
                <c:pt idx="5744">
                  <c:v>44920.988888888889</c:v>
                </c:pt>
                <c:pt idx="5745">
                  <c:v>44920.989583333336</c:v>
                </c:pt>
                <c:pt idx="5746">
                  <c:v>44920.990277777775</c:v>
                </c:pt>
                <c:pt idx="5747">
                  <c:v>44920.990972222222</c:v>
                </c:pt>
                <c:pt idx="5748">
                  <c:v>44920.991666666669</c:v>
                </c:pt>
                <c:pt idx="5749">
                  <c:v>44920.992361111108</c:v>
                </c:pt>
                <c:pt idx="5750">
                  <c:v>44920.993055555555</c:v>
                </c:pt>
                <c:pt idx="5751">
                  <c:v>44920.993750000001</c:v>
                </c:pt>
                <c:pt idx="5752">
                  <c:v>44920.994444444441</c:v>
                </c:pt>
                <c:pt idx="5753">
                  <c:v>44920.995138888888</c:v>
                </c:pt>
                <c:pt idx="5754">
                  <c:v>44920.995833333334</c:v>
                </c:pt>
                <c:pt idx="5755">
                  <c:v>44920.996527777781</c:v>
                </c:pt>
                <c:pt idx="5756">
                  <c:v>44920.99722222222</c:v>
                </c:pt>
                <c:pt idx="5757">
                  <c:v>44920.997916666667</c:v>
                </c:pt>
                <c:pt idx="5758">
                  <c:v>44920.998611111114</c:v>
                </c:pt>
                <c:pt idx="5759">
                  <c:v>44920.999305555553</c:v>
                </c:pt>
                <c:pt idx="5760">
                  <c:v>44921</c:v>
                </c:pt>
              </c:numCache>
            </c:numRef>
          </c:cat>
          <c:val>
            <c:numRef>
              <c:f>Grid!$G$2:$G$5762</c:f>
              <c:numCache>
                <c:formatCode>General</c:formatCode>
                <c:ptCount val="5761"/>
                <c:pt idx="0">
                  <c:v>5120.46435546875</c:v>
                </c:pt>
                <c:pt idx="1">
                  <c:v>5120.29541015625</c:v>
                </c:pt>
                <c:pt idx="2">
                  <c:v>5121.890625</c:v>
                </c:pt>
                <c:pt idx="3">
                  <c:v>5117.6259765625</c:v>
                </c:pt>
                <c:pt idx="4">
                  <c:v>5118.37646484375</c:v>
                </c:pt>
                <c:pt idx="5">
                  <c:v>5120.73583984375</c:v>
                </c:pt>
                <c:pt idx="6">
                  <c:v>5122.375</c:v>
                </c:pt>
                <c:pt idx="7">
                  <c:v>5119.357421875</c:v>
                </c:pt>
                <c:pt idx="8">
                  <c:v>5119.6982421875</c:v>
                </c:pt>
                <c:pt idx="9">
                  <c:v>5119.5185546875</c:v>
                </c:pt>
                <c:pt idx="10">
                  <c:v>5118.52685546875</c:v>
                </c:pt>
                <c:pt idx="11">
                  <c:v>5119.251953125</c:v>
                </c:pt>
                <c:pt idx="12">
                  <c:v>5121.57275390625</c:v>
                </c:pt>
                <c:pt idx="13">
                  <c:v>5118.3857421875</c:v>
                </c:pt>
                <c:pt idx="14">
                  <c:v>5119.29443359375</c:v>
                </c:pt>
                <c:pt idx="15">
                  <c:v>5117.8603515625</c:v>
                </c:pt>
                <c:pt idx="16">
                  <c:v>5118.17626953125</c:v>
                </c:pt>
                <c:pt idx="17">
                  <c:v>5119.4501953125</c:v>
                </c:pt>
                <c:pt idx="18">
                  <c:v>5120.13037109375</c:v>
                </c:pt>
                <c:pt idx="19">
                  <c:v>5119.72607421875</c:v>
                </c:pt>
                <c:pt idx="20">
                  <c:v>5119.81494140625</c:v>
                </c:pt>
                <c:pt idx="21">
                  <c:v>5118.71875</c:v>
                </c:pt>
                <c:pt idx="22">
                  <c:v>5120.54296875</c:v>
                </c:pt>
                <c:pt idx="23">
                  <c:v>5117.8828125</c:v>
                </c:pt>
                <c:pt idx="24">
                  <c:v>5119.79541015625</c:v>
                </c:pt>
                <c:pt idx="25">
                  <c:v>5120.16455078125</c:v>
                </c:pt>
                <c:pt idx="26">
                  <c:v>5119.80029296875</c:v>
                </c:pt>
                <c:pt idx="27">
                  <c:v>5118.41259765625</c:v>
                </c:pt>
                <c:pt idx="28">
                  <c:v>5118.955078125</c:v>
                </c:pt>
                <c:pt idx="29">
                  <c:v>5119.2666015625</c:v>
                </c:pt>
                <c:pt idx="30">
                  <c:v>5117.9423828125</c:v>
                </c:pt>
                <c:pt idx="31">
                  <c:v>5118.45068359375</c:v>
                </c:pt>
                <c:pt idx="32">
                  <c:v>5119.0458984375</c:v>
                </c:pt>
                <c:pt idx="33">
                  <c:v>5118.8623046875</c:v>
                </c:pt>
                <c:pt idx="34">
                  <c:v>5118.65234375</c:v>
                </c:pt>
                <c:pt idx="35">
                  <c:v>5118.384765625</c:v>
                </c:pt>
                <c:pt idx="36">
                  <c:v>5118.83154296875</c:v>
                </c:pt>
                <c:pt idx="37">
                  <c:v>5119.97412109375</c:v>
                </c:pt>
                <c:pt idx="38">
                  <c:v>5119.63916015625</c:v>
                </c:pt>
                <c:pt idx="39">
                  <c:v>5120.74267578125</c:v>
                </c:pt>
                <c:pt idx="40">
                  <c:v>5119.5068359375</c:v>
                </c:pt>
                <c:pt idx="41">
                  <c:v>5118.7236328125</c:v>
                </c:pt>
                <c:pt idx="42">
                  <c:v>5119.86181640625</c:v>
                </c:pt>
                <c:pt idx="43">
                  <c:v>5118.28857421875</c:v>
                </c:pt>
                <c:pt idx="44">
                  <c:v>5118.7021484375</c:v>
                </c:pt>
                <c:pt idx="45">
                  <c:v>5118.8154296875</c:v>
                </c:pt>
                <c:pt idx="46">
                  <c:v>5115.96337890625</c:v>
                </c:pt>
                <c:pt idx="47">
                  <c:v>5119.56884765625</c:v>
                </c:pt>
                <c:pt idx="48">
                  <c:v>5121.85009765625</c:v>
                </c:pt>
                <c:pt idx="49">
                  <c:v>5118.94140625</c:v>
                </c:pt>
                <c:pt idx="50">
                  <c:v>5118.888671875</c:v>
                </c:pt>
                <c:pt idx="51">
                  <c:v>5119.4921875</c:v>
                </c:pt>
                <c:pt idx="52">
                  <c:v>5119.0400390625</c:v>
                </c:pt>
                <c:pt idx="53">
                  <c:v>5119.1513671875</c:v>
                </c:pt>
                <c:pt idx="54">
                  <c:v>5119.57275390625</c:v>
                </c:pt>
                <c:pt idx="55">
                  <c:v>5117.587890625</c:v>
                </c:pt>
                <c:pt idx="56">
                  <c:v>5120.15966796875</c:v>
                </c:pt>
                <c:pt idx="57">
                  <c:v>5119.7060546875</c:v>
                </c:pt>
                <c:pt idx="58">
                  <c:v>5118.62841796875</c:v>
                </c:pt>
                <c:pt idx="59">
                  <c:v>5120.47265625</c:v>
                </c:pt>
                <c:pt idx="60">
                  <c:v>5118.392578125</c:v>
                </c:pt>
                <c:pt idx="61">
                  <c:v>5117.18701171875</c:v>
                </c:pt>
                <c:pt idx="62">
                  <c:v>5120.7744140625</c:v>
                </c:pt>
                <c:pt idx="63">
                  <c:v>5119.32763671875</c:v>
                </c:pt>
                <c:pt idx="64">
                  <c:v>5118.06591796875</c:v>
                </c:pt>
                <c:pt idx="65">
                  <c:v>5118.58837890625</c:v>
                </c:pt>
                <c:pt idx="66">
                  <c:v>5119.94482421875</c:v>
                </c:pt>
                <c:pt idx="67">
                  <c:v>5117.7490234375</c:v>
                </c:pt>
                <c:pt idx="68">
                  <c:v>5118.23193359375</c:v>
                </c:pt>
                <c:pt idx="69">
                  <c:v>5119.21337890625</c:v>
                </c:pt>
                <c:pt idx="70">
                  <c:v>5120.8212890625</c:v>
                </c:pt>
                <c:pt idx="71">
                  <c:v>5120.994140625</c:v>
                </c:pt>
                <c:pt idx="72">
                  <c:v>5119.9345703125</c:v>
                </c:pt>
                <c:pt idx="73">
                  <c:v>5120.2294921875</c:v>
                </c:pt>
                <c:pt idx="74">
                  <c:v>5117.24755859375</c:v>
                </c:pt>
                <c:pt idx="75">
                  <c:v>5117.25048828125</c:v>
                </c:pt>
                <c:pt idx="76">
                  <c:v>5118.396484375</c:v>
                </c:pt>
                <c:pt idx="77">
                  <c:v>5120.1240234375</c:v>
                </c:pt>
                <c:pt idx="78">
                  <c:v>5118.837890625</c:v>
                </c:pt>
                <c:pt idx="79">
                  <c:v>5118.61083984375</c:v>
                </c:pt>
                <c:pt idx="80">
                  <c:v>5117.16064453125</c:v>
                </c:pt>
                <c:pt idx="81">
                  <c:v>5118.8359375</c:v>
                </c:pt>
                <c:pt idx="82">
                  <c:v>5120.392578125</c:v>
                </c:pt>
                <c:pt idx="83">
                  <c:v>5119.52197265625</c:v>
                </c:pt>
                <c:pt idx="84">
                  <c:v>5119.09228515625</c:v>
                </c:pt>
                <c:pt idx="85">
                  <c:v>5119.2744140625</c:v>
                </c:pt>
                <c:pt idx="86">
                  <c:v>5117.697265625</c:v>
                </c:pt>
                <c:pt idx="87">
                  <c:v>5118.09033203125</c:v>
                </c:pt>
                <c:pt idx="88">
                  <c:v>5118.900390625</c:v>
                </c:pt>
                <c:pt idx="89">
                  <c:v>5118.2294921875</c:v>
                </c:pt>
                <c:pt idx="90">
                  <c:v>5119.4619140625</c:v>
                </c:pt>
                <c:pt idx="91">
                  <c:v>5119.2275390625</c:v>
                </c:pt>
                <c:pt idx="92">
                  <c:v>5119.3779296875</c:v>
                </c:pt>
                <c:pt idx="93">
                  <c:v>5120.501953125</c:v>
                </c:pt>
                <c:pt idx="94">
                  <c:v>5119.8046875</c:v>
                </c:pt>
                <c:pt idx="95">
                  <c:v>5119.0810546875</c:v>
                </c:pt>
                <c:pt idx="96">
                  <c:v>5118.0576171875</c:v>
                </c:pt>
                <c:pt idx="97">
                  <c:v>5120.47998046875</c:v>
                </c:pt>
                <c:pt idx="98">
                  <c:v>5118.73486328125</c:v>
                </c:pt>
                <c:pt idx="99">
                  <c:v>5116.7451171875</c:v>
                </c:pt>
                <c:pt idx="100">
                  <c:v>5119.947265625</c:v>
                </c:pt>
                <c:pt idx="101">
                  <c:v>5117.88427734375</c:v>
                </c:pt>
                <c:pt idx="102">
                  <c:v>5119.98974609375</c:v>
                </c:pt>
                <c:pt idx="103">
                  <c:v>5118.2880859375</c:v>
                </c:pt>
                <c:pt idx="104">
                  <c:v>5119.0380859375</c:v>
                </c:pt>
                <c:pt idx="105">
                  <c:v>5119.45166015625</c:v>
                </c:pt>
                <c:pt idx="106">
                  <c:v>5119.21533203125</c:v>
                </c:pt>
                <c:pt idx="107">
                  <c:v>5118.68994140625</c:v>
                </c:pt>
                <c:pt idx="108">
                  <c:v>5117.986328125</c:v>
                </c:pt>
                <c:pt idx="109">
                  <c:v>5118.83154296875</c:v>
                </c:pt>
                <c:pt idx="110">
                  <c:v>5117.4892578125</c:v>
                </c:pt>
                <c:pt idx="111">
                  <c:v>5118.58740234375</c:v>
                </c:pt>
                <c:pt idx="112">
                  <c:v>5118.734375</c:v>
                </c:pt>
                <c:pt idx="113">
                  <c:v>5119.619140625</c:v>
                </c:pt>
                <c:pt idx="114">
                  <c:v>5118.71240234375</c:v>
                </c:pt>
                <c:pt idx="115">
                  <c:v>5119.6552734375</c:v>
                </c:pt>
                <c:pt idx="116">
                  <c:v>5118.61279296875</c:v>
                </c:pt>
                <c:pt idx="117">
                  <c:v>5120.39697265625</c:v>
                </c:pt>
                <c:pt idx="118">
                  <c:v>5121.10400390625</c:v>
                </c:pt>
                <c:pt idx="119">
                  <c:v>5120.50244140625</c:v>
                </c:pt>
                <c:pt idx="120">
                  <c:v>5121.3193359375</c:v>
                </c:pt>
                <c:pt idx="121">
                  <c:v>5119.34228515625</c:v>
                </c:pt>
                <c:pt idx="122">
                  <c:v>5119.50439453125</c:v>
                </c:pt>
                <c:pt idx="123">
                  <c:v>5118.736328125</c:v>
                </c:pt>
                <c:pt idx="124">
                  <c:v>5120.7470703125</c:v>
                </c:pt>
                <c:pt idx="125">
                  <c:v>5118.4755859375</c:v>
                </c:pt>
                <c:pt idx="126">
                  <c:v>5121.21728515625</c:v>
                </c:pt>
                <c:pt idx="127">
                  <c:v>5118.7138671875</c:v>
                </c:pt>
                <c:pt idx="128">
                  <c:v>5118.93701171875</c:v>
                </c:pt>
                <c:pt idx="129">
                  <c:v>5120.18603515625</c:v>
                </c:pt>
                <c:pt idx="130">
                  <c:v>5120.15771484375</c:v>
                </c:pt>
                <c:pt idx="131">
                  <c:v>5121.37109375</c:v>
                </c:pt>
                <c:pt idx="132">
                  <c:v>5120.04541015625</c:v>
                </c:pt>
                <c:pt idx="133">
                  <c:v>5119.49609375</c:v>
                </c:pt>
                <c:pt idx="134">
                  <c:v>5120.18505859375</c:v>
                </c:pt>
                <c:pt idx="135">
                  <c:v>5118.2998046875</c:v>
                </c:pt>
                <c:pt idx="136">
                  <c:v>5120.29345703125</c:v>
                </c:pt>
                <c:pt idx="137">
                  <c:v>5120.5380859375</c:v>
                </c:pt>
                <c:pt idx="138">
                  <c:v>5120.994140625</c:v>
                </c:pt>
                <c:pt idx="139">
                  <c:v>5118.787109375</c:v>
                </c:pt>
                <c:pt idx="140">
                  <c:v>5118.43603515625</c:v>
                </c:pt>
                <c:pt idx="141">
                  <c:v>5117.7080078125</c:v>
                </c:pt>
                <c:pt idx="142">
                  <c:v>5117.9140625</c:v>
                </c:pt>
                <c:pt idx="143">
                  <c:v>5116.880859375</c:v>
                </c:pt>
                <c:pt idx="144">
                  <c:v>5120.73486328125</c:v>
                </c:pt>
                <c:pt idx="145">
                  <c:v>5118.97509765625</c:v>
                </c:pt>
                <c:pt idx="146">
                  <c:v>5120.09716796875</c:v>
                </c:pt>
                <c:pt idx="147">
                  <c:v>5116.99462890625</c:v>
                </c:pt>
                <c:pt idx="148">
                  <c:v>5118.9228515625</c:v>
                </c:pt>
                <c:pt idx="149">
                  <c:v>5119.81787109375</c:v>
                </c:pt>
                <c:pt idx="150">
                  <c:v>5119.72705078125</c:v>
                </c:pt>
                <c:pt idx="151">
                  <c:v>5120.63916015625</c:v>
                </c:pt>
                <c:pt idx="152">
                  <c:v>5117.36865234375</c:v>
                </c:pt>
                <c:pt idx="153">
                  <c:v>5118.7900390625</c:v>
                </c:pt>
                <c:pt idx="154">
                  <c:v>5119.787109375</c:v>
                </c:pt>
                <c:pt idx="155">
                  <c:v>5119.91162109375</c:v>
                </c:pt>
                <c:pt idx="156">
                  <c:v>5118.3115234375</c:v>
                </c:pt>
                <c:pt idx="157">
                  <c:v>5120.99169921875</c:v>
                </c:pt>
                <c:pt idx="158">
                  <c:v>5118.89306640625</c:v>
                </c:pt>
                <c:pt idx="159">
                  <c:v>5119.03369140625</c:v>
                </c:pt>
                <c:pt idx="160">
                  <c:v>5120.337890625</c:v>
                </c:pt>
                <c:pt idx="161">
                  <c:v>5119.18310546875</c:v>
                </c:pt>
                <c:pt idx="162">
                  <c:v>5121.34521484375</c:v>
                </c:pt>
                <c:pt idx="163">
                  <c:v>5119.69580078125</c:v>
                </c:pt>
                <c:pt idx="164">
                  <c:v>5119.94921875</c:v>
                </c:pt>
                <c:pt idx="165">
                  <c:v>5120.7333984375</c:v>
                </c:pt>
                <c:pt idx="166">
                  <c:v>5120.443359375</c:v>
                </c:pt>
                <c:pt idx="167">
                  <c:v>5119.61083984375</c:v>
                </c:pt>
                <c:pt idx="168">
                  <c:v>5118.75341796875</c:v>
                </c:pt>
                <c:pt idx="169">
                  <c:v>5118.0576171875</c:v>
                </c:pt>
                <c:pt idx="170">
                  <c:v>5117.78125</c:v>
                </c:pt>
                <c:pt idx="171">
                  <c:v>5119.20703125</c:v>
                </c:pt>
                <c:pt idx="172">
                  <c:v>5120.80810546875</c:v>
                </c:pt>
                <c:pt idx="173">
                  <c:v>5120.7919921875</c:v>
                </c:pt>
                <c:pt idx="174">
                  <c:v>5120.14892578125</c:v>
                </c:pt>
                <c:pt idx="175">
                  <c:v>5118.9453125</c:v>
                </c:pt>
                <c:pt idx="176">
                  <c:v>5119.8974609375</c:v>
                </c:pt>
                <c:pt idx="177">
                  <c:v>5118.32666015625</c:v>
                </c:pt>
                <c:pt idx="178">
                  <c:v>5119.06201171875</c:v>
                </c:pt>
                <c:pt idx="179">
                  <c:v>5120.3583984375</c:v>
                </c:pt>
                <c:pt idx="180">
                  <c:v>5119.8037109375</c:v>
                </c:pt>
                <c:pt idx="181">
                  <c:v>5118.89404296875</c:v>
                </c:pt>
                <c:pt idx="182">
                  <c:v>5119.32763671875</c:v>
                </c:pt>
                <c:pt idx="183">
                  <c:v>5116.8095703125</c:v>
                </c:pt>
                <c:pt idx="184">
                  <c:v>5119.37353515625</c:v>
                </c:pt>
                <c:pt idx="185">
                  <c:v>5118.876953125</c:v>
                </c:pt>
                <c:pt idx="186">
                  <c:v>5119.7978515625</c:v>
                </c:pt>
                <c:pt idx="187">
                  <c:v>5120.2431640625</c:v>
                </c:pt>
                <c:pt idx="188">
                  <c:v>5119.15673828125</c:v>
                </c:pt>
                <c:pt idx="189">
                  <c:v>5119.67626953125</c:v>
                </c:pt>
                <c:pt idx="190">
                  <c:v>5117.14501953125</c:v>
                </c:pt>
                <c:pt idx="191">
                  <c:v>5116.95654296875</c:v>
                </c:pt>
                <c:pt idx="192">
                  <c:v>5119.212890625</c:v>
                </c:pt>
                <c:pt idx="193">
                  <c:v>5118.4326171875</c:v>
                </c:pt>
                <c:pt idx="194">
                  <c:v>5118.29931640625</c:v>
                </c:pt>
                <c:pt idx="195">
                  <c:v>5119.56396484375</c:v>
                </c:pt>
                <c:pt idx="196">
                  <c:v>5118.5966796875</c:v>
                </c:pt>
                <c:pt idx="197">
                  <c:v>5119.9365234375</c:v>
                </c:pt>
                <c:pt idx="198">
                  <c:v>5119.27880859375</c:v>
                </c:pt>
                <c:pt idx="199">
                  <c:v>5119.2255859375</c:v>
                </c:pt>
                <c:pt idx="200">
                  <c:v>5119.30419921875</c:v>
                </c:pt>
                <c:pt idx="201">
                  <c:v>5119.5693359375</c:v>
                </c:pt>
                <c:pt idx="202">
                  <c:v>5119.4765625</c:v>
                </c:pt>
                <c:pt idx="203">
                  <c:v>5118.720703125</c:v>
                </c:pt>
                <c:pt idx="204">
                  <c:v>5117.58642578125</c:v>
                </c:pt>
                <c:pt idx="205">
                  <c:v>5119.404296875</c:v>
                </c:pt>
                <c:pt idx="206">
                  <c:v>5120.5107421875</c:v>
                </c:pt>
                <c:pt idx="207">
                  <c:v>5119.73486328125</c:v>
                </c:pt>
                <c:pt idx="208">
                  <c:v>5119.875</c:v>
                </c:pt>
                <c:pt idx="209">
                  <c:v>5119.55517578125</c:v>
                </c:pt>
                <c:pt idx="210">
                  <c:v>5119.41943359375</c:v>
                </c:pt>
                <c:pt idx="211">
                  <c:v>5118.7119140625</c:v>
                </c:pt>
                <c:pt idx="212">
                  <c:v>5117.8125</c:v>
                </c:pt>
                <c:pt idx="213">
                  <c:v>5116.0009765625</c:v>
                </c:pt>
                <c:pt idx="214">
                  <c:v>5120.158203125</c:v>
                </c:pt>
                <c:pt idx="215">
                  <c:v>5119.83642578125</c:v>
                </c:pt>
                <c:pt idx="216">
                  <c:v>5119.37548828125</c:v>
                </c:pt>
                <c:pt idx="217">
                  <c:v>5118.900390625</c:v>
                </c:pt>
                <c:pt idx="218">
                  <c:v>5116.58740234375</c:v>
                </c:pt>
                <c:pt idx="219">
                  <c:v>5119.5556640625</c:v>
                </c:pt>
                <c:pt idx="220">
                  <c:v>5118.248046875</c:v>
                </c:pt>
                <c:pt idx="221">
                  <c:v>5120.1083984375</c:v>
                </c:pt>
                <c:pt idx="222">
                  <c:v>5118.21484375</c:v>
                </c:pt>
                <c:pt idx="223">
                  <c:v>5118.33154296875</c:v>
                </c:pt>
                <c:pt idx="224">
                  <c:v>5118.8662109375</c:v>
                </c:pt>
                <c:pt idx="225">
                  <c:v>5119.9638671875</c:v>
                </c:pt>
                <c:pt idx="226">
                  <c:v>5117.748046875</c:v>
                </c:pt>
                <c:pt idx="227">
                  <c:v>5120.416015625</c:v>
                </c:pt>
                <c:pt idx="228">
                  <c:v>5119.83203125</c:v>
                </c:pt>
                <c:pt idx="229">
                  <c:v>5119.0458984375</c:v>
                </c:pt>
                <c:pt idx="230">
                  <c:v>5118.6611328125</c:v>
                </c:pt>
                <c:pt idx="231">
                  <c:v>5116.673828125</c:v>
                </c:pt>
                <c:pt idx="232">
                  <c:v>5118.4208984375</c:v>
                </c:pt>
                <c:pt idx="233">
                  <c:v>5120.1875</c:v>
                </c:pt>
                <c:pt idx="234">
                  <c:v>5120.14306640625</c:v>
                </c:pt>
                <c:pt idx="235">
                  <c:v>5120.5673828125</c:v>
                </c:pt>
                <c:pt idx="236">
                  <c:v>5119.041015625</c:v>
                </c:pt>
                <c:pt idx="237">
                  <c:v>5118.263671875</c:v>
                </c:pt>
                <c:pt idx="238">
                  <c:v>5120.47509765625</c:v>
                </c:pt>
                <c:pt idx="239">
                  <c:v>5119.89697265625</c:v>
                </c:pt>
                <c:pt idx="240">
                  <c:v>5118.255859375</c:v>
                </c:pt>
                <c:pt idx="241">
                  <c:v>5120.42822265625</c:v>
                </c:pt>
                <c:pt idx="242">
                  <c:v>5119.57275390625</c:v>
                </c:pt>
                <c:pt idx="243">
                  <c:v>5121.376953125</c:v>
                </c:pt>
                <c:pt idx="244">
                  <c:v>5121.25244140625</c:v>
                </c:pt>
                <c:pt idx="245">
                  <c:v>5119.5224609375</c:v>
                </c:pt>
                <c:pt idx="246">
                  <c:v>5120.77001953125</c:v>
                </c:pt>
                <c:pt idx="247">
                  <c:v>5121.05029296875</c:v>
                </c:pt>
                <c:pt idx="248">
                  <c:v>5121.53759765625</c:v>
                </c:pt>
                <c:pt idx="249">
                  <c:v>5118.1142578125</c:v>
                </c:pt>
                <c:pt idx="250">
                  <c:v>5119.46826171875</c:v>
                </c:pt>
                <c:pt idx="251">
                  <c:v>5119.24267578125</c:v>
                </c:pt>
                <c:pt idx="252">
                  <c:v>5121.677734375</c:v>
                </c:pt>
                <c:pt idx="253">
                  <c:v>5118.7470703125</c:v>
                </c:pt>
                <c:pt idx="254">
                  <c:v>5120.3193359375</c:v>
                </c:pt>
                <c:pt idx="255">
                  <c:v>5121</c:v>
                </c:pt>
                <c:pt idx="256">
                  <c:v>5120.85693359375</c:v>
                </c:pt>
                <c:pt idx="257">
                  <c:v>5119.39990234375</c:v>
                </c:pt>
                <c:pt idx="258">
                  <c:v>5121.12744140625</c:v>
                </c:pt>
                <c:pt idx="259">
                  <c:v>5121.52490234375</c:v>
                </c:pt>
                <c:pt idx="260">
                  <c:v>5120.060546875</c:v>
                </c:pt>
                <c:pt idx="261">
                  <c:v>5120.490234375</c:v>
                </c:pt>
                <c:pt idx="262">
                  <c:v>5118.8583984375</c:v>
                </c:pt>
                <c:pt idx="263">
                  <c:v>5120.6416015625</c:v>
                </c:pt>
                <c:pt idx="264">
                  <c:v>5122.35986328125</c:v>
                </c:pt>
                <c:pt idx="265">
                  <c:v>5121.2177734375</c:v>
                </c:pt>
                <c:pt idx="266">
                  <c:v>5118.732421875</c:v>
                </c:pt>
                <c:pt idx="267">
                  <c:v>5121.12646484375</c:v>
                </c:pt>
                <c:pt idx="268">
                  <c:v>5119.875</c:v>
                </c:pt>
                <c:pt idx="269">
                  <c:v>5119.5361328125</c:v>
                </c:pt>
                <c:pt idx="270">
                  <c:v>5120.810546875</c:v>
                </c:pt>
                <c:pt idx="271">
                  <c:v>5121.47802734375</c:v>
                </c:pt>
                <c:pt idx="272">
                  <c:v>5122.22607421875</c:v>
                </c:pt>
                <c:pt idx="273">
                  <c:v>5121.3017578125</c:v>
                </c:pt>
                <c:pt idx="274">
                  <c:v>5120.896484375</c:v>
                </c:pt>
                <c:pt idx="275">
                  <c:v>5120.51806640625</c:v>
                </c:pt>
                <c:pt idx="276">
                  <c:v>5120.12451171875</c:v>
                </c:pt>
                <c:pt idx="277">
                  <c:v>5119.21484375</c:v>
                </c:pt>
                <c:pt idx="278">
                  <c:v>5121.1259765625</c:v>
                </c:pt>
                <c:pt idx="279">
                  <c:v>5120.51806640625</c:v>
                </c:pt>
                <c:pt idx="280">
                  <c:v>5121.00244140625</c:v>
                </c:pt>
                <c:pt idx="281">
                  <c:v>5119.63671875</c:v>
                </c:pt>
                <c:pt idx="282">
                  <c:v>5119.35693359375</c:v>
                </c:pt>
                <c:pt idx="283">
                  <c:v>5120.96240234375</c:v>
                </c:pt>
                <c:pt idx="284">
                  <c:v>5121.24658203125</c:v>
                </c:pt>
                <c:pt idx="285">
                  <c:v>5121.48681640625</c:v>
                </c:pt>
                <c:pt idx="286">
                  <c:v>5121.189453125</c:v>
                </c:pt>
                <c:pt idx="287">
                  <c:v>5121.9306640625</c:v>
                </c:pt>
                <c:pt idx="288">
                  <c:v>5120.81787109375</c:v>
                </c:pt>
                <c:pt idx="289">
                  <c:v>5120.34521484375</c:v>
                </c:pt>
                <c:pt idx="290">
                  <c:v>5121.056640625</c:v>
                </c:pt>
                <c:pt idx="291">
                  <c:v>5119.7666015625</c:v>
                </c:pt>
                <c:pt idx="292">
                  <c:v>5120.8056640625</c:v>
                </c:pt>
                <c:pt idx="293">
                  <c:v>5119.51025390625</c:v>
                </c:pt>
                <c:pt idx="294">
                  <c:v>5120.4443359375</c:v>
                </c:pt>
                <c:pt idx="295">
                  <c:v>5121.5205078125</c:v>
                </c:pt>
                <c:pt idx="296">
                  <c:v>5118.52880859375</c:v>
                </c:pt>
                <c:pt idx="297">
                  <c:v>5119.044921875</c:v>
                </c:pt>
                <c:pt idx="298">
                  <c:v>5118.361328125</c:v>
                </c:pt>
                <c:pt idx="299">
                  <c:v>5119.552734375</c:v>
                </c:pt>
                <c:pt idx="300">
                  <c:v>5119.35498046875</c:v>
                </c:pt>
                <c:pt idx="301">
                  <c:v>5120.57421875</c:v>
                </c:pt>
                <c:pt idx="302">
                  <c:v>5121.95166015625</c:v>
                </c:pt>
                <c:pt idx="303">
                  <c:v>5118.35888671875</c:v>
                </c:pt>
                <c:pt idx="304">
                  <c:v>5120.072265625</c:v>
                </c:pt>
                <c:pt idx="305">
                  <c:v>5119.34521484375</c:v>
                </c:pt>
                <c:pt idx="306">
                  <c:v>5119.4326171875</c:v>
                </c:pt>
                <c:pt idx="307">
                  <c:v>5119.84423828125</c:v>
                </c:pt>
                <c:pt idx="308">
                  <c:v>5118.55859375</c:v>
                </c:pt>
                <c:pt idx="309">
                  <c:v>5120.064453125</c:v>
                </c:pt>
                <c:pt idx="310">
                  <c:v>5119.2998046875</c:v>
                </c:pt>
                <c:pt idx="311">
                  <c:v>5119.708984375</c:v>
                </c:pt>
                <c:pt idx="312">
                  <c:v>5118.88720703125</c:v>
                </c:pt>
                <c:pt idx="313">
                  <c:v>5120.61181640625</c:v>
                </c:pt>
                <c:pt idx="314">
                  <c:v>5119.611328125</c:v>
                </c:pt>
                <c:pt idx="315">
                  <c:v>5119.8662109375</c:v>
                </c:pt>
                <c:pt idx="316">
                  <c:v>5119.8447265625</c:v>
                </c:pt>
                <c:pt idx="317">
                  <c:v>5119.44189453125</c:v>
                </c:pt>
                <c:pt idx="318">
                  <c:v>5120.822265625</c:v>
                </c:pt>
                <c:pt idx="319">
                  <c:v>5120.3740234375</c:v>
                </c:pt>
                <c:pt idx="320">
                  <c:v>5120.07568359375</c:v>
                </c:pt>
                <c:pt idx="321">
                  <c:v>5118.95947265625</c:v>
                </c:pt>
                <c:pt idx="322">
                  <c:v>5119.00244140625</c:v>
                </c:pt>
                <c:pt idx="323">
                  <c:v>5119.73681640625</c:v>
                </c:pt>
                <c:pt idx="324">
                  <c:v>5118.83642578125</c:v>
                </c:pt>
                <c:pt idx="325">
                  <c:v>5121.1845703125</c:v>
                </c:pt>
                <c:pt idx="326">
                  <c:v>5121.10009765625</c:v>
                </c:pt>
                <c:pt idx="327">
                  <c:v>5119.81494140625</c:v>
                </c:pt>
                <c:pt idx="328">
                  <c:v>5117.72705078125</c:v>
                </c:pt>
                <c:pt idx="329">
                  <c:v>5117.44970703125</c:v>
                </c:pt>
                <c:pt idx="330">
                  <c:v>5119.14208984375</c:v>
                </c:pt>
                <c:pt idx="331">
                  <c:v>5119.60107421875</c:v>
                </c:pt>
                <c:pt idx="332">
                  <c:v>5119.8623046875</c:v>
                </c:pt>
                <c:pt idx="333">
                  <c:v>5119.712890625</c:v>
                </c:pt>
                <c:pt idx="334">
                  <c:v>5120.6923828125</c:v>
                </c:pt>
                <c:pt idx="335">
                  <c:v>5120.609375</c:v>
                </c:pt>
                <c:pt idx="336">
                  <c:v>5118.03466796875</c:v>
                </c:pt>
                <c:pt idx="337">
                  <c:v>5119.2578125</c:v>
                </c:pt>
                <c:pt idx="338">
                  <c:v>5119.23486328125</c:v>
                </c:pt>
                <c:pt idx="339">
                  <c:v>5119.369140625</c:v>
                </c:pt>
                <c:pt idx="340">
                  <c:v>5119.3583984375</c:v>
                </c:pt>
                <c:pt idx="341">
                  <c:v>5117.7109375</c:v>
                </c:pt>
                <c:pt idx="342">
                  <c:v>5119.548828125</c:v>
                </c:pt>
                <c:pt idx="343">
                  <c:v>5119.87890625</c:v>
                </c:pt>
                <c:pt idx="344">
                  <c:v>5121.19677734375</c:v>
                </c:pt>
                <c:pt idx="345">
                  <c:v>5119.908203125</c:v>
                </c:pt>
                <c:pt idx="346">
                  <c:v>5119.7041015625</c:v>
                </c:pt>
                <c:pt idx="347">
                  <c:v>5119.25439453125</c:v>
                </c:pt>
                <c:pt idx="348">
                  <c:v>5118.25830078125</c:v>
                </c:pt>
                <c:pt idx="349">
                  <c:v>5120.8828125</c:v>
                </c:pt>
                <c:pt idx="350">
                  <c:v>5120.3046875</c:v>
                </c:pt>
                <c:pt idx="351">
                  <c:v>5120.283203125</c:v>
                </c:pt>
                <c:pt idx="352">
                  <c:v>5120.060546875</c:v>
                </c:pt>
                <c:pt idx="353">
                  <c:v>5119.31787109375</c:v>
                </c:pt>
                <c:pt idx="354">
                  <c:v>5118.1171875</c:v>
                </c:pt>
                <c:pt idx="355">
                  <c:v>5120.95947265625</c:v>
                </c:pt>
                <c:pt idx="356">
                  <c:v>5119.99267578125</c:v>
                </c:pt>
                <c:pt idx="357">
                  <c:v>5119.2744140625</c:v>
                </c:pt>
                <c:pt idx="358">
                  <c:v>5118.626953125</c:v>
                </c:pt>
                <c:pt idx="359">
                  <c:v>5120.1015625</c:v>
                </c:pt>
                <c:pt idx="360">
                  <c:v>5119.75439453125</c:v>
                </c:pt>
                <c:pt idx="361">
                  <c:v>5120.34619140625</c:v>
                </c:pt>
                <c:pt idx="362">
                  <c:v>5121.126953125</c:v>
                </c:pt>
                <c:pt idx="363">
                  <c:v>5121.126953125</c:v>
                </c:pt>
                <c:pt idx="364">
                  <c:v>5120.810546875</c:v>
                </c:pt>
                <c:pt idx="365">
                  <c:v>5119.16943359375</c:v>
                </c:pt>
                <c:pt idx="366">
                  <c:v>5121.64501953125</c:v>
                </c:pt>
                <c:pt idx="367">
                  <c:v>5118.8408203125</c:v>
                </c:pt>
                <c:pt idx="368">
                  <c:v>5118.05517578125</c:v>
                </c:pt>
                <c:pt idx="369">
                  <c:v>5119.24560546875</c:v>
                </c:pt>
                <c:pt idx="370">
                  <c:v>5118.38671875</c:v>
                </c:pt>
                <c:pt idx="371">
                  <c:v>5119.794921875</c:v>
                </c:pt>
                <c:pt idx="372">
                  <c:v>5119.37646484375</c:v>
                </c:pt>
                <c:pt idx="373">
                  <c:v>5119.693359375</c:v>
                </c:pt>
                <c:pt idx="374">
                  <c:v>5119.44677734375</c:v>
                </c:pt>
                <c:pt idx="375">
                  <c:v>5119.6201171875</c:v>
                </c:pt>
                <c:pt idx="376">
                  <c:v>5119.458984375</c:v>
                </c:pt>
                <c:pt idx="377">
                  <c:v>5119.0673828125</c:v>
                </c:pt>
                <c:pt idx="378">
                  <c:v>5118.37255859375</c:v>
                </c:pt>
                <c:pt idx="379">
                  <c:v>5118.68798828125</c:v>
                </c:pt>
                <c:pt idx="380">
                  <c:v>5118.76416015625</c:v>
                </c:pt>
                <c:pt idx="381">
                  <c:v>5118.87841796875</c:v>
                </c:pt>
                <c:pt idx="382">
                  <c:v>5119.2705078125</c:v>
                </c:pt>
                <c:pt idx="383">
                  <c:v>5119.70849609375</c:v>
                </c:pt>
                <c:pt idx="384">
                  <c:v>5119.20556640625</c:v>
                </c:pt>
                <c:pt idx="385">
                  <c:v>5118.0390625</c:v>
                </c:pt>
                <c:pt idx="386">
                  <c:v>5118.73876953125</c:v>
                </c:pt>
                <c:pt idx="387">
                  <c:v>5117.8291015625</c:v>
                </c:pt>
                <c:pt idx="388">
                  <c:v>5120.802734375</c:v>
                </c:pt>
                <c:pt idx="389">
                  <c:v>5119.7802734375</c:v>
                </c:pt>
                <c:pt idx="390">
                  <c:v>5122.08154296875</c:v>
                </c:pt>
                <c:pt idx="391">
                  <c:v>5119.13671875</c:v>
                </c:pt>
                <c:pt idx="392">
                  <c:v>5119.12255859375</c:v>
                </c:pt>
                <c:pt idx="393">
                  <c:v>5119.90283203125</c:v>
                </c:pt>
                <c:pt idx="394">
                  <c:v>5119.23876953125</c:v>
                </c:pt>
                <c:pt idx="395">
                  <c:v>5120.77734375</c:v>
                </c:pt>
                <c:pt idx="396">
                  <c:v>5119.0517578125</c:v>
                </c:pt>
                <c:pt idx="397">
                  <c:v>5120.03271484375</c:v>
                </c:pt>
                <c:pt idx="398">
                  <c:v>5117.732421875</c:v>
                </c:pt>
                <c:pt idx="399">
                  <c:v>5119.6552734375</c:v>
                </c:pt>
                <c:pt idx="400">
                  <c:v>5119.0712890625</c:v>
                </c:pt>
                <c:pt idx="401">
                  <c:v>5120.51220703125</c:v>
                </c:pt>
                <c:pt idx="402">
                  <c:v>5119.31298828125</c:v>
                </c:pt>
                <c:pt idx="403">
                  <c:v>5119.037109375</c:v>
                </c:pt>
                <c:pt idx="404">
                  <c:v>5119.09521484375</c:v>
                </c:pt>
                <c:pt idx="405">
                  <c:v>5119.8203125</c:v>
                </c:pt>
                <c:pt idx="406">
                  <c:v>5120.41259765625</c:v>
                </c:pt>
                <c:pt idx="407">
                  <c:v>5119.94091796875</c:v>
                </c:pt>
                <c:pt idx="408">
                  <c:v>5118.84619140625</c:v>
                </c:pt>
                <c:pt idx="409">
                  <c:v>5118.123046875</c:v>
                </c:pt>
                <c:pt idx="410">
                  <c:v>5122.09521484375</c:v>
                </c:pt>
                <c:pt idx="411">
                  <c:v>5120.28857421875</c:v>
                </c:pt>
                <c:pt idx="412">
                  <c:v>5120.11669921875</c:v>
                </c:pt>
                <c:pt idx="413">
                  <c:v>5119.27978515625</c:v>
                </c:pt>
                <c:pt idx="414">
                  <c:v>5121.21240234375</c:v>
                </c:pt>
                <c:pt idx="415">
                  <c:v>5119.43701171875</c:v>
                </c:pt>
                <c:pt idx="416">
                  <c:v>5118.15283203125</c:v>
                </c:pt>
                <c:pt idx="417">
                  <c:v>5118.31982421875</c:v>
                </c:pt>
                <c:pt idx="418">
                  <c:v>5119.6748046875</c:v>
                </c:pt>
                <c:pt idx="419">
                  <c:v>5119.32177734375</c:v>
                </c:pt>
                <c:pt idx="420">
                  <c:v>5118.9833984375</c:v>
                </c:pt>
                <c:pt idx="421">
                  <c:v>5118.56640625</c:v>
                </c:pt>
                <c:pt idx="422">
                  <c:v>5119.99609375</c:v>
                </c:pt>
                <c:pt idx="423">
                  <c:v>5119.63623046875</c:v>
                </c:pt>
                <c:pt idx="424">
                  <c:v>5121.24560546875</c:v>
                </c:pt>
                <c:pt idx="425">
                  <c:v>5118.73486328125</c:v>
                </c:pt>
                <c:pt idx="426">
                  <c:v>5118.70947265625</c:v>
                </c:pt>
                <c:pt idx="427">
                  <c:v>5119.58837890625</c:v>
                </c:pt>
                <c:pt idx="428">
                  <c:v>5119.94482421875</c:v>
                </c:pt>
                <c:pt idx="429">
                  <c:v>5119.3125</c:v>
                </c:pt>
                <c:pt idx="430">
                  <c:v>5119.07373046875</c:v>
                </c:pt>
                <c:pt idx="431">
                  <c:v>5119.24658203125</c:v>
                </c:pt>
                <c:pt idx="432">
                  <c:v>5120.072265625</c:v>
                </c:pt>
                <c:pt idx="433">
                  <c:v>5118.24169921875</c:v>
                </c:pt>
                <c:pt idx="434">
                  <c:v>5120.6015625</c:v>
                </c:pt>
                <c:pt idx="435">
                  <c:v>5119.43408203125</c:v>
                </c:pt>
                <c:pt idx="436">
                  <c:v>5118.8681640625</c:v>
                </c:pt>
                <c:pt idx="437">
                  <c:v>5119.490234375</c:v>
                </c:pt>
                <c:pt idx="438">
                  <c:v>5119.005859375</c:v>
                </c:pt>
                <c:pt idx="439">
                  <c:v>5120.18115234375</c:v>
                </c:pt>
                <c:pt idx="440">
                  <c:v>5119.5146484375</c:v>
                </c:pt>
                <c:pt idx="441">
                  <c:v>5121.291015625</c:v>
                </c:pt>
                <c:pt idx="442">
                  <c:v>5122.357421875</c:v>
                </c:pt>
                <c:pt idx="443">
                  <c:v>5119.14111328125</c:v>
                </c:pt>
                <c:pt idx="444">
                  <c:v>5119.751953125</c:v>
                </c:pt>
                <c:pt idx="445">
                  <c:v>5118.65234375</c:v>
                </c:pt>
                <c:pt idx="446">
                  <c:v>5120.0869140625</c:v>
                </c:pt>
                <c:pt idx="447">
                  <c:v>5119.47412109375</c:v>
                </c:pt>
                <c:pt idx="448">
                  <c:v>5120.85302734375</c:v>
                </c:pt>
                <c:pt idx="449">
                  <c:v>5121.52734375</c:v>
                </c:pt>
                <c:pt idx="450">
                  <c:v>5120.57763671875</c:v>
                </c:pt>
                <c:pt idx="451">
                  <c:v>5119.35791015625</c:v>
                </c:pt>
                <c:pt idx="452">
                  <c:v>5120.09814453125</c:v>
                </c:pt>
                <c:pt idx="453">
                  <c:v>5120.095703125</c:v>
                </c:pt>
                <c:pt idx="454">
                  <c:v>5119.71533203125</c:v>
                </c:pt>
                <c:pt idx="455">
                  <c:v>5119.3876953125</c:v>
                </c:pt>
                <c:pt idx="456">
                  <c:v>5118.7900390625</c:v>
                </c:pt>
                <c:pt idx="457">
                  <c:v>5118.94775390625</c:v>
                </c:pt>
                <c:pt idx="458">
                  <c:v>5120.3203125</c:v>
                </c:pt>
                <c:pt idx="459">
                  <c:v>5120.25</c:v>
                </c:pt>
                <c:pt idx="460">
                  <c:v>5123.0595703125</c:v>
                </c:pt>
                <c:pt idx="461">
                  <c:v>5120.71533203125</c:v>
                </c:pt>
                <c:pt idx="462">
                  <c:v>5120.037109375</c:v>
                </c:pt>
                <c:pt idx="463">
                  <c:v>5119.005859375</c:v>
                </c:pt>
                <c:pt idx="464">
                  <c:v>5120.75</c:v>
                </c:pt>
                <c:pt idx="465">
                  <c:v>5120.1298828125</c:v>
                </c:pt>
                <c:pt idx="466">
                  <c:v>5121.07958984375</c:v>
                </c:pt>
                <c:pt idx="467">
                  <c:v>5120.400390625</c:v>
                </c:pt>
                <c:pt idx="468">
                  <c:v>5119.32080078125</c:v>
                </c:pt>
                <c:pt idx="469">
                  <c:v>5120.92578125</c:v>
                </c:pt>
                <c:pt idx="470">
                  <c:v>5121.54150390625</c:v>
                </c:pt>
                <c:pt idx="471">
                  <c:v>5120.84912109375</c:v>
                </c:pt>
                <c:pt idx="472">
                  <c:v>5120.7734375</c:v>
                </c:pt>
                <c:pt idx="473">
                  <c:v>5120.81982421875</c:v>
                </c:pt>
                <c:pt idx="474">
                  <c:v>5121.9267578125</c:v>
                </c:pt>
                <c:pt idx="475">
                  <c:v>5119.5400390625</c:v>
                </c:pt>
                <c:pt idx="476">
                  <c:v>5121.1220703125</c:v>
                </c:pt>
                <c:pt idx="477">
                  <c:v>5120.48681640625</c:v>
                </c:pt>
                <c:pt idx="478">
                  <c:v>5119.42626953125</c:v>
                </c:pt>
                <c:pt idx="479">
                  <c:v>5120.568359375</c:v>
                </c:pt>
                <c:pt idx="480">
                  <c:v>5121.13623046875</c:v>
                </c:pt>
                <c:pt idx="481">
                  <c:v>5118.7685546875</c:v>
                </c:pt>
                <c:pt idx="482">
                  <c:v>5119.39990234375</c:v>
                </c:pt>
                <c:pt idx="483">
                  <c:v>5119.93603515625</c:v>
                </c:pt>
                <c:pt idx="484">
                  <c:v>5119.849609375</c:v>
                </c:pt>
                <c:pt idx="485">
                  <c:v>5120.2470703125</c:v>
                </c:pt>
                <c:pt idx="486">
                  <c:v>5118.75146484375</c:v>
                </c:pt>
                <c:pt idx="487">
                  <c:v>5119.9140625</c:v>
                </c:pt>
                <c:pt idx="488">
                  <c:v>5119.6591796875</c:v>
                </c:pt>
                <c:pt idx="489">
                  <c:v>5118.48876953125</c:v>
                </c:pt>
                <c:pt idx="490">
                  <c:v>5120.6083984375</c:v>
                </c:pt>
                <c:pt idx="491">
                  <c:v>5118.7958984375</c:v>
                </c:pt>
                <c:pt idx="492">
                  <c:v>5119.724609375</c:v>
                </c:pt>
                <c:pt idx="493">
                  <c:v>5120.0400390625</c:v>
                </c:pt>
                <c:pt idx="494">
                  <c:v>5120.87451171875</c:v>
                </c:pt>
                <c:pt idx="495">
                  <c:v>5119.90380859375</c:v>
                </c:pt>
                <c:pt idx="496">
                  <c:v>5120.02294921875</c:v>
                </c:pt>
                <c:pt idx="497">
                  <c:v>5119.08154296875</c:v>
                </c:pt>
                <c:pt idx="498">
                  <c:v>5119.60546875</c:v>
                </c:pt>
                <c:pt idx="499">
                  <c:v>5121.32958984375</c:v>
                </c:pt>
                <c:pt idx="500">
                  <c:v>5121.10693359375</c:v>
                </c:pt>
                <c:pt idx="501">
                  <c:v>5120.05322265625</c:v>
                </c:pt>
                <c:pt idx="502">
                  <c:v>5120.88818359375</c:v>
                </c:pt>
                <c:pt idx="503">
                  <c:v>5118.82421875</c:v>
                </c:pt>
                <c:pt idx="504">
                  <c:v>5117.58349609375</c:v>
                </c:pt>
                <c:pt idx="505">
                  <c:v>5120.45556640625</c:v>
                </c:pt>
                <c:pt idx="506">
                  <c:v>5120.2744140625</c:v>
                </c:pt>
                <c:pt idx="507">
                  <c:v>5120.4267578125</c:v>
                </c:pt>
                <c:pt idx="508">
                  <c:v>5119.98046875</c:v>
                </c:pt>
                <c:pt idx="509">
                  <c:v>5120.17724609375</c:v>
                </c:pt>
                <c:pt idx="510">
                  <c:v>5119.4404296875</c:v>
                </c:pt>
                <c:pt idx="511">
                  <c:v>5121.17724609375</c:v>
                </c:pt>
                <c:pt idx="512">
                  <c:v>5121.2861328125</c:v>
                </c:pt>
                <c:pt idx="513">
                  <c:v>5119.73095703125</c:v>
                </c:pt>
                <c:pt idx="514">
                  <c:v>5120.439453125</c:v>
                </c:pt>
                <c:pt idx="515">
                  <c:v>5121.0791015625</c:v>
                </c:pt>
                <c:pt idx="516">
                  <c:v>5120.21337890625</c:v>
                </c:pt>
                <c:pt idx="517">
                  <c:v>5120.6533203125</c:v>
                </c:pt>
                <c:pt idx="518">
                  <c:v>5121.158203125</c:v>
                </c:pt>
                <c:pt idx="519">
                  <c:v>5118.3193359375</c:v>
                </c:pt>
                <c:pt idx="520">
                  <c:v>5118.68505859375</c:v>
                </c:pt>
                <c:pt idx="521">
                  <c:v>5119.51318359375</c:v>
                </c:pt>
                <c:pt idx="522">
                  <c:v>5120.28759765625</c:v>
                </c:pt>
                <c:pt idx="523">
                  <c:v>5120.86279296875</c:v>
                </c:pt>
                <c:pt idx="524">
                  <c:v>5121.21240234375</c:v>
                </c:pt>
                <c:pt idx="525">
                  <c:v>5120.91748046875</c:v>
                </c:pt>
                <c:pt idx="526">
                  <c:v>5121.234375</c:v>
                </c:pt>
                <c:pt idx="527">
                  <c:v>5121.31640625</c:v>
                </c:pt>
                <c:pt idx="528">
                  <c:v>5119.79443359375</c:v>
                </c:pt>
                <c:pt idx="529">
                  <c:v>5121.3037109375</c:v>
                </c:pt>
                <c:pt idx="530">
                  <c:v>5120.17431640625</c:v>
                </c:pt>
                <c:pt idx="531">
                  <c:v>5120.2421875</c:v>
                </c:pt>
                <c:pt idx="532">
                  <c:v>5119.599609375</c:v>
                </c:pt>
                <c:pt idx="533">
                  <c:v>5119.75439453125</c:v>
                </c:pt>
                <c:pt idx="534">
                  <c:v>5118.59130859375</c:v>
                </c:pt>
                <c:pt idx="535">
                  <c:v>5119.1591796875</c:v>
                </c:pt>
                <c:pt idx="536">
                  <c:v>5121.529296875</c:v>
                </c:pt>
                <c:pt idx="537">
                  <c:v>5120.7822265625</c:v>
                </c:pt>
                <c:pt idx="538">
                  <c:v>5120.02001953125</c:v>
                </c:pt>
                <c:pt idx="539">
                  <c:v>5120.99365234375</c:v>
                </c:pt>
                <c:pt idx="540">
                  <c:v>5118.90380859375</c:v>
                </c:pt>
                <c:pt idx="541">
                  <c:v>5120.30712890625</c:v>
                </c:pt>
                <c:pt idx="542">
                  <c:v>5121.67236328125</c:v>
                </c:pt>
                <c:pt idx="543">
                  <c:v>5118.7470703125</c:v>
                </c:pt>
                <c:pt idx="544">
                  <c:v>5119.783203125</c:v>
                </c:pt>
                <c:pt idx="545">
                  <c:v>5118.25341796875</c:v>
                </c:pt>
                <c:pt idx="546">
                  <c:v>5120.57373046875</c:v>
                </c:pt>
                <c:pt idx="547">
                  <c:v>5120.22021484375</c:v>
                </c:pt>
                <c:pt idx="548">
                  <c:v>5120.0791015625</c:v>
                </c:pt>
                <c:pt idx="549">
                  <c:v>5121.37939453125</c:v>
                </c:pt>
                <c:pt idx="550">
                  <c:v>5121.51123046875</c:v>
                </c:pt>
                <c:pt idx="551">
                  <c:v>5120.70849609375</c:v>
                </c:pt>
                <c:pt idx="552">
                  <c:v>5122.1083984375</c:v>
                </c:pt>
                <c:pt idx="553">
                  <c:v>5122.587890625</c:v>
                </c:pt>
                <c:pt idx="554">
                  <c:v>5120.44287109375</c:v>
                </c:pt>
                <c:pt idx="555">
                  <c:v>5119.625</c:v>
                </c:pt>
                <c:pt idx="556">
                  <c:v>5119.1162109375</c:v>
                </c:pt>
                <c:pt idx="557">
                  <c:v>5120.66552734375</c:v>
                </c:pt>
                <c:pt idx="558">
                  <c:v>5119.6552734375</c:v>
                </c:pt>
                <c:pt idx="559">
                  <c:v>5120.27099609375</c:v>
                </c:pt>
                <c:pt idx="560">
                  <c:v>5120.27392578125</c:v>
                </c:pt>
                <c:pt idx="561">
                  <c:v>5118.5234375</c:v>
                </c:pt>
                <c:pt idx="562">
                  <c:v>5119.99462890625</c:v>
                </c:pt>
                <c:pt idx="563">
                  <c:v>5119.775390625</c:v>
                </c:pt>
                <c:pt idx="564">
                  <c:v>5121.87158203125</c:v>
                </c:pt>
                <c:pt idx="565">
                  <c:v>5119.8662109375</c:v>
                </c:pt>
                <c:pt idx="566">
                  <c:v>5120.5234375</c:v>
                </c:pt>
                <c:pt idx="567">
                  <c:v>5120.11083984375</c:v>
                </c:pt>
                <c:pt idx="568">
                  <c:v>5119.17138671875</c:v>
                </c:pt>
                <c:pt idx="569">
                  <c:v>5120.24853515625</c:v>
                </c:pt>
                <c:pt idx="570">
                  <c:v>5121.2509765625</c:v>
                </c:pt>
                <c:pt idx="571">
                  <c:v>5120.55224609375</c:v>
                </c:pt>
                <c:pt idx="572">
                  <c:v>5120.74169921875</c:v>
                </c:pt>
                <c:pt idx="573">
                  <c:v>5121.0556640625</c:v>
                </c:pt>
                <c:pt idx="574">
                  <c:v>5121.17138671875</c:v>
                </c:pt>
                <c:pt idx="575">
                  <c:v>5118.92724609375</c:v>
                </c:pt>
                <c:pt idx="576">
                  <c:v>5119.953125</c:v>
                </c:pt>
                <c:pt idx="577">
                  <c:v>5121.30078125</c:v>
                </c:pt>
                <c:pt idx="578">
                  <c:v>5121.18505859375</c:v>
                </c:pt>
                <c:pt idx="579">
                  <c:v>5119.74365234375</c:v>
                </c:pt>
                <c:pt idx="580">
                  <c:v>5120.5224609375</c:v>
                </c:pt>
                <c:pt idx="581">
                  <c:v>5120.94384765625</c:v>
                </c:pt>
                <c:pt idx="582">
                  <c:v>5122.40283203125</c:v>
                </c:pt>
                <c:pt idx="583">
                  <c:v>5119.5703125</c:v>
                </c:pt>
                <c:pt idx="584">
                  <c:v>5121.68212890625</c:v>
                </c:pt>
                <c:pt idx="585">
                  <c:v>5121.27880859375</c:v>
                </c:pt>
                <c:pt idx="586">
                  <c:v>5121.62158203125</c:v>
                </c:pt>
                <c:pt idx="587">
                  <c:v>5121.22998046875</c:v>
                </c:pt>
                <c:pt idx="588">
                  <c:v>5120.236328125</c:v>
                </c:pt>
                <c:pt idx="589">
                  <c:v>5120.25</c:v>
                </c:pt>
                <c:pt idx="590">
                  <c:v>5119.38916015625</c:v>
                </c:pt>
                <c:pt idx="591">
                  <c:v>5120.5087890625</c:v>
                </c:pt>
                <c:pt idx="592">
                  <c:v>5122.81787109375</c:v>
                </c:pt>
                <c:pt idx="593">
                  <c:v>5122.82275390625</c:v>
                </c:pt>
                <c:pt idx="594">
                  <c:v>5122.23291015625</c:v>
                </c:pt>
                <c:pt idx="595">
                  <c:v>5120.6064453125</c:v>
                </c:pt>
                <c:pt idx="596">
                  <c:v>5120.5615234375</c:v>
                </c:pt>
                <c:pt idx="597">
                  <c:v>5118.10888671875</c:v>
                </c:pt>
                <c:pt idx="598">
                  <c:v>5121.13427734375</c:v>
                </c:pt>
                <c:pt idx="599">
                  <c:v>5121.12451171875</c:v>
                </c:pt>
                <c:pt idx="600">
                  <c:v>5120.935546875</c:v>
                </c:pt>
                <c:pt idx="601">
                  <c:v>5120.521484375</c:v>
                </c:pt>
                <c:pt idx="602">
                  <c:v>5120.89208984375</c:v>
                </c:pt>
                <c:pt idx="603">
                  <c:v>5121.8310546875</c:v>
                </c:pt>
                <c:pt idx="604">
                  <c:v>5120.54248046875</c:v>
                </c:pt>
                <c:pt idx="605">
                  <c:v>5121.73974609375</c:v>
                </c:pt>
                <c:pt idx="606">
                  <c:v>5121.51806640625</c:v>
                </c:pt>
                <c:pt idx="607">
                  <c:v>5120.6640625</c:v>
                </c:pt>
                <c:pt idx="608">
                  <c:v>5119.98486328125</c:v>
                </c:pt>
                <c:pt idx="609">
                  <c:v>5121.21435546875</c:v>
                </c:pt>
                <c:pt idx="610">
                  <c:v>5120.3330078125</c:v>
                </c:pt>
                <c:pt idx="611">
                  <c:v>5121.98876953125</c:v>
                </c:pt>
                <c:pt idx="612">
                  <c:v>5122.18310546875</c:v>
                </c:pt>
                <c:pt idx="613">
                  <c:v>5119.525390625</c:v>
                </c:pt>
                <c:pt idx="614">
                  <c:v>5119.79052734375</c:v>
                </c:pt>
                <c:pt idx="615">
                  <c:v>5119.2109375</c:v>
                </c:pt>
                <c:pt idx="616">
                  <c:v>5119.3583984375</c:v>
                </c:pt>
                <c:pt idx="617">
                  <c:v>5120.13916015625</c:v>
                </c:pt>
                <c:pt idx="618">
                  <c:v>5121.71484375</c:v>
                </c:pt>
                <c:pt idx="619">
                  <c:v>5123.23681640625</c:v>
                </c:pt>
                <c:pt idx="620">
                  <c:v>5121.05224609375</c:v>
                </c:pt>
                <c:pt idx="621">
                  <c:v>5119.296875</c:v>
                </c:pt>
                <c:pt idx="622">
                  <c:v>5120.56103515625</c:v>
                </c:pt>
                <c:pt idx="623">
                  <c:v>5120.4404296875</c:v>
                </c:pt>
                <c:pt idx="624">
                  <c:v>5119.42822265625</c:v>
                </c:pt>
                <c:pt idx="625">
                  <c:v>5121.0888671875</c:v>
                </c:pt>
                <c:pt idx="626">
                  <c:v>5120.5126953125</c:v>
                </c:pt>
                <c:pt idx="627">
                  <c:v>5120.99560546875</c:v>
                </c:pt>
                <c:pt idx="628">
                  <c:v>5120.7421875</c:v>
                </c:pt>
                <c:pt idx="629">
                  <c:v>5119.4130859375</c:v>
                </c:pt>
                <c:pt idx="630">
                  <c:v>5121.474609375</c:v>
                </c:pt>
                <c:pt idx="631">
                  <c:v>5119.951171875</c:v>
                </c:pt>
                <c:pt idx="632">
                  <c:v>5118.78125</c:v>
                </c:pt>
                <c:pt idx="633">
                  <c:v>5121.236328125</c:v>
                </c:pt>
                <c:pt idx="634">
                  <c:v>5118.1494140625</c:v>
                </c:pt>
                <c:pt idx="635">
                  <c:v>5120.9619140625</c:v>
                </c:pt>
                <c:pt idx="636">
                  <c:v>5121.2119140625</c:v>
                </c:pt>
                <c:pt idx="637">
                  <c:v>5120.6044921875</c:v>
                </c:pt>
                <c:pt idx="638">
                  <c:v>5120.58984375</c:v>
                </c:pt>
                <c:pt idx="639">
                  <c:v>5121.3505859375</c:v>
                </c:pt>
                <c:pt idx="640">
                  <c:v>5121.89599609375</c:v>
                </c:pt>
                <c:pt idx="641">
                  <c:v>5122.8994140625</c:v>
                </c:pt>
                <c:pt idx="642">
                  <c:v>5121.2060546875</c:v>
                </c:pt>
                <c:pt idx="643">
                  <c:v>5121.66943359375</c:v>
                </c:pt>
                <c:pt idx="644">
                  <c:v>5121.0478515625</c:v>
                </c:pt>
                <c:pt idx="645">
                  <c:v>5120.45166015625</c:v>
                </c:pt>
                <c:pt idx="646">
                  <c:v>5118.71826171875</c:v>
                </c:pt>
                <c:pt idx="647">
                  <c:v>5118.5751953125</c:v>
                </c:pt>
                <c:pt idx="648">
                  <c:v>5119.765625</c:v>
                </c:pt>
                <c:pt idx="649">
                  <c:v>5119.4599609375</c:v>
                </c:pt>
                <c:pt idx="650">
                  <c:v>5118.833984375</c:v>
                </c:pt>
                <c:pt idx="651">
                  <c:v>5118.40478515625</c:v>
                </c:pt>
                <c:pt idx="652">
                  <c:v>5119.54931640625</c:v>
                </c:pt>
                <c:pt idx="653">
                  <c:v>5120.67578125</c:v>
                </c:pt>
                <c:pt idx="654">
                  <c:v>5118.23828125</c:v>
                </c:pt>
                <c:pt idx="655">
                  <c:v>5118.875</c:v>
                </c:pt>
                <c:pt idx="656">
                  <c:v>5120.1015625</c:v>
                </c:pt>
                <c:pt idx="657">
                  <c:v>5120.802734375</c:v>
                </c:pt>
                <c:pt idx="658">
                  <c:v>5120.7802734375</c:v>
                </c:pt>
                <c:pt idx="659">
                  <c:v>5119.6240234375</c:v>
                </c:pt>
                <c:pt idx="660">
                  <c:v>5118.8193359375</c:v>
                </c:pt>
                <c:pt idx="661">
                  <c:v>5120.603515625</c:v>
                </c:pt>
                <c:pt idx="662">
                  <c:v>5120.3720703125</c:v>
                </c:pt>
                <c:pt idx="663">
                  <c:v>5120.19287109375</c:v>
                </c:pt>
                <c:pt idx="664">
                  <c:v>5120.23291015625</c:v>
                </c:pt>
                <c:pt idx="665">
                  <c:v>5121.8349609375</c:v>
                </c:pt>
                <c:pt idx="666">
                  <c:v>5120.7705078125</c:v>
                </c:pt>
                <c:pt idx="667">
                  <c:v>5121.0224609375</c:v>
                </c:pt>
                <c:pt idx="668">
                  <c:v>5119.6904296875</c:v>
                </c:pt>
                <c:pt idx="669">
                  <c:v>5119.623046875</c:v>
                </c:pt>
                <c:pt idx="670">
                  <c:v>5121.29833984375</c:v>
                </c:pt>
                <c:pt idx="671">
                  <c:v>5119.85693359375</c:v>
                </c:pt>
                <c:pt idx="672">
                  <c:v>5118.87890625</c:v>
                </c:pt>
                <c:pt idx="673">
                  <c:v>5118.9921875</c:v>
                </c:pt>
                <c:pt idx="674">
                  <c:v>5119.6689453125</c:v>
                </c:pt>
                <c:pt idx="675">
                  <c:v>5120.09814453125</c:v>
                </c:pt>
                <c:pt idx="676">
                  <c:v>5118.9501953125</c:v>
                </c:pt>
                <c:pt idx="677">
                  <c:v>5119.07373046875</c:v>
                </c:pt>
                <c:pt idx="678">
                  <c:v>5120.8359375</c:v>
                </c:pt>
                <c:pt idx="679">
                  <c:v>5119.7236328125</c:v>
                </c:pt>
                <c:pt idx="680">
                  <c:v>5120.60498046875</c:v>
                </c:pt>
                <c:pt idx="681">
                  <c:v>5118.49951171875</c:v>
                </c:pt>
                <c:pt idx="682">
                  <c:v>5120.68505859375</c:v>
                </c:pt>
                <c:pt idx="683">
                  <c:v>5119.943359375</c:v>
                </c:pt>
                <c:pt idx="684">
                  <c:v>5120.63623046875</c:v>
                </c:pt>
                <c:pt idx="685">
                  <c:v>5119.89990234375</c:v>
                </c:pt>
                <c:pt idx="686">
                  <c:v>5119.84375</c:v>
                </c:pt>
                <c:pt idx="687">
                  <c:v>5119.82080078125</c:v>
                </c:pt>
                <c:pt idx="688">
                  <c:v>5120.50927734375</c:v>
                </c:pt>
                <c:pt idx="689">
                  <c:v>5121.0400390625</c:v>
                </c:pt>
                <c:pt idx="690">
                  <c:v>5119.26904296875</c:v>
                </c:pt>
                <c:pt idx="691">
                  <c:v>5120.29638671875</c:v>
                </c:pt>
                <c:pt idx="692">
                  <c:v>5119.72119140625</c:v>
                </c:pt>
                <c:pt idx="693">
                  <c:v>5120.83984375</c:v>
                </c:pt>
                <c:pt idx="694">
                  <c:v>5119.36474609375</c:v>
                </c:pt>
                <c:pt idx="695">
                  <c:v>5119.42529296875</c:v>
                </c:pt>
                <c:pt idx="696">
                  <c:v>5120.279296875</c:v>
                </c:pt>
                <c:pt idx="697">
                  <c:v>5122.1162109375</c:v>
                </c:pt>
                <c:pt idx="698">
                  <c:v>5121.05029296875</c:v>
                </c:pt>
                <c:pt idx="699">
                  <c:v>5119.60986328125</c:v>
                </c:pt>
                <c:pt idx="700">
                  <c:v>5118.580078125</c:v>
                </c:pt>
                <c:pt idx="701">
                  <c:v>5119.98779296875</c:v>
                </c:pt>
                <c:pt idx="702">
                  <c:v>5121.4296875</c:v>
                </c:pt>
                <c:pt idx="703">
                  <c:v>5120.72607421875</c:v>
                </c:pt>
                <c:pt idx="704">
                  <c:v>5118.98779296875</c:v>
                </c:pt>
                <c:pt idx="705">
                  <c:v>5121.4501953125</c:v>
                </c:pt>
                <c:pt idx="706">
                  <c:v>5120.06884765625</c:v>
                </c:pt>
                <c:pt idx="707">
                  <c:v>5121.04248046875</c:v>
                </c:pt>
                <c:pt idx="708">
                  <c:v>5120.76904296875</c:v>
                </c:pt>
                <c:pt idx="709">
                  <c:v>5119.41162109375</c:v>
                </c:pt>
                <c:pt idx="710">
                  <c:v>5120.37939453125</c:v>
                </c:pt>
                <c:pt idx="711">
                  <c:v>5119.78173828125</c:v>
                </c:pt>
                <c:pt idx="712">
                  <c:v>5120.82421875</c:v>
                </c:pt>
                <c:pt idx="713">
                  <c:v>5120.4111328125</c:v>
                </c:pt>
                <c:pt idx="714">
                  <c:v>5121.32958984375</c:v>
                </c:pt>
                <c:pt idx="715">
                  <c:v>5118.50927734375</c:v>
                </c:pt>
                <c:pt idx="716">
                  <c:v>5118.1826171875</c:v>
                </c:pt>
                <c:pt idx="717">
                  <c:v>5120.72705078125</c:v>
                </c:pt>
                <c:pt idx="718">
                  <c:v>5119.67236328125</c:v>
                </c:pt>
                <c:pt idx="719">
                  <c:v>5120.61767578125</c:v>
                </c:pt>
                <c:pt idx="720">
                  <c:v>5119.5947265625</c:v>
                </c:pt>
                <c:pt idx="721">
                  <c:v>5120.45947265625</c:v>
                </c:pt>
                <c:pt idx="722">
                  <c:v>5117.88232421875</c:v>
                </c:pt>
                <c:pt idx="723">
                  <c:v>5121.58984375</c:v>
                </c:pt>
                <c:pt idx="724">
                  <c:v>5120.46630859375</c:v>
                </c:pt>
                <c:pt idx="725">
                  <c:v>5121.35009765625</c:v>
                </c:pt>
                <c:pt idx="726">
                  <c:v>5119.18115234375</c:v>
                </c:pt>
                <c:pt idx="727">
                  <c:v>5118.48876953125</c:v>
                </c:pt>
                <c:pt idx="728">
                  <c:v>5120.31298828125</c:v>
                </c:pt>
                <c:pt idx="729">
                  <c:v>5120.87451171875</c:v>
                </c:pt>
                <c:pt idx="730">
                  <c:v>5120.40283203125</c:v>
                </c:pt>
                <c:pt idx="731">
                  <c:v>5121.45361328125</c:v>
                </c:pt>
                <c:pt idx="732">
                  <c:v>5121.2919921875</c:v>
                </c:pt>
                <c:pt idx="733">
                  <c:v>5120.51220703125</c:v>
                </c:pt>
                <c:pt idx="734">
                  <c:v>5119.0673828125</c:v>
                </c:pt>
                <c:pt idx="735">
                  <c:v>5119.98486328125</c:v>
                </c:pt>
                <c:pt idx="736">
                  <c:v>5120.0830078125</c:v>
                </c:pt>
                <c:pt idx="737">
                  <c:v>5120.87841796875</c:v>
                </c:pt>
                <c:pt idx="738">
                  <c:v>5120.37841796875</c:v>
                </c:pt>
                <c:pt idx="739">
                  <c:v>5120.06689453125</c:v>
                </c:pt>
                <c:pt idx="740">
                  <c:v>5117.72705078125</c:v>
                </c:pt>
                <c:pt idx="741">
                  <c:v>5120.0087890625</c:v>
                </c:pt>
                <c:pt idx="742">
                  <c:v>5121.29248046875</c:v>
                </c:pt>
                <c:pt idx="743">
                  <c:v>5120.47998046875</c:v>
                </c:pt>
                <c:pt idx="744">
                  <c:v>5120.0322265625</c:v>
                </c:pt>
                <c:pt idx="745">
                  <c:v>5119.09228515625</c:v>
                </c:pt>
                <c:pt idx="746">
                  <c:v>5120.97705078125</c:v>
                </c:pt>
                <c:pt idx="747">
                  <c:v>5120.63720703125</c:v>
                </c:pt>
                <c:pt idx="748">
                  <c:v>5120.3349609375</c:v>
                </c:pt>
                <c:pt idx="749">
                  <c:v>5120.71044921875</c:v>
                </c:pt>
                <c:pt idx="750">
                  <c:v>5118.947265625</c:v>
                </c:pt>
                <c:pt idx="751">
                  <c:v>5117.02490234375</c:v>
                </c:pt>
                <c:pt idx="752">
                  <c:v>5118.4892578125</c:v>
                </c:pt>
                <c:pt idx="753">
                  <c:v>5118.64111328125</c:v>
                </c:pt>
                <c:pt idx="754">
                  <c:v>5119.94189453125</c:v>
                </c:pt>
                <c:pt idx="755">
                  <c:v>5120</c:v>
                </c:pt>
                <c:pt idx="756">
                  <c:v>5118.4033203125</c:v>
                </c:pt>
                <c:pt idx="757">
                  <c:v>5119.69921875</c:v>
                </c:pt>
                <c:pt idx="758">
                  <c:v>5119.6171875</c:v>
                </c:pt>
                <c:pt idx="759">
                  <c:v>5119.935546875</c:v>
                </c:pt>
                <c:pt idx="760">
                  <c:v>5119.548828125</c:v>
                </c:pt>
                <c:pt idx="761">
                  <c:v>5119.35791015625</c:v>
                </c:pt>
                <c:pt idx="762">
                  <c:v>5120.0068359375</c:v>
                </c:pt>
                <c:pt idx="763">
                  <c:v>5119.744140625</c:v>
                </c:pt>
                <c:pt idx="764">
                  <c:v>5117.3857421875</c:v>
                </c:pt>
                <c:pt idx="765">
                  <c:v>5119.78173828125</c:v>
                </c:pt>
                <c:pt idx="766">
                  <c:v>5119.70849609375</c:v>
                </c:pt>
                <c:pt idx="767">
                  <c:v>5121.01123046875</c:v>
                </c:pt>
                <c:pt idx="768">
                  <c:v>5119.72021484375</c:v>
                </c:pt>
                <c:pt idx="769">
                  <c:v>5119.91796875</c:v>
                </c:pt>
                <c:pt idx="770">
                  <c:v>5120.58740234375</c:v>
                </c:pt>
                <c:pt idx="771">
                  <c:v>5117.9921875</c:v>
                </c:pt>
                <c:pt idx="772">
                  <c:v>5120.88671875</c:v>
                </c:pt>
                <c:pt idx="773">
                  <c:v>5119.88232421875</c:v>
                </c:pt>
                <c:pt idx="774">
                  <c:v>5119.1806640625</c:v>
                </c:pt>
                <c:pt idx="775">
                  <c:v>5118.56689453125</c:v>
                </c:pt>
                <c:pt idx="776">
                  <c:v>5119.2275390625</c:v>
                </c:pt>
                <c:pt idx="777">
                  <c:v>5119.91796875</c:v>
                </c:pt>
                <c:pt idx="778">
                  <c:v>5120.5556640625</c:v>
                </c:pt>
                <c:pt idx="779">
                  <c:v>5119.638671875</c:v>
                </c:pt>
                <c:pt idx="780">
                  <c:v>5119.2666015625</c:v>
                </c:pt>
                <c:pt idx="781">
                  <c:v>5118.5615234375</c:v>
                </c:pt>
                <c:pt idx="782">
                  <c:v>5119.80078125</c:v>
                </c:pt>
                <c:pt idx="783">
                  <c:v>5118.6201171875</c:v>
                </c:pt>
                <c:pt idx="784">
                  <c:v>5119.62060546875</c:v>
                </c:pt>
                <c:pt idx="785">
                  <c:v>5120.4736328125</c:v>
                </c:pt>
                <c:pt idx="786">
                  <c:v>5119.66259765625</c:v>
                </c:pt>
                <c:pt idx="787">
                  <c:v>5118.98779296875</c:v>
                </c:pt>
                <c:pt idx="788">
                  <c:v>5119.13623046875</c:v>
                </c:pt>
                <c:pt idx="789">
                  <c:v>5118.9755859375</c:v>
                </c:pt>
                <c:pt idx="790">
                  <c:v>5121.130859375</c:v>
                </c:pt>
                <c:pt idx="791">
                  <c:v>5120.248046875</c:v>
                </c:pt>
                <c:pt idx="792">
                  <c:v>5120.08740234375</c:v>
                </c:pt>
                <c:pt idx="793">
                  <c:v>5119.71826171875</c:v>
                </c:pt>
                <c:pt idx="794">
                  <c:v>5119.3154296875</c:v>
                </c:pt>
                <c:pt idx="795">
                  <c:v>5118.07861328125</c:v>
                </c:pt>
                <c:pt idx="796">
                  <c:v>5118.38427734375</c:v>
                </c:pt>
                <c:pt idx="797">
                  <c:v>5121.3447265625</c:v>
                </c:pt>
                <c:pt idx="798">
                  <c:v>5122.1044921875</c:v>
                </c:pt>
                <c:pt idx="799">
                  <c:v>5121.55859375</c:v>
                </c:pt>
                <c:pt idx="800">
                  <c:v>5120.06884765625</c:v>
                </c:pt>
                <c:pt idx="801">
                  <c:v>5119.77197265625</c:v>
                </c:pt>
                <c:pt idx="802">
                  <c:v>5119.17822265625</c:v>
                </c:pt>
                <c:pt idx="803">
                  <c:v>5119.92724609375</c:v>
                </c:pt>
                <c:pt idx="804">
                  <c:v>5120.6787109375</c:v>
                </c:pt>
                <c:pt idx="805">
                  <c:v>5119.2900390625</c:v>
                </c:pt>
                <c:pt idx="806">
                  <c:v>5120.1005859375</c:v>
                </c:pt>
                <c:pt idx="807">
                  <c:v>5119.6982421875</c:v>
                </c:pt>
                <c:pt idx="808">
                  <c:v>5119.736328125</c:v>
                </c:pt>
                <c:pt idx="809">
                  <c:v>5120.7939453125</c:v>
                </c:pt>
                <c:pt idx="810">
                  <c:v>5120.5126953125</c:v>
                </c:pt>
                <c:pt idx="811">
                  <c:v>5120.14501953125</c:v>
                </c:pt>
                <c:pt idx="812">
                  <c:v>5120.44921875</c:v>
                </c:pt>
                <c:pt idx="813">
                  <c:v>5121.44384765625</c:v>
                </c:pt>
                <c:pt idx="814">
                  <c:v>5119.72119140625</c:v>
                </c:pt>
                <c:pt idx="815">
                  <c:v>5118.55419921875</c:v>
                </c:pt>
                <c:pt idx="816">
                  <c:v>5120.6640625</c:v>
                </c:pt>
                <c:pt idx="817">
                  <c:v>5121.11669921875</c:v>
                </c:pt>
                <c:pt idx="818">
                  <c:v>5119.7138671875</c:v>
                </c:pt>
                <c:pt idx="819">
                  <c:v>5118.548828125</c:v>
                </c:pt>
                <c:pt idx="820">
                  <c:v>5118.80712890625</c:v>
                </c:pt>
                <c:pt idx="821">
                  <c:v>5119.99169921875</c:v>
                </c:pt>
                <c:pt idx="822">
                  <c:v>5120.89453125</c:v>
                </c:pt>
                <c:pt idx="823">
                  <c:v>5120.08251953125</c:v>
                </c:pt>
                <c:pt idx="824">
                  <c:v>5120.01611328125</c:v>
                </c:pt>
                <c:pt idx="825">
                  <c:v>5120.8427734375</c:v>
                </c:pt>
                <c:pt idx="826">
                  <c:v>5120.93115234375</c:v>
                </c:pt>
                <c:pt idx="827">
                  <c:v>5119.41455078125</c:v>
                </c:pt>
                <c:pt idx="828">
                  <c:v>5118.95068359375</c:v>
                </c:pt>
                <c:pt idx="829">
                  <c:v>5119.2490234375</c:v>
                </c:pt>
                <c:pt idx="830">
                  <c:v>5120.72607421875</c:v>
                </c:pt>
                <c:pt idx="831">
                  <c:v>5118.31103515625</c:v>
                </c:pt>
                <c:pt idx="832">
                  <c:v>5118.34765625</c:v>
                </c:pt>
                <c:pt idx="833">
                  <c:v>5120.42822265625</c:v>
                </c:pt>
                <c:pt idx="834">
                  <c:v>5118.20361328125</c:v>
                </c:pt>
                <c:pt idx="835">
                  <c:v>5120.998046875</c:v>
                </c:pt>
                <c:pt idx="836">
                  <c:v>5120.89990234375</c:v>
                </c:pt>
                <c:pt idx="837">
                  <c:v>5118.544921875</c:v>
                </c:pt>
                <c:pt idx="838">
                  <c:v>5118.748046875</c:v>
                </c:pt>
                <c:pt idx="839">
                  <c:v>5118.1611328125</c:v>
                </c:pt>
                <c:pt idx="840">
                  <c:v>5119.8232421875</c:v>
                </c:pt>
                <c:pt idx="841">
                  <c:v>5119.65185546875</c:v>
                </c:pt>
                <c:pt idx="842">
                  <c:v>5120.42431640625</c:v>
                </c:pt>
                <c:pt idx="843">
                  <c:v>5119.546875</c:v>
                </c:pt>
                <c:pt idx="844">
                  <c:v>5119.810546875</c:v>
                </c:pt>
                <c:pt idx="845">
                  <c:v>5119.64208984375</c:v>
                </c:pt>
                <c:pt idx="846">
                  <c:v>5118.72021484375</c:v>
                </c:pt>
                <c:pt idx="847">
                  <c:v>5119.447265625</c:v>
                </c:pt>
                <c:pt idx="848">
                  <c:v>5120.2578125</c:v>
                </c:pt>
                <c:pt idx="849">
                  <c:v>5119.83056640625</c:v>
                </c:pt>
                <c:pt idx="850">
                  <c:v>5119.25341796875</c:v>
                </c:pt>
                <c:pt idx="851">
                  <c:v>5119.857421875</c:v>
                </c:pt>
                <c:pt idx="852">
                  <c:v>5119.486328125</c:v>
                </c:pt>
                <c:pt idx="853">
                  <c:v>5119.08203125</c:v>
                </c:pt>
                <c:pt idx="854">
                  <c:v>5122.265625</c:v>
                </c:pt>
                <c:pt idx="855">
                  <c:v>5120.54833984375</c:v>
                </c:pt>
                <c:pt idx="856">
                  <c:v>5118.18994140625</c:v>
                </c:pt>
                <c:pt idx="857">
                  <c:v>5119.52978515625</c:v>
                </c:pt>
                <c:pt idx="858">
                  <c:v>5118.81494140625</c:v>
                </c:pt>
                <c:pt idx="859">
                  <c:v>5119.990234375</c:v>
                </c:pt>
                <c:pt idx="860">
                  <c:v>5118.68505859375</c:v>
                </c:pt>
                <c:pt idx="861">
                  <c:v>5120.37939453125</c:v>
                </c:pt>
                <c:pt idx="862">
                  <c:v>5119.3740234375</c:v>
                </c:pt>
                <c:pt idx="863">
                  <c:v>5120.49267578125</c:v>
                </c:pt>
                <c:pt idx="864">
                  <c:v>5119.779296875</c:v>
                </c:pt>
                <c:pt idx="865">
                  <c:v>5119.53564453125</c:v>
                </c:pt>
                <c:pt idx="866">
                  <c:v>5120.8837890625</c:v>
                </c:pt>
                <c:pt idx="867">
                  <c:v>5118.23046875</c:v>
                </c:pt>
                <c:pt idx="868">
                  <c:v>5119.03369140625</c:v>
                </c:pt>
                <c:pt idx="869">
                  <c:v>5119.06005859375</c:v>
                </c:pt>
                <c:pt idx="870">
                  <c:v>5118.94091796875</c:v>
                </c:pt>
                <c:pt idx="871">
                  <c:v>5119.42041015625</c:v>
                </c:pt>
                <c:pt idx="872">
                  <c:v>5120.6259765625</c:v>
                </c:pt>
                <c:pt idx="873">
                  <c:v>5120.1533203125</c:v>
                </c:pt>
                <c:pt idx="874">
                  <c:v>5118.78271484375</c:v>
                </c:pt>
                <c:pt idx="875">
                  <c:v>5118.0615234375</c:v>
                </c:pt>
                <c:pt idx="876">
                  <c:v>5119.66943359375</c:v>
                </c:pt>
                <c:pt idx="877">
                  <c:v>5118.8046875</c:v>
                </c:pt>
                <c:pt idx="878">
                  <c:v>5119.716796875</c:v>
                </c:pt>
                <c:pt idx="879">
                  <c:v>5119.36328125</c:v>
                </c:pt>
                <c:pt idx="880">
                  <c:v>5119.70654296875</c:v>
                </c:pt>
                <c:pt idx="881">
                  <c:v>5119.19580078125</c:v>
                </c:pt>
                <c:pt idx="882">
                  <c:v>5119.7373046875</c:v>
                </c:pt>
                <c:pt idx="883">
                  <c:v>5119.55615234375</c:v>
                </c:pt>
                <c:pt idx="884">
                  <c:v>5119.48974609375</c:v>
                </c:pt>
                <c:pt idx="885">
                  <c:v>5119.72900390625</c:v>
                </c:pt>
                <c:pt idx="886">
                  <c:v>5120.7109375</c:v>
                </c:pt>
                <c:pt idx="887">
                  <c:v>5119.87646484375</c:v>
                </c:pt>
                <c:pt idx="888">
                  <c:v>5120.35693359375</c:v>
                </c:pt>
                <c:pt idx="889">
                  <c:v>5119.9501953125</c:v>
                </c:pt>
                <c:pt idx="890">
                  <c:v>5119.52099609375</c:v>
                </c:pt>
                <c:pt idx="891">
                  <c:v>5119.55419921875</c:v>
                </c:pt>
                <c:pt idx="892">
                  <c:v>5117.5576171875</c:v>
                </c:pt>
                <c:pt idx="893">
                  <c:v>5118.5107421875</c:v>
                </c:pt>
                <c:pt idx="894">
                  <c:v>5119.01904296875</c:v>
                </c:pt>
                <c:pt idx="895">
                  <c:v>5118.6083984375</c:v>
                </c:pt>
                <c:pt idx="896">
                  <c:v>5120.45751953125</c:v>
                </c:pt>
                <c:pt idx="897">
                  <c:v>5120.14794921875</c:v>
                </c:pt>
                <c:pt idx="898">
                  <c:v>5119.53759765625</c:v>
                </c:pt>
                <c:pt idx="899">
                  <c:v>5119.58154296875</c:v>
                </c:pt>
                <c:pt idx="900">
                  <c:v>5119.6953125</c:v>
                </c:pt>
                <c:pt idx="901">
                  <c:v>5117.5927734375</c:v>
                </c:pt>
                <c:pt idx="902">
                  <c:v>5118.7138671875</c:v>
                </c:pt>
                <c:pt idx="903">
                  <c:v>5120.12353515625</c:v>
                </c:pt>
                <c:pt idx="904">
                  <c:v>5121.2939453125</c:v>
                </c:pt>
                <c:pt idx="905">
                  <c:v>5120.32861328125</c:v>
                </c:pt>
                <c:pt idx="906">
                  <c:v>5119.36083984375</c:v>
                </c:pt>
                <c:pt idx="907">
                  <c:v>5119.02099609375</c:v>
                </c:pt>
                <c:pt idx="908">
                  <c:v>5119.24365234375</c:v>
                </c:pt>
                <c:pt idx="909">
                  <c:v>5119.9150390625</c:v>
                </c:pt>
                <c:pt idx="910">
                  <c:v>5119.9140625</c:v>
                </c:pt>
                <c:pt idx="911">
                  <c:v>5119.490234375</c:v>
                </c:pt>
                <c:pt idx="912">
                  <c:v>5118.03173828125</c:v>
                </c:pt>
                <c:pt idx="913">
                  <c:v>5119.31591796875</c:v>
                </c:pt>
                <c:pt idx="914">
                  <c:v>5119.9951171875</c:v>
                </c:pt>
                <c:pt idx="915">
                  <c:v>5117.95361328125</c:v>
                </c:pt>
                <c:pt idx="916">
                  <c:v>5119.1181640625</c:v>
                </c:pt>
                <c:pt idx="917">
                  <c:v>5118.068359375</c:v>
                </c:pt>
                <c:pt idx="918">
                  <c:v>5118.21923828125</c:v>
                </c:pt>
                <c:pt idx="919">
                  <c:v>5118.71826171875</c:v>
                </c:pt>
                <c:pt idx="920">
                  <c:v>5119.34619140625</c:v>
                </c:pt>
                <c:pt idx="921">
                  <c:v>5118.986328125</c:v>
                </c:pt>
                <c:pt idx="922">
                  <c:v>5121.826171875</c:v>
                </c:pt>
                <c:pt idx="923">
                  <c:v>5122.56591796875</c:v>
                </c:pt>
                <c:pt idx="924">
                  <c:v>5119.19189453125</c:v>
                </c:pt>
                <c:pt idx="925">
                  <c:v>5119.287109375</c:v>
                </c:pt>
                <c:pt idx="926">
                  <c:v>5118.935546875</c:v>
                </c:pt>
                <c:pt idx="927">
                  <c:v>5119.08447265625</c:v>
                </c:pt>
                <c:pt idx="928">
                  <c:v>5119.275390625</c:v>
                </c:pt>
                <c:pt idx="929">
                  <c:v>5121.98388671875</c:v>
                </c:pt>
                <c:pt idx="930">
                  <c:v>5120.23974609375</c:v>
                </c:pt>
                <c:pt idx="931">
                  <c:v>5120.0927734375</c:v>
                </c:pt>
                <c:pt idx="932">
                  <c:v>5119.150390625</c:v>
                </c:pt>
                <c:pt idx="933">
                  <c:v>5119.51123046875</c:v>
                </c:pt>
                <c:pt idx="934">
                  <c:v>5120.18994140625</c:v>
                </c:pt>
                <c:pt idx="935">
                  <c:v>5117.8681640625</c:v>
                </c:pt>
                <c:pt idx="936">
                  <c:v>5120.0947265625</c:v>
                </c:pt>
                <c:pt idx="937">
                  <c:v>5120.177734375</c:v>
                </c:pt>
                <c:pt idx="938">
                  <c:v>5118.80859375</c:v>
                </c:pt>
                <c:pt idx="939">
                  <c:v>5118.60302734375</c:v>
                </c:pt>
                <c:pt idx="940">
                  <c:v>5119.0732421875</c:v>
                </c:pt>
                <c:pt idx="941">
                  <c:v>5119.76904296875</c:v>
                </c:pt>
                <c:pt idx="942">
                  <c:v>5119.771484375</c:v>
                </c:pt>
                <c:pt idx="943">
                  <c:v>5120.78173828125</c:v>
                </c:pt>
                <c:pt idx="944">
                  <c:v>5120.99658203125</c:v>
                </c:pt>
                <c:pt idx="945">
                  <c:v>5119.15087890625</c:v>
                </c:pt>
                <c:pt idx="946">
                  <c:v>5119.66015625</c:v>
                </c:pt>
                <c:pt idx="947">
                  <c:v>5119.0029296875</c:v>
                </c:pt>
                <c:pt idx="948">
                  <c:v>5119.31884765625</c:v>
                </c:pt>
                <c:pt idx="949">
                  <c:v>5121.0576171875</c:v>
                </c:pt>
                <c:pt idx="950">
                  <c:v>5119.6357421875</c:v>
                </c:pt>
                <c:pt idx="951">
                  <c:v>5119.40234375</c:v>
                </c:pt>
                <c:pt idx="952">
                  <c:v>5119.17724609375</c:v>
                </c:pt>
                <c:pt idx="953">
                  <c:v>5118.5302734375</c:v>
                </c:pt>
                <c:pt idx="954">
                  <c:v>5119.25390625</c:v>
                </c:pt>
                <c:pt idx="955">
                  <c:v>5120.5595703125</c:v>
                </c:pt>
                <c:pt idx="956">
                  <c:v>5121.220703125</c:v>
                </c:pt>
                <c:pt idx="957">
                  <c:v>5119.27490234375</c:v>
                </c:pt>
                <c:pt idx="958">
                  <c:v>5118.2314453125</c:v>
                </c:pt>
                <c:pt idx="959">
                  <c:v>5118.52734375</c:v>
                </c:pt>
                <c:pt idx="960">
                  <c:v>5118.24560546875</c:v>
                </c:pt>
                <c:pt idx="961">
                  <c:v>5118.673828125</c:v>
                </c:pt>
                <c:pt idx="962">
                  <c:v>5117.05615234375</c:v>
                </c:pt>
                <c:pt idx="963">
                  <c:v>5117.67138671875</c:v>
                </c:pt>
                <c:pt idx="964">
                  <c:v>5117.51123046875</c:v>
                </c:pt>
                <c:pt idx="965">
                  <c:v>5117.68408203125</c:v>
                </c:pt>
                <c:pt idx="966">
                  <c:v>5117.529296875</c:v>
                </c:pt>
                <c:pt idx="967">
                  <c:v>5118.626953125</c:v>
                </c:pt>
                <c:pt idx="968">
                  <c:v>5120.845703125</c:v>
                </c:pt>
                <c:pt idx="969">
                  <c:v>5118.39404296875</c:v>
                </c:pt>
                <c:pt idx="970">
                  <c:v>5117.2197265625</c:v>
                </c:pt>
                <c:pt idx="971">
                  <c:v>5117.2822265625</c:v>
                </c:pt>
                <c:pt idx="972">
                  <c:v>5117.734375</c:v>
                </c:pt>
                <c:pt idx="973">
                  <c:v>5117.658203125</c:v>
                </c:pt>
                <c:pt idx="974">
                  <c:v>5118.23681640625</c:v>
                </c:pt>
                <c:pt idx="975">
                  <c:v>5117.783203125</c:v>
                </c:pt>
                <c:pt idx="976">
                  <c:v>5117.7373046875</c:v>
                </c:pt>
                <c:pt idx="977">
                  <c:v>5118.70068359375</c:v>
                </c:pt>
                <c:pt idx="978">
                  <c:v>5118.85107421875</c:v>
                </c:pt>
                <c:pt idx="979">
                  <c:v>5118.90869140625</c:v>
                </c:pt>
                <c:pt idx="980">
                  <c:v>5118.873046875</c:v>
                </c:pt>
                <c:pt idx="981">
                  <c:v>5118.55224609375</c:v>
                </c:pt>
                <c:pt idx="982">
                  <c:v>5117.91455078125</c:v>
                </c:pt>
                <c:pt idx="983">
                  <c:v>5116.2861328125</c:v>
                </c:pt>
                <c:pt idx="984">
                  <c:v>5117.0615234375</c:v>
                </c:pt>
                <c:pt idx="985">
                  <c:v>5117.16064453125</c:v>
                </c:pt>
                <c:pt idx="986">
                  <c:v>5118.41650390625</c:v>
                </c:pt>
                <c:pt idx="987">
                  <c:v>5117.681640625</c:v>
                </c:pt>
                <c:pt idx="988">
                  <c:v>5116.7294921875</c:v>
                </c:pt>
                <c:pt idx="989">
                  <c:v>5116.2841796875</c:v>
                </c:pt>
                <c:pt idx="990">
                  <c:v>5116.7587890625</c:v>
                </c:pt>
                <c:pt idx="991">
                  <c:v>5118.033203125</c:v>
                </c:pt>
                <c:pt idx="992">
                  <c:v>5117.30908203125</c:v>
                </c:pt>
                <c:pt idx="993">
                  <c:v>5117.31640625</c:v>
                </c:pt>
                <c:pt idx="994">
                  <c:v>5116.208984375</c:v>
                </c:pt>
                <c:pt idx="995">
                  <c:v>5117.75634765625</c:v>
                </c:pt>
                <c:pt idx="996">
                  <c:v>5118.73974609375</c:v>
                </c:pt>
                <c:pt idx="997">
                  <c:v>5118.1650390625</c:v>
                </c:pt>
                <c:pt idx="998">
                  <c:v>5117.17431640625</c:v>
                </c:pt>
                <c:pt idx="999">
                  <c:v>5117.77783203125</c:v>
                </c:pt>
                <c:pt idx="1000">
                  <c:v>5117.51953125</c:v>
                </c:pt>
                <c:pt idx="1001">
                  <c:v>5116.8134765625</c:v>
                </c:pt>
                <c:pt idx="1002">
                  <c:v>5116.26025390625</c:v>
                </c:pt>
                <c:pt idx="1003">
                  <c:v>5117.890625</c:v>
                </c:pt>
                <c:pt idx="1004">
                  <c:v>5117.564453125</c:v>
                </c:pt>
                <c:pt idx="1005">
                  <c:v>5118.42724609375</c:v>
                </c:pt>
                <c:pt idx="1006">
                  <c:v>5118.923828125</c:v>
                </c:pt>
                <c:pt idx="1007">
                  <c:v>5116.953125</c:v>
                </c:pt>
                <c:pt idx="1008">
                  <c:v>5116.55859375</c:v>
                </c:pt>
                <c:pt idx="1009">
                  <c:v>5117.61865234375</c:v>
                </c:pt>
                <c:pt idx="1010">
                  <c:v>5117.720703125</c:v>
                </c:pt>
                <c:pt idx="1011">
                  <c:v>5118.82666015625</c:v>
                </c:pt>
                <c:pt idx="1012">
                  <c:v>5117.30224609375</c:v>
                </c:pt>
                <c:pt idx="1013">
                  <c:v>5117.78369140625</c:v>
                </c:pt>
                <c:pt idx="1014">
                  <c:v>5118.080078125</c:v>
                </c:pt>
                <c:pt idx="1015">
                  <c:v>5115.4990234375</c:v>
                </c:pt>
                <c:pt idx="1016">
                  <c:v>5117.6201171875</c:v>
                </c:pt>
                <c:pt idx="1017">
                  <c:v>5118.87890625</c:v>
                </c:pt>
                <c:pt idx="1018">
                  <c:v>5118.6064453125</c:v>
                </c:pt>
                <c:pt idx="1019">
                  <c:v>5117.83056640625</c:v>
                </c:pt>
                <c:pt idx="1020">
                  <c:v>5115.8408203125</c:v>
                </c:pt>
                <c:pt idx="1021">
                  <c:v>5117.85888671875</c:v>
                </c:pt>
                <c:pt idx="1022">
                  <c:v>5118.16748046875</c:v>
                </c:pt>
                <c:pt idx="1023">
                  <c:v>5119.6728515625</c:v>
                </c:pt>
                <c:pt idx="1024">
                  <c:v>5119.8291015625</c:v>
                </c:pt>
                <c:pt idx="1025">
                  <c:v>5118.375</c:v>
                </c:pt>
                <c:pt idx="1026">
                  <c:v>5117.93603515625</c:v>
                </c:pt>
                <c:pt idx="1027">
                  <c:v>5117.6318359375</c:v>
                </c:pt>
                <c:pt idx="1028">
                  <c:v>5118.04736328125</c:v>
                </c:pt>
                <c:pt idx="1029">
                  <c:v>5119.40380859375</c:v>
                </c:pt>
                <c:pt idx="1030">
                  <c:v>5118.26025390625</c:v>
                </c:pt>
                <c:pt idx="1031">
                  <c:v>5117.64306640625</c:v>
                </c:pt>
                <c:pt idx="1032">
                  <c:v>5119.591796875</c:v>
                </c:pt>
                <c:pt idx="1033">
                  <c:v>5117.37548828125</c:v>
                </c:pt>
                <c:pt idx="1034">
                  <c:v>5117.0751953125</c:v>
                </c:pt>
                <c:pt idx="1035">
                  <c:v>5117.85009765625</c:v>
                </c:pt>
                <c:pt idx="1036">
                  <c:v>5117.7294921875</c:v>
                </c:pt>
                <c:pt idx="1037">
                  <c:v>5118.38525390625</c:v>
                </c:pt>
                <c:pt idx="1038">
                  <c:v>5120.66796875</c:v>
                </c:pt>
                <c:pt idx="1039">
                  <c:v>5118.677734375</c:v>
                </c:pt>
                <c:pt idx="1040">
                  <c:v>5118.90966796875</c:v>
                </c:pt>
                <c:pt idx="1041">
                  <c:v>5117.63037109375</c:v>
                </c:pt>
                <c:pt idx="1042">
                  <c:v>5118.3056640625</c:v>
                </c:pt>
                <c:pt idx="1043">
                  <c:v>5118.95751953125</c:v>
                </c:pt>
                <c:pt idx="1044">
                  <c:v>5118.384765625</c:v>
                </c:pt>
                <c:pt idx="1045">
                  <c:v>5119.837890625</c:v>
                </c:pt>
                <c:pt idx="1046">
                  <c:v>5118.89404296875</c:v>
                </c:pt>
                <c:pt idx="1047">
                  <c:v>5118.22705078125</c:v>
                </c:pt>
                <c:pt idx="1048">
                  <c:v>5119.41015625</c:v>
                </c:pt>
                <c:pt idx="1049">
                  <c:v>5118.814453125</c:v>
                </c:pt>
                <c:pt idx="1050">
                  <c:v>5119.6201171875</c:v>
                </c:pt>
                <c:pt idx="1051">
                  <c:v>5119.45556640625</c:v>
                </c:pt>
                <c:pt idx="1052">
                  <c:v>5120.0634765625</c:v>
                </c:pt>
                <c:pt idx="1053">
                  <c:v>5117.083984375</c:v>
                </c:pt>
                <c:pt idx="1054">
                  <c:v>5119.84375</c:v>
                </c:pt>
                <c:pt idx="1055">
                  <c:v>5119.33251953125</c:v>
                </c:pt>
                <c:pt idx="1056">
                  <c:v>5117.318359375</c:v>
                </c:pt>
                <c:pt idx="1057">
                  <c:v>5119.5166015625</c:v>
                </c:pt>
                <c:pt idx="1058">
                  <c:v>5120.41015625</c:v>
                </c:pt>
                <c:pt idx="1059">
                  <c:v>5118.5791015625</c:v>
                </c:pt>
                <c:pt idx="1060">
                  <c:v>5118.01171875</c:v>
                </c:pt>
                <c:pt idx="1061">
                  <c:v>5118.216796875</c:v>
                </c:pt>
                <c:pt idx="1062">
                  <c:v>5116.8671875</c:v>
                </c:pt>
                <c:pt idx="1063">
                  <c:v>5118.04248046875</c:v>
                </c:pt>
                <c:pt idx="1064">
                  <c:v>5119.45361328125</c:v>
                </c:pt>
                <c:pt idx="1065">
                  <c:v>5120.41748046875</c:v>
                </c:pt>
                <c:pt idx="1066">
                  <c:v>5118.55810546875</c:v>
                </c:pt>
                <c:pt idx="1067">
                  <c:v>5117.974609375</c:v>
                </c:pt>
                <c:pt idx="1068">
                  <c:v>5118.9306640625</c:v>
                </c:pt>
                <c:pt idx="1069">
                  <c:v>5117.63330078125</c:v>
                </c:pt>
                <c:pt idx="1070">
                  <c:v>5117.169921875</c:v>
                </c:pt>
                <c:pt idx="1071">
                  <c:v>5118.00244140625</c:v>
                </c:pt>
                <c:pt idx="1072">
                  <c:v>5120.31298828125</c:v>
                </c:pt>
                <c:pt idx="1073">
                  <c:v>5118.67138671875</c:v>
                </c:pt>
                <c:pt idx="1074">
                  <c:v>5118.93505859375</c:v>
                </c:pt>
                <c:pt idx="1075">
                  <c:v>5118.35302734375</c:v>
                </c:pt>
                <c:pt idx="1076">
                  <c:v>5118.4501953125</c:v>
                </c:pt>
                <c:pt idx="1077">
                  <c:v>5119.90087890625</c:v>
                </c:pt>
                <c:pt idx="1078">
                  <c:v>5119.80712890625</c:v>
                </c:pt>
                <c:pt idx="1079">
                  <c:v>5120.17822265625</c:v>
                </c:pt>
                <c:pt idx="1080">
                  <c:v>5118.54736328125</c:v>
                </c:pt>
                <c:pt idx="1081">
                  <c:v>5117.3271484375</c:v>
                </c:pt>
                <c:pt idx="1082">
                  <c:v>5118.7548828125</c:v>
                </c:pt>
                <c:pt idx="1083">
                  <c:v>5118.359375</c:v>
                </c:pt>
                <c:pt idx="1084">
                  <c:v>5119.552734375</c:v>
                </c:pt>
                <c:pt idx="1085">
                  <c:v>5119.58251953125</c:v>
                </c:pt>
                <c:pt idx="1086">
                  <c:v>5119.78662109375</c:v>
                </c:pt>
                <c:pt idx="1087">
                  <c:v>5117.033203125</c:v>
                </c:pt>
                <c:pt idx="1088">
                  <c:v>5118.88720703125</c:v>
                </c:pt>
                <c:pt idx="1089">
                  <c:v>5118.87890625</c:v>
                </c:pt>
                <c:pt idx="1090">
                  <c:v>5119.05224609375</c:v>
                </c:pt>
                <c:pt idx="1091">
                  <c:v>5117.8330078125</c:v>
                </c:pt>
                <c:pt idx="1092">
                  <c:v>5119.10595703125</c:v>
                </c:pt>
                <c:pt idx="1093">
                  <c:v>5117.1826171875</c:v>
                </c:pt>
                <c:pt idx="1094">
                  <c:v>5117.65869140625</c:v>
                </c:pt>
                <c:pt idx="1095">
                  <c:v>5119.87939453125</c:v>
                </c:pt>
                <c:pt idx="1096">
                  <c:v>5119.98876953125</c:v>
                </c:pt>
                <c:pt idx="1097">
                  <c:v>5119.763671875</c:v>
                </c:pt>
                <c:pt idx="1098">
                  <c:v>5118.57373046875</c:v>
                </c:pt>
                <c:pt idx="1099">
                  <c:v>5119.3505859375</c:v>
                </c:pt>
                <c:pt idx="1100">
                  <c:v>5119.87890625</c:v>
                </c:pt>
                <c:pt idx="1101">
                  <c:v>5121.50732421875</c:v>
                </c:pt>
                <c:pt idx="1102">
                  <c:v>5120.12841796875</c:v>
                </c:pt>
                <c:pt idx="1103">
                  <c:v>5121.34375</c:v>
                </c:pt>
                <c:pt idx="1104">
                  <c:v>5121.39697265625</c:v>
                </c:pt>
                <c:pt idx="1105">
                  <c:v>5119.77783203125</c:v>
                </c:pt>
                <c:pt idx="1106">
                  <c:v>5117.74267578125</c:v>
                </c:pt>
                <c:pt idx="1107">
                  <c:v>5118.85009765625</c:v>
                </c:pt>
                <c:pt idx="1108">
                  <c:v>5118.51953125</c:v>
                </c:pt>
                <c:pt idx="1109">
                  <c:v>5119.28857421875</c:v>
                </c:pt>
                <c:pt idx="1110">
                  <c:v>5119.3154296875</c:v>
                </c:pt>
                <c:pt idx="1111">
                  <c:v>5118.59130859375</c:v>
                </c:pt>
                <c:pt idx="1112">
                  <c:v>5119.05029296875</c:v>
                </c:pt>
                <c:pt idx="1113">
                  <c:v>5118.21142578125</c:v>
                </c:pt>
                <c:pt idx="1114">
                  <c:v>5118.31787109375</c:v>
                </c:pt>
                <c:pt idx="1115">
                  <c:v>5118.791015625</c:v>
                </c:pt>
                <c:pt idx="1116">
                  <c:v>5117.99951171875</c:v>
                </c:pt>
                <c:pt idx="1117">
                  <c:v>5119.0888671875</c:v>
                </c:pt>
                <c:pt idx="1118">
                  <c:v>5119.0791015625</c:v>
                </c:pt>
                <c:pt idx="1119">
                  <c:v>5120.12255859375</c:v>
                </c:pt>
                <c:pt idx="1120">
                  <c:v>5119.9013671875</c:v>
                </c:pt>
                <c:pt idx="1121">
                  <c:v>5118.80615234375</c:v>
                </c:pt>
                <c:pt idx="1122">
                  <c:v>5117.84326171875</c:v>
                </c:pt>
                <c:pt idx="1123">
                  <c:v>5119.4853515625</c:v>
                </c:pt>
                <c:pt idx="1124">
                  <c:v>5119.27734375</c:v>
                </c:pt>
                <c:pt idx="1125">
                  <c:v>5118.6884765625</c:v>
                </c:pt>
                <c:pt idx="1126">
                  <c:v>5120.09619140625</c:v>
                </c:pt>
                <c:pt idx="1127">
                  <c:v>5119.7841796875</c:v>
                </c:pt>
                <c:pt idx="1128">
                  <c:v>5119.41455078125</c:v>
                </c:pt>
                <c:pt idx="1129">
                  <c:v>5117.75341796875</c:v>
                </c:pt>
                <c:pt idx="1130">
                  <c:v>5118.9228515625</c:v>
                </c:pt>
                <c:pt idx="1131">
                  <c:v>5117.89599609375</c:v>
                </c:pt>
                <c:pt idx="1132">
                  <c:v>5119.3193359375</c:v>
                </c:pt>
                <c:pt idx="1133">
                  <c:v>5119.60400390625</c:v>
                </c:pt>
                <c:pt idx="1134">
                  <c:v>5119.7431640625</c:v>
                </c:pt>
                <c:pt idx="1135">
                  <c:v>5118.39501953125</c:v>
                </c:pt>
                <c:pt idx="1136">
                  <c:v>5119.0283203125</c:v>
                </c:pt>
                <c:pt idx="1137">
                  <c:v>5118.478515625</c:v>
                </c:pt>
                <c:pt idx="1138">
                  <c:v>5119.53466796875</c:v>
                </c:pt>
                <c:pt idx="1139">
                  <c:v>5118.671875</c:v>
                </c:pt>
                <c:pt idx="1140">
                  <c:v>5118.55615234375</c:v>
                </c:pt>
                <c:pt idx="1141">
                  <c:v>5118.4169921875</c:v>
                </c:pt>
                <c:pt idx="1142">
                  <c:v>5118.04541015625</c:v>
                </c:pt>
                <c:pt idx="1143">
                  <c:v>5118.38134765625</c:v>
                </c:pt>
                <c:pt idx="1144">
                  <c:v>5118.38525390625</c:v>
                </c:pt>
                <c:pt idx="1145">
                  <c:v>5117.60498046875</c:v>
                </c:pt>
                <c:pt idx="1146">
                  <c:v>5117.9267578125</c:v>
                </c:pt>
                <c:pt idx="1147">
                  <c:v>5119.74658203125</c:v>
                </c:pt>
                <c:pt idx="1148">
                  <c:v>5119.82080078125</c:v>
                </c:pt>
                <c:pt idx="1149">
                  <c:v>5118.11474609375</c:v>
                </c:pt>
                <c:pt idx="1150">
                  <c:v>5117.7119140625</c:v>
                </c:pt>
                <c:pt idx="1151">
                  <c:v>5116.86669921875</c:v>
                </c:pt>
                <c:pt idx="1152">
                  <c:v>5117.52587890625</c:v>
                </c:pt>
                <c:pt idx="1153">
                  <c:v>5117.7275390625</c:v>
                </c:pt>
                <c:pt idx="1154">
                  <c:v>5117.9794921875</c:v>
                </c:pt>
                <c:pt idx="1155">
                  <c:v>5117.984375</c:v>
                </c:pt>
                <c:pt idx="1156">
                  <c:v>5117.56787109375</c:v>
                </c:pt>
                <c:pt idx="1157">
                  <c:v>5117.68408203125</c:v>
                </c:pt>
                <c:pt idx="1158">
                  <c:v>5118.16845703125</c:v>
                </c:pt>
                <c:pt idx="1159">
                  <c:v>5117.67822265625</c:v>
                </c:pt>
                <c:pt idx="1160">
                  <c:v>5118.4970703125</c:v>
                </c:pt>
                <c:pt idx="1161">
                  <c:v>5119.056640625</c:v>
                </c:pt>
                <c:pt idx="1162">
                  <c:v>5117.7314453125</c:v>
                </c:pt>
                <c:pt idx="1163">
                  <c:v>5117.11279296875</c:v>
                </c:pt>
                <c:pt idx="1164">
                  <c:v>5116.72021484375</c:v>
                </c:pt>
                <c:pt idx="1165">
                  <c:v>5117.81103515625</c:v>
                </c:pt>
                <c:pt idx="1166">
                  <c:v>5118.30224609375</c:v>
                </c:pt>
                <c:pt idx="1167">
                  <c:v>5119.06982421875</c:v>
                </c:pt>
                <c:pt idx="1168">
                  <c:v>5118.53125</c:v>
                </c:pt>
                <c:pt idx="1169">
                  <c:v>5117.25146484375</c:v>
                </c:pt>
                <c:pt idx="1170">
                  <c:v>5118.0703125</c:v>
                </c:pt>
                <c:pt idx="1171">
                  <c:v>5118.34228515625</c:v>
                </c:pt>
                <c:pt idx="1172">
                  <c:v>5117.39453125</c:v>
                </c:pt>
                <c:pt idx="1173">
                  <c:v>5118.07763671875</c:v>
                </c:pt>
                <c:pt idx="1174">
                  <c:v>5119.0732421875</c:v>
                </c:pt>
                <c:pt idx="1175">
                  <c:v>5118.78076171875</c:v>
                </c:pt>
                <c:pt idx="1176">
                  <c:v>5118.45361328125</c:v>
                </c:pt>
                <c:pt idx="1177">
                  <c:v>5117.97802734375</c:v>
                </c:pt>
                <c:pt idx="1178">
                  <c:v>5118.12060546875</c:v>
                </c:pt>
                <c:pt idx="1179">
                  <c:v>5117.72802734375</c:v>
                </c:pt>
                <c:pt idx="1180">
                  <c:v>5117.091796875</c:v>
                </c:pt>
                <c:pt idx="1181">
                  <c:v>5118.4462890625</c:v>
                </c:pt>
                <c:pt idx="1182">
                  <c:v>5118.154296875</c:v>
                </c:pt>
                <c:pt idx="1183">
                  <c:v>5117.5869140625</c:v>
                </c:pt>
                <c:pt idx="1184">
                  <c:v>5117.01123046875</c:v>
                </c:pt>
                <c:pt idx="1185">
                  <c:v>5116.88720703125</c:v>
                </c:pt>
                <c:pt idx="1186">
                  <c:v>5117.48046875</c:v>
                </c:pt>
                <c:pt idx="1187">
                  <c:v>5117.7724609375</c:v>
                </c:pt>
                <c:pt idx="1188">
                  <c:v>5118.66015625</c:v>
                </c:pt>
                <c:pt idx="1189">
                  <c:v>5117.0283203125</c:v>
                </c:pt>
                <c:pt idx="1190">
                  <c:v>5118.39111328125</c:v>
                </c:pt>
                <c:pt idx="1191">
                  <c:v>5119.52880859375</c:v>
                </c:pt>
                <c:pt idx="1192">
                  <c:v>5118.33251953125</c:v>
                </c:pt>
                <c:pt idx="1193">
                  <c:v>5118.10791015625</c:v>
                </c:pt>
                <c:pt idx="1194">
                  <c:v>5117.85009765625</c:v>
                </c:pt>
                <c:pt idx="1195">
                  <c:v>5117.35107421875</c:v>
                </c:pt>
                <c:pt idx="1196">
                  <c:v>5117.2568359375</c:v>
                </c:pt>
                <c:pt idx="1197">
                  <c:v>5117.626953125</c:v>
                </c:pt>
                <c:pt idx="1198">
                  <c:v>5116.6240234375</c:v>
                </c:pt>
                <c:pt idx="1199">
                  <c:v>5116.8525390625</c:v>
                </c:pt>
                <c:pt idx="1200">
                  <c:v>5118.1572265625</c:v>
                </c:pt>
                <c:pt idx="1201">
                  <c:v>5117.6796875</c:v>
                </c:pt>
                <c:pt idx="1202">
                  <c:v>5120.2744140625</c:v>
                </c:pt>
                <c:pt idx="1203">
                  <c:v>5118.267578125</c:v>
                </c:pt>
                <c:pt idx="1204">
                  <c:v>5117.123046875</c:v>
                </c:pt>
                <c:pt idx="1205">
                  <c:v>5118.673828125</c:v>
                </c:pt>
                <c:pt idx="1206">
                  <c:v>5120.9931640625</c:v>
                </c:pt>
                <c:pt idx="1207">
                  <c:v>5120.32861328125</c:v>
                </c:pt>
                <c:pt idx="1208">
                  <c:v>5119.26025390625</c:v>
                </c:pt>
                <c:pt idx="1209">
                  <c:v>5117.76953125</c:v>
                </c:pt>
                <c:pt idx="1210">
                  <c:v>5117.31201171875</c:v>
                </c:pt>
                <c:pt idx="1211">
                  <c:v>5115.9599609375</c:v>
                </c:pt>
                <c:pt idx="1212">
                  <c:v>5116.7802734375</c:v>
                </c:pt>
                <c:pt idx="1213">
                  <c:v>5116.841796875</c:v>
                </c:pt>
                <c:pt idx="1214">
                  <c:v>5118.05908203125</c:v>
                </c:pt>
                <c:pt idx="1215">
                  <c:v>5119.2578125</c:v>
                </c:pt>
                <c:pt idx="1216">
                  <c:v>5117.35400390625</c:v>
                </c:pt>
                <c:pt idx="1217">
                  <c:v>5118.6572265625</c:v>
                </c:pt>
                <c:pt idx="1218">
                  <c:v>5120.17626953125</c:v>
                </c:pt>
                <c:pt idx="1219">
                  <c:v>5117.98876953125</c:v>
                </c:pt>
                <c:pt idx="1220">
                  <c:v>5118.60205078125</c:v>
                </c:pt>
                <c:pt idx="1221">
                  <c:v>5119.05224609375</c:v>
                </c:pt>
                <c:pt idx="1222">
                  <c:v>5118.68603515625</c:v>
                </c:pt>
                <c:pt idx="1223">
                  <c:v>5119.74267578125</c:v>
                </c:pt>
                <c:pt idx="1224">
                  <c:v>5119.20068359375</c:v>
                </c:pt>
                <c:pt idx="1225">
                  <c:v>5120.041015625</c:v>
                </c:pt>
                <c:pt idx="1226">
                  <c:v>5118.78125</c:v>
                </c:pt>
                <c:pt idx="1227">
                  <c:v>5118.36376953125</c:v>
                </c:pt>
                <c:pt idx="1228">
                  <c:v>5117.87353515625</c:v>
                </c:pt>
                <c:pt idx="1229">
                  <c:v>5117.34716796875</c:v>
                </c:pt>
                <c:pt idx="1230">
                  <c:v>5118.22314453125</c:v>
                </c:pt>
                <c:pt idx="1231">
                  <c:v>5117.38037109375</c:v>
                </c:pt>
                <c:pt idx="1232">
                  <c:v>5120.56494140625</c:v>
                </c:pt>
                <c:pt idx="1233">
                  <c:v>5124.77783203125</c:v>
                </c:pt>
                <c:pt idx="1234">
                  <c:v>5119.29931640625</c:v>
                </c:pt>
                <c:pt idx="1235">
                  <c:v>5119.6923828125</c:v>
                </c:pt>
                <c:pt idx="1236">
                  <c:v>5119.39599609375</c:v>
                </c:pt>
                <c:pt idx="1237">
                  <c:v>5119.74072265625</c:v>
                </c:pt>
                <c:pt idx="1238">
                  <c:v>5119.87353515625</c:v>
                </c:pt>
                <c:pt idx="1239">
                  <c:v>5117.4091796875</c:v>
                </c:pt>
                <c:pt idx="1240">
                  <c:v>5118.85498046875</c:v>
                </c:pt>
                <c:pt idx="1241">
                  <c:v>5118.71044921875</c:v>
                </c:pt>
                <c:pt idx="1242">
                  <c:v>5118.2529296875</c:v>
                </c:pt>
                <c:pt idx="1243">
                  <c:v>5119.54296875</c:v>
                </c:pt>
                <c:pt idx="1244">
                  <c:v>5119.7470703125</c:v>
                </c:pt>
                <c:pt idx="1245">
                  <c:v>5118.12109375</c:v>
                </c:pt>
                <c:pt idx="1246">
                  <c:v>5118.1630859375</c:v>
                </c:pt>
                <c:pt idx="1247">
                  <c:v>5117.8115234375</c:v>
                </c:pt>
                <c:pt idx="1248">
                  <c:v>5117.9384765625</c:v>
                </c:pt>
                <c:pt idx="1249">
                  <c:v>5117.029296875</c:v>
                </c:pt>
                <c:pt idx="1250">
                  <c:v>5118.2578125</c:v>
                </c:pt>
                <c:pt idx="1251">
                  <c:v>5118.36376953125</c:v>
                </c:pt>
                <c:pt idx="1252">
                  <c:v>5119.80126953125</c:v>
                </c:pt>
                <c:pt idx="1253">
                  <c:v>5121.01611328125</c:v>
                </c:pt>
                <c:pt idx="1254">
                  <c:v>5119.95703125</c:v>
                </c:pt>
                <c:pt idx="1255">
                  <c:v>5119.3818359375</c:v>
                </c:pt>
                <c:pt idx="1256">
                  <c:v>5118.58056640625</c:v>
                </c:pt>
                <c:pt idx="1257">
                  <c:v>5118.640625</c:v>
                </c:pt>
                <c:pt idx="1258">
                  <c:v>5119.91455078125</c:v>
                </c:pt>
                <c:pt idx="1259">
                  <c:v>5119.44580078125</c:v>
                </c:pt>
                <c:pt idx="1260">
                  <c:v>5118.00048828125</c:v>
                </c:pt>
                <c:pt idx="1261">
                  <c:v>5118.95751953125</c:v>
                </c:pt>
                <c:pt idx="1262">
                  <c:v>5119.00732421875</c:v>
                </c:pt>
                <c:pt idx="1263">
                  <c:v>5118.580078125</c:v>
                </c:pt>
                <c:pt idx="1264">
                  <c:v>5120.99267578125</c:v>
                </c:pt>
                <c:pt idx="1265">
                  <c:v>5120.73779296875</c:v>
                </c:pt>
                <c:pt idx="1266">
                  <c:v>5120.21923828125</c:v>
                </c:pt>
                <c:pt idx="1267">
                  <c:v>5120.638671875</c:v>
                </c:pt>
                <c:pt idx="1268">
                  <c:v>5120.08349609375</c:v>
                </c:pt>
                <c:pt idx="1269">
                  <c:v>5119.1064453125</c:v>
                </c:pt>
                <c:pt idx="1270">
                  <c:v>5118.6240234375</c:v>
                </c:pt>
                <c:pt idx="1271">
                  <c:v>5117.02880859375</c:v>
                </c:pt>
                <c:pt idx="1272">
                  <c:v>5115.19921875</c:v>
                </c:pt>
                <c:pt idx="1273">
                  <c:v>5118.5908203125</c:v>
                </c:pt>
                <c:pt idx="1274">
                  <c:v>5118.2236328125</c:v>
                </c:pt>
                <c:pt idx="1275">
                  <c:v>5120.1474609375</c:v>
                </c:pt>
                <c:pt idx="1276">
                  <c:v>5120.2255859375</c:v>
                </c:pt>
                <c:pt idx="1277">
                  <c:v>5119.5263671875</c:v>
                </c:pt>
                <c:pt idx="1278">
                  <c:v>5118.62451171875</c:v>
                </c:pt>
                <c:pt idx="1279">
                  <c:v>5118.3251953125</c:v>
                </c:pt>
                <c:pt idx="1280">
                  <c:v>5120.41064453125</c:v>
                </c:pt>
                <c:pt idx="1281">
                  <c:v>5119.189453125</c:v>
                </c:pt>
                <c:pt idx="1282">
                  <c:v>5120.07080078125</c:v>
                </c:pt>
                <c:pt idx="1283">
                  <c:v>5119.2099609375</c:v>
                </c:pt>
                <c:pt idx="1284">
                  <c:v>5118.6025390625</c:v>
                </c:pt>
                <c:pt idx="1285">
                  <c:v>5118.107421875</c:v>
                </c:pt>
                <c:pt idx="1286">
                  <c:v>5118.56396484375</c:v>
                </c:pt>
                <c:pt idx="1287">
                  <c:v>5119.1748046875</c:v>
                </c:pt>
                <c:pt idx="1288">
                  <c:v>5120.90869140625</c:v>
                </c:pt>
                <c:pt idx="1289">
                  <c:v>5120.85302734375</c:v>
                </c:pt>
                <c:pt idx="1290">
                  <c:v>5118.087890625</c:v>
                </c:pt>
                <c:pt idx="1291">
                  <c:v>5118.60595703125</c:v>
                </c:pt>
                <c:pt idx="1292">
                  <c:v>5116.27099609375</c:v>
                </c:pt>
                <c:pt idx="1293">
                  <c:v>5119.43798828125</c:v>
                </c:pt>
                <c:pt idx="1294">
                  <c:v>5117.68115234375</c:v>
                </c:pt>
                <c:pt idx="1295">
                  <c:v>5120.40673828125</c:v>
                </c:pt>
                <c:pt idx="1296">
                  <c:v>5120.76611328125</c:v>
                </c:pt>
                <c:pt idx="1297">
                  <c:v>5120.85400390625</c:v>
                </c:pt>
                <c:pt idx="1298">
                  <c:v>5120.25732421875</c:v>
                </c:pt>
                <c:pt idx="1299">
                  <c:v>5118.5849609375</c:v>
                </c:pt>
                <c:pt idx="1300">
                  <c:v>5119.45849609375</c:v>
                </c:pt>
                <c:pt idx="1301">
                  <c:v>5120.86328125</c:v>
                </c:pt>
                <c:pt idx="1302">
                  <c:v>5121.12744140625</c:v>
                </c:pt>
                <c:pt idx="1303">
                  <c:v>5120.3095703125</c:v>
                </c:pt>
                <c:pt idx="1304">
                  <c:v>5116.990234375</c:v>
                </c:pt>
                <c:pt idx="1305">
                  <c:v>5117.5390625</c:v>
                </c:pt>
                <c:pt idx="1306">
                  <c:v>5118.61474609375</c:v>
                </c:pt>
                <c:pt idx="1307">
                  <c:v>5118.98779296875</c:v>
                </c:pt>
                <c:pt idx="1308">
                  <c:v>5118.8388671875</c:v>
                </c:pt>
                <c:pt idx="1309">
                  <c:v>5119.3369140625</c:v>
                </c:pt>
                <c:pt idx="1310">
                  <c:v>5119.83984375</c:v>
                </c:pt>
                <c:pt idx="1311">
                  <c:v>5120.9375</c:v>
                </c:pt>
                <c:pt idx="1312">
                  <c:v>5121.7529296875</c:v>
                </c:pt>
                <c:pt idx="1313">
                  <c:v>5120.259765625</c:v>
                </c:pt>
                <c:pt idx="1314">
                  <c:v>5118.73193359375</c:v>
                </c:pt>
                <c:pt idx="1315">
                  <c:v>5119.4619140625</c:v>
                </c:pt>
                <c:pt idx="1316">
                  <c:v>5119.10205078125</c:v>
                </c:pt>
                <c:pt idx="1317">
                  <c:v>5120.83349609375</c:v>
                </c:pt>
                <c:pt idx="1318">
                  <c:v>5120.255859375</c:v>
                </c:pt>
                <c:pt idx="1319">
                  <c:v>5121.630859375</c:v>
                </c:pt>
                <c:pt idx="1320">
                  <c:v>5119.607421875</c:v>
                </c:pt>
                <c:pt idx="1321">
                  <c:v>5121.072265625</c:v>
                </c:pt>
                <c:pt idx="1322">
                  <c:v>5118.6513671875</c:v>
                </c:pt>
                <c:pt idx="1323">
                  <c:v>5118.966796875</c:v>
                </c:pt>
                <c:pt idx="1324">
                  <c:v>5120.71826171875</c:v>
                </c:pt>
                <c:pt idx="1325">
                  <c:v>5121.33642578125</c:v>
                </c:pt>
                <c:pt idx="1326">
                  <c:v>5120.998046875</c:v>
                </c:pt>
                <c:pt idx="1327">
                  <c:v>5119.40576171875</c:v>
                </c:pt>
                <c:pt idx="1328">
                  <c:v>5117.82275390625</c:v>
                </c:pt>
                <c:pt idx="1329">
                  <c:v>5118.673828125</c:v>
                </c:pt>
                <c:pt idx="1330">
                  <c:v>5118.72705078125</c:v>
                </c:pt>
                <c:pt idx="1331">
                  <c:v>5120.7822265625</c:v>
                </c:pt>
                <c:pt idx="1332">
                  <c:v>5120.837890625</c:v>
                </c:pt>
                <c:pt idx="1333">
                  <c:v>5120.78369140625</c:v>
                </c:pt>
                <c:pt idx="1334">
                  <c:v>5120.84716796875</c:v>
                </c:pt>
                <c:pt idx="1335">
                  <c:v>5120.52978515625</c:v>
                </c:pt>
                <c:pt idx="1336">
                  <c:v>5119.4091796875</c:v>
                </c:pt>
                <c:pt idx="1337">
                  <c:v>5118.7421875</c:v>
                </c:pt>
                <c:pt idx="1338">
                  <c:v>5120.12060546875</c:v>
                </c:pt>
                <c:pt idx="1339">
                  <c:v>5119.94091796875</c:v>
                </c:pt>
                <c:pt idx="1340">
                  <c:v>5118.77197265625</c:v>
                </c:pt>
                <c:pt idx="1341">
                  <c:v>5119.390625</c:v>
                </c:pt>
                <c:pt idx="1342">
                  <c:v>5118.626953125</c:v>
                </c:pt>
                <c:pt idx="1343">
                  <c:v>5117.775390625</c:v>
                </c:pt>
                <c:pt idx="1344">
                  <c:v>5119.84716796875</c:v>
                </c:pt>
                <c:pt idx="1345">
                  <c:v>5120.6689453125</c:v>
                </c:pt>
                <c:pt idx="1346">
                  <c:v>5121.28857421875</c:v>
                </c:pt>
                <c:pt idx="1347">
                  <c:v>5118.8623046875</c:v>
                </c:pt>
                <c:pt idx="1348">
                  <c:v>5121.00048828125</c:v>
                </c:pt>
                <c:pt idx="1349">
                  <c:v>5120.50830078125</c:v>
                </c:pt>
                <c:pt idx="1350">
                  <c:v>5117.1064453125</c:v>
                </c:pt>
                <c:pt idx="1351">
                  <c:v>5118.2890625</c:v>
                </c:pt>
                <c:pt idx="1352">
                  <c:v>5119.09375</c:v>
                </c:pt>
                <c:pt idx="1353">
                  <c:v>5119.7998046875</c:v>
                </c:pt>
                <c:pt idx="1354">
                  <c:v>5122.150390625</c:v>
                </c:pt>
                <c:pt idx="1355">
                  <c:v>5120.8837890625</c:v>
                </c:pt>
                <c:pt idx="1356">
                  <c:v>5119.5791015625</c:v>
                </c:pt>
                <c:pt idx="1357">
                  <c:v>5119.7236328125</c:v>
                </c:pt>
                <c:pt idx="1358">
                  <c:v>5119.9833984375</c:v>
                </c:pt>
                <c:pt idx="1359">
                  <c:v>5120.37548828125</c:v>
                </c:pt>
                <c:pt idx="1360">
                  <c:v>5119.93994140625</c:v>
                </c:pt>
                <c:pt idx="1361">
                  <c:v>5118.3359375</c:v>
                </c:pt>
                <c:pt idx="1362">
                  <c:v>5117.31298828125</c:v>
                </c:pt>
                <c:pt idx="1363">
                  <c:v>5118.48876953125</c:v>
                </c:pt>
                <c:pt idx="1364">
                  <c:v>5120.4169921875</c:v>
                </c:pt>
                <c:pt idx="1365">
                  <c:v>5118.68603515625</c:v>
                </c:pt>
                <c:pt idx="1366">
                  <c:v>5118.54736328125</c:v>
                </c:pt>
                <c:pt idx="1367">
                  <c:v>5119.59765625</c:v>
                </c:pt>
                <c:pt idx="1368">
                  <c:v>5117.990234375</c:v>
                </c:pt>
                <c:pt idx="1369">
                  <c:v>5117.4853515625</c:v>
                </c:pt>
                <c:pt idx="1370">
                  <c:v>5117.6875</c:v>
                </c:pt>
                <c:pt idx="1371">
                  <c:v>5118.412109375</c:v>
                </c:pt>
                <c:pt idx="1372">
                  <c:v>5120.25537109375</c:v>
                </c:pt>
                <c:pt idx="1373">
                  <c:v>5119.76220703125</c:v>
                </c:pt>
                <c:pt idx="1374">
                  <c:v>5119.8271484375</c:v>
                </c:pt>
                <c:pt idx="1375">
                  <c:v>5117.47509765625</c:v>
                </c:pt>
                <c:pt idx="1376">
                  <c:v>5119.11572265625</c:v>
                </c:pt>
                <c:pt idx="1377">
                  <c:v>5117.27001953125</c:v>
                </c:pt>
                <c:pt idx="1378">
                  <c:v>5120.06005859375</c:v>
                </c:pt>
                <c:pt idx="1379">
                  <c:v>5118.3779296875</c:v>
                </c:pt>
                <c:pt idx="1380">
                  <c:v>5120.2080078125</c:v>
                </c:pt>
                <c:pt idx="1381">
                  <c:v>5119.87646484375</c:v>
                </c:pt>
                <c:pt idx="1382">
                  <c:v>5119.4912109375</c:v>
                </c:pt>
                <c:pt idx="1383">
                  <c:v>5119.10302734375</c:v>
                </c:pt>
                <c:pt idx="1384">
                  <c:v>5121.10107421875</c:v>
                </c:pt>
                <c:pt idx="1385">
                  <c:v>5120.41015625</c:v>
                </c:pt>
                <c:pt idx="1386">
                  <c:v>5121.39306640625</c:v>
                </c:pt>
                <c:pt idx="1387">
                  <c:v>5119.98779296875</c:v>
                </c:pt>
                <c:pt idx="1388">
                  <c:v>5117.8779296875</c:v>
                </c:pt>
                <c:pt idx="1389">
                  <c:v>5117.87744140625</c:v>
                </c:pt>
                <c:pt idx="1390">
                  <c:v>5118.74560546875</c:v>
                </c:pt>
                <c:pt idx="1391">
                  <c:v>5119.3896484375</c:v>
                </c:pt>
                <c:pt idx="1392">
                  <c:v>5120.14111328125</c:v>
                </c:pt>
                <c:pt idx="1393">
                  <c:v>5119.87939453125</c:v>
                </c:pt>
                <c:pt idx="1394">
                  <c:v>5119.39013671875</c:v>
                </c:pt>
                <c:pt idx="1395">
                  <c:v>5118.931640625</c:v>
                </c:pt>
                <c:pt idx="1396">
                  <c:v>5120.23974609375</c:v>
                </c:pt>
                <c:pt idx="1397">
                  <c:v>5118.82373046875</c:v>
                </c:pt>
                <c:pt idx="1398">
                  <c:v>5118.64453125</c:v>
                </c:pt>
                <c:pt idx="1399">
                  <c:v>5117.81298828125</c:v>
                </c:pt>
                <c:pt idx="1400">
                  <c:v>5116.439453125</c:v>
                </c:pt>
                <c:pt idx="1401">
                  <c:v>5119.35546875</c:v>
                </c:pt>
                <c:pt idx="1402">
                  <c:v>5121.31982421875</c:v>
                </c:pt>
                <c:pt idx="1403">
                  <c:v>5121.798828125</c:v>
                </c:pt>
                <c:pt idx="1404">
                  <c:v>5120.04248046875</c:v>
                </c:pt>
                <c:pt idx="1405">
                  <c:v>5122.60400390625</c:v>
                </c:pt>
                <c:pt idx="1406">
                  <c:v>5120.13232421875</c:v>
                </c:pt>
                <c:pt idx="1407">
                  <c:v>5118.9130859375</c:v>
                </c:pt>
                <c:pt idx="1408">
                  <c:v>5118.4873046875</c:v>
                </c:pt>
                <c:pt idx="1409">
                  <c:v>5117.93408203125</c:v>
                </c:pt>
                <c:pt idx="1410">
                  <c:v>5119.70556640625</c:v>
                </c:pt>
                <c:pt idx="1411">
                  <c:v>5119.9365234375</c:v>
                </c:pt>
                <c:pt idx="1412">
                  <c:v>5119.87890625</c:v>
                </c:pt>
                <c:pt idx="1413">
                  <c:v>5118.94970703125</c:v>
                </c:pt>
                <c:pt idx="1414">
                  <c:v>5119.22900390625</c:v>
                </c:pt>
                <c:pt idx="1415">
                  <c:v>5119.970703125</c:v>
                </c:pt>
                <c:pt idx="1416">
                  <c:v>5119.7001953125</c:v>
                </c:pt>
                <c:pt idx="1417">
                  <c:v>5119.615234375</c:v>
                </c:pt>
                <c:pt idx="1418">
                  <c:v>5120.8359375</c:v>
                </c:pt>
                <c:pt idx="1419">
                  <c:v>5119.29833984375</c:v>
                </c:pt>
                <c:pt idx="1420">
                  <c:v>5119.9296875</c:v>
                </c:pt>
                <c:pt idx="1421">
                  <c:v>5121.83251953125</c:v>
                </c:pt>
                <c:pt idx="1422">
                  <c:v>5120.232421875</c:v>
                </c:pt>
                <c:pt idx="1423">
                  <c:v>5119.08642578125</c:v>
                </c:pt>
                <c:pt idx="1424">
                  <c:v>5118.48388671875</c:v>
                </c:pt>
                <c:pt idx="1425">
                  <c:v>5118.98583984375</c:v>
                </c:pt>
                <c:pt idx="1426">
                  <c:v>5118.607421875</c:v>
                </c:pt>
                <c:pt idx="1427">
                  <c:v>5117.4267578125</c:v>
                </c:pt>
                <c:pt idx="1428">
                  <c:v>5119.4580078125</c:v>
                </c:pt>
                <c:pt idx="1429">
                  <c:v>5118.5400390625</c:v>
                </c:pt>
                <c:pt idx="1430">
                  <c:v>5120.8896484375</c:v>
                </c:pt>
                <c:pt idx="1431">
                  <c:v>5121.5107421875</c:v>
                </c:pt>
                <c:pt idx="1432">
                  <c:v>5120.73974609375</c:v>
                </c:pt>
                <c:pt idx="1433">
                  <c:v>5120.2939453125</c:v>
                </c:pt>
                <c:pt idx="1434">
                  <c:v>5121.029296875</c:v>
                </c:pt>
                <c:pt idx="1435">
                  <c:v>5119.41162109375</c:v>
                </c:pt>
                <c:pt idx="1436">
                  <c:v>5120.630859375</c:v>
                </c:pt>
                <c:pt idx="1437">
                  <c:v>5122.9833984375</c:v>
                </c:pt>
                <c:pt idx="1438">
                  <c:v>5120.53857421875</c:v>
                </c:pt>
                <c:pt idx="1439">
                  <c:v>5121.83056640625</c:v>
                </c:pt>
                <c:pt idx="1440">
                  <c:v>5117.66845703125</c:v>
                </c:pt>
                <c:pt idx="1441">
                  <c:v>5119.91552734375</c:v>
                </c:pt>
                <c:pt idx="1442">
                  <c:v>5120.01025390625</c:v>
                </c:pt>
                <c:pt idx="1443">
                  <c:v>5120.1572265625</c:v>
                </c:pt>
                <c:pt idx="1444">
                  <c:v>5121.8388671875</c:v>
                </c:pt>
                <c:pt idx="1445">
                  <c:v>5122.638671875</c:v>
                </c:pt>
                <c:pt idx="1446">
                  <c:v>5121.48388671875</c:v>
                </c:pt>
                <c:pt idx="1447">
                  <c:v>5122.3115234375</c:v>
                </c:pt>
                <c:pt idx="1448">
                  <c:v>5120.3369140625</c:v>
                </c:pt>
                <c:pt idx="1449">
                  <c:v>5119.5791015625</c:v>
                </c:pt>
                <c:pt idx="1450">
                  <c:v>5120.40478515625</c:v>
                </c:pt>
                <c:pt idx="1451">
                  <c:v>5121.33251953125</c:v>
                </c:pt>
                <c:pt idx="1452">
                  <c:v>5119.76611328125</c:v>
                </c:pt>
                <c:pt idx="1453">
                  <c:v>5120.62060546875</c:v>
                </c:pt>
                <c:pt idx="1454">
                  <c:v>5121.04052734375</c:v>
                </c:pt>
                <c:pt idx="1455">
                  <c:v>5120.83349609375</c:v>
                </c:pt>
                <c:pt idx="1456">
                  <c:v>5121.42333984375</c:v>
                </c:pt>
                <c:pt idx="1457">
                  <c:v>5120.38525390625</c:v>
                </c:pt>
                <c:pt idx="1458">
                  <c:v>5120.56103515625</c:v>
                </c:pt>
                <c:pt idx="1459">
                  <c:v>5119.13818359375</c:v>
                </c:pt>
                <c:pt idx="1460">
                  <c:v>5119.8896484375</c:v>
                </c:pt>
                <c:pt idx="1461">
                  <c:v>5122.10107421875</c:v>
                </c:pt>
                <c:pt idx="1462">
                  <c:v>5123.02197265625</c:v>
                </c:pt>
                <c:pt idx="1463">
                  <c:v>5122.029296875</c:v>
                </c:pt>
                <c:pt idx="1464">
                  <c:v>5120.61865234375</c:v>
                </c:pt>
                <c:pt idx="1465">
                  <c:v>5122.20751953125</c:v>
                </c:pt>
                <c:pt idx="1466">
                  <c:v>5119.56689453125</c:v>
                </c:pt>
                <c:pt idx="1467">
                  <c:v>5120.7177734375</c:v>
                </c:pt>
                <c:pt idx="1468">
                  <c:v>5121.9375</c:v>
                </c:pt>
                <c:pt idx="1469">
                  <c:v>5122.189453125</c:v>
                </c:pt>
                <c:pt idx="1470">
                  <c:v>5120.90234375</c:v>
                </c:pt>
                <c:pt idx="1471">
                  <c:v>5122.50927734375</c:v>
                </c:pt>
                <c:pt idx="1472">
                  <c:v>5121.45068359375</c:v>
                </c:pt>
                <c:pt idx="1473">
                  <c:v>5119.1650390625</c:v>
                </c:pt>
                <c:pt idx="1474">
                  <c:v>5119.6240234375</c:v>
                </c:pt>
                <c:pt idx="1475">
                  <c:v>5119.16943359375</c:v>
                </c:pt>
                <c:pt idx="1476">
                  <c:v>5120.68896484375</c:v>
                </c:pt>
                <c:pt idx="1477">
                  <c:v>5120.39111328125</c:v>
                </c:pt>
                <c:pt idx="1478">
                  <c:v>5120.47412109375</c:v>
                </c:pt>
                <c:pt idx="1479">
                  <c:v>5117.91796875</c:v>
                </c:pt>
                <c:pt idx="1480">
                  <c:v>5120.4072265625</c:v>
                </c:pt>
                <c:pt idx="1481">
                  <c:v>5121.02197265625</c:v>
                </c:pt>
                <c:pt idx="1482">
                  <c:v>5121.92626953125</c:v>
                </c:pt>
                <c:pt idx="1483">
                  <c:v>5120.41796875</c:v>
                </c:pt>
                <c:pt idx="1484">
                  <c:v>5119.2490234375</c:v>
                </c:pt>
                <c:pt idx="1485">
                  <c:v>5120.23388671875</c:v>
                </c:pt>
                <c:pt idx="1486">
                  <c:v>5117.74951171875</c:v>
                </c:pt>
                <c:pt idx="1487">
                  <c:v>5119.36572265625</c:v>
                </c:pt>
                <c:pt idx="1488">
                  <c:v>5120.84765625</c:v>
                </c:pt>
                <c:pt idx="1489">
                  <c:v>5120.619140625</c:v>
                </c:pt>
                <c:pt idx="1490">
                  <c:v>5118.64501953125</c:v>
                </c:pt>
                <c:pt idx="1491">
                  <c:v>5119.14990234375</c:v>
                </c:pt>
                <c:pt idx="1492">
                  <c:v>5117.4326171875</c:v>
                </c:pt>
                <c:pt idx="1493">
                  <c:v>5118.24072265625</c:v>
                </c:pt>
                <c:pt idx="1494">
                  <c:v>5118.73779296875</c:v>
                </c:pt>
                <c:pt idx="1495">
                  <c:v>5119.041015625</c:v>
                </c:pt>
                <c:pt idx="1496">
                  <c:v>5119.08203125</c:v>
                </c:pt>
                <c:pt idx="1497">
                  <c:v>5118.17333984375</c:v>
                </c:pt>
                <c:pt idx="1498">
                  <c:v>5120.1259765625</c:v>
                </c:pt>
                <c:pt idx="1499">
                  <c:v>5120.3408203125</c:v>
                </c:pt>
                <c:pt idx="1500">
                  <c:v>5120.73095703125</c:v>
                </c:pt>
                <c:pt idx="1501">
                  <c:v>5120.205078125</c:v>
                </c:pt>
                <c:pt idx="1502">
                  <c:v>5123.1640625</c:v>
                </c:pt>
                <c:pt idx="1503">
                  <c:v>5121.03857421875</c:v>
                </c:pt>
                <c:pt idx="1504">
                  <c:v>5121.7197265625</c:v>
                </c:pt>
                <c:pt idx="1505">
                  <c:v>5119.0927734375</c:v>
                </c:pt>
                <c:pt idx="1506">
                  <c:v>5122.30810546875</c:v>
                </c:pt>
                <c:pt idx="1507">
                  <c:v>5121.1884765625</c:v>
                </c:pt>
                <c:pt idx="1508">
                  <c:v>5120.38134765625</c:v>
                </c:pt>
                <c:pt idx="1509">
                  <c:v>5117.55859375</c:v>
                </c:pt>
                <c:pt idx="1510">
                  <c:v>5118.72509765625</c:v>
                </c:pt>
                <c:pt idx="1511">
                  <c:v>5118.94384765625</c:v>
                </c:pt>
                <c:pt idx="1512">
                  <c:v>5120.54931640625</c:v>
                </c:pt>
                <c:pt idx="1513">
                  <c:v>5120.41162109375</c:v>
                </c:pt>
                <c:pt idx="1514">
                  <c:v>5120.11083984375</c:v>
                </c:pt>
                <c:pt idx="1515">
                  <c:v>5118.9423828125</c:v>
                </c:pt>
                <c:pt idx="1516">
                  <c:v>5119.78857421875</c:v>
                </c:pt>
                <c:pt idx="1517">
                  <c:v>5118.98876953125</c:v>
                </c:pt>
                <c:pt idx="1518">
                  <c:v>5119.9287109375</c:v>
                </c:pt>
                <c:pt idx="1519">
                  <c:v>5119.48388671875</c:v>
                </c:pt>
                <c:pt idx="1520">
                  <c:v>5118.27197265625</c:v>
                </c:pt>
                <c:pt idx="1521">
                  <c:v>5117.89501953125</c:v>
                </c:pt>
                <c:pt idx="1522">
                  <c:v>5117.38525390625</c:v>
                </c:pt>
                <c:pt idx="1523">
                  <c:v>5118.93994140625</c:v>
                </c:pt>
                <c:pt idx="1524">
                  <c:v>5117.81689453125</c:v>
                </c:pt>
                <c:pt idx="1525">
                  <c:v>5121.078125</c:v>
                </c:pt>
                <c:pt idx="1526">
                  <c:v>5120.09521484375</c:v>
                </c:pt>
                <c:pt idx="1527">
                  <c:v>5120.03955078125</c:v>
                </c:pt>
                <c:pt idx="1528">
                  <c:v>5121.92431640625</c:v>
                </c:pt>
                <c:pt idx="1529">
                  <c:v>5121.57470703125</c:v>
                </c:pt>
                <c:pt idx="1530">
                  <c:v>5118.88427734375</c:v>
                </c:pt>
                <c:pt idx="1531">
                  <c:v>5121.9326171875</c:v>
                </c:pt>
                <c:pt idx="1532">
                  <c:v>5119.955078125</c:v>
                </c:pt>
                <c:pt idx="1533">
                  <c:v>5121.93994140625</c:v>
                </c:pt>
                <c:pt idx="1534">
                  <c:v>5123.1669921875</c:v>
                </c:pt>
                <c:pt idx="1535">
                  <c:v>5123.12255859375</c:v>
                </c:pt>
                <c:pt idx="1536">
                  <c:v>5122.177734375</c:v>
                </c:pt>
                <c:pt idx="1537">
                  <c:v>5119.92333984375</c:v>
                </c:pt>
                <c:pt idx="1538">
                  <c:v>5122.79052734375</c:v>
                </c:pt>
                <c:pt idx="1539">
                  <c:v>5121.1494140625</c:v>
                </c:pt>
                <c:pt idx="1540">
                  <c:v>5121.275390625</c:v>
                </c:pt>
                <c:pt idx="1541">
                  <c:v>5121.9267578125</c:v>
                </c:pt>
                <c:pt idx="1542">
                  <c:v>5122.34423828125</c:v>
                </c:pt>
                <c:pt idx="1543">
                  <c:v>5121.06884765625</c:v>
                </c:pt>
                <c:pt idx="1544">
                  <c:v>5119.9482421875</c:v>
                </c:pt>
                <c:pt idx="1545">
                  <c:v>5122.06884765625</c:v>
                </c:pt>
                <c:pt idx="1546">
                  <c:v>5120.87744140625</c:v>
                </c:pt>
                <c:pt idx="1547">
                  <c:v>5119.8759765625</c:v>
                </c:pt>
                <c:pt idx="1548">
                  <c:v>5119.52294921875</c:v>
                </c:pt>
                <c:pt idx="1549">
                  <c:v>5119.6416015625</c:v>
                </c:pt>
                <c:pt idx="1550">
                  <c:v>5119.90478515625</c:v>
                </c:pt>
                <c:pt idx="1551">
                  <c:v>5119.08740234375</c:v>
                </c:pt>
                <c:pt idx="1552">
                  <c:v>5121.58349609375</c:v>
                </c:pt>
                <c:pt idx="1553">
                  <c:v>5120.39111328125</c:v>
                </c:pt>
                <c:pt idx="1554">
                  <c:v>5121.73046875</c:v>
                </c:pt>
                <c:pt idx="1555">
                  <c:v>5122.837890625</c:v>
                </c:pt>
                <c:pt idx="1556">
                  <c:v>5122.46044921875</c:v>
                </c:pt>
                <c:pt idx="1557">
                  <c:v>5121.802734375</c:v>
                </c:pt>
                <c:pt idx="1558">
                  <c:v>5122.75439453125</c:v>
                </c:pt>
                <c:pt idx="1559">
                  <c:v>5121.9599609375</c:v>
                </c:pt>
                <c:pt idx="1560">
                  <c:v>5120.66650390625</c:v>
                </c:pt>
                <c:pt idx="1561">
                  <c:v>5119.7421875</c:v>
                </c:pt>
                <c:pt idx="1562">
                  <c:v>5120.1474609375</c:v>
                </c:pt>
                <c:pt idx="1563">
                  <c:v>5121.5498046875</c:v>
                </c:pt>
                <c:pt idx="1564">
                  <c:v>5122.37109375</c:v>
                </c:pt>
                <c:pt idx="1565">
                  <c:v>5121.8056640625</c:v>
                </c:pt>
                <c:pt idx="1566">
                  <c:v>5121.75634765625</c:v>
                </c:pt>
                <c:pt idx="1567">
                  <c:v>5120.4072265625</c:v>
                </c:pt>
                <c:pt idx="1568">
                  <c:v>5122.22216796875</c:v>
                </c:pt>
                <c:pt idx="1569">
                  <c:v>5121.7451171875</c:v>
                </c:pt>
                <c:pt idx="1570">
                  <c:v>5121.5234375</c:v>
                </c:pt>
                <c:pt idx="1571">
                  <c:v>5123.2158203125</c:v>
                </c:pt>
                <c:pt idx="1572">
                  <c:v>5123.0087890625</c:v>
                </c:pt>
                <c:pt idx="1573">
                  <c:v>5122.41162109375</c:v>
                </c:pt>
                <c:pt idx="1574">
                  <c:v>5120.8662109375</c:v>
                </c:pt>
                <c:pt idx="1575">
                  <c:v>5121.8349609375</c:v>
                </c:pt>
                <c:pt idx="1576">
                  <c:v>5120.013671875</c:v>
                </c:pt>
                <c:pt idx="1577">
                  <c:v>5119.90869140625</c:v>
                </c:pt>
                <c:pt idx="1578">
                  <c:v>5119.61572265625</c:v>
                </c:pt>
                <c:pt idx="1579">
                  <c:v>5119.64990234375</c:v>
                </c:pt>
                <c:pt idx="1580">
                  <c:v>5118.1123046875</c:v>
                </c:pt>
                <c:pt idx="1581">
                  <c:v>5119.40576171875</c:v>
                </c:pt>
                <c:pt idx="1582">
                  <c:v>5120.205078125</c:v>
                </c:pt>
                <c:pt idx="1583">
                  <c:v>5121.158203125</c:v>
                </c:pt>
                <c:pt idx="1584">
                  <c:v>5122.36083984375</c:v>
                </c:pt>
                <c:pt idx="1585">
                  <c:v>5121.72216796875</c:v>
                </c:pt>
                <c:pt idx="1586">
                  <c:v>5122.3291015625</c:v>
                </c:pt>
                <c:pt idx="1587">
                  <c:v>5123.60986328125</c:v>
                </c:pt>
                <c:pt idx="1588">
                  <c:v>5121.67041015625</c:v>
                </c:pt>
                <c:pt idx="1589">
                  <c:v>5121.21826171875</c:v>
                </c:pt>
                <c:pt idx="1590">
                  <c:v>5120.736328125</c:v>
                </c:pt>
                <c:pt idx="1591">
                  <c:v>5120.525390625</c:v>
                </c:pt>
                <c:pt idx="1592">
                  <c:v>5121.513671875</c:v>
                </c:pt>
                <c:pt idx="1593">
                  <c:v>5122.3349609375</c:v>
                </c:pt>
                <c:pt idx="1594">
                  <c:v>5121.71044921875</c:v>
                </c:pt>
                <c:pt idx="1595">
                  <c:v>5119.81591796875</c:v>
                </c:pt>
                <c:pt idx="1596">
                  <c:v>5122.12060546875</c:v>
                </c:pt>
                <c:pt idx="1597">
                  <c:v>5121.830078125</c:v>
                </c:pt>
                <c:pt idx="1598">
                  <c:v>5120.81201171875</c:v>
                </c:pt>
                <c:pt idx="1599">
                  <c:v>5121.2412109375</c:v>
                </c:pt>
                <c:pt idx="1600">
                  <c:v>5121.0888671875</c:v>
                </c:pt>
                <c:pt idx="1601">
                  <c:v>5122.04736328125</c:v>
                </c:pt>
                <c:pt idx="1602">
                  <c:v>5121.79296875</c:v>
                </c:pt>
                <c:pt idx="1603">
                  <c:v>5122.2607421875</c:v>
                </c:pt>
                <c:pt idx="1604">
                  <c:v>5121.49951171875</c:v>
                </c:pt>
                <c:pt idx="1605">
                  <c:v>5122.10595703125</c:v>
                </c:pt>
                <c:pt idx="1606">
                  <c:v>5123.40576171875</c:v>
                </c:pt>
                <c:pt idx="1607">
                  <c:v>5121.99560546875</c:v>
                </c:pt>
                <c:pt idx="1608">
                  <c:v>5121.4091796875</c:v>
                </c:pt>
                <c:pt idx="1609">
                  <c:v>5120.47705078125</c:v>
                </c:pt>
                <c:pt idx="1610">
                  <c:v>5121.5185546875</c:v>
                </c:pt>
                <c:pt idx="1611">
                  <c:v>5120.8232421875</c:v>
                </c:pt>
                <c:pt idx="1612">
                  <c:v>5122.32763671875</c:v>
                </c:pt>
                <c:pt idx="1613">
                  <c:v>5119.89111328125</c:v>
                </c:pt>
                <c:pt idx="1614">
                  <c:v>5121.68701171875</c:v>
                </c:pt>
                <c:pt idx="1615">
                  <c:v>5122.248046875</c:v>
                </c:pt>
                <c:pt idx="1616">
                  <c:v>5121.927734375</c:v>
                </c:pt>
                <c:pt idx="1617">
                  <c:v>5121.19873046875</c:v>
                </c:pt>
                <c:pt idx="1618">
                  <c:v>5120.98388671875</c:v>
                </c:pt>
                <c:pt idx="1619">
                  <c:v>5121.7392578125</c:v>
                </c:pt>
                <c:pt idx="1620">
                  <c:v>5121.376953125</c:v>
                </c:pt>
                <c:pt idx="1621">
                  <c:v>5122.77978515625</c:v>
                </c:pt>
                <c:pt idx="1622">
                  <c:v>5123.06494140625</c:v>
                </c:pt>
                <c:pt idx="1623">
                  <c:v>5120.58447265625</c:v>
                </c:pt>
                <c:pt idx="1624">
                  <c:v>5121.94970703125</c:v>
                </c:pt>
                <c:pt idx="1625">
                  <c:v>5121.56103515625</c:v>
                </c:pt>
                <c:pt idx="1626">
                  <c:v>5120.4453125</c:v>
                </c:pt>
                <c:pt idx="1627">
                  <c:v>5119.76171875</c:v>
                </c:pt>
                <c:pt idx="1628">
                  <c:v>5119.6064453125</c:v>
                </c:pt>
                <c:pt idx="1629">
                  <c:v>5122.4248046875</c:v>
                </c:pt>
                <c:pt idx="1630">
                  <c:v>5122.7763671875</c:v>
                </c:pt>
                <c:pt idx="1631">
                  <c:v>5122.369140625</c:v>
                </c:pt>
                <c:pt idx="1632">
                  <c:v>5122.38427734375</c:v>
                </c:pt>
                <c:pt idx="1633">
                  <c:v>5120.83837890625</c:v>
                </c:pt>
                <c:pt idx="1634">
                  <c:v>5120.59423828125</c:v>
                </c:pt>
                <c:pt idx="1635">
                  <c:v>5123.89794921875</c:v>
                </c:pt>
                <c:pt idx="1636">
                  <c:v>5121.1904296875</c:v>
                </c:pt>
                <c:pt idx="1637">
                  <c:v>5120.9892578125</c:v>
                </c:pt>
                <c:pt idx="1638">
                  <c:v>5121.83251953125</c:v>
                </c:pt>
                <c:pt idx="1639">
                  <c:v>5121.25439453125</c:v>
                </c:pt>
                <c:pt idx="1640">
                  <c:v>5121.88623046875</c:v>
                </c:pt>
                <c:pt idx="1641">
                  <c:v>5123.14013671875</c:v>
                </c:pt>
                <c:pt idx="1642">
                  <c:v>5121.865234375</c:v>
                </c:pt>
                <c:pt idx="1643">
                  <c:v>5119.798828125</c:v>
                </c:pt>
                <c:pt idx="1644">
                  <c:v>5120.302734375</c:v>
                </c:pt>
                <c:pt idx="1645">
                  <c:v>5120.4853515625</c:v>
                </c:pt>
                <c:pt idx="1646">
                  <c:v>5120.57421875</c:v>
                </c:pt>
                <c:pt idx="1647">
                  <c:v>5121.322265625</c:v>
                </c:pt>
                <c:pt idx="1648">
                  <c:v>5119.06787109375</c:v>
                </c:pt>
                <c:pt idx="1649">
                  <c:v>5121.7265625</c:v>
                </c:pt>
                <c:pt idx="1650">
                  <c:v>5118.77880859375</c:v>
                </c:pt>
                <c:pt idx="1651">
                  <c:v>5118.4833984375</c:v>
                </c:pt>
                <c:pt idx="1652">
                  <c:v>5122.67529296875</c:v>
                </c:pt>
                <c:pt idx="1653">
                  <c:v>5122.9765625</c:v>
                </c:pt>
                <c:pt idx="1654">
                  <c:v>5120.1279296875</c:v>
                </c:pt>
                <c:pt idx="1655">
                  <c:v>5120.62255859375</c:v>
                </c:pt>
                <c:pt idx="1656">
                  <c:v>5121.48974609375</c:v>
                </c:pt>
                <c:pt idx="1657">
                  <c:v>5121.35986328125</c:v>
                </c:pt>
                <c:pt idx="1658">
                  <c:v>5120.5927734375</c:v>
                </c:pt>
                <c:pt idx="1659">
                  <c:v>5120.23876953125</c:v>
                </c:pt>
                <c:pt idx="1660">
                  <c:v>5121.908203125</c:v>
                </c:pt>
                <c:pt idx="1661">
                  <c:v>5120.798828125</c:v>
                </c:pt>
                <c:pt idx="1662">
                  <c:v>5119.93212890625</c:v>
                </c:pt>
                <c:pt idx="1663">
                  <c:v>5120.787109375</c:v>
                </c:pt>
                <c:pt idx="1664">
                  <c:v>5121.984375</c:v>
                </c:pt>
                <c:pt idx="1665">
                  <c:v>5122.8115234375</c:v>
                </c:pt>
                <c:pt idx="1666">
                  <c:v>5120.1669921875</c:v>
                </c:pt>
                <c:pt idx="1667">
                  <c:v>5121.45361328125</c:v>
                </c:pt>
                <c:pt idx="1668">
                  <c:v>5119.03271484375</c:v>
                </c:pt>
                <c:pt idx="1669">
                  <c:v>5119.314453125</c:v>
                </c:pt>
                <c:pt idx="1670">
                  <c:v>5120.89111328125</c:v>
                </c:pt>
                <c:pt idx="1671">
                  <c:v>5120.22119140625</c:v>
                </c:pt>
                <c:pt idx="1672">
                  <c:v>5120.8681640625</c:v>
                </c:pt>
                <c:pt idx="1673">
                  <c:v>5120.5126953125</c:v>
                </c:pt>
                <c:pt idx="1674">
                  <c:v>5120.1669921875</c:v>
                </c:pt>
                <c:pt idx="1675">
                  <c:v>5120.55029296875</c:v>
                </c:pt>
                <c:pt idx="1676">
                  <c:v>5120.2958984375</c:v>
                </c:pt>
                <c:pt idx="1677">
                  <c:v>5119.67578125</c:v>
                </c:pt>
                <c:pt idx="1678">
                  <c:v>5120.1669921875</c:v>
                </c:pt>
                <c:pt idx="1679">
                  <c:v>5121.41650390625</c:v>
                </c:pt>
                <c:pt idx="1680">
                  <c:v>5122.28515625</c:v>
                </c:pt>
                <c:pt idx="1681">
                  <c:v>5121.515625</c:v>
                </c:pt>
                <c:pt idx="1682">
                  <c:v>5121.7041015625</c:v>
                </c:pt>
                <c:pt idx="1683">
                  <c:v>5122.576171875</c:v>
                </c:pt>
                <c:pt idx="1684">
                  <c:v>5121.24609375</c:v>
                </c:pt>
                <c:pt idx="1685">
                  <c:v>5120.1201171875</c:v>
                </c:pt>
                <c:pt idx="1686">
                  <c:v>5119.01953125</c:v>
                </c:pt>
                <c:pt idx="1687">
                  <c:v>5118.54296875</c:v>
                </c:pt>
                <c:pt idx="1688">
                  <c:v>5119.1025390625</c:v>
                </c:pt>
                <c:pt idx="1689">
                  <c:v>5121.0556640625</c:v>
                </c:pt>
                <c:pt idx="1690">
                  <c:v>5122.19873046875</c:v>
                </c:pt>
                <c:pt idx="1691">
                  <c:v>5120.89794921875</c:v>
                </c:pt>
                <c:pt idx="1692">
                  <c:v>5120.55810546875</c:v>
                </c:pt>
                <c:pt idx="1693">
                  <c:v>5121.8974609375</c:v>
                </c:pt>
                <c:pt idx="1694">
                  <c:v>5121.8994140625</c:v>
                </c:pt>
                <c:pt idx="1695">
                  <c:v>5121.55517578125</c:v>
                </c:pt>
                <c:pt idx="1696">
                  <c:v>5121.40478515625</c:v>
                </c:pt>
                <c:pt idx="1697">
                  <c:v>5121.58544921875</c:v>
                </c:pt>
                <c:pt idx="1698">
                  <c:v>5119.58349609375</c:v>
                </c:pt>
                <c:pt idx="1699">
                  <c:v>5121.22607421875</c:v>
                </c:pt>
                <c:pt idx="1700">
                  <c:v>5120.84912109375</c:v>
                </c:pt>
                <c:pt idx="1701">
                  <c:v>5121.8798828125</c:v>
                </c:pt>
                <c:pt idx="1702">
                  <c:v>5120.8828125</c:v>
                </c:pt>
                <c:pt idx="1703">
                  <c:v>5120.87060546875</c:v>
                </c:pt>
                <c:pt idx="1704">
                  <c:v>5121.90380859375</c:v>
                </c:pt>
                <c:pt idx="1705">
                  <c:v>5122.267578125</c:v>
                </c:pt>
                <c:pt idx="1706">
                  <c:v>5123.66162109375</c:v>
                </c:pt>
                <c:pt idx="1707">
                  <c:v>5121.60986328125</c:v>
                </c:pt>
                <c:pt idx="1708">
                  <c:v>5121.25537109375</c:v>
                </c:pt>
                <c:pt idx="1709">
                  <c:v>5119.7744140625</c:v>
                </c:pt>
                <c:pt idx="1710">
                  <c:v>5120.05517578125</c:v>
                </c:pt>
                <c:pt idx="1711">
                  <c:v>5120.5224609375</c:v>
                </c:pt>
                <c:pt idx="1712">
                  <c:v>5120.30615234375</c:v>
                </c:pt>
                <c:pt idx="1713">
                  <c:v>5121.025390625</c:v>
                </c:pt>
                <c:pt idx="1714">
                  <c:v>5120.9091796875</c:v>
                </c:pt>
                <c:pt idx="1715">
                  <c:v>5120.48828125</c:v>
                </c:pt>
                <c:pt idx="1716">
                  <c:v>5119.4951171875</c:v>
                </c:pt>
                <c:pt idx="1717">
                  <c:v>5119.89013671875</c:v>
                </c:pt>
                <c:pt idx="1718">
                  <c:v>5119.1689453125</c:v>
                </c:pt>
                <c:pt idx="1719">
                  <c:v>5122.00244140625</c:v>
                </c:pt>
                <c:pt idx="1720">
                  <c:v>5120.59326171875</c:v>
                </c:pt>
                <c:pt idx="1721">
                  <c:v>5121.6611328125</c:v>
                </c:pt>
                <c:pt idx="1722">
                  <c:v>5123.13916015625</c:v>
                </c:pt>
                <c:pt idx="1723">
                  <c:v>5121.1298828125</c:v>
                </c:pt>
                <c:pt idx="1724">
                  <c:v>5121.05322265625</c:v>
                </c:pt>
                <c:pt idx="1725">
                  <c:v>5121.51416015625</c:v>
                </c:pt>
                <c:pt idx="1726">
                  <c:v>5122.54150390625</c:v>
                </c:pt>
                <c:pt idx="1727">
                  <c:v>5122.69921875</c:v>
                </c:pt>
                <c:pt idx="1728">
                  <c:v>5120.673828125</c:v>
                </c:pt>
                <c:pt idx="1729">
                  <c:v>5120.20556640625</c:v>
                </c:pt>
                <c:pt idx="1730">
                  <c:v>5119.84326171875</c:v>
                </c:pt>
                <c:pt idx="1731">
                  <c:v>5122.267578125</c:v>
                </c:pt>
                <c:pt idx="1732">
                  <c:v>5120.28271484375</c:v>
                </c:pt>
                <c:pt idx="1733">
                  <c:v>5119.35400390625</c:v>
                </c:pt>
                <c:pt idx="1734">
                  <c:v>5118.41845703125</c:v>
                </c:pt>
                <c:pt idx="1735">
                  <c:v>5120.630859375</c:v>
                </c:pt>
                <c:pt idx="1736">
                  <c:v>5120.359375</c:v>
                </c:pt>
                <c:pt idx="1737">
                  <c:v>5121.47802734375</c:v>
                </c:pt>
                <c:pt idx="1738">
                  <c:v>5121.71630859375</c:v>
                </c:pt>
                <c:pt idx="1739">
                  <c:v>5120.3828125</c:v>
                </c:pt>
                <c:pt idx="1740">
                  <c:v>5120.3427734375</c:v>
                </c:pt>
                <c:pt idx="1741">
                  <c:v>5119.52001953125</c:v>
                </c:pt>
                <c:pt idx="1742">
                  <c:v>5121.015625</c:v>
                </c:pt>
                <c:pt idx="1743">
                  <c:v>5119.7626953125</c:v>
                </c:pt>
                <c:pt idx="1744">
                  <c:v>5121.654296875</c:v>
                </c:pt>
                <c:pt idx="1745">
                  <c:v>5122.06787109375</c:v>
                </c:pt>
                <c:pt idx="1746">
                  <c:v>5120.091796875</c:v>
                </c:pt>
                <c:pt idx="1747">
                  <c:v>5119.75</c:v>
                </c:pt>
                <c:pt idx="1748">
                  <c:v>5121.63623046875</c:v>
                </c:pt>
                <c:pt idx="1749">
                  <c:v>5122.81005859375</c:v>
                </c:pt>
                <c:pt idx="1750">
                  <c:v>5122.28271484375</c:v>
                </c:pt>
                <c:pt idx="1751">
                  <c:v>5122.46875</c:v>
                </c:pt>
                <c:pt idx="1752">
                  <c:v>5121.8623046875</c:v>
                </c:pt>
                <c:pt idx="1753">
                  <c:v>5119.986328125</c:v>
                </c:pt>
                <c:pt idx="1754">
                  <c:v>5120.11767578125</c:v>
                </c:pt>
                <c:pt idx="1755">
                  <c:v>5121.4296875</c:v>
                </c:pt>
                <c:pt idx="1756">
                  <c:v>5123.328125</c:v>
                </c:pt>
                <c:pt idx="1757">
                  <c:v>5121.47509765625</c:v>
                </c:pt>
                <c:pt idx="1758">
                  <c:v>5120.11962890625</c:v>
                </c:pt>
                <c:pt idx="1759">
                  <c:v>5120.09765625</c:v>
                </c:pt>
                <c:pt idx="1760">
                  <c:v>5120.23583984375</c:v>
                </c:pt>
                <c:pt idx="1761">
                  <c:v>5122.84228515625</c:v>
                </c:pt>
                <c:pt idx="1762">
                  <c:v>5120.96435546875</c:v>
                </c:pt>
                <c:pt idx="1763">
                  <c:v>5121.943359375</c:v>
                </c:pt>
                <c:pt idx="1764">
                  <c:v>5121.67333984375</c:v>
                </c:pt>
                <c:pt idx="1765">
                  <c:v>5122.10205078125</c:v>
                </c:pt>
                <c:pt idx="1766">
                  <c:v>5122.11181640625</c:v>
                </c:pt>
                <c:pt idx="1767">
                  <c:v>5121.48193359375</c:v>
                </c:pt>
                <c:pt idx="1768">
                  <c:v>5122.17578125</c:v>
                </c:pt>
                <c:pt idx="1769">
                  <c:v>5121.93310546875</c:v>
                </c:pt>
                <c:pt idx="1770">
                  <c:v>5122.27783203125</c:v>
                </c:pt>
                <c:pt idx="1771">
                  <c:v>5122.56982421875</c:v>
                </c:pt>
                <c:pt idx="1772">
                  <c:v>5122.029296875</c:v>
                </c:pt>
                <c:pt idx="1773">
                  <c:v>5121.13232421875</c:v>
                </c:pt>
                <c:pt idx="1774">
                  <c:v>5121.50244140625</c:v>
                </c:pt>
                <c:pt idx="1775">
                  <c:v>5123.81884765625</c:v>
                </c:pt>
                <c:pt idx="1776">
                  <c:v>5122.37158203125</c:v>
                </c:pt>
                <c:pt idx="1777">
                  <c:v>5122.3115234375</c:v>
                </c:pt>
                <c:pt idx="1778">
                  <c:v>5121.75</c:v>
                </c:pt>
                <c:pt idx="1779">
                  <c:v>5120.54541015625</c:v>
                </c:pt>
                <c:pt idx="1780">
                  <c:v>5121.0908203125</c:v>
                </c:pt>
                <c:pt idx="1781">
                  <c:v>5121.1044921875</c:v>
                </c:pt>
                <c:pt idx="1782">
                  <c:v>5120.8232421875</c:v>
                </c:pt>
                <c:pt idx="1783">
                  <c:v>5121.48828125</c:v>
                </c:pt>
                <c:pt idx="1784">
                  <c:v>5121.16552734375</c:v>
                </c:pt>
                <c:pt idx="1785">
                  <c:v>5120.875</c:v>
                </c:pt>
                <c:pt idx="1786">
                  <c:v>5121.76513671875</c:v>
                </c:pt>
                <c:pt idx="1787">
                  <c:v>5122.10595703125</c:v>
                </c:pt>
                <c:pt idx="1788">
                  <c:v>5121.6796875</c:v>
                </c:pt>
                <c:pt idx="1789">
                  <c:v>5122.3271484375</c:v>
                </c:pt>
                <c:pt idx="1790">
                  <c:v>5123.34130859375</c:v>
                </c:pt>
                <c:pt idx="1791">
                  <c:v>5123.06640625</c:v>
                </c:pt>
                <c:pt idx="1792">
                  <c:v>5120.328125</c:v>
                </c:pt>
                <c:pt idx="1793">
                  <c:v>5120.4501953125</c:v>
                </c:pt>
                <c:pt idx="1794">
                  <c:v>5119.748046875</c:v>
                </c:pt>
                <c:pt idx="1795">
                  <c:v>5119.1376953125</c:v>
                </c:pt>
                <c:pt idx="1796">
                  <c:v>5119.19140625</c:v>
                </c:pt>
                <c:pt idx="1797">
                  <c:v>5121.990234375</c:v>
                </c:pt>
                <c:pt idx="1798">
                  <c:v>5120.5380859375</c:v>
                </c:pt>
                <c:pt idx="1799">
                  <c:v>5121.3720703125</c:v>
                </c:pt>
                <c:pt idx="1800">
                  <c:v>5122.09716796875</c:v>
                </c:pt>
                <c:pt idx="1801">
                  <c:v>5121.595703125</c:v>
                </c:pt>
                <c:pt idx="1802">
                  <c:v>5119.67919921875</c:v>
                </c:pt>
                <c:pt idx="1803">
                  <c:v>5120.67626953125</c:v>
                </c:pt>
                <c:pt idx="1804">
                  <c:v>5121.8359375</c:v>
                </c:pt>
                <c:pt idx="1805">
                  <c:v>5122.0927734375</c:v>
                </c:pt>
                <c:pt idx="1806">
                  <c:v>5122.19580078125</c:v>
                </c:pt>
                <c:pt idx="1807">
                  <c:v>5122.6015625</c:v>
                </c:pt>
                <c:pt idx="1808">
                  <c:v>5120.68505859375</c:v>
                </c:pt>
                <c:pt idx="1809">
                  <c:v>5122.69970703125</c:v>
                </c:pt>
                <c:pt idx="1810">
                  <c:v>5122.44189453125</c:v>
                </c:pt>
                <c:pt idx="1811">
                  <c:v>5122.80419921875</c:v>
                </c:pt>
                <c:pt idx="1812">
                  <c:v>5121.333984375</c:v>
                </c:pt>
                <c:pt idx="1813">
                  <c:v>5118.25830078125</c:v>
                </c:pt>
                <c:pt idx="1814">
                  <c:v>5120.6064453125</c:v>
                </c:pt>
                <c:pt idx="1815">
                  <c:v>5121.759765625</c:v>
                </c:pt>
                <c:pt idx="1816">
                  <c:v>5122.41259765625</c:v>
                </c:pt>
                <c:pt idx="1817">
                  <c:v>5121.9638671875</c:v>
                </c:pt>
                <c:pt idx="1818">
                  <c:v>5120.23291015625</c:v>
                </c:pt>
                <c:pt idx="1819">
                  <c:v>5120.21826171875</c:v>
                </c:pt>
                <c:pt idx="1820">
                  <c:v>5121.22802734375</c:v>
                </c:pt>
                <c:pt idx="1821">
                  <c:v>5121.45263671875</c:v>
                </c:pt>
                <c:pt idx="1822">
                  <c:v>5120.22021484375</c:v>
                </c:pt>
                <c:pt idx="1823">
                  <c:v>5120.39990234375</c:v>
                </c:pt>
                <c:pt idx="1824">
                  <c:v>5121.1376953125</c:v>
                </c:pt>
                <c:pt idx="1825">
                  <c:v>5120.53955078125</c:v>
                </c:pt>
                <c:pt idx="1826">
                  <c:v>5120.1162109375</c:v>
                </c:pt>
                <c:pt idx="1827">
                  <c:v>5122.18505859375</c:v>
                </c:pt>
                <c:pt idx="1828">
                  <c:v>5122.88525390625</c:v>
                </c:pt>
                <c:pt idx="1829">
                  <c:v>5120.8525390625</c:v>
                </c:pt>
                <c:pt idx="1830">
                  <c:v>5118.61572265625</c:v>
                </c:pt>
                <c:pt idx="1831">
                  <c:v>5123.55615234375</c:v>
                </c:pt>
                <c:pt idx="1832">
                  <c:v>5123.140625</c:v>
                </c:pt>
                <c:pt idx="1833">
                  <c:v>5122.9287109375</c:v>
                </c:pt>
                <c:pt idx="1834">
                  <c:v>5120.4736328125</c:v>
                </c:pt>
                <c:pt idx="1835">
                  <c:v>5120.2333984375</c:v>
                </c:pt>
                <c:pt idx="1836">
                  <c:v>5120.873046875</c:v>
                </c:pt>
                <c:pt idx="1837">
                  <c:v>5120.9873046875</c:v>
                </c:pt>
                <c:pt idx="1838">
                  <c:v>5120.17431640625</c:v>
                </c:pt>
                <c:pt idx="1839">
                  <c:v>5119.7373046875</c:v>
                </c:pt>
                <c:pt idx="1840">
                  <c:v>5120.888671875</c:v>
                </c:pt>
                <c:pt idx="1841">
                  <c:v>5120.9892578125</c:v>
                </c:pt>
                <c:pt idx="1842">
                  <c:v>5121.22314453125</c:v>
                </c:pt>
                <c:pt idx="1843">
                  <c:v>5121.71533203125</c:v>
                </c:pt>
                <c:pt idx="1844">
                  <c:v>5122.38330078125</c:v>
                </c:pt>
                <c:pt idx="1845">
                  <c:v>5121.984375</c:v>
                </c:pt>
                <c:pt idx="1846">
                  <c:v>5122.2705078125</c:v>
                </c:pt>
                <c:pt idx="1847">
                  <c:v>5121.54833984375</c:v>
                </c:pt>
                <c:pt idx="1848">
                  <c:v>5121.84765625</c:v>
                </c:pt>
                <c:pt idx="1849">
                  <c:v>5121.92138671875</c:v>
                </c:pt>
                <c:pt idx="1850">
                  <c:v>5122.2197265625</c:v>
                </c:pt>
                <c:pt idx="1851">
                  <c:v>5122.11279296875</c:v>
                </c:pt>
                <c:pt idx="1852">
                  <c:v>5120.5146484375</c:v>
                </c:pt>
                <c:pt idx="1853">
                  <c:v>5120.52587890625</c:v>
                </c:pt>
                <c:pt idx="1854">
                  <c:v>5120.04931640625</c:v>
                </c:pt>
                <c:pt idx="1855">
                  <c:v>5121.97314453125</c:v>
                </c:pt>
                <c:pt idx="1856">
                  <c:v>5121.34326171875</c:v>
                </c:pt>
                <c:pt idx="1857">
                  <c:v>5120.68017578125</c:v>
                </c:pt>
                <c:pt idx="1858">
                  <c:v>5119.359375</c:v>
                </c:pt>
                <c:pt idx="1859">
                  <c:v>5120.08740234375</c:v>
                </c:pt>
                <c:pt idx="1860">
                  <c:v>5119.81396484375</c:v>
                </c:pt>
                <c:pt idx="1861">
                  <c:v>5119.5380859375</c:v>
                </c:pt>
                <c:pt idx="1862">
                  <c:v>5120.49609375</c:v>
                </c:pt>
                <c:pt idx="1863">
                  <c:v>5120.4658203125</c:v>
                </c:pt>
                <c:pt idx="1864">
                  <c:v>5121.783203125</c:v>
                </c:pt>
                <c:pt idx="1865">
                  <c:v>5121.9736328125</c:v>
                </c:pt>
                <c:pt idx="1866">
                  <c:v>5120.78662109375</c:v>
                </c:pt>
                <c:pt idx="1867">
                  <c:v>5121.63720703125</c:v>
                </c:pt>
                <c:pt idx="1868">
                  <c:v>5120.06640625</c:v>
                </c:pt>
                <c:pt idx="1869">
                  <c:v>5121.70751953125</c:v>
                </c:pt>
                <c:pt idx="1870">
                  <c:v>5121.56396484375</c:v>
                </c:pt>
                <c:pt idx="1871">
                  <c:v>5120.3525390625</c:v>
                </c:pt>
                <c:pt idx="1872">
                  <c:v>5120.36767578125</c:v>
                </c:pt>
                <c:pt idx="1873">
                  <c:v>5119.79638671875</c:v>
                </c:pt>
                <c:pt idx="1874">
                  <c:v>5120.853515625</c:v>
                </c:pt>
                <c:pt idx="1875">
                  <c:v>5121.60205078125</c:v>
                </c:pt>
                <c:pt idx="1876">
                  <c:v>5123.43994140625</c:v>
                </c:pt>
                <c:pt idx="1877">
                  <c:v>5121.75390625</c:v>
                </c:pt>
                <c:pt idx="1878">
                  <c:v>5122.47509765625</c:v>
                </c:pt>
                <c:pt idx="1879">
                  <c:v>5120.8017578125</c:v>
                </c:pt>
                <c:pt idx="1880">
                  <c:v>5120.75341796875</c:v>
                </c:pt>
                <c:pt idx="1881">
                  <c:v>5121.43896484375</c:v>
                </c:pt>
                <c:pt idx="1882">
                  <c:v>5122.77587890625</c:v>
                </c:pt>
                <c:pt idx="1883">
                  <c:v>5121.34912109375</c:v>
                </c:pt>
                <c:pt idx="1884">
                  <c:v>5119.72216796875</c:v>
                </c:pt>
                <c:pt idx="1885">
                  <c:v>5123.220703125</c:v>
                </c:pt>
                <c:pt idx="1886">
                  <c:v>5120.63818359375</c:v>
                </c:pt>
                <c:pt idx="1887">
                  <c:v>5120.4833984375</c:v>
                </c:pt>
                <c:pt idx="1888">
                  <c:v>5120.42529296875</c:v>
                </c:pt>
                <c:pt idx="1889">
                  <c:v>5120.68408203125</c:v>
                </c:pt>
                <c:pt idx="1890">
                  <c:v>5121.20751953125</c:v>
                </c:pt>
                <c:pt idx="1891">
                  <c:v>5121.044921875</c:v>
                </c:pt>
                <c:pt idx="1892">
                  <c:v>5122.59765625</c:v>
                </c:pt>
                <c:pt idx="1893">
                  <c:v>5121.67626953125</c:v>
                </c:pt>
                <c:pt idx="1894">
                  <c:v>5122.89453125</c:v>
                </c:pt>
                <c:pt idx="1895">
                  <c:v>5123.306640625</c:v>
                </c:pt>
                <c:pt idx="1896">
                  <c:v>5121.283203125</c:v>
                </c:pt>
                <c:pt idx="1897">
                  <c:v>5122.1806640625</c:v>
                </c:pt>
                <c:pt idx="1898">
                  <c:v>5120.74169921875</c:v>
                </c:pt>
                <c:pt idx="1899">
                  <c:v>5120.640625</c:v>
                </c:pt>
                <c:pt idx="1900">
                  <c:v>5122.7314453125</c:v>
                </c:pt>
                <c:pt idx="1901">
                  <c:v>5120.30810546875</c:v>
                </c:pt>
                <c:pt idx="1902">
                  <c:v>5121.84619140625</c:v>
                </c:pt>
                <c:pt idx="1903">
                  <c:v>5120.91259765625</c:v>
                </c:pt>
                <c:pt idx="1904">
                  <c:v>5123.39697265625</c:v>
                </c:pt>
                <c:pt idx="1905">
                  <c:v>5121.6669921875</c:v>
                </c:pt>
                <c:pt idx="1906">
                  <c:v>5122.30810546875</c:v>
                </c:pt>
                <c:pt idx="1907">
                  <c:v>5121.91796875</c:v>
                </c:pt>
                <c:pt idx="1908">
                  <c:v>5122.16748046875</c:v>
                </c:pt>
                <c:pt idx="1909">
                  <c:v>5121.3056640625</c:v>
                </c:pt>
                <c:pt idx="1910">
                  <c:v>5120.81787109375</c:v>
                </c:pt>
                <c:pt idx="1911">
                  <c:v>5120.94091796875</c:v>
                </c:pt>
                <c:pt idx="1912">
                  <c:v>5121.14208984375</c:v>
                </c:pt>
                <c:pt idx="1913">
                  <c:v>5122.0341796875</c:v>
                </c:pt>
                <c:pt idx="1914">
                  <c:v>5122.0556640625</c:v>
                </c:pt>
                <c:pt idx="1915">
                  <c:v>5121.99169921875</c:v>
                </c:pt>
                <c:pt idx="1916">
                  <c:v>5121.39208984375</c:v>
                </c:pt>
                <c:pt idx="1917">
                  <c:v>5122.357421875</c:v>
                </c:pt>
                <c:pt idx="1918">
                  <c:v>5120.4541015625</c:v>
                </c:pt>
                <c:pt idx="1919">
                  <c:v>5122.27734375</c:v>
                </c:pt>
                <c:pt idx="1920">
                  <c:v>5121.2744140625</c:v>
                </c:pt>
                <c:pt idx="1921">
                  <c:v>5121.484375</c:v>
                </c:pt>
                <c:pt idx="1922">
                  <c:v>5123.37255859375</c:v>
                </c:pt>
                <c:pt idx="1923">
                  <c:v>5122.17431640625</c:v>
                </c:pt>
                <c:pt idx="1924">
                  <c:v>5122.06591796875</c:v>
                </c:pt>
                <c:pt idx="1925">
                  <c:v>5122.58056640625</c:v>
                </c:pt>
                <c:pt idx="1926">
                  <c:v>5122.35546875</c:v>
                </c:pt>
                <c:pt idx="1927">
                  <c:v>5121.560546875</c:v>
                </c:pt>
                <c:pt idx="1928">
                  <c:v>5120.64453125</c:v>
                </c:pt>
                <c:pt idx="1929">
                  <c:v>5121.037109375</c:v>
                </c:pt>
                <c:pt idx="1930">
                  <c:v>5122.11376953125</c:v>
                </c:pt>
                <c:pt idx="1931">
                  <c:v>5121.09521484375</c:v>
                </c:pt>
                <c:pt idx="1932">
                  <c:v>5121.17919921875</c:v>
                </c:pt>
                <c:pt idx="1933">
                  <c:v>5121.84765625</c:v>
                </c:pt>
                <c:pt idx="1934">
                  <c:v>5122.79833984375</c:v>
                </c:pt>
                <c:pt idx="1935">
                  <c:v>5122.6494140625</c:v>
                </c:pt>
                <c:pt idx="1936">
                  <c:v>5120.380859375</c:v>
                </c:pt>
                <c:pt idx="1937">
                  <c:v>5119.109375</c:v>
                </c:pt>
                <c:pt idx="1938">
                  <c:v>5120.501953125</c:v>
                </c:pt>
                <c:pt idx="1939">
                  <c:v>5120.4580078125</c:v>
                </c:pt>
                <c:pt idx="1940">
                  <c:v>5120.97119140625</c:v>
                </c:pt>
                <c:pt idx="1941">
                  <c:v>5120.4619140625</c:v>
                </c:pt>
                <c:pt idx="1942">
                  <c:v>5120.45263671875</c:v>
                </c:pt>
                <c:pt idx="1943">
                  <c:v>5120.55126953125</c:v>
                </c:pt>
                <c:pt idx="1944">
                  <c:v>5122.02587890625</c:v>
                </c:pt>
                <c:pt idx="1945">
                  <c:v>5121.986328125</c:v>
                </c:pt>
                <c:pt idx="1946">
                  <c:v>5120.0888671875</c:v>
                </c:pt>
                <c:pt idx="1947">
                  <c:v>5121.9677734375</c:v>
                </c:pt>
                <c:pt idx="1948">
                  <c:v>5118.89990234375</c:v>
                </c:pt>
                <c:pt idx="1949">
                  <c:v>5121.0595703125</c:v>
                </c:pt>
                <c:pt idx="1950">
                  <c:v>5122.10400390625</c:v>
                </c:pt>
                <c:pt idx="1951">
                  <c:v>5120.2470703125</c:v>
                </c:pt>
                <c:pt idx="1952">
                  <c:v>5120.953125</c:v>
                </c:pt>
                <c:pt idx="1953">
                  <c:v>5119.55029296875</c:v>
                </c:pt>
                <c:pt idx="1954">
                  <c:v>5119.1708984375</c:v>
                </c:pt>
                <c:pt idx="1955">
                  <c:v>5119.0048828125</c:v>
                </c:pt>
                <c:pt idx="1956">
                  <c:v>5120.5048828125</c:v>
                </c:pt>
                <c:pt idx="1957">
                  <c:v>5120.267578125</c:v>
                </c:pt>
                <c:pt idx="1958">
                  <c:v>5120.3330078125</c:v>
                </c:pt>
                <c:pt idx="1959">
                  <c:v>5120.84130859375</c:v>
                </c:pt>
                <c:pt idx="1960">
                  <c:v>5120.89453125</c:v>
                </c:pt>
                <c:pt idx="1961">
                  <c:v>5120.591796875</c:v>
                </c:pt>
                <c:pt idx="1962">
                  <c:v>5119.99462890625</c:v>
                </c:pt>
                <c:pt idx="1963">
                  <c:v>5120.18505859375</c:v>
                </c:pt>
                <c:pt idx="1964">
                  <c:v>5121.14990234375</c:v>
                </c:pt>
                <c:pt idx="1965">
                  <c:v>5123.376953125</c:v>
                </c:pt>
                <c:pt idx="1966">
                  <c:v>5120.1220703125</c:v>
                </c:pt>
                <c:pt idx="1967">
                  <c:v>5120.7763671875</c:v>
                </c:pt>
                <c:pt idx="1968">
                  <c:v>5121.53076171875</c:v>
                </c:pt>
                <c:pt idx="1969">
                  <c:v>5122.60400390625</c:v>
                </c:pt>
                <c:pt idx="1970">
                  <c:v>5121.451171875</c:v>
                </c:pt>
                <c:pt idx="1971">
                  <c:v>5121.75390625</c:v>
                </c:pt>
                <c:pt idx="1972">
                  <c:v>5121.76025390625</c:v>
                </c:pt>
                <c:pt idx="1973">
                  <c:v>5118.8544921875</c:v>
                </c:pt>
                <c:pt idx="1974">
                  <c:v>5116.6572265625</c:v>
                </c:pt>
                <c:pt idx="1975">
                  <c:v>5116.47998046875</c:v>
                </c:pt>
                <c:pt idx="1976">
                  <c:v>5118.56298828125</c:v>
                </c:pt>
                <c:pt idx="1977">
                  <c:v>5118.31640625</c:v>
                </c:pt>
                <c:pt idx="1978">
                  <c:v>5118.14892578125</c:v>
                </c:pt>
                <c:pt idx="1979">
                  <c:v>5117.89599609375</c:v>
                </c:pt>
                <c:pt idx="1980">
                  <c:v>5117.63916015625</c:v>
                </c:pt>
                <c:pt idx="1981">
                  <c:v>5117.9677734375</c:v>
                </c:pt>
                <c:pt idx="1982">
                  <c:v>5120.50146484375</c:v>
                </c:pt>
                <c:pt idx="1983">
                  <c:v>5122.3466796875</c:v>
                </c:pt>
                <c:pt idx="1984">
                  <c:v>5123.03173828125</c:v>
                </c:pt>
                <c:pt idx="1985">
                  <c:v>5121.203125</c:v>
                </c:pt>
                <c:pt idx="1986">
                  <c:v>5118.95166015625</c:v>
                </c:pt>
                <c:pt idx="1987">
                  <c:v>5120</c:v>
                </c:pt>
                <c:pt idx="1988">
                  <c:v>5120.1015625</c:v>
                </c:pt>
                <c:pt idx="1989">
                  <c:v>5121.07958984375</c:v>
                </c:pt>
                <c:pt idx="1990">
                  <c:v>5120.10986328125</c:v>
                </c:pt>
                <c:pt idx="1991">
                  <c:v>5120.6240234375</c:v>
                </c:pt>
                <c:pt idx="1992">
                  <c:v>5119.3330078125</c:v>
                </c:pt>
                <c:pt idx="1993">
                  <c:v>5119.56640625</c:v>
                </c:pt>
                <c:pt idx="1994">
                  <c:v>5119.576171875</c:v>
                </c:pt>
                <c:pt idx="1995">
                  <c:v>5120.275390625</c:v>
                </c:pt>
                <c:pt idx="1996">
                  <c:v>5120.4404296875</c:v>
                </c:pt>
                <c:pt idx="1997">
                  <c:v>5118.8935546875</c:v>
                </c:pt>
                <c:pt idx="1998">
                  <c:v>5118.85205078125</c:v>
                </c:pt>
                <c:pt idx="1999">
                  <c:v>5120.7392578125</c:v>
                </c:pt>
                <c:pt idx="2000">
                  <c:v>5120.638671875</c:v>
                </c:pt>
                <c:pt idx="2001">
                  <c:v>5120.751953125</c:v>
                </c:pt>
                <c:pt idx="2002">
                  <c:v>5122.40625</c:v>
                </c:pt>
                <c:pt idx="2003">
                  <c:v>5121.328125</c:v>
                </c:pt>
                <c:pt idx="2004">
                  <c:v>5119.78662109375</c:v>
                </c:pt>
                <c:pt idx="2005">
                  <c:v>5120.189453125</c:v>
                </c:pt>
                <c:pt idx="2006">
                  <c:v>5121.15673828125</c:v>
                </c:pt>
                <c:pt idx="2007">
                  <c:v>5122.611328125</c:v>
                </c:pt>
                <c:pt idx="2008">
                  <c:v>5121.1787109375</c:v>
                </c:pt>
                <c:pt idx="2009">
                  <c:v>5122.01708984375</c:v>
                </c:pt>
                <c:pt idx="2010">
                  <c:v>5118.50390625</c:v>
                </c:pt>
                <c:pt idx="2011">
                  <c:v>5117.3681640625</c:v>
                </c:pt>
                <c:pt idx="2012">
                  <c:v>5119.75634765625</c:v>
                </c:pt>
                <c:pt idx="2013">
                  <c:v>5119.4716796875</c:v>
                </c:pt>
                <c:pt idx="2014">
                  <c:v>5119.81787109375</c:v>
                </c:pt>
                <c:pt idx="2015">
                  <c:v>5123.08203125</c:v>
                </c:pt>
                <c:pt idx="2016">
                  <c:v>5120.73974609375</c:v>
                </c:pt>
                <c:pt idx="2017">
                  <c:v>5119.1748046875</c:v>
                </c:pt>
                <c:pt idx="2018">
                  <c:v>5117.345703125</c:v>
                </c:pt>
                <c:pt idx="2019">
                  <c:v>5119.40087890625</c:v>
                </c:pt>
                <c:pt idx="2020">
                  <c:v>5120.06201171875</c:v>
                </c:pt>
                <c:pt idx="2021">
                  <c:v>5120.2626953125</c:v>
                </c:pt>
                <c:pt idx="2022">
                  <c:v>5118.33154296875</c:v>
                </c:pt>
                <c:pt idx="2023">
                  <c:v>5120.32373046875</c:v>
                </c:pt>
                <c:pt idx="2024">
                  <c:v>5120.47216796875</c:v>
                </c:pt>
                <c:pt idx="2025">
                  <c:v>5119.15283203125</c:v>
                </c:pt>
                <c:pt idx="2026">
                  <c:v>5121.42138671875</c:v>
                </c:pt>
                <c:pt idx="2027">
                  <c:v>5122.4072265625</c:v>
                </c:pt>
                <c:pt idx="2028">
                  <c:v>5122.81005859375</c:v>
                </c:pt>
                <c:pt idx="2029">
                  <c:v>5121.2421875</c:v>
                </c:pt>
                <c:pt idx="2030">
                  <c:v>5121.85791015625</c:v>
                </c:pt>
                <c:pt idx="2031">
                  <c:v>5119.16015625</c:v>
                </c:pt>
                <c:pt idx="2032">
                  <c:v>5119.69677734375</c:v>
                </c:pt>
                <c:pt idx="2033">
                  <c:v>5117.3779296875</c:v>
                </c:pt>
                <c:pt idx="2034">
                  <c:v>5119.60986328125</c:v>
                </c:pt>
                <c:pt idx="2035">
                  <c:v>5118.68798828125</c:v>
                </c:pt>
                <c:pt idx="2036">
                  <c:v>5119.59814453125</c:v>
                </c:pt>
                <c:pt idx="2037">
                  <c:v>5119.7666015625</c:v>
                </c:pt>
                <c:pt idx="2038">
                  <c:v>5120.77978515625</c:v>
                </c:pt>
                <c:pt idx="2039">
                  <c:v>5120.61572265625</c:v>
                </c:pt>
                <c:pt idx="2040">
                  <c:v>5120.130859375</c:v>
                </c:pt>
                <c:pt idx="2041">
                  <c:v>5121.8994140625</c:v>
                </c:pt>
                <c:pt idx="2042">
                  <c:v>5120.61376953125</c:v>
                </c:pt>
                <c:pt idx="2043">
                  <c:v>5120.8017578125</c:v>
                </c:pt>
                <c:pt idx="2044">
                  <c:v>5119.37841796875</c:v>
                </c:pt>
                <c:pt idx="2045">
                  <c:v>5119.8173828125</c:v>
                </c:pt>
                <c:pt idx="2046">
                  <c:v>5120.98876953125</c:v>
                </c:pt>
                <c:pt idx="2047">
                  <c:v>5120.97509765625</c:v>
                </c:pt>
                <c:pt idx="2048">
                  <c:v>5121.2177734375</c:v>
                </c:pt>
                <c:pt idx="2049">
                  <c:v>5121.69384765625</c:v>
                </c:pt>
                <c:pt idx="2050">
                  <c:v>5121.0927734375</c:v>
                </c:pt>
                <c:pt idx="2051">
                  <c:v>5122.0615234375</c:v>
                </c:pt>
                <c:pt idx="2052">
                  <c:v>5122.97216796875</c:v>
                </c:pt>
                <c:pt idx="2053">
                  <c:v>5123.796875</c:v>
                </c:pt>
                <c:pt idx="2054">
                  <c:v>5121.72119140625</c:v>
                </c:pt>
                <c:pt idx="2055">
                  <c:v>5121.2412109375</c:v>
                </c:pt>
                <c:pt idx="2056">
                  <c:v>5120.2568359375</c:v>
                </c:pt>
                <c:pt idx="2057">
                  <c:v>5122.4287109375</c:v>
                </c:pt>
                <c:pt idx="2058">
                  <c:v>5119.8720703125</c:v>
                </c:pt>
                <c:pt idx="2059">
                  <c:v>5120.1923828125</c:v>
                </c:pt>
                <c:pt idx="2060">
                  <c:v>5118.18603515625</c:v>
                </c:pt>
                <c:pt idx="2061">
                  <c:v>5119.33349609375</c:v>
                </c:pt>
                <c:pt idx="2062">
                  <c:v>5122.16650390625</c:v>
                </c:pt>
                <c:pt idx="2063">
                  <c:v>5121.716796875</c:v>
                </c:pt>
                <c:pt idx="2064">
                  <c:v>5119.0673828125</c:v>
                </c:pt>
                <c:pt idx="2065">
                  <c:v>5122.18212890625</c:v>
                </c:pt>
                <c:pt idx="2066">
                  <c:v>5121.0400390625</c:v>
                </c:pt>
                <c:pt idx="2067">
                  <c:v>5120.63330078125</c:v>
                </c:pt>
                <c:pt idx="2068">
                  <c:v>5121.099609375</c:v>
                </c:pt>
                <c:pt idx="2069">
                  <c:v>5122.14697265625</c:v>
                </c:pt>
                <c:pt idx="2070">
                  <c:v>5121.3154296875</c:v>
                </c:pt>
                <c:pt idx="2071">
                  <c:v>5121.24267578125</c:v>
                </c:pt>
                <c:pt idx="2072">
                  <c:v>5120.50439453125</c:v>
                </c:pt>
                <c:pt idx="2073">
                  <c:v>5123.978515625</c:v>
                </c:pt>
                <c:pt idx="2074">
                  <c:v>5122.17236328125</c:v>
                </c:pt>
                <c:pt idx="2075">
                  <c:v>5122.96337890625</c:v>
                </c:pt>
                <c:pt idx="2076">
                  <c:v>5121.34716796875</c:v>
                </c:pt>
                <c:pt idx="2077">
                  <c:v>5120.666015625</c:v>
                </c:pt>
                <c:pt idx="2078">
                  <c:v>5121.1728515625</c:v>
                </c:pt>
                <c:pt idx="2079">
                  <c:v>5124.107421875</c:v>
                </c:pt>
                <c:pt idx="2080">
                  <c:v>5123.97998046875</c:v>
                </c:pt>
                <c:pt idx="2081">
                  <c:v>5121.13232421875</c:v>
                </c:pt>
                <c:pt idx="2082">
                  <c:v>5120.17919921875</c:v>
                </c:pt>
                <c:pt idx="2083">
                  <c:v>5122.271484375</c:v>
                </c:pt>
                <c:pt idx="2084">
                  <c:v>5121.6181640625</c:v>
                </c:pt>
                <c:pt idx="2085">
                  <c:v>5122.49609375</c:v>
                </c:pt>
                <c:pt idx="2086">
                  <c:v>5123.5458984375</c:v>
                </c:pt>
                <c:pt idx="2087">
                  <c:v>5122.859375</c:v>
                </c:pt>
                <c:pt idx="2088">
                  <c:v>5121.3046875</c:v>
                </c:pt>
                <c:pt idx="2089">
                  <c:v>5124.37158203125</c:v>
                </c:pt>
                <c:pt idx="2090">
                  <c:v>5122.8759765625</c:v>
                </c:pt>
                <c:pt idx="2091">
                  <c:v>5122.02099609375</c:v>
                </c:pt>
                <c:pt idx="2092">
                  <c:v>5123.2021484375</c:v>
                </c:pt>
                <c:pt idx="2093">
                  <c:v>5121.365234375</c:v>
                </c:pt>
                <c:pt idx="2094">
                  <c:v>5123.92626953125</c:v>
                </c:pt>
                <c:pt idx="2095">
                  <c:v>5123.33056640625</c:v>
                </c:pt>
                <c:pt idx="2096">
                  <c:v>5124.6953125</c:v>
                </c:pt>
                <c:pt idx="2097">
                  <c:v>5124.14453125</c:v>
                </c:pt>
                <c:pt idx="2098">
                  <c:v>5124.1630859375</c:v>
                </c:pt>
                <c:pt idx="2099">
                  <c:v>5122.71630859375</c:v>
                </c:pt>
                <c:pt idx="2100">
                  <c:v>5123.5673828125</c:v>
                </c:pt>
                <c:pt idx="2101">
                  <c:v>5125.74365234375</c:v>
                </c:pt>
                <c:pt idx="2102">
                  <c:v>5123.5810546875</c:v>
                </c:pt>
                <c:pt idx="2103">
                  <c:v>5121.60205078125</c:v>
                </c:pt>
                <c:pt idx="2104">
                  <c:v>5122.3955078125</c:v>
                </c:pt>
                <c:pt idx="2105">
                  <c:v>5122.3115234375</c:v>
                </c:pt>
                <c:pt idx="2106">
                  <c:v>5120.4248046875</c:v>
                </c:pt>
                <c:pt idx="2107">
                  <c:v>5120.4052734375</c:v>
                </c:pt>
                <c:pt idx="2108">
                  <c:v>5122.54931640625</c:v>
                </c:pt>
                <c:pt idx="2109">
                  <c:v>5122.33740234375</c:v>
                </c:pt>
                <c:pt idx="2110">
                  <c:v>5122.52880859375</c:v>
                </c:pt>
                <c:pt idx="2111">
                  <c:v>5121.17626953125</c:v>
                </c:pt>
                <c:pt idx="2112">
                  <c:v>5121.72705078125</c:v>
                </c:pt>
                <c:pt idx="2113">
                  <c:v>5122.49609375</c:v>
                </c:pt>
                <c:pt idx="2114">
                  <c:v>5123.08935546875</c:v>
                </c:pt>
                <c:pt idx="2115">
                  <c:v>5122.798828125</c:v>
                </c:pt>
                <c:pt idx="2116">
                  <c:v>5121.88330078125</c:v>
                </c:pt>
                <c:pt idx="2117">
                  <c:v>5121.55517578125</c:v>
                </c:pt>
                <c:pt idx="2118">
                  <c:v>5122.72119140625</c:v>
                </c:pt>
                <c:pt idx="2119">
                  <c:v>5121.6494140625</c:v>
                </c:pt>
                <c:pt idx="2120">
                  <c:v>5122.05322265625</c:v>
                </c:pt>
                <c:pt idx="2121">
                  <c:v>5123.455078125</c:v>
                </c:pt>
                <c:pt idx="2122">
                  <c:v>5122.25634765625</c:v>
                </c:pt>
                <c:pt idx="2123">
                  <c:v>5123.32666015625</c:v>
                </c:pt>
                <c:pt idx="2124">
                  <c:v>5120.587890625</c:v>
                </c:pt>
                <c:pt idx="2125">
                  <c:v>5120.71337890625</c:v>
                </c:pt>
                <c:pt idx="2126">
                  <c:v>5120.81591796875</c:v>
                </c:pt>
                <c:pt idx="2127">
                  <c:v>5119.84033203125</c:v>
                </c:pt>
                <c:pt idx="2128">
                  <c:v>5120.77978515625</c:v>
                </c:pt>
                <c:pt idx="2129">
                  <c:v>5120.501953125</c:v>
                </c:pt>
                <c:pt idx="2130">
                  <c:v>5122.63134765625</c:v>
                </c:pt>
                <c:pt idx="2131">
                  <c:v>5123.15625</c:v>
                </c:pt>
                <c:pt idx="2132">
                  <c:v>5122.41943359375</c:v>
                </c:pt>
                <c:pt idx="2133">
                  <c:v>5121.5673828125</c:v>
                </c:pt>
                <c:pt idx="2134">
                  <c:v>5121.400390625</c:v>
                </c:pt>
                <c:pt idx="2135">
                  <c:v>5123.248046875</c:v>
                </c:pt>
                <c:pt idx="2136">
                  <c:v>5123.169921875</c:v>
                </c:pt>
                <c:pt idx="2137">
                  <c:v>5123.603515625</c:v>
                </c:pt>
                <c:pt idx="2138">
                  <c:v>5121.40771484375</c:v>
                </c:pt>
                <c:pt idx="2139">
                  <c:v>5124.5302734375</c:v>
                </c:pt>
                <c:pt idx="2140">
                  <c:v>5124.66943359375</c:v>
                </c:pt>
                <c:pt idx="2141">
                  <c:v>5123.4951171875</c:v>
                </c:pt>
                <c:pt idx="2142">
                  <c:v>5123.27587890625</c:v>
                </c:pt>
                <c:pt idx="2143">
                  <c:v>5122.646484375</c:v>
                </c:pt>
                <c:pt idx="2144">
                  <c:v>5120.84716796875</c:v>
                </c:pt>
                <c:pt idx="2145">
                  <c:v>5121.44482421875</c:v>
                </c:pt>
                <c:pt idx="2146">
                  <c:v>5120.90869140625</c:v>
                </c:pt>
                <c:pt idx="2147">
                  <c:v>5122.0458984375</c:v>
                </c:pt>
                <c:pt idx="2148">
                  <c:v>5124.2763671875</c:v>
                </c:pt>
                <c:pt idx="2149">
                  <c:v>5121.35009765625</c:v>
                </c:pt>
                <c:pt idx="2150">
                  <c:v>5122.74072265625</c:v>
                </c:pt>
                <c:pt idx="2151">
                  <c:v>5123.28369140625</c:v>
                </c:pt>
                <c:pt idx="2152">
                  <c:v>5123.24462890625</c:v>
                </c:pt>
                <c:pt idx="2153">
                  <c:v>5122.0400390625</c:v>
                </c:pt>
                <c:pt idx="2154">
                  <c:v>5121.81298828125</c:v>
                </c:pt>
                <c:pt idx="2155">
                  <c:v>5122.6005859375</c:v>
                </c:pt>
                <c:pt idx="2156">
                  <c:v>5122.630859375</c:v>
                </c:pt>
                <c:pt idx="2157">
                  <c:v>5123.18408203125</c:v>
                </c:pt>
                <c:pt idx="2158">
                  <c:v>5122.5576171875</c:v>
                </c:pt>
                <c:pt idx="2159">
                  <c:v>5122.53125</c:v>
                </c:pt>
                <c:pt idx="2160">
                  <c:v>5121.27294921875</c:v>
                </c:pt>
                <c:pt idx="2161">
                  <c:v>5122.2001953125</c:v>
                </c:pt>
                <c:pt idx="2162">
                  <c:v>5124.2783203125</c:v>
                </c:pt>
                <c:pt idx="2163">
                  <c:v>5123.25830078125</c:v>
                </c:pt>
                <c:pt idx="2164">
                  <c:v>5121.23828125</c:v>
                </c:pt>
                <c:pt idx="2165">
                  <c:v>5123.80322265625</c:v>
                </c:pt>
                <c:pt idx="2166">
                  <c:v>5122.94287109375</c:v>
                </c:pt>
                <c:pt idx="2167">
                  <c:v>5124.3447265625</c:v>
                </c:pt>
                <c:pt idx="2168">
                  <c:v>5123.45458984375</c:v>
                </c:pt>
                <c:pt idx="2169">
                  <c:v>5122.1220703125</c:v>
                </c:pt>
                <c:pt idx="2170">
                  <c:v>5124.01953125</c:v>
                </c:pt>
                <c:pt idx="2171">
                  <c:v>5123.365234375</c:v>
                </c:pt>
                <c:pt idx="2172">
                  <c:v>5121.42529296875</c:v>
                </c:pt>
                <c:pt idx="2173">
                  <c:v>5123.07958984375</c:v>
                </c:pt>
                <c:pt idx="2174">
                  <c:v>5122.6826171875</c:v>
                </c:pt>
                <c:pt idx="2175">
                  <c:v>5124.27001953125</c:v>
                </c:pt>
                <c:pt idx="2176">
                  <c:v>5124.00146484375</c:v>
                </c:pt>
                <c:pt idx="2177">
                  <c:v>5124.14208984375</c:v>
                </c:pt>
                <c:pt idx="2178">
                  <c:v>5124.23828125</c:v>
                </c:pt>
                <c:pt idx="2179">
                  <c:v>5121.33056640625</c:v>
                </c:pt>
                <c:pt idx="2180">
                  <c:v>5120.326171875</c:v>
                </c:pt>
                <c:pt idx="2181">
                  <c:v>5122.5224609375</c:v>
                </c:pt>
                <c:pt idx="2182">
                  <c:v>5121.31884765625</c:v>
                </c:pt>
                <c:pt idx="2183">
                  <c:v>5122.49560546875</c:v>
                </c:pt>
                <c:pt idx="2184">
                  <c:v>5121.95361328125</c:v>
                </c:pt>
                <c:pt idx="2185">
                  <c:v>5122.6591796875</c:v>
                </c:pt>
                <c:pt idx="2186">
                  <c:v>5123.216796875</c:v>
                </c:pt>
                <c:pt idx="2187">
                  <c:v>5122.3427734375</c:v>
                </c:pt>
                <c:pt idx="2188">
                  <c:v>5122.22119140625</c:v>
                </c:pt>
                <c:pt idx="2189">
                  <c:v>5121.470703125</c:v>
                </c:pt>
                <c:pt idx="2190">
                  <c:v>5123.97705078125</c:v>
                </c:pt>
                <c:pt idx="2191">
                  <c:v>5124.81396484375</c:v>
                </c:pt>
                <c:pt idx="2192">
                  <c:v>5124.76953125</c:v>
                </c:pt>
                <c:pt idx="2193">
                  <c:v>5124.2783203125</c:v>
                </c:pt>
                <c:pt idx="2194">
                  <c:v>5122.67431640625</c:v>
                </c:pt>
                <c:pt idx="2195">
                  <c:v>5124.0693359375</c:v>
                </c:pt>
                <c:pt idx="2196">
                  <c:v>5122.7265625</c:v>
                </c:pt>
                <c:pt idx="2197">
                  <c:v>5123.275390625</c:v>
                </c:pt>
                <c:pt idx="2198">
                  <c:v>5123.39990234375</c:v>
                </c:pt>
                <c:pt idx="2199">
                  <c:v>5121.71533203125</c:v>
                </c:pt>
                <c:pt idx="2200">
                  <c:v>5121.78515625</c:v>
                </c:pt>
                <c:pt idx="2201">
                  <c:v>5121.56298828125</c:v>
                </c:pt>
                <c:pt idx="2202">
                  <c:v>5122.6171875</c:v>
                </c:pt>
                <c:pt idx="2203">
                  <c:v>5122.10009765625</c:v>
                </c:pt>
                <c:pt idx="2204">
                  <c:v>5123.15283203125</c:v>
                </c:pt>
                <c:pt idx="2205">
                  <c:v>5124.00830078125</c:v>
                </c:pt>
                <c:pt idx="2206">
                  <c:v>5124.498046875</c:v>
                </c:pt>
                <c:pt idx="2207">
                  <c:v>5123.36865234375</c:v>
                </c:pt>
                <c:pt idx="2208">
                  <c:v>5123.02392578125</c:v>
                </c:pt>
                <c:pt idx="2209">
                  <c:v>5123.9208984375</c:v>
                </c:pt>
                <c:pt idx="2210">
                  <c:v>5121.0908203125</c:v>
                </c:pt>
                <c:pt idx="2211">
                  <c:v>5122.98388671875</c:v>
                </c:pt>
                <c:pt idx="2212">
                  <c:v>5124.75830078125</c:v>
                </c:pt>
                <c:pt idx="2213">
                  <c:v>5123.23974609375</c:v>
                </c:pt>
                <c:pt idx="2214">
                  <c:v>5119.4716796875</c:v>
                </c:pt>
                <c:pt idx="2215">
                  <c:v>5122.5498046875</c:v>
                </c:pt>
                <c:pt idx="2216">
                  <c:v>5124.9775390625</c:v>
                </c:pt>
                <c:pt idx="2217">
                  <c:v>5125.42919921875</c:v>
                </c:pt>
                <c:pt idx="2218">
                  <c:v>5124.52587890625</c:v>
                </c:pt>
                <c:pt idx="2219">
                  <c:v>5122.58349609375</c:v>
                </c:pt>
                <c:pt idx="2220">
                  <c:v>5121.50830078125</c:v>
                </c:pt>
                <c:pt idx="2221">
                  <c:v>5121.26904296875</c:v>
                </c:pt>
                <c:pt idx="2222">
                  <c:v>5122.64111328125</c:v>
                </c:pt>
                <c:pt idx="2223">
                  <c:v>5122.12890625</c:v>
                </c:pt>
                <c:pt idx="2224">
                  <c:v>5122.8974609375</c:v>
                </c:pt>
                <c:pt idx="2225">
                  <c:v>5121.89892578125</c:v>
                </c:pt>
                <c:pt idx="2226">
                  <c:v>5121.92041015625</c:v>
                </c:pt>
                <c:pt idx="2227">
                  <c:v>5122.41796875</c:v>
                </c:pt>
                <c:pt idx="2228">
                  <c:v>5123.94189453125</c:v>
                </c:pt>
                <c:pt idx="2229">
                  <c:v>5124.18701171875</c:v>
                </c:pt>
                <c:pt idx="2230">
                  <c:v>5123.44189453125</c:v>
                </c:pt>
                <c:pt idx="2231">
                  <c:v>5122.6064453125</c:v>
                </c:pt>
                <c:pt idx="2232">
                  <c:v>5123.06884765625</c:v>
                </c:pt>
                <c:pt idx="2233">
                  <c:v>5122.6181640625</c:v>
                </c:pt>
                <c:pt idx="2234">
                  <c:v>5123.5126953125</c:v>
                </c:pt>
                <c:pt idx="2235">
                  <c:v>5123.9619140625</c:v>
                </c:pt>
                <c:pt idx="2236">
                  <c:v>5126.23681640625</c:v>
                </c:pt>
                <c:pt idx="2237">
                  <c:v>5124.68115234375</c:v>
                </c:pt>
                <c:pt idx="2238">
                  <c:v>5124.04833984375</c:v>
                </c:pt>
                <c:pt idx="2239">
                  <c:v>5123.5712890625</c:v>
                </c:pt>
                <c:pt idx="2240">
                  <c:v>5122.43017578125</c:v>
                </c:pt>
                <c:pt idx="2241">
                  <c:v>5121.7353515625</c:v>
                </c:pt>
                <c:pt idx="2242">
                  <c:v>5122.21533203125</c:v>
                </c:pt>
                <c:pt idx="2243">
                  <c:v>5122.13623046875</c:v>
                </c:pt>
                <c:pt idx="2244">
                  <c:v>5121.4736328125</c:v>
                </c:pt>
                <c:pt idx="2245">
                  <c:v>5120.6103515625</c:v>
                </c:pt>
                <c:pt idx="2246">
                  <c:v>5119.763671875</c:v>
                </c:pt>
                <c:pt idx="2247">
                  <c:v>5122</c:v>
                </c:pt>
                <c:pt idx="2248">
                  <c:v>5124.671875</c:v>
                </c:pt>
                <c:pt idx="2249">
                  <c:v>5123.763671875</c:v>
                </c:pt>
                <c:pt idx="2250">
                  <c:v>5122.74853515625</c:v>
                </c:pt>
                <c:pt idx="2251">
                  <c:v>5122.5537109375</c:v>
                </c:pt>
                <c:pt idx="2252">
                  <c:v>5124.16455078125</c:v>
                </c:pt>
                <c:pt idx="2253">
                  <c:v>5124.46435546875</c:v>
                </c:pt>
                <c:pt idx="2254">
                  <c:v>5124.0771484375</c:v>
                </c:pt>
                <c:pt idx="2255">
                  <c:v>5121.29248046875</c:v>
                </c:pt>
                <c:pt idx="2256">
                  <c:v>5123.96142578125</c:v>
                </c:pt>
                <c:pt idx="2257">
                  <c:v>5121.65087890625</c:v>
                </c:pt>
                <c:pt idx="2258">
                  <c:v>5124.814453125</c:v>
                </c:pt>
                <c:pt idx="2259">
                  <c:v>5125.0693359375</c:v>
                </c:pt>
                <c:pt idx="2260">
                  <c:v>5124.80078125</c:v>
                </c:pt>
                <c:pt idx="2261">
                  <c:v>5123.8271484375</c:v>
                </c:pt>
                <c:pt idx="2262">
                  <c:v>5123.009765625</c:v>
                </c:pt>
                <c:pt idx="2263">
                  <c:v>5124.44384765625</c:v>
                </c:pt>
                <c:pt idx="2264">
                  <c:v>5124.88720703125</c:v>
                </c:pt>
                <c:pt idx="2265">
                  <c:v>5123.9033203125</c:v>
                </c:pt>
                <c:pt idx="2266">
                  <c:v>5121.22314453125</c:v>
                </c:pt>
                <c:pt idx="2267">
                  <c:v>5123.23046875</c:v>
                </c:pt>
                <c:pt idx="2268">
                  <c:v>5122.9677734375</c:v>
                </c:pt>
                <c:pt idx="2269">
                  <c:v>5122.49658203125</c:v>
                </c:pt>
                <c:pt idx="2270">
                  <c:v>5121.58935546875</c:v>
                </c:pt>
                <c:pt idx="2271">
                  <c:v>5123.53515625</c:v>
                </c:pt>
                <c:pt idx="2272">
                  <c:v>5123.4677734375</c:v>
                </c:pt>
                <c:pt idx="2273">
                  <c:v>5123.49365234375</c:v>
                </c:pt>
                <c:pt idx="2274">
                  <c:v>5123.1650390625</c:v>
                </c:pt>
                <c:pt idx="2275">
                  <c:v>5123.578125</c:v>
                </c:pt>
                <c:pt idx="2276">
                  <c:v>5124.7119140625</c:v>
                </c:pt>
                <c:pt idx="2277">
                  <c:v>5123.8232421875</c:v>
                </c:pt>
                <c:pt idx="2278">
                  <c:v>5123.4111328125</c:v>
                </c:pt>
                <c:pt idx="2279">
                  <c:v>5124.35546875</c:v>
                </c:pt>
                <c:pt idx="2280">
                  <c:v>5125.0947265625</c:v>
                </c:pt>
                <c:pt idx="2281">
                  <c:v>5124.2978515625</c:v>
                </c:pt>
                <c:pt idx="2282">
                  <c:v>5124.66748046875</c:v>
                </c:pt>
                <c:pt idx="2283">
                  <c:v>5123.92578125</c:v>
                </c:pt>
                <c:pt idx="2284">
                  <c:v>5125.7578125</c:v>
                </c:pt>
                <c:pt idx="2285">
                  <c:v>5124.76904296875</c:v>
                </c:pt>
                <c:pt idx="2286">
                  <c:v>5124.662109375</c:v>
                </c:pt>
                <c:pt idx="2287">
                  <c:v>5124.6025390625</c:v>
                </c:pt>
                <c:pt idx="2288">
                  <c:v>5123.615234375</c:v>
                </c:pt>
                <c:pt idx="2289">
                  <c:v>5122.50634765625</c:v>
                </c:pt>
                <c:pt idx="2290">
                  <c:v>5123.0244140625</c:v>
                </c:pt>
                <c:pt idx="2291">
                  <c:v>5123.97021484375</c:v>
                </c:pt>
                <c:pt idx="2292">
                  <c:v>5121.7890625</c:v>
                </c:pt>
                <c:pt idx="2293">
                  <c:v>5121.4619140625</c:v>
                </c:pt>
                <c:pt idx="2294">
                  <c:v>5122.0673828125</c:v>
                </c:pt>
                <c:pt idx="2295">
                  <c:v>5123.912109375</c:v>
                </c:pt>
                <c:pt idx="2296">
                  <c:v>5123.71875</c:v>
                </c:pt>
                <c:pt idx="2297">
                  <c:v>5123.26220703125</c:v>
                </c:pt>
                <c:pt idx="2298">
                  <c:v>5123.64404296875</c:v>
                </c:pt>
                <c:pt idx="2299">
                  <c:v>5122.04638671875</c:v>
                </c:pt>
                <c:pt idx="2300">
                  <c:v>5124.43505859375</c:v>
                </c:pt>
                <c:pt idx="2301">
                  <c:v>5123.72607421875</c:v>
                </c:pt>
                <c:pt idx="2302">
                  <c:v>5122.38134765625</c:v>
                </c:pt>
                <c:pt idx="2303">
                  <c:v>5124.728515625</c:v>
                </c:pt>
                <c:pt idx="2304">
                  <c:v>5123.23583984375</c:v>
                </c:pt>
                <c:pt idx="2305">
                  <c:v>5124.7294921875</c:v>
                </c:pt>
                <c:pt idx="2306">
                  <c:v>5123.787109375</c:v>
                </c:pt>
                <c:pt idx="2307">
                  <c:v>5124.416015625</c:v>
                </c:pt>
                <c:pt idx="2308">
                  <c:v>5124.33251953125</c:v>
                </c:pt>
                <c:pt idx="2309">
                  <c:v>5123.7822265625</c:v>
                </c:pt>
                <c:pt idx="2310">
                  <c:v>5122.646484375</c:v>
                </c:pt>
                <c:pt idx="2311">
                  <c:v>5122.875</c:v>
                </c:pt>
                <c:pt idx="2312">
                  <c:v>5122.81396484375</c:v>
                </c:pt>
                <c:pt idx="2313">
                  <c:v>5122.728515625</c:v>
                </c:pt>
                <c:pt idx="2314">
                  <c:v>5124.37841796875</c:v>
                </c:pt>
                <c:pt idx="2315">
                  <c:v>5123.7412109375</c:v>
                </c:pt>
                <c:pt idx="2316">
                  <c:v>5123.3017578125</c:v>
                </c:pt>
                <c:pt idx="2317">
                  <c:v>5121.923828125</c:v>
                </c:pt>
                <c:pt idx="2318">
                  <c:v>5123.4619140625</c:v>
                </c:pt>
                <c:pt idx="2319">
                  <c:v>5123.58056640625</c:v>
                </c:pt>
                <c:pt idx="2320">
                  <c:v>5125.56396484375</c:v>
                </c:pt>
                <c:pt idx="2321">
                  <c:v>5124.17333984375</c:v>
                </c:pt>
                <c:pt idx="2322">
                  <c:v>5124.17822265625</c:v>
                </c:pt>
                <c:pt idx="2323">
                  <c:v>5122.9580078125</c:v>
                </c:pt>
                <c:pt idx="2324">
                  <c:v>5124.0498046875</c:v>
                </c:pt>
                <c:pt idx="2325">
                  <c:v>5123.75830078125</c:v>
                </c:pt>
                <c:pt idx="2326">
                  <c:v>5123.853515625</c:v>
                </c:pt>
                <c:pt idx="2327">
                  <c:v>5124.3828125</c:v>
                </c:pt>
                <c:pt idx="2328">
                  <c:v>5124.28173828125</c:v>
                </c:pt>
                <c:pt idx="2329">
                  <c:v>5123.26318359375</c:v>
                </c:pt>
                <c:pt idx="2330">
                  <c:v>5124.62060546875</c:v>
                </c:pt>
                <c:pt idx="2331">
                  <c:v>5123.45068359375</c:v>
                </c:pt>
                <c:pt idx="2332">
                  <c:v>5124.873046875</c:v>
                </c:pt>
                <c:pt idx="2333">
                  <c:v>5124.2890625</c:v>
                </c:pt>
                <c:pt idx="2334">
                  <c:v>5123.21728515625</c:v>
                </c:pt>
                <c:pt idx="2335">
                  <c:v>5123.8095703125</c:v>
                </c:pt>
                <c:pt idx="2336">
                  <c:v>5125.197265625</c:v>
                </c:pt>
                <c:pt idx="2337">
                  <c:v>5124.33056640625</c:v>
                </c:pt>
                <c:pt idx="2338">
                  <c:v>5123.29931640625</c:v>
                </c:pt>
                <c:pt idx="2339">
                  <c:v>5122.50146484375</c:v>
                </c:pt>
                <c:pt idx="2340">
                  <c:v>5120.673828125</c:v>
                </c:pt>
                <c:pt idx="2341">
                  <c:v>5122.03955078125</c:v>
                </c:pt>
                <c:pt idx="2342">
                  <c:v>5123.09521484375</c:v>
                </c:pt>
                <c:pt idx="2343">
                  <c:v>5123.62841796875</c:v>
                </c:pt>
                <c:pt idx="2344">
                  <c:v>5125.26220703125</c:v>
                </c:pt>
                <c:pt idx="2345">
                  <c:v>5120.69677734375</c:v>
                </c:pt>
                <c:pt idx="2346">
                  <c:v>5120.42236328125</c:v>
                </c:pt>
                <c:pt idx="2347">
                  <c:v>5122.3896484375</c:v>
                </c:pt>
                <c:pt idx="2348">
                  <c:v>5123.2255859375</c:v>
                </c:pt>
                <c:pt idx="2349">
                  <c:v>5123.38720703125</c:v>
                </c:pt>
                <c:pt idx="2350">
                  <c:v>5124.66552734375</c:v>
                </c:pt>
                <c:pt idx="2351">
                  <c:v>5125.3427734375</c:v>
                </c:pt>
                <c:pt idx="2352">
                  <c:v>5123.83251953125</c:v>
                </c:pt>
                <c:pt idx="2353">
                  <c:v>5123.599609375</c:v>
                </c:pt>
                <c:pt idx="2354">
                  <c:v>5121.21728515625</c:v>
                </c:pt>
                <c:pt idx="2355">
                  <c:v>5123.228515625</c:v>
                </c:pt>
                <c:pt idx="2356">
                  <c:v>5122.603515625</c:v>
                </c:pt>
                <c:pt idx="2357">
                  <c:v>5125.33984375</c:v>
                </c:pt>
                <c:pt idx="2358">
                  <c:v>5125.921875</c:v>
                </c:pt>
                <c:pt idx="2359">
                  <c:v>5126.01416015625</c:v>
                </c:pt>
                <c:pt idx="2360">
                  <c:v>5125.42138671875</c:v>
                </c:pt>
                <c:pt idx="2361">
                  <c:v>5123.89599609375</c:v>
                </c:pt>
                <c:pt idx="2362">
                  <c:v>5123.56982421875</c:v>
                </c:pt>
                <c:pt idx="2363">
                  <c:v>5121.9189453125</c:v>
                </c:pt>
                <c:pt idx="2364">
                  <c:v>5122.857421875</c:v>
                </c:pt>
                <c:pt idx="2365">
                  <c:v>5123.6337890625</c:v>
                </c:pt>
                <c:pt idx="2366">
                  <c:v>5124.69873046875</c:v>
                </c:pt>
                <c:pt idx="2367">
                  <c:v>5123.560546875</c:v>
                </c:pt>
                <c:pt idx="2368">
                  <c:v>5122.7255859375</c:v>
                </c:pt>
                <c:pt idx="2369">
                  <c:v>5123.4775390625</c:v>
                </c:pt>
                <c:pt idx="2370">
                  <c:v>5123.4150390625</c:v>
                </c:pt>
                <c:pt idx="2371">
                  <c:v>5122.76708984375</c:v>
                </c:pt>
                <c:pt idx="2372">
                  <c:v>5123.4970703125</c:v>
                </c:pt>
                <c:pt idx="2373">
                  <c:v>5123.33837890625</c:v>
                </c:pt>
                <c:pt idx="2374">
                  <c:v>5123.10400390625</c:v>
                </c:pt>
                <c:pt idx="2375">
                  <c:v>5125.02001953125</c:v>
                </c:pt>
                <c:pt idx="2376">
                  <c:v>5123.701171875</c:v>
                </c:pt>
                <c:pt idx="2377">
                  <c:v>5122.87646484375</c:v>
                </c:pt>
                <c:pt idx="2378">
                  <c:v>5120.677734375</c:v>
                </c:pt>
                <c:pt idx="2379">
                  <c:v>5122.71533203125</c:v>
                </c:pt>
                <c:pt idx="2380">
                  <c:v>5123.13134765625</c:v>
                </c:pt>
                <c:pt idx="2381">
                  <c:v>5123.521484375</c:v>
                </c:pt>
                <c:pt idx="2382">
                  <c:v>5127.09423828125</c:v>
                </c:pt>
                <c:pt idx="2383">
                  <c:v>5126.2431640625</c:v>
                </c:pt>
                <c:pt idx="2384">
                  <c:v>5124.32177734375</c:v>
                </c:pt>
                <c:pt idx="2385">
                  <c:v>5125.43994140625</c:v>
                </c:pt>
                <c:pt idx="2386">
                  <c:v>5124.23828125</c:v>
                </c:pt>
                <c:pt idx="2387">
                  <c:v>5125.0078125</c:v>
                </c:pt>
                <c:pt idx="2388">
                  <c:v>5125.3681640625</c:v>
                </c:pt>
                <c:pt idx="2389">
                  <c:v>5126.03564453125</c:v>
                </c:pt>
                <c:pt idx="2390">
                  <c:v>5123.19921875</c:v>
                </c:pt>
                <c:pt idx="2391">
                  <c:v>5124.2099609375</c:v>
                </c:pt>
                <c:pt idx="2392">
                  <c:v>5123.02880859375</c:v>
                </c:pt>
                <c:pt idx="2393">
                  <c:v>5123.45458984375</c:v>
                </c:pt>
                <c:pt idx="2394">
                  <c:v>5124.56689453125</c:v>
                </c:pt>
                <c:pt idx="2395">
                  <c:v>5123.0732421875</c:v>
                </c:pt>
                <c:pt idx="2396">
                  <c:v>5121.8779296875</c:v>
                </c:pt>
                <c:pt idx="2397">
                  <c:v>5122.2294921875</c:v>
                </c:pt>
                <c:pt idx="2398">
                  <c:v>5122.10546875</c:v>
                </c:pt>
                <c:pt idx="2399">
                  <c:v>5122.6298828125</c:v>
                </c:pt>
                <c:pt idx="2400">
                  <c:v>5124.048828125</c:v>
                </c:pt>
                <c:pt idx="2401">
                  <c:v>5123.7529296875</c:v>
                </c:pt>
                <c:pt idx="2402">
                  <c:v>5124.623046875</c:v>
                </c:pt>
                <c:pt idx="2403">
                  <c:v>5125.2177734375</c:v>
                </c:pt>
                <c:pt idx="2404">
                  <c:v>5125.1728515625</c:v>
                </c:pt>
                <c:pt idx="2405">
                  <c:v>5126.23828125</c:v>
                </c:pt>
                <c:pt idx="2406">
                  <c:v>5123.9521484375</c:v>
                </c:pt>
                <c:pt idx="2407">
                  <c:v>5124.05322265625</c:v>
                </c:pt>
                <c:pt idx="2408">
                  <c:v>5123.63818359375</c:v>
                </c:pt>
                <c:pt idx="2409">
                  <c:v>5123.50244140625</c:v>
                </c:pt>
                <c:pt idx="2410">
                  <c:v>5123.1728515625</c:v>
                </c:pt>
                <c:pt idx="2411">
                  <c:v>5123.26220703125</c:v>
                </c:pt>
                <c:pt idx="2412">
                  <c:v>5122.21044921875</c:v>
                </c:pt>
                <c:pt idx="2413">
                  <c:v>5120.61376953125</c:v>
                </c:pt>
                <c:pt idx="2414">
                  <c:v>5122.19189453125</c:v>
                </c:pt>
                <c:pt idx="2415">
                  <c:v>5124.50244140625</c:v>
                </c:pt>
                <c:pt idx="2416">
                  <c:v>5123.16357421875</c:v>
                </c:pt>
                <c:pt idx="2417">
                  <c:v>5121.6259765625</c:v>
                </c:pt>
                <c:pt idx="2418">
                  <c:v>5122.64013671875</c:v>
                </c:pt>
                <c:pt idx="2419">
                  <c:v>5123.88623046875</c:v>
                </c:pt>
                <c:pt idx="2420">
                  <c:v>5124.294921875</c:v>
                </c:pt>
                <c:pt idx="2421">
                  <c:v>5125.43115234375</c:v>
                </c:pt>
                <c:pt idx="2422">
                  <c:v>5122.32958984375</c:v>
                </c:pt>
                <c:pt idx="2423">
                  <c:v>5122.587890625</c:v>
                </c:pt>
                <c:pt idx="2424">
                  <c:v>5120.28662109375</c:v>
                </c:pt>
                <c:pt idx="2425">
                  <c:v>5122.1669921875</c:v>
                </c:pt>
                <c:pt idx="2426">
                  <c:v>5121.98291015625</c:v>
                </c:pt>
                <c:pt idx="2427">
                  <c:v>5123.8017578125</c:v>
                </c:pt>
                <c:pt idx="2428">
                  <c:v>5122.451171875</c:v>
                </c:pt>
                <c:pt idx="2429">
                  <c:v>5122.04638671875</c:v>
                </c:pt>
                <c:pt idx="2430">
                  <c:v>5122.63134765625</c:v>
                </c:pt>
                <c:pt idx="2431">
                  <c:v>5123.9443359375</c:v>
                </c:pt>
                <c:pt idx="2432">
                  <c:v>5124.30029296875</c:v>
                </c:pt>
                <c:pt idx="2433">
                  <c:v>5124.25146484375</c:v>
                </c:pt>
                <c:pt idx="2434">
                  <c:v>5123.689453125</c:v>
                </c:pt>
                <c:pt idx="2435">
                  <c:v>5123.73095703125</c:v>
                </c:pt>
                <c:pt idx="2436">
                  <c:v>5124.86328125</c:v>
                </c:pt>
                <c:pt idx="2437">
                  <c:v>5123.34619140625</c:v>
                </c:pt>
                <c:pt idx="2438">
                  <c:v>5123.31005859375</c:v>
                </c:pt>
                <c:pt idx="2439">
                  <c:v>5123.43408203125</c:v>
                </c:pt>
                <c:pt idx="2440">
                  <c:v>5124.2578125</c:v>
                </c:pt>
                <c:pt idx="2441">
                  <c:v>5123.90283203125</c:v>
                </c:pt>
                <c:pt idx="2442">
                  <c:v>5121.98876953125</c:v>
                </c:pt>
                <c:pt idx="2443">
                  <c:v>5122.47509765625</c:v>
                </c:pt>
                <c:pt idx="2444">
                  <c:v>5123.1962890625</c:v>
                </c:pt>
                <c:pt idx="2445">
                  <c:v>5125.07861328125</c:v>
                </c:pt>
                <c:pt idx="2446">
                  <c:v>5126.2607421875</c:v>
                </c:pt>
                <c:pt idx="2447">
                  <c:v>5125.10888671875</c:v>
                </c:pt>
                <c:pt idx="2448">
                  <c:v>5122.14892578125</c:v>
                </c:pt>
                <c:pt idx="2449">
                  <c:v>5122.62060546875</c:v>
                </c:pt>
                <c:pt idx="2450">
                  <c:v>5122.009765625</c:v>
                </c:pt>
                <c:pt idx="2451">
                  <c:v>5124.5234375</c:v>
                </c:pt>
                <c:pt idx="2452">
                  <c:v>5122.787109375</c:v>
                </c:pt>
                <c:pt idx="2453">
                  <c:v>5123.93798828125</c:v>
                </c:pt>
                <c:pt idx="2454">
                  <c:v>5123.048828125</c:v>
                </c:pt>
                <c:pt idx="2455">
                  <c:v>5123.43408203125</c:v>
                </c:pt>
                <c:pt idx="2456">
                  <c:v>5124.48779296875</c:v>
                </c:pt>
                <c:pt idx="2457">
                  <c:v>5124.5771484375</c:v>
                </c:pt>
                <c:pt idx="2458">
                  <c:v>5123.67236328125</c:v>
                </c:pt>
                <c:pt idx="2459">
                  <c:v>5124.1640625</c:v>
                </c:pt>
                <c:pt idx="2460">
                  <c:v>5123.4453125</c:v>
                </c:pt>
                <c:pt idx="2461">
                  <c:v>5122.43115234375</c:v>
                </c:pt>
                <c:pt idx="2462">
                  <c:v>5121.02734375</c:v>
                </c:pt>
                <c:pt idx="2463">
                  <c:v>5121.58447265625</c:v>
                </c:pt>
                <c:pt idx="2464">
                  <c:v>5123.88720703125</c:v>
                </c:pt>
                <c:pt idx="2465">
                  <c:v>5122.7763671875</c:v>
                </c:pt>
                <c:pt idx="2466">
                  <c:v>5123.43359375</c:v>
                </c:pt>
                <c:pt idx="2467">
                  <c:v>5124.966796875</c:v>
                </c:pt>
                <c:pt idx="2468">
                  <c:v>5123.29248046875</c:v>
                </c:pt>
                <c:pt idx="2469">
                  <c:v>5125.2763671875</c:v>
                </c:pt>
                <c:pt idx="2470">
                  <c:v>5125.60546875</c:v>
                </c:pt>
                <c:pt idx="2471">
                  <c:v>5126.02685546875</c:v>
                </c:pt>
                <c:pt idx="2472">
                  <c:v>5125.037109375</c:v>
                </c:pt>
                <c:pt idx="2473">
                  <c:v>5123.11279296875</c:v>
                </c:pt>
                <c:pt idx="2474">
                  <c:v>5123.28564453125</c:v>
                </c:pt>
                <c:pt idx="2475">
                  <c:v>5122.0478515625</c:v>
                </c:pt>
                <c:pt idx="2476">
                  <c:v>5122.90869140625</c:v>
                </c:pt>
                <c:pt idx="2477">
                  <c:v>5125.630859375</c:v>
                </c:pt>
                <c:pt idx="2478">
                  <c:v>5124.4609375</c:v>
                </c:pt>
                <c:pt idx="2479">
                  <c:v>5124.01025390625</c:v>
                </c:pt>
                <c:pt idx="2480">
                  <c:v>5122.421875</c:v>
                </c:pt>
                <c:pt idx="2481">
                  <c:v>5124.34814453125</c:v>
                </c:pt>
                <c:pt idx="2482">
                  <c:v>5124.09228515625</c:v>
                </c:pt>
                <c:pt idx="2483">
                  <c:v>5122.96142578125</c:v>
                </c:pt>
                <c:pt idx="2484">
                  <c:v>5123.74609375</c:v>
                </c:pt>
                <c:pt idx="2485">
                  <c:v>5124.89794921875</c:v>
                </c:pt>
                <c:pt idx="2486">
                  <c:v>5122.9775390625</c:v>
                </c:pt>
                <c:pt idx="2487">
                  <c:v>5122.0126953125</c:v>
                </c:pt>
                <c:pt idx="2488">
                  <c:v>5123.62451171875</c:v>
                </c:pt>
                <c:pt idx="2489">
                  <c:v>5124.625</c:v>
                </c:pt>
                <c:pt idx="2490">
                  <c:v>5123.0703125</c:v>
                </c:pt>
                <c:pt idx="2491">
                  <c:v>5124.53955078125</c:v>
                </c:pt>
                <c:pt idx="2492">
                  <c:v>5122.2998046875</c:v>
                </c:pt>
                <c:pt idx="2493">
                  <c:v>5123.72265625</c:v>
                </c:pt>
                <c:pt idx="2494">
                  <c:v>5123.78955078125</c:v>
                </c:pt>
                <c:pt idx="2495">
                  <c:v>5126.1298828125</c:v>
                </c:pt>
                <c:pt idx="2496">
                  <c:v>5125.04248046875</c:v>
                </c:pt>
                <c:pt idx="2497">
                  <c:v>5121.1298828125</c:v>
                </c:pt>
                <c:pt idx="2498">
                  <c:v>5121.14404296875</c:v>
                </c:pt>
                <c:pt idx="2499">
                  <c:v>5123.7734375</c:v>
                </c:pt>
                <c:pt idx="2500">
                  <c:v>5124.34326171875</c:v>
                </c:pt>
                <c:pt idx="2501">
                  <c:v>5124.10546875</c:v>
                </c:pt>
                <c:pt idx="2502">
                  <c:v>5123.85546875</c:v>
                </c:pt>
                <c:pt idx="2503">
                  <c:v>5125.037109375</c:v>
                </c:pt>
                <c:pt idx="2504">
                  <c:v>5122.82470703125</c:v>
                </c:pt>
                <c:pt idx="2505">
                  <c:v>5124.92041015625</c:v>
                </c:pt>
                <c:pt idx="2506">
                  <c:v>5124.32275390625</c:v>
                </c:pt>
                <c:pt idx="2507">
                  <c:v>5124.94482421875</c:v>
                </c:pt>
                <c:pt idx="2508">
                  <c:v>5123.97509765625</c:v>
                </c:pt>
                <c:pt idx="2509">
                  <c:v>5123.1123046875</c:v>
                </c:pt>
                <c:pt idx="2510">
                  <c:v>5123.990234375</c:v>
                </c:pt>
                <c:pt idx="2511">
                  <c:v>5123.61669921875</c:v>
                </c:pt>
                <c:pt idx="2512">
                  <c:v>5123.26708984375</c:v>
                </c:pt>
                <c:pt idx="2513">
                  <c:v>5123.8154296875</c:v>
                </c:pt>
                <c:pt idx="2514">
                  <c:v>5125.072265625</c:v>
                </c:pt>
                <c:pt idx="2515">
                  <c:v>5125.3056640625</c:v>
                </c:pt>
                <c:pt idx="2516">
                  <c:v>5124.80908203125</c:v>
                </c:pt>
                <c:pt idx="2517">
                  <c:v>5124.5908203125</c:v>
                </c:pt>
                <c:pt idx="2518">
                  <c:v>5124.9951171875</c:v>
                </c:pt>
                <c:pt idx="2519">
                  <c:v>5123.6533203125</c:v>
                </c:pt>
                <c:pt idx="2520">
                  <c:v>5123.6083984375</c:v>
                </c:pt>
                <c:pt idx="2521">
                  <c:v>5124.77392578125</c:v>
                </c:pt>
                <c:pt idx="2522">
                  <c:v>5124.0185546875</c:v>
                </c:pt>
                <c:pt idx="2523">
                  <c:v>5121.1396484375</c:v>
                </c:pt>
                <c:pt idx="2524">
                  <c:v>5123.42626953125</c:v>
                </c:pt>
                <c:pt idx="2525">
                  <c:v>5123.2744140625</c:v>
                </c:pt>
                <c:pt idx="2526">
                  <c:v>5123.375</c:v>
                </c:pt>
                <c:pt idx="2527">
                  <c:v>5123.36962890625</c:v>
                </c:pt>
                <c:pt idx="2528">
                  <c:v>5123.0400390625</c:v>
                </c:pt>
                <c:pt idx="2529">
                  <c:v>5123.55810546875</c:v>
                </c:pt>
                <c:pt idx="2530">
                  <c:v>5124.5419921875</c:v>
                </c:pt>
                <c:pt idx="2531">
                  <c:v>5124.93408203125</c:v>
                </c:pt>
                <c:pt idx="2532">
                  <c:v>5124.62353515625</c:v>
                </c:pt>
                <c:pt idx="2533">
                  <c:v>5124.46923828125</c:v>
                </c:pt>
                <c:pt idx="2534">
                  <c:v>5124.95166015625</c:v>
                </c:pt>
                <c:pt idx="2535">
                  <c:v>5123.15185546875</c:v>
                </c:pt>
                <c:pt idx="2536">
                  <c:v>5122.46533203125</c:v>
                </c:pt>
                <c:pt idx="2537">
                  <c:v>5124.4853515625</c:v>
                </c:pt>
                <c:pt idx="2538">
                  <c:v>5124.30615234375</c:v>
                </c:pt>
                <c:pt idx="2539">
                  <c:v>5125.921875</c:v>
                </c:pt>
                <c:pt idx="2540">
                  <c:v>5125.21435546875</c:v>
                </c:pt>
                <c:pt idx="2541">
                  <c:v>5124.37109375</c:v>
                </c:pt>
                <c:pt idx="2542">
                  <c:v>5121.4521484375</c:v>
                </c:pt>
                <c:pt idx="2543">
                  <c:v>5123.078125</c:v>
                </c:pt>
                <c:pt idx="2544">
                  <c:v>5123.51171875</c:v>
                </c:pt>
                <c:pt idx="2545">
                  <c:v>5124.44384765625</c:v>
                </c:pt>
                <c:pt idx="2546">
                  <c:v>5124.80126953125</c:v>
                </c:pt>
                <c:pt idx="2547">
                  <c:v>5124.84130859375</c:v>
                </c:pt>
                <c:pt idx="2548">
                  <c:v>5124.380859375</c:v>
                </c:pt>
                <c:pt idx="2549">
                  <c:v>5124.25634765625</c:v>
                </c:pt>
                <c:pt idx="2550">
                  <c:v>5123.10107421875</c:v>
                </c:pt>
                <c:pt idx="2551">
                  <c:v>5124.2490234375</c:v>
                </c:pt>
                <c:pt idx="2552">
                  <c:v>5125.078125</c:v>
                </c:pt>
                <c:pt idx="2553">
                  <c:v>5123.9609375</c:v>
                </c:pt>
                <c:pt idx="2554">
                  <c:v>5123.1044921875</c:v>
                </c:pt>
                <c:pt idx="2555">
                  <c:v>5124.0078125</c:v>
                </c:pt>
                <c:pt idx="2556">
                  <c:v>5123.1826171875</c:v>
                </c:pt>
                <c:pt idx="2557">
                  <c:v>5123.72119140625</c:v>
                </c:pt>
                <c:pt idx="2558">
                  <c:v>5123.95361328125</c:v>
                </c:pt>
                <c:pt idx="2559">
                  <c:v>5122.7900390625</c:v>
                </c:pt>
                <c:pt idx="2560">
                  <c:v>5122.25341796875</c:v>
                </c:pt>
                <c:pt idx="2561">
                  <c:v>5124.10302734375</c:v>
                </c:pt>
                <c:pt idx="2562">
                  <c:v>5121.9091796875</c:v>
                </c:pt>
                <c:pt idx="2563">
                  <c:v>5123.93017578125</c:v>
                </c:pt>
                <c:pt idx="2564">
                  <c:v>5123.123046875</c:v>
                </c:pt>
                <c:pt idx="2565">
                  <c:v>5125.0888671875</c:v>
                </c:pt>
                <c:pt idx="2566">
                  <c:v>5123.94189453125</c:v>
                </c:pt>
                <c:pt idx="2567">
                  <c:v>5124.2138671875</c:v>
                </c:pt>
                <c:pt idx="2568">
                  <c:v>5123.455078125</c:v>
                </c:pt>
                <c:pt idx="2569">
                  <c:v>5124.7236328125</c:v>
                </c:pt>
                <c:pt idx="2570">
                  <c:v>5122.31640625</c:v>
                </c:pt>
                <c:pt idx="2571">
                  <c:v>5121.58740234375</c:v>
                </c:pt>
                <c:pt idx="2572">
                  <c:v>5123.8154296875</c:v>
                </c:pt>
                <c:pt idx="2573">
                  <c:v>5122.78076171875</c:v>
                </c:pt>
                <c:pt idx="2574">
                  <c:v>5122.8447265625</c:v>
                </c:pt>
                <c:pt idx="2575">
                  <c:v>5123.58935546875</c:v>
                </c:pt>
                <c:pt idx="2576">
                  <c:v>5122.21484375</c:v>
                </c:pt>
                <c:pt idx="2577">
                  <c:v>5122.61865234375</c:v>
                </c:pt>
                <c:pt idx="2578">
                  <c:v>5122.27099609375</c:v>
                </c:pt>
                <c:pt idx="2579">
                  <c:v>5123.18359375</c:v>
                </c:pt>
                <c:pt idx="2580">
                  <c:v>5123.20458984375</c:v>
                </c:pt>
                <c:pt idx="2581">
                  <c:v>5124.4853515625</c:v>
                </c:pt>
                <c:pt idx="2582">
                  <c:v>5122.443359375</c:v>
                </c:pt>
                <c:pt idx="2583">
                  <c:v>5122.48583984375</c:v>
                </c:pt>
                <c:pt idx="2584">
                  <c:v>5122.85986328125</c:v>
                </c:pt>
                <c:pt idx="2585">
                  <c:v>5123.57958984375</c:v>
                </c:pt>
                <c:pt idx="2586">
                  <c:v>5123.52978515625</c:v>
                </c:pt>
                <c:pt idx="2587">
                  <c:v>5125.056640625</c:v>
                </c:pt>
                <c:pt idx="2588">
                  <c:v>5124.42724609375</c:v>
                </c:pt>
                <c:pt idx="2589">
                  <c:v>5123.701171875</c:v>
                </c:pt>
                <c:pt idx="2590">
                  <c:v>5125.7744140625</c:v>
                </c:pt>
                <c:pt idx="2591">
                  <c:v>5125.21142578125</c:v>
                </c:pt>
                <c:pt idx="2592">
                  <c:v>5123.8876953125</c:v>
                </c:pt>
                <c:pt idx="2593">
                  <c:v>5122.38818359375</c:v>
                </c:pt>
                <c:pt idx="2594">
                  <c:v>5123.78173828125</c:v>
                </c:pt>
                <c:pt idx="2595">
                  <c:v>5124.1884765625</c:v>
                </c:pt>
                <c:pt idx="2596">
                  <c:v>5123.04443359375</c:v>
                </c:pt>
                <c:pt idx="2597">
                  <c:v>5123.96044921875</c:v>
                </c:pt>
                <c:pt idx="2598">
                  <c:v>5124.6142578125</c:v>
                </c:pt>
                <c:pt idx="2599">
                  <c:v>5123.76025390625</c:v>
                </c:pt>
                <c:pt idx="2600">
                  <c:v>5123.1220703125</c:v>
                </c:pt>
                <c:pt idx="2601">
                  <c:v>5122.97021484375</c:v>
                </c:pt>
                <c:pt idx="2602">
                  <c:v>5124.35107421875</c:v>
                </c:pt>
                <c:pt idx="2603">
                  <c:v>5123.38623046875</c:v>
                </c:pt>
                <c:pt idx="2604">
                  <c:v>5123.310546875</c:v>
                </c:pt>
                <c:pt idx="2605">
                  <c:v>5123.37451171875</c:v>
                </c:pt>
                <c:pt idx="2606">
                  <c:v>5121.35205078125</c:v>
                </c:pt>
                <c:pt idx="2607">
                  <c:v>5122.6787109375</c:v>
                </c:pt>
                <c:pt idx="2608">
                  <c:v>5124.40673828125</c:v>
                </c:pt>
                <c:pt idx="2609">
                  <c:v>5123.892578125</c:v>
                </c:pt>
                <c:pt idx="2610">
                  <c:v>5122.4794921875</c:v>
                </c:pt>
                <c:pt idx="2611">
                  <c:v>5123.8603515625</c:v>
                </c:pt>
                <c:pt idx="2612">
                  <c:v>5123.654296875</c:v>
                </c:pt>
                <c:pt idx="2613">
                  <c:v>5121.85888671875</c:v>
                </c:pt>
                <c:pt idx="2614">
                  <c:v>5122.93310546875</c:v>
                </c:pt>
                <c:pt idx="2615">
                  <c:v>5124.14404296875</c:v>
                </c:pt>
                <c:pt idx="2616">
                  <c:v>5124.36083984375</c:v>
                </c:pt>
                <c:pt idx="2617">
                  <c:v>5125.60400390625</c:v>
                </c:pt>
                <c:pt idx="2618">
                  <c:v>5121.943359375</c:v>
                </c:pt>
                <c:pt idx="2619">
                  <c:v>5122.28759765625</c:v>
                </c:pt>
                <c:pt idx="2620">
                  <c:v>5122.4423828125</c:v>
                </c:pt>
                <c:pt idx="2621">
                  <c:v>5122.6025390625</c:v>
                </c:pt>
                <c:pt idx="2622">
                  <c:v>5122.69580078125</c:v>
                </c:pt>
                <c:pt idx="2623">
                  <c:v>5123.65576171875</c:v>
                </c:pt>
                <c:pt idx="2624">
                  <c:v>5124.0341796875</c:v>
                </c:pt>
                <c:pt idx="2625">
                  <c:v>5122.30029296875</c:v>
                </c:pt>
                <c:pt idx="2626">
                  <c:v>5122.869140625</c:v>
                </c:pt>
                <c:pt idx="2627">
                  <c:v>5123.3935546875</c:v>
                </c:pt>
                <c:pt idx="2628">
                  <c:v>5123.2431640625</c:v>
                </c:pt>
                <c:pt idx="2629">
                  <c:v>5124.67822265625</c:v>
                </c:pt>
                <c:pt idx="2630">
                  <c:v>5123.34619140625</c:v>
                </c:pt>
                <c:pt idx="2631">
                  <c:v>5123.3427734375</c:v>
                </c:pt>
                <c:pt idx="2632">
                  <c:v>5121.71142578125</c:v>
                </c:pt>
                <c:pt idx="2633">
                  <c:v>5122.1982421875</c:v>
                </c:pt>
                <c:pt idx="2634">
                  <c:v>5122.767578125</c:v>
                </c:pt>
                <c:pt idx="2635">
                  <c:v>5123.0068359375</c:v>
                </c:pt>
                <c:pt idx="2636">
                  <c:v>5124.27001953125</c:v>
                </c:pt>
                <c:pt idx="2637">
                  <c:v>5123.58984375</c:v>
                </c:pt>
                <c:pt idx="2638">
                  <c:v>5124.505859375</c:v>
                </c:pt>
                <c:pt idx="2639">
                  <c:v>5121.6025390625</c:v>
                </c:pt>
                <c:pt idx="2640">
                  <c:v>5121.99951171875</c:v>
                </c:pt>
                <c:pt idx="2641">
                  <c:v>5124.4150390625</c:v>
                </c:pt>
                <c:pt idx="2642">
                  <c:v>5123.71630859375</c:v>
                </c:pt>
                <c:pt idx="2643">
                  <c:v>5123.419921875</c:v>
                </c:pt>
                <c:pt idx="2644">
                  <c:v>5122.76318359375</c:v>
                </c:pt>
                <c:pt idx="2645">
                  <c:v>5121.70849609375</c:v>
                </c:pt>
                <c:pt idx="2646">
                  <c:v>5123.04833984375</c:v>
                </c:pt>
                <c:pt idx="2647">
                  <c:v>5123.68310546875</c:v>
                </c:pt>
                <c:pt idx="2648">
                  <c:v>5122.28662109375</c:v>
                </c:pt>
                <c:pt idx="2649">
                  <c:v>5123.32421875</c:v>
                </c:pt>
                <c:pt idx="2650">
                  <c:v>5123.21484375</c:v>
                </c:pt>
                <c:pt idx="2651">
                  <c:v>5121.9853515625</c:v>
                </c:pt>
                <c:pt idx="2652">
                  <c:v>5121.58935546875</c:v>
                </c:pt>
                <c:pt idx="2653">
                  <c:v>5122.18408203125</c:v>
                </c:pt>
                <c:pt idx="2654">
                  <c:v>5123.15576171875</c:v>
                </c:pt>
                <c:pt idx="2655">
                  <c:v>5123.82666015625</c:v>
                </c:pt>
                <c:pt idx="2656">
                  <c:v>5119.98974609375</c:v>
                </c:pt>
                <c:pt idx="2657">
                  <c:v>5122.00634765625</c:v>
                </c:pt>
                <c:pt idx="2658">
                  <c:v>5121.87646484375</c:v>
                </c:pt>
                <c:pt idx="2659">
                  <c:v>5121.64501953125</c:v>
                </c:pt>
                <c:pt idx="2660">
                  <c:v>5123.13623046875</c:v>
                </c:pt>
                <c:pt idx="2661">
                  <c:v>5124.2099609375</c:v>
                </c:pt>
                <c:pt idx="2662">
                  <c:v>5122.5830078125</c:v>
                </c:pt>
                <c:pt idx="2663">
                  <c:v>5123.82177734375</c:v>
                </c:pt>
                <c:pt idx="2664">
                  <c:v>5123.81298828125</c:v>
                </c:pt>
                <c:pt idx="2665">
                  <c:v>5123.28857421875</c:v>
                </c:pt>
                <c:pt idx="2666">
                  <c:v>5123.271484375</c:v>
                </c:pt>
                <c:pt idx="2667">
                  <c:v>5123.671875</c:v>
                </c:pt>
                <c:pt idx="2668">
                  <c:v>5124.23291015625</c:v>
                </c:pt>
                <c:pt idx="2669">
                  <c:v>5123.6845703125</c:v>
                </c:pt>
                <c:pt idx="2670">
                  <c:v>5123.67041015625</c:v>
                </c:pt>
                <c:pt idx="2671">
                  <c:v>5124.330078125</c:v>
                </c:pt>
                <c:pt idx="2672">
                  <c:v>5122.62646484375</c:v>
                </c:pt>
                <c:pt idx="2673">
                  <c:v>5124.08740234375</c:v>
                </c:pt>
                <c:pt idx="2674">
                  <c:v>5123.85791015625</c:v>
                </c:pt>
                <c:pt idx="2675">
                  <c:v>5124.17919921875</c:v>
                </c:pt>
                <c:pt idx="2676">
                  <c:v>5123.04150390625</c:v>
                </c:pt>
                <c:pt idx="2677">
                  <c:v>5124.65087890625</c:v>
                </c:pt>
                <c:pt idx="2678">
                  <c:v>5124.294921875</c:v>
                </c:pt>
                <c:pt idx="2679">
                  <c:v>5122.8046875</c:v>
                </c:pt>
                <c:pt idx="2680">
                  <c:v>5123.2119140625</c:v>
                </c:pt>
                <c:pt idx="2681">
                  <c:v>5124.6669921875</c:v>
                </c:pt>
                <c:pt idx="2682">
                  <c:v>5124.6474609375</c:v>
                </c:pt>
                <c:pt idx="2683">
                  <c:v>5124.9287109375</c:v>
                </c:pt>
                <c:pt idx="2684">
                  <c:v>5121.80810546875</c:v>
                </c:pt>
                <c:pt idx="2685">
                  <c:v>5123.166015625</c:v>
                </c:pt>
                <c:pt idx="2686">
                  <c:v>5123.33251953125</c:v>
                </c:pt>
                <c:pt idx="2687">
                  <c:v>5124.7939453125</c:v>
                </c:pt>
                <c:pt idx="2688">
                  <c:v>5123.767578125</c:v>
                </c:pt>
                <c:pt idx="2689">
                  <c:v>5122.30615234375</c:v>
                </c:pt>
                <c:pt idx="2690">
                  <c:v>5123.78466796875</c:v>
                </c:pt>
                <c:pt idx="2691">
                  <c:v>5123.44091796875</c:v>
                </c:pt>
                <c:pt idx="2692">
                  <c:v>5122.14453125</c:v>
                </c:pt>
                <c:pt idx="2693">
                  <c:v>5124.4755859375</c:v>
                </c:pt>
                <c:pt idx="2694">
                  <c:v>5124.47900390625</c:v>
                </c:pt>
                <c:pt idx="2695">
                  <c:v>5122.92041015625</c:v>
                </c:pt>
                <c:pt idx="2696">
                  <c:v>5124.3115234375</c:v>
                </c:pt>
                <c:pt idx="2697">
                  <c:v>5123.49658203125</c:v>
                </c:pt>
                <c:pt idx="2698">
                  <c:v>5123.21044921875</c:v>
                </c:pt>
                <c:pt idx="2699">
                  <c:v>5123.05419921875</c:v>
                </c:pt>
                <c:pt idx="2700">
                  <c:v>5123.20458984375</c:v>
                </c:pt>
                <c:pt idx="2701">
                  <c:v>5122.30126953125</c:v>
                </c:pt>
                <c:pt idx="2702">
                  <c:v>5122.78125</c:v>
                </c:pt>
                <c:pt idx="2703">
                  <c:v>5122.4716796875</c:v>
                </c:pt>
                <c:pt idx="2704">
                  <c:v>5125.359375</c:v>
                </c:pt>
                <c:pt idx="2705">
                  <c:v>5123.98095703125</c:v>
                </c:pt>
                <c:pt idx="2706">
                  <c:v>5122.89208984375</c:v>
                </c:pt>
                <c:pt idx="2707">
                  <c:v>5123.93994140625</c:v>
                </c:pt>
                <c:pt idx="2708">
                  <c:v>5123.26904296875</c:v>
                </c:pt>
                <c:pt idx="2709">
                  <c:v>5123.80712890625</c:v>
                </c:pt>
                <c:pt idx="2710">
                  <c:v>5122.923828125</c:v>
                </c:pt>
                <c:pt idx="2711">
                  <c:v>5124.53515625</c:v>
                </c:pt>
                <c:pt idx="2712">
                  <c:v>5124.39892578125</c:v>
                </c:pt>
                <c:pt idx="2713">
                  <c:v>5122.513671875</c:v>
                </c:pt>
                <c:pt idx="2714">
                  <c:v>5120.833984375</c:v>
                </c:pt>
                <c:pt idx="2715">
                  <c:v>5122.439453125</c:v>
                </c:pt>
                <c:pt idx="2716">
                  <c:v>5123.35498046875</c:v>
                </c:pt>
                <c:pt idx="2717">
                  <c:v>5124.73583984375</c:v>
                </c:pt>
                <c:pt idx="2718">
                  <c:v>5123.9755859375</c:v>
                </c:pt>
                <c:pt idx="2719">
                  <c:v>5122.01806640625</c:v>
                </c:pt>
                <c:pt idx="2720">
                  <c:v>5121.06787109375</c:v>
                </c:pt>
                <c:pt idx="2721">
                  <c:v>5124.10595703125</c:v>
                </c:pt>
                <c:pt idx="2722">
                  <c:v>5123.9189453125</c:v>
                </c:pt>
                <c:pt idx="2723">
                  <c:v>5125.08837890625</c:v>
                </c:pt>
                <c:pt idx="2724">
                  <c:v>5124.2373046875</c:v>
                </c:pt>
                <c:pt idx="2725">
                  <c:v>5123.34423828125</c:v>
                </c:pt>
                <c:pt idx="2726">
                  <c:v>5123.7373046875</c:v>
                </c:pt>
                <c:pt idx="2727">
                  <c:v>5124.59521484375</c:v>
                </c:pt>
                <c:pt idx="2728">
                  <c:v>5124.85888671875</c:v>
                </c:pt>
                <c:pt idx="2729">
                  <c:v>5123.7666015625</c:v>
                </c:pt>
                <c:pt idx="2730">
                  <c:v>5124.341796875</c:v>
                </c:pt>
                <c:pt idx="2731">
                  <c:v>5123.83837890625</c:v>
                </c:pt>
                <c:pt idx="2732">
                  <c:v>5124.2080078125</c:v>
                </c:pt>
                <c:pt idx="2733">
                  <c:v>5122.4951171875</c:v>
                </c:pt>
                <c:pt idx="2734">
                  <c:v>5121.27880859375</c:v>
                </c:pt>
                <c:pt idx="2735">
                  <c:v>5124.44970703125</c:v>
                </c:pt>
                <c:pt idx="2736">
                  <c:v>5123.0927734375</c:v>
                </c:pt>
                <c:pt idx="2737">
                  <c:v>5125.2353515625</c:v>
                </c:pt>
                <c:pt idx="2738">
                  <c:v>5123.40625</c:v>
                </c:pt>
                <c:pt idx="2739">
                  <c:v>5123.6796875</c:v>
                </c:pt>
                <c:pt idx="2740">
                  <c:v>5123.7578125</c:v>
                </c:pt>
                <c:pt idx="2741">
                  <c:v>5122.9150390625</c:v>
                </c:pt>
                <c:pt idx="2742">
                  <c:v>5122.4248046875</c:v>
                </c:pt>
                <c:pt idx="2743">
                  <c:v>5124.1240234375</c:v>
                </c:pt>
                <c:pt idx="2744">
                  <c:v>5121.845703125</c:v>
                </c:pt>
                <c:pt idx="2745">
                  <c:v>5122.8330078125</c:v>
                </c:pt>
                <c:pt idx="2746">
                  <c:v>5124.365234375</c:v>
                </c:pt>
                <c:pt idx="2747">
                  <c:v>5124.58544921875</c:v>
                </c:pt>
                <c:pt idx="2748">
                  <c:v>5122.53759765625</c:v>
                </c:pt>
                <c:pt idx="2749">
                  <c:v>5125.7626953125</c:v>
                </c:pt>
                <c:pt idx="2750">
                  <c:v>5124.4873046875</c:v>
                </c:pt>
                <c:pt idx="2751">
                  <c:v>5122.83984375</c:v>
                </c:pt>
                <c:pt idx="2752">
                  <c:v>5123.41455078125</c:v>
                </c:pt>
                <c:pt idx="2753">
                  <c:v>5123.83544921875</c:v>
                </c:pt>
                <c:pt idx="2754">
                  <c:v>5122.9765625</c:v>
                </c:pt>
                <c:pt idx="2755">
                  <c:v>5125.75439453125</c:v>
                </c:pt>
                <c:pt idx="2756">
                  <c:v>5124.62744140625</c:v>
                </c:pt>
                <c:pt idx="2757">
                  <c:v>5124.6279296875</c:v>
                </c:pt>
                <c:pt idx="2758">
                  <c:v>5122.681640625</c:v>
                </c:pt>
                <c:pt idx="2759">
                  <c:v>5122.10888671875</c:v>
                </c:pt>
                <c:pt idx="2760">
                  <c:v>5119.736328125</c:v>
                </c:pt>
                <c:pt idx="2761">
                  <c:v>5122.14013671875</c:v>
                </c:pt>
                <c:pt idx="2762">
                  <c:v>5123.6279296875</c:v>
                </c:pt>
                <c:pt idx="2763">
                  <c:v>5125.80712890625</c:v>
                </c:pt>
                <c:pt idx="2764">
                  <c:v>5123.111328125</c:v>
                </c:pt>
                <c:pt idx="2765">
                  <c:v>5123.638671875</c:v>
                </c:pt>
                <c:pt idx="2766">
                  <c:v>5123.75830078125</c:v>
                </c:pt>
                <c:pt idx="2767">
                  <c:v>5123.52587890625</c:v>
                </c:pt>
                <c:pt idx="2768">
                  <c:v>5124.63720703125</c:v>
                </c:pt>
                <c:pt idx="2769">
                  <c:v>5126.0224609375</c:v>
                </c:pt>
                <c:pt idx="2770">
                  <c:v>5125.53662109375</c:v>
                </c:pt>
                <c:pt idx="2771">
                  <c:v>5122.51513671875</c:v>
                </c:pt>
                <c:pt idx="2772">
                  <c:v>5122.458984375</c:v>
                </c:pt>
                <c:pt idx="2773">
                  <c:v>5122.77587890625</c:v>
                </c:pt>
                <c:pt idx="2774">
                  <c:v>5123.79931640625</c:v>
                </c:pt>
                <c:pt idx="2775">
                  <c:v>5123.84326171875</c:v>
                </c:pt>
                <c:pt idx="2776">
                  <c:v>5121.5625</c:v>
                </c:pt>
                <c:pt idx="2777">
                  <c:v>5122.08935546875</c:v>
                </c:pt>
                <c:pt idx="2778">
                  <c:v>5120.92138671875</c:v>
                </c:pt>
                <c:pt idx="2779">
                  <c:v>5122.419921875</c:v>
                </c:pt>
                <c:pt idx="2780">
                  <c:v>5122.1689453125</c:v>
                </c:pt>
                <c:pt idx="2781">
                  <c:v>5122.8076171875</c:v>
                </c:pt>
                <c:pt idx="2782">
                  <c:v>5123.8603515625</c:v>
                </c:pt>
                <c:pt idx="2783">
                  <c:v>5123.31689453125</c:v>
                </c:pt>
                <c:pt idx="2784">
                  <c:v>5123.14111328125</c:v>
                </c:pt>
                <c:pt idx="2785">
                  <c:v>5122.33544921875</c:v>
                </c:pt>
                <c:pt idx="2786">
                  <c:v>5120.7724609375</c:v>
                </c:pt>
                <c:pt idx="2787">
                  <c:v>5120.83935546875</c:v>
                </c:pt>
                <c:pt idx="2788">
                  <c:v>5122.47900390625</c:v>
                </c:pt>
                <c:pt idx="2789">
                  <c:v>5121.7158203125</c:v>
                </c:pt>
                <c:pt idx="2790">
                  <c:v>5120.0556640625</c:v>
                </c:pt>
                <c:pt idx="2791">
                  <c:v>5120.85302734375</c:v>
                </c:pt>
                <c:pt idx="2792">
                  <c:v>5120.13818359375</c:v>
                </c:pt>
                <c:pt idx="2793">
                  <c:v>5123.1875</c:v>
                </c:pt>
                <c:pt idx="2794">
                  <c:v>5122.5576171875</c:v>
                </c:pt>
                <c:pt idx="2795">
                  <c:v>5122.35986328125</c:v>
                </c:pt>
                <c:pt idx="2796">
                  <c:v>5121.23291015625</c:v>
                </c:pt>
                <c:pt idx="2797">
                  <c:v>5122.43017578125</c:v>
                </c:pt>
                <c:pt idx="2798">
                  <c:v>5122.17724609375</c:v>
                </c:pt>
                <c:pt idx="2799">
                  <c:v>5122.10791015625</c:v>
                </c:pt>
                <c:pt idx="2800">
                  <c:v>5120.7119140625</c:v>
                </c:pt>
                <c:pt idx="2801">
                  <c:v>5122.55029296875</c:v>
                </c:pt>
                <c:pt idx="2802">
                  <c:v>5120.90966796875</c:v>
                </c:pt>
                <c:pt idx="2803">
                  <c:v>5121.556640625</c:v>
                </c:pt>
                <c:pt idx="2804">
                  <c:v>5122.6279296875</c:v>
                </c:pt>
                <c:pt idx="2805">
                  <c:v>5121.54296875</c:v>
                </c:pt>
                <c:pt idx="2806">
                  <c:v>5120.998046875</c:v>
                </c:pt>
                <c:pt idx="2807">
                  <c:v>5122.76318359375</c:v>
                </c:pt>
                <c:pt idx="2808">
                  <c:v>5123.83447265625</c:v>
                </c:pt>
                <c:pt idx="2809">
                  <c:v>5123.3798828125</c:v>
                </c:pt>
                <c:pt idx="2810">
                  <c:v>5123.86669921875</c:v>
                </c:pt>
                <c:pt idx="2811">
                  <c:v>5122.9404296875</c:v>
                </c:pt>
                <c:pt idx="2812">
                  <c:v>5123.18896484375</c:v>
                </c:pt>
                <c:pt idx="2813">
                  <c:v>5123.6416015625</c:v>
                </c:pt>
                <c:pt idx="2814">
                  <c:v>5122.23486328125</c:v>
                </c:pt>
                <c:pt idx="2815">
                  <c:v>5120.34765625</c:v>
                </c:pt>
                <c:pt idx="2816">
                  <c:v>5122.39599609375</c:v>
                </c:pt>
                <c:pt idx="2817">
                  <c:v>5121.14013671875</c:v>
                </c:pt>
                <c:pt idx="2818">
                  <c:v>5120.73681640625</c:v>
                </c:pt>
                <c:pt idx="2819">
                  <c:v>5121.9892578125</c:v>
                </c:pt>
                <c:pt idx="2820">
                  <c:v>5122.39013671875</c:v>
                </c:pt>
                <c:pt idx="2821">
                  <c:v>5122.439453125</c:v>
                </c:pt>
                <c:pt idx="2822">
                  <c:v>5122.07080078125</c:v>
                </c:pt>
                <c:pt idx="2823">
                  <c:v>5120.3564453125</c:v>
                </c:pt>
                <c:pt idx="2824">
                  <c:v>5121.02685546875</c:v>
                </c:pt>
                <c:pt idx="2825">
                  <c:v>5120.7431640625</c:v>
                </c:pt>
                <c:pt idx="2826">
                  <c:v>5123.28515625</c:v>
                </c:pt>
                <c:pt idx="2827">
                  <c:v>5123.1533203125</c:v>
                </c:pt>
                <c:pt idx="2828">
                  <c:v>5120.57958984375</c:v>
                </c:pt>
                <c:pt idx="2829">
                  <c:v>5121.841796875</c:v>
                </c:pt>
                <c:pt idx="2830">
                  <c:v>5122.56884765625</c:v>
                </c:pt>
                <c:pt idx="2831">
                  <c:v>5122.3203125</c:v>
                </c:pt>
                <c:pt idx="2832">
                  <c:v>5122.36083984375</c:v>
                </c:pt>
                <c:pt idx="2833">
                  <c:v>5123.1943359375</c:v>
                </c:pt>
                <c:pt idx="2834">
                  <c:v>5123.06005859375</c:v>
                </c:pt>
                <c:pt idx="2835">
                  <c:v>5122.52880859375</c:v>
                </c:pt>
                <c:pt idx="2836">
                  <c:v>5122.6494140625</c:v>
                </c:pt>
                <c:pt idx="2837">
                  <c:v>5121.0849609375</c:v>
                </c:pt>
                <c:pt idx="2838">
                  <c:v>5122.03955078125</c:v>
                </c:pt>
                <c:pt idx="2839">
                  <c:v>5121.818359375</c:v>
                </c:pt>
                <c:pt idx="2840">
                  <c:v>5123.86328125</c:v>
                </c:pt>
                <c:pt idx="2841">
                  <c:v>5123.95556640625</c:v>
                </c:pt>
                <c:pt idx="2842">
                  <c:v>5121.71923828125</c:v>
                </c:pt>
                <c:pt idx="2843">
                  <c:v>5123.2275390625</c:v>
                </c:pt>
                <c:pt idx="2844">
                  <c:v>5121.7431640625</c:v>
                </c:pt>
                <c:pt idx="2845">
                  <c:v>5122.95166015625</c:v>
                </c:pt>
                <c:pt idx="2846">
                  <c:v>5123.9677734375</c:v>
                </c:pt>
                <c:pt idx="2847">
                  <c:v>5123</c:v>
                </c:pt>
                <c:pt idx="2848">
                  <c:v>5122.50244140625</c:v>
                </c:pt>
                <c:pt idx="2849">
                  <c:v>5121.2841796875</c:v>
                </c:pt>
                <c:pt idx="2850">
                  <c:v>5122.15478515625</c:v>
                </c:pt>
                <c:pt idx="2851">
                  <c:v>5122.09326171875</c:v>
                </c:pt>
                <c:pt idx="2852">
                  <c:v>5123.0498046875</c:v>
                </c:pt>
                <c:pt idx="2853">
                  <c:v>5121.61962890625</c:v>
                </c:pt>
                <c:pt idx="2854">
                  <c:v>5122.67822265625</c:v>
                </c:pt>
                <c:pt idx="2855">
                  <c:v>5123.62646484375</c:v>
                </c:pt>
                <c:pt idx="2856">
                  <c:v>5120.9765625</c:v>
                </c:pt>
                <c:pt idx="2857">
                  <c:v>5122.57470703125</c:v>
                </c:pt>
                <c:pt idx="2858">
                  <c:v>5121.67236328125</c:v>
                </c:pt>
                <c:pt idx="2859">
                  <c:v>5123.91357421875</c:v>
                </c:pt>
                <c:pt idx="2860">
                  <c:v>5121.65234375</c:v>
                </c:pt>
                <c:pt idx="2861">
                  <c:v>5121.69921875</c:v>
                </c:pt>
                <c:pt idx="2862">
                  <c:v>5121.7294921875</c:v>
                </c:pt>
                <c:pt idx="2863">
                  <c:v>5121.49365234375</c:v>
                </c:pt>
                <c:pt idx="2864">
                  <c:v>5121.814453125</c:v>
                </c:pt>
                <c:pt idx="2865">
                  <c:v>5122.01953125</c:v>
                </c:pt>
                <c:pt idx="2866">
                  <c:v>5122.50537109375</c:v>
                </c:pt>
                <c:pt idx="2867">
                  <c:v>5123.943359375</c:v>
                </c:pt>
                <c:pt idx="2868">
                  <c:v>5121.59619140625</c:v>
                </c:pt>
                <c:pt idx="2869">
                  <c:v>5122.349609375</c:v>
                </c:pt>
                <c:pt idx="2870">
                  <c:v>5121.10205078125</c:v>
                </c:pt>
                <c:pt idx="2871">
                  <c:v>5122.3623046875</c:v>
                </c:pt>
                <c:pt idx="2872">
                  <c:v>5121.66455078125</c:v>
                </c:pt>
                <c:pt idx="2873">
                  <c:v>5122.48779296875</c:v>
                </c:pt>
                <c:pt idx="2874">
                  <c:v>5122.6376953125</c:v>
                </c:pt>
                <c:pt idx="2875">
                  <c:v>5119.68505859375</c:v>
                </c:pt>
                <c:pt idx="2876">
                  <c:v>5120.7734375</c:v>
                </c:pt>
                <c:pt idx="2877">
                  <c:v>5121.34375</c:v>
                </c:pt>
                <c:pt idx="2878">
                  <c:v>5120.912109375</c:v>
                </c:pt>
                <c:pt idx="2879">
                  <c:v>5120.2353515625</c:v>
                </c:pt>
                <c:pt idx="2880">
                  <c:v>5121.18359375</c:v>
                </c:pt>
                <c:pt idx="2881">
                  <c:v>5119.505859375</c:v>
                </c:pt>
                <c:pt idx="2882">
                  <c:v>5120.03515625</c:v>
                </c:pt>
                <c:pt idx="2883">
                  <c:v>5121.1181640625</c:v>
                </c:pt>
                <c:pt idx="2884">
                  <c:v>5120.716796875</c:v>
                </c:pt>
                <c:pt idx="2885">
                  <c:v>5119.517578125</c:v>
                </c:pt>
                <c:pt idx="2886">
                  <c:v>5120.84033203125</c:v>
                </c:pt>
                <c:pt idx="2887">
                  <c:v>5120.65087890625</c:v>
                </c:pt>
                <c:pt idx="2888">
                  <c:v>5121.74609375</c:v>
                </c:pt>
                <c:pt idx="2889">
                  <c:v>5122.04736328125</c:v>
                </c:pt>
                <c:pt idx="2890">
                  <c:v>5122.6533203125</c:v>
                </c:pt>
                <c:pt idx="2891">
                  <c:v>5122.41455078125</c:v>
                </c:pt>
                <c:pt idx="2892">
                  <c:v>5121.673828125</c:v>
                </c:pt>
                <c:pt idx="2893">
                  <c:v>5119.99658203125</c:v>
                </c:pt>
                <c:pt idx="2894">
                  <c:v>5121.455078125</c:v>
                </c:pt>
                <c:pt idx="2895">
                  <c:v>5123.82421875</c:v>
                </c:pt>
                <c:pt idx="2896">
                  <c:v>5121.333984375</c:v>
                </c:pt>
                <c:pt idx="2897">
                  <c:v>5121.998046875</c:v>
                </c:pt>
                <c:pt idx="2898">
                  <c:v>5122.80224609375</c:v>
                </c:pt>
                <c:pt idx="2899">
                  <c:v>5122.7666015625</c:v>
                </c:pt>
                <c:pt idx="2900">
                  <c:v>5121.9072265625</c:v>
                </c:pt>
                <c:pt idx="2901">
                  <c:v>5122.5830078125</c:v>
                </c:pt>
                <c:pt idx="2902">
                  <c:v>5124.31591796875</c:v>
                </c:pt>
                <c:pt idx="2903">
                  <c:v>5123.6953125</c:v>
                </c:pt>
                <c:pt idx="2904">
                  <c:v>5123.4951171875</c:v>
                </c:pt>
                <c:pt idx="2905">
                  <c:v>5121.72265625</c:v>
                </c:pt>
                <c:pt idx="2906">
                  <c:v>5121.509765625</c:v>
                </c:pt>
                <c:pt idx="2907">
                  <c:v>5120.8369140625</c:v>
                </c:pt>
                <c:pt idx="2908">
                  <c:v>5122.03125</c:v>
                </c:pt>
                <c:pt idx="2909">
                  <c:v>5122.76025390625</c:v>
                </c:pt>
                <c:pt idx="2910">
                  <c:v>5121.896484375</c:v>
                </c:pt>
                <c:pt idx="2911">
                  <c:v>5121.29150390625</c:v>
                </c:pt>
                <c:pt idx="2912">
                  <c:v>5121.1904296875</c:v>
                </c:pt>
                <c:pt idx="2913">
                  <c:v>5120.96923828125</c:v>
                </c:pt>
                <c:pt idx="2914">
                  <c:v>5123.380859375</c:v>
                </c:pt>
                <c:pt idx="2915">
                  <c:v>5120.13037109375</c:v>
                </c:pt>
                <c:pt idx="2916">
                  <c:v>5121.6474609375</c:v>
                </c:pt>
                <c:pt idx="2917">
                  <c:v>5120.9462890625</c:v>
                </c:pt>
                <c:pt idx="2918">
                  <c:v>5121.533203125</c:v>
                </c:pt>
                <c:pt idx="2919">
                  <c:v>5121.4443359375</c:v>
                </c:pt>
                <c:pt idx="2920">
                  <c:v>5120.43408203125</c:v>
                </c:pt>
                <c:pt idx="2921">
                  <c:v>5120.7998046875</c:v>
                </c:pt>
                <c:pt idx="2922">
                  <c:v>5120.34521484375</c:v>
                </c:pt>
                <c:pt idx="2923">
                  <c:v>5122.79638671875</c:v>
                </c:pt>
                <c:pt idx="2924">
                  <c:v>5121.09716796875</c:v>
                </c:pt>
                <c:pt idx="2925">
                  <c:v>5118.40576171875</c:v>
                </c:pt>
                <c:pt idx="2926">
                  <c:v>5118.98974609375</c:v>
                </c:pt>
                <c:pt idx="2927">
                  <c:v>5119.3798828125</c:v>
                </c:pt>
                <c:pt idx="2928">
                  <c:v>5121.6591796875</c:v>
                </c:pt>
                <c:pt idx="2929">
                  <c:v>5119.70068359375</c:v>
                </c:pt>
                <c:pt idx="2930">
                  <c:v>5121.07421875</c:v>
                </c:pt>
                <c:pt idx="2931">
                  <c:v>5121.3828125</c:v>
                </c:pt>
                <c:pt idx="2932">
                  <c:v>5120.986328125</c:v>
                </c:pt>
                <c:pt idx="2933">
                  <c:v>5120.13427734375</c:v>
                </c:pt>
                <c:pt idx="2934">
                  <c:v>5121.34912109375</c:v>
                </c:pt>
                <c:pt idx="2935">
                  <c:v>5122.30908203125</c:v>
                </c:pt>
                <c:pt idx="2936">
                  <c:v>5122.02099609375</c:v>
                </c:pt>
                <c:pt idx="2937">
                  <c:v>5122.3798828125</c:v>
                </c:pt>
                <c:pt idx="2938">
                  <c:v>5120.388671875</c:v>
                </c:pt>
                <c:pt idx="2939">
                  <c:v>5119.900390625</c:v>
                </c:pt>
                <c:pt idx="2940">
                  <c:v>5121.66259765625</c:v>
                </c:pt>
                <c:pt idx="2941">
                  <c:v>5120.49951171875</c:v>
                </c:pt>
                <c:pt idx="2942">
                  <c:v>5122.34716796875</c:v>
                </c:pt>
                <c:pt idx="2943">
                  <c:v>5121.88916015625</c:v>
                </c:pt>
                <c:pt idx="2944">
                  <c:v>5121.56787109375</c:v>
                </c:pt>
                <c:pt idx="2945">
                  <c:v>5121.12841796875</c:v>
                </c:pt>
                <c:pt idx="2946">
                  <c:v>5121.30029296875</c:v>
                </c:pt>
                <c:pt idx="2947">
                  <c:v>5120.16845703125</c:v>
                </c:pt>
                <c:pt idx="2948">
                  <c:v>5121.30224609375</c:v>
                </c:pt>
                <c:pt idx="2949">
                  <c:v>5121.931640625</c:v>
                </c:pt>
                <c:pt idx="2950">
                  <c:v>5122.0673828125</c:v>
                </c:pt>
                <c:pt idx="2951">
                  <c:v>5123.9208984375</c:v>
                </c:pt>
                <c:pt idx="2952">
                  <c:v>5121.7919921875</c:v>
                </c:pt>
                <c:pt idx="2953">
                  <c:v>5121.546875</c:v>
                </c:pt>
                <c:pt idx="2954">
                  <c:v>5122.2197265625</c:v>
                </c:pt>
                <c:pt idx="2955">
                  <c:v>5122.33740234375</c:v>
                </c:pt>
                <c:pt idx="2956">
                  <c:v>5123.19189453125</c:v>
                </c:pt>
                <c:pt idx="2957">
                  <c:v>5123.15478515625</c:v>
                </c:pt>
                <c:pt idx="2958">
                  <c:v>5119.5322265625</c:v>
                </c:pt>
                <c:pt idx="2959">
                  <c:v>5119.69482421875</c:v>
                </c:pt>
                <c:pt idx="2960">
                  <c:v>5122.30029296875</c:v>
                </c:pt>
                <c:pt idx="2961">
                  <c:v>5120.19189453125</c:v>
                </c:pt>
                <c:pt idx="2962">
                  <c:v>5121.79052734375</c:v>
                </c:pt>
                <c:pt idx="2963">
                  <c:v>5123.54052734375</c:v>
                </c:pt>
                <c:pt idx="2964">
                  <c:v>5122.12646484375</c:v>
                </c:pt>
                <c:pt idx="2965">
                  <c:v>5122.55078125</c:v>
                </c:pt>
                <c:pt idx="2966">
                  <c:v>5124.62255859375</c:v>
                </c:pt>
                <c:pt idx="2967">
                  <c:v>5121.43408203125</c:v>
                </c:pt>
                <c:pt idx="2968">
                  <c:v>5121.69140625</c:v>
                </c:pt>
                <c:pt idx="2969">
                  <c:v>5122.2890625</c:v>
                </c:pt>
                <c:pt idx="2970">
                  <c:v>5123.0546875</c:v>
                </c:pt>
                <c:pt idx="2971">
                  <c:v>5122.19189453125</c:v>
                </c:pt>
                <c:pt idx="2972">
                  <c:v>5123.572265625</c:v>
                </c:pt>
                <c:pt idx="2973">
                  <c:v>5122.5673828125</c:v>
                </c:pt>
                <c:pt idx="2974">
                  <c:v>5122.27734375</c:v>
                </c:pt>
                <c:pt idx="2975">
                  <c:v>5123.08935546875</c:v>
                </c:pt>
                <c:pt idx="2976">
                  <c:v>5122.443359375</c:v>
                </c:pt>
                <c:pt idx="2977">
                  <c:v>5123.02001953125</c:v>
                </c:pt>
                <c:pt idx="2978">
                  <c:v>5124.07177734375</c:v>
                </c:pt>
                <c:pt idx="2979">
                  <c:v>5124.89208984375</c:v>
                </c:pt>
                <c:pt idx="2980">
                  <c:v>5122.95361328125</c:v>
                </c:pt>
                <c:pt idx="2981">
                  <c:v>5123.11572265625</c:v>
                </c:pt>
                <c:pt idx="2982">
                  <c:v>5122.873046875</c:v>
                </c:pt>
                <c:pt idx="2983">
                  <c:v>5121.25146484375</c:v>
                </c:pt>
                <c:pt idx="2984">
                  <c:v>5122.00927734375</c:v>
                </c:pt>
                <c:pt idx="2985">
                  <c:v>5121.9462890625</c:v>
                </c:pt>
                <c:pt idx="2986">
                  <c:v>5122.646484375</c:v>
                </c:pt>
                <c:pt idx="2987">
                  <c:v>5123.8779296875</c:v>
                </c:pt>
                <c:pt idx="2988">
                  <c:v>5124.828125</c:v>
                </c:pt>
                <c:pt idx="2989">
                  <c:v>5122.44189453125</c:v>
                </c:pt>
                <c:pt idx="2990">
                  <c:v>5123.0341796875</c:v>
                </c:pt>
                <c:pt idx="2991">
                  <c:v>5123.59814453125</c:v>
                </c:pt>
                <c:pt idx="2992">
                  <c:v>5123.6806640625</c:v>
                </c:pt>
                <c:pt idx="2993">
                  <c:v>5123.564453125</c:v>
                </c:pt>
                <c:pt idx="2994">
                  <c:v>5122.5517578125</c:v>
                </c:pt>
                <c:pt idx="2995">
                  <c:v>5123.11376953125</c:v>
                </c:pt>
                <c:pt idx="2996">
                  <c:v>5122.14794921875</c:v>
                </c:pt>
                <c:pt idx="2997">
                  <c:v>5123.63671875</c:v>
                </c:pt>
                <c:pt idx="2998">
                  <c:v>5122.34375</c:v>
                </c:pt>
                <c:pt idx="2999">
                  <c:v>5121.59423828125</c:v>
                </c:pt>
                <c:pt idx="3000">
                  <c:v>5123.2666015625</c:v>
                </c:pt>
                <c:pt idx="3001">
                  <c:v>5123.9853515625</c:v>
                </c:pt>
                <c:pt idx="3002">
                  <c:v>5122.552734375</c:v>
                </c:pt>
                <c:pt idx="3003">
                  <c:v>5123.52978515625</c:v>
                </c:pt>
                <c:pt idx="3004">
                  <c:v>5122.58740234375</c:v>
                </c:pt>
                <c:pt idx="3005">
                  <c:v>5122.4248046875</c:v>
                </c:pt>
                <c:pt idx="3006">
                  <c:v>5124.73046875</c:v>
                </c:pt>
                <c:pt idx="3007">
                  <c:v>5121.89990234375</c:v>
                </c:pt>
                <c:pt idx="3008">
                  <c:v>5122.69287109375</c:v>
                </c:pt>
                <c:pt idx="3009">
                  <c:v>5121.7314453125</c:v>
                </c:pt>
                <c:pt idx="3010">
                  <c:v>5122.974609375</c:v>
                </c:pt>
                <c:pt idx="3011">
                  <c:v>5122.6513671875</c:v>
                </c:pt>
                <c:pt idx="3012">
                  <c:v>5122.88330078125</c:v>
                </c:pt>
                <c:pt idx="3013">
                  <c:v>5122.6884765625</c:v>
                </c:pt>
                <c:pt idx="3014">
                  <c:v>5120.7802734375</c:v>
                </c:pt>
                <c:pt idx="3015">
                  <c:v>5122.435546875</c:v>
                </c:pt>
                <c:pt idx="3016">
                  <c:v>5122.8984375</c:v>
                </c:pt>
                <c:pt idx="3017">
                  <c:v>5124.55712890625</c:v>
                </c:pt>
                <c:pt idx="3018">
                  <c:v>5125.1552734375</c:v>
                </c:pt>
                <c:pt idx="3019">
                  <c:v>5123.47900390625</c:v>
                </c:pt>
                <c:pt idx="3020">
                  <c:v>5124.3798828125</c:v>
                </c:pt>
                <c:pt idx="3021">
                  <c:v>5122.92529296875</c:v>
                </c:pt>
                <c:pt idx="3022">
                  <c:v>5122.529296875</c:v>
                </c:pt>
                <c:pt idx="3023">
                  <c:v>5121.9609375</c:v>
                </c:pt>
                <c:pt idx="3024">
                  <c:v>5123.818359375</c:v>
                </c:pt>
                <c:pt idx="3025">
                  <c:v>5123.3740234375</c:v>
                </c:pt>
                <c:pt idx="3026">
                  <c:v>5121.8916015625</c:v>
                </c:pt>
                <c:pt idx="3027">
                  <c:v>5121.93603515625</c:v>
                </c:pt>
                <c:pt idx="3028">
                  <c:v>5122.16259765625</c:v>
                </c:pt>
                <c:pt idx="3029">
                  <c:v>5123.1572265625</c:v>
                </c:pt>
                <c:pt idx="3030">
                  <c:v>5122.59130859375</c:v>
                </c:pt>
                <c:pt idx="3031">
                  <c:v>5122.78857421875</c:v>
                </c:pt>
                <c:pt idx="3032">
                  <c:v>5123.8798828125</c:v>
                </c:pt>
                <c:pt idx="3033">
                  <c:v>5122.90185546875</c:v>
                </c:pt>
                <c:pt idx="3034">
                  <c:v>5123.861328125</c:v>
                </c:pt>
                <c:pt idx="3035">
                  <c:v>5122.01904296875</c:v>
                </c:pt>
                <c:pt idx="3036">
                  <c:v>5123.46826171875</c:v>
                </c:pt>
                <c:pt idx="3037">
                  <c:v>5122.8779296875</c:v>
                </c:pt>
                <c:pt idx="3038">
                  <c:v>5123.3515625</c:v>
                </c:pt>
                <c:pt idx="3039">
                  <c:v>5123.06005859375</c:v>
                </c:pt>
                <c:pt idx="3040">
                  <c:v>5121.91357421875</c:v>
                </c:pt>
                <c:pt idx="3041">
                  <c:v>5121.68603515625</c:v>
                </c:pt>
                <c:pt idx="3042">
                  <c:v>5121.71435546875</c:v>
                </c:pt>
                <c:pt idx="3043">
                  <c:v>5122.474609375</c:v>
                </c:pt>
                <c:pt idx="3044">
                  <c:v>5121.599609375</c:v>
                </c:pt>
                <c:pt idx="3045">
                  <c:v>5123.0107421875</c:v>
                </c:pt>
                <c:pt idx="3046">
                  <c:v>5123.1953125</c:v>
                </c:pt>
                <c:pt idx="3047">
                  <c:v>5121.8720703125</c:v>
                </c:pt>
                <c:pt idx="3048">
                  <c:v>5121.1044921875</c:v>
                </c:pt>
                <c:pt idx="3049">
                  <c:v>5119.85791015625</c:v>
                </c:pt>
                <c:pt idx="3050">
                  <c:v>5121.87158203125</c:v>
                </c:pt>
                <c:pt idx="3051">
                  <c:v>5121.34716796875</c:v>
                </c:pt>
                <c:pt idx="3052">
                  <c:v>5124.66650390625</c:v>
                </c:pt>
                <c:pt idx="3053">
                  <c:v>5122.34814453125</c:v>
                </c:pt>
                <c:pt idx="3054">
                  <c:v>5122.04345703125</c:v>
                </c:pt>
                <c:pt idx="3055">
                  <c:v>5122.3212890625</c:v>
                </c:pt>
                <c:pt idx="3056">
                  <c:v>5124.0087890625</c:v>
                </c:pt>
                <c:pt idx="3057">
                  <c:v>5121.4931640625</c:v>
                </c:pt>
                <c:pt idx="3058">
                  <c:v>5123.31298828125</c:v>
                </c:pt>
                <c:pt idx="3059">
                  <c:v>5121.72265625</c:v>
                </c:pt>
                <c:pt idx="3060">
                  <c:v>5121.826171875</c:v>
                </c:pt>
                <c:pt idx="3061">
                  <c:v>5122.0400390625</c:v>
                </c:pt>
                <c:pt idx="3062">
                  <c:v>5121.2275390625</c:v>
                </c:pt>
                <c:pt idx="3063">
                  <c:v>5121.01220703125</c:v>
                </c:pt>
                <c:pt idx="3064">
                  <c:v>5123.5537109375</c:v>
                </c:pt>
                <c:pt idx="3065">
                  <c:v>5124.69921875</c:v>
                </c:pt>
                <c:pt idx="3066">
                  <c:v>5124.88232421875</c:v>
                </c:pt>
                <c:pt idx="3067">
                  <c:v>5124.56396484375</c:v>
                </c:pt>
                <c:pt idx="3068">
                  <c:v>5125.2646484375</c:v>
                </c:pt>
                <c:pt idx="3069">
                  <c:v>5123.48095703125</c:v>
                </c:pt>
                <c:pt idx="3070">
                  <c:v>5122.7021484375</c:v>
                </c:pt>
                <c:pt idx="3071">
                  <c:v>5122.69921875</c:v>
                </c:pt>
                <c:pt idx="3072">
                  <c:v>5123.25439453125</c:v>
                </c:pt>
                <c:pt idx="3073">
                  <c:v>5123.48291015625</c:v>
                </c:pt>
                <c:pt idx="3074">
                  <c:v>5121.65234375</c:v>
                </c:pt>
                <c:pt idx="3075">
                  <c:v>5123.16943359375</c:v>
                </c:pt>
                <c:pt idx="3076">
                  <c:v>5121.67822265625</c:v>
                </c:pt>
                <c:pt idx="3077">
                  <c:v>5122.255859375</c:v>
                </c:pt>
                <c:pt idx="3078">
                  <c:v>5123.0947265625</c:v>
                </c:pt>
                <c:pt idx="3079">
                  <c:v>5123.60888671875</c:v>
                </c:pt>
                <c:pt idx="3080">
                  <c:v>5124.41748046875</c:v>
                </c:pt>
                <c:pt idx="3081">
                  <c:v>5124.18896484375</c:v>
                </c:pt>
                <c:pt idx="3082">
                  <c:v>5122.66259765625</c:v>
                </c:pt>
                <c:pt idx="3083">
                  <c:v>5122.1396484375</c:v>
                </c:pt>
                <c:pt idx="3084">
                  <c:v>5122.130859375</c:v>
                </c:pt>
                <c:pt idx="3085">
                  <c:v>5125.15087890625</c:v>
                </c:pt>
                <c:pt idx="3086">
                  <c:v>5122.53759765625</c:v>
                </c:pt>
                <c:pt idx="3087">
                  <c:v>5121.58349609375</c:v>
                </c:pt>
                <c:pt idx="3088">
                  <c:v>5120.67578125</c:v>
                </c:pt>
                <c:pt idx="3089">
                  <c:v>5121.57470703125</c:v>
                </c:pt>
                <c:pt idx="3090">
                  <c:v>5122.8173828125</c:v>
                </c:pt>
                <c:pt idx="3091">
                  <c:v>5122.791015625</c:v>
                </c:pt>
                <c:pt idx="3092">
                  <c:v>5123.0693359375</c:v>
                </c:pt>
                <c:pt idx="3093">
                  <c:v>5122.107421875</c:v>
                </c:pt>
                <c:pt idx="3094">
                  <c:v>5123.06982421875</c:v>
                </c:pt>
                <c:pt idx="3095">
                  <c:v>5122.3740234375</c:v>
                </c:pt>
                <c:pt idx="3096">
                  <c:v>5125.3662109375</c:v>
                </c:pt>
                <c:pt idx="3097">
                  <c:v>5123.98828125</c:v>
                </c:pt>
                <c:pt idx="3098">
                  <c:v>5123.9775390625</c:v>
                </c:pt>
                <c:pt idx="3099">
                  <c:v>5122.4306640625</c:v>
                </c:pt>
                <c:pt idx="3100">
                  <c:v>5123.13232421875</c:v>
                </c:pt>
                <c:pt idx="3101">
                  <c:v>5122.84033203125</c:v>
                </c:pt>
                <c:pt idx="3102">
                  <c:v>5121.0009765625</c:v>
                </c:pt>
                <c:pt idx="3103">
                  <c:v>5120.77294921875</c:v>
                </c:pt>
                <c:pt idx="3104">
                  <c:v>5117.93701171875</c:v>
                </c:pt>
                <c:pt idx="3105">
                  <c:v>5118.8330078125</c:v>
                </c:pt>
                <c:pt idx="3106">
                  <c:v>5119.67578125</c:v>
                </c:pt>
                <c:pt idx="3107">
                  <c:v>5120.09326171875</c:v>
                </c:pt>
                <c:pt idx="3108">
                  <c:v>5121.59765625</c:v>
                </c:pt>
                <c:pt idx="3109">
                  <c:v>5123.34375</c:v>
                </c:pt>
                <c:pt idx="3110">
                  <c:v>5123.7529296875</c:v>
                </c:pt>
                <c:pt idx="3111">
                  <c:v>5123.197265625</c:v>
                </c:pt>
                <c:pt idx="3112">
                  <c:v>5122.79638671875</c:v>
                </c:pt>
                <c:pt idx="3113">
                  <c:v>5125.384765625</c:v>
                </c:pt>
                <c:pt idx="3114">
                  <c:v>5124.89404296875</c:v>
                </c:pt>
                <c:pt idx="3115">
                  <c:v>5122.96240234375</c:v>
                </c:pt>
                <c:pt idx="3116">
                  <c:v>5123.9560546875</c:v>
                </c:pt>
                <c:pt idx="3117">
                  <c:v>5124.11083984375</c:v>
                </c:pt>
                <c:pt idx="3118">
                  <c:v>5123.91748046875</c:v>
                </c:pt>
                <c:pt idx="3119">
                  <c:v>5124.3779296875</c:v>
                </c:pt>
                <c:pt idx="3120">
                  <c:v>5122.75537109375</c:v>
                </c:pt>
                <c:pt idx="3121">
                  <c:v>5123.669921875</c:v>
                </c:pt>
                <c:pt idx="3122">
                  <c:v>5122.3330078125</c:v>
                </c:pt>
                <c:pt idx="3123">
                  <c:v>5124.1123046875</c:v>
                </c:pt>
                <c:pt idx="3124">
                  <c:v>5122.3125</c:v>
                </c:pt>
                <c:pt idx="3125">
                  <c:v>5122.7138671875</c:v>
                </c:pt>
                <c:pt idx="3126">
                  <c:v>5124.5361328125</c:v>
                </c:pt>
                <c:pt idx="3127">
                  <c:v>5122.71630859375</c:v>
                </c:pt>
                <c:pt idx="3128">
                  <c:v>5122.1953125</c:v>
                </c:pt>
                <c:pt idx="3129">
                  <c:v>5120.5400390625</c:v>
                </c:pt>
                <c:pt idx="3130">
                  <c:v>5122.78857421875</c:v>
                </c:pt>
                <c:pt idx="3131">
                  <c:v>5123.38427734375</c:v>
                </c:pt>
                <c:pt idx="3132">
                  <c:v>5121.3544921875</c:v>
                </c:pt>
                <c:pt idx="3133">
                  <c:v>5120.8623046875</c:v>
                </c:pt>
                <c:pt idx="3134">
                  <c:v>5123.06787109375</c:v>
                </c:pt>
                <c:pt idx="3135">
                  <c:v>5121.75341796875</c:v>
                </c:pt>
                <c:pt idx="3136">
                  <c:v>5123.1484375</c:v>
                </c:pt>
                <c:pt idx="3137">
                  <c:v>5122.80029296875</c:v>
                </c:pt>
                <c:pt idx="3138">
                  <c:v>5120.2001953125</c:v>
                </c:pt>
                <c:pt idx="3139">
                  <c:v>5119.65087890625</c:v>
                </c:pt>
                <c:pt idx="3140">
                  <c:v>5122.11572265625</c:v>
                </c:pt>
                <c:pt idx="3141">
                  <c:v>5121.759765625</c:v>
                </c:pt>
                <c:pt idx="3142">
                  <c:v>5123.03125</c:v>
                </c:pt>
                <c:pt idx="3143">
                  <c:v>5123.5673828125</c:v>
                </c:pt>
                <c:pt idx="3144">
                  <c:v>5123.3505859375</c:v>
                </c:pt>
                <c:pt idx="3145">
                  <c:v>5124.38818359375</c:v>
                </c:pt>
                <c:pt idx="3146">
                  <c:v>5123.21240234375</c:v>
                </c:pt>
                <c:pt idx="3147">
                  <c:v>5122.32568359375</c:v>
                </c:pt>
                <c:pt idx="3148">
                  <c:v>5123.33056640625</c:v>
                </c:pt>
                <c:pt idx="3149">
                  <c:v>5121.7421875</c:v>
                </c:pt>
                <c:pt idx="3150">
                  <c:v>5121.92138671875</c:v>
                </c:pt>
                <c:pt idx="3151">
                  <c:v>5122.6689453125</c:v>
                </c:pt>
                <c:pt idx="3152">
                  <c:v>5122.810546875</c:v>
                </c:pt>
                <c:pt idx="3153">
                  <c:v>5122.166015625</c:v>
                </c:pt>
                <c:pt idx="3154">
                  <c:v>5122.3251953125</c:v>
                </c:pt>
                <c:pt idx="3155">
                  <c:v>5121.4267578125</c:v>
                </c:pt>
                <c:pt idx="3156">
                  <c:v>5121.408203125</c:v>
                </c:pt>
                <c:pt idx="3157">
                  <c:v>5121.72314453125</c:v>
                </c:pt>
                <c:pt idx="3158">
                  <c:v>5121.4248046875</c:v>
                </c:pt>
                <c:pt idx="3159">
                  <c:v>5122.9921875</c:v>
                </c:pt>
                <c:pt idx="3160">
                  <c:v>5122.39501953125</c:v>
                </c:pt>
                <c:pt idx="3161">
                  <c:v>5120.9365234375</c:v>
                </c:pt>
                <c:pt idx="3162">
                  <c:v>5123.78515625</c:v>
                </c:pt>
                <c:pt idx="3163">
                  <c:v>5121.46826171875</c:v>
                </c:pt>
                <c:pt idx="3164">
                  <c:v>5119.72802734375</c:v>
                </c:pt>
                <c:pt idx="3165">
                  <c:v>5119.26953125</c:v>
                </c:pt>
                <c:pt idx="3166">
                  <c:v>5120.66064453125</c:v>
                </c:pt>
                <c:pt idx="3167">
                  <c:v>5121.4482421875</c:v>
                </c:pt>
                <c:pt idx="3168">
                  <c:v>5120.0302734375</c:v>
                </c:pt>
                <c:pt idx="3169">
                  <c:v>5119.93896484375</c:v>
                </c:pt>
                <c:pt idx="3170">
                  <c:v>5121.89599609375</c:v>
                </c:pt>
                <c:pt idx="3171">
                  <c:v>5123.455078125</c:v>
                </c:pt>
                <c:pt idx="3172">
                  <c:v>5123.77001953125</c:v>
                </c:pt>
                <c:pt idx="3173">
                  <c:v>5123.14697265625</c:v>
                </c:pt>
                <c:pt idx="3174">
                  <c:v>5122.7568359375</c:v>
                </c:pt>
                <c:pt idx="3175">
                  <c:v>5122.32666015625</c:v>
                </c:pt>
                <c:pt idx="3176">
                  <c:v>5121.37646484375</c:v>
                </c:pt>
                <c:pt idx="3177">
                  <c:v>5121.6474609375</c:v>
                </c:pt>
                <c:pt idx="3178">
                  <c:v>5121.6552734375</c:v>
                </c:pt>
                <c:pt idx="3179">
                  <c:v>5121.7822265625</c:v>
                </c:pt>
                <c:pt idx="3180">
                  <c:v>5118.9697265625</c:v>
                </c:pt>
                <c:pt idx="3181">
                  <c:v>5122.6708984375</c:v>
                </c:pt>
                <c:pt idx="3182">
                  <c:v>5122.78955078125</c:v>
                </c:pt>
                <c:pt idx="3183">
                  <c:v>5122.7939453125</c:v>
                </c:pt>
                <c:pt idx="3184">
                  <c:v>5123.62109375</c:v>
                </c:pt>
                <c:pt idx="3185">
                  <c:v>5124.6015625</c:v>
                </c:pt>
                <c:pt idx="3186">
                  <c:v>5123.00439453125</c:v>
                </c:pt>
                <c:pt idx="3187">
                  <c:v>5123.2353515625</c:v>
                </c:pt>
                <c:pt idx="3188">
                  <c:v>5123.2890625</c:v>
                </c:pt>
                <c:pt idx="3189">
                  <c:v>5124.208984375</c:v>
                </c:pt>
                <c:pt idx="3190">
                  <c:v>5122.65869140625</c:v>
                </c:pt>
                <c:pt idx="3191">
                  <c:v>5125.55419921875</c:v>
                </c:pt>
                <c:pt idx="3192">
                  <c:v>5124.7421875</c:v>
                </c:pt>
                <c:pt idx="3193">
                  <c:v>5123.52099609375</c:v>
                </c:pt>
                <c:pt idx="3194">
                  <c:v>5123.69921875</c:v>
                </c:pt>
                <c:pt idx="3195">
                  <c:v>5123.26904296875</c:v>
                </c:pt>
                <c:pt idx="3196">
                  <c:v>5121.4169921875</c:v>
                </c:pt>
                <c:pt idx="3197">
                  <c:v>5123.724609375</c:v>
                </c:pt>
                <c:pt idx="3198">
                  <c:v>5123.1923828125</c:v>
                </c:pt>
                <c:pt idx="3199">
                  <c:v>5122.708984375</c:v>
                </c:pt>
                <c:pt idx="3200">
                  <c:v>5123.5390625</c:v>
                </c:pt>
                <c:pt idx="3201">
                  <c:v>5124.17822265625</c:v>
                </c:pt>
                <c:pt idx="3202">
                  <c:v>5124.73095703125</c:v>
                </c:pt>
                <c:pt idx="3203">
                  <c:v>5123.34521484375</c:v>
                </c:pt>
                <c:pt idx="3204">
                  <c:v>5122.82763671875</c:v>
                </c:pt>
                <c:pt idx="3205">
                  <c:v>5122.91748046875</c:v>
                </c:pt>
                <c:pt idx="3206">
                  <c:v>5122.9375</c:v>
                </c:pt>
                <c:pt idx="3207">
                  <c:v>5124.05859375</c:v>
                </c:pt>
                <c:pt idx="3208">
                  <c:v>5124.4658203125</c:v>
                </c:pt>
                <c:pt idx="3209">
                  <c:v>5123.98974609375</c:v>
                </c:pt>
                <c:pt idx="3210">
                  <c:v>5123.79296875</c:v>
                </c:pt>
                <c:pt idx="3211">
                  <c:v>5124.1455078125</c:v>
                </c:pt>
                <c:pt idx="3212">
                  <c:v>5125.916015625</c:v>
                </c:pt>
                <c:pt idx="3213">
                  <c:v>5123.833984375</c:v>
                </c:pt>
                <c:pt idx="3214">
                  <c:v>5124.330078125</c:v>
                </c:pt>
                <c:pt idx="3215">
                  <c:v>5124.60400390625</c:v>
                </c:pt>
                <c:pt idx="3216">
                  <c:v>5124.8701171875</c:v>
                </c:pt>
                <c:pt idx="3217">
                  <c:v>5123.701171875</c:v>
                </c:pt>
                <c:pt idx="3218">
                  <c:v>5125.01953125</c:v>
                </c:pt>
                <c:pt idx="3219">
                  <c:v>5125.5400390625</c:v>
                </c:pt>
                <c:pt idx="3220">
                  <c:v>5124.76611328125</c:v>
                </c:pt>
                <c:pt idx="3221">
                  <c:v>5125.0537109375</c:v>
                </c:pt>
                <c:pt idx="3222">
                  <c:v>5124.26025390625</c:v>
                </c:pt>
                <c:pt idx="3223">
                  <c:v>5124.93212890625</c:v>
                </c:pt>
                <c:pt idx="3224">
                  <c:v>5123.25244140625</c:v>
                </c:pt>
                <c:pt idx="3225">
                  <c:v>5124.673828125</c:v>
                </c:pt>
                <c:pt idx="3226">
                  <c:v>5125.76904296875</c:v>
                </c:pt>
                <c:pt idx="3227">
                  <c:v>5124.150390625</c:v>
                </c:pt>
                <c:pt idx="3228">
                  <c:v>5122.736328125</c:v>
                </c:pt>
                <c:pt idx="3229">
                  <c:v>5124.853515625</c:v>
                </c:pt>
                <c:pt idx="3230">
                  <c:v>5122.3740234375</c:v>
                </c:pt>
                <c:pt idx="3231">
                  <c:v>5124.23291015625</c:v>
                </c:pt>
                <c:pt idx="3232">
                  <c:v>5125.181640625</c:v>
                </c:pt>
                <c:pt idx="3233">
                  <c:v>5124.17236328125</c:v>
                </c:pt>
                <c:pt idx="3234">
                  <c:v>5125.10791015625</c:v>
                </c:pt>
                <c:pt idx="3235">
                  <c:v>5124.04833984375</c:v>
                </c:pt>
                <c:pt idx="3236">
                  <c:v>5123.2119140625</c:v>
                </c:pt>
                <c:pt idx="3237">
                  <c:v>5124.611328125</c:v>
                </c:pt>
                <c:pt idx="3238">
                  <c:v>5123.40478515625</c:v>
                </c:pt>
                <c:pt idx="3239">
                  <c:v>5122.9267578125</c:v>
                </c:pt>
                <c:pt idx="3240">
                  <c:v>5122.15625</c:v>
                </c:pt>
                <c:pt idx="3241">
                  <c:v>5124.65478515625</c:v>
                </c:pt>
                <c:pt idx="3242">
                  <c:v>5123.666015625</c:v>
                </c:pt>
                <c:pt idx="3243">
                  <c:v>5123.73779296875</c:v>
                </c:pt>
                <c:pt idx="3244">
                  <c:v>5124.6083984375</c:v>
                </c:pt>
                <c:pt idx="3245">
                  <c:v>5123.45166015625</c:v>
                </c:pt>
                <c:pt idx="3246">
                  <c:v>5123.8203125</c:v>
                </c:pt>
                <c:pt idx="3247">
                  <c:v>5123.818359375</c:v>
                </c:pt>
                <c:pt idx="3248">
                  <c:v>5122.84912109375</c:v>
                </c:pt>
                <c:pt idx="3249">
                  <c:v>5124.486328125</c:v>
                </c:pt>
                <c:pt idx="3250">
                  <c:v>5124.75927734375</c:v>
                </c:pt>
                <c:pt idx="3251">
                  <c:v>5123.6962890625</c:v>
                </c:pt>
                <c:pt idx="3252">
                  <c:v>5124.099609375</c:v>
                </c:pt>
                <c:pt idx="3253">
                  <c:v>5122.7724609375</c:v>
                </c:pt>
                <c:pt idx="3254">
                  <c:v>5123.21875</c:v>
                </c:pt>
                <c:pt idx="3255">
                  <c:v>5124.27099609375</c:v>
                </c:pt>
                <c:pt idx="3256">
                  <c:v>5123.37255859375</c:v>
                </c:pt>
                <c:pt idx="3257">
                  <c:v>5124.423828125</c:v>
                </c:pt>
                <c:pt idx="3258">
                  <c:v>5124.88623046875</c:v>
                </c:pt>
                <c:pt idx="3259">
                  <c:v>5123.61181640625</c:v>
                </c:pt>
                <c:pt idx="3260">
                  <c:v>5124.2666015625</c:v>
                </c:pt>
                <c:pt idx="3261">
                  <c:v>5124.6416015625</c:v>
                </c:pt>
                <c:pt idx="3262">
                  <c:v>5124.78759765625</c:v>
                </c:pt>
                <c:pt idx="3263">
                  <c:v>5123.56103515625</c:v>
                </c:pt>
                <c:pt idx="3264">
                  <c:v>5123.40283203125</c:v>
                </c:pt>
                <c:pt idx="3265">
                  <c:v>5122.15771484375</c:v>
                </c:pt>
                <c:pt idx="3266">
                  <c:v>5124.11865234375</c:v>
                </c:pt>
                <c:pt idx="3267">
                  <c:v>5124.8935546875</c:v>
                </c:pt>
                <c:pt idx="3268">
                  <c:v>5124.30419921875</c:v>
                </c:pt>
                <c:pt idx="3269">
                  <c:v>5125.3447265625</c:v>
                </c:pt>
                <c:pt idx="3270">
                  <c:v>5121.10107421875</c:v>
                </c:pt>
                <c:pt idx="3271">
                  <c:v>5124.44287109375</c:v>
                </c:pt>
                <c:pt idx="3272">
                  <c:v>5124.3466796875</c:v>
                </c:pt>
                <c:pt idx="3273">
                  <c:v>5124.837890625</c:v>
                </c:pt>
                <c:pt idx="3274">
                  <c:v>5124.298828125</c:v>
                </c:pt>
                <c:pt idx="3275">
                  <c:v>5124.2021484375</c:v>
                </c:pt>
                <c:pt idx="3276">
                  <c:v>5124.40625</c:v>
                </c:pt>
                <c:pt idx="3277">
                  <c:v>5123.298828125</c:v>
                </c:pt>
                <c:pt idx="3278">
                  <c:v>5125.25048828125</c:v>
                </c:pt>
                <c:pt idx="3279">
                  <c:v>5124.8115234375</c:v>
                </c:pt>
                <c:pt idx="3280">
                  <c:v>5125.0341796875</c:v>
                </c:pt>
                <c:pt idx="3281">
                  <c:v>5124.283203125</c:v>
                </c:pt>
                <c:pt idx="3282">
                  <c:v>5123.69384765625</c:v>
                </c:pt>
                <c:pt idx="3283">
                  <c:v>5122.87890625</c:v>
                </c:pt>
                <c:pt idx="3284">
                  <c:v>5123.7451171875</c:v>
                </c:pt>
                <c:pt idx="3285">
                  <c:v>5124.64013671875</c:v>
                </c:pt>
                <c:pt idx="3286">
                  <c:v>5124.93505859375</c:v>
                </c:pt>
                <c:pt idx="3287">
                  <c:v>5123.80615234375</c:v>
                </c:pt>
                <c:pt idx="3288">
                  <c:v>5123.30126953125</c:v>
                </c:pt>
                <c:pt idx="3289">
                  <c:v>5122.5263671875</c:v>
                </c:pt>
                <c:pt idx="3290">
                  <c:v>5123.9052734375</c:v>
                </c:pt>
                <c:pt idx="3291">
                  <c:v>5124.5107421875</c:v>
                </c:pt>
                <c:pt idx="3292">
                  <c:v>5124.62353515625</c:v>
                </c:pt>
                <c:pt idx="3293">
                  <c:v>5125.38427734375</c:v>
                </c:pt>
                <c:pt idx="3294">
                  <c:v>5124.0078125</c:v>
                </c:pt>
                <c:pt idx="3295">
                  <c:v>5123.873046875</c:v>
                </c:pt>
                <c:pt idx="3296">
                  <c:v>5122.65185546875</c:v>
                </c:pt>
                <c:pt idx="3297">
                  <c:v>5123.056640625</c:v>
                </c:pt>
                <c:pt idx="3298">
                  <c:v>5123.9951171875</c:v>
                </c:pt>
                <c:pt idx="3299">
                  <c:v>5123.20556640625</c:v>
                </c:pt>
                <c:pt idx="3300">
                  <c:v>5124.74462890625</c:v>
                </c:pt>
                <c:pt idx="3301">
                  <c:v>5124.82470703125</c:v>
                </c:pt>
                <c:pt idx="3302">
                  <c:v>5124.404296875</c:v>
                </c:pt>
                <c:pt idx="3303">
                  <c:v>5123.52392578125</c:v>
                </c:pt>
                <c:pt idx="3304">
                  <c:v>5124.27099609375</c:v>
                </c:pt>
                <c:pt idx="3305">
                  <c:v>5124.86328125</c:v>
                </c:pt>
                <c:pt idx="3306">
                  <c:v>5124.802734375</c:v>
                </c:pt>
                <c:pt idx="3307">
                  <c:v>5123.59326171875</c:v>
                </c:pt>
                <c:pt idx="3308">
                  <c:v>5124.41552734375</c:v>
                </c:pt>
                <c:pt idx="3309">
                  <c:v>5124.046875</c:v>
                </c:pt>
                <c:pt idx="3310">
                  <c:v>5123.873046875</c:v>
                </c:pt>
                <c:pt idx="3311">
                  <c:v>5125.158203125</c:v>
                </c:pt>
                <c:pt idx="3312">
                  <c:v>5123.6923828125</c:v>
                </c:pt>
                <c:pt idx="3313">
                  <c:v>5122.56787109375</c:v>
                </c:pt>
                <c:pt idx="3314">
                  <c:v>5123.0751953125</c:v>
                </c:pt>
                <c:pt idx="3315">
                  <c:v>5125.1103515625</c:v>
                </c:pt>
                <c:pt idx="3316">
                  <c:v>5124.7646484375</c:v>
                </c:pt>
                <c:pt idx="3317">
                  <c:v>5124.8515625</c:v>
                </c:pt>
                <c:pt idx="3318">
                  <c:v>5123.46044921875</c:v>
                </c:pt>
                <c:pt idx="3319">
                  <c:v>5123.6904296875</c:v>
                </c:pt>
                <c:pt idx="3320">
                  <c:v>5123.9189453125</c:v>
                </c:pt>
                <c:pt idx="3321">
                  <c:v>5123.326171875</c:v>
                </c:pt>
                <c:pt idx="3322">
                  <c:v>5124.3310546875</c:v>
                </c:pt>
                <c:pt idx="3323">
                  <c:v>5124.76171875</c:v>
                </c:pt>
                <c:pt idx="3324">
                  <c:v>5126.17041015625</c:v>
                </c:pt>
                <c:pt idx="3325">
                  <c:v>5124.31396484375</c:v>
                </c:pt>
                <c:pt idx="3326">
                  <c:v>5122.41943359375</c:v>
                </c:pt>
                <c:pt idx="3327">
                  <c:v>5122.97265625</c:v>
                </c:pt>
                <c:pt idx="3328">
                  <c:v>5123.59765625</c:v>
                </c:pt>
                <c:pt idx="3329">
                  <c:v>5123.78857421875</c:v>
                </c:pt>
                <c:pt idx="3330">
                  <c:v>5122.94091796875</c:v>
                </c:pt>
                <c:pt idx="3331">
                  <c:v>5123.97802734375</c:v>
                </c:pt>
                <c:pt idx="3332">
                  <c:v>5122.97705078125</c:v>
                </c:pt>
                <c:pt idx="3333">
                  <c:v>5124.60107421875</c:v>
                </c:pt>
                <c:pt idx="3334">
                  <c:v>5122.6201171875</c:v>
                </c:pt>
                <c:pt idx="3335">
                  <c:v>5124.36767578125</c:v>
                </c:pt>
                <c:pt idx="3336">
                  <c:v>5124.923828125</c:v>
                </c:pt>
                <c:pt idx="3337">
                  <c:v>5123.98046875</c:v>
                </c:pt>
                <c:pt idx="3338">
                  <c:v>5124.203125</c:v>
                </c:pt>
                <c:pt idx="3339">
                  <c:v>5122.8310546875</c:v>
                </c:pt>
                <c:pt idx="3340">
                  <c:v>5122.38720703125</c:v>
                </c:pt>
                <c:pt idx="3341">
                  <c:v>5123.76220703125</c:v>
                </c:pt>
                <c:pt idx="3342">
                  <c:v>5124.6337890625</c:v>
                </c:pt>
                <c:pt idx="3343">
                  <c:v>5123.560546875</c:v>
                </c:pt>
                <c:pt idx="3344">
                  <c:v>5123.2275390625</c:v>
                </c:pt>
                <c:pt idx="3345">
                  <c:v>5123.03173828125</c:v>
                </c:pt>
                <c:pt idx="3346">
                  <c:v>5121.87353515625</c:v>
                </c:pt>
                <c:pt idx="3347">
                  <c:v>5123.6162109375</c:v>
                </c:pt>
                <c:pt idx="3348">
                  <c:v>5124.0078125</c:v>
                </c:pt>
                <c:pt idx="3349">
                  <c:v>5126.30615234375</c:v>
                </c:pt>
                <c:pt idx="3350">
                  <c:v>5123.11181640625</c:v>
                </c:pt>
                <c:pt idx="3351">
                  <c:v>5123.22509765625</c:v>
                </c:pt>
                <c:pt idx="3352">
                  <c:v>5125.11181640625</c:v>
                </c:pt>
                <c:pt idx="3353">
                  <c:v>5124.67822265625</c:v>
                </c:pt>
                <c:pt idx="3354">
                  <c:v>5123.8935546875</c:v>
                </c:pt>
                <c:pt idx="3355">
                  <c:v>5123.44921875</c:v>
                </c:pt>
                <c:pt idx="3356">
                  <c:v>5124.7958984375</c:v>
                </c:pt>
                <c:pt idx="3357">
                  <c:v>5124.32177734375</c:v>
                </c:pt>
                <c:pt idx="3358">
                  <c:v>5124.0087890625</c:v>
                </c:pt>
                <c:pt idx="3359">
                  <c:v>5124.24755859375</c:v>
                </c:pt>
                <c:pt idx="3360">
                  <c:v>5124.06982421875</c:v>
                </c:pt>
                <c:pt idx="3361">
                  <c:v>5124.42919921875</c:v>
                </c:pt>
                <c:pt idx="3362">
                  <c:v>5126.07666015625</c:v>
                </c:pt>
                <c:pt idx="3363">
                  <c:v>5125.240234375</c:v>
                </c:pt>
                <c:pt idx="3364">
                  <c:v>5125.0595703125</c:v>
                </c:pt>
                <c:pt idx="3365">
                  <c:v>5124.90869140625</c:v>
                </c:pt>
                <c:pt idx="3366">
                  <c:v>5125.251953125</c:v>
                </c:pt>
                <c:pt idx="3367">
                  <c:v>5123.240234375</c:v>
                </c:pt>
                <c:pt idx="3368">
                  <c:v>5124.11865234375</c:v>
                </c:pt>
                <c:pt idx="3369">
                  <c:v>5126.49609375</c:v>
                </c:pt>
                <c:pt idx="3370">
                  <c:v>5124.46630859375</c:v>
                </c:pt>
                <c:pt idx="3371">
                  <c:v>5123.3408203125</c:v>
                </c:pt>
                <c:pt idx="3372">
                  <c:v>5123.89208984375</c:v>
                </c:pt>
                <c:pt idx="3373">
                  <c:v>5123.8095703125</c:v>
                </c:pt>
                <c:pt idx="3374">
                  <c:v>5125.92041015625</c:v>
                </c:pt>
                <c:pt idx="3375">
                  <c:v>5125.53857421875</c:v>
                </c:pt>
                <c:pt idx="3376">
                  <c:v>5124.6533203125</c:v>
                </c:pt>
                <c:pt idx="3377">
                  <c:v>5124.1376953125</c:v>
                </c:pt>
                <c:pt idx="3378">
                  <c:v>5123.68017578125</c:v>
                </c:pt>
                <c:pt idx="3379">
                  <c:v>5124.74267578125</c:v>
                </c:pt>
                <c:pt idx="3380">
                  <c:v>5126.09228515625</c:v>
                </c:pt>
                <c:pt idx="3381">
                  <c:v>5124.67529296875</c:v>
                </c:pt>
                <c:pt idx="3382">
                  <c:v>5124.8623046875</c:v>
                </c:pt>
                <c:pt idx="3383">
                  <c:v>5125.27392578125</c:v>
                </c:pt>
                <c:pt idx="3384">
                  <c:v>5124.779296875</c:v>
                </c:pt>
                <c:pt idx="3385">
                  <c:v>5125.2294921875</c:v>
                </c:pt>
                <c:pt idx="3386">
                  <c:v>5124.4365234375</c:v>
                </c:pt>
                <c:pt idx="3387">
                  <c:v>5125.7626953125</c:v>
                </c:pt>
                <c:pt idx="3388">
                  <c:v>5124.1787109375</c:v>
                </c:pt>
                <c:pt idx="3389">
                  <c:v>5126.78759765625</c:v>
                </c:pt>
                <c:pt idx="3390">
                  <c:v>5125.111328125</c:v>
                </c:pt>
                <c:pt idx="3391">
                  <c:v>5124.07177734375</c:v>
                </c:pt>
                <c:pt idx="3392">
                  <c:v>5125.35986328125</c:v>
                </c:pt>
                <c:pt idx="3393">
                  <c:v>5125.49267578125</c:v>
                </c:pt>
                <c:pt idx="3394">
                  <c:v>5124.89208984375</c:v>
                </c:pt>
                <c:pt idx="3395">
                  <c:v>5124.9150390625</c:v>
                </c:pt>
                <c:pt idx="3396">
                  <c:v>5125.94384765625</c:v>
                </c:pt>
                <c:pt idx="3397">
                  <c:v>5123.8623046875</c:v>
                </c:pt>
                <c:pt idx="3398">
                  <c:v>5124.2890625</c:v>
                </c:pt>
                <c:pt idx="3399">
                  <c:v>5122.94091796875</c:v>
                </c:pt>
                <c:pt idx="3400">
                  <c:v>5125.75537109375</c:v>
                </c:pt>
                <c:pt idx="3401">
                  <c:v>5123.591796875</c:v>
                </c:pt>
                <c:pt idx="3402">
                  <c:v>5124.95947265625</c:v>
                </c:pt>
                <c:pt idx="3403">
                  <c:v>5122.95947265625</c:v>
                </c:pt>
                <c:pt idx="3404">
                  <c:v>5122.7470703125</c:v>
                </c:pt>
                <c:pt idx="3405">
                  <c:v>5124.451171875</c:v>
                </c:pt>
                <c:pt idx="3406">
                  <c:v>5124.5625</c:v>
                </c:pt>
                <c:pt idx="3407">
                  <c:v>5124.47705078125</c:v>
                </c:pt>
                <c:pt idx="3408">
                  <c:v>5124.51123046875</c:v>
                </c:pt>
                <c:pt idx="3409">
                  <c:v>5123.78076171875</c:v>
                </c:pt>
                <c:pt idx="3410">
                  <c:v>5124.01953125</c:v>
                </c:pt>
                <c:pt idx="3411">
                  <c:v>5124.99267578125</c:v>
                </c:pt>
                <c:pt idx="3412">
                  <c:v>5122.86962890625</c:v>
                </c:pt>
                <c:pt idx="3413">
                  <c:v>5123.0859375</c:v>
                </c:pt>
                <c:pt idx="3414">
                  <c:v>5125.31689453125</c:v>
                </c:pt>
                <c:pt idx="3415">
                  <c:v>5126.06103515625</c:v>
                </c:pt>
                <c:pt idx="3416">
                  <c:v>5124.2646484375</c:v>
                </c:pt>
                <c:pt idx="3417">
                  <c:v>5123.19970703125</c:v>
                </c:pt>
                <c:pt idx="3418">
                  <c:v>5122.888671875</c:v>
                </c:pt>
                <c:pt idx="3419">
                  <c:v>5122.58642578125</c:v>
                </c:pt>
                <c:pt idx="3420">
                  <c:v>5124.5361328125</c:v>
                </c:pt>
                <c:pt idx="3421">
                  <c:v>5123.646484375</c:v>
                </c:pt>
                <c:pt idx="3422">
                  <c:v>5125.05029296875</c:v>
                </c:pt>
                <c:pt idx="3423">
                  <c:v>5124.48779296875</c:v>
                </c:pt>
                <c:pt idx="3424">
                  <c:v>5124.0263671875</c:v>
                </c:pt>
                <c:pt idx="3425">
                  <c:v>5123.87109375</c:v>
                </c:pt>
                <c:pt idx="3426">
                  <c:v>5123.1728515625</c:v>
                </c:pt>
                <c:pt idx="3427">
                  <c:v>5124.4619140625</c:v>
                </c:pt>
                <c:pt idx="3428">
                  <c:v>5125.50048828125</c:v>
                </c:pt>
                <c:pt idx="3429">
                  <c:v>5123.5283203125</c:v>
                </c:pt>
                <c:pt idx="3430">
                  <c:v>5123.177734375</c:v>
                </c:pt>
                <c:pt idx="3431">
                  <c:v>5124.03857421875</c:v>
                </c:pt>
                <c:pt idx="3432">
                  <c:v>5124.74560546875</c:v>
                </c:pt>
                <c:pt idx="3433">
                  <c:v>5125.57958984375</c:v>
                </c:pt>
                <c:pt idx="3434">
                  <c:v>5126.43701171875</c:v>
                </c:pt>
                <c:pt idx="3435">
                  <c:v>5125.55908203125</c:v>
                </c:pt>
                <c:pt idx="3436">
                  <c:v>5123.7041015625</c:v>
                </c:pt>
                <c:pt idx="3437">
                  <c:v>5123.7919921875</c:v>
                </c:pt>
                <c:pt idx="3438">
                  <c:v>5123.298828125</c:v>
                </c:pt>
                <c:pt idx="3439">
                  <c:v>5124.56884765625</c:v>
                </c:pt>
                <c:pt idx="3440">
                  <c:v>5124.3427734375</c:v>
                </c:pt>
                <c:pt idx="3441">
                  <c:v>5124.7763671875</c:v>
                </c:pt>
                <c:pt idx="3442">
                  <c:v>5123.60546875</c:v>
                </c:pt>
                <c:pt idx="3443">
                  <c:v>5123.9853515625</c:v>
                </c:pt>
                <c:pt idx="3444">
                  <c:v>5124.89892578125</c:v>
                </c:pt>
                <c:pt idx="3445">
                  <c:v>5123.3125</c:v>
                </c:pt>
                <c:pt idx="3446">
                  <c:v>5125.45361328125</c:v>
                </c:pt>
                <c:pt idx="3447">
                  <c:v>5125.53173828125</c:v>
                </c:pt>
                <c:pt idx="3448">
                  <c:v>5126.556640625</c:v>
                </c:pt>
                <c:pt idx="3449">
                  <c:v>5127.267578125</c:v>
                </c:pt>
                <c:pt idx="3450">
                  <c:v>5127.97021484375</c:v>
                </c:pt>
                <c:pt idx="3451">
                  <c:v>5124.06640625</c:v>
                </c:pt>
                <c:pt idx="3452">
                  <c:v>5124.9599609375</c:v>
                </c:pt>
                <c:pt idx="3453">
                  <c:v>5124.6357421875</c:v>
                </c:pt>
                <c:pt idx="3454">
                  <c:v>5124.04248046875</c:v>
                </c:pt>
                <c:pt idx="3455">
                  <c:v>5122.65869140625</c:v>
                </c:pt>
                <c:pt idx="3456">
                  <c:v>5124.33837890625</c:v>
                </c:pt>
                <c:pt idx="3457">
                  <c:v>5125.41259765625</c:v>
                </c:pt>
                <c:pt idx="3458">
                  <c:v>5126.3134765625</c:v>
                </c:pt>
                <c:pt idx="3459">
                  <c:v>5125.15576171875</c:v>
                </c:pt>
                <c:pt idx="3460">
                  <c:v>5125.220703125</c:v>
                </c:pt>
                <c:pt idx="3461">
                  <c:v>5123.04150390625</c:v>
                </c:pt>
                <c:pt idx="3462">
                  <c:v>5123.82958984375</c:v>
                </c:pt>
                <c:pt idx="3463">
                  <c:v>5122.80322265625</c:v>
                </c:pt>
                <c:pt idx="3464">
                  <c:v>5124.30712890625</c:v>
                </c:pt>
                <c:pt idx="3465">
                  <c:v>5123.77197265625</c:v>
                </c:pt>
                <c:pt idx="3466">
                  <c:v>5125.146484375</c:v>
                </c:pt>
                <c:pt idx="3467">
                  <c:v>5124.353515625</c:v>
                </c:pt>
                <c:pt idx="3468">
                  <c:v>5125.095703125</c:v>
                </c:pt>
                <c:pt idx="3469">
                  <c:v>5124.53515625</c:v>
                </c:pt>
                <c:pt idx="3470">
                  <c:v>5123.49560546875</c:v>
                </c:pt>
                <c:pt idx="3471">
                  <c:v>5122.83642578125</c:v>
                </c:pt>
                <c:pt idx="3472">
                  <c:v>5123.1689453125</c:v>
                </c:pt>
                <c:pt idx="3473">
                  <c:v>5122.58544921875</c:v>
                </c:pt>
                <c:pt idx="3474">
                  <c:v>5122.03125</c:v>
                </c:pt>
                <c:pt idx="3475">
                  <c:v>5122.5380859375</c:v>
                </c:pt>
                <c:pt idx="3476">
                  <c:v>5124.7734375</c:v>
                </c:pt>
                <c:pt idx="3477">
                  <c:v>5124.56982421875</c:v>
                </c:pt>
                <c:pt idx="3478">
                  <c:v>5125.11181640625</c:v>
                </c:pt>
                <c:pt idx="3479">
                  <c:v>5124.59765625</c:v>
                </c:pt>
                <c:pt idx="3480">
                  <c:v>5125.65234375</c:v>
                </c:pt>
                <c:pt idx="3481">
                  <c:v>5126.11376953125</c:v>
                </c:pt>
                <c:pt idx="3482">
                  <c:v>5124.83935546875</c:v>
                </c:pt>
                <c:pt idx="3483">
                  <c:v>5125.56787109375</c:v>
                </c:pt>
                <c:pt idx="3484">
                  <c:v>5124.60546875</c:v>
                </c:pt>
                <c:pt idx="3485">
                  <c:v>5123.5537109375</c:v>
                </c:pt>
                <c:pt idx="3486">
                  <c:v>5124.6591796875</c:v>
                </c:pt>
                <c:pt idx="3487">
                  <c:v>5124.13330078125</c:v>
                </c:pt>
                <c:pt idx="3488">
                  <c:v>5124.9306640625</c:v>
                </c:pt>
                <c:pt idx="3489">
                  <c:v>5126.3310546875</c:v>
                </c:pt>
                <c:pt idx="3490">
                  <c:v>5126.59326171875</c:v>
                </c:pt>
                <c:pt idx="3491">
                  <c:v>5124.4921875</c:v>
                </c:pt>
                <c:pt idx="3492">
                  <c:v>5125.36767578125</c:v>
                </c:pt>
                <c:pt idx="3493">
                  <c:v>5125.14501953125</c:v>
                </c:pt>
                <c:pt idx="3494">
                  <c:v>5125.42626953125</c:v>
                </c:pt>
                <c:pt idx="3495">
                  <c:v>5124.32470703125</c:v>
                </c:pt>
                <c:pt idx="3496">
                  <c:v>5125.7705078125</c:v>
                </c:pt>
                <c:pt idx="3497">
                  <c:v>5123.53759765625</c:v>
                </c:pt>
                <c:pt idx="3498">
                  <c:v>5124.92529296875</c:v>
                </c:pt>
                <c:pt idx="3499">
                  <c:v>5124.07763671875</c:v>
                </c:pt>
                <c:pt idx="3500">
                  <c:v>5125.728515625</c:v>
                </c:pt>
                <c:pt idx="3501">
                  <c:v>5124.1259765625</c:v>
                </c:pt>
                <c:pt idx="3502">
                  <c:v>5125.8642578125</c:v>
                </c:pt>
                <c:pt idx="3503">
                  <c:v>5125.064453125</c:v>
                </c:pt>
                <c:pt idx="3504">
                  <c:v>5125.134765625</c:v>
                </c:pt>
                <c:pt idx="3505">
                  <c:v>5122.3974609375</c:v>
                </c:pt>
                <c:pt idx="3506">
                  <c:v>5125.11181640625</c:v>
                </c:pt>
                <c:pt idx="3507">
                  <c:v>5125.24365234375</c:v>
                </c:pt>
                <c:pt idx="3508">
                  <c:v>5124.7646484375</c:v>
                </c:pt>
                <c:pt idx="3509">
                  <c:v>5124.45947265625</c:v>
                </c:pt>
                <c:pt idx="3510">
                  <c:v>5124.296875</c:v>
                </c:pt>
                <c:pt idx="3511">
                  <c:v>5123.76806640625</c:v>
                </c:pt>
                <c:pt idx="3512">
                  <c:v>5124.83349609375</c:v>
                </c:pt>
                <c:pt idx="3513">
                  <c:v>5124.18017578125</c:v>
                </c:pt>
                <c:pt idx="3514">
                  <c:v>5124.8037109375</c:v>
                </c:pt>
                <c:pt idx="3515">
                  <c:v>5125.71923828125</c:v>
                </c:pt>
                <c:pt idx="3516">
                  <c:v>5124.6962890625</c:v>
                </c:pt>
                <c:pt idx="3517">
                  <c:v>5126.03076171875</c:v>
                </c:pt>
                <c:pt idx="3518">
                  <c:v>5124.28369140625</c:v>
                </c:pt>
                <c:pt idx="3519">
                  <c:v>5125.546875</c:v>
                </c:pt>
                <c:pt idx="3520">
                  <c:v>5124.41943359375</c:v>
                </c:pt>
                <c:pt idx="3521">
                  <c:v>5124.65283203125</c:v>
                </c:pt>
                <c:pt idx="3522">
                  <c:v>5125.33056640625</c:v>
                </c:pt>
                <c:pt idx="3523">
                  <c:v>5124.0849609375</c:v>
                </c:pt>
                <c:pt idx="3524">
                  <c:v>5125.25927734375</c:v>
                </c:pt>
                <c:pt idx="3525">
                  <c:v>5124.876953125</c:v>
                </c:pt>
                <c:pt idx="3526">
                  <c:v>5125.62890625</c:v>
                </c:pt>
                <c:pt idx="3527">
                  <c:v>5124.51416015625</c:v>
                </c:pt>
                <c:pt idx="3528">
                  <c:v>5124.66357421875</c:v>
                </c:pt>
                <c:pt idx="3529">
                  <c:v>5124.3330078125</c:v>
                </c:pt>
                <c:pt idx="3530">
                  <c:v>5124.09716796875</c:v>
                </c:pt>
                <c:pt idx="3531">
                  <c:v>5124.439453125</c:v>
                </c:pt>
                <c:pt idx="3532">
                  <c:v>5125.20458984375</c:v>
                </c:pt>
                <c:pt idx="3533">
                  <c:v>5123.6748046875</c:v>
                </c:pt>
                <c:pt idx="3534">
                  <c:v>5124.14794921875</c:v>
                </c:pt>
                <c:pt idx="3535">
                  <c:v>5123.84326171875</c:v>
                </c:pt>
                <c:pt idx="3536">
                  <c:v>5125.310546875</c:v>
                </c:pt>
                <c:pt idx="3537">
                  <c:v>5126.796875</c:v>
                </c:pt>
                <c:pt idx="3538">
                  <c:v>5127.60546875</c:v>
                </c:pt>
                <c:pt idx="3539">
                  <c:v>5125.78564453125</c:v>
                </c:pt>
                <c:pt idx="3540">
                  <c:v>5126.8427734375</c:v>
                </c:pt>
                <c:pt idx="3541">
                  <c:v>5126.265625</c:v>
                </c:pt>
                <c:pt idx="3542">
                  <c:v>5122.9013671875</c:v>
                </c:pt>
                <c:pt idx="3543">
                  <c:v>5125.0439453125</c:v>
                </c:pt>
                <c:pt idx="3544">
                  <c:v>5124.8076171875</c:v>
                </c:pt>
                <c:pt idx="3545">
                  <c:v>5123.23876953125</c:v>
                </c:pt>
                <c:pt idx="3546">
                  <c:v>5125.4736328125</c:v>
                </c:pt>
                <c:pt idx="3547">
                  <c:v>5124.66796875</c:v>
                </c:pt>
                <c:pt idx="3548">
                  <c:v>5123.76708984375</c:v>
                </c:pt>
                <c:pt idx="3549">
                  <c:v>5123.2041015625</c:v>
                </c:pt>
                <c:pt idx="3550">
                  <c:v>5125.28515625</c:v>
                </c:pt>
                <c:pt idx="3551">
                  <c:v>5126.158203125</c:v>
                </c:pt>
                <c:pt idx="3552">
                  <c:v>5125.9423828125</c:v>
                </c:pt>
                <c:pt idx="3553">
                  <c:v>5125.53466796875</c:v>
                </c:pt>
                <c:pt idx="3554">
                  <c:v>5124.232421875</c:v>
                </c:pt>
                <c:pt idx="3555">
                  <c:v>5123.3173828125</c:v>
                </c:pt>
                <c:pt idx="3556">
                  <c:v>5124.49560546875</c:v>
                </c:pt>
                <c:pt idx="3557">
                  <c:v>5125.2841796875</c:v>
                </c:pt>
                <c:pt idx="3558">
                  <c:v>5125.14404296875</c:v>
                </c:pt>
                <c:pt idx="3559">
                  <c:v>5124.4189453125</c:v>
                </c:pt>
                <c:pt idx="3560">
                  <c:v>5124.1328125</c:v>
                </c:pt>
                <c:pt idx="3561">
                  <c:v>5124.1923828125</c:v>
                </c:pt>
                <c:pt idx="3562">
                  <c:v>5125.51953125</c:v>
                </c:pt>
                <c:pt idx="3563">
                  <c:v>5125.4345703125</c:v>
                </c:pt>
                <c:pt idx="3564">
                  <c:v>5126.98291015625</c:v>
                </c:pt>
                <c:pt idx="3565">
                  <c:v>5127.0517578125</c:v>
                </c:pt>
                <c:pt idx="3566">
                  <c:v>5124.22607421875</c:v>
                </c:pt>
                <c:pt idx="3567">
                  <c:v>5123.8603515625</c:v>
                </c:pt>
                <c:pt idx="3568">
                  <c:v>5125.3232421875</c:v>
                </c:pt>
                <c:pt idx="3569">
                  <c:v>5125.8935546875</c:v>
                </c:pt>
                <c:pt idx="3570">
                  <c:v>5127.09130859375</c:v>
                </c:pt>
                <c:pt idx="3571">
                  <c:v>5127.9443359375</c:v>
                </c:pt>
                <c:pt idx="3572">
                  <c:v>5124.33251953125</c:v>
                </c:pt>
                <c:pt idx="3573">
                  <c:v>5123.73583984375</c:v>
                </c:pt>
                <c:pt idx="3574">
                  <c:v>5125.25439453125</c:v>
                </c:pt>
                <c:pt idx="3575">
                  <c:v>5124.4560546875</c:v>
                </c:pt>
                <c:pt idx="3576">
                  <c:v>5125.3916015625</c:v>
                </c:pt>
                <c:pt idx="3577">
                  <c:v>5125.3173828125</c:v>
                </c:pt>
                <c:pt idx="3578">
                  <c:v>5124.6083984375</c:v>
                </c:pt>
                <c:pt idx="3579">
                  <c:v>5125.6552734375</c:v>
                </c:pt>
                <c:pt idx="3580">
                  <c:v>5125.5029296875</c:v>
                </c:pt>
                <c:pt idx="3581">
                  <c:v>5123.86962890625</c:v>
                </c:pt>
                <c:pt idx="3582">
                  <c:v>5126.2119140625</c:v>
                </c:pt>
                <c:pt idx="3583">
                  <c:v>5125.3134765625</c:v>
                </c:pt>
                <c:pt idx="3584">
                  <c:v>5125.3017578125</c:v>
                </c:pt>
                <c:pt idx="3585">
                  <c:v>5124.83740234375</c:v>
                </c:pt>
                <c:pt idx="3586">
                  <c:v>5124.68994140625</c:v>
                </c:pt>
                <c:pt idx="3587">
                  <c:v>5124.19482421875</c:v>
                </c:pt>
                <c:pt idx="3588">
                  <c:v>5125.47021484375</c:v>
                </c:pt>
                <c:pt idx="3589">
                  <c:v>5124.703125</c:v>
                </c:pt>
                <c:pt idx="3590">
                  <c:v>5125.16357421875</c:v>
                </c:pt>
                <c:pt idx="3591">
                  <c:v>5124.8203125</c:v>
                </c:pt>
                <c:pt idx="3592">
                  <c:v>5125.22802734375</c:v>
                </c:pt>
                <c:pt idx="3593">
                  <c:v>5123.70361328125</c:v>
                </c:pt>
                <c:pt idx="3594">
                  <c:v>5124.45166015625</c:v>
                </c:pt>
                <c:pt idx="3595">
                  <c:v>5125.1083984375</c:v>
                </c:pt>
                <c:pt idx="3596">
                  <c:v>5124.27099609375</c:v>
                </c:pt>
                <c:pt idx="3597">
                  <c:v>5126.45458984375</c:v>
                </c:pt>
                <c:pt idx="3598">
                  <c:v>5125.52734375</c:v>
                </c:pt>
                <c:pt idx="3599">
                  <c:v>5126.01416015625</c:v>
                </c:pt>
                <c:pt idx="3600">
                  <c:v>5125.51904296875</c:v>
                </c:pt>
                <c:pt idx="3601">
                  <c:v>5123.59912109375</c:v>
                </c:pt>
                <c:pt idx="3602">
                  <c:v>5126.40283203125</c:v>
                </c:pt>
                <c:pt idx="3603">
                  <c:v>5125.6298828125</c:v>
                </c:pt>
                <c:pt idx="3604">
                  <c:v>5124.22216796875</c:v>
                </c:pt>
                <c:pt idx="3605">
                  <c:v>5124.6982421875</c:v>
                </c:pt>
                <c:pt idx="3606">
                  <c:v>5123.7978515625</c:v>
                </c:pt>
                <c:pt idx="3607">
                  <c:v>5123.5888671875</c:v>
                </c:pt>
                <c:pt idx="3608">
                  <c:v>5125.69384765625</c:v>
                </c:pt>
                <c:pt idx="3609">
                  <c:v>5125.51123046875</c:v>
                </c:pt>
                <c:pt idx="3610">
                  <c:v>5125.36376953125</c:v>
                </c:pt>
                <c:pt idx="3611">
                  <c:v>5124.2841796875</c:v>
                </c:pt>
                <c:pt idx="3612">
                  <c:v>5124.7978515625</c:v>
                </c:pt>
                <c:pt idx="3613">
                  <c:v>5125.7958984375</c:v>
                </c:pt>
                <c:pt idx="3614">
                  <c:v>5125.73681640625</c:v>
                </c:pt>
                <c:pt idx="3615">
                  <c:v>5125.69677734375</c:v>
                </c:pt>
                <c:pt idx="3616">
                  <c:v>5123.7353515625</c:v>
                </c:pt>
                <c:pt idx="3617">
                  <c:v>5125.2607421875</c:v>
                </c:pt>
                <c:pt idx="3618">
                  <c:v>5124.265625</c:v>
                </c:pt>
                <c:pt idx="3619">
                  <c:v>5125.080078125</c:v>
                </c:pt>
                <c:pt idx="3620">
                  <c:v>5124.123046875</c:v>
                </c:pt>
                <c:pt idx="3621">
                  <c:v>5127.375</c:v>
                </c:pt>
                <c:pt idx="3622">
                  <c:v>5126.27783203125</c:v>
                </c:pt>
                <c:pt idx="3623">
                  <c:v>5125.9814453125</c:v>
                </c:pt>
                <c:pt idx="3624">
                  <c:v>5123.03955078125</c:v>
                </c:pt>
                <c:pt idx="3625">
                  <c:v>5123.22509765625</c:v>
                </c:pt>
                <c:pt idx="3626">
                  <c:v>5125.16455078125</c:v>
                </c:pt>
                <c:pt idx="3627">
                  <c:v>5125.65869140625</c:v>
                </c:pt>
                <c:pt idx="3628">
                  <c:v>5126.0107421875</c:v>
                </c:pt>
                <c:pt idx="3629">
                  <c:v>5125.42333984375</c:v>
                </c:pt>
                <c:pt idx="3630">
                  <c:v>5124.30859375</c:v>
                </c:pt>
                <c:pt idx="3631">
                  <c:v>5124.673828125</c:v>
                </c:pt>
                <c:pt idx="3632">
                  <c:v>5123.7001953125</c:v>
                </c:pt>
                <c:pt idx="3633">
                  <c:v>5126.2001953125</c:v>
                </c:pt>
                <c:pt idx="3634">
                  <c:v>5125.44970703125</c:v>
                </c:pt>
                <c:pt idx="3635">
                  <c:v>5124.6572265625</c:v>
                </c:pt>
                <c:pt idx="3636">
                  <c:v>5123.16748046875</c:v>
                </c:pt>
                <c:pt idx="3637">
                  <c:v>5124.732421875</c:v>
                </c:pt>
                <c:pt idx="3638">
                  <c:v>5126.1396484375</c:v>
                </c:pt>
                <c:pt idx="3639">
                  <c:v>5125.7724609375</c:v>
                </c:pt>
                <c:pt idx="3640">
                  <c:v>5125.5078125</c:v>
                </c:pt>
                <c:pt idx="3641">
                  <c:v>5125.57470703125</c:v>
                </c:pt>
                <c:pt idx="3642">
                  <c:v>5123.60693359375</c:v>
                </c:pt>
                <c:pt idx="3643">
                  <c:v>5124.6845703125</c:v>
                </c:pt>
                <c:pt idx="3644">
                  <c:v>5126.50927734375</c:v>
                </c:pt>
                <c:pt idx="3645">
                  <c:v>5125.1650390625</c:v>
                </c:pt>
                <c:pt idx="3646">
                  <c:v>5124.35693359375</c:v>
                </c:pt>
                <c:pt idx="3647">
                  <c:v>5123.791015625</c:v>
                </c:pt>
                <c:pt idx="3648">
                  <c:v>5123.15869140625</c:v>
                </c:pt>
                <c:pt idx="3649">
                  <c:v>5124.6318359375</c:v>
                </c:pt>
                <c:pt idx="3650">
                  <c:v>5124.54248046875</c:v>
                </c:pt>
                <c:pt idx="3651">
                  <c:v>5126.080078125</c:v>
                </c:pt>
                <c:pt idx="3652">
                  <c:v>5125.2353515625</c:v>
                </c:pt>
                <c:pt idx="3653">
                  <c:v>5125.25537109375</c:v>
                </c:pt>
                <c:pt idx="3654">
                  <c:v>5125.0068359375</c:v>
                </c:pt>
                <c:pt idx="3655">
                  <c:v>5125.24853515625</c:v>
                </c:pt>
                <c:pt idx="3656">
                  <c:v>5124.88818359375</c:v>
                </c:pt>
                <c:pt idx="3657">
                  <c:v>5126.119140625</c:v>
                </c:pt>
                <c:pt idx="3658">
                  <c:v>5125.025390625</c:v>
                </c:pt>
                <c:pt idx="3659">
                  <c:v>5124.30712890625</c:v>
                </c:pt>
                <c:pt idx="3660">
                  <c:v>5123.84423828125</c:v>
                </c:pt>
                <c:pt idx="3661">
                  <c:v>5123.005859375</c:v>
                </c:pt>
                <c:pt idx="3662">
                  <c:v>5124.52294921875</c:v>
                </c:pt>
                <c:pt idx="3663">
                  <c:v>5125.08837890625</c:v>
                </c:pt>
                <c:pt idx="3664">
                  <c:v>5126.86962890625</c:v>
                </c:pt>
                <c:pt idx="3665">
                  <c:v>5125.1865234375</c:v>
                </c:pt>
                <c:pt idx="3666">
                  <c:v>5125.50341796875</c:v>
                </c:pt>
                <c:pt idx="3667">
                  <c:v>5126.0009765625</c:v>
                </c:pt>
                <c:pt idx="3668">
                  <c:v>5126.36279296875</c:v>
                </c:pt>
                <c:pt idx="3669">
                  <c:v>5126.04248046875</c:v>
                </c:pt>
                <c:pt idx="3670">
                  <c:v>5128.02734375</c:v>
                </c:pt>
                <c:pt idx="3671">
                  <c:v>5124.74072265625</c:v>
                </c:pt>
                <c:pt idx="3672">
                  <c:v>5125.5693359375</c:v>
                </c:pt>
                <c:pt idx="3673">
                  <c:v>5124.89404296875</c:v>
                </c:pt>
                <c:pt idx="3674">
                  <c:v>5125.23681640625</c:v>
                </c:pt>
                <c:pt idx="3675">
                  <c:v>5126.10693359375</c:v>
                </c:pt>
                <c:pt idx="3676">
                  <c:v>5124.98095703125</c:v>
                </c:pt>
                <c:pt idx="3677">
                  <c:v>5124.6318359375</c:v>
                </c:pt>
                <c:pt idx="3678">
                  <c:v>5124.54833984375</c:v>
                </c:pt>
                <c:pt idx="3679">
                  <c:v>5123.23486328125</c:v>
                </c:pt>
                <c:pt idx="3680">
                  <c:v>5123.6533203125</c:v>
                </c:pt>
                <c:pt idx="3681">
                  <c:v>5125.8525390625</c:v>
                </c:pt>
                <c:pt idx="3682">
                  <c:v>5125.32958984375</c:v>
                </c:pt>
                <c:pt idx="3683">
                  <c:v>5125.21044921875</c:v>
                </c:pt>
                <c:pt idx="3684">
                  <c:v>5124.568359375</c:v>
                </c:pt>
                <c:pt idx="3685">
                  <c:v>5124.88134765625</c:v>
                </c:pt>
                <c:pt idx="3686">
                  <c:v>5124.3515625</c:v>
                </c:pt>
                <c:pt idx="3687">
                  <c:v>5126.267578125</c:v>
                </c:pt>
                <c:pt idx="3688">
                  <c:v>5124.69140625</c:v>
                </c:pt>
                <c:pt idx="3689">
                  <c:v>5126.88623046875</c:v>
                </c:pt>
                <c:pt idx="3690">
                  <c:v>5125.28955078125</c:v>
                </c:pt>
                <c:pt idx="3691">
                  <c:v>5124.3212890625</c:v>
                </c:pt>
                <c:pt idx="3692">
                  <c:v>5125.56640625</c:v>
                </c:pt>
                <c:pt idx="3693">
                  <c:v>5123.8525390625</c:v>
                </c:pt>
                <c:pt idx="3694">
                  <c:v>5126.40087890625</c:v>
                </c:pt>
                <c:pt idx="3695">
                  <c:v>5126.9970703125</c:v>
                </c:pt>
                <c:pt idx="3696">
                  <c:v>5124.9892578125</c:v>
                </c:pt>
                <c:pt idx="3697">
                  <c:v>5124.9541015625</c:v>
                </c:pt>
                <c:pt idx="3698">
                  <c:v>5125.4208984375</c:v>
                </c:pt>
                <c:pt idx="3699">
                  <c:v>5125.705078125</c:v>
                </c:pt>
                <c:pt idx="3700">
                  <c:v>5126.892578125</c:v>
                </c:pt>
                <c:pt idx="3701">
                  <c:v>5126.42333984375</c:v>
                </c:pt>
                <c:pt idx="3702">
                  <c:v>5125.4404296875</c:v>
                </c:pt>
                <c:pt idx="3703">
                  <c:v>5124.236328125</c:v>
                </c:pt>
                <c:pt idx="3704">
                  <c:v>5124.40869140625</c:v>
                </c:pt>
                <c:pt idx="3705">
                  <c:v>5125.359375</c:v>
                </c:pt>
                <c:pt idx="3706">
                  <c:v>5124.7724609375</c:v>
                </c:pt>
                <c:pt idx="3707">
                  <c:v>5126.7822265625</c:v>
                </c:pt>
                <c:pt idx="3708">
                  <c:v>5126.0908203125</c:v>
                </c:pt>
                <c:pt idx="3709">
                  <c:v>5124.85986328125</c:v>
                </c:pt>
                <c:pt idx="3710">
                  <c:v>5124.423828125</c:v>
                </c:pt>
                <c:pt idx="3711">
                  <c:v>5127.365234375</c:v>
                </c:pt>
                <c:pt idx="3712">
                  <c:v>5126.21484375</c:v>
                </c:pt>
                <c:pt idx="3713">
                  <c:v>5125.2646484375</c:v>
                </c:pt>
                <c:pt idx="3714">
                  <c:v>5125.1865234375</c:v>
                </c:pt>
                <c:pt idx="3715">
                  <c:v>5124.9599609375</c:v>
                </c:pt>
                <c:pt idx="3716">
                  <c:v>5124.03857421875</c:v>
                </c:pt>
                <c:pt idx="3717">
                  <c:v>5125.12060546875</c:v>
                </c:pt>
                <c:pt idx="3718">
                  <c:v>5124.87744140625</c:v>
                </c:pt>
                <c:pt idx="3719">
                  <c:v>5126.4345703125</c:v>
                </c:pt>
                <c:pt idx="3720">
                  <c:v>5126.40966796875</c:v>
                </c:pt>
                <c:pt idx="3721">
                  <c:v>5125.28857421875</c:v>
                </c:pt>
                <c:pt idx="3722">
                  <c:v>5124.04248046875</c:v>
                </c:pt>
                <c:pt idx="3723">
                  <c:v>5124.4345703125</c:v>
                </c:pt>
                <c:pt idx="3724">
                  <c:v>5125.248046875</c:v>
                </c:pt>
                <c:pt idx="3725">
                  <c:v>5126.2060546875</c:v>
                </c:pt>
                <c:pt idx="3726">
                  <c:v>5124.97216796875</c:v>
                </c:pt>
                <c:pt idx="3727">
                  <c:v>5124.8515625</c:v>
                </c:pt>
                <c:pt idx="3728">
                  <c:v>5124.4833984375</c:v>
                </c:pt>
                <c:pt idx="3729">
                  <c:v>5126.4248046875</c:v>
                </c:pt>
                <c:pt idx="3730">
                  <c:v>5127.50634765625</c:v>
                </c:pt>
                <c:pt idx="3731">
                  <c:v>5126.373046875</c:v>
                </c:pt>
                <c:pt idx="3732">
                  <c:v>5126.44384765625</c:v>
                </c:pt>
                <c:pt idx="3733">
                  <c:v>5125.60498046875</c:v>
                </c:pt>
                <c:pt idx="3734">
                  <c:v>5127.57763671875</c:v>
                </c:pt>
                <c:pt idx="3735">
                  <c:v>5126.5947265625</c:v>
                </c:pt>
                <c:pt idx="3736">
                  <c:v>5126.587890625</c:v>
                </c:pt>
                <c:pt idx="3737">
                  <c:v>5126.0966796875</c:v>
                </c:pt>
                <c:pt idx="3738">
                  <c:v>5126.45361328125</c:v>
                </c:pt>
                <c:pt idx="3739">
                  <c:v>5125.84716796875</c:v>
                </c:pt>
                <c:pt idx="3740">
                  <c:v>5125.55615234375</c:v>
                </c:pt>
                <c:pt idx="3741">
                  <c:v>5125.06982421875</c:v>
                </c:pt>
                <c:pt idx="3742">
                  <c:v>5125.95703125</c:v>
                </c:pt>
                <c:pt idx="3743">
                  <c:v>5127.20947265625</c:v>
                </c:pt>
                <c:pt idx="3744">
                  <c:v>5127.662109375</c:v>
                </c:pt>
                <c:pt idx="3745">
                  <c:v>5127.2294921875</c:v>
                </c:pt>
                <c:pt idx="3746">
                  <c:v>5125.765625</c:v>
                </c:pt>
                <c:pt idx="3747">
                  <c:v>5124.73291015625</c:v>
                </c:pt>
                <c:pt idx="3748">
                  <c:v>5124.869140625</c:v>
                </c:pt>
                <c:pt idx="3749">
                  <c:v>5125.42822265625</c:v>
                </c:pt>
                <c:pt idx="3750">
                  <c:v>5123.94189453125</c:v>
                </c:pt>
                <c:pt idx="3751">
                  <c:v>5122.1875</c:v>
                </c:pt>
                <c:pt idx="3752">
                  <c:v>5122.99755859375</c:v>
                </c:pt>
                <c:pt idx="3753">
                  <c:v>5123.13330078125</c:v>
                </c:pt>
                <c:pt idx="3754">
                  <c:v>5124.60205078125</c:v>
                </c:pt>
                <c:pt idx="3755">
                  <c:v>5125.181640625</c:v>
                </c:pt>
                <c:pt idx="3756">
                  <c:v>5125.7626953125</c:v>
                </c:pt>
                <c:pt idx="3757">
                  <c:v>5125.24755859375</c:v>
                </c:pt>
                <c:pt idx="3758">
                  <c:v>5124.94921875</c:v>
                </c:pt>
                <c:pt idx="3759">
                  <c:v>5125.5380859375</c:v>
                </c:pt>
                <c:pt idx="3760">
                  <c:v>5127.001953125</c:v>
                </c:pt>
                <c:pt idx="3761">
                  <c:v>5125.93115234375</c:v>
                </c:pt>
                <c:pt idx="3762">
                  <c:v>5127.5244140625</c:v>
                </c:pt>
                <c:pt idx="3763">
                  <c:v>5127.4365234375</c:v>
                </c:pt>
                <c:pt idx="3764">
                  <c:v>5123.9521484375</c:v>
                </c:pt>
                <c:pt idx="3765">
                  <c:v>5125.6806640625</c:v>
                </c:pt>
                <c:pt idx="3766">
                  <c:v>5126.81591796875</c:v>
                </c:pt>
                <c:pt idx="3767">
                  <c:v>5127.1015625</c:v>
                </c:pt>
                <c:pt idx="3768">
                  <c:v>5125.59375</c:v>
                </c:pt>
                <c:pt idx="3769">
                  <c:v>5125.1474609375</c:v>
                </c:pt>
                <c:pt idx="3770">
                  <c:v>5124.98779296875</c:v>
                </c:pt>
                <c:pt idx="3771">
                  <c:v>5126.67919921875</c:v>
                </c:pt>
                <c:pt idx="3772">
                  <c:v>5126.04150390625</c:v>
                </c:pt>
                <c:pt idx="3773">
                  <c:v>5126.28955078125</c:v>
                </c:pt>
                <c:pt idx="3774">
                  <c:v>5125.48583984375</c:v>
                </c:pt>
                <c:pt idx="3775">
                  <c:v>5125.46630859375</c:v>
                </c:pt>
                <c:pt idx="3776">
                  <c:v>5125.39794921875</c:v>
                </c:pt>
                <c:pt idx="3777">
                  <c:v>5125.40966796875</c:v>
                </c:pt>
                <c:pt idx="3778">
                  <c:v>5126.06494140625</c:v>
                </c:pt>
                <c:pt idx="3779">
                  <c:v>5125.4794921875</c:v>
                </c:pt>
                <c:pt idx="3780">
                  <c:v>5125.29833984375</c:v>
                </c:pt>
                <c:pt idx="3781">
                  <c:v>5124.61669921875</c:v>
                </c:pt>
                <c:pt idx="3782">
                  <c:v>5126.4580078125</c:v>
                </c:pt>
                <c:pt idx="3783">
                  <c:v>5124.76416015625</c:v>
                </c:pt>
                <c:pt idx="3784">
                  <c:v>5126.0751953125</c:v>
                </c:pt>
                <c:pt idx="3785">
                  <c:v>5125.3134765625</c:v>
                </c:pt>
                <c:pt idx="3786">
                  <c:v>5125.25634765625</c:v>
                </c:pt>
                <c:pt idx="3787">
                  <c:v>5125.44921875</c:v>
                </c:pt>
                <c:pt idx="3788">
                  <c:v>5124.77783203125</c:v>
                </c:pt>
                <c:pt idx="3789">
                  <c:v>5125.06884765625</c:v>
                </c:pt>
                <c:pt idx="3790">
                  <c:v>5124.86572265625</c:v>
                </c:pt>
                <c:pt idx="3791">
                  <c:v>5125.767578125</c:v>
                </c:pt>
                <c:pt idx="3792">
                  <c:v>5125.36572265625</c:v>
                </c:pt>
                <c:pt idx="3793">
                  <c:v>5124.8212890625</c:v>
                </c:pt>
                <c:pt idx="3794">
                  <c:v>5124.66650390625</c:v>
                </c:pt>
                <c:pt idx="3795">
                  <c:v>5123.73095703125</c:v>
                </c:pt>
                <c:pt idx="3796">
                  <c:v>5125.30322265625</c:v>
                </c:pt>
                <c:pt idx="3797">
                  <c:v>5126.22412109375</c:v>
                </c:pt>
                <c:pt idx="3798">
                  <c:v>5127.6376953125</c:v>
                </c:pt>
                <c:pt idx="3799">
                  <c:v>5125.49853515625</c:v>
                </c:pt>
                <c:pt idx="3800">
                  <c:v>5125.076171875</c:v>
                </c:pt>
                <c:pt idx="3801">
                  <c:v>5125.90283203125</c:v>
                </c:pt>
                <c:pt idx="3802">
                  <c:v>5125.56982421875</c:v>
                </c:pt>
                <c:pt idx="3803">
                  <c:v>5125.42529296875</c:v>
                </c:pt>
                <c:pt idx="3804">
                  <c:v>5126.27001953125</c:v>
                </c:pt>
                <c:pt idx="3805">
                  <c:v>5127.02587890625</c:v>
                </c:pt>
                <c:pt idx="3806">
                  <c:v>5126.22119140625</c:v>
                </c:pt>
                <c:pt idx="3807">
                  <c:v>5125.166015625</c:v>
                </c:pt>
                <c:pt idx="3808">
                  <c:v>5124.80517578125</c:v>
                </c:pt>
                <c:pt idx="3809">
                  <c:v>5124.71728515625</c:v>
                </c:pt>
                <c:pt idx="3810">
                  <c:v>5123.38623046875</c:v>
                </c:pt>
                <c:pt idx="3811">
                  <c:v>5124.40771484375</c:v>
                </c:pt>
                <c:pt idx="3812">
                  <c:v>5124.14208984375</c:v>
                </c:pt>
                <c:pt idx="3813">
                  <c:v>5125.021484375</c:v>
                </c:pt>
                <c:pt idx="3814">
                  <c:v>5126.060546875</c:v>
                </c:pt>
                <c:pt idx="3815">
                  <c:v>5123.88623046875</c:v>
                </c:pt>
                <c:pt idx="3816">
                  <c:v>5125.03759765625</c:v>
                </c:pt>
                <c:pt idx="3817">
                  <c:v>5124.44580078125</c:v>
                </c:pt>
                <c:pt idx="3818">
                  <c:v>5125.42041015625</c:v>
                </c:pt>
                <c:pt idx="3819">
                  <c:v>5126.7978515625</c:v>
                </c:pt>
                <c:pt idx="3820">
                  <c:v>5126.81591796875</c:v>
                </c:pt>
                <c:pt idx="3821">
                  <c:v>5126.81884765625</c:v>
                </c:pt>
                <c:pt idx="3822">
                  <c:v>5124.99609375</c:v>
                </c:pt>
                <c:pt idx="3823">
                  <c:v>5123.29833984375</c:v>
                </c:pt>
                <c:pt idx="3824">
                  <c:v>5124.828125</c:v>
                </c:pt>
                <c:pt idx="3825">
                  <c:v>5124.50537109375</c:v>
                </c:pt>
                <c:pt idx="3826">
                  <c:v>5125.43994140625</c:v>
                </c:pt>
                <c:pt idx="3827">
                  <c:v>5124.1123046875</c:v>
                </c:pt>
                <c:pt idx="3828">
                  <c:v>5126.4208984375</c:v>
                </c:pt>
                <c:pt idx="3829">
                  <c:v>5125.96728515625</c:v>
                </c:pt>
                <c:pt idx="3830">
                  <c:v>5125.69775390625</c:v>
                </c:pt>
                <c:pt idx="3831">
                  <c:v>5127.38427734375</c:v>
                </c:pt>
                <c:pt idx="3832">
                  <c:v>5125.60693359375</c:v>
                </c:pt>
                <c:pt idx="3833">
                  <c:v>5125.74853515625</c:v>
                </c:pt>
                <c:pt idx="3834">
                  <c:v>5124.6552734375</c:v>
                </c:pt>
                <c:pt idx="3835">
                  <c:v>5125.33642578125</c:v>
                </c:pt>
                <c:pt idx="3836">
                  <c:v>5126.19580078125</c:v>
                </c:pt>
                <c:pt idx="3837">
                  <c:v>5124.34716796875</c:v>
                </c:pt>
                <c:pt idx="3838">
                  <c:v>5125.255859375</c:v>
                </c:pt>
                <c:pt idx="3839">
                  <c:v>5125.45751953125</c:v>
                </c:pt>
                <c:pt idx="3840">
                  <c:v>5125.1015625</c:v>
                </c:pt>
                <c:pt idx="3841">
                  <c:v>5123.2041015625</c:v>
                </c:pt>
                <c:pt idx="3842">
                  <c:v>5122.3798828125</c:v>
                </c:pt>
                <c:pt idx="3843">
                  <c:v>5123.2578125</c:v>
                </c:pt>
                <c:pt idx="3844">
                  <c:v>5125.75048828125</c:v>
                </c:pt>
                <c:pt idx="3845">
                  <c:v>5125.24755859375</c:v>
                </c:pt>
                <c:pt idx="3846">
                  <c:v>5124.7080078125</c:v>
                </c:pt>
                <c:pt idx="3847">
                  <c:v>5124.20068359375</c:v>
                </c:pt>
                <c:pt idx="3848">
                  <c:v>5125.0625</c:v>
                </c:pt>
                <c:pt idx="3849">
                  <c:v>5124.56298828125</c:v>
                </c:pt>
                <c:pt idx="3850">
                  <c:v>5125.7392578125</c:v>
                </c:pt>
                <c:pt idx="3851">
                  <c:v>5126.51611328125</c:v>
                </c:pt>
                <c:pt idx="3852">
                  <c:v>5123.798828125</c:v>
                </c:pt>
                <c:pt idx="3853">
                  <c:v>5125.22412109375</c:v>
                </c:pt>
                <c:pt idx="3854">
                  <c:v>5124.69921875</c:v>
                </c:pt>
                <c:pt idx="3855">
                  <c:v>5124.955078125</c:v>
                </c:pt>
                <c:pt idx="3856">
                  <c:v>5125.1416015625</c:v>
                </c:pt>
                <c:pt idx="3857">
                  <c:v>5124.77099609375</c:v>
                </c:pt>
                <c:pt idx="3858">
                  <c:v>5124.32421875</c:v>
                </c:pt>
                <c:pt idx="3859">
                  <c:v>5124.94873046875</c:v>
                </c:pt>
                <c:pt idx="3860">
                  <c:v>5124.77783203125</c:v>
                </c:pt>
                <c:pt idx="3861">
                  <c:v>5124.99755859375</c:v>
                </c:pt>
                <c:pt idx="3862">
                  <c:v>5125.3505859375</c:v>
                </c:pt>
                <c:pt idx="3863">
                  <c:v>5125.3466796875</c:v>
                </c:pt>
                <c:pt idx="3864">
                  <c:v>5125.328125</c:v>
                </c:pt>
                <c:pt idx="3865">
                  <c:v>5126.1064453125</c:v>
                </c:pt>
                <c:pt idx="3866">
                  <c:v>5126.62744140625</c:v>
                </c:pt>
                <c:pt idx="3867">
                  <c:v>5127.00390625</c:v>
                </c:pt>
                <c:pt idx="3868">
                  <c:v>5125.138671875</c:v>
                </c:pt>
                <c:pt idx="3869">
                  <c:v>5125.275390625</c:v>
                </c:pt>
                <c:pt idx="3870">
                  <c:v>5123.87744140625</c:v>
                </c:pt>
                <c:pt idx="3871">
                  <c:v>5126.2939453125</c:v>
                </c:pt>
                <c:pt idx="3872">
                  <c:v>5124.9677734375</c:v>
                </c:pt>
                <c:pt idx="3873">
                  <c:v>5125.66455078125</c:v>
                </c:pt>
                <c:pt idx="3874">
                  <c:v>5125.7119140625</c:v>
                </c:pt>
                <c:pt idx="3875">
                  <c:v>5125.287109375</c:v>
                </c:pt>
                <c:pt idx="3876">
                  <c:v>5126.8525390625</c:v>
                </c:pt>
                <c:pt idx="3877">
                  <c:v>5124.79736328125</c:v>
                </c:pt>
                <c:pt idx="3878">
                  <c:v>5125.08154296875</c:v>
                </c:pt>
                <c:pt idx="3879">
                  <c:v>5125.79833984375</c:v>
                </c:pt>
                <c:pt idx="3880">
                  <c:v>5126.99169921875</c:v>
                </c:pt>
                <c:pt idx="3881">
                  <c:v>5124.84375</c:v>
                </c:pt>
                <c:pt idx="3882">
                  <c:v>5123.93994140625</c:v>
                </c:pt>
                <c:pt idx="3883">
                  <c:v>5123.57080078125</c:v>
                </c:pt>
                <c:pt idx="3884">
                  <c:v>5124.90234375</c:v>
                </c:pt>
                <c:pt idx="3885">
                  <c:v>5127.92822265625</c:v>
                </c:pt>
                <c:pt idx="3886">
                  <c:v>5124.97509765625</c:v>
                </c:pt>
                <c:pt idx="3887">
                  <c:v>5124.642578125</c:v>
                </c:pt>
                <c:pt idx="3888">
                  <c:v>5124.49755859375</c:v>
                </c:pt>
                <c:pt idx="3889">
                  <c:v>5126.9814453125</c:v>
                </c:pt>
                <c:pt idx="3890">
                  <c:v>5126.88037109375</c:v>
                </c:pt>
                <c:pt idx="3891">
                  <c:v>5124.662109375</c:v>
                </c:pt>
                <c:pt idx="3892">
                  <c:v>5123.6845703125</c:v>
                </c:pt>
                <c:pt idx="3893">
                  <c:v>5123.71484375</c:v>
                </c:pt>
                <c:pt idx="3894">
                  <c:v>5124.2158203125</c:v>
                </c:pt>
                <c:pt idx="3895">
                  <c:v>5124.04052734375</c:v>
                </c:pt>
                <c:pt idx="3896">
                  <c:v>5125.71484375</c:v>
                </c:pt>
                <c:pt idx="3897">
                  <c:v>5124.71337890625</c:v>
                </c:pt>
                <c:pt idx="3898">
                  <c:v>5125.021484375</c:v>
                </c:pt>
                <c:pt idx="3899">
                  <c:v>5124.86279296875</c:v>
                </c:pt>
                <c:pt idx="3900">
                  <c:v>5126.484375</c:v>
                </c:pt>
                <c:pt idx="3901">
                  <c:v>5127.6826171875</c:v>
                </c:pt>
                <c:pt idx="3902">
                  <c:v>5126.44580078125</c:v>
                </c:pt>
                <c:pt idx="3903">
                  <c:v>5124.8623046875</c:v>
                </c:pt>
                <c:pt idx="3904">
                  <c:v>5125.111328125</c:v>
                </c:pt>
                <c:pt idx="3905">
                  <c:v>5125.24560546875</c:v>
                </c:pt>
                <c:pt idx="3906">
                  <c:v>5125.765625</c:v>
                </c:pt>
                <c:pt idx="3907">
                  <c:v>5125.80322265625</c:v>
                </c:pt>
                <c:pt idx="3908">
                  <c:v>5125.5869140625</c:v>
                </c:pt>
                <c:pt idx="3909">
                  <c:v>5128.02587890625</c:v>
                </c:pt>
                <c:pt idx="3910">
                  <c:v>5127.80419921875</c:v>
                </c:pt>
                <c:pt idx="3911">
                  <c:v>5126.00732421875</c:v>
                </c:pt>
                <c:pt idx="3912">
                  <c:v>5125.31640625</c:v>
                </c:pt>
                <c:pt idx="3913">
                  <c:v>5125.22216796875</c:v>
                </c:pt>
                <c:pt idx="3914">
                  <c:v>5125.1337890625</c:v>
                </c:pt>
                <c:pt idx="3915">
                  <c:v>5124.90234375</c:v>
                </c:pt>
                <c:pt idx="3916">
                  <c:v>5124.22216796875</c:v>
                </c:pt>
                <c:pt idx="3917">
                  <c:v>5125.119140625</c:v>
                </c:pt>
                <c:pt idx="3918">
                  <c:v>5125.666015625</c:v>
                </c:pt>
                <c:pt idx="3919">
                  <c:v>5125.8203125</c:v>
                </c:pt>
                <c:pt idx="3920">
                  <c:v>5127.3330078125</c:v>
                </c:pt>
                <c:pt idx="3921">
                  <c:v>5125.96435546875</c:v>
                </c:pt>
                <c:pt idx="3922">
                  <c:v>5125.08056640625</c:v>
                </c:pt>
                <c:pt idx="3923">
                  <c:v>5126.248046875</c:v>
                </c:pt>
                <c:pt idx="3924">
                  <c:v>5126.0380859375</c:v>
                </c:pt>
                <c:pt idx="3925">
                  <c:v>5127.0703125</c:v>
                </c:pt>
                <c:pt idx="3926">
                  <c:v>5126.51953125</c:v>
                </c:pt>
                <c:pt idx="3927">
                  <c:v>5126.44873046875</c:v>
                </c:pt>
                <c:pt idx="3928">
                  <c:v>5125.00830078125</c:v>
                </c:pt>
                <c:pt idx="3929">
                  <c:v>5124.30517578125</c:v>
                </c:pt>
                <c:pt idx="3930">
                  <c:v>5124.8544921875</c:v>
                </c:pt>
                <c:pt idx="3931">
                  <c:v>5125.3232421875</c:v>
                </c:pt>
                <c:pt idx="3932">
                  <c:v>5125.25</c:v>
                </c:pt>
                <c:pt idx="3933">
                  <c:v>5125.9619140625</c:v>
                </c:pt>
                <c:pt idx="3934">
                  <c:v>5124.3427734375</c:v>
                </c:pt>
                <c:pt idx="3935">
                  <c:v>5126.6572265625</c:v>
                </c:pt>
                <c:pt idx="3936">
                  <c:v>5124.9873046875</c:v>
                </c:pt>
                <c:pt idx="3937">
                  <c:v>5124.8134765625</c:v>
                </c:pt>
                <c:pt idx="3938">
                  <c:v>5125.3896484375</c:v>
                </c:pt>
                <c:pt idx="3939">
                  <c:v>5126.52783203125</c:v>
                </c:pt>
                <c:pt idx="3940">
                  <c:v>5125.5107421875</c:v>
                </c:pt>
                <c:pt idx="3941">
                  <c:v>5125.37255859375</c:v>
                </c:pt>
                <c:pt idx="3942">
                  <c:v>5124.36474609375</c:v>
                </c:pt>
                <c:pt idx="3943">
                  <c:v>5124.1103515625</c:v>
                </c:pt>
                <c:pt idx="3944">
                  <c:v>5125.98193359375</c:v>
                </c:pt>
                <c:pt idx="3945">
                  <c:v>5126.73828125</c:v>
                </c:pt>
                <c:pt idx="3946">
                  <c:v>5125.99951171875</c:v>
                </c:pt>
                <c:pt idx="3947">
                  <c:v>5125.54638671875</c:v>
                </c:pt>
                <c:pt idx="3948">
                  <c:v>5125.63037109375</c:v>
                </c:pt>
                <c:pt idx="3949">
                  <c:v>5126.08642578125</c:v>
                </c:pt>
                <c:pt idx="3950">
                  <c:v>5125.72216796875</c:v>
                </c:pt>
                <c:pt idx="3951">
                  <c:v>5126.3173828125</c:v>
                </c:pt>
                <c:pt idx="3952">
                  <c:v>5128.2861328125</c:v>
                </c:pt>
                <c:pt idx="3953">
                  <c:v>5125.9384765625</c:v>
                </c:pt>
                <c:pt idx="3954">
                  <c:v>5125.720703125</c:v>
                </c:pt>
                <c:pt idx="3955">
                  <c:v>5126.56494140625</c:v>
                </c:pt>
                <c:pt idx="3956">
                  <c:v>5124.9541015625</c:v>
                </c:pt>
                <c:pt idx="3957">
                  <c:v>5125.640625</c:v>
                </c:pt>
                <c:pt idx="3958">
                  <c:v>5125.8251953125</c:v>
                </c:pt>
                <c:pt idx="3959">
                  <c:v>5124.9765625</c:v>
                </c:pt>
                <c:pt idx="3960">
                  <c:v>5124.24169921875</c:v>
                </c:pt>
                <c:pt idx="3961">
                  <c:v>5126.654296875</c:v>
                </c:pt>
                <c:pt idx="3962">
                  <c:v>5126.10302734375</c:v>
                </c:pt>
                <c:pt idx="3963">
                  <c:v>5125.81787109375</c:v>
                </c:pt>
                <c:pt idx="3964">
                  <c:v>5127.91552734375</c:v>
                </c:pt>
                <c:pt idx="3965">
                  <c:v>5125.7802734375</c:v>
                </c:pt>
                <c:pt idx="3966">
                  <c:v>5125.396484375</c:v>
                </c:pt>
                <c:pt idx="3967">
                  <c:v>5125.783203125</c:v>
                </c:pt>
                <c:pt idx="3968">
                  <c:v>5125.1279296875</c:v>
                </c:pt>
                <c:pt idx="3969">
                  <c:v>5125.7529296875</c:v>
                </c:pt>
                <c:pt idx="3970">
                  <c:v>5127.28173828125</c:v>
                </c:pt>
                <c:pt idx="3971">
                  <c:v>5125.21923828125</c:v>
                </c:pt>
                <c:pt idx="3972">
                  <c:v>5123.17578125</c:v>
                </c:pt>
                <c:pt idx="3973">
                  <c:v>5127.162109375</c:v>
                </c:pt>
                <c:pt idx="3974">
                  <c:v>5127.9736328125</c:v>
                </c:pt>
                <c:pt idx="3975">
                  <c:v>5125.90673828125</c:v>
                </c:pt>
                <c:pt idx="3976">
                  <c:v>5126.24560546875</c:v>
                </c:pt>
                <c:pt idx="3977">
                  <c:v>5125.771484375</c:v>
                </c:pt>
                <c:pt idx="3978">
                  <c:v>5125.775390625</c:v>
                </c:pt>
                <c:pt idx="3979">
                  <c:v>5125.880859375</c:v>
                </c:pt>
                <c:pt idx="3980">
                  <c:v>5125.98828125</c:v>
                </c:pt>
                <c:pt idx="3981">
                  <c:v>5125.25244140625</c:v>
                </c:pt>
                <c:pt idx="3982">
                  <c:v>5126.11279296875</c:v>
                </c:pt>
                <c:pt idx="3983">
                  <c:v>5125.43310546875</c:v>
                </c:pt>
                <c:pt idx="3984">
                  <c:v>5124.873046875</c:v>
                </c:pt>
                <c:pt idx="3985">
                  <c:v>5126.04248046875</c:v>
                </c:pt>
                <c:pt idx="3986">
                  <c:v>5125.91943359375</c:v>
                </c:pt>
                <c:pt idx="3987">
                  <c:v>5125.6806640625</c:v>
                </c:pt>
                <c:pt idx="3988">
                  <c:v>5125.9296875</c:v>
                </c:pt>
                <c:pt idx="3989">
                  <c:v>5125.50439453125</c:v>
                </c:pt>
                <c:pt idx="3990">
                  <c:v>5126.69482421875</c:v>
                </c:pt>
                <c:pt idx="3991">
                  <c:v>5124.85107421875</c:v>
                </c:pt>
                <c:pt idx="3992">
                  <c:v>5124.6015625</c:v>
                </c:pt>
                <c:pt idx="3993">
                  <c:v>5125.5732421875</c:v>
                </c:pt>
                <c:pt idx="3994">
                  <c:v>5126.26318359375</c:v>
                </c:pt>
                <c:pt idx="3995">
                  <c:v>5125.4013671875</c:v>
                </c:pt>
                <c:pt idx="3996">
                  <c:v>5123.96728515625</c:v>
                </c:pt>
                <c:pt idx="3997">
                  <c:v>5124.81884765625</c:v>
                </c:pt>
                <c:pt idx="3998">
                  <c:v>5124.27197265625</c:v>
                </c:pt>
                <c:pt idx="3999">
                  <c:v>5125.65087890625</c:v>
                </c:pt>
                <c:pt idx="4000">
                  <c:v>5126.177734375</c:v>
                </c:pt>
                <c:pt idx="4001">
                  <c:v>5126.82470703125</c:v>
                </c:pt>
                <c:pt idx="4002">
                  <c:v>5125.77685546875</c:v>
                </c:pt>
                <c:pt idx="4003">
                  <c:v>5125.43994140625</c:v>
                </c:pt>
                <c:pt idx="4004">
                  <c:v>5124.87451171875</c:v>
                </c:pt>
                <c:pt idx="4005">
                  <c:v>5127.6650390625</c:v>
                </c:pt>
                <c:pt idx="4006">
                  <c:v>5126.34326171875</c:v>
                </c:pt>
                <c:pt idx="4007">
                  <c:v>5126.5673828125</c:v>
                </c:pt>
                <c:pt idx="4008">
                  <c:v>5127.05224609375</c:v>
                </c:pt>
                <c:pt idx="4009">
                  <c:v>5127.39892578125</c:v>
                </c:pt>
                <c:pt idx="4010">
                  <c:v>5126.24365234375</c:v>
                </c:pt>
                <c:pt idx="4011">
                  <c:v>5125.00244140625</c:v>
                </c:pt>
                <c:pt idx="4012">
                  <c:v>5125.912109375</c:v>
                </c:pt>
                <c:pt idx="4013">
                  <c:v>5125.02783203125</c:v>
                </c:pt>
                <c:pt idx="4014">
                  <c:v>5125.44091796875</c:v>
                </c:pt>
                <c:pt idx="4015">
                  <c:v>5125.2998046875</c:v>
                </c:pt>
                <c:pt idx="4016">
                  <c:v>5124.716796875</c:v>
                </c:pt>
                <c:pt idx="4017">
                  <c:v>5124.06298828125</c:v>
                </c:pt>
                <c:pt idx="4018">
                  <c:v>5124.140625</c:v>
                </c:pt>
                <c:pt idx="4019">
                  <c:v>5124.787109375</c:v>
                </c:pt>
                <c:pt idx="4020">
                  <c:v>5124.28466796875</c:v>
                </c:pt>
                <c:pt idx="4021">
                  <c:v>5125.3818359375</c:v>
                </c:pt>
                <c:pt idx="4022">
                  <c:v>5124.8798828125</c:v>
                </c:pt>
                <c:pt idx="4023">
                  <c:v>5124.052734375</c:v>
                </c:pt>
                <c:pt idx="4024">
                  <c:v>5123.85205078125</c:v>
                </c:pt>
                <c:pt idx="4025">
                  <c:v>5124.42919921875</c:v>
                </c:pt>
                <c:pt idx="4026">
                  <c:v>5125.3125</c:v>
                </c:pt>
                <c:pt idx="4027">
                  <c:v>5124.94140625</c:v>
                </c:pt>
                <c:pt idx="4028">
                  <c:v>5123.53076171875</c:v>
                </c:pt>
                <c:pt idx="4029">
                  <c:v>5126.041015625</c:v>
                </c:pt>
                <c:pt idx="4030">
                  <c:v>5123.580078125</c:v>
                </c:pt>
                <c:pt idx="4031">
                  <c:v>5126.37548828125</c:v>
                </c:pt>
                <c:pt idx="4032">
                  <c:v>5126.85205078125</c:v>
                </c:pt>
                <c:pt idx="4033">
                  <c:v>5126.15087890625</c:v>
                </c:pt>
                <c:pt idx="4034">
                  <c:v>5124.84423828125</c:v>
                </c:pt>
                <c:pt idx="4035">
                  <c:v>5123.728515625</c:v>
                </c:pt>
                <c:pt idx="4036">
                  <c:v>5124.802734375</c:v>
                </c:pt>
                <c:pt idx="4037">
                  <c:v>5124.1376953125</c:v>
                </c:pt>
                <c:pt idx="4038">
                  <c:v>5126.53173828125</c:v>
                </c:pt>
                <c:pt idx="4039">
                  <c:v>5125.4287109375</c:v>
                </c:pt>
                <c:pt idx="4040">
                  <c:v>5124.845703125</c:v>
                </c:pt>
                <c:pt idx="4041">
                  <c:v>5125.52099609375</c:v>
                </c:pt>
                <c:pt idx="4042">
                  <c:v>5124.3125</c:v>
                </c:pt>
                <c:pt idx="4043">
                  <c:v>5125.9072265625</c:v>
                </c:pt>
                <c:pt idx="4044">
                  <c:v>5126.20947265625</c:v>
                </c:pt>
                <c:pt idx="4045">
                  <c:v>5125.31982421875</c:v>
                </c:pt>
                <c:pt idx="4046">
                  <c:v>5124.9033203125</c:v>
                </c:pt>
                <c:pt idx="4047">
                  <c:v>5123.794921875</c:v>
                </c:pt>
                <c:pt idx="4048">
                  <c:v>5124.2060546875</c:v>
                </c:pt>
                <c:pt idx="4049">
                  <c:v>5125.8974609375</c:v>
                </c:pt>
                <c:pt idx="4050">
                  <c:v>5126.1826171875</c:v>
                </c:pt>
                <c:pt idx="4051">
                  <c:v>5126.7431640625</c:v>
                </c:pt>
                <c:pt idx="4052">
                  <c:v>5125.91357421875</c:v>
                </c:pt>
                <c:pt idx="4053">
                  <c:v>5124.2822265625</c:v>
                </c:pt>
                <c:pt idx="4054">
                  <c:v>5125.05029296875</c:v>
                </c:pt>
                <c:pt idx="4055">
                  <c:v>5125.60498046875</c:v>
                </c:pt>
                <c:pt idx="4056">
                  <c:v>5126.4453125</c:v>
                </c:pt>
                <c:pt idx="4057">
                  <c:v>5124.96533203125</c:v>
                </c:pt>
                <c:pt idx="4058">
                  <c:v>5124.9130859375</c:v>
                </c:pt>
                <c:pt idx="4059">
                  <c:v>5124.67431640625</c:v>
                </c:pt>
                <c:pt idx="4060">
                  <c:v>5125.1025390625</c:v>
                </c:pt>
                <c:pt idx="4061">
                  <c:v>5123.2666015625</c:v>
                </c:pt>
                <c:pt idx="4062">
                  <c:v>5126.91259765625</c:v>
                </c:pt>
                <c:pt idx="4063">
                  <c:v>5125.5771484375</c:v>
                </c:pt>
                <c:pt idx="4064">
                  <c:v>5125.1650390625</c:v>
                </c:pt>
                <c:pt idx="4065">
                  <c:v>5125.46337890625</c:v>
                </c:pt>
                <c:pt idx="4066">
                  <c:v>5124.93115234375</c:v>
                </c:pt>
                <c:pt idx="4067">
                  <c:v>5124.81591796875</c:v>
                </c:pt>
                <c:pt idx="4068">
                  <c:v>5125.27685546875</c:v>
                </c:pt>
                <c:pt idx="4069">
                  <c:v>5124.33349609375</c:v>
                </c:pt>
                <c:pt idx="4070">
                  <c:v>5125.67138671875</c:v>
                </c:pt>
                <c:pt idx="4071">
                  <c:v>5127.07080078125</c:v>
                </c:pt>
                <c:pt idx="4072">
                  <c:v>5125.0244140625</c:v>
                </c:pt>
                <c:pt idx="4073">
                  <c:v>5125.6875</c:v>
                </c:pt>
                <c:pt idx="4074">
                  <c:v>5123.49658203125</c:v>
                </c:pt>
                <c:pt idx="4075">
                  <c:v>5123.10888671875</c:v>
                </c:pt>
                <c:pt idx="4076">
                  <c:v>5123.18359375</c:v>
                </c:pt>
                <c:pt idx="4077">
                  <c:v>5124.556640625</c:v>
                </c:pt>
                <c:pt idx="4078">
                  <c:v>5124.8076171875</c:v>
                </c:pt>
                <c:pt idx="4079">
                  <c:v>5125.5888671875</c:v>
                </c:pt>
                <c:pt idx="4080">
                  <c:v>5126.72607421875</c:v>
                </c:pt>
                <c:pt idx="4081">
                  <c:v>5126.73046875</c:v>
                </c:pt>
                <c:pt idx="4082">
                  <c:v>5125.21044921875</c:v>
                </c:pt>
                <c:pt idx="4083">
                  <c:v>5126.12890625</c:v>
                </c:pt>
                <c:pt idx="4084">
                  <c:v>5124.40673828125</c:v>
                </c:pt>
                <c:pt idx="4085">
                  <c:v>5125.4658203125</c:v>
                </c:pt>
                <c:pt idx="4086">
                  <c:v>5128.9638671875</c:v>
                </c:pt>
                <c:pt idx="4087">
                  <c:v>5125.8876953125</c:v>
                </c:pt>
                <c:pt idx="4088">
                  <c:v>5125.0439453125</c:v>
                </c:pt>
                <c:pt idx="4089">
                  <c:v>5125.1201171875</c:v>
                </c:pt>
                <c:pt idx="4090">
                  <c:v>5125.58837890625</c:v>
                </c:pt>
                <c:pt idx="4091">
                  <c:v>5124.6123046875</c:v>
                </c:pt>
                <c:pt idx="4092">
                  <c:v>5123.45556640625</c:v>
                </c:pt>
                <c:pt idx="4093">
                  <c:v>5124.5673828125</c:v>
                </c:pt>
                <c:pt idx="4094">
                  <c:v>5124.01953125</c:v>
                </c:pt>
                <c:pt idx="4095">
                  <c:v>5125.49658203125</c:v>
                </c:pt>
                <c:pt idx="4096">
                  <c:v>5127.17431640625</c:v>
                </c:pt>
                <c:pt idx="4097">
                  <c:v>5126.30517578125</c:v>
                </c:pt>
                <c:pt idx="4098">
                  <c:v>5125.1142578125</c:v>
                </c:pt>
                <c:pt idx="4099">
                  <c:v>5126.06005859375</c:v>
                </c:pt>
                <c:pt idx="4100">
                  <c:v>5126.27783203125</c:v>
                </c:pt>
                <c:pt idx="4101">
                  <c:v>5125.24853515625</c:v>
                </c:pt>
                <c:pt idx="4102">
                  <c:v>5123.5615234375</c:v>
                </c:pt>
                <c:pt idx="4103">
                  <c:v>5124.91650390625</c:v>
                </c:pt>
                <c:pt idx="4104">
                  <c:v>5126.37744140625</c:v>
                </c:pt>
                <c:pt idx="4105">
                  <c:v>5125.6259765625</c:v>
                </c:pt>
                <c:pt idx="4106">
                  <c:v>5126.12060546875</c:v>
                </c:pt>
                <c:pt idx="4107">
                  <c:v>5125.80419921875</c:v>
                </c:pt>
                <c:pt idx="4108">
                  <c:v>5123.7138671875</c:v>
                </c:pt>
                <c:pt idx="4109">
                  <c:v>5124.6630859375</c:v>
                </c:pt>
                <c:pt idx="4110">
                  <c:v>5125.5478515625</c:v>
                </c:pt>
                <c:pt idx="4111">
                  <c:v>5126.111328125</c:v>
                </c:pt>
                <c:pt idx="4112">
                  <c:v>5127.28515625</c:v>
                </c:pt>
                <c:pt idx="4113">
                  <c:v>5126.7412109375</c:v>
                </c:pt>
                <c:pt idx="4114">
                  <c:v>5124.56494140625</c:v>
                </c:pt>
                <c:pt idx="4115">
                  <c:v>5124.5849609375</c:v>
                </c:pt>
                <c:pt idx="4116">
                  <c:v>5126.0693359375</c:v>
                </c:pt>
                <c:pt idx="4117">
                  <c:v>5124.90576171875</c:v>
                </c:pt>
                <c:pt idx="4118">
                  <c:v>5125.24658203125</c:v>
                </c:pt>
                <c:pt idx="4119">
                  <c:v>5125.7626953125</c:v>
                </c:pt>
                <c:pt idx="4120">
                  <c:v>5127.216796875</c:v>
                </c:pt>
                <c:pt idx="4121">
                  <c:v>5125.54443359375</c:v>
                </c:pt>
                <c:pt idx="4122">
                  <c:v>5125.2197265625</c:v>
                </c:pt>
                <c:pt idx="4123">
                  <c:v>5125.68408203125</c:v>
                </c:pt>
                <c:pt idx="4124">
                  <c:v>5124.4775390625</c:v>
                </c:pt>
                <c:pt idx="4125">
                  <c:v>5126.46923828125</c:v>
                </c:pt>
                <c:pt idx="4126">
                  <c:v>5124.89453125</c:v>
                </c:pt>
                <c:pt idx="4127">
                  <c:v>5124.77783203125</c:v>
                </c:pt>
                <c:pt idx="4128">
                  <c:v>5125.9541015625</c:v>
                </c:pt>
                <c:pt idx="4129">
                  <c:v>5125.58349609375</c:v>
                </c:pt>
                <c:pt idx="4130">
                  <c:v>5125.74609375</c:v>
                </c:pt>
                <c:pt idx="4131">
                  <c:v>5125.22021484375</c:v>
                </c:pt>
                <c:pt idx="4132">
                  <c:v>5124.431640625</c:v>
                </c:pt>
                <c:pt idx="4133">
                  <c:v>5124.09228515625</c:v>
                </c:pt>
                <c:pt idx="4134">
                  <c:v>5125.41552734375</c:v>
                </c:pt>
                <c:pt idx="4135">
                  <c:v>5126.072265625</c:v>
                </c:pt>
                <c:pt idx="4136">
                  <c:v>5124.4306640625</c:v>
                </c:pt>
                <c:pt idx="4137">
                  <c:v>5124.48681640625</c:v>
                </c:pt>
                <c:pt idx="4138">
                  <c:v>5123.560546875</c:v>
                </c:pt>
                <c:pt idx="4139">
                  <c:v>5124.197265625</c:v>
                </c:pt>
                <c:pt idx="4140">
                  <c:v>5125.3623046875</c:v>
                </c:pt>
                <c:pt idx="4141">
                  <c:v>5126.28564453125</c:v>
                </c:pt>
                <c:pt idx="4142">
                  <c:v>5127.2138671875</c:v>
                </c:pt>
                <c:pt idx="4143">
                  <c:v>5127.7978515625</c:v>
                </c:pt>
                <c:pt idx="4144">
                  <c:v>5126.5361328125</c:v>
                </c:pt>
                <c:pt idx="4145">
                  <c:v>5124.86376953125</c:v>
                </c:pt>
                <c:pt idx="4146">
                  <c:v>5125.1064453125</c:v>
                </c:pt>
                <c:pt idx="4147">
                  <c:v>5125.72705078125</c:v>
                </c:pt>
                <c:pt idx="4148">
                  <c:v>5124.23681640625</c:v>
                </c:pt>
                <c:pt idx="4149">
                  <c:v>5125.4638671875</c:v>
                </c:pt>
                <c:pt idx="4150">
                  <c:v>5125.2802734375</c:v>
                </c:pt>
                <c:pt idx="4151">
                  <c:v>5124.2724609375</c:v>
                </c:pt>
                <c:pt idx="4152">
                  <c:v>5124.53466796875</c:v>
                </c:pt>
                <c:pt idx="4153">
                  <c:v>5124.28125</c:v>
                </c:pt>
                <c:pt idx="4154">
                  <c:v>5126.98583984375</c:v>
                </c:pt>
                <c:pt idx="4155">
                  <c:v>5125.49267578125</c:v>
                </c:pt>
                <c:pt idx="4156">
                  <c:v>5124.52001953125</c:v>
                </c:pt>
                <c:pt idx="4157">
                  <c:v>5125.27685546875</c:v>
                </c:pt>
                <c:pt idx="4158">
                  <c:v>5125.9208984375</c:v>
                </c:pt>
                <c:pt idx="4159">
                  <c:v>5124.4873046875</c:v>
                </c:pt>
                <c:pt idx="4160">
                  <c:v>5125.16064453125</c:v>
                </c:pt>
                <c:pt idx="4161">
                  <c:v>5126.11181640625</c:v>
                </c:pt>
                <c:pt idx="4162">
                  <c:v>5125.63623046875</c:v>
                </c:pt>
                <c:pt idx="4163">
                  <c:v>5125.8203125</c:v>
                </c:pt>
                <c:pt idx="4164">
                  <c:v>5123.65771484375</c:v>
                </c:pt>
                <c:pt idx="4165">
                  <c:v>5123.9755859375</c:v>
                </c:pt>
                <c:pt idx="4166">
                  <c:v>5126.19384765625</c:v>
                </c:pt>
                <c:pt idx="4167">
                  <c:v>5124.4072265625</c:v>
                </c:pt>
                <c:pt idx="4168">
                  <c:v>5124.6298828125</c:v>
                </c:pt>
                <c:pt idx="4169">
                  <c:v>5124.8271484375</c:v>
                </c:pt>
                <c:pt idx="4170">
                  <c:v>5124.1923828125</c:v>
                </c:pt>
                <c:pt idx="4171">
                  <c:v>5125.1591796875</c:v>
                </c:pt>
                <c:pt idx="4172">
                  <c:v>5124.392578125</c:v>
                </c:pt>
                <c:pt idx="4173">
                  <c:v>5125.220703125</c:v>
                </c:pt>
                <c:pt idx="4174">
                  <c:v>5125.86865234375</c:v>
                </c:pt>
                <c:pt idx="4175">
                  <c:v>5124.59375</c:v>
                </c:pt>
                <c:pt idx="4176">
                  <c:v>5125.23583984375</c:v>
                </c:pt>
                <c:pt idx="4177">
                  <c:v>5126.4853515625</c:v>
                </c:pt>
                <c:pt idx="4178">
                  <c:v>5125.7001953125</c:v>
                </c:pt>
                <c:pt idx="4179">
                  <c:v>5126.41650390625</c:v>
                </c:pt>
                <c:pt idx="4180">
                  <c:v>5126.7412109375</c:v>
                </c:pt>
                <c:pt idx="4181">
                  <c:v>5126.27587890625</c:v>
                </c:pt>
                <c:pt idx="4182">
                  <c:v>5126.6806640625</c:v>
                </c:pt>
                <c:pt idx="4183">
                  <c:v>5124.07177734375</c:v>
                </c:pt>
                <c:pt idx="4184">
                  <c:v>5125.5625</c:v>
                </c:pt>
                <c:pt idx="4185">
                  <c:v>5126.4140625</c:v>
                </c:pt>
                <c:pt idx="4186">
                  <c:v>5125.478515625</c:v>
                </c:pt>
                <c:pt idx="4187">
                  <c:v>5125.771484375</c:v>
                </c:pt>
                <c:pt idx="4188">
                  <c:v>5125.42822265625</c:v>
                </c:pt>
                <c:pt idx="4189">
                  <c:v>5126.0419921875</c:v>
                </c:pt>
                <c:pt idx="4190">
                  <c:v>5126.7578125</c:v>
                </c:pt>
                <c:pt idx="4191">
                  <c:v>5126.1884765625</c:v>
                </c:pt>
                <c:pt idx="4192">
                  <c:v>5125.12744140625</c:v>
                </c:pt>
                <c:pt idx="4193">
                  <c:v>5124.91357421875</c:v>
                </c:pt>
                <c:pt idx="4194">
                  <c:v>5124.5166015625</c:v>
                </c:pt>
                <c:pt idx="4195">
                  <c:v>5124.783203125</c:v>
                </c:pt>
                <c:pt idx="4196">
                  <c:v>5127.62841796875</c:v>
                </c:pt>
                <c:pt idx="4197">
                  <c:v>5127.16259765625</c:v>
                </c:pt>
                <c:pt idx="4198">
                  <c:v>5126.20849609375</c:v>
                </c:pt>
                <c:pt idx="4199">
                  <c:v>5123.62548828125</c:v>
                </c:pt>
                <c:pt idx="4200">
                  <c:v>5124.89794921875</c:v>
                </c:pt>
                <c:pt idx="4201">
                  <c:v>5126.10888671875</c:v>
                </c:pt>
                <c:pt idx="4202">
                  <c:v>5126.09765625</c:v>
                </c:pt>
                <c:pt idx="4203">
                  <c:v>5125.7548828125</c:v>
                </c:pt>
                <c:pt idx="4204">
                  <c:v>5125.98974609375</c:v>
                </c:pt>
                <c:pt idx="4205">
                  <c:v>5125.35888671875</c:v>
                </c:pt>
                <c:pt idx="4206">
                  <c:v>5124.0595703125</c:v>
                </c:pt>
                <c:pt idx="4207">
                  <c:v>5122.81982421875</c:v>
                </c:pt>
                <c:pt idx="4208">
                  <c:v>5125.1533203125</c:v>
                </c:pt>
                <c:pt idx="4209">
                  <c:v>5125.4716796875</c:v>
                </c:pt>
                <c:pt idx="4210">
                  <c:v>5123.080078125</c:v>
                </c:pt>
                <c:pt idx="4211">
                  <c:v>5125.36376953125</c:v>
                </c:pt>
                <c:pt idx="4212">
                  <c:v>5123.2353515625</c:v>
                </c:pt>
                <c:pt idx="4213">
                  <c:v>5125.23388671875</c:v>
                </c:pt>
                <c:pt idx="4214">
                  <c:v>5124.548828125</c:v>
                </c:pt>
                <c:pt idx="4215">
                  <c:v>5123.93017578125</c:v>
                </c:pt>
                <c:pt idx="4216">
                  <c:v>5125.50732421875</c:v>
                </c:pt>
                <c:pt idx="4217">
                  <c:v>5125.57861328125</c:v>
                </c:pt>
                <c:pt idx="4218">
                  <c:v>5124.58447265625</c:v>
                </c:pt>
                <c:pt idx="4219">
                  <c:v>5125.83642578125</c:v>
                </c:pt>
                <c:pt idx="4220">
                  <c:v>5125.78955078125</c:v>
                </c:pt>
                <c:pt idx="4221">
                  <c:v>5126.9501953125</c:v>
                </c:pt>
                <c:pt idx="4222">
                  <c:v>5124.748046875</c:v>
                </c:pt>
                <c:pt idx="4223">
                  <c:v>5124.02783203125</c:v>
                </c:pt>
                <c:pt idx="4224">
                  <c:v>5126.162109375</c:v>
                </c:pt>
                <c:pt idx="4225">
                  <c:v>5125.609375</c:v>
                </c:pt>
                <c:pt idx="4226">
                  <c:v>5124.85546875</c:v>
                </c:pt>
                <c:pt idx="4227">
                  <c:v>5125.62255859375</c:v>
                </c:pt>
                <c:pt idx="4228">
                  <c:v>5124.21923828125</c:v>
                </c:pt>
                <c:pt idx="4229">
                  <c:v>5126.27392578125</c:v>
                </c:pt>
                <c:pt idx="4230">
                  <c:v>5124.67626953125</c:v>
                </c:pt>
                <c:pt idx="4231">
                  <c:v>5124.8427734375</c:v>
                </c:pt>
                <c:pt idx="4232">
                  <c:v>5125.89404296875</c:v>
                </c:pt>
                <c:pt idx="4233">
                  <c:v>5126.533203125</c:v>
                </c:pt>
                <c:pt idx="4234">
                  <c:v>5125.033203125</c:v>
                </c:pt>
                <c:pt idx="4235">
                  <c:v>5124.41796875</c:v>
                </c:pt>
                <c:pt idx="4236">
                  <c:v>5124.3388671875</c:v>
                </c:pt>
                <c:pt idx="4237">
                  <c:v>5124.85107421875</c:v>
                </c:pt>
                <c:pt idx="4238">
                  <c:v>5126.0986328125</c:v>
                </c:pt>
                <c:pt idx="4239">
                  <c:v>5125.873046875</c:v>
                </c:pt>
                <c:pt idx="4240">
                  <c:v>5124.21142578125</c:v>
                </c:pt>
                <c:pt idx="4241">
                  <c:v>5124.5029296875</c:v>
                </c:pt>
                <c:pt idx="4242">
                  <c:v>5124.5771484375</c:v>
                </c:pt>
                <c:pt idx="4243">
                  <c:v>5125.41455078125</c:v>
                </c:pt>
                <c:pt idx="4244">
                  <c:v>5125.37158203125</c:v>
                </c:pt>
                <c:pt idx="4245">
                  <c:v>5125.66552734375</c:v>
                </c:pt>
                <c:pt idx="4246">
                  <c:v>5125.0029296875</c:v>
                </c:pt>
                <c:pt idx="4247">
                  <c:v>5124.68017578125</c:v>
                </c:pt>
                <c:pt idx="4248">
                  <c:v>5125.15869140625</c:v>
                </c:pt>
                <c:pt idx="4249">
                  <c:v>5124.203125</c:v>
                </c:pt>
                <c:pt idx="4250">
                  <c:v>5125.94921875</c:v>
                </c:pt>
                <c:pt idx="4251">
                  <c:v>5125.2861328125</c:v>
                </c:pt>
                <c:pt idx="4252">
                  <c:v>5125.4140625</c:v>
                </c:pt>
                <c:pt idx="4253">
                  <c:v>5125.58984375</c:v>
                </c:pt>
                <c:pt idx="4254">
                  <c:v>5126.91650390625</c:v>
                </c:pt>
                <c:pt idx="4255">
                  <c:v>5125.2197265625</c:v>
                </c:pt>
                <c:pt idx="4256">
                  <c:v>5125.28125</c:v>
                </c:pt>
                <c:pt idx="4257">
                  <c:v>5125.1953125</c:v>
                </c:pt>
                <c:pt idx="4258">
                  <c:v>5126.72216796875</c:v>
                </c:pt>
                <c:pt idx="4259">
                  <c:v>5126.876953125</c:v>
                </c:pt>
                <c:pt idx="4260">
                  <c:v>5125.15869140625</c:v>
                </c:pt>
                <c:pt idx="4261">
                  <c:v>5126.66015625</c:v>
                </c:pt>
                <c:pt idx="4262">
                  <c:v>5124.95361328125</c:v>
                </c:pt>
                <c:pt idx="4263">
                  <c:v>5126.5498046875</c:v>
                </c:pt>
                <c:pt idx="4264">
                  <c:v>5126.9013671875</c:v>
                </c:pt>
                <c:pt idx="4265">
                  <c:v>5123.921875</c:v>
                </c:pt>
                <c:pt idx="4266">
                  <c:v>5124.595703125</c:v>
                </c:pt>
                <c:pt idx="4267">
                  <c:v>5125.2685546875</c:v>
                </c:pt>
                <c:pt idx="4268">
                  <c:v>5125.20703125</c:v>
                </c:pt>
                <c:pt idx="4269">
                  <c:v>5125.95849609375</c:v>
                </c:pt>
                <c:pt idx="4270">
                  <c:v>5124.48876953125</c:v>
                </c:pt>
                <c:pt idx="4271">
                  <c:v>5124.4384765625</c:v>
                </c:pt>
                <c:pt idx="4272">
                  <c:v>5124.8916015625</c:v>
                </c:pt>
                <c:pt idx="4273">
                  <c:v>5124.0322265625</c:v>
                </c:pt>
                <c:pt idx="4274">
                  <c:v>5125.4345703125</c:v>
                </c:pt>
                <c:pt idx="4275">
                  <c:v>5125.77392578125</c:v>
                </c:pt>
                <c:pt idx="4276">
                  <c:v>5125.21337890625</c:v>
                </c:pt>
                <c:pt idx="4277">
                  <c:v>5124.9716796875</c:v>
                </c:pt>
                <c:pt idx="4278">
                  <c:v>5124.90673828125</c:v>
                </c:pt>
                <c:pt idx="4279">
                  <c:v>5125.97802734375</c:v>
                </c:pt>
                <c:pt idx="4280">
                  <c:v>5126.9697265625</c:v>
                </c:pt>
                <c:pt idx="4281">
                  <c:v>5126.2568359375</c:v>
                </c:pt>
                <c:pt idx="4282">
                  <c:v>5125.02783203125</c:v>
                </c:pt>
                <c:pt idx="4283">
                  <c:v>5125.23193359375</c:v>
                </c:pt>
                <c:pt idx="4284">
                  <c:v>5123.96826171875</c:v>
                </c:pt>
                <c:pt idx="4285">
                  <c:v>5124.5849609375</c:v>
                </c:pt>
                <c:pt idx="4286">
                  <c:v>5125.34423828125</c:v>
                </c:pt>
                <c:pt idx="4287">
                  <c:v>5124.69970703125</c:v>
                </c:pt>
                <c:pt idx="4288">
                  <c:v>5126.05810546875</c:v>
                </c:pt>
                <c:pt idx="4289">
                  <c:v>5126.28515625</c:v>
                </c:pt>
                <c:pt idx="4290">
                  <c:v>5126.0341796875</c:v>
                </c:pt>
                <c:pt idx="4291">
                  <c:v>5124.8212890625</c:v>
                </c:pt>
                <c:pt idx="4292">
                  <c:v>5125.1845703125</c:v>
                </c:pt>
                <c:pt idx="4293">
                  <c:v>5124.5712890625</c:v>
                </c:pt>
                <c:pt idx="4294">
                  <c:v>5126.2060546875</c:v>
                </c:pt>
                <c:pt idx="4295">
                  <c:v>5126.69580078125</c:v>
                </c:pt>
                <c:pt idx="4296">
                  <c:v>5126.39990234375</c:v>
                </c:pt>
                <c:pt idx="4297">
                  <c:v>5125.7744140625</c:v>
                </c:pt>
                <c:pt idx="4298">
                  <c:v>5125.27001953125</c:v>
                </c:pt>
                <c:pt idx="4299">
                  <c:v>5124.78564453125</c:v>
                </c:pt>
                <c:pt idx="4300">
                  <c:v>5125.14111328125</c:v>
                </c:pt>
                <c:pt idx="4301">
                  <c:v>5125.09326171875</c:v>
                </c:pt>
                <c:pt idx="4302">
                  <c:v>5124.21923828125</c:v>
                </c:pt>
                <c:pt idx="4303">
                  <c:v>5126.275390625</c:v>
                </c:pt>
                <c:pt idx="4304">
                  <c:v>5124.87646484375</c:v>
                </c:pt>
                <c:pt idx="4305">
                  <c:v>5124.5927734375</c:v>
                </c:pt>
                <c:pt idx="4306">
                  <c:v>5125.6591796875</c:v>
                </c:pt>
                <c:pt idx="4307">
                  <c:v>5125.29345703125</c:v>
                </c:pt>
                <c:pt idx="4308">
                  <c:v>5125.6689453125</c:v>
                </c:pt>
                <c:pt idx="4309">
                  <c:v>5123.30322265625</c:v>
                </c:pt>
                <c:pt idx="4310">
                  <c:v>5126.568359375</c:v>
                </c:pt>
                <c:pt idx="4311">
                  <c:v>5124.56884765625</c:v>
                </c:pt>
                <c:pt idx="4312">
                  <c:v>5127.96142578125</c:v>
                </c:pt>
                <c:pt idx="4313">
                  <c:v>5127.57958984375</c:v>
                </c:pt>
                <c:pt idx="4314">
                  <c:v>5126.04052734375</c:v>
                </c:pt>
                <c:pt idx="4315">
                  <c:v>5126.74658203125</c:v>
                </c:pt>
                <c:pt idx="4316">
                  <c:v>5124.73876953125</c:v>
                </c:pt>
                <c:pt idx="4317">
                  <c:v>5124.6376953125</c:v>
                </c:pt>
                <c:pt idx="4318">
                  <c:v>5125.6708984375</c:v>
                </c:pt>
                <c:pt idx="4319">
                  <c:v>5125.986328125</c:v>
                </c:pt>
                <c:pt idx="4320">
                  <c:v>5126.203125</c:v>
                </c:pt>
                <c:pt idx="4321">
                  <c:v>5127.880859375</c:v>
                </c:pt>
                <c:pt idx="4322">
                  <c:v>5126.6171875</c:v>
                </c:pt>
                <c:pt idx="4323">
                  <c:v>5124.443359375</c:v>
                </c:pt>
                <c:pt idx="4324">
                  <c:v>5125.36328125</c:v>
                </c:pt>
                <c:pt idx="4325">
                  <c:v>5126.88671875</c:v>
                </c:pt>
                <c:pt idx="4326">
                  <c:v>5124.83056640625</c:v>
                </c:pt>
                <c:pt idx="4327">
                  <c:v>5125.3671875</c:v>
                </c:pt>
                <c:pt idx="4328">
                  <c:v>5124.1279296875</c:v>
                </c:pt>
                <c:pt idx="4329">
                  <c:v>5124.50439453125</c:v>
                </c:pt>
                <c:pt idx="4330">
                  <c:v>5124.5615234375</c:v>
                </c:pt>
                <c:pt idx="4331">
                  <c:v>5125.013671875</c:v>
                </c:pt>
                <c:pt idx="4332">
                  <c:v>5125.5556640625</c:v>
                </c:pt>
                <c:pt idx="4333">
                  <c:v>5123.74609375</c:v>
                </c:pt>
                <c:pt idx="4334">
                  <c:v>5124.802734375</c:v>
                </c:pt>
                <c:pt idx="4335">
                  <c:v>5123.70068359375</c:v>
                </c:pt>
                <c:pt idx="4336">
                  <c:v>5124.64404296875</c:v>
                </c:pt>
                <c:pt idx="4337">
                  <c:v>5125.17431640625</c:v>
                </c:pt>
                <c:pt idx="4338">
                  <c:v>5124.93798828125</c:v>
                </c:pt>
                <c:pt idx="4339">
                  <c:v>5124.91162109375</c:v>
                </c:pt>
                <c:pt idx="4340">
                  <c:v>5125.017578125</c:v>
                </c:pt>
                <c:pt idx="4341">
                  <c:v>5125.96533203125</c:v>
                </c:pt>
                <c:pt idx="4342">
                  <c:v>5124.55029296875</c:v>
                </c:pt>
                <c:pt idx="4343">
                  <c:v>5125.01806640625</c:v>
                </c:pt>
                <c:pt idx="4344">
                  <c:v>5126.00244140625</c:v>
                </c:pt>
                <c:pt idx="4345">
                  <c:v>5124.921875</c:v>
                </c:pt>
                <c:pt idx="4346">
                  <c:v>5125.228515625</c:v>
                </c:pt>
                <c:pt idx="4347">
                  <c:v>5124.154296875</c:v>
                </c:pt>
                <c:pt idx="4348">
                  <c:v>5124.48046875</c:v>
                </c:pt>
                <c:pt idx="4349">
                  <c:v>5124.25732421875</c:v>
                </c:pt>
                <c:pt idx="4350">
                  <c:v>5123.52392578125</c:v>
                </c:pt>
                <c:pt idx="4351">
                  <c:v>5126.92578125</c:v>
                </c:pt>
                <c:pt idx="4352">
                  <c:v>5126.7099609375</c:v>
                </c:pt>
                <c:pt idx="4353">
                  <c:v>5124.37353515625</c:v>
                </c:pt>
                <c:pt idx="4354">
                  <c:v>5125.2294921875</c:v>
                </c:pt>
                <c:pt idx="4355">
                  <c:v>5124.9111328125</c:v>
                </c:pt>
                <c:pt idx="4356">
                  <c:v>5124.748046875</c:v>
                </c:pt>
                <c:pt idx="4357">
                  <c:v>5124.4404296875</c:v>
                </c:pt>
                <c:pt idx="4358">
                  <c:v>5124.66748046875</c:v>
                </c:pt>
                <c:pt idx="4359">
                  <c:v>5125.71435546875</c:v>
                </c:pt>
                <c:pt idx="4360">
                  <c:v>5126.6865234375</c:v>
                </c:pt>
                <c:pt idx="4361">
                  <c:v>5126.5625</c:v>
                </c:pt>
                <c:pt idx="4362">
                  <c:v>5125.900390625</c:v>
                </c:pt>
                <c:pt idx="4363">
                  <c:v>5124.2255859375</c:v>
                </c:pt>
                <c:pt idx="4364">
                  <c:v>5124.4326171875</c:v>
                </c:pt>
                <c:pt idx="4365">
                  <c:v>5125.6015625</c:v>
                </c:pt>
                <c:pt idx="4366">
                  <c:v>5125.90869140625</c:v>
                </c:pt>
                <c:pt idx="4367">
                  <c:v>5127.09228515625</c:v>
                </c:pt>
                <c:pt idx="4368">
                  <c:v>5125.69140625</c:v>
                </c:pt>
                <c:pt idx="4369">
                  <c:v>5124.84912109375</c:v>
                </c:pt>
                <c:pt idx="4370">
                  <c:v>5126.1953125</c:v>
                </c:pt>
                <c:pt idx="4371">
                  <c:v>5125.939453125</c:v>
                </c:pt>
                <c:pt idx="4372">
                  <c:v>5125.62646484375</c:v>
                </c:pt>
                <c:pt idx="4373">
                  <c:v>5126.19775390625</c:v>
                </c:pt>
                <c:pt idx="4374">
                  <c:v>5125.1396484375</c:v>
                </c:pt>
                <c:pt idx="4375">
                  <c:v>5125.5126953125</c:v>
                </c:pt>
                <c:pt idx="4376">
                  <c:v>5124.69091796875</c:v>
                </c:pt>
                <c:pt idx="4377">
                  <c:v>5126.25390625</c:v>
                </c:pt>
                <c:pt idx="4378">
                  <c:v>5127.15283203125</c:v>
                </c:pt>
                <c:pt idx="4379">
                  <c:v>5125.83251953125</c:v>
                </c:pt>
                <c:pt idx="4380">
                  <c:v>5125.24365234375</c:v>
                </c:pt>
                <c:pt idx="4381">
                  <c:v>5125.3154296875</c:v>
                </c:pt>
                <c:pt idx="4382">
                  <c:v>5124.6025390625</c:v>
                </c:pt>
                <c:pt idx="4383">
                  <c:v>5124.833984375</c:v>
                </c:pt>
                <c:pt idx="4384">
                  <c:v>5125.69482421875</c:v>
                </c:pt>
                <c:pt idx="4385">
                  <c:v>5125.48974609375</c:v>
                </c:pt>
                <c:pt idx="4386">
                  <c:v>5126.568359375</c:v>
                </c:pt>
                <c:pt idx="4387">
                  <c:v>5125.5341796875</c:v>
                </c:pt>
                <c:pt idx="4388">
                  <c:v>5124.3154296875</c:v>
                </c:pt>
                <c:pt idx="4389">
                  <c:v>5126.82763671875</c:v>
                </c:pt>
                <c:pt idx="4390">
                  <c:v>5125.330078125</c:v>
                </c:pt>
                <c:pt idx="4391">
                  <c:v>5125.62109375</c:v>
                </c:pt>
                <c:pt idx="4392">
                  <c:v>5124.7294921875</c:v>
                </c:pt>
                <c:pt idx="4393">
                  <c:v>5124.77734375</c:v>
                </c:pt>
                <c:pt idx="4394">
                  <c:v>5124.71533203125</c:v>
                </c:pt>
                <c:pt idx="4395">
                  <c:v>5125.81591796875</c:v>
                </c:pt>
                <c:pt idx="4396">
                  <c:v>5125.47119140625</c:v>
                </c:pt>
                <c:pt idx="4397">
                  <c:v>5124.7509765625</c:v>
                </c:pt>
                <c:pt idx="4398">
                  <c:v>5125.259765625</c:v>
                </c:pt>
                <c:pt idx="4399">
                  <c:v>5124.0087890625</c:v>
                </c:pt>
                <c:pt idx="4400">
                  <c:v>5125.99365234375</c:v>
                </c:pt>
                <c:pt idx="4401">
                  <c:v>5125.7578125</c:v>
                </c:pt>
                <c:pt idx="4402">
                  <c:v>5123.7734375</c:v>
                </c:pt>
                <c:pt idx="4403">
                  <c:v>5126.07958984375</c:v>
                </c:pt>
                <c:pt idx="4404">
                  <c:v>5125.525390625</c:v>
                </c:pt>
                <c:pt idx="4405">
                  <c:v>5126.13671875</c:v>
                </c:pt>
                <c:pt idx="4406">
                  <c:v>5126.72265625</c:v>
                </c:pt>
                <c:pt idx="4407">
                  <c:v>5126.123046875</c:v>
                </c:pt>
                <c:pt idx="4408">
                  <c:v>5126.0078125</c:v>
                </c:pt>
                <c:pt idx="4409">
                  <c:v>5125.97998046875</c:v>
                </c:pt>
                <c:pt idx="4410">
                  <c:v>5123.61865234375</c:v>
                </c:pt>
                <c:pt idx="4411">
                  <c:v>5125.83935546875</c:v>
                </c:pt>
                <c:pt idx="4412">
                  <c:v>5124.20263671875</c:v>
                </c:pt>
                <c:pt idx="4413">
                  <c:v>5125.34228515625</c:v>
                </c:pt>
                <c:pt idx="4414">
                  <c:v>5126.96044921875</c:v>
                </c:pt>
                <c:pt idx="4415">
                  <c:v>5126.95166015625</c:v>
                </c:pt>
                <c:pt idx="4416">
                  <c:v>5125.60888671875</c:v>
                </c:pt>
                <c:pt idx="4417">
                  <c:v>5124.328125</c:v>
                </c:pt>
                <c:pt idx="4418">
                  <c:v>5125.8798828125</c:v>
                </c:pt>
                <c:pt idx="4419">
                  <c:v>5125.3046875</c:v>
                </c:pt>
                <c:pt idx="4420">
                  <c:v>5126.39794921875</c:v>
                </c:pt>
                <c:pt idx="4421">
                  <c:v>5126.29052734375</c:v>
                </c:pt>
                <c:pt idx="4422">
                  <c:v>5125.59912109375</c:v>
                </c:pt>
                <c:pt idx="4423">
                  <c:v>5126.07177734375</c:v>
                </c:pt>
                <c:pt idx="4424">
                  <c:v>5126.82421875</c:v>
                </c:pt>
                <c:pt idx="4425">
                  <c:v>5126.21875</c:v>
                </c:pt>
                <c:pt idx="4426">
                  <c:v>5127.0498046875</c:v>
                </c:pt>
                <c:pt idx="4427">
                  <c:v>5126.34423828125</c:v>
                </c:pt>
                <c:pt idx="4428">
                  <c:v>5125.0224609375</c:v>
                </c:pt>
                <c:pt idx="4429">
                  <c:v>5125.244140625</c:v>
                </c:pt>
                <c:pt idx="4430">
                  <c:v>5125.671875</c:v>
                </c:pt>
                <c:pt idx="4431">
                  <c:v>5125.60791015625</c:v>
                </c:pt>
                <c:pt idx="4432">
                  <c:v>5125.673828125</c:v>
                </c:pt>
                <c:pt idx="4433">
                  <c:v>5127.044921875</c:v>
                </c:pt>
                <c:pt idx="4434">
                  <c:v>5127.89697265625</c:v>
                </c:pt>
                <c:pt idx="4435">
                  <c:v>5126.2109375</c:v>
                </c:pt>
                <c:pt idx="4436">
                  <c:v>5124.34375</c:v>
                </c:pt>
                <c:pt idx="4437">
                  <c:v>5127.78515625</c:v>
                </c:pt>
                <c:pt idx="4438">
                  <c:v>5125.9267578125</c:v>
                </c:pt>
                <c:pt idx="4439">
                  <c:v>5126.177734375</c:v>
                </c:pt>
                <c:pt idx="4440">
                  <c:v>5126.22265625</c:v>
                </c:pt>
                <c:pt idx="4441">
                  <c:v>5125.3916015625</c:v>
                </c:pt>
                <c:pt idx="4442">
                  <c:v>5125.61474609375</c:v>
                </c:pt>
                <c:pt idx="4443">
                  <c:v>5125.18701171875</c:v>
                </c:pt>
                <c:pt idx="4444">
                  <c:v>5126.25244140625</c:v>
                </c:pt>
                <c:pt idx="4445">
                  <c:v>5126.64208984375</c:v>
                </c:pt>
                <c:pt idx="4446">
                  <c:v>5124.32470703125</c:v>
                </c:pt>
                <c:pt idx="4447">
                  <c:v>5124.19482421875</c:v>
                </c:pt>
                <c:pt idx="4448">
                  <c:v>5125.294921875</c:v>
                </c:pt>
                <c:pt idx="4449">
                  <c:v>5126.42724609375</c:v>
                </c:pt>
                <c:pt idx="4450">
                  <c:v>5124.91748046875</c:v>
                </c:pt>
                <c:pt idx="4451">
                  <c:v>5126.05810546875</c:v>
                </c:pt>
                <c:pt idx="4452">
                  <c:v>5124.87255859375</c:v>
                </c:pt>
                <c:pt idx="4453">
                  <c:v>5125.26220703125</c:v>
                </c:pt>
                <c:pt idx="4454">
                  <c:v>5123.5673828125</c:v>
                </c:pt>
                <c:pt idx="4455">
                  <c:v>5123.978515625</c:v>
                </c:pt>
                <c:pt idx="4456">
                  <c:v>5125.60498046875</c:v>
                </c:pt>
                <c:pt idx="4457">
                  <c:v>5125.6845703125</c:v>
                </c:pt>
                <c:pt idx="4458">
                  <c:v>5124.02001953125</c:v>
                </c:pt>
                <c:pt idx="4459">
                  <c:v>5126.08251953125</c:v>
                </c:pt>
                <c:pt idx="4460">
                  <c:v>5126.67724609375</c:v>
                </c:pt>
                <c:pt idx="4461">
                  <c:v>5124.09912109375</c:v>
                </c:pt>
                <c:pt idx="4462">
                  <c:v>5125.75244140625</c:v>
                </c:pt>
                <c:pt idx="4463">
                  <c:v>5124.95654296875</c:v>
                </c:pt>
                <c:pt idx="4464">
                  <c:v>5125.0498046875</c:v>
                </c:pt>
                <c:pt idx="4465">
                  <c:v>5125.544921875</c:v>
                </c:pt>
                <c:pt idx="4466">
                  <c:v>5125.30615234375</c:v>
                </c:pt>
                <c:pt idx="4467">
                  <c:v>5126.84765625</c:v>
                </c:pt>
                <c:pt idx="4468">
                  <c:v>5126.349609375</c:v>
                </c:pt>
                <c:pt idx="4469">
                  <c:v>5126.224609375</c:v>
                </c:pt>
                <c:pt idx="4470">
                  <c:v>5127.384765625</c:v>
                </c:pt>
                <c:pt idx="4471">
                  <c:v>5126.24609375</c:v>
                </c:pt>
                <c:pt idx="4472">
                  <c:v>5126.67138671875</c:v>
                </c:pt>
                <c:pt idx="4473">
                  <c:v>5125.8896484375</c:v>
                </c:pt>
                <c:pt idx="4474">
                  <c:v>5126.8955078125</c:v>
                </c:pt>
                <c:pt idx="4475">
                  <c:v>5126.16064453125</c:v>
                </c:pt>
                <c:pt idx="4476">
                  <c:v>5125.82958984375</c:v>
                </c:pt>
                <c:pt idx="4477">
                  <c:v>5124.63916015625</c:v>
                </c:pt>
                <c:pt idx="4478">
                  <c:v>5126.27734375</c:v>
                </c:pt>
                <c:pt idx="4479">
                  <c:v>5125.9541015625</c:v>
                </c:pt>
                <c:pt idx="4480">
                  <c:v>5126.5126953125</c:v>
                </c:pt>
                <c:pt idx="4481">
                  <c:v>5125.23486328125</c:v>
                </c:pt>
                <c:pt idx="4482">
                  <c:v>5125.6357421875</c:v>
                </c:pt>
                <c:pt idx="4483">
                  <c:v>5125.46533203125</c:v>
                </c:pt>
                <c:pt idx="4484">
                  <c:v>5124.4072265625</c:v>
                </c:pt>
                <c:pt idx="4485">
                  <c:v>5123.45068359375</c:v>
                </c:pt>
                <c:pt idx="4486">
                  <c:v>5123.60986328125</c:v>
                </c:pt>
                <c:pt idx="4487">
                  <c:v>5126.6416015625</c:v>
                </c:pt>
                <c:pt idx="4488">
                  <c:v>5124.20751953125</c:v>
                </c:pt>
                <c:pt idx="4489">
                  <c:v>5126</c:v>
                </c:pt>
                <c:pt idx="4490">
                  <c:v>5125.744140625</c:v>
                </c:pt>
                <c:pt idx="4491">
                  <c:v>5125.52685546875</c:v>
                </c:pt>
                <c:pt idx="4492">
                  <c:v>5127.88330078125</c:v>
                </c:pt>
                <c:pt idx="4493">
                  <c:v>5127.25830078125</c:v>
                </c:pt>
                <c:pt idx="4494">
                  <c:v>5125.61962890625</c:v>
                </c:pt>
                <c:pt idx="4495">
                  <c:v>5126.728515625</c:v>
                </c:pt>
                <c:pt idx="4496">
                  <c:v>5127.783203125</c:v>
                </c:pt>
                <c:pt idx="4497">
                  <c:v>5128.24755859375</c:v>
                </c:pt>
                <c:pt idx="4498">
                  <c:v>5128.02685546875</c:v>
                </c:pt>
                <c:pt idx="4499">
                  <c:v>5127.26953125</c:v>
                </c:pt>
                <c:pt idx="4500">
                  <c:v>5126.8515625</c:v>
                </c:pt>
                <c:pt idx="4501">
                  <c:v>5129.009765625</c:v>
                </c:pt>
                <c:pt idx="4502">
                  <c:v>5125.40234375</c:v>
                </c:pt>
                <c:pt idx="4503">
                  <c:v>5126.39208984375</c:v>
                </c:pt>
                <c:pt idx="4504">
                  <c:v>5126.28173828125</c:v>
                </c:pt>
                <c:pt idx="4505">
                  <c:v>5126.57666015625</c:v>
                </c:pt>
                <c:pt idx="4506">
                  <c:v>5128.1884765625</c:v>
                </c:pt>
                <c:pt idx="4507">
                  <c:v>5125.97021484375</c:v>
                </c:pt>
                <c:pt idx="4508">
                  <c:v>5126.72216796875</c:v>
                </c:pt>
                <c:pt idx="4509">
                  <c:v>5126.30517578125</c:v>
                </c:pt>
                <c:pt idx="4510">
                  <c:v>5126.66357421875</c:v>
                </c:pt>
                <c:pt idx="4511">
                  <c:v>5125.56298828125</c:v>
                </c:pt>
                <c:pt idx="4512">
                  <c:v>5127.09228515625</c:v>
                </c:pt>
                <c:pt idx="4513">
                  <c:v>5124.513671875</c:v>
                </c:pt>
                <c:pt idx="4514">
                  <c:v>5125.7724609375</c:v>
                </c:pt>
                <c:pt idx="4515">
                  <c:v>5126.64697265625</c:v>
                </c:pt>
                <c:pt idx="4516">
                  <c:v>5127.90771484375</c:v>
                </c:pt>
                <c:pt idx="4517">
                  <c:v>5126.4873046875</c:v>
                </c:pt>
                <c:pt idx="4518">
                  <c:v>5124.59521484375</c:v>
                </c:pt>
                <c:pt idx="4519">
                  <c:v>5126.2265625</c:v>
                </c:pt>
                <c:pt idx="4520">
                  <c:v>5125.69140625</c:v>
                </c:pt>
                <c:pt idx="4521">
                  <c:v>5124.68896484375</c:v>
                </c:pt>
                <c:pt idx="4522">
                  <c:v>5127.32763671875</c:v>
                </c:pt>
                <c:pt idx="4523">
                  <c:v>5126.826171875</c:v>
                </c:pt>
                <c:pt idx="4524">
                  <c:v>5126.36083984375</c:v>
                </c:pt>
                <c:pt idx="4525">
                  <c:v>5124.97314453125</c:v>
                </c:pt>
                <c:pt idx="4526">
                  <c:v>5124.8447265625</c:v>
                </c:pt>
                <c:pt idx="4527">
                  <c:v>5126.95263671875</c:v>
                </c:pt>
                <c:pt idx="4528">
                  <c:v>5127.71923828125</c:v>
                </c:pt>
                <c:pt idx="4529">
                  <c:v>5125.951171875</c:v>
                </c:pt>
                <c:pt idx="4530">
                  <c:v>5124.92822265625</c:v>
                </c:pt>
                <c:pt idx="4531">
                  <c:v>5126.03125</c:v>
                </c:pt>
                <c:pt idx="4532">
                  <c:v>5125.9228515625</c:v>
                </c:pt>
                <c:pt idx="4533">
                  <c:v>5125.4580078125</c:v>
                </c:pt>
                <c:pt idx="4534">
                  <c:v>5126.9697265625</c:v>
                </c:pt>
                <c:pt idx="4535">
                  <c:v>5126.755859375</c:v>
                </c:pt>
                <c:pt idx="4536">
                  <c:v>5125.70068359375</c:v>
                </c:pt>
                <c:pt idx="4537">
                  <c:v>5125.546875</c:v>
                </c:pt>
                <c:pt idx="4538">
                  <c:v>5124.88232421875</c:v>
                </c:pt>
                <c:pt idx="4539">
                  <c:v>5126.208984375</c:v>
                </c:pt>
                <c:pt idx="4540">
                  <c:v>5125.80615234375</c:v>
                </c:pt>
                <c:pt idx="4541">
                  <c:v>5125.267578125</c:v>
                </c:pt>
                <c:pt idx="4542">
                  <c:v>5124.77001953125</c:v>
                </c:pt>
                <c:pt idx="4543">
                  <c:v>5126.6787109375</c:v>
                </c:pt>
                <c:pt idx="4544">
                  <c:v>5125.17138671875</c:v>
                </c:pt>
                <c:pt idx="4545">
                  <c:v>5125.37744140625</c:v>
                </c:pt>
                <c:pt idx="4546">
                  <c:v>5125.08544921875</c:v>
                </c:pt>
                <c:pt idx="4547">
                  <c:v>5125.740234375</c:v>
                </c:pt>
                <c:pt idx="4548">
                  <c:v>5125.57763671875</c:v>
                </c:pt>
                <c:pt idx="4549">
                  <c:v>5125.38525390625</c:v>
                </c:pt>
                <c:pt idx="4550">
                  <c:v>5124.90625</c:v>
                </c:pt>
                <c:pt idx="4551">
                  <c:v>5124.90478515625</c:v>
                </c:pt>
                <c:pt idx="4552">
                  <c:v>5125.60400390625</c:v>
                </c:pt>
                <c:pt idx="4553">
                  <c:v>5124.5546875</c:v>
                </c:pt>
                <c:pt idx="4554">
                  <c:v>5125.09033203125</c:v>
                </c:pt>
                <c:pt idx="4555">
                  <c:v>5125.8349609375</c:v>
                </c:pt>
                <c:pt idx="4556">
                  <c:v>5125.1640625</c:v>
                </c:pt>
                <c:pt idx="4557">
                  <c:v>5125.2119140625</c:v>
                </c:pt>
                <c:pt idx="4558">
                  <c:v>5125.78466796875</c:v>
                </c:pt>
                <c:pt idx="4559">
                  <c:v>5126.0546875</c:v>
                </c:pt>
                <c:pt idx="4560">
                  <c:v>5127.2451171875</c:v>
                </c:pt>
                <c:pt idx="4561">
                  <c:v>5125.923828125</c:v>
                </c:pt>
                <c:pt idx="4562">
                  <c:v>5124.779296875</c:v>
                </c:pt>
                <c:pt idx="4563">
                  <c:v>5124.2578125</c:v>
                </c:pt>
                <c:pt idx="4564">
                  <c:v>5125.4609375</c:v>
                </c:pt>
                <c:pt idx="4565">
                  <c:v>5124.8935546875</c:v>
                </c:pt>
                <c:pt idx="4566">
                  <c:v>5124.47412109375</c:v>
                </c:pt>
                <c:pt idx="4567">
                  <c:v>5124.412109375</c:v>
                </c:pt>
                <c:pt idx="4568">
                  <c:v>5124.23779296875</c:v>
                </c:pt>
                <c:pt idx="4569">
                  <c:v>5125.41796875</c:v>
                </c:pt>
                <c:pt idx="4570">
                  <c:v>5125.18310546875</c:v>
                </c:pt>
                <c:pt idx="4571">
                  <c:v>5125.99560546875</c:v>
                </c:pt>
                <c:pt idx="4572">
                  <c:v>5126.46728515625</c:v>
                </c:pt>
                <c:pt idx="4573">
                  <c:v>5124.95263671875</c:v>
                </c:pt>
                <c:pt idx="4574">
                  <c:v>5126.22607421875</c:v>
                </c:pt>
                <c:pt idx="4575">
                  <c:v>5124.6328125</c:v>
                </c:pt>
                <c:pt idx="4576">
                  <c:v>5126.22607421875</c:v>
                </c:pt>
                <c:pt idx="4577">
                  <c:v>5125.62744140625</c:v>
                </c:pt>
                <c:pt idx="4578">
                  <c:v>5124.62255859375</c:v>
                </c:pt>
                <c:pt idx="4579">
                  <c:v>5124.19091796875</c:v>
                </c:pt>
                <c:pt idx="4580">
                  <c:v>5123.921875</c:v>
                </c:pt>
                <c:pt idx="4581">
                  <c:v>5124.6103515625</c:v>
                </c:pt>
                <c:pt idx="4582">
                  <c:v>5125.79931640625</c:v>
                </c:pt>
                <c:pt idx="4583">
                  <c:v>5124.9462890625</c:v>
                </c:pt>
                <c:pt idx="4584">
                  <c:v>5124.92529296875</c:v>
                </c:pt>
                <c:pt idx="4585">
                  <c:v>5123.85888671875</c:v>
                </c:pt>
                <c:pt idx="4586">
                  <c:v>5124.22412109375</c:v>
                </c:pt>
                <c:pt idx="4587">
                  <c:v>5124.4638671875</c:v>
                </c:pt>
                <c:pt idx="4588">
                  <c:v>5124.92333984375</c:v>
                </c:pt>
                <c:pt idx="4589">
                  <c:v>5124.7236328125</c:v>
                </c:pt>
                <c:pt idx="4590">
                  <c:v>5124.177734375</c:v>
                </c:pt>
                <c:pt idx="4591">
                  <c:v>5124.73583984375</c:v>
                </c:pt>
                <c:pt idx="4592">
                  <c:v>5126.05419921875</c:v>
                </c:pt>
                <c:pt idx="4593">
                  <c:v>5126.0966796875</c:v>
                </c:pt>
                <c:pt idx="4594">
                  <c:v>5123.88818359375</c:v>
                </c:pt>
                <c:pt idx="4595">
                  <c:v>5124.5390625</c:v>
                </c:pt>
                <c:pt idx="4596">
                  <c:v>5124.81494140625</c:v>
                </c:pt>
                <c:pt idx="4597">
                  <c:v>5124.955078125</c:v>
                </c:pt>
                <c:pt idx="4598">
                  <c:v>5123.525390625</c:v>
                </c:pt>
                <c:pt idx="4599">
                  <c:v>5124.27197265625</c:v>
                </c:pt>
                <c:pt idx="4600">
                  <c:v>5125.103515625</c:v>
                </c:pt>
                <c:pt idx="4601">
                  <c:v>5125.91845703125</c:v>
                </c:pt>
                <c:pt idx="4602">
                  <c:v>5123.8154296875</c:v>
                </c:pt>
                <c:pt idx="4603">
                  <c:v>5125.37890625</c:v>
                </c:pt>
                <c:pt idx="4604">
                  <c:v>5124.771484375</c:v>
                </c:pt>
                <c:pt idx="4605">
                  <c:v>5125.240234375</c:v>
                </c:pt>
                <c:pt idx="4606">
                  <c:v>5124.52392578125</c:v>
                </c:pt>
                <c:pt idx="4607">
                  <c:v>5125.91552734375</c:v>
                </c:pt>
                <c:pt idx="4608">
                  <c:v>5124.78271484375</c:v>
                </c:pt>
                <c:pt idx="4609">
                  <c:v>5123.72314453125</c:v>
                </c:pt>
                <c:pt idx="4610">
                  <c:v>5123.6904296875</c:v>
                </c:pt>
                <c:pt idx="4611">
                  <c:v>5124.2421875</c:v>
                </c:pt>
                <c:pt idx="4612">
                  <c:v>5124.384765625</c:v>
                </c:pt>
                <c:pt idx="4613">
                  <c:v>5124.11962890625</c:v>
                </c:pt>
                <c:pt idx="4614">
                  <c:v>5126.2548828125</c:v>
                </c:pt>
                <c:pt idx="4615">
                  <c:v>5126.38623046875</c:v>
                </c:pt>
                <c:pt idx="4616">
                  <c:v>5124.03271484375</c:v>
                </c:pt>
                <c:pt idx="4617">
                  <c:v>5122.62451171875</c:v>
                </c:pt>
                <c:pt idx="4618">
                  <c:v>5124.744140625</c:v>
                </c:pt>
                <c:pt idx="4619">
                  <c:v>5122.8125</c:v>
                </c:pt>
                <c:pt idx="4620">
                  <c:v>5123.22021484375</c:v>
                </c:pt>
                <c:pt idx="4621">
                  <c:v>5123.029296875</c:v>
                </c:pt>
                <c:pt idx="4622">
                  <c:v>5123.42529296875</c:v>
                </c:pt>
                <c:pt idx="4623">
                  <c:v>5123.9287109375</c:v>
                </c:pt>
                <c:pt idx="4624">
                  <c:v>5124.15380859375</c:v>
                </c:pt>
                <c:pt idx="4625">
                  <c:v>5125.26318359375</c:v>
                </c:pt>
                <c:pt idx="4626">
                  <c:v>5124.30712890625</c:v>
                </c:pt>
                <c:pt idx="4627">
                  <c:v>5124.34765625</c:v>
                </c:pt>
                <c:pt idx="4628">
                  <c:v>5124.310546875</c:v>
                </c:pt>
                <c:pt idx="4629">
                  <c:v>5124.0517578125</c:v>
                </c:pt>
                <c:pt idx="4630">
                  <c:v>5125.115234375</c:v>
                </c:pt>
                <c:pt idx="4631">
                  <c:v>5125.0166015625</c:v>
                </c:pt>
                <c:pt idx="4632">
                  <c:v>5124.62890625</c:v>
                </c:pt>
                <c:pt idx="4633">
                  <c:v>5123.9306640625</c:v>
                </c:pt>
                <c:pt idx="4634">
                  <c:v>5123.298828125</c:v>
                </c:pt>
                <c:pt idx="4635">
                  <c:v>5124.86572265625</c:v>
                </c:pt>
                <c:pt idx="4636">
                  <c:v>5126.2861328125</c:v>
                </c:pt>
                <c:pt idx="4637">
                  <c:v>5125.51123046875</c:v>
                </c:pt>
                <c:pt idx="4638">
                  <c:v>5124.1611328125</c:v>
                </c:pt>
                <c:pt idx="4639">
                  <c:v>5124.94970703125</c:v>
                </c:pt>
                <c:pt idx="4640">
                  <c:v>5123.7880859375</c:v>
                </c:pt>
                <c:pt idx="4641">
                  <c:v>5124.33349609375</c:v>
                </c:pt>
                <c:pt idx="4642">
                  <c:v>5124.21142578125</c:v>
                </c:pt>
                <c:pt idx="4643">
                  <c:v>5122.75927734375</c:v>
                </c:pt>
                <c:pt idx="4644">
                  <c:v>5124.68212890625</c:v>
                </c:pt>
                <c:pt idx="4645">
                  <c:v>5123.11767578125</c:v>
                </c:pt>
                <c:pt idx="4646">
                  <c:v>5123.36669921875</c:v>
                </c:pt>
                <c:pt idx="4647">
                  <c:v>5125.24609375</c:v>
                </c:pt>
                <c:pt idx="4648">
                  <c:v>5124.27294921875</c:v>
                </c:pt>
                <c:pt idx="4649">
                  <c:v>5123.69677734375</c:v>
                </c:pt>
                <c:pt idx="4650">
                  <c:v>5123.4296875</c:v>
                </c:pt>
                <c:pt idx="4651">
                  <c:v>5124.015625</c:v>
                </c:pt>
                <c:pt idx="4652">
                  <c:v>5124.67724609375</c:v>
                </c:pt>
                <c:pt idx="4653">
                  <c:v>5124.2548828125</c:v>
                </c:pt>
                <c:pt idx="4654">
                  <c:v>5123.58740234375</c:v>
                </c:pt>
                <c:pt idx="4655">
                  <c:v>5125.21875</c:v>
                </c:pt>
                <c:pt idx="4656">
                  <c:v>5125.70068359375</c:v>
                </c:pt>
                <c:pt idx="4657">
                  <c:v>5126.2294921875</c:v>
                </c:pt>
                <c:pt idx="4658">
                  <c:v>5124.85791015625</c:v>
                </c:pt>
                <c:pt idx="4659">
                  <c:v>5123.8427734375</c:v>
                </c:pt>
                <c:pt idx="4660">
                  <c:v>5123.8515625</c:v>
                </c:pt>
                <c:pt idx="4661">
                  <c:v>5125.30859375</c:v>
                </c:pt>
                <c:pt idx="4662">
                  <c:v>5124.82470703125</c:v>
                </c:pt>
                <c:pt idx="4663">
                  <c:v>5125.041015625</c:v>
                </c:pt>
                <c:pt idx="4664">
                  <c:v>5123.076171875</c:v>
                </c:pt>
                <c:pt idx="4665">
                  <c:v>5123.7685546875</c:v>
                </c:pt>
                <c:pt idx="4666">
                  <c:v>5123.80322265625</c:v>
                </c:pt>
                <c:pt idx="4667">
                  <c:v>5124.41064453125</c:v>
                </c:pt>
                <c:pt idx="4668">
                  <c:v>5125.6357421875</c:v>
                </c:pt>
                <c:pt idx="4669">
                  <c:v>5124.48876953125</c:v>
                </c:pt>
                <c:pt idx="4670">
                  <c:v>5123.662109375</c:v>
                </c:pt>
                <c:pt idx="4671">
                  <c:v>5123.77685546875</c:v>
                </c:pt>
                <c:pt idx="4672">
                  <c:v>5121.16845703125</c:v>
                </c:pt>
                <c:pt idx="4673">
                  <c:v>5123.611328125</c:v>
                </c:pt>
                <c:pt idx="4674">
                  <c:v>5125.2314453125</c:v>
                </c:pt>
                <c:pt idx="4675">
                  <c:v>5123.9072265625</c:v>
                </c:pt>
                <c:pt idx="4676">
                  <c:v>5123.50244140625</c:v>
                </c:pt>
                <c:pt idx="4677">
                  <c:v>5124.00244140625</c:v>
                </c:pt>
                <c:pt idx="4678">
                  <c:v>5123.42919921875</c:v>
                </c:pt>
                <c:pt idx="4679">
                  <c:v>5124.310546875</c:v>
                </c:pt>
                <c:pt idx="4680">
                  <c:v>5125.6279296875</c:v>
                </c:pt>
                <c:pt idx="4681">
                  <c:v>5125.01416015625</c:v>
                </c:pt>
                <c:pt idx="4682">
                  <c:v>5122.19580078125</c:v>
                </c:pt>
                <c:pt idx="4683">
                  <c:v>5124.9072265625</c:v>
                </c:pt>
                <c:pt idx="4684">
                  <c:v>5125.421875</c:v>
                </c:pt>
                <c:pt idx="4685">
                  <c:v>5125.07861328125</c:v>
                </c:pt>
                <c:pt idx="4686">
                  <c:v>5124.595703125</c:v>
                </c:pt>
                <c:pt idx="4687">
                  <c:v>5125.30224609375</c:v>
                </c:pt>
                <c:pt idx="4688">
                  <c:v>5123.73974609375</c:v>
                </c:pt>
                <c:pt idx="4689">
                  <c:v>5123.97998046875</c:v>
                </c:pt>
                <c:pt idx="4690">
                  <c:v>5125.4658203125</c:v>
                </c:pt>
                <c:pt idx="4691">
                  <c:v>5124.4912109375</c:v>
                </c:pt>
                <c:pt idx="4692">
                  <c:v>5125.521484375</c:v>
                </c:pt>
                <c:pt idx="4693">
                  <c:v>5126.53759765625</c:v>
                </c:pt>
                <c:pt idx="4694">
                  <c:v>5123.736328125</c:v>
                </c:pt>
                <c:pt idx="4695">
                  <c:v>5122.6982421875</c:v>
                </c:pt>
                <c:pt idx="4696">
                  <c:v>5124.556640625</c:v>
                </c:pt>
                <c:pt idx="4697">
                  <c:v>5124.10888671875</c:v>
                </c:pt>
                <c:pt idx="4698">
                  <c:v>5123.03662109375</c:v>
                </c:pt>
                <c:pt idx="4699">
                  <c:v>5125.4951171875</c:v>
                </c:pt>
                <c:pt idx="4700">
                  <c:v>5123.88818359375</c:v>
                </c:pt>
                <c:pt idx="4701">
                  <c:v>5125.015625</c:v>
                </c:pt>
                <c:pt idx="4702">
                  <c:v>5126.1044921875</c:v>
                </c:pt>
                <c:pt idx="4703">
                  <c:v>5125.12060546875</c:v>
                </c:pt>
                <c:pt idx="4704">
                  <c:v>5124.861328125</c:v>
                </c:pt>
                <c:pt idx="4705">
                  <c:v>5125.310546875</c:v>
                </c:pt>
                <c:pt idx="4706">
                  <c:v>5123.76025390625</c:v>
                </c:pt>
                <c:pt idx="4707">
                  <c:v>5123.6025390625</c:v>
                </c:pt>
                <c:pt idx="4708">
                  <c:v>5124.6513671875</c:v>
                </c:pt>
                <c:pt idx="4709">
                  <c:v>5124.873046875</c:v>
                </c:pt>
                <c:pt idx="4710">
                  <c:v>5125.78564453125</c:v>
                </c:pt>
                <c:pt idx="4711">
                  <c:v>5125.0654296875</c:v>
                </c:pt>
                <c:pt idx="4712">
                  <c:v>5124.6904296875</c:v>
                </c:pt>
                <c:pt idx="4713">
                  <c:v>5126.3603515625</c:v>
                </c:pt>
                <c:pt idx="4714">
                  <c:v>5125.93798828125</c:v>
                </c:pt>
                <c:pt idx="4715">
                  <c:v>5123.41796875</c:v>
                </c:pt>
                <c:pt idx="4716">
                  <c:v>5124.34228515625</c:v>
                </c:pt>
                <c:pt idx="4717">
                  <c:v>5125.1015625</c:v>
                </c:pt>
                <c:pt idx="4718">
                  <c:v>5125.9375</c:v>
                </c:pt>
                <c:pt idx="4719">
                  <c:v>5123.7138671875</c:v>
                </c:pt>
                <c:pt idx="4720">
                  <c:v>5124.3486328125</c:v>
                </c:pt>
                <c:pt idx="4721">
                  <c:v>5124.3330078125</c:v>
                </c:pt>
                <c:pt idx="4722">
                  <c:v>5122.7216796875</c:v>
                </c:pt>
                <c:pt idx="4723">
                  <c:v>5122.9384765625</c:v>
                </c:pt>
                <c:pt idx="4724">
                  <c:v>5126.4521484375</c:v>
                </c:pt>
                <c:pt idx="4725">
                  <c:v>5126.822265625</c:v>
                </c:pt>
                <c:pt idx="4726">
                  <c:v>5124.3310546875</c:v>
                </c:pt>
                <c:pt idx="4727">
                  <c:v>5123.5380859375</c:v>
                </c:pt>
                <c:pt idx="4728">
                  <c:v>5123.02099609375</c:v>
                </c:pt>
                <c:pt idx="4729">
                  <c:v>5123.7666015625</c:v>
                </c:pt>
                <c:pt idx="4730">
                  <c:v>5123.1875</c:v>
                </c:pt>
                <c:pt idx="4731">
                  <c:v>5122.7822265625</c:v>
                </c:pt>
                <c:pt idx="4732">
                  <c:v>5122.99951171875</c:v>
                </c:pt>
                <c:pt idx="4733">
                  <c:v>5124.24853515625</c:v>
                </c:pt>
                <c:pt idx="4734">
                  <c:v>5121.57763671875</c:v>
                </c:pt>
                <c:pt idx="4735">
                  <c:v>5123.57421875</c:v>
                </c:pt>
                <c:pt idx="4736">
                  <c:v>5123.6767578125</c:v>
                </c:pt>
                <c:pt idx="4737">
                  <c:v>5123.615234375</c:v>
                </c:pt>
                <c:pt idx="4738">
                  <c:v>5122.53125</c:v>
                </c:pt>
                <c:pt idx="4739">
                  <c:v>5122.90478515625</c:v>
                </c:pt>
                <c:pt idx="4740">
                  <c:v>5124.75146484375</c:v>
                </c:pt>
                <c:pt idx="4741">
                  <c:v>5125.2373046875</c:v>
                </c:pt>
                <c:pt idx="4742">
                  <c:v>5125.2548828125</c:v>
                </c:pt>
                <c:pt idx="4743">
                  <c:v>5122.39697265625</c:v>
                </c:pt>
                <c:pt idx="4744">
                  <c:v>5123.92431640625</c:v>
                </c:pt>
                <c:pt idx="4745">
                  <c:v>5124.7373046875</c:v>
                </c:pt>
                <c:pt idx="4746">
                  <c:v>5122.3876953125</c:v>
                </c:pt>
                <c:pt idx="4747">
                  <c:v>5124.58935546875</c:v>
                </c:pt>
                <c:pt idx="4748">
                  <c:v>5122.98876953125</c:v>
                </c:pt>
                <c:pt idx="4749">
                  <c:v>5123.7578125</c:v>
                </c:pt>
                <c:pt idx="4750">
                  <c:v>5121.34814453125</c:v>
                </c:pt>
                <c:pt idx="4751">
                  <c:v>5122.07470703125</c:v>
                </c:pt>
                <c:pt idx="4752">
                  <c:v>5121.8916015625</c:v>
                </c:pt>
                <c:pt idx="4753">
                  <c:v>5123.7578125</c:v>
                </c:pt>
                <c:pt idx="4754">
                  <c:v>5124.8564453125</c:v>
                </c:pt>
                <c:pt idx="4755">
                  <c:v>5123.31298828125</c:v>
                </c:pt>
                <c:pt idx="4756">
                  <c:v>5123.23974609375</c:v>
                </c:pt>
                <c:pt idx="4757">
                  <c:v>5122.884765625</c:v>
                </c:pt>
                <c:pt idx="4758">
                  <c:v>5123.64208984375</c:v>
                </c:pt>
                <c:pt idx="4759">
                  <c:v>5123.66455078125</c:v>
                </c:pt>
                <c:pt idx="4760">
                  <c:v>5123.73388671875</c:v>
                </c:pt>
                <c:pt idx="4761">
                  <c:v>5122.9716796875</c:v>
                </c:pt>
                <c:pt idx="4762">
                  <c:v>5122.81689453125</c:v>
                </c:pt>
                <c:pt idx="4763">
                  <c:v>5124.03857421875</c:v>
                </c:pt>
                <c:pt idx="4764">
                  <c:v>5121.90625</c:v>
                </c:pt>
                <c:pt idx="4765">
                  <c:v>5125.7158203125</c:v>
                </c:pt>
                <c:pt idx="4766">
                  <c:v>5121.85009765625</c:v>
                </c:pt>
                <c:pt idx="4767">
                  <c:v>5121.8349609375</c:v>
                </c:pt>
                <c:pt idx="4768">
                  <c:v>5124.326171875</c:v>
                </c:pt>
                <c:pt idx="4769">
                  <c:v>5122.22900390625</c:v>
                </c:pt>
                <c:pt idx="4770">
                  <c:v>5120.1611328125</c:v>
                </c:pt>
                <c:pt idx="4771">
                  <c:v>5122.64208984375</c:v>
                </c:pt>
                <c:pt idx="4772">
                  <c:v>5124.62939453125</c:v>
                </c:pt>
                <c:pt idx="4773">
                  <c:v>5123.23486328125</c:v>
                </c:pt>
                <c:pt idx="4774">
                  <c:v>5124.07177734375</c:v>
                </c:pt>
                <c:pt idx="4775">
                  <c:v>5121.54833984375</c:v>
                </c:pt>
                <c:pt idx="4776">
                  <c:v>5122.22802734375</c:v>
                </c:pt>
                <c:pt idx="4777">
                  <c:v>5122.77392578125</c:v>
                </c:pt>
                <c:pt idx="4778">
                  <c:v>5123.474609375</c:v>
                </c:pt>
                <c:pt idx="4779">
                  <c:v>5124.3671875</c:v>
                </c:pt>
                <c:pt idx="4780">
                  <c:v>5124.9970703125</c:v>
                </c:pt>
                <c:pt idx="4781">
                  <c:v>5123.318359375</c:v>
                </c:pt>
                <c:pt idx="4782">
                  <c:v>5123.5869140625</c:v>
                </c:pt>
                <c:pt idx="4783">
                  <c:v>5122.7900390625</c:v>
                </c:pt>
                <c:pt idx="4784">
                  <c:v>5123.673828125</c:v>
                </c:pt>
                <c:pt idx="4785">
                  <c:v>5122.193359375</c:v>
                </c:pt>
                <c:pt idx="4786">
                  <c:v>5121.32861328125</c:v>
                </c:pt>
                <c:pt idx="4787">
                  <c:v>5122.91064453125</c:v>
                </c:pt>
                <c:pt idx="4788">
                  <c:v>5122.4375</c:v>
                </c:pt>
                <c:pt idx="4789">
                  <c:v>5121.85546875</c:v>
                </c:pt>
                <c:pt idx="4790">
                  <c:v>5125.9912109375</c:v>
                </c:pt>
                <c:pt idx="4791">
                  <c:v>5127.9833984375</c:v>
                </c:pt>
                <c:pt idx="4792">
                  <c:v>5126.98095703125</c:v>
                </c:pt>
                <c:pt idx="4793">
                  <c:v>5125.33203125</c:v>
                </c:pt>
                <c:pt idx="4794">
                  <c:v>5124.67041015625</c:v>
                </c:pt>
                <c:pt idx="4795">
                  <c:v>5127.12939453125</c:v>
                </c:pt>
                <c:pt idx="4796">
                  <c:v>5126.46337890625</c:v>
                </c:pt>
                <c:pt idx="4797">
                  <c:v>5126.31787109375</c:v>
                </c:pt>
                <c:pt idx="4798">
                  <c:v>5125.92333984375</c:v>
                </c:pt>
                <c:pt idx="4799">
                  <c:v>5126.9462890625</c:v>
                </c:pt>
                <c:pt idx="4800">
                  <c:v>5126.41650390625</c:v>
                </c:pt>
                <c:pt idx="4801">
                  <c:v>5126.5244140625</c:v>
                </c:pt>
                <c:pt idx="4802">
                  <c:v>5126.50390625</c:v>
                </c:pt>
                <c:pt idx="4803">
                  <c:v>5127.48388671875</c:v>
                </c:pt>
                <c:pt idx="4804">
                  <c:v>5127.7041015625</c:v>
                </c:pt>
                <c:pt idx="4805">
                  <c:v>5127.53662109375</c:v>
                </c:pt>
                <c:pt idx="4806">
                  <c:v>5126.7412109375</c:v>
                </c:pt>
                <c:pt idx="4807">
                  <c:v>5126.29150390625</c:v>
                </c:pt>
                <c:pt idx="4808">
                  <c:v>5126.5751953125</c:v>
                </c:pt>
                <c:pt idx="4809">
                  <c:v>5126.5205078125</c:v>
                </c:pt>
                <c:pt idx="4810">
                  <c:v>5123.64892578125</c:v>
                </c:pt>
                <c:pt idx="4811">
                  <c:v>5126.18408203125</c:v>
                </c:pt>
                <c:pt idx="4812">
                  <c:v>5124.95703125</c:v>
                </c:pt>
                <c:pt idx="4813">
                  <c:v>5126.4365234375</c:v>
                </c:pt>
                <c:pt idx="4814">
                  <c:v>5127.3369140625</c:v>
                </c:pt>
                <c:pt idx="4815">
                  <c:v>5127.09375</c:v>
                </c:pt>
                <c:pt idx="4816">
                  <c:v>5125.76123046875</c:v>
                </c:pt>
                <c:pt idx="4817">
                  <c:v>5124.9892578125</c:v>
                </c:pt>
                <c:pt idx="4818">
                  <c:v>5125.6201171875</c:v>
                </c:pt>
                <c:pt idx="4819">
                  <c:v>5127.525390625</c:v>
                </c:pt>
                <c:pt idx="4820">
                  <c:v>5126.5146484375</c:v>
                </c:pt>
                <c:pt idx="4821">
                  <c:v>5125.60888671875</c:v>
                </c:pt>
                <c:pt idx="4822">
                  <c:v>5127.3408203125</c:v>
                </c:pt>
                <c:pt idx="4823">
                  <c:v>5126.9287109375</c:v>
                </c:pt>
                <c:pt idx="4824">
                  <c:v>5126.0947265625</c:v>
                </c:pt>
                <c:pt idx="4825">
                  <c:v>5128.91845703125</c:v>
                </c:pt>
                <c:pt idx="4826">
                  <c:v>5129.08203125</c:v>
                </c:pt>
                <c:pt idx="4827">
                  <c:v>5128.56787109375</c:v>
                </c:pt>
                <c:pt idx="4828">
                  <c:v>5126.24267578125</c:v>
                </c:pt>
                <c:pt idx="4829">
                  <c:v>5126.0244140625</c:v>
                </c:pt>
                <c:pt idx="4830">
                  <c:v>5126.02294921875</c:v>
                </c:pt>
                <c:pt idx="4831">
                  <c:v>5126.95263671875</c:v>
                </c:pt>
                <c:pt idx="4832">
                  <c:v>5127.17578125</c:v>
                </c:pt>
                <c:pt idx="4833">
                  <c:v>5127.556640625</c:v>
                </c:pt>
                <c:pt idx="4834">
                  <c:v>5127.0009765625</c:v>
                </c:pt>
                <c:pt idx="4835">
                  <c:v>5127.91455078125</c:v>
                </c:pt>
                <c:pt idx="4836">
                  <c:v>5125.931640625</c:v>
                </c:pt>
                <c:pt idx="4837">
                  <c:v>5126.78076171875</c:v>
                </c:pt>
                <c:pt idx="4838">
                  <c:v>5127.3466796875</c:v>
                </c:pt>
                <c:pt idx="4839">
                  <c:v>5125.8408203125</c:v>
                </c:pt>
                <c:pt idx="4840">
                  <c:v>5126.71142578125</c:v>
                </c:pt>
                <c:pt idx="4841">
                  <c:v>5126.55078125</c:v>
                </c:pt>
                <c:pt idx="4842">
                  <c:v>5126.02783203125</c:v>
                </c:pt>
                <c:pt idx="4843">
                  <c:v>5126.4599609375</c:v>
                </c:pt>
                <c:pt idx="4844">
                  <c:v>5125.76708984375</c:v>
                </c:pt>
                <c:pt idx="4845">
                  <c:v>5128.84228515625</c:v>
                </c:pt>
                <c:pt idx="4846">
                  <c:v>5126.720703125</c:v>
                </c:pt>
                <c:pt idx="4847">
                  <c:v>5126.8095703125</c:v>
                </c:pt>
                <c:pt idx="4848">
                  <c:v>5126.86572265625</c:v>
                </c:pt>
                <c:pt idx="4849">
                  <c:v>5127.322265625</c:v>
                </c:pt>
                <c:pt idx="4850">
                  <c:v>5127.19775390625</c:v>
                </c:pt>
                <c:pt idx="4851">
                  <c:v>5127.35302734375</c:v>
                </c:pt>
                <c:pt idx="4852">
                  <c:v>5128.35595703125</c:v>
                </c:pt>
                <c:pt idx="4853">
                  <c:v>5127.9462890625</c:v>
                </c:pt>
                <c:pt idx="4854">
                  <c:v>5127.20654296875</c:v>
                </c:pt>
                <c:pt idx="4855">
                  <c:v>5127.16796875</c:v>
                </c:pt>
                <c:pt idx="4856">
                  <c:v>5126.4697265625</c:v>
                </c:pt>
                <c:pt idx="4857">
                  <c:v>5126.95361328125</c:v>
                </c:pt>
                <c:pt idx="4858">
                  <c:v>5127.04296875</c:v>
                </c:pt>
                <c:pt idx="4859">
                  <c:v>5127.57958984375</c:v>
                </c:pt>
                <c:pt idx="4860">
                  <c:v>5126.46875</c:v>
                </c:pt>
                <c:pt idx="4861">
                  <c:v>5126.8076171875</c:v>
                </c:pt>
                <c:pt idx="4862">
                  <c:v>5125.7236328125</c:v>
                </c:pt>
                <c:pt idx="4863">
                  <c:v>5126.8671875</c:v>
                </c:pt>
                <c:pt idx="4864">
                  <c:v>5127.52099609375</c:v>
                </c:pt>
                <c:pt idx="4865">
                  <c:v>5126.4658203125</c:v>
                </c:pt>
                <c:pt idx="4866">
                  <c:v>5124.86181640625</c:v>
                </c:pt>
                <c:pt idx="4867">
                  <c:v>5125.35546875</c:v>
                </c:pt>
                <c:pt idx="4868">
                  <c:v>5127.9736328125</c:v>
                </c:pt>
                <c:pt idx="4869">
                  <c:v>5128.037109375</c:v>
                </c:pt>
                <c:pt idx="4870">
                  <c:v>5126.0927734375</c:v>
                </c:pt>
                <c:pt idx="4871">
                  <c:v>5126.87060546875</c:v>
                </c:pt>
                <c:pt idx="4872">
                  <c:v>5127.20654296875</c:v>
                </c:pt>
                <c:pt idx="4873">
                  <c:v>5128.3271484375</c:v>
                </c:pt>
                <c:pt idx="4874">
                  <c:v>5128.0615234375</c:v>
                </c:pt>
                <c:pt idx="4875">
                  <c:v>5128.63427734375</c:v>
                </c:pt>
                <c:pt idx="4876">
                  <c:v>5129.0908203125</c:v>
                </c:pt>
                <c:pt idx="4877">
                  <c:v>5126.78662109375</c:v>
                </c:pt>
                <c:pt idx="4878">
                  <c:v>5127.07470703125</c:v>
                </c:pt>
                <c:pt idx="4879">
                  <c:v>5127.15576171875</c:v>
                </c:pt>
                <c:pt idx="4880">
                  <c:v>5128.0849609375</c:v>
                </c:pt>
                <c:pt idx="4881">
                  <c:v>5128.12939453125</c:v>
                </c:pt>
                <c:pt idx="4882">
                  <c:v>5128.00390625</c:v>
                </c:pt>
                <c:pt idx="4883">
                  <c:v>5125.8701171875</c:v>
                </c:pt>
                <c:pt idx="4884">
                  <c:v>5125.33740234375</c:v>
                </c:pt>
                <c:pt idx="4885">
                  <c:v>5126.40625</c:v>
                </c:pt>
                <c:pt idx="4886">
                  <c:v>5124.970703125</c:v>
                </c:pt>
                <c:pt idx="4887">
                  <c:v>5126.37451171875</c:v>
                </c:pt>
                <c:pt idx="4888">
                  <c:v>5127.80078125</c:v>
                </c:pt>
                <c:pt idx="4889">
                  <c:v>5128.0947265625</c:v>
                </c:pt>
                <c:pt idx="4890">
                  <c:v>5128.7353515625</c:v>
                </c:pt>
                <c:pt idx="4891">
                  <c:v>5128.5322265625</c:v>
                </c:pt>
                <c:pt idx="4892">
                  <c:v>5128.37939453125</c:v>
                </c:pt>
                <c:pt idx="4893">
                  <c:v>5127.41748046875</c:v>
                </c:pt>
                <c:pt idx="4894">
                  <c:v>5127.47314453125</c:v>
                </c:pt>
                <c:pt idx="4895">
                  <c:v>5127.93017578125</c:v>
                </c:pt>
                <c:pt idx="4896">
                  <c:v>5127.45703125</c:v>
                </c:pt>
                <c:pt idx="4897">
                  <c:v>5127.97119140625</c:v>
                </c:pt>
                <c:pt idx="4898">
                  <c:v>5128.251953125</c:v>
                </c:pt>
                <c:pt idx="4899">
                  <c:v>5126.818359375</c:v>
                </c:pt>
                <c:pt idx="4900">
                  <c:v>5126.0771484375</c:v>
                </c:pt>
                <c:pt idx="4901">
                  <c:v>5126.9755859375</c:v>
                </c:pt>
                <c:pt idx="4902">
                  <c:v>5131.12451171875</c:v>
                </c:pt>
                <c:pt idx="4903">
                  <c:v>5130.61279296875</c:v>
                </c:pt>
                <c:pt idx="4904">
                  <c:v>5129.48681640625</c:v>
                </c:pt>
                <c:pt idx="4905">
                  <c:v>5129.21875</c:v>
                </c:pt>
                <c:pt idx="4906">
                  <c:v>5129.07275390625</c:v>
                </c:pt>
                <c:pt idx="4907">
                  <c:v>5126.3046875</c:v>
                </c:pt>
                <c:pt idx="4908">
                  <c:v>5127.8701171875</c:v>
                </c:pt>
                <c:pt idx="4909">
                  <c:v>5127.35498046875</c:v>
                </c:pt>
                <c:pt idx="4910">
                  <c:v>5126.9599609375</c:v>
                </c:pt>
                <c:pt idx="4911">
                  <c:v>5127.4169921875</c:v>
                </c:pt>
                <c:pt idx="4912">
                  <c:v>5126.59765625</c:v>
                </c:pt>
                <c:pt idx="4913">
                  <c:v>5130.07763671875</c:v>
                </c:pt>
                <c:pt idx="4914">
                  <c:v>5130.5380859375</c:v>
                </c:pt>
                <c:pt idx="4915">
                  <c:v>5130.34033203125</c:v>
                </c:pt>
                <c:pt idx="4916">
                  <c:v>5129.8564453125</c:v>
                </c:pt>
                <c:pt idx="4917">
                  <c:v>5128.65869140625</c:v>
                </c:pt>
                <c:pt idx="4918">
                  <c:v>5128.42529296875</c:v>
                </c:pt>
                <c:pt idx="4919">
                  <c:v>5127.93798828125</c:v>
                </c:pt>
                <c:pt idx="4920">
                  <c:v>5128.03125</c:v>
                </c:pt>
                <c:pt idx="4921">
                  <c:v>5127.443359375</c:v>
                </c:pt>
                <c:pt idx="4922">
                  <c:v>5126.27734375</c:v>
                </c:pt>
                <c:pt idx="4923">
                  <c:v>5128.03076171875</c:v>
                </c:pt>
                <c:pt idx="4924">
                  <c:v>5129.0478515625</c:v>
                </c:pt>
                <c:pt idx="4925">
                  <c:v>5128.00830078125</c:v>
                </c:pt>
                <c:pt idx="4926">
                  <c:v>5128.84423828125</c:v>
                </c:pt>
                <c:pt idx="4927">
                  <c:v>5129.421875</c:v>
                </c:pt>
                <c:pt idx="4928">
                  <c:v>5130.5947265625</c:v>
                </c:pt>
                <c:pt idx="4929">
                  <c:v>5130.75439453125</c:v>
                </c:pt>
                <c:pt idx="4930">
                  <c:v>5130.1357421875</c:v>
                </c:pt>
                <c:pt idx="4931">
                  <c:v>5127.57177734375</c:v>
                </c:pt>
                <c:pt idx="4932">
                  <c:v>5126.99560546875</c:v>
                </c:pt>
                <c:pt idx="4933">
                  <c:v>5127.15673828125</c:v>
                </c:pt>
                <c:pt idx="4934">
                  <c:v>5127.671875</c:v>
                </c:pt>
                <c:pt idx="4935">
                  <c:v>5128.42333984375</c:v>
                </c:pt>
                <c:pt idx="4936">
                  <c:v>5128.32958984375</c:v>
                </c:pt>
                <c:pt idx="4937">
                  <c:v>5128.59619140625</c:v>
                </c:pt>
                <c:pt idx="4938">
                  <c:v>5126.3642578125</c:v>
                </c:pt>
                <c:pt idx="4939">
                  <c:v>5127.45703125</c:v>
                </c:pt>
                <c:pt idx="4940">
                  <c:v>5128.83935546875</c:v>
                </c:pt>
                <c:pt idx="4941">
                  <c:v>5130.65771484375</c:v>
                </c:pt>
                <c:pt idx="4942">
                  <c:v>5129.31005859375</c:v>
                </c:pt>
                <c:pt idx="4943">
                  <c:v>5130.240234375</c:v>
                </c:pt>
                <c:pt idx="4944">
                  <c:v>5129.72119140625</c:v>
                </c:pt>
                <c:pt idx="4945">
                  <c:v>5129.765625</c:v>
                </c:pt>
                <c:pt idx="4946">
                  <c:v>5127.83642578125</c:v>
                </c:pt>
                <c:pt idx="4947">
                  <c:v>5129.0400390625</c:v>
                </c:pt>
                <c:pt idx="4948">
                  <c:v>5127.70068359375</c:v>
                </c:pt>
                <c:pt idx="4949">
                  <c:v>5127.89599609375</c:v>
                </c:pt>
                <c:pt idx="4950">
                  <c:v>5127.4228515625</c:v>
                </c:pt>
                <c:pt idx="4951">
                  <c:v>5128.0849609375</c:v>
                </c:pt>
                <c:pt idx="4952">
                  <c:v>5131.5966796875</c:v>
                </c:pt>
                <c:pt idx="4953">
                  <c:v>5131.56396484375</c:v>
                </c:pt>
                <c:pt idx="4954">
                  <c:v>5128.76513671875</c:v>
                </c:pt>
                <c:pt idx="4955">
                  <c:v>5129.498046875</c:v>
                </c:pt>
                <c:pt idx="4956">
                  <c:v>5129.0908203125</c:v>
                </c:pt>
                <c:pt idx="4957">
                  <c:v>5130.2255859375</c:v>
                </c:pt>
                <c:pt idx="4958">
                  <c:v>5130.50927734375</c:v>
                </c:pt>
                <c:pt idx="4959">
                  <c:v>5129.81591796875</c:v>
                </c:pt>
                <c:pt idx="4960">
                  <c:v>5129.28515625</c:v>
                </c:pt>
                <c:pt idx="4961">
                  <c:v>5129.37939453125</c:v>
                </c:pt>
                <c:pt idx="4962">
                  <c:v>5128.9169921875</c:v>
                </c:pt>
                <c:pt idx="4963">
                  <c:v>5127.95263671875</c:v>
                </c:pt>
                <c:pt idx="4964">
                  <c:v>5128.15283203125</c:v>
                </c:pt>
                <c:pt idx="4965">
                  <c:v>5129.47021484375</c:v>
                </c:pt>
                <c:pt idx="4966">
                  <c:v>5130.896484375</c:v>
                </c:pt>
                <c:pt idx="4967">
                  <c:v>5128.69287109375</c:v>
                </c:pt>
                <c:pt idx="4968">
                  <c:v>5129.587890625</c:v>
                </c:pt>
                <c:pt idx="4969">
                  <c:v>5130.32421875</c:v>
                </c:pt>
                <c:pt idx="4970">
                  <c:v>5129.3408203125</c:v>
                </c:pt>
                <c:pt idx="4971">
                  <c:v>5129.4599609375</c:v>
                </c:pt>
                <c:pt idx="4972">
                  <c:v>5127.88330078125</c:v>
                </c:pt>
                <c:pt idx="4973">
                  <c:v>5127.37744140625</c:v>
                </c:pt>
                <c:pt idx="4974">
                  <c:v>5129.24169921875</c:v>
                </c:pt>
                <c:pt idx="4975">
                  <c:v>5129.08251953125</c:v>
                </c:pt>
                <c:pt idx="4976">
                  <c:v>5130.64892578125</c:v>
                </c:pt>
                <c:pt idx="4977">
                  <c:v>5129.9921875</c:v>
                </c:pt>
                <c:pt idx="4978">
                  <c:v>5127.38330078125</c:v>
                </c:pt>
                <c:pt idx="4979">
                  <c:v>5128.13037109375</c:v>
                </c:pt>
                <c:pt idx="4980">
                  <c:v>5130.9619140625</c:v>
                </c:pt>
                <c:pt idx="4981">
                  <c:v>5130.23046875</c:v>
                </c:pt>
                <c:pt idx="4982">
                  <c:v>5131.69580078125</c:v>
                </c:pt>
                <c:pt idx="4983">
                  <c:v>5132.33837890625</c:v>
                </c:pt>
                <c:pt idx="4984">
                  <c:v>5130.751953125</c:v>
                </c:pt>
                <c:pt idx="4985">
                  <c:v>5127.974609375</c:v>
                </c:pt>
                <c:pt idx="4986">
                  <c:v>5129.5263671875</c:v>
                </c:pt>
                <c:pt idx="4987">
                  <c:v>5128.62109375</c:v>
                </c:pt>
                <c:pt idx="4988">
                  <c:v>5129.09033203125</c:v>
                </c:pt>
                <c:pt idx="4989">
                  <c:v>5131.0908203125</c:v>
                </c:pt>
                <c:pt idx="4990">
                  <c:v>5129.935546875</c:v>
                </c:pt>
                <c:pt idx="4991">
                  <c:v>5128.95263671875</c:v>
                </c:pt>
                <c:pt idx="4992">
                  <c:v>5130.25146484375</c:v>
                </c:pt>
                <c:pt idx="4993">
                  <c:v>5129.4404296875</c:v>
                </c:pt>
                <c:pt idx="4994">
                  <c:v>5128.9658203125</c:v>
                </c:pt>
                <c:pt idx="4995">
                  <c:v>5128.51904296875</c:v>
                </c:pt>
                <c:pt idx="4996">
                  <c:v>5128.61181640625</c:v>
                </c:pt>
                <c:pt idx="4997">
                  <c:v>5130.98388671875</c:v>
                </c:pt>
                <c:pt idx="4998">
                  <c:v>5130.98388671875</c:v>
                </c:pt>
                <c:pt idx="4999">
                  <c:v>5130.5029296875</c:v>
                </c:pt>
                <c:pt idx="5000">
                  <c:v>5131.13134765625</c:v>
                </c:pt>
                <c:pt idx="5001">
                  <c:v>5130.1298828125</c:v>
                </c:pt>
                <c:pt idx="5002">
                  <c:v>5130.9931640625</c:v>
                </c:pt>
                <c:pt idx="5003">
                  <c:v>5128.62451171875</c:v>
                </c:pt>
                <c:pt idx="5004">
                  <c:v>5129.04345703125</c:v>
                </c:pt>
                <c:pt idx="5005">
                  <c:v>5129.259765625</c:v>
                </c:pt>
                <c:pt idx="5006">
                  <c:v>5129.18212890625</c:v>
                </c:pt>
                <c:pt idx="5007">
                  <c:v>5128.71728515625</c:v>
                </c:pt>
                <c:pt idx="5008">
                  <c:v>5129.97412109375</c:v>
                </c:pt>
                <c:pt idx="5009">
                  <c:v>5129.66552734375</c:v>
                </c:pt>
                <c:pt idx="5010">
                  <c:v>5129.3505859375</c:v>
                </c:pt>
                <c:pt idx="5011">
                  <c:v>5129.13037109375</c:v>
                </c:pt>
                <c:pt idx="5012">
                  <c:v>5127.78857421875</c:v>
                </c:pt>
                <c:pt idx="5013">
                  <c:v>5129.0341796875</c:v>
                </c:pt>
                <c:pt idx="5014">
                  <c:v>5129.1513671875</c:v>
                </c:pt>
                <c:pt idx="5015">
                  <c:v>5129.1904296875</c:v>
                </c:pt>
                <c:pt idx="5016">
                  <c:v>5131.8984375</c:v>
                </c:pt>
                <c:pt idx="5017">
                  <c:v>5130.4140625</c:v>
                </c:pt>
                <c:pt idx="5018">
                  <c:v>5129.66552734375</c:v>
                </c:pt>
                <c:pt idx="5019">
                  <c:v>5130.09619140625</c:v>
                </c:pt>
                <c:pt idx="5020">
                  <c:v>5128.92919921875</c:v>
                </c:pt>
                <c:pt idx="5021">
                  <c:v>5130.25830078125</c:v>
                </c:pt>
                <c:pt idx="5022">
                  <c:v>5128.98046875</c:v>
                </c:pt>
                <c:pt idx="5023">
                  <c:v>5129.34130859375</c:v>
                </c:pt>
                <c:pt idx="5024">
                  <c:v>5130.16552734375</c:v>
                </c:pt>
                <c:pt idx="5025">
                  <c:v>5129.35693359375</c:v>
                </c:pt>
                <c:pt idx="5026">
                  <c:v>5129.73828125</c:v>
                </c:pt>
                <c:pt idx="5027">
                  <c:v>5130.48388671875</c:v>
                </c:pt>
                <c:pt idx="5028">
                  <c:v>5129.7529296875</c:v>
                </c:pt>
                <c:pt idx="5029">
                  <c:v>5130.78466796875</c:v>
                </c:pt>
                <c:pt idx="5030">
                  <c:v>5129.6376953125</c:v>
                </c:pt>
                <c:pt idx="5031">
                  <c:v>5131.048828125</c:v>
                </c:pt>
                <c:pt idx="5032">
                  <c:v>5131.46142578125</c:v>
                </c:pt>
                <c:pt idx="5033">
                  <c:v>5130.380859375</c:v>
                </c:pt>
                <c:pt idx="5034">
                  <c:v>5128.79931640625</c:v>
                </c:pt>
                <c:pt idx="5035">
                  <c:v>5127.53076171875</c:v>
                </c:pt>
                <c:pt idx="5036">
                  <c:v>5132.9345703125</c:v>
                </c:pt>
                <c:pt idx="5037">
                  <c:v>5132.75</c:v>
                </c:pt>
                <c:pt idx="5038">
                  <c:v>5131.6201171875</c:v>
                </c:pt>
                <c:pt idx="5039">
                  <c:v>5131.27490234375</c:v>
                </c:pt>
                <c:pt idx="5040">
                  <c:v>5130.18701171875</c:v>
                </c:pt>
                <c:pt idx="5041">
                  <c:v>5127.74169921875</c:v>
                </c:pt>
                <c:pt idx="5042">
                  <c:v>5127.0595703125</c:v>
                </c:pt>
                <c:pt idx="5043">
                  <c:v>5128.171875</c:v>
                </c:pt>
                <c:pt idx="5044">
                  <c:v>5129.87890625</c:v>
                </c:pt>
                <c:pt idx="5045">
                  <c:v>5128.98095703125</c:v>
                </c:pt>
                <c:pt idx="5046">
                  <c:v>5128.9384765625</c:v>
                </c:pt>
                <c:pt idx="5047">
                  <c:v>5130.56982421875</c:v>
                </c:pt>
                <c:pt idx="5048">
                  <c:v>5129.86083984375</c:v>
                </c:pt>
                <c:pt idx="5049">
                  <c:v>5129.37060546875</c:v>
                </c:pt>
                <c:pt idx="5050">
                  <c:v>5130.33740234375</c:v>
                </c:pt>
                <c:pt idx="5051">
                  <c:v>5130.837890625</c:v>
                </c:pt>
                <c:pt idx="5052">
                  <c:v>5129.19970703125</c:v>
                </c:pt>
                <c:pt idx="5053">
                  <c:v>5129.06787109375</c:v>
                </c:pt>
                <c:pt idx="5054">
                  <c:v>5129.03466796875</c:v>
                </c:pt>
                <c:pt idx="5055">
                  <c:v>5131.1201171875</c:v>
                </c:pt>
                <c:pt idx="5056">
                  <c:v>5130.3115234375</c:v>
                </c:pt>
                <c:pt idx="5057">
                  <c:v>5130.28515625</c:v>
                </c:pt>
                <c:pt idx="5058">
                  <c:v>5130.73291015625</c:v>
                </c:pt>
                <c:pt idx="5059">
                  <c:v>5129.83056640625</c:v>
                </c:pt>
                <c:pt idx="5060">
                  <c:v>5128.3330078125</c:v>
                </c:pt>
                <c:pt idx="5061">
                  <c:v>5130.43603515625</c:v>
                </c:pt>
                <c:pt idx="5062">
                  <c:v>5130.0791015625</c:v>
                </c:pt>
                <c:pt idx="5063">
                  <c:v>5128.83251953125</c:v>
                </c:pt>
                <c:pt idx="5064">
                  <c:v>5128.6298828125</c:v>
                </c:pt>
                <c:pt idx="5065">
                  <c:v>5128.87841796875</c:v>
                </c:pt>
                <c:pt idx="5066">
                  <c:v>5127.68896484375</c:v>
                </c:pt>
                <c:pt idx="5067">
                  <c:v>5128.13671875</c:v>
                </c:pt>
                <c:pt idx="5068">
                  <c:v>5131.38134765625</c:v>
                </c:pt>
                <c:pt idx="5069">
                  <c:v>5132.2529296875</c:v>
                </c:pt>
                <c:pt idx="5070">
                  <c:v>5132.5849609375</c:v>
                </c:pt>
                <c:pt idx="5071">
                  <c:v>5132.30615234375</c:v>
                </c:pt>
                <c:pt idx="5072">
                  <c:v>5131.11181640625</c:v>
                </c:pt>
                <c:pt idx="5073">
                  <c:v>5132.5595703125</c:v>
                </c:pt>
                <c:pt idx="5074">
                  <c:v>5132.740234375</c:v>
                </c:pt>
                <c:pt idx="5075">
                  <c:v>5130.2578125</c:v>
                </c:pt>
                <c:pt idx="5076">
                  <c:v>5129.61328125</c:v>
                </c:pt>
                <c:pt idx="5077">
                  <c:v>5127.58544921875</c:v>
                </c:pt>
                <c:pt idx="5078">
                  <c:v>5126.98486328125</c:v>
                </c:pt>
                <c:pt idx="5079">
                  <c:v>5127.583984375</c:v>
                </c:pt>
                <c:pt idx="5080">
                  <c:v>5127.46826171875</c:v>
                </c:pt>
                <c:pt idx="5081">
                  <c:v>5128.1904296875</c:v>
                </c:pt>
                <c:pt idx="5082">
                  <c:v>5129.1865234375</c:v>
                </c:pt>
                <c:pt idx="5083">
                  <c:v>5127.36767578125</c:v>
                </c:pt>
                <c:pt idx="5084">
                  <c:v>5128.44775390625</c:v>
                </c:pt>
                <c:pt idx="5085">
                  <c:v>5128.33251953125</c:v>
                </c:pt>
                <c:pt idx="5086">
                  <c:v>5130.25341796875</c:v>
                </c:pt>
                <c:pt idx="5087">
                  <c:v>5129.16796875</c:v>
                </c:pt>
                <c:pt idx="5088">
                  <c:v>5128.72265625</c:v>
                </c:pt>
                <c:pt idx="5089">
                  <c:v>5128.0419921875</c:v>
                </c:pt>
                <c:pt idx="5090">
                  <c:v>5127.94580078125</c:v>
                </c:pt>
                <c:pt idx="5091">
                  <c:v>5130.044921875</c:v>
                </c:pt>
                <c:pt idx="5092">
                  <c:v>5130.22900390625</c:v>
                </c:pt>
                <c:pt idx="5093">
                  <c:v>5127.91015625</c:v>
                </c:pt>
                <c:pt idx="5094">
                  <c:v>5128.16064453125</c:v>
                </c:pt>
                <c:pt idx="5095">
                  <c:v>5129.20703125</c:v>
                </c:pt>
                <c:pt idx="5096">
                  <c:v>5129.435546875</c:v>
                </c:pt>
                <c:pt idx="5097">
                  <c:v>5128.58935546875</c:v>
                </c:pt>
                <c:pt idx="5098">
                  <c:v>5129.03369140625</c:v>
                </c:pt>
                <c:pt idx="5099">
                  <c:v>5130.0048828125</c:v>
                </c:pt>
                <c:pt idx="5100">
                  <c:v>5128.57470703125</c:v>
                </c:pt>
                <c:pt idx="5101">
                  <c:v>5128.17626953125</c:v>
                </c:pt>
                <c:pt idx="5102">
                  <c:v>5127.7392578125</c:v>
                </c:pt>
                <c:pt idx="5103">
                  <c:v>5128.12646484375</c:v>
                </c:pt>
                <c:pt idx="5104">
                  <c:v>5128.5947265625</c:v>
                </c:pt>
                <c:pt idx="5105">
                  <c:v>5126.8203125</c:v>
                </c:pt>
                <c:pt idx="5106">
                  <c:v>5128.6748046875</c:v>
                </c:pt>
                <c:pt idx="5107">
                  <c:v>5129.26220703125</c:v>
                </c:pt>
                <c:pt idx="5108">
                  <c:v>5129.02978515625</c:v>
                </c:pt>
                <c:pt idx="5109">
                  <c:v>5129.24267578125</c:v>
                </c:pt>
                <c:pt idx="5110">
                  <c:v>5129.130859375</c:v>
                </c:pt>
                <c:pt idx="5111">
                  <c:v>5129.43212890625</c:v>
                </c:pt>
                <c:pt idx="5112">
                  <c:v>5130.47412109375</c:v>
                </c:pt>
                <c:pt idx="5113">
                  <c:v>5130.822265625</c:v>
                </c:pt>
                <c:pt idx="5114">
                  <c:v>5129.51953125</c:v>
                </c:pt>
                <c:pt idx="5115">
                  <c:v>5129.541015625</c:v>
                </c:pt>
                <c:pt idx="5116">
                  <c:v>5128.787109375</c:v>
                </c:pt>
                <c:pt idx="5117">
                  <c:v>5129.17919921875</c:v>
                </c:pt>
                <c:pt idx="5118">
                  <c:v>5130.59033203125</c:v>
                </c:pt>
                <c:pt idx="5119">
                  <c:v>5132.703125</c:v>
                </c:pt>
                <c:pt idx="5120">
                  <c:v>5132.5625</c:v>
                </c:pt>
                <c:pt idx="5121">
                  <c:v>5134.21337890625</c:v>
                </c:pt>
                <c:pt idx="5122">
                  <c:v>5133.9072265625</c:v>
                </c:pt>
                <c:pt idx="5123">
                  <c:v>5134.06787109375</c:v>
                </c:pt>
                <c:pt idx="5124">
                  <c:v>5133.0859375</c:v>
                </c:pt>
                <c:pt idx="5125">
                  <c:v>5131.07275390625</c:v>
                </c:pt>
                <c:pt idx="5126">
                  <c:v>5133.3154296875</c:v>
                </c:pt>
                <c:pt idx="5127">
                  <c:v>5131.45458984375</c:v>
                </c:pt>
                <c:pt idx="5128">
                  <c:v>5131.5673828125</c:v>
                </c:pt>
                <c:pt idx="5129">
                  <c:v>5132.912109375</c:v>
                </c:pt>
                <c:pt idx="5130">
                  <c:v>5131.20654296875</c:v>
                </c:pt>
                <c:pt idx="5131">
                  <c:v>5130.85595703125</c:v>
                </c:pt>
                <c:pt idx="5132">
                  <c:v>5128.5146484375</c:v>
                </c:pt>
                <c:pt idx="5133">
                  <c:v>5130.0556640625</c:v>
                </c:pt>
                <c:pt idx="5134">
                  <c:v>5128.5517578125</c:v>
                </c:pt>
                <c:pt idx="5135">
                  <c:v>5126.15234375</c:v>
                </c:pt>
                <c:pt idx="5136">
                  <c:v>5127.0673828125</c:v>
                </c:pt>
                <c:pt idx="5137">
                  <c:v>5126.6171875</c:v>
                </c:pt>
                <c:pt idx="5138">
                  <c:v>5127.7158203125</c:v>
                </c:pt>
                <c:pt idx="5139">
                  <c:v>5129.57177734375</c:v>
                </c:pt>
                <c:pt idx="5140">
                  <c:v>5130.3544921875</c:v>
                </c:pt>
                <c:pt idx="5141">
                  <c:v>5127.94921875</c:v>
                </c:pt>
                <c:pt idx="5142">
                  <c:v>5129.47314453125</c:v>
                </c:pt>
                <c:pt idx="5143">
                  <c:v>5131.26220703125</c:v>
                </c:pt>
                <c:pt idx="5144">
                  <c:v>5129.0244140625</c:v>
                </c:pt>
                <c:pt idx="5145">
                  <c:v>5129.259765625</c:v>
                </c:pt>
                <c:pt idx="5146">
                  <c:v>5130.77783203125</c:v>
                </c:pt>
                <c:pt idx="5147">
                  <c:v>5130.8603515625</c:v>
                </c:pt>
                <c:pt idx="5148">
                  <c:v>5129.99365234375</c:v>
                </c:pt>
                <c:pt idx="5149">
                  <c:v>5130.30810546875</c:v>
                </c:pt>
                <c:pt idx="5150">
                  <c:v>5130.98486328125</c:v>
                </c:pt>
                <c:pt idx="5151">
                  <c:v>5129.20703125</c:v>
                </c:pt>
                <c:pt idx="5152">
                  <c:v>5130.3701171875</c:v>
                </c:pt>
                <c:pt idx="5153">
                  <c:v>5128.4765625</c:v>
                </c:pt>
                <c:pt idx="5154">
                  <c:v>5130.47021484375</c:v>
                </c:pt>
                <c:pt idx="5155">
                  <c:v>5131.90283203125</c:v>
                </c:pt>
                <c:pt idx="5156">
                  <c:v>5133.3583984375</c:v>
                </c:pt>
                <c:pt idx="5157">
                  <c:v>5132.8515625</c:v>
                </c:pt>
                <c:pt idx="5158">
                  <c:v>5131.09228515625</c:v>
                </c:pt>
                <c:pt idx="5159">
                  <c:v>5132.224609375</c:v>
                </c:pt>
                <c:pt idx="5160">
                  <c:v>5130.162109375</c:v>
                </c:pt>
                <c:pt idx="5161">
                  <c:v>5131.5810546875</c:v>
                </c:pt>
                <c:pt idx="5162">
                  <c:v>5131.94580078125</c:v>
                </c:pt>
                <c:pt idx="5163">
                  <c:v>5133.38134765625</c:v>
                </c:pt>
                <c:pt idx="5164">
                  <c:v>5130.40673828125</c:v>
                </c:pt>
                <c:pt idx="5165">
                  <c:v>5132.31787109375</c:v>
                </c:pt>
                <c:pt idx="5166">
                  <c:v>5132.490234375</c:v>
                </c:pt>
                <c:pt idx="5167">
                  <c:v>5131.9580078125</c:v>
                </c:pt>
                <c:pt idx="5168">
                  <c:v>5129.74609375</c:v>
                </c:pt>
                <c:pt idx="5169">
                  <c:v>5129.5771484375</c:v>
                </c:pt>
                <c:pt idx="5170">
                  <c:v>5130.451171875</c:v>
                </c:pt>
                <c:pt idx="5171">
                  <c:v>5129.52001953125</c:v>
                </c:pt>
                <c:pt idx="5172">
                  <c:v>5130.9853515625</c:v>
                </c:pt>
                <c:pt idx="5173">
                  <c:v>5131.88818359375</c:v>
                </c:pt>
                <c:pt idx="5174">
                  <c:v>5131.3828125</c:v>
                </c:pt>
                <c:pt idx="5175">
                  <c:v>5130.2861328125</c:v>
                </c:pt>
                <c:pt idx="5176">
                  <c:v>5131.25146484375</c:v>
                </c:pt>
                <c:pt idx="5177">
                  <c:v>5128.4033203125</c:v>
                </c:pt>
                <c:pt idx="5178">
                  <c:v>5129.56103515625</c:v>
                </c:pt>
                <c:pt idx="5179">
                  <c:v>5129.85595703125</c:v>
                </c:pt>
                <c:pt idx="5180">
                  <c:v>5130.65234375</c:v>
                </c:pt>
                <c:pt idx="5181">
                  <c:v>5127.75927734375</c:v>
                </c:pt>
                <c:pt idx="5182">
                  <c:v>5128.26513671875</c:v>
                </c:pt>
                <c:pt idx="5183">
                  <c:v>5128.6787109375</c:v>
                </c:pt>
                <c:pt idx="5184">
                  <c:v>5128.4384765625</c:v>
                </c:pt>
                <c:pt idx="5185">
                  <c:v>5128.7666015625</c:v>
                </c:pt>
                <c:pt idx="5186">
                  <c:v>5129.23095703125</c:v>
                </c:pt>
                <c:pt idx="5187">
                  <c:v>5130.3466796875</c:v>
                </c:pt>
                <c:pt idx="5188">
                  <c:v>5128.83935546875</c:v>
                </c:pt>
                <c:pt idx="5189">
                  <c:v>5130.08154296875</c:v>
                </c:pt>
                <c:pt idx="5190">
                  <c:v>5129.76318359375</c:v>
                </c:pt>
                <c:pt idx="5191">
                  <c:v>5129.6396484375</c:v>
                </c:pt>
                <c:pt idx="5192">
                  <c:v>5128.69775390625</c:v>
                </c:pt>
                <c:pt idx="5193">
                  <c:v>5130.8828125</c:v>
                </c:pt>
                <c:pt idx="5194">
                  <c:v>5129.3310546875</c:v>
                </c:pt>
                <c:pt idx="5195">
                  <c:v>5130.1953125</c:v>
                </c:pt>
                <c:pt idx="5196">
                  <c:v>5130.2333984375</c:v>
                </c:pt>
                <c:pt idx="5197">
                  <c:v>5129.06494140625</c:v>
                </c:pt>
                <c:pt idx="5198">
                  <c:v>5128.095703125</c:v>
                </c:pt>
                <c:pt idx="5199">
                  <c:v>5129.49853515625</c:v>
                </c:pt>
                <c:pt idx="5200">
                  <c:v>5128.91845703125</c:v>
                </c:pt>
                <c:pt idx="5201">
                  <c:v>5130.65625</c:v>
                </c:pt>
                <c:pt idx="5202">
                  <c:v>5131.21875</c:v>
                </c:pt>
                <c:pt idx="5203">
                  <c:v>5131.72216796875</c:v>
                </c:pt>
                <c:pt idx="5204">
                  <c:v>5129.31787109375</c:v>
                </c:pt>
                <c:pt idx="5205">
                  <c:v>5129.61279296875</c:v>
                </c:pt>
                <c:pt idx="5206">
                  <c:v>5131.52392578125</c:v>
                </c:pt>
                <c:pt idx="5207">
                  <c:v>5130.24169921875</c:v>
                </c:pt>
                <c:pt idx="5208">
                  <c:v>5130.2392578125</c:v>
                </c:pt>
                <c:pt idx="5209">
                  <c:v>5129.86865234375</c:v>
                </c:pt>
                <c:pt idx="5210">
                  <c:v>5128.92529296875</c:v>
                </c:pt>
                <c:pt idx="5211">
                  <c:v>5130.111328125</c:v>
                </c:pt>
                <c:pt idx="5212">
                  <c:v>5129.70751953125</c:v>
                </c:pt>
                <c:pt idx="5213">
                  <c:v>5128.12451171875</c:v>
                </c:pt>
                <c:pt idx="5214">
                  <c:v>5130.125</c:v>
                </c:pt>
                <c:pt idx="5215">
                  <c:v>5128.486328125</c:v>
                </c:pt>
                <c:pt idx="5216">
                  <c:v>5130.8759765625</c:v>
                </c:pt>
                <c:pt idx="5217">
                  <c:v>5130.15966796875</c:v>
                </c:pt>
                <c:pt idx="5218">
                  <c:v>5129.61474609375</c:v>
                </c:pt>
                <c:pt idx="5219">
                  <c:v>5129.8916015625</c:v>
                </c:pt>
                <c:pt idx="5220">
                  <c:v>5133.48583984375</c:v>
                </c:pt>
                <c:pt idx="5221">
                  <c:v>5130.4384765625</c:v>
                </c:pt>
                <c:pt idx="5222">
                  <c:v>5129.396484375</c:v>
                </c:pt>
                <c:pt idx="5223">
                  <c:v>5130.1806640625</c:v>
                </c:pt>
                <c:pt idx="5224">
                  <c:v>5129.48583984375</c:v>
                </c:pt>
                <c:pt idx="5225">
                  <c:v>5129.7919921875</c:v>
                </c:pt>
                <c:pt idx="5226">
                  <c:v>5130.087890625</c:v>
                </c:pt>
                <c:pt idx="5227">
                  <c:v>5129.1494140625</c:v>
                </c:pt>
                <c:pt idx="5228">
                  <c:v>5128.83349609375</c:v>
                </c:pt>
                <c:pt idx="5229">
                  <c:v>5129.7099609375</c:v>
                </c:pt>
                <c:pt idx="5230">
                  <c:v>5130.8125</c:v>
                </c:pt>
                <c:pt idx="5231">
                  <c:v>5130.98974609375</c:v>
                </c:pt>
                <c:pt idx="5232">
                  <c:v>5131.431640625</c:v>
                </c:pt>
                <c:pt idx="5233">
                  <c:v>5129.05322265625</c:v>
                </c:pt>
                <c:pt idx="5234">
                  <c:v>5128.5</c:v>
                </c:pt>
                <c:pt idx="5235">
                  <c:v>5129.68896484375</c:v>
                </c:pt>
                <c:pt idx="5236">
                  <c:v>5131.42333984375</c:v>
                </c:pt>
                <c:pt idx="5237">
                  <c:v>5130.603515625</c:v>
                </c:pt>
                <c:pt idx="5238">
                  <c:v>5130.7138671875</c:v>
                </c:pt>
                <c:pt idx="5239">
                  <c:v>5129.52001953125</c:v>
                </c:pt>
                <c:pt idx="5240">
                  <c:v>5129.11474609375</c:v>
                </c:pt>
                <c:pt idx="5241">
                  <c:v>5129.0615234375</c:v>
                </c:pt>
                <c:pt idx="5242">
                  <c:v>5131.42236328125</c:v>
                </c:pt>
                <c:pt idx="5243">
                  <c:v>5131.9677734375</c:v>
                </c:pt>
                <c:pt idx="5244">
                  <c:v>5132.6572265625</c:v>
                </c:pt>
                <c:pt idx="5245">
                  <c:v>5129.69287109375</c:v>
                </c:pt>
                <c:pt idx="5246">
                  <c:v>5129.2470703125</c:v>
                </c:pt>
                <c:pt idx="5247">
                  <c:v>5131.77197265625</c:v>
                </c:pt>
                <c:pt idx="5248">
                  <c:v>5133.45361328125</c:v>
                </c:pt>
                <c:pt idx="5249">
                  <c:v>5132.2119140625</c:v>
                </c:pt>
                <c:pt idx="5250">
                  <c:v>5130.98583984375</c:v>
                </c:pt>
                <c:pt idx="5251">
                  <c:v>5128.884765625</c:v>
                </c:pt>
                <c:pt idx="5252">
                  <c:v>5130.3603515625</c:v>
                </c:pt>
                <c:pt idx="5253">
                  <c:v>5131.2822265625</c:v>
                </c:pt>
                <c:pt idx="5254">
                  <c:v>5133.21728515625</c:v>
                </c:pt>
                <c:pt idx="5255">
                  <c:v>5130.123046875</c:v>
                </c:pt>
                <c:pt idx="5256">
                  <c:v>5130.18115234375</c:v>
                </c:pt>
                <c:pt idx="5257">
                  <c:v>5129.02587890625</c:v>
                </c:pt>
                <c:pt idx="5258">
                  <c:v>5129.13232421875</c:v>
                </c:pt>
                <c:pt idx="5259">
                  <c:v>5131.31005859375</c:v>
                </c:pt>
                <c:pt idx="5260">
                  <c:v>5132.16796875</c:v>
                </c:pt>
                <c:pt idx="5261">
                  <c:v>5130.2646484375</c:v>
                </c:pt>
                <c:pt idx="5262">
                  <c:v>5130.50244140625</c:v>
                </c:pt>
                <c:pt idx="5263">
                  <c:v>5128.43310546875</c:v>
                </c:pt>
                <c:pt idx="5264">
                  <c:v>5131.03564453125</c:v>
                </c:pt>
                <c:pt idx="5265">
                  <c:v>5132.75830078125</c:v>
                </c:pt>
                <c:pt idx="5266">
                  <c:v>5131.275390625</c:v>
                </c:pt>
                <c:pt idx="5267">
                  <c:v>5132.34814453125</c:v>
                </c:pt>
                <c:pt idx="5268">
                  <c:v>5131.416015625</c:v>
                </c:pt>
                <c:pt idx="5269">
                  <c:v>5130.32275390625</c:v>
                </c:pt>
                <c:pt idx="5270">
                  <c:v>5129.658203125</c:v>
                </c:pt>
                <c:pt idx="5271">
                  <c:v>5130.2626953125</c:v>
                </c:pt>
                <c:pt idx="5272">
                  <c:v>5130.75634765625</c:v>
                </c:pt>
                <c:pt idx="5273">
                  <c:v>5131.34326171875</c:v>
                </c:pt>
                <c:pt idx="5274">
                  <c:v>5130.55908203125</c:v>
                </c:pt>
                <c:pt idx="5275">
                  <c:v>5129.57421875</c:v>
                </c:pt>
                <c:pt idx="5276">
                  <c:v>5130.61962890625</c:v>
                </c:pt>
                <c:pt idx="5277">
                  <c:v>5129.6416015625</c:v>
                </c:pt>
                <c:pt idx="5278">
                  <c:v>5132.466796875</c:v>
                </c:pt>
                <c:pt idx="5279">
                  <c:v>5130.42529296875</c:v>
                </c:pt>
                <c:pt idx="5280">
                  <c:v>5131.029296875</c:v>
                </c:pt>
                <c:pt idx="5281">
                  <c:v>5129.12841796875</c:v>
                </c:pt>
                <c:pt idx="5282">
                  <c:v>5129.1708984375</c:v>
                </c:pt>
                <c:pt idx="5283">
                  <c:v>5130.11865234375</c:v>
                </c:pt>
                <c:pt idx="5284">
                  <c:v>5131.1728515625</c:v>
                </c:pt>
                <c:pt idx="5285">
                  <c:v>5130.240234375</c:v>
                </c:pt>
                <c:pt idx="5286">
                  <c:v>5130.4150390625</c:v>
                </c:pt>
                <c:pt idx="5287">
                  <c:v>5130.73779296875</c:v>
                </c:pt>
                <c:pt idx="5288">
                  <c:v>5129.859375</c:v>
                </c:pt>
                <c:pt idx="5289">
                  <c:v>5129.1640625</c:v>
                </c:pt>
                <c:pt idx="5290">
                  <c:v>5130.6015625</c:v>
                </c:pt>
                <c:pt idx="5291">
                  <c:v>5130.779296875</c:v>
                </c:pt>
                <c:pt idx="5292">
                  <c:v>5129.8154296875</c:v>
                </c:pt>
                <c:pt idx="5293">
                  <c:v>5128.22314453125</c:v>
                </c:pt>
                <c:pt idx="5294">
                  <c:v>5129.76318359375</c:v>
                </c:pt>
                <c:pt idx="5295">
                  <c:v>5129.837890625</c:v>
                </c:pt>
                <c:pt idx="5296">
                  <c:v>5130.966796875</c:v>
                </c:pt>
                <c:pt idx="5297">
                  <c:v>5130.05615234375</c:v>
                </c:pt>
                <c:pt idx="5298">
                  <c:v>5130.353515625</c:v>
                </c:pt>
                <c:pt idx="5299">
                  <c:v>5129.697265625</c:v>
                </c:pt>
                <c:pt idx="5300">
                  <c:v>5129.52490234375</c:v>
                </c:pt>
                <c:pt idx="5301">
                  <c:v>5130.5693359375</c:v>
                </c:pt>
                <c:pt idx="5302">
                  <c:v>5130.0986328125</c:v>
                </c:pt>
                <c:pt idx="5303">
                  <c:v>5130.7451171875</c:v>
                </c:pt>
                <c:pt idx="5304">
                  <c:v>5128.78955078125</c:v>
                </c:pt>
                <c:pt idx="5305">
                  <c:v>5131.185546875</c:v>
                </c:pt>
                <c:pt idx="5306">
                  <c:v>5129.1904296875</c:v>
                </c:pt>
                <c:pt idx="5307">
                  <c:v>5128.42919921875</c:v>
                </c:pt>
                <c:pt idx="5308">
                  <c:v>5131.74462890625</c:v>
                </c:pt>
                <c:pt idx="5309">
                  <c:v>5131.513671875</c:v>
                </c:pt>
                <c:pt idx="5310">
                  <c:v>5130.283203125</c:v>
                </c:pt>
                <c:pt idx="5311">
                  <c:v>5128.33154296875</c:v>
                </c:pt>
                <c:pt idx="5312">
                  <c:v>5129.59765625</c:v>
                </c:pt>
                <c:pt idx="5313">
                  <c:v>5129.70751953125</c:v>
                </c:pt>
                <c:pt idx="5314">
                  <c:v>5129.48828125</c:v>
                </c:pt>
                <c:pt idx="5315">
                  <c:v>5132.04052734375</c:v>
                </c:pt>
                <c:pt idx="5316">
                  <c:v>5128.86083984375</c:v>
                </c:pt>
                <c:pt idx="5317">
                  <c:v>5129.259765625</c:v>
                </c:pt>
                <c:pt idx="5318">
                  <c:v>5129.16943359375</c:v>
                </c:pt>
                <c:pt idx="5319">
                  <c:v>5130.5</c:v>
                </c:pt>
                <c:pt idx="5320">
                  <c:v>5130.10693359375</c:v>
                </c:pt>
                <c:pt idx="5321">
                  <c:v>5129.482421875</c:v>
                </c:pt>
                <c:pt idx="5322">
                  <c:v>5129.6748046875</c:v>
                </c:pt>
                <c:pt idx="5323">
                  <c:v>5128.9365234375</c:v>
                </c:pt>
                <c:pt idx="5324">
                  <c:v>5129.23876953125</c:v>
                </c:pt>
                <c:pt idx="5325">
                  <c:v>5128.84033203125</c:v>
                </c:pt>
                <c:pt idx="5326">
                  <c:v>5130.513671875</c:v>
                </c:pt>
                <c:pt idx="5327">
                  <c:v>5131.85546875</c:v>
                </c:pt>
                <c:pt idx="5328">
                  <c:v>5131.3310546875</c:v>
                </c:pt>
                <c:pt idx="5329">
                  <c:v>5130.32373046875</c:v>
                </c:pt>
                <c:pt idx="5330">
                  <c:v>5129.265625</c:v>
                </c:pt>
                <c:pt idx="5331">
                  <c:v>5128.2666015625</c:v>
                </c:pt>
                <c:pt idx="5332">
                  <c:v>5128.857421875</c:v>
                </c:pt>
                <c:pt idx="5333">
                  <c:v>5133.552734375</c:v>
                </c:pt>
                <c:pt idx="5334">
                  <c:v>5131.8505859375</c:v>
                </c:pt>
                <c:pt idx="5335">
                  <c:v>5130.6455078125</c:v>
                </c:pt>
                <c:pt idx="5336">
                  <c:v>5128.40380859375</c:v>
                </c:pt>
                <c:pt idx="5337">
                  <c:v>5129.3271484375</c:v>
                </c:pt>
                <c:pt idx="5338">
                  <c:v>5129.78857421875</c:v>
                </c:pt>
                <c:pt idx="5339">
                  <c:v>5129.55029296875</c:v>
                </c:pt>
                <c:pt idx="5340">
                  <c:v>5129.95263671875</c:v>
                </c:pt>
                <c:pt idx="5341">
                  <c:v>5129.9267578125</c:v>
                </c:pt>
                <c:pt idx="5342">
                  <c:v>5129.3642578125</c:v>
                </c:pt>
                <c:pt idx="5343">
                  <c:v>5129.22705078125</c:v>
                </c:pt>
                <c:pt idx="5344">
                  <c:v>5129.8388671875</c:v>
                </c:pt>
                <c:pt idx="5345">
                  <c:v>5128.95556640625</c:v>
                </c:pt>
                <c:pt idx="5346">
                  <c:v>5131.0966796875</c:v>
                </c:pt>
                <c:pt idx="5347">
                  <c:v>5130.8154296875</c:v>
                </c:pt>
                <c:pt idx="5348">
                  <c:v>5129.6318359375</c:v>
                </c:pt>
                <c:pt idx="5349">
                  <c:v>5130.98583984375</c:v>
                </c:pt>
                <c:pt idx="5350">
                  <c:v>5129.8681640625</c:v>
                </c:pt>
                <c:pt idx="5351">
                  <c:v>5129.6123046875</c:v>
                </c:pt>
                <c:pt idx="5352">
                  <c:v>5130.2900390625</c:v>
                </c:pt>
                <c:pt idx="5353">
                  <c:v>5130.41162109375</c:v>
                </c:pt>
                <c:pt idx="5354">
                  <c:v>5129.31689453125</c:v>
                </c:pt>
                <c:pt idx="5355">
                  <c:v>5128.1572265625</c:v>
                </c:pt>
                <c:pt idx="5356">
                  <c:v>5129.6201171875</c:v>
                </c:pt>
                <c:pt idx="5357">
                  <c:v>5129.46337890625</c:v>
                </c:pt>
                <c:pt idx="5358">
                  <c:v>5133.3369140625</c:v>
                </c:pt>
                <c:pt idx="5359">
                  <c:v>5130.4609375</c:v>
                </c:pt>
                <c:pt idx="5360">
                  <c:v>5131.53466796875</c:v>
                </c:pt>
                <c:pt idx="5361">
                  <c:v>5130.7939453125</c:v>
                </c:pt>
                <c:pt idx="5362">
                  <c:v>5129.09619140625</c:v>
                </c:pt>
                <c:pt idx="5363">
                  <c:v>5129.5185546875</c:v>
                </c:pt>
                <c:pt idx="5364">
                  <c:v>5131.16796875</c:v>
                </c:pt>
                <c:pt idx="5365">
                  <c:v>5130.86083984375</c:v>
                </c:pt>
                <c:pt idx="5366">
                  <c:v>5130.51123046875</c:v>
                </c:pt>
                <c:pt idx="5367">
                  <c:v>5129.6259765625</c:v>
                </c:pt>
                <c:pt idx="5368">
                  <c:v>5129.400390625</c:v>
                </c:pt>
                <c:pt idx="5369">
                  <c:v>5130.9091796875</c:v>
                </c:pt>
                <c:pt idx="5370">
                  <c:v>5130.42138671875</c:v>
                </c:pt>
                <c:pt idx="5371">
                  <c:v>5129.7265625</c:v>
                </c:pt>
                <c:pt idx="5372">
                  <c:v>5129.837890625</c:v>
                </c:pt>
                <c:pt idx="5373">
                  <c:v>5130.00927734375</c:v>
                </c:pt>
                <c:pt idx="5374">
                  <c:v>5128.8251953125</c:v>
                </c:pt>
                <c:pt idx="5375">
                  <c:v>5130.42724609375</c:v>
                </c:pt>
                <c:pt idx="5376">
                  <c:v>5130.359375</c:v>
                </c:pt>
                <c:pt idx="5377">
                  <c:v>5131.1884765625</c:v>
                </c:pt>
                <c:pt idx="5378">
                  <c:v>5130.404296875</c:v>
                </c:pt>
                <c:pt idx="5379">
                  <c:v>5129.8583984375</c:v>
                </c:pt>
                <c:pt idx="5380">
                  <c:v>5132.47998046875</c:v>
                </c:pt>
                <c:pt idx="5381">
                  <c:v>5133.7666015625</c:v>
                </c:pt>
                <c:pt idx="5382">
                  <c:v>5133.0166015625</c:v>
                </c:pt>
                <c:pt idx="5383">
                  <c:v>5132.17236328125</c:v>
                </c:pt>
                <c:pt idx="5384">
                  <c:v>5132.10693359375</c:v>
                </c:pt>
                <c:pt idx="5385">
                  <c:v>5130.1689453125</c:v>
                </c:pt>
                <c:pt idx="5386">
                  <c:v>5129.41259765625</c:v>
                </c:pt>
                <c:pt idx="5387">
                  <c:v>5128.68896484375</c:v>
                </c:pt>
                <c:pt idx="5388">
                  <c:v>5129.0244140625</c:v>
                </c:pt>
                <c:pt idx="5389">
                  <c:v>5130.107421875</c:v>
                </c:pt>
                <c:pt idx="5390">
                  <c:v>5130.65380859375</c:v>
                </c:pt>
                <c:pt idx="5391">
                  <c:v>5130.2451171875</c:v>
                </c:pt>
                <c:pt idx="5392">
                  <c:v>5129.296875</c:v>
                </c:pt>
                <c:pt idx="5393">
                  <c:v>5129.70556640625</c:v>
                </c:pt>
                <c:pt idx="5394">
                  <c:v>5129.703125</c:v>
                </c:pt>
                <c:pt idx="5395">
                  <c:v>5130.03662109375</c:v>
                </c:pt>
                <c:pt idx="5396">
                  <c:v>5130.15380859375</c:v>
                </c:pt>
                <c:pt idx="5397">
                  <c:v>5131.09814453125</c:v>
                </c:pt>
                <c:pt idx="5398">
                  <c:v>5129.60791015625</c:v>
                </c:pt>
                <c:pt idx="5399">
                  <c:v>5130.525390625</c:v>
                </c:pt>
                <c:pt idx="5400">
                  <c:v>5130.11328125</c:v>
                </c:pt>
                <c:pt idx="5401">
                  <c:v>5129.69921875</c:v>
                </c:pt>
                <c:pt idx="5402">
                  <c:v>5130.87744140625</c:v>
                </c:pt>
                <c:pt idx="5403">
                  <c:v>5130.96142578125</c:v>
                </c:pt>
                <c:pt idx="5404">
                  <c:v>5130.29541015625</c:v>
                </c:pt>
                <c:pt idx="5405">
                  <c:v>5129.70361328125</c:v>
                </c:pt>
                <c:pt idx="5406">
                  <c:v>5129.12548828125</c:v>
                </c:pt>
                <c:pt idx="5407">
                  <c:v>5129.951171875</c:v>
                </c:pt>
                <c:pt idx="5408">
                  <c:v>5131.0654296875</c:v>
                </c:pt>
                <c:pt idx="5409">
                  <c:v>5130.24951171875</c:v>
                </c:pt>
                <c:pt idx="5410">
                  <c:v>5130.615234375</c:v>
                </c:pt>
                <c:pt idx="5411">
                  <c:v>5128.841796875</c:v>
                </c:pt>
                <c:pt idx="5412">
                  <c:v>5129.0791015625</c:v>
                </c:pt>
                <c:pt idx="5413">
                  <c:v>5130.00830078125</c:v>
                </c:pt>
                <c:pt idx="5414">
                  <c:v>5130.48046875</c:v>
                </c:pt>
                <c:pt idx="5415">
                  <c:v>5132.2021484375</c:v>
                </c:pt>
                <c:pt idx="5416">
                  <c:v>5130.0361328125</c:v>
                </c:pt>
                <c:pt idx="5417">
                  <c:v>5129.8046875</c:v>
                </c:pt>
                <c:pt idx="5418">
                  <c:v>5128.90283203125</c:v>
                </c:pt>
                <c:pt idx="5419">
                  <c:v>5128.79443359375</c:v>
                </c:pt>
                <c:pt idx="5420">
                  <c:v>5129.87548828125</c:v>
                </c:pt>
                <c:pt idx="5421">
                  <c:v>5132.2294921875</c:v>
                </c:pt>
                <c:pt idx="5422">
                  <c:v>5133.826171875</c:v>
                </c:pt>
                <c:pt idx="5423">
                  <c:v>5132.9423828125</c:v>
                </c:pt>
                <c:pt idx="5424">
                  <c:v>5133.4140625</c:v>
                </c:pt>
                <c:pt idx="5425">
                  <c:v>5131.9814453125</c:v>
                </c:pt>
                <c:pt idx="5426">
                  <c:v>5134.447265625</c:v>
                </c:pt>
                <c:pt idx="5427">
                  <c:v>5132.236328125</c:v>
                </c:pt>
                <c:pt idx="5428">
                  <c:v>5130.5205078125</c:v>
                </c:pt>
                <c:pt idx="5429">
                  <c:v>5130.08935546875</c:v>
                </c:pt>
                <c:pt idx="5430">
                  <c:v>5129.31103515625</c:v>
                </c:pt>
                <c:pt idx="5431">
                  <c:v>5129.29443359375</c:v>
                </c:pt>
                <c:pt idx="5432">
                  <c:v>5128.89892578125</c:v>
                </c:pt>
                <c:pt idx="5433">
                  <c:v>5130.52685546875</c:v>
                </c:pt>
                <c:pt idx="5434">
                  <c:v>5129.4580078125</c:v>
                </c:pt>
                <c:pt idx="5435">
                  <c:v>5128.46240234375</c:v>
                </c:pt>
                <c:pt idx="5436">
                  <c:v>5126.6865234375</c:v>
                </c:pt>
                <c:pt idx="5437">
                  <c:v>5128.705078125</c:v>
                </c:pt>
                <c:pt idx="5438">
                  <c:v>5129.47802734375</c:v>
                </c:pt>
                <c:pt idx="5439">
                  <c:v>5130.46435546875</c:v>
                </c:pt>
                <c:pt idx="5440">
                  <c:v>5130.1767578125</c:v>
                </c:pt>
                <c:pt idx="5441">
                  <c:v>5128.78369140625</c:v>
                </c:pt>
                <c:pt idx="5442">
                  <c:v>5129.20458984375</c:v>
                </c:pt>
                <c:pt idx="5443">
                  <c:v>5129.76806640625</c:v>
                </c:pt>
                <c:pt idx="5444">
                  <c:v>5129.99267578125</c:v>
                </c:pt>
                <c:pt idx="5445">
                  <c:v>5129.62060546875</c:v>
                </c:pt>
                <c:pt idx="5446">
                  <c:v>5128.8232421875</c:v>
                </c:pt>
                <c:pt idx="5447">
                  <c:v>5129.95458984375</c:v>
                </c:pt>
                <c:pt idx="5448">
                  <c:v>5128.3134765625</c:v>
                </c:pt>
                <c:pt idx="5449">
                  <c:v>5128.55029296875</c:v>
                </c:pt>
                <c:pt idx="5450">
                  <c:v>5130.75830078125</c:v>
                </c:pt>
                <c:pt idx="5451">
                  <c:v>5127.86669921875</c:v>
                </c:pt>
                <c:pt idx="5452">
                  <c:v>5129.0712890625</c:v>
                </c:pt>
                <c:pt idx="5453">
                  <c:v>5128.87646484375</c:v>
                </c:pt>
                <c:pt idx="5454">
                  <c:v>5130.203125</c:v>
                </c:pt>
                <c:pt idx="5455">
                  <c:v>5131.0693359375</c:v>
                </c:pt>
                <c:pt idx="5456">
                  <c:v>5130.70849609375</c:v>
                </c:pt>
                <c:pt idx="5457">
                  <c:v>5130.869140625</c:v>
                </c:pt>
                <c:pt idx="5458">
                  <c:v>5129.36962890625</c:v>
                </c:pt>
                <c:pt idx="5459">
                  <c:v>5128.00537109375</c:v>
                </c:pt>
                <c:pt idx="5460">
                  <c:v>5129.23974609375</c:v>
                </c:pt>
                <c:pt idx="5461">
                  <c:v>5130.439453125</c:v>
                </c:pt>
                <c:pt idx="5462">
                  <c:v>5130.048828125</c:v>
                </c:pt>
                <c:pt idx="5463">
                  <c:v>5132.29638671875</c:v>
                </c:pt>
                <c:pt idx="5464">
                  <c:v>5130.8994140625</c:v>
                </c:pt>
                <c:pt idx="5465">
                  <c:v>5131.017578125</c:v>
                </c:pt>
                <c:pt idx="5466">
                  <c:v>5126.8427734375</c:v>
                </c:pt>
                <c:pt idx="5467">
                  <c:v>5126.89306640625</c:v>
                </c:pt>
                <c:pt idx="5468">
                  <c:v>5130.66162109375</c:v>
                </c:pt>
                <c:pt idx="5469">
                  <c:v>5132.5283203125</c:v>
                </c:pt>
                <c:pt idx="5470">
                  <c:v>5134.18505859375</c:v>
                </c:pt>
                <c:pt idx="5471">
                  <c:v>5134.31494140625</c:v>
                </c:pt>
                <c:pt idx="5472">
                  <c:v>5132.14990234375</c:v>
                </c:pt>
                <c:pt idx="5473">
                  <c:v>5130.93798828125</c:v>
                </c:pt>
                <c:pt idx="5474">
                  <c:v>5131.494140625</c:v>
                </c:pt>
                <c:pt idx="5475">
                  <c:v>5132.1669921875</c:v>
                </c:pt>
                <c:pt idx="5476">
                  <c:v>5132.6826171875</c:v>
                </c:pt>
                <c:pt idx="5477">
                  <c:v>5129.56640625</c:v>
                </c:pt>
                <c:pt idx="5478">
                  <c:v>5129.83984375</c:v>
                </c:pt>
                <c:pt idx="5479">
                  <c:v>5129.4091796875</c:v>
                </c:pt>
                <c:pt idx="5480">
                  <c:v>5129.8330078125</c:v>
                </c:pt>
                <c:pt idx="5481">
                  <c:v>5130.16845703125</c:v>
                </c:pt>
                <c:pt idx="5482">
                  <c:v>5130.01025390625</c:v>
                </c:pt>
                <c:pt idx="5483">
                  <c:v>5127.34521484375</c:v>
                </c:pt>
                <c:pt idx="5484">
                  <c:v>5129.83935546875</c:v>
                </c:pt>
                <c:pt idx="5485">
                  <c:v>5129.775390625</c:v>
                </c:pt>
                <c:pt idx="5486">
                  <c:v>5130.5361328125</c:v>
                </c:pt>
                <c:pt idx="5487">
                  <c:v>5129.98828125</c:v>
                </c:pt>
                <c:pt idx="5488">
                  <c:v>5130.61865234375</c:v>
                </c:pt>
                <c:pt idx="5489">
                  <c:v>5128.646484375</c:v>
                </c:pt>
                <c:pt idx="5490">
                  <c:v>5130.79150390625</c:v>
                </c:pt>
                <c:pt idx="5491">
                  <c:v>5129.255859375</c:v>
                </c:pt>
                <c:pt idx="5492">
                  <c:v>5129.9990234375</c:v>
                </c:pt>
                <c:pt idx="5493">
                  <c:v>5129.80908203125</c:v>
                </c:pt>
                <c:pt idx="5494">
                  <c:v>5128.5693359375</c:v>
                </c:pt>
                <c:pt idx="5495">
                  <c:v>5128.70751953125</c:v>
                </c:pt>
                <c:pt idx="5496">
                  <c:v>5129.5576171875</c:v>
                </c:pt>
                <c:pt idx="5497">
                  <c:v>5130.04931640625</c:v>
                </c:pt>
                <c:pt idx="5498">
                  <c:v>5128.37890625</c:v>
                </c:pt>
                <c:pt idx="5499">
                  <c:v>5129.568359375</c:v>
                </c:pt>
                <c:pt idx="5500">
                  <c:v>5132.58203125</c:v>
                </c:pt>
                <c:pt idx="5501">
                  <c:v>5130.7490234375</c:v>
                </c:pt>
                <c:pt idx="5502">
                  <c:v>5130.34814453125</c:v>
                </c:pt>
                <c:pt idx="5503">
                  <c:v>5128.642578125</c:v>
                </c:pt>
                <c:pt idx="5504">
                  <c:v>5131.36083984375</c:v>
                </c:pt>
                <c:pt idx="5505">
                  <c:v>5131.1708984375</c:v>
                </c:pt>
                <c:pt idx="5506">
                  <c:v>5128.47802734375</c:v>
                </c:pt>
                <c:pt idx="5507">
                  <c:v>5128.2490234375</c:v>
                </c:pt>
                <c:pt idx="5508">
                  <c:v>5130.17138671875</c:v>
                </c:pt>
                <c:pt idx="5509">
                  <c:v>5130.8037109375</c:v>
                </c:pt>
                <c:pt idx="5510">
                  <c:v>5129.84375</c:v>
                </c:pt>
                <c:pt idx="5511">
                  <c:v>5129.78857421875</c:v>
                </c:pt>
                <c:pt idx="5512">
                  <c:v>5129.50341796875</c:v>
                </c:pt>
                <c:pt idx="5513">
                  <c:v>5129.421875</c:v>
                </c:pt>
                <c:pt idx="5514">
                  <c:v>5132.09619140625</c:v>
                </c:pt>
                <c:pt idx="5515">
                  <c:v>5131.57177734375</c:v>
                </c:pt>
                <c:pt idx="5516">
                  <c:v>5130.48193359375</c:v>
                </c:pt>
                <c:pt idx="5517">
                  <c:v>5130.43994140625</c:v>
                </c:pt>
                <c:pt idx="5518">
                  <c:v>5129.90185546875</c:v>
                </c:pt>
                <c:pt idx="5519">
                  <c:v>5129.99853515625</c:v>
                </c:pt>
                <c:pt idx="5520">
                  <c:v>5129.86962890625</c:v>
                </c:pt>
                <c:pt idx="5521">
                  <c:v>5129.65966796875</c:v>
                </c:pt>
                <c:pt idx="5522">
                  <c:v>5130.15771484375</c:v>
                </c:pt>
                <c:pt idx="5523">
                  <c:v>5129.9091796875</c:v>
                </c:pt>
                <c:pt idx="5524">
                  <c:v>5130.23583984375</c:v>
                </c:pt>
                <c:pt idx="5525">
                  <c:v>5130.01806640625</c:v>
                </c:pt>
                <c:pt idx="5526">
                  <c:v>5130.1083984375</c:v>
                </c:pt>
                <c:pt idx="5527">
                  <c:v>5131.216796875</c:v>
                </c:pt>
                <c:pt idx="5528">
                  <c:v>5130.4375</c:v>
                </c:pt>
                <c:pt idx="5529">
                  <c:v>5130.7646484375</c:v>
                </c:pt>
                <c:pt idx="5530">
                  <c:v>5131.4453125</c:v>
                </c:pt>
                <c:pt idx="5531">
                  <c:v>5129.17626953125</c:v>
                </c:pt>
                <c:pt idx="5532">
                  <c:v>5128.66552734375</c:v>
                </c:pt>
                <c:pt idx="5533">
                  <c:v>5129.37451171875</c:v>
                </c:pt>
                <c:pt idx="5534">
                  <c:v>5129.83642578125</c:v>
                </c:pt>
                <c:pt idx="5535">
                  <c:v>5130.03515625</c:v>
                </c:pt>
                <c:pt idx="5536">
                  <c:v>5130.10888671875</c:v>
                </c:pt>
                <c:pt idx="5537">
                  <c:v>5130.869140625</c:v>
                </c:pt>
                <c:pt idx="5538">
                  <c:v>5129.30419921875</c:v>
                </c:pt>
                <c:pt idx="5539">
                  <c:v>5128.818359375</c:v>
                </c:pt>
                <c:pt idx="5540">
                  <c:v>5128.84326171875</c:v>
                </c:pt>
                <c:pt idx="5541">
                  <c:v>5127.79296875</c:v>
                </c:pt>
                <c:pt idx="5542">
                  <c:v>5129.04052734375</c:v>
                </c:pt>
                <c:pt idx="5543">
                  <c:v>5127.1435546875</c:v>
                </c:pt>
                <c:pt idx="5544">
                  <c:v>5127.2734375</c:v>
                </c:pt>
                <c:pt idx="5545">
                  <c:v>5126.86669921875</c:v>
                </c:pt>
                <c:pt idx="5546">
                  <c:v>5128.4052734375</c:v>
                </c:pt>
                <c:pt idx="5547">
                  <c:v>5129.10888671875</c:v>
                </c:pt>
                <c:pt idx="5548">
                  <c:v>5128.7314453125</c:v>
                </c:pt>
                <c:pt idx="5549">
                  <c:v>5127.63427734375</c:v>
                </c:pt>
                <c:pt idx="5550">
                  <c:v>5129.68359375</c:v>
                </c:pt>
                <c:pt idx="5551">
                  <c:v>5129.52197265625</c:v>
                </c:pt>
                <c:pt idx="5552">
                  <c:v>5129.494140625</c:v>
                </c:pt>
                <c:pt idx="5553">
                  <c:v>5128.5771484375</c:v>
                </c:pt>
                <c:pt idx="5554">
                  <c:v>5129.19775390625</c:v>
                </c:pt>
                <c:pt idx="5555">
                  <c:v>5128.77197265625</c:v>
                </c:pt>
                <c:pt idx="5556">
                  <c:v>5129.68505859375</c:v>
                </c:pt>
                <c:pt idx="5557">
                  <c:v>5129.951171875</c:v>
                </c:pt>
                <c:pt idx="5558">
                  <c:v>5130.18017578125</c:v>
                </c:pt>
                <c:pt idx="5559">
                  <c:v>5129.3193359375</c:v>
                </c:pt>
                <c:pt idx="5560">
                  <c:v>5128.11865234375</c:v>
                </c:pt>
                <c:pt idx="5561">
                  <c:v>5129.65673828125</c:v>
                </c:pt>
                <c:pt idx="5562">
                  <c:v>5130.30810546875</c:v>
                </c:pt>
                <c:pt idx="5563">
                  <c:v>5130.576171875</c:v>
                </c:pt>
                <c:pt idx="5564">
                  <c:v>5130.38525390625</c:v>
                </c:pt>
                <c:pt idx="5565">
                  <c:v>5129.7060546875</c:v>
                </c:pt>
                <c:pt idx="5566">
                  <c:v>5129.3505859375</c:v>
                </c:pt>
                <c:pt idx="5567">
                  <c:v>5129.80126953125</c:v>
                </c:pt>
                <c:pt idx="5568">
                  <c:v>5129.3447265625</c:v>
                </c:pt>
                <c:pt idx="5569">
                  <c:v>5129.59619140625</c:v>
                </c:pt>
                <c:pt idx="5570">
                  <c:v>5129.73486328125</c:v>
                </c:pt>
                <c:pt idx="5571">
                  <c:v>5129.7822265625</c:v>
                </c:pt>
                <c:pt idx="5572">
                  <c:v>5129.09375</c:v>
                </c:pt>
                <c:pt idx="5573">
                  <c:v>5128.4111328125</c:v>
                </c:pt>
                <c:pt idx="5574">
                  <c:v>5130.43212890625</c:v>
                </c:pt>
                <c:pt idx="5575">
                  <c:v>5130.8232421875</c:v>
                </c:pt>
                <c:pt idx="5576">
                  <c:v>5128.8720703125</c:v>
                </c:pt>
                <c:pt idx="5577">
                  <c:v>5129.33447265625</c:v>
                </c:pt>
                <c:pt idx="5578">
                  <c:v>5129.810546875</c:v>
                </c:pt>
                <c:pt idx="5579">
                  <c:v>5129.31640625</c:v>
                </c:pt>
                <c:pt idx="5580">
                  <c:v>5131.44189453125</c:v>
                </c:pt>
                <c:pt idx="5581">
                  <c:v>5129.8447265625</c:v>
                </c:pt>
                <c:pt idx="5582">
                  <c:v>5131.75927734375</c:v>
                </c:pt>
                <c:pt idx="5583">
                  <c:v>5129.65576171875</c:v>
                </c:pt>
                <c:pt idx="5584">
                  <c:v>5129.2353515625</c:v>
                </c:pt>
                <c:pt idx="5585">
                  <c:v>5129.89697265625</c:v>
                </c:pt>
                <c:pt idx="5586">
                  <c:v>5128.9521484375</c:v>
                </c:pt>
                <c:pt idx="5587">
                  <c:v>5130.13037109375</c:v>
                </c:pt>
                <c:pt idx="5588">
                  <c:v>5129.74853515625</c:v>
                </c:pt>
                <c:pt idx="5589">
                  <c:v>5129.6455078125</c:v>
                </c:pt>
                <c:pt idx="5590">
                  <c:v>5128.8623046875</c:v>
                </c:pt>
                <c:pt idx="5591">
                  <c:v>5127.5732421875</c:v>
                </c:pt>
                <c:pt idx="5592">
                  <c:v>5129.30810546875</c:v>
                </c:pt>
                <c:pt idx="5593">
                  <c:v>5129.44482421875</c:v>
                </c:pt>
                <c:pt idx="5594">
                  <c:v>5129.85986328125</c:v>
                </c:pt>
                <c:pt idx="5595">
                  <c:v>5130.28173828125</c:v>
                </c:pt>
                <c:pt idx="5596">
                  <c:v>5129.54638671875</c:v>
                </c:pt>
                <c:pt idx="5597">
                  <c:v>5127.15185546875</c:v>
                </c:pt>
                <c:pt idx="5598">
                  <c:v>5128.5693359375</c:v>
                </c:pt>
                <c:pt idx="5599">
                  <c:v>5128.74169921875</c:v>
                </c:pt>
                <c:pt idx="5600">
                  <c:v>5127.3623046875</c:v>
                </c:pt>
                <c:pt idx="5601">
                  <c:v>5126.93408203125</c:v>
                </c:pt>
                <c:pt idx="5602">
                  <c:v>5129.8212890625</c:v>
                </c:pt>
                <c:pt idx="5603">
                  <c:v>5132.84375</c:v>
                </c:pt>
                <c:pt idx="5604">
                  <c:v>5132.130859375</c:v>
                </c:pt>
                <c:pt idx="5605">
                  <c:v>5130.92333984375</c:v>
                </c:pt>
                <c:pt idx="5606">
                  <c:v>5131.2529296875</c:v>
                </c:pt>
                <c:pt idx="5607">
                  <c:v>5131.68408203125</c:v>
                </c:pt>
                <c:pt idx="5608">
                  <c:v>5130.75048828125</c:v>
                </c:pt>
                <c:pt idx="5609">
                  <c:v>5132.52197265625</c:v>
                </c:pt>
                <c:pt idx="5610">
                  <c:v>5131.3798828125</c:v>
                </c:pt>
                <c:pt idx="5611">
                  <c:v>5132.44677734375</c:v>
                </c:pt>
                <c:pt idx="5612">
                  <c:v>5130.58935546875</c:v>
                </c:pt>
                <c:pt idx="5613">
                  <c:v>5130.666015625</c:v>
                </c:pt>
                <c:pt idx="5614">
                  <c:v>5130.04931640625</c:v>
                </c:pt>
                <c:pt idx="5615">
                  <c:v>5131.5498046875</c:v>
                </c:pt>
                <c:pt idx="5616">
                  <c:v>5131.6962890625</c:v>
                </c:pt>
                <c:pt idx="5617">
                  <c:v>5130.6240234375</c:v>
                </c:pt>
                <c:pt idx="5618">
                  <c:v>5130.43017578125</c:v>
                </c:pt>
                <c:pt idx="5619">
                  <c:v>5129.8671875</c:v>
                </c:pt>
                <c:pt idx="5620">
                  <c:v>5127.86181640625</c:v>
                </c:pt>
                <c:pt idx="5621">
                  <c:v>5129.7578125</c:v>
                </c:pt>
                <c:pt idx="5622">
                  <c:v>5130.513671875</c:v>
                </c:pt>
                <c:pt idx="5623">
                  <c:v>5131.2646484375</c:v>
                </c:pt>
                <c:pt idx="5624">
                  <c:v>5130.17236328125</c:v>
                </c:pt>
                <c:pt idx="5625">
                  <c:v>5131.015625</c:v>
                </c:pt>
                <c:pt idx="5626">
                  <c:v>5129.71240234375</c:v>
                </c:pt>
                <c:pt idx="5627">
                  <c:v>5129.021484375</c:v>
                </c:pt>
                <c:pt idx="5628">
                  <c:v>5129.0205078125</c:v>
                </c:pt>
                <c:pt idx="5629">
                  <c:v>5130.6328125</c:v>
                </c:pt>
                <c:pt idx="5630">
                  <c:v>5129.19580078125</c:v>
                </c:pt>
                <c:pt idx="5631">
                  <c:v>5129.0087890625</c:v>
                </c:pt>
                <c:pt idx="5632">
                  <c:v>5128.0908203125</c:v>
                </c:pt>
                <c:pt idx="5633">
                  <c:v>5129.67724609375</c:v>
                </c:pt>
                <c:pt idx="5634">
                  <c:v>5128.61083984375</c:v>
                </c:pt>
                <c:pt idx="5635">
                  <c:v>5128.7705078125</c:v>
                </c:pt>
                <c:pt idx="5636">
                  <c:v>5129.50244140625</c:v>
                </c:pt>
                <c:pt idx="5637">
                  <c:v>5130.1376953125</c:v>
                </c:pt>
                <c:pt idx="5638">
                  <c:v>5128.29150390625</c:v>
                </c:pt>
                <c:pt idx="5639">
                  <c:v>5131.24951171875</c:v>
                </c:pt>
                <c:pt idx="5640">
                  <c:v>5129.35546875</c:v>
                </c:pt>
                <c:pt idx="5641">
                  <c:v>5129.97412109375</c:v>
                </c:pt>
                <c:pt idx="5642">
                  <c:v>5129.9765625</c:v>
                </c:pt>
                <c:pt idx="5643">
                  <c:v>5128.8857421875</c:v>
                </c:pt>
                <c:pt idx="5644">
                  <c:v>5128.52978515625</c:v>
                </c:pt>
                <c:pt idx="5645">
                  <c:v>5128.9892578125</c:v>
                </c:pt>
                <c:pt idx="5646">
                  <c:v>5132.44384765625</c:v>
                </c:pt>
                <c:pt idx="5647">
                  <c:v>5129.25830078125</c:v>
                </c:pt>
                <c:pt idx="5648">
                  <c:v>5127.689453125</c:v>
                </c:pt>
                <c:pt idx="5649">
                  <c:v>5128.54931640625</c:v>
                </c:pt>
                <c:pt idx="5650">
                  <c:v>5128.75244140625</c:v>
                </c:pt>
                <c:pt idx="5651">
                  <c:v>5129.2919921875</c:v>
                </c:pt>
                <c:pt idx="5652">
                  <c:v>5129.279296875</c:v>
                </c:pt>
                <c:pt idx="5653">
                  <c:v>5130.5771484375</c:v>
                </c:pt>
                <c:pt idx="5654">
                  <c:v>5130.65576171875</c:v>
                </c:pt>
                <c:pt idx="5655">
                  <c:v>5129.11376953125</c:v>
                </c:pt>
                <c:pt idx="5656">
                  <c:v>5129.72265625</c:v>
                </c:pt>
                <c:pt idx="5657">
                  <c:v>5129.58642578125</c:v>
                </c:pt>
                <c:pt idx="5658">
                  <c:v>5129.82568359375</c:v>
                </c:pt>
                <c:pt idx="5659">
                  <c:v>5129.14697265625</c:v>
                </c:pt>
                <c:pt idx="5660">
                  <c:v>5128.412109375</c:v>
                </c:pt>
                <c:pt idx="5661">
                  <c:v>5129.1708984375</c:v>
                </c:pt>
                <c:pt idx="5662">
                  <c:v>5128.76318359375</c:v>
                </c:pt>
                <c:pt idx="5663">
                  <c:v>5129.24755859375</c:v>
                </c:pt>
                <c:pt idx="5664">
                  <c:v>5129.04833984375</c:v>
                </c:pt>
                <c:pt idx="5665">
                  <c:v>5130.41162109375</c:v>
                </c:pt>
                <c:pt idx="5666">
                  <c:v>5131.0400390625</c:v>
                </c:pt>
                <c:pt idx="5667">
                  <c:v>5129.14453125</c:v>
                </c:pt>
                <c:pt idx="5668">
                  <c:v>5128.982421875</c:v>
                </c:pt>
                <c:pt idx="5669">
                  <c:v>5129.41650390625</c:v>
                </c:pt>
                <c:pt idx="5670">
                  <c:v>5129.78173828125</c:v>
                </c:pt>
                <c:pt idx="5671">
                  <c:v>5130.67236328125</c:v>
                </c:pt>
                <c:pt idx="5672">
                  <c:v>5131.1796875</c:v>
                </c:pt>
                <c:pt idx="5673">
                  <c:v>5129.7333984375</c:v>
                </c:pt>
                <c:pt idx="5674">
                  <c:v>5129.83154296875</c:v>
                </c:pt>
                <c:pt idx="5675">
                  <c:v>5129.236328125</c:v>
                </c:pt>
                <c:pt idx="5676">
                  <c:v>5129.2685546875</c:v>
                </c:pt>
                <c:pt idx="5677">
                  <c:v>5129.9697265625</c:v>
                </c:pt>
                <c:pt idx="5678">
                  <c:v>5131.4482421875</c:v>
                </c:pt>
                <c:pt idx="5679">
                  <c:v>5131.6904296875</c:v>
                </c:pt>
                <c:pt idx="5680">
                  <c:v>5131.9560546875</c:v>
                </c:pt>
                <c:pt idx="5681">
                  <c:v>5131.08349609375</c:v>
                </c:pt>
                <c:pt idx="5682">
                  <c:v>5130.48779296875</c:v>
                </c:pt>
                <c:pt idx="5683">
                  <c:v>5129.93994140625</c:v>
                </c:pt>
                <c:pt idx="5684">
                  <c:v>5129.87255859375</c:v>
                </c:pt>
                <c:pt idx="5685">
                  <c:v>5128.306640625</c:v>
                </c:pt>
                <c:pt idx="5686">
                  <c:v>5128.697265625</c:v>
                </c:pt>
                <c:pt idx="5687">
                  <c:v>5129.4423828125</c:v>
                </c:pt>
                <c:pt idx="5688">
                  <c:v>5130.34765625</c:v>
                </c:pt>
                <c:pt idx="5689">
                  <c:v>5131.10107421875</c:v>
                </c:pt>
                <c:pt idx="5690">
                  <c:v>5129.9130859375</c:v>
                </c:pt>
                <c:pt idx="5691">
                  <c:v>5130.8798828125</c:v>
                </c:pt>
                <c:pt idx="5692">
                  <c:v>5130.26220703125</c:v>
                </c:pt>
                <c:pt idx="5693">
                  <c:v>5128.458984375</c:v>
                </c:pt>
                <c:pt idx="5694">
                  <c:v>5128.28857421875</c:v>
                </c:pt>
                <c:pt idx="5695">
                  <c:v>5129.37939453125</c:v>
                </c:pt>
                <c:pt idx="5696">
                  <c:v>5130.044921875</c:v>
                </c:pt>
                <c:pt idx="5697">
                  <c:v>5130.4638671875</c:v>
                </c:pt>
                <c:pt idx="5698">
                  <c:v>5131.255859375</c:v>
                </c:pt>
                <c:pt idx="5699">
                  <c:v>5130.6953125</c:v>
                </c:pt>
                <c:pt idx="5700">
                  <c:v>5130.3544921875</c:v>
                </c:pt>
                <c:pt idx="5701">
                  <c:v>5130.0908203125</c:v>
                </c:pt>
                <c:pt idx="5702">
                  <c:v>5131.03125</c:v>
                </c:pt>
                <c:pt idx="5703">
                  <c:v>5129.91064453125</c:v>
                </c:pt>
                <c:pt idx="5704">
                  <c:v>5129.6962890625</c:v>
                </c:pt>
                <c:pt idx="5705">
                  <c:v>5129.1875</c:v>
                </c:pt>
                <c:pt idx="5706">
                  <c:v>5129.92333984375</c:v>
                </c:pt>
                <c:pt idx="5707">
                  <c:v>5131.234375</c:v>
                </c:pt>
                <c:pt idx="5708">
                  <c:v>5130.46435546875</c:v>
                </c:pt>
                <c:pt idx="5709">
                  <c:v>5130.97216796875</c:v>
                </c:pt>
                <c:pt idx="5710">
                  <c:v>5128.693359375</c:v>
                </c:pt>
                <c:pt idx="5711">
                  <c:v>5129.4482421875</c:v>
                </c:pt>
                <c:pt idx="5712">
                  <c:v>5129.60205078125</c:v>
                </c:pt>
                <c:pt idx="5713">
                  <c:v>5130.26806640625</c:v>
                </c:pt>
                <c:pt idx="5714">
                  <c:v>5129.97509765625</c:v>
                </c:pt>
                <c:pt idx="5715">
                  <c:v>5129.12841796875</c:v>
                </c:pt>
                <c:pt idx="5716">
                  <c:v>5129.61279296875</c:v>
                </c:pt>
                <c:pt idx="5717">
                  <c:v>5129.3720703125</c:v>
                </c:pt>
                <c:pt idx="5718">
                  <c:v>5129.32958984375</c:v>
                </c:pt>
                <c:pt idx="5719">
                  <c:v>5129.015625</c:v>
                </c:pt>
                <c:pt idx="5720">
                  <c:v>5130.02099609375</c:v>
                </c:pt>
                <c:pt idx="5721">
                  <c:v>5129.47314453125</c:v>
                </c:pt>
                <c:pt idx="5722">
                  <c:v>5129.9814453125</c:v>
                </c:pt>
                <c:pt idx="5723">
                  <c:v>5129.49609375</c:v>
                </c:pt>
                <c:pt idx="5724">
                  <c:v>5129.0400390625</c:v>
                </c:pt>
                <c:pt idx="5725">
                  <c:v>5129.68994140625</c:v>
                </c:pt>
                <c:pt idx="5726">
                  <c:v>5129.3544921875</c:v>
                </c:pt>
                <c:pt idx="5727">
                  <c:v>5130.55224609375</c:v>
                </c:pt>
                <c:pt idx="5728">
                  <c:v>5129.2666015625</c:v>
                </c:pt>
                <c:pt idx="5729">
                  <c:v>5129.87646484375</c:v>
                </c:pt>
                <c:pt idx="5730">
                  <c:v>5127.0419921875</c:v>
                </c:pt>
                <c:pt idx="5731">
                  <c:v>5129.3583984375</c:v>
                </c:pt>
                <c:pt idx="5732">
                  <c:v>5130.03955078125</c:v>
                </c:pt>
                <c:pt idx="5733">
                  <c:v>5129.4619140625</c:v>
                </c:pt>
                <c:pt idx="5734">
                  <c:v>5128.6435546875</c:v>
                </c:pt>
                <c:pt idx="5735">
                  <c:v>5129.04931640625</c:v>
                </c:pt>
                <c:pt idx="5736">
                  <c:v>5129.8369140625</c:v>
                </c:pt>
                <c:pt idx="5737">
                  <c:v>5129.607421875</c:v>
                </c:pt>
                <c:pt idx="5738">
                  <c:v>5130.29736328125</c:v>
                </c:pt>
                <c:pt idx="5739">
                  <c:v>5130.64453125</c:v>
                </c:pt>
                <c:pt idx="5740">
                  <c:v>5131.34375</c:v>
                </c:pt>
                <c:pt idx="5741">
                  <c:v>5129.802734375</c:v>
                </c:pt>
                <c:pt idx="5742">
                  <c:v>5130.20947265625</c:v>
                </c:pt>
                <c:pt idx="5743">
                  <c:v>5128.90966796875</c:v>
                </c:pt>
                <c:pt idx="5744">
                  <c:v>5129.2314453125</c:v>
                </c:pt>
                <c:pt idx="5745">
                  <c:v>5128.1884765625</c:v>
                </c:pt>
                <c:pt idx="5746">
                  <c:v>5127.48388671875</c:v>
                </c:pt>
                <c:pt idx="5747">
                  <c:v>5129.40185546875</c:v>
                </c:pt>
                <c:pt idx="5748">
                  <c:v>5128.96484375</c:v>
                </c:pt>
                <c:pt idx="5749">
                  <c:v>5128.76953125</c:v>
                </c:pt>
                <c:pt idx="5750">
                  <c:v>5129.69091796875</c:v>
                </c:pt>
                <c:pt idx="5751">
                  <c:v>5130.53271484375</c:v>
                </c:pt>
                <c:pt idx="5752">
                  <c:v>5129.1396484375</c:v>
                </c:pt>
                <c:pt idx="5753">
                  <c:v>5129.310546875</c:v>
                </c:pt>
                <c:pt idx="5754">
                  <c:v>5128.7109375</c:v>
                </c:pt>
                <c:pt idx="5755">
                  <c:v>5129.7197265625</c:v>
                </c:pt>
                <c:pt idx="5756">
                  <c:v>5128.84326171875</c:v>
                </c:pt>
                <c:pt idx="5757">
                  <c:v>5129.51123046875</c:v>
                </c:pt>
                <c:pt idx="5758">
                  <c:v>5130.89208984375</c:v>
                </c:pt>
                <c:pt idx="5759">
                  <c:v>5129.5400390625</c:v>
                </c:pt>
                <c:pt idx="5760">
                  <c:v>5129.6708984375</c:v>
                </c:pt>
              </c:numCache>
            </c:numRef>
          </c:val>
          <c:extLst>
            <c:ext xmlns:c16="http://schemas.microsoft.com/office/drawing/2014/chart" uri="{C3380CC4-5D6E-409C-BE32-E72D297353CC}">
              <c16:uniqueId val="{00000000-9C50-4E3D-BAFC-A0AF264B4CBC}"/>
            </c:ext>
          </c:extLst>
        </c:ser>
        <c:ser>
          <c:idx val="5"/>
          <c:order val="1"/>
          <c:tx>
            <c:v>Coal</c:v>
          </c:tx>
          <c:spPr>
            <a:solidFill>
              <a:srgbClr val="5B6770"/>
            </a:solidFill>
            <a:ln>
              <a:noFill/>
            </a:ln>
            <a:effectLst/>
          </c:spPr>
          <c:cat>
            <c:numRef>
              <c:f>Grid!$A$2:$A$5762</c:f>
              <c:numCache>
                <c:formatCode>yyyy\-mm\-dd\Thh:mm:ss</c:formatCode>
                <c:ptCount val="5761"/>
                <c:pt idx="0">
                  <c:v>44917</c:v>
                </c:pt>
                <c:pt idx="1">
                  <c:v>44917.000694444447</c:v>
                </c:pt>
                <c:pt idx="2">
                  <c:v>44917.001388888886</c:v>
                </c:pt>
                <c:pt idx="3">
                  <c:v>44917.002083333333</c:v>
                </c:pt>
                <c:pt idx="4">
                  <c:v>44917.00277777778</c:v>
                </c:pt>
                <c:pt idx="5">
                  <c:v>44917.003472222219</c:v>
                </c:pt>
                <c:pt idx="6">
                  <c:v>44917.004166666666</c:v>
                </c:pt>
                <c:pt idx="7">
                  <c:v>44917.004861111112</c:v>
                </c:pt>
                <c:pt idx="8">
                  <c:v>44917.005555555559</c:v>
                </c:pt>
                <c:pt idx="9">
                  <c:v>44917.006249999999</c:v>
                </c:pt>
                <c:pt idx="10">
                  <c:v>44917.006944444445</c:v>
                </c:pt>
                <c:pt idx="11">
                  <c:v>44917.007638888892</c:v>
                </c:pt>
                <c:pt idx="12">
                  <c:v>44917.008333333331</c:v>
                </c:pt>
                <c:pt idx="13">
                  <c:v>44917.009027777778</c:v>
                </c:pt>
                <c:pt idx="14">
                  <c:v>44917.009722222225</c:v>
                </c:pt>
                <c:pt idx="15">
                  <c:v>44917.010416666664</c:v>
                </c:pt>
                <c:pt idx="16">
                  <c:v>44917.011111111111</c:v>
                </c:pt>
                <c:pt idx="17">
                  <c:v>44917.011805555558</c:v>
                </c:pt>
                <c:pt idx="18">
                  <c:v>44917.012499999997</c:v>
                </c:pt>
                <c:pt idx="19">
                  <c:v>44917.013194444444</c:v>
                </c:pt>
                <c:pt idx="20">
                  <c:v>44917.013888888891</c:v>
                </c:pt>
                <c:pt idx="21">
                  <c:v>44917.01458333333</c:v>
                </c:pt>
                <c:pt idx="22">
                  <c:v>44917.015277777777</c:v>
                </c:pt>
                <c:pt idx="23">
                  <c:v>44917.015972222223</c:v>
                </c:pt>
                <c:pt idx="24">
                  <c:v>44917.01666666667</c:v>
                </c:pt>
                <c:pt idx="25">
                  <c:v>44917.017361111109</c:v>
                </c:pt>
                <c:pt idx="26">
                  <c:v>44917.018055555556</c:v>
                </c:pt>
                <c:pt idx="27">
                  <c:v>44917.018750000003</c:v>
                </c:pt>
                <c:pt idx="28">
                  <c:v>44917.019444444442</c:v>
                </c:pt>
                <c:pt idx="29">
                  <c:v>44917.020138888889</c:v>
                </c:pt>
                <c:pt idx="30">
                  <c:v>44917.020833333336</c:v>
                </c:pt>
                <c:pt idx="31">
                  <c:v>44917.021527777775</c:v>
                </c:pt>
                <c:pt idx="32">
                  <c:v>44917.022222222222</c:v>
                </c:pt>
                <c:pt idx="33">
                  <c:v>44917.022916666669</c:v>
                </c:pt>
                <c:pt idx="34">
                  <c:v>44917.023611111108</c:v>
                </c:pt>
                <c:pt idx="35">
                  <c:v>44917.024305555555</c:v>
                </c:pt>
                <c:pt idx="36">
                  <c:v>44917.025000000001</c:v>
                </c:pt>
                <c:pt idx="37">
                  <c:v>44917.025694444441</c:v>
                </c:pt>
                <c:pt idx="38">
                  <c:v>44917.026388888888</c:v>
                </c:pt>
                <c:pt idx="39">
                  <c:v>44917.027083333334</c:v>
                </c:pt>
                <c:pt idx="40">
                  <c:v>44917.027777777781</c:v>
                </c:pt>
                <c:pt idx="41">
                  <c:v>44917.02847222222</c:v>
                </c:pt>
                <c:pt idx="42">
                  <c:v>44917.029166666667</c:v>
                </c:pt>
                <c:pt idx="43">
                  <c:v>44917.029861111114</c:v>
                </c:pt>
                <c:pt idx="44">
                  <c:v>44917.030555555553</c:v>
                </c:pt>
                <c:pt idx="45">
                  <c:v>44917.03125</c:v>
                </c:pt>
                <c:pt idx="46">
                  <c:v>44917.031944444447</c:v>
                </c:pt>
                <c:pt idx="47">
                  <c:v>44917.032638888886</c:v>
                </c:pt>
                <c:pt idx="48">
                  <c:v>44917.033333333333</c:v>
                </c:pt>
                <c:pt idx="49">
                  <c:v>44917.03402777778</c:v>
                </c:pt>
                <c:pt idx="50">
                  <c:v>44917.034722222219</c:v>
                </c:pt>
                <c:pt idx="51">
                  <c:v>44917.035416666666</c:v>
                </c:pt>
                <c:pt idx="52">
                  <c:v>44917.036111111112</c:v>
                </c:pt>
                <c:pt idx="53">
                  <c:v>44917.036805555559</c:v>
                </c:pt>
                <c:pt idx="54">
                  <c:v>44917.037499999999</c:v>
                </c:pt>
                <c:pt idx="55">
                  <c:v>44917.038194444445</c:v>
                </c:pt>
                <c:pt idx="56">
                  <c:v>44917.038888888892</c:v>
                </c:pt>
                <c:pt idx="57">
                  <c:v>44917.039583333331</c:v>
                </c:pt>
                <c:pt idx="58">
                  <c:v>44917.040277777778</c:v>
                </c:pt>
                <c:pt idx="59">
                  <c:v>44917.040972222225</c:v>
                </c:pt>
                <c:pt idx="60">
                  <c:v>44917.041666666664</c:v>
                </c:pt>
                <c:pt idx="61">
                  <c:v>44917.042361111111</c:v>
                </c:pt>
                <c:pt idx="62">
                  <c:v>44917.043055555558</c:v>
                </c:pt>
                <c:pt idx="63">
                  <c:v>44917.043749999997</c:v>
                </c:pt>
                <c:pt idx="64">
                  <c:v>44917.044444444444</c:v>
                </c:pt>
                <c:pt idx="65">
                  <c:v>44917.045138888891</c:v>
                </c:pt>
                <c:pt idx="66">
                  <c:v>44917.04583333333</c:v>
                </c:pt>
                <c:pt idx="67">
                  <c:v>44917.046527777777</c:v>
                </c:pt>
                <c:pt idx="68">
                  <c:v>44917.047222222223</c:v>
                </c:pt>
                <c:pt idx="69">
                  <c:v>44917.04791666667</c:v>
                </c:pt>
                <c:pt idx="70">
                  <c:v>44917.048611111109</c:v>
                </c:pt>
                <c:pt idx="71">
                  <c:v>44917.049305555556</c:v>
                </c:pt>
                <c:pt idx="72">
                  <c:v>44917.05</c:v>
                </c:pt>
                <c:pt idx="73">
                  <c:v>44917.050694444442</c:v>
                </c:pt>
                <c:pt idx="74">
                  <c:v>44917.051388888889</c:v>
                </c:pt>
                <c:pt idx="75">
                  <c:v>44917.052083333336</c:v>
                </c:pt>
                <c:pt idx="76">
                  <c:v>44917.052777777775</c:v>
                </c:pt>
                <c:pt idx="77">
                  <c:v>44917.053472222222</c:v>
                </c:pt>
                <c:pt idx="78">
                  <c:v>44917.054166666669</c:v>
                </c:pt>
                <c:pt idx="79">
                  <c:v>44917.054861111108</c:v>
                </c:pt>
                <c:pt idx="80">
                  <c:v>44917.055555555555</c:v>
                </c:pt>
                <c:pt idx="81">
                  <c:v>44917.056250000001</c:v>
                </c:pt>
                <c:pt idx="82">
                  <c:v>44917.056944444441</c:v>
                </c:pt>
                <c:pt idx="83">
                  <c:v>44917.057638888888</c:v>
                </c:pt>
                <c:pt idx="84">
                  <c:v>44917.058333333334</c:v>
                </c:pt>
                <c:pt idx="85">
                  <c:v>44917.059027777781</c:v>
                </c:pt>
                <c:pt idx="86">
                  <c:v>44917.05972222222</c:v>
                </c:pt>
                <c:pt idx="87">
                  <c:v>44917.060416666667</c:v>
                </c:pt>
                <c:pt idx="88">
                  <c:v>44917.061111111114</c:v>
                </c:pt>
                <c:pt idx="89">
                  <c:v>44917.061805555553</c:v>
                </c:pt>
                <c:pt idx="90">
                  <c:v>44917.0625</c:v>
                </c:pt>
                <c:pt idx="91">
                  <c:v>44917.063194444447</c:v>
                </c:pt>
                <c:pt idx="92">
                  <c:v>44917.063888888886</c:v>
                </c:pt>
                <c:pt idx="93">
                  <c:v>44917.064583333333</c:v>
                </c:pt>
                <c:pt idx="94">
                  <c:v>44917.06527777778</c:v>
                </c:pt>
                <c:pt idx="95">
                  <c:v>44917.065972222219</c:v>
                </c:pt>
                <c:pt idx="96">
                  <c:v>44917.066666666666</c:v>
                </c:pt>
                <c:pt idx="97">
                  <c:v>44917.067361111112</c:v>
                </c:pt>
                <c:pt idx="98">
                  <c:v>44917.068055555559</c:v>
                </c:pt>
                <c:pt idx="99">
                  <c:v>44917.068749999999</c:v>
                </c:pt>
                <c:pt idx="100">
                  <c:v>44917.069444444445</c:v>
                </c:pt>
                <c:pt idx="101">
                  <c:v>44917.070138888892</c:v>
                </c:pt>
                <c:pt idx="102">
                  <c:v>44917.070833333331</c:v>
                </c:pt>
                <c:pt idx="103">
                  <c:v>44917.071527777778</c:v>
                </c:pt>
                <c:pt idx="104">
                  <c:v>44917.072222222225</c:v>
                </c:pt>
                <c:pt idx="105">
                  <c:v>44917.072916666664</c:v>
                </c:pt>
                <c:pt idx="106">
                  <c:v>44917.073611111111</c:v>
                </c:pt>
                <c:pt idx="107">
                  <c:v>44917.074305555558</c:v>
                </c:pt>
                <c:pt idx="108">
                  <c:v>44917.074999999997</c:v>
                </c:pt>
                <c:pt idx="109">
                  <c:v>44917.075694444444</c:v>
                </c:pt>
                <c:pt idx="110">
                  <c:v>44917.076388888891</c:v>
                </c:pt>
                <c:pt idx="111">
                  <c:v>44917.07708333333</c:v>
                </c:pt>
                <c:pt idx="112">
                  <c:v>44917.077777777777</c:v>
                </c:pt>
                <c:pt idx="113">
                  <c:v>44917.078472222223</c:v>
                </c:pt>
                <c:pt idx="114">
                  <c:v>44917.07916666667</c:v>
                </c:pt>
                <c:pt idx="115">
                  <c:v>44917.079861111109</c:v>
                </c:pt>
                <c:pt idx="116">
                  <c:v>44917.080555555556</c:v>
                </c:pt>
                <c:pt idx="117">
                  <c:v>44917.081250000003</c:v>
                </c:pt>
                <c:pt idx="118">
                  <c:v>44917.081944444442</c:v>
                </c:pt>
                <c:pt idx="119">
                  <c:v>44917.082638888889</c:v>
                </c:pt>
                <c:pt idx="120">
                  <c:v>44917.083333333336</c:v>
                </c:pt>
                <c:pt idx="121">
                  <c:v>44917.084027777775</c:v>
                </c:pt>
                <c:pt idx="122">
                  <c:v>44917.084722222222</c:v>
                </c:pt>
                <c:pt idx="123">
                  <c:v>44917.085416666669</c:v>
                </c:pt>
                <c:pt idx="124">
                  <c:v>44917.086111111108</c:v>
                </c:pt>
                <c:pt idx="125">
                  <c:v>44917.086805555555</c:v>
                </c:pt>
                <c:pt idx="126">
                  <c:v>44917.087500000001</c:v>
                </c:pt>
                <c:pt idx="127">
                  <c:v>44917.088194444441</c:v>
                </c:pt>
                <c:pt idx="128">
                  <c:v>44917.088888888888</c:v>
                </c:pt>
                <c:pt idx="129">
                  <c:v>44917.089583333334</c:v>
                </c:pt>
                <c:pt idx="130">
                  <c:v>44917.090277777781</c:v>
                </c:pt>
                <c:pt idx="131">
                  <c:v>44917.09097222222</c:v>
                </c:pt>
                <c:pt idx="132">
                  <c:v>44917.091666666667</c:v>
                </c:pt>
                <c:pt idx="133">
                  <c:v>44917.092361111114</c:v>
                </c:pt>
                <c:pt idx="134">
                  <c:v>44917.093055555553</c:v>
                </c:pt>
                <c:pt idx="135">
                  <c:v>44917.09375</c:v>
                </c:pt>
                <c:pt idx="136">
                  <c:v>44917.094444444447</c:v>
                </c:pt>
                <c:pt idx="137">
                  <c:v>44917.095138888886</c:v>
                </c:pt>
                <c:pt idx="138">
                  <c:v>44917.095833333333</c:v>
                </c:pt>
                <c:pt idx="139">
                  <c:v>44917.09652777778</c:v>
                </c:pt>
                <c:pt idx="140">
                  <c:v>44917.097222222219</c:v>
                </c:pt>
                <c:pt idx="141">
                  <c:v>44917.097916666666</c:v>
                </c:pt>
                <c:pt idx="142">
                  <c:v>44917.098611111112</c:v>
                </c:pt>
                <c:pt idx="143">
                  <c:v>44917.099305555559</c:v>
                </c:pt>
                <c:pt idx="144">
                  <c:v>44917.1</c:v>
                </c:pt>
                <c:pt idx="145">
                  <c:v>44917.100694444445</c:v>
                </c:pt>
                <c:pt idx="146">
                  <c:v>44917.101388888892</c:v>
                </c:pt>
                <c:pt idx="147">
                  <c:v>44917.102083333331</c:v>
                </c:pt>
                <c:pt idx="148">
                  <c:v>44917.102777777778</c:v>
                </c:pt>
                <c:pt idx="149">
                  <c:v>44917.103472222225</c:v>
                </c:pt>
                <c:pt idx="150">
                  <c:v>44917.104166666664</c:v>
                </c:pt>
                <c:pt idx="151">
                  <c:v>44917.104861111111</c:v>
                </c:pt>
                <c:pt idx="152">
                  <c:v>44917.105555555558</c:v>
                </c:pt>
                <c:pt idx="153">
                  <c:v>44917.106249999997</c:v>
                </c:pt>
                <c:pt idx="154">
                  <c:v>44917.106944444444</c:v>
                </c:pt>
                <c:pt idx="155">
                  <c:v>44917.107638888891</c:v>
                </c:pt>
                <c:pt idx="156">
                  <c:v>44917.10833333333</c:v>
                </c:pt>
                <c:pt idx="157">
                  <c:v>44917.109027777777</c:v>
                </c:pt>
                <c:pt idx="158">
                  <c:v>44917.109722222223</c:v>
                </c:pt>
                <c:pt idx="159">
                  <c:v>44917.11041666667</c:v>
                </c:pt>
                <c:pt idx="160">
                  <c:v>44917.111111111109</c:v>
                </c:pt>
                <c:pt idx="161">
                  <c:v>44917.111805555556</c:v>
                </c:pt>
                <c:pt idx="162">
                  <c:v>44917.112500000003</c:v>
                </c:pt>
                <c:pt idx="163">
                  <c:v>44917.113194444442</c:v>
                </c:pt>
                <c:pt idx="164">
                  <c:v>44917.113888888889</c:v>
                </c:pt>
                <c:pt idx="165">
                  <c:v>44917.114583333336</c:v>
                </c:pt>
                <c:pt idx="166">
                  <c:v>44917.115277777775</c:v>
                </c:pt>
                <c:pt idx="167">
                  <c:v>44917.115972222222</c:v>
                </c:pt>
                <c:pt idx="168">
                  <c:v>44917.116666666669</c:v>
                </c:pt>
                <c:pt idx="169">
                  <c:v>44917.117361111108</c:v>
                </c:pt>
                <c:pt idx="170">
                  <c:v>44917.118055555555</c:v>
                </c:pt>
                <c:pt idx="171">
                  <c:v>44917.118750000001</c:v>
                </c:pt>
                <c:pt idx="172">
                  <c:v>44917.119444444441</c:v>
                </c:pt>
                <c:pt idx="173">
                  <c:v>44917.120138888888</c:v>
                </c:pt>
                <c:pt idx="174">
                  <c:v>44917.120833333334</c:v>
                </c:pt>
                <c:pt idx="175">
                  <c:v>44917.121527777781</c:v>
                </c:pt>
                <c:pt idx="176">
                  <c:v>44917.12222222222</c:v>
                </c:pt>
                <c:pt idx="177">
                  <c:v>44917.122916666667</c:v>
                </c:pt>
                <c:pt idx="178">
                  <c:v>44917.123611111114</c:v>
                </c:pt>
                <c:pt idx="179">
                  <c:v>44917.124305555553</c:v>
                </c:pt>
                <c:pt idx="180">
                  <c:v>44917.125</c:v>
                </c:pt>
                <c:pt idx="181">
                  <c:v>44917.125694444447</c:v>
                </c:pt>
                <c:pt idx="182">
                  <c:v>44917.126388888886</c:v>
                </c:pt>
                <c:pt idx="183">
                  <c:v>44917.127083333333</c:v>
                </c:pt>
                <c:pt idx="184">
                  <c:v>44917.12777777778</c:v>
                </c:pt>
                <c:pt idx="185">
                  <c:v>44917.128472222219</c:v>
                </c:pt>
                <c:pt idx="186">
                  <c:v>44917.129166666666</c:v>
                </c:pt>
                <c:pt idx="187">
                  <c:v>44917.129861111112</c:v>
                </c:pt>
                <c:pt idx="188">
                  <c:v>44917.130555555559</c:v>
                </c:pt>
                <c:pt idx="189">
                  <c:v>44917.131249999999</c:v>
                </c:pt>
                <c:pt idx="190">
                  <c:v>44917.131944444445</c:v>
                </c:pt>
                <c:pt idx="191">
                  <c:v>44917.132638888892</c:v>
                </c:pt>
                <c:pt idx="192">
                  <c:v>44917.133333333331</c:v>
                </c:pt>
                <c:pt idx="193">
                  <c:v>44917.134027777778</c:v>
                </c:pt>
                <c:pt idx="194">
                  <c:v>44917.134722222225</c:v>
                </c:pt>
                <c:pt idx="195">
                  <c:v>44917.135416666664</c:v>
                </c:pt>
                <c:pt idx="196">
                  <c:v>44917.136111111111</c:v>
                </c:pt>
                <c:pt idx="197">
                  <c:v>44917.136805555558</c:v>
                </c:pt>
                <c:pt idx="198">
                  <c:v>44917.137499999997</c:v>
                </c:pt>
                <c:pt idx="199">
                  <c:v>44917.138194444444</c:v>
                </c:pt>
                <c:pt idx="200">
                  <c:v>44917.138888888891</c:v>
                </c:pt>
                <c:pt idx="201">
                  <c:v>44917.13958333333</c:v>
                </c:pt>
                <c:pt idx="202">
                  <c:v>44917.140277777777</c:v>
                </c:pt>
                <c:pt idx="203">
                  <c:v>44917.140972222223</c:v>
                </c:pt>
                <c:pt idx="204">
                  <c:v>44917.14166666667</c:v>
                </c:pt>
                <c:pt idx="205">
                  <c:v>44917.142361111109</c:v>
                </c:pt>
                <c:pt idx="206">
                  <c:v>44917.143055555556</c:v>
                </c:pt>
                <c:pt idx="207">
                  <c:v>44917.143750000003</c:v>
                </c:pt>
                <c:pt idx="208">
                  <c:v>44917.144444444442</c:v>
                </c:pt>
                <c:pt idx="209">
                  <c:v>44917.145138888889</c:v>
                </c:pt>
                <c:pt idx="210">
                  <c:v>44917.145833333336</c:v>
                </c:pt>
                <c:pt idx="211">
                  <c:v>44917.146527777775</c:v>
                </c:pt>
                <c:pt idx="212">
                  <c:v>44917.147222222222</c:v>
                </c:pt>
                <c:pt idx="213">
                  <c:v>44917.147916666669</c:v>
                </c:pt>
                <c:pt idx="214">
                  <c:v>44917.148611111108</c:v>
                </c:pt>
                <c:pt idx="215">
                  <c:v>44917.149305555555</c:v>
                </c:pt>
                <c:pt idx="216">
                  <c:v>44917.15</c:v>
                </c:pt>
                <c:pt idx="217">
                  <c:v>44917.150694444441</c:v>
                </c:pt>
                <c:pt idx="218">
                  <c:v>44917.151388888888</c:v>
                </c:pt>
                <c:pt idx="219">
                  <c:v>44917.152083333334</c:v>
                </c:pt>
                <c:pt idx="220">
                  <c:v>44917.152777777781</c:v>
                </c:pt>
                <c:pt idx="221">
                  <c:v>44917.15347222222</c:v>
                </c:pt>
                <c:pt idx="222">
                  <c:v>44917.154166666667</c:v>
                </c:pt>
                <c:pt idx="223">
                  <c:v>44917.154861111114</c:v>
                </c:pt>
                <c:pt idx="224">
                  <c:v>44917.155555555553</c:v>
                </c:pt>
                <c:pt idx="225">
                  <c:v>44917.15625</c:v>
                </c:pt>
                <c:pt idx="226">
                  <c:v>44917.156944444447</c:v>
                </c:pt>
                <c:pt idx="227">
                  <c:v>44917.157638888886</c:v>
                </c:pt>
                <c:pt idx="228">
                  <c:v>44917.158333333333</c:v>
                </c:pt>
                <c:pt idx="229">
                  <c:v>44917.15902777778</c:v>
                </c:pt>
                <c:pt idx="230">
                  <c:v>44917.159722222219</c:v>
                </c:pt>
                <c:pt idx="231">
                  <c:v>44917.160416666666</c:v>
                </c:pt>
                <c:pt idx="232">
                  <c:v>44917.161111111112</c:v>
                </c:pt>
                <c:pt idx="233">
                  <c:v>44917.161805555559</c:v>
                </c:pt>
                <c:pt idx="234">
                  <c:v>44917.162499999999</c:v>
                </c:pt>
                <c:pt idx="235">
                  <c:v>44917.163194444445</c:v>
                </c:pt>
                <c:pt idx="236">
                  <c:v>44917.163888888892</c:v>
                </c:pt>
                <c:pt idx="237">
                  <c:v>44917.164583333331</c:v>
                </c:pt>
                <c:pt idx="238">
                  <c:v>44917.165277777778</c:v>
                </c:pt>
                <c:pt idx="239">
                  <c:v>44917.165972222225</c:v>
                </c:pt>
                <c:pt idx="240">
                  <c:v>44917.166666666664</c:v>
                </c:pt>
                <c:pt idx="241">
                  <c:v>44917.167361111111</c:v>
                </c:pt>
                <c:pt idx="242">
                  <c:v>44917.168055555558</c:v>
                </c:pt>
                <c:pt idx="243">
                  <c:v>44917.168749999997</c:v>
                </c:pt>
                <c:pt idx="244">
                  <c:v>44917.169444444444</c:v>
                </c:pt>
                <c:pt idx="245">
                  <c:v>44917.170138888891</c:v>
                </c:pt>
                <c:pt idx="246">
                  <c:v>44917.17083333333</c:v>
                </c:pt>
                <c:pt idx="247">
                  <c:v>44917.171527777777</c:v>
                </c:pt>
                <c:pt idx="248">
                  <c:v>44917.172222222223</c:v>
                </c:pt>
                <c:pt idx="249">
                  <c:v>44917.17291666667</c:v>
                </c:pt>
                <c:pt idx="250">
                  <c:v>44917.173611111109</c:v>
                </c:pt>
                <c:pt idx="251">
                  <c:v>44917.174305555556</c:v>
                </c:pt>
                <c:pt idx="252">
                  <c:v>44917.175000000003</c:v>
                </c:pt>
                <c:pt idx="253">
                  <c:v>44917.175694444442</c:v>
                </c:pt>
                <c:pt idx="254">
                  <c:v>44917.176388888889</c:v>
                </c:pt>
                <c:pt idx="255">
                  <c:v>44917.177083333336</c:v>
                </c:pt>
                <c:pt idx="256">
                  <c:v>44917.177777777775</c:v>
                </c:pt>
                <c:pt idx="257">
                  <c:v>44917.178472222222</c:v>
                </c:pt>
                <c:pt idx="258">
                  <c:v>44917.179166666669</c:v>
                </c:pt>
                <c:pt idx="259">
                  <c:v>44917.179861111108</c:v>
                </c:pt>
                <c:pt idx="260">
                  <c:v>44917.180555555555</c:v>
                </c:pt>
                <c:pt idx="261">
                  <c:v>44917.181250000001</c:v>
                </c:pt>
                <c:pt idx="262">
                  <c:v>44917.181944444441</c:v>
                </c:pt>
                <c:pt idx="263">
                  <c:v>44917.182638888888</c:v>
                </c:pt>
                <c:pt idx="264">
                  <c:v>44917.183333333334</c:v>
                </c:pt>
                <c:pt idx="265">
                  <c:v>44917.184027777781</c:v>
                </c:pt>
                <c:pt idx="266">
                  <c:v>44917.18472222222</c:v>
                </c:pt>
                <c:pt idx="267">
                  <c:v>44917.185416666667</c:v>
                </c:pt>
                <c:pt idx="268">
                  <c:v>44917.186111111114</c:v>
                </c:pt>
                <c:pt idx="269">
                  <c:v>44917.186805555553</c:v>
                </c:pt>
                <c:pt idx="270">
                  <c:v>44917.1875</c:v>
                </c:pt>
                <c:pt idx="271">
                  <c:v>44917.188194444447</c:v>
                </c:pt>
                <c:pt idx="272">
                  <c:v>44917.188888888886</c:v>
                </c:pt>
                <c:pt idx="273">
                  <c:v>44917.189583333333</c:v>
                </c:pt>
                <c:pt idx="274">
                  <c:v>44917.19027777778</c:v>
                </c:pt>
                <c:pt idx="275">
                  <c:v>44917.190972222219</c:v>
                </c:pt>
                <c:pt idx="276">
                  <c:v>44917.191666666666</c:v>
                </c:pt>
                <c:pt idx="277">
                  <c:v>44917.192361111112</c:v>
                </c:pt>
                <c:pt idx="278">
                  <c:v>44917.193055555559</c:v>
                </c:pt>
                <c:pt idx="279">
                  <c:v>44917.193749999999</c:v>
                </c:pt>
                <c:pt idx="280">
                  <c:v>44917.194444444445</c:v>
                </c:pt>
                <c:pt idx="281">
                  <c:v>44917.195138888892</c:v>
                </c:pt>
                <c:pt idx="282">
                  <c:v>44917.195833333331</c:v>
                </c:pt>
                <c:pt idx="283">
                  <c:v>44917.196527777778</c:v>
                </c:pt>
                <c:pt idx="284">
                  <c:v>44917.197222222225</c:v>
                </c:pt>
                <c:pt idx="285">
                  <c:v>44917.197916666664</c:v>
                </c:pt>
                <c:pt idx="286">
                  <c:v>44917.198611111111</c:v>
                </c:pt>
                <c:pt idx="287">
                  <c:v>44917.199305555558</c:v>
                </c:pt>
                <c:pt idx="288">
                  <c:v>44917.2</c:v>
                </c:pt>
                <c:pt idx="289">
                  <c:v>44917.200694444444</c:v>
                </c:pt>
                <c:pt idx="290">
                  <c:v>44917.201388888891</c:v>
                </c:pt>
                <c:pt idx="291">
                  <c:v>44917.20208333333</c:v>
                </c:pt>
                <c:pt idx="292">
                  <c:v>44917.202777777777</c:v>
                </c:pt>
                <c:pt idx="293">
                  <c:v>44917.203472222223</c:v>
                </c:pt>
                <c:pt idx="294">
                  <c:v>44917.20416666667</c:v>
                </c:pt>
                <c:pt idx="295">
                  <c:v>44917.204861111109</c:v>
                </c:pt>
                <c:pt idx="296">
                  <c:v>44917.205555555556</c:v>
                </c:pt>
                <c:pt idx="297">
                  <c:v>44917.206250000003</c:v>
                </c:pt>
                <c:pt idx="298">
                  <c:v>44917.206944444442</c:v>
                </c:pt>
                <c:pt idx="299">
                  <c:v>44917.207638888889</c:v>
                </c:pt>
                <c:pt idx="300">
                  <c:v>44917.208333333336</c:v>
                </c:pt>
                <c:pt idx="301">
                  <c:v>44917.209027777775</c:v>
                </c:pt>
                <c:pt idx="302">
                  <c:v>44917.209722222222</c:v>
                </c:pt>
                <c:pt idx="303">
                  <c:v>44917.210416666669</c:v>
                </c:pt>
                <c:pt idx="304">
                  <c:v>44917.211111111108</c:v>
                </c:pt>
                <c:pt idx="305">
                  <c:v>44917.211805555555</c:v>
                </c:pt>
                <c:pt idx="306">
                  <c:v>44917.212500000001</c:v>
                </c:pt>
                <c:pt idx="307">
                  <c:v>44917.213194444441</c:v>
                </c:pt>
                <c:pt idx="308">
                  <c:v>44917.213888888888</c:v>
                </c:pt>
                <c:pt idx="309">
                  <c:v>44917.214583333334</c:v>
                </c:pt>
                <c:pt idx="310">
                  <c:v>44917.215277777781</c:v>
                </c:pt>
                <c:pt idx="311">
                  <c:v>44917.21597222222</c:v>
                </c:pt>
                <c:pt idx="312">
                  <c:v>44917.216666666667</c:v>
                </c:pt>
                <c:pt idx="313">
                  <c:v>44917.217361111114</c:v>
                </c:pt>
                <c:pt idx="314">
                  <c:v>44917.218055555553</c:v>
                </c:pt>
                <c:pt idx="315">
                  <c:v>44917.21875</c:v>
                </c:pt>
                <c:pt idx="316">
                  <c:v>44917.219444444447</c:v>
                </c:pt>
                <c:pt idx="317">
                  <c:v>44917.220138888886</c:v>
                </c:pt>
                <c:pt idx="318">
                  <c:v>44917.220833333333</c:v>
                </c:pt>
                <c:pt idx="319">
                  <c:v>44917.22152777778</c:v>
                </c:pt>
                <c:pt idx="320">
                  <c:v>44917.222222222219</c:v>
                </c:pt>
                <c:pt idx="321">
                  <c:v>44917.222916666666</c:v>
                </c:pt>
                <c:pt idx="322">
                  <c:v>44917.223611111112</c:v>
                </c:pt>
                <c:pt idx="323">
                  <c:v>44917.224305555559</c:v>
                </c:pt>
                <c:pt idx="324">
                  <c:v>44917.224999999999</c:v>
                </c:pt>
                <c:pt idx="325">
                  <c:v>44917.225694444445</c:v>
                </c:pt>
                <c:pt idx="326">
                  <c:v>44917.226388888892</c:v>
                </c:pt>
                <c:pt idx="327">
                  <c:v>44917.227083333331</c:v>
                </c:pt>
                <c:pt idx="328">
                  <c:v>44917.227777777778</c:v>
                </c:pt>
                <c:pt idx="329">
                  <c:v>44917.228472222225</c:v>
                </c:pt>
                <c:pt idx="330">
                  <c:v>44917.229166666664</c:v>
                </c:pt>
                <c:pt idx="331">
                  <c:v>44917.229861111111</c:v>
                </c:pt>
                <c:pt idx="332">
                  <c:v>44917.230555555558</c:v>
                </c:pt>
                <c:pt idx="333">
                  <c:v>44917.231249999997</c:v>
                </c:pt>
                <c:pt idx="334">
                  <c:v>44917.231944444444</c:v>
                </c:pt>
                <c:pt idx="335">
                  <c:v>44917.232638888891</c:v>
                </c:pt>
                <c:pt idx="336">
                  <c:v>44917.23333333333</c:v>
                </c:pt>
                <c:pt idx="337">
                  <c:v>44917.234027777777</c:v>
                </c:pt>
                <c:pt idx="338">
                  <c:v>44917.234722222223</c:v>
                </c:pt>
                <c:pt idx="339">
                  <c:v>44917.23541666667</c:v>
                </c:pt>
                <c:pt idx="340">
                  <c:v>44917.236111111109</c:v>
                </c:pt>
                <c:pt idx="341">
                  <c:v>44917.236805555556</c:v>
                </c:pt>
                <c:pt idx="342">
                  <c:v>44917.237500000003</c:v>
                </c:pt>
                <c:pt idx="343">
                  <c:v>44917.238194444442</c:v>
                </c:pt>
                <c:pt idx="344">
                  <c:v>44917.238888888889</c:v>
                </c:pt>
                <c:pt idx="345">
                  <c:v>44917.239583333336</c:v>
                </c:pt>
                <c:pt idx="346">
                  <c:v>44917.240277777775</c:v>
                </c:pt>
                <c:pt idx="347">
                  <c:v>44917.240972222222</c:v>
                </c:pt>
                <c:pt idx="348">
                  <c:v>44917.241666666669</c:v>
                </c:pt>
                <c:pt idx="349">
                  <c:v>44917.242361111108</c:v>
                </c:pt>
                <c:pt idx="350">
                  <c:v>44917.243055555555</c:v>
                </c:pt>
                <c:pt idx="351">
                  <c:v>44917.243750000001</c:v>
                </c:pt>
                <c:pt idx="352">
                  <c:v>44917.244444444441</c:v>
                </c:pt>
                <c:pt idx="353">
                  <c:v>44917.245138888888</c:v>
                </c:pt>
                <c:pt idx="354">
                  <c:v>44917.245833333334</c:v>
                </c:pt>
                <c:pt idx="355">
                  <c:v>44917.246527777781</c:v>
                </c:pt>
                <c:pt idx="356">
                  <c:v>44917.24722222222</c:v>
                </c:pt>
                <c:pt idx="357">
                  <c:v>44917.247916666667</c:v>
                </c:pt>
                <c:pt idx="358">
                  <c:v>44917.248611111114</c:v>
                </c:pt>
                <c:pt idx="359">
                  <c:v>44917.249305555553</c:v>
                </c:pt>
                <c:pt idx="360">
                  <c:v>44917.25</c:v>
                </c:pt>
                <c:pt idx="361">
                  <c:v>44917.250694444447</c:v>
                </c:pt>
                <c:pt idx="362">
                  <c:v>44917.251388888886</c:v>
                </c:pt>
                <c:pt idx="363">
                  <c:v>44917.252083333333</c:v>
                </c:pt>
                <c:pt idx="364">
                  <c:v>44917.25277777778</c:v>
                </c:pt>
                <c:pt idx="365">
                  <c:v>44917.253472222219</c:v>
                </c:pt>
                <c:pt idx="366">
                  <c:v>44917.254166666666</c:v>
                </c:pt>
                <c:pt idx="367">
                  <c:v>44917.254861111112</c:v>
                </c:pt>
                <c:pt idx="368">
                  <c:v>44917.255555555559</c:v>
                </c:pt>
                <c:pt idx="369">
                  <c:v>44917.256249999999</c:v>
                </c:pt>
                <c:pt idx="370">
                  <c:v>44917.256944444445</c:v>
                </c:pt>
                <c:pt idx="371">
                  <c:v>44917.257638888892</c:v>
                </c:pt>
                <c:pt idx="372">
                  <c:v>44917.258333333331</c:v>
                </c:pt>
                <c:pt idx="373">
                  <c:v>44917.259027777778</c:v>
                </c:pt>
                <c:pt idx="374">
                  <c:v>44917.259722222225</c:v>
                </c:pt>
                <c:pt idx="375">
                  <c:v>44917.260416666664</c:v>
                </c:pt>
                <c:pt idx="376">
                  <c:v>44917.261111111111</c:v>
                </c:pt>
                <c:pt idx="377">
                  <c:v>44917.261805555558</c:v>
                </c:pt>
                <c:pt idx="378">
                  <c:v>44917.262499999997</c:v>
                </c:pt>
                <c:pt idx="379">
                  <c:v>44917.263194444444</c:v>
                </c:pt>
                <c:pt idx="380">
                  <c:v>44917.263888888891</c:v>
                </c:pt>
                <c:pt idx="381">
                  <c:v>44917.26458333333</c:v>
                </c:pt>
                <c:pt idx="382">
                  <c:v>44917.265277777777</c:v>
                </c:pt>
                <c:pt idx="383">
                  <c:v>44917.265972222223</c:v>
                </c:pt>
                <c:pt idx="384">
                  <c:v>44917.26666666667</c:v>
                </c:pt>
                <c:pt idx="385">
                  <c:v>44917.267361111109</c:v>
                </c:pt>
                <c:pt idx="386">
                  <c:v>44917.268055555556</c:v>
                </c:pt>
                <c:pt idx="387">
                  <c:v>44917.268750000003</c:v>
                </c:pt>
                <c:pt idx="388">
                  <c:v>44917.269444444442</c:v>
                </c:pt>
                <c:pt idx="389">
                  <c:v>44917.270138888889</c:v>
                </c:pt>
                <c:pt idx="390">
                  <c:v>44917.270833333336</c:v>
                </c:pt>
                <c:pt idx="391">
                  <c:v>44917.271527777775</c:v>
                </c:pt>
                <c:pt idx="392">
                  <c:v>44917.272222222222</c:v>
                </c:pt>
                <c:pt idx="393">
                  <c:v>44917.272916666669</c:v>
                </c:pt>
                <c:pt idx="394">
                  <c:v>44917.273611111108</c:v>
                </c:pt>
                <c:pt idx="395">
                  <c:v>44917.274305555555</c:v>
                </c:pt>
                <c:pt idx="396">
                  <c:v>44917.275000000001</c:v>
                </c:pt>
                <c:pt idx="397">
                  <c:v>44917.275694444441</c:v>
                </c:pt>
                <c:pt idx="398">
                  <c:v>44917.276388888888</c:v>
                </c:pt>
                <c:pt idx="399">
                  <c:v>44917.277083333334</c:v>
                </c:pt>
                <c:pt idx="400">
                  <c:v>44917.277777777781</c:v>
                </c:pt>
                <c:pt idx="401">
                  <c:v>44917.27847222222</c:v>
                </c:pt>
                <c:pt idx="402">
                  <c:v>44917.279166666667</c:v>
                </c:pt>
                <c:pt idx="403">
                  <c:v>44917.279861111114</c:v>
                </c:pt>
                <c:pt idx="404">
                  <c:v>44917.280555555553</c:v>
                </c:pt>
                <c:pt idx="405">
                  <c:v>44917.28125</c:v>
                </c:pt>
                <c:pt idx="406">
                  <c:v>44917.281944444447</c:v>
                </c:pt>
                <c:pt idx="407">
                  <c:v>44917.282638888886</c:v>
                </c:pt>
                <c:pt idx="408">
                  <c:v>44917.283333333333</c:v>
                </c:pt>
                <c:pt idx="409">
                  <c:v>44917.28402777778</c:v>
                </c:pt>
                <c:pt idx="410">
                  <c:v>44917.284722222219</c:v>
                </c:pt>
                <c:pt idx="411">
                  <c:v>44917.285416666666</c:v>
                </c:pt>
                <c:pt idx="412">
                  <c:v>44917.286111111112</c:v>
                </c:pt>
                <c:pt idx="413">
                  <c:v>44917.286805555559</c:v>
                </c:pt>
                <c:pt idx="414">
                  <c:v>44917.287499999999</c:v>
                </c:pt>
                <c:pt idx="415">
                  <c:v>44917.288194444445</c:v>
                </c:pt>
                <c:pt idx="416">
                  <c:v>44917.288888888892</c:v>
                </c:pt>
                <c:pt idx="417">
                  <c:v>44917.289583333331</c:v>
                </c:pt>
                <c:pt idx="418">
                  <c:v>44917.290277777778</c:v>
                </c:pt>
                <c:pt idx="419">
                  <c:v>44917.290972222225</c:v>
                </c:pt>
                <c:pt idx="420">
                  <c:v>44917.291666666664</c:v>
                </c:pt>
                <c:pt idx="421">
                  <c:v>44917.292361111111</c:v>
                </c:pt>
                <c:pt idx="422">
                  <c:v>44917.293055555558</c:v>
                </c:pt>
                <c:pt idx="423">
                  <c:v>44917.293749999997</c:v>
                </c:pt>
                <c:pt idx="424">
                  <c:v>44917.294444444444</c:v>
                </c:pt>
                <c:pt idx="425">
                  <c:v>44917.295138888891</c:v>
                </c:pt>
                <c:pt idx="426">
                  <c:v>44917.29583333333</c:v>
                </c:pt>
                <c:pt idx="427">
                  <c:v>44917.296527777777</c:v>
                </c:pt>
                <c:pt idx="428">
                  <c:v>44917.297222222223</c:v>
                </c:pt>
                <c:pt idx="429">
                  <c:v>44917.29791666667</c:v>
                </c:pt>
                <c:pt idx="430">
                  <c:v>44917.298611111109</c:v>
                </c:pt>
                <c:pt idx="431">
                  <c:v>44917.299305555556</c:v>
                </c:pt>
                <c:pt idx="432">
                  <c:v>44917.3</c:v>
                </c:pt>
                <c:pt idx="433">
                  <c:v>44917.300694444442</c:v>
                </c:pt>
                <c:pt idx="434">
                  <c:v>44917.301388888889</c:v>
                </c:pt>
                <c:pt idx="435">
                  <c:v>44917.302083333336</c:v>
                </c:pt>
                <c:pt idx="436">
                  <c:v>44917.302777777775</c:v>
                </c:pt>
                <c:pt idx="437">
                  <c:v>44917.303472222222</c:v>
                </c:pt>
                <c:pt idx="438">
                  <c:v>44917.304166666669</c:v>
                </c:pt>
                <c:pt idx="439">
                  <c:v>44917.304861111108</c:v>
                </c:pt>
                <c:pt idx="440">
                  <c:v>44917.305555555555</c:v>
                </c:pt>
                <c:pt idx="441">
                  <c:v>44917.306250000001</c:v>
                </c:pt>
                <c:pt idx="442">
                  <c:v>44917.306944444441</c:v>
                </c:pt>
                <c:pt idx="443">
                  <c:v>44917.307638888888</c:v>
                </c:pt>
                <c:pt idx="444">
                  <c:v>44917.308333333334</c:v>
                </c:pt>
                <c:pt idx="445">
                  <c:v>44917.309027777781</c:v>
                </c:pt>
                <c:pt idx="446">
                  <c:v>44917.30972222222</c:v>
                </c:pt>
                <c:pt idx="447">
                  <c:v>44917.310416666667</c:v>
                </c:pt>
                <c:pt idx="448">
                  <c:v>44917.311111111114</c:v>
                </c:pt>
                <c:pt idx="449">
                  <c:v>44917.311805555553</c:v>
                </c:pt>
                <c:pt idx="450">
                  <c:v>44917.3125</c:v>
                </c:pt>
                <c:pt idx="451">
                  <c:v>44917.313194444447</c:v>
                </c:pt>
                <c:pt idx="452">
                  <c:v>44917.313888888886</c:v>
                </c:pt>
                <c:pt idx="453">
                  <c:v>44917.314583333333</c:v>
                </c:pt>
                <c:pt idx="454">
                  <c:v>44917.31527777778</c:v>
                </c:pt>
                <c:pt idx="455">
                  <c:v>44917.315972222219</c:v>
                </c:pt>
                <c:pt idx="456">
                  <c:v>44917.316666666666</c:v>
                </c:pt>
                <c:pt idx="457">
                  <c:v>44917.317361111112</c:v>
                </c:pt>
                <c:pt idx="458">
                  <c:v>44917.318055555559</c:v>
                </c:pt>
                <c:pt idx="459">
                  <c:v>44917.318749999999</c:v>
                </c:pt>
                <c:pt idx="460">
                  <c:v>44917.319444444445</c:v>
                </c:pt>
                <c:pt idx="461">
                  <c:v>44917.320138888892</c:v>
                </c:pt>
                <c:pt idx="462">
                  <c:v>44917.320833333331</c:v>
                </c:pt>
                <c:pt idx="463">
                  <c:v>44917.321527777778</c:v>
                </c:pt>
                <c:pt idx="464">
                  <c:v>44917.322222222225</c:v>
                </c:pt>
                <c:pt idx="465">
                  <c:v>44917.322916666664</c:v>
                </c:pt>
                <c:pt idx="466">
                  <c:v>44917.323611111111</c:v>
                </c:pt>
                <c:pt idx="467">
                  <c:v>44917.324305555558</c:v>
                </c:pt>
                <c:pt idx="468">
                  <c:v>44917.324999999997</c:v>
                </c:pt>
                <c:pt idx="469">
                  <c:v>44917.325694444444</c:v>
                </c:pt>
                <c:pt idx="470">
                  <c:v>44917.326388888891</c:v>
                </c:pt>
                <c:pt idx="471">
                  <c:v>44917.32708333333</c:v>
                </c:pt>
                <c:pt idx="472">
                  <c:v>44917.327777777777</c:v>
                </c:pt>
                <c:pt idx="473">
                  <c:v>44917.328472222223</c:v>
                </c:pt>
                <c:pt idx="474">
                  <c:v>44917.32916666667</c:v>
                </c:pt>
                <c:pt idx="475">
                  <c:v>44917.329861111109</c:v>
                </c:pt>
                <c:pt idx="476">
                  <c:v>44917.330555555556</c:v>
                </c:pt>
                <c:pt idx="477">
                  <c:v>44917.331250000003</c:v>
                </c:pt>
                <c:pt idx="478">
                  <c:v>44917.331944444442</c:v>
                </c:pt>
                <c:pt idx="479">
                  <c:v>44917.332638888889</c:v>
                </c:pt>
                <c:pt idx="480">
                  <c:v>44917.333333333336</c:v>
                </c:pt>
                <c:pt idx="481">
                  <c:v>44917.334027777775</c:v>
                </c:pt>
                <c:pt idx="482">
                  <c:v>44917.334722222222</c:v>
                </c:pt>
                <c:pt idx="483">
                  <c:v>44917.335416666669</c:v>
                </c:pt>
                <c:pt idx="484">
                  <c:v>44917.336111111108</c:v>
                </c:pt>
                <c:pt idx="485">
                  <c:v>44917.336805555555</c:v>
                </c:pt>
                <c:pt idx="486">
                  <c:v>44917.337500000001</c:v>
                </c:pt>
                <c:pt idx="487">
                  <c:v>44917.338194444441</c:v>
                </c:pt>
                <c:pt idx="488">
                  <c:v>44917.338888888888</c:v>
                </c:pt>
                <c:pt idx="489">
                  <c:v>44917.339583333334</c:v>
                </c:pt>
                <c:pt idx="490">
                  <c:v>44917.340277777781</c:v>
                </c:pt>
                <c:pt idx="491">
                  <c:v>44917.34097222222</c:v>
                </c:pt>
                <c:pt idx="492">
                  <c:v>44917.341666666667</c:v>
                </c:pt>
                <c:pt idx="493">
                  <c:v>44917.342361111114</c:v>
                </c:pt>
                <c:pt idx="494">
                  <c:v>44917.343055555553</c:v>
                </c:pt>
                <c:pt idx="495">
                  <c:v>44917.34375</c:v>
                </c:pt>
                <c:pt idx="496">
                  <c:v>44917.344444444447</c:v>
                </c:pt>
                <c:pt idx="497">
                  <c:v>44917.345138888886</c:v>
                </c:pt>
                <c:pt idx="498">
                  <c:v>44917.345833333333</c:v>
                </c:pt>
                <c:pt idx="499">
                  <c:v>44917.34652777778</c:v>
                </c:pt>
                <c:pt idx="500">
                  <c:v>44917.347222222219</c:v>
                </c:pt>
                <c:pt idx="501">
                  <c:v>44917.347916666666</c:v>
                </c:pt>
                <c:pt idx="502">
                  <c:v>44917.348611111112</c:v>
                </c:pt>
                <c:pt idx="503">
                  <c:v>44917.349305555559</c:v>
                </c:pt>
                <c:pt idx="504">
                  <c:v>44917.35</c:v>
                </c:pt>
                <c:pt idx="505">
                  <c:v>44917.350694444445</c:v>
                </c:pt>
                <c:pt idx="506">
                  <c:v>44917.351388888892</c:v>
                </c:pt>
                <c:pt idx="507">
                  <c:v>44917.352083333331</c:v>
                </c:pt>
                <c:pt idx="508">
                  <c:v>44917.352777777778</c:v>
                </c:pt>
                <c:pt idx="509">
                  <c:v>44917.353472222225</c:v>
                </c:pt>
                <c:pt idx="510">
                  <c:v>44917.354166666664</c:v>
                </c:pt>
                <c:pt idx="511">
                  <c:v>44917.354861111111</c:v>
                </c:pt>
                <c:pt idx="512">
                  <c:v>44917.355555555558</c:v>
                </c:pt>
                <c:pt idx="513">
                  <c:v>44917.356249999997</c:v>
                </c:pt>
                <c:pt idx="514">
                  <c:v>44917.356944444444</c:v>
                </c:pt>
                <c:pt idx="515">
                  <c:v>44917.357638888891</c:v>
                </c:pt>
                <c:pt idx="516">
                  <c:v>44917.35833333333</c:v>
                </c:pt>
                <c:pt idx="517">
                  <c:v>44917.359027777777</c:v>
                </c:pt>
                <c:pt idx="518">
                  <c:v>44917.359722222223</c:v>
                </c:pt>
                <c:pt idx="519">
                  <c:v>44917.36041666667</c:v>
                </c:pt>
                <c:pt idx="520">
                  <c:v>44917.361111111109</c:v>
                </c:pt>
                <c:pt idx="521">
                  <c:v>44917.361805555556</c:v>
                </c:pt>
                <c:pt idx="522">
                  <c:v>44917.362500000003</c:v>
                </c:pt>
                <c:pt idx="523">
                  <c:v>44917.363194444442</c:v>
                </c:pt>
                <c:pt idx="524">
                  <c:v>44917.363888888889</c:v>
                </c:pt>
                <c:pt idx="525">
                  <c:v>44917.364583333336</c:v>
                </c:pt>
                <c:pt idx="526">
                  <c:v>44917.365277777775</c:v>
                </c:pt>
                <c:pt idx="527">
                  <c:v>44917.365972222222</c:v>
                </c:pt>
                <c:pt idx="528">
                  <c:v>44917.366666666669</c:v>
                </c:pt>
                <c:pt idx="529">
                  <c:v>44917.367361111108</c:v>
                </c:pt>
                <c:pt idx="530">
                  <c:v>44917.368055555555</c:v>
                </c:pt>
                <c:pt idx="531">
                  <c:v>44917.368750000001</c:v>
                </c:pt>
                <c:pt idx="532">
                  <c:v>44917.369444444441</c:v>
                </c:pt>
                <c:pt idx="533">
                  <c:v>44917.370138888888</c:v>
                </c:pt>
                <c:pt idx="534">
                  <c:v>44917.370833333334</c:v>
                </c:pt>
                <c:pt idx="535">
                  <c:v>44917.371527777781</c:v>
                </c:pt>
                <c:pt idx="536">
                  <c:v>44917.37222222222</c:v>
                </c:pt>
                <c:pt idx="537">
                  <c:v>44917.372916666667</c:v>
                </c:pt>
                <c:pt idx="538">
                  <c:v>44917.373611111114</c:v>
                </c:pt>
                <c:pt idx="539">
                  <c:v>44917.374305555553</c:v>
                </c:pt>
                <c:pt idx="540">
                  <c:v>44917.375</c:v>
                </c:pt>
                <c:pt idx="541">
                  <c:v>44917.375694444447</c:v>
                </c:pt>
                <c:pt idx="542">
                  <c:v>44917.376388888886</c:v>
                </c:pt>
                <c:pt idx="543">
                  <c:v>44917.377083333333</c:v>
                </c:pt>
                <c:pt idx="544">
                  <c:v>44917.37777777778</c:v>
                </c:pt>
                <c:pt idx="545">
                  <c:v>44917.378472222219</c:v>
                </c:pt>
                <c:pt idx="546">
                  <c:v>44917.379166666666</c:v>
                </c:pt>
                <c:pt idx="547">
                  <c:v>44917.379861111112</c:v>
                </c:pt>
                <c:pt idx="548">
                  <c:v>44917.380555555559</c:v>
                </c:pt>
                <c:pt idx="549">
                  <c:v>44917.381249999999</c:v>
                </c:pt>
                <c:pt idx="550">
                  <c:v>44917.381944444445</c:v>
                </c:pt>
                <c:pt idx="551">
                  <c:v>44917.382638888892</c:v>
                </c:pt>
                <c:pt idx="552">
                  <c:v>44917.383333333331</c:v>
                </c:pt>
                <c:pt idx="553">
                  <c:v>44917.384027777778</c:v>
                </c:pt>
                <c:pt idx="554">
                  <c:v>44917.384722222225</c:v>
                </c:pt>
                <c:pt idx="555">
                  <c:v>44917.385416666664</c:v>
                </c:pt>
                <c:pt idx="556">
                  <c:v>44917.386111111111</c:v>
                </c:pt>
                <c:pt idx="557">
                  <c:v>44917.386805555558</c:v>
                </c:pt>
                <c:pt idx="558">
                  <c:v>44917.387499999997</c:v>
                </c:pt>
                <c:pt idx="559">
                  <c:v>44917.388194444444</c:v>
                </c:pt>
                <c:pt idx="560">
                  <c:v>44917.388888888891</c:v>
                </c:pt>
                <c:pt idx="561">
                  <c:v>44917.38958333333</c:v>
                </c:pt>
                <c:pt idx="562">
                  <c:v>44917.390277777777</c:v>
                </c:pt>
                <c:pt idx="563">
                  <c:v>44917.390972222223</c:v>
                </c:pt>
                <c:pt idx="564">
                  <c:v>44917.39166666667</c:v>
                </c:pt>
                <c:pt idx="565">
                  <c:v>44917.392361111109</c:v>
                </c:pt>
                <c:pt idx="566">
                  <c:v>44917.393055555556</c:v>
                </c:pt>
                <c:pt idx="567">
                  <c:v>44917.393750000003</c:v>
                </c:pt>
                <c:pt idx="568">
                  <c:v>44917.394444444442</c:v>
                </c:pt>
                <c:pt idx="569">
                  <c:v>44917.395138888889</c:v>
                </c:pt>
                <c:pt idx="570">
                  <c:v>44917.395833333336</c:v>
                </c:pt>
                <c:pt idx="571">
                  <c:v>44917.396527777775</c:v>
                </c:pt>
                <c:pt idx="572">
                  <c:v>44917.397222222222</c:v>
                </c:pt>
                <c:pt idx="573">
                  <c:v>44917.397916666669</c:v>
                </c:pt>
                <c:pt idx="574">
                  <c:v>44917.398611111108</c:v>
                </c:pt>
                <c:pt idx="575">
                  <c:v>44917.399305555555</c:v>
                </c:pt>
                <c:pt idx="576">
                  <c:v>44917.4</c:v>
                </c:pt>
                <c:pt idx="577">
                  <c:v>44917.400694444441</c:v>
                </c:pt>
                <c:pt idx="578">
                  <c:v>44917.401388888888</c:v>
                </c:pt>
                <c:pt idx="579">
                  <c:v>44917.402083333334</c:v>
                </c:pt>
                <c:pt idx="580">
                  <c:v>44917.402777777781</c:v>
                </c:pt>
                <c:pt idx="581">
                  <c:v>44917.40347222222</c:v>
                </c:pt>
                <c:pt idx="582">
                  <c:v>44917.404166666667</c:v>
                </c:pt>
                <c:pt idx="583">
                  <c:v>44917.404861111114</c:v>
                </c:pt>
                <c:pt idx="584">
                  <c:v>44917.405555555553</c:v>
                </c:pt>
                <c:pt idx="585">
                  <c:v>44917.40625</c:v>
                </c:pt>
                <c:pt idx="586">
                  <c:v>44917.406944444447</c:v>
                </c:pt>
                <c:pt idx="587">
                  <c:v>44917.407638888886</c:v>
                </c:pt>
                <c:pt idx="588">
                  <c:v>44917.408333333333</c:v>
                </c:pt>
                <c:pt idx="589">
                  <c:v>44917.40902777778</c:v>
                </c:pt>
                <c:pt idx="590">
                  <c:v>44917.409722222219</c:v>
                </c:pt>
                <c:pt idx="591">
                  <c:v>44917.410416666666</c:v>
                </c:pt>
                <c:pt idx="592">
                  <c:v>44917.411111111112</c:v>
                </c:pt>
                <c:pt idx="593">
                  <c:v>44917.411805555559</c:v>
                </c:pt>
                <c:pt idx="594">
                  <c:v>44917.412499999999</c:v>
                </c:pt>
                <c:pt idx="595">
                  <c:v>44917.413194444445</c:v>
                </c:pt>
                <c:pt idx="596">
                  <c:v>44917.413888888892</c:v>
                </c:pt>
                <c:pt idx="597">
                  <c:v>44917.414583333331</c:v>
                </c:pt>
                <c:pt idx="598">
                  <c:v>44917.415277777778</c:v>
                </c:pt>
                <c:pt idx="599">
                  <c:v>44917.415972222225</c:v>
                </c:pt>
                <c:pt idx="600">
                  <c:v>44917.416666666664</c:v>
                </c:pt>
                <c:pt idx="601">
                  <c:v>44917.417361111111</c:v>
                </c:pt>
                <c:pt idx="602">
                  <c:v>44917.418055555558</c:v>
                </c:pt>
                <c:pt idx="603">
                  <c:v>44917.418749999997</c:v>
                </c:pt>
                <c:pt idx="604">
                  <c:v>44917.419444444444</c:v>
                </c:pt>
                <c:pt idx="605">
                  <c:v>44917.420138888891</c:v>
                </c:pt>
                <c:pt idx="606">
                  <c:v>44917.42083333333</c:v>
                </c:pt>
                <c:pt idx="607">
                  <c:v>44917.421527777777</c:v>
                </c:pt>
                <c:pt idx="608">
                  <c:v>44917.422222222223</c:v>
                </c:pt>
                <c:pt idx="609">
                  <c:v>44917.42291666667</c:v>
                </c:pt>
                <c:pt idx="610">
                  <c:v>44917.423611111109</c:v>
                </c:pt>
                <c:pt idx="611">
                  <c:v>44917.424305555556</c:v>
                </c:pt>
                <c:pt idx="612">
                  <c:v>44917.425000000003</c:v>
                </c:pt>
                <c:pt idx="613">
                  <c:v>44917.425694444442</c:v>
                </c:pt>
                <c:pt idx="614">
                  <c:v>44917.426388888889</c:v>
                </c:pt>
                <c:pt idx="615">
                  <c:v>44917.427083333336</c:v>
                </c:pt>
                <c:pt idx="616">
                  <c:v>44917.427777777775</c:v>
                </c:pt>
                <c:pt idx="617">
                  <c:v>44917.428472222222</c:v>
                </c:pt>
                <c:pt idx="618">
                  <c:v>44917.429166666669</c:v>
                </c:pt>
                <c:pt idx="619">
                  <c:v>44917.429861111108</c:v>
                </c:pt>
                <c:pt idx="620">
                  <c:v>44917.430555555555</c:v>
                </c:pt>
                <c:pt idx="621">
                  <c:v>44917.431250000001</c:v>
                </c:pt>
                <c:pt idx="622">
                  <c:v>44917.431944444441</c:v>
                </c:pt>
                <c:pt idx="623">
                  <c:v>44917.432638888888</c:v>
                </c:pt>
                <c:pt idx="624">
                  <c:v>44917.433333333334</c:v>
                </c:pt>
                <c:pt idx="625">
                  <c:v>44917.434027777781</c:v>
                </c:pt>
                <c:pt idx="626">
                  <c:v>44917.43472222222</c:v>
                </c:pt>
                <c:pt idx="627">
                  <c:v>44917.435416666667</c:v>
                </c:pt>
                <c:pt idx="628">
                  <c:v>44917.436111111114</c:v>
                </c:pt>
                <c:pt idx="629">
                  <c:v>44917.436805555553</c:v>
                </c:pt>
                <c:pt idx="630">
                  <c:v>44917.4375</c:v>
                </c:pt>
                <c:pt idx="631">
                  <c:v>44917.438194444447</c:v>
                </c:pt>
                <c:pt idx="632">
                  <c:v>44917.438888888886</c:v>
                </c:pt>
                <c:pt idx="633">
                  <c:v>44917.439583333333</c:v>
                </c:pt>
                <c:pt idx="634">
                  <c:v>44917.44027777778</c:v>
                </c:pt>
                <c:pt idx="635">
                  <c:v>44917.440972222219</c:v>
                </c:pt>
                <c:pt idx="636">
                  <c:v>44917.441666666666</c:v>
                </c:pt>
                <c:pt idx="637">
                  <c:v>44917.442361111112</c:v>
                </c:pt>
                <c:pt idx="638">
                  <c:v>44917.443055555559</c:v>
                </c:pt>
                <c:pt idx="639">
                  <c:v>44917.443749999999</c:v>
                </c:pt>
                <c:pt idx="640">
                  <c:v>44917.444444444445</c:v>
                </c:pt>
                <c:pt idx="641">
                  <c:v>44917.445138888892</c:v>
                </c:pt>
                <c:pt idx="642">
                  <c:v>44917.445833333331</c:v>
                </c:pt>
                <c:pt idx="643">
                  <c:v>44917.446527777778</c:v>
                </c:pt>
                <c:pt idx="644">
                  <c:v>44917.447222222225</c:v>
                </c:pt>
                <c:pt idx="645">
                  <c:v>44917.447916666664</c:v>
                </c:pt>
                <c:pt idx="646">
                  <c:v>44917.448611111111</c:v>
                </c:pt>
                <c:pt idx="647">
                  <c:v>44917.449305555558</c:v>
                </c:pt>
                <c:pt idx="648">
                  <c:v>44917.45</c:v>
                </c:pt>
                <c:pt idx="649">
                  <c:v>44917.450694444444</c:v>
                </c:pt>
                <c:pt idx="650">
                  <c:v>44917.451388888891</c:v>
                </c:pt>
                <c:pt idx="651">
                  <c:v>44917.45208333333</c:v>
                </c:pt>
                <c:pt idx="652">
                  <c:v>44917.452777777777</c:v>
                </c:pt>
                <c:pt idx="653">
                  <c:v>44917.453472222223</c:v>
                </c:pt>
                <c:pt idx="654">
                  <c:v>44917.45416666667</c:v>
                </c:pt>
                <c:pt idx="655">
                  <c:v>44917.454861111109</c:v>
                </c:pt>
                <c:pt idx="656">
                  <c:v>44917.455555555556</c:v>
                </c:pt>
                <c:pt idx="657">
                  <c:v>44917.456250000003</c:v>
                </c:pt>
                <c:pt idx="658">
                  <c:v>44917.456944444442</c:v>
                </c:pt>
                <c:pt idx="659">
                  <c:v>44917.457638888889</c:v>
                </c:pt>
                <c:pt idx="660">
                  <c:v>44917.458333333336</c:v>
                </c:pt>
                <c:pt idx="661">
                  <c:v>44917.459027777775</c:v>
                </c:pt>
                <c:pt idx="662">
                  <c:v>44917.459722222222</c:v>
                </c:pt>
                <c:pt idx="663">
                  <c:v>44917.460416666669</c:v>
                </c:pt>
                <c:pt idx="664">
                  <c:v>44917.461111111108</c:v>
                </c:pt>
                <c:pt idx="665">
                  <c:v>44917.461805555555</c:v>
                </c:pt>
                <c:pt idx="666">
                  <c:v>44917.462500000001</c:v>
                </c:pt>
                <c:pt idx="667">
                  <c:v>44917.463194444441</c:v>
                </c:pt>
                <c:pt idx="668">
                  <c:v>44917.463888888888</c:v>
                </c:pt>
                <c:pt idx="669">
                  <c:v>44917.464583333334</c:v>
                </c:pt>
                <c:pt idx="670">
                  <c:v>44917.465277777781</c:v>
                </c:pt>
                <c:pt idx="671">
                  <c:v>44917.46597222222</c:v>
                </c:pt>
                <c:pt idx="672">
                  <c:v>44917.466666666667</c:v>
                </c:pt>
                <c:pt idx="673">
                  <c:v>44917.467361111114</c:v>
                </c:pt>
                <c:pt idx="674">
                  <c:v>44917.468055555553</c:v>
                </c:pt>
                <c:pt idx="675">
                  <c:v>44917.46875</c:v>
                </c:pt>
                <c:pt idx="676">
                  <c:v>44917.469444444447</c:v>
                </c:pt>
                <c:pt idx="677">
                  <c:v>44917.470138888886</c:v>
                </c:pt>
                <c:pt idx="678">
                  <c:v>44917.470833333333</c:v>
                </c:pt>
                <c:pt idx="679">
                  <c:v>44917.47152777778</c:v>
                </c:pt>
                <c:pt idx="680">
                  <c:v>44917.472222222219</c:v>
                </c:pt>
                <c:pt idx="681">
                  <c:v>44917.472916666666</c:v>
                </c:pt>
                <c:pt idx="682">
                  <c:v>44917.473611111112</c:v>
                </c:pt>
                <c:pt idx="683">
                  <c:v>44917.474305555559</c:v>
                </c:pt>
                <c:pt idx="684">
                  <c:v>44917.474999999999</c:v>
                </c:pt>
                <c:pt idx="685">
                  <c:v>44917.475694444445</c:v>
                </c:pt>
                <c:pt idx="686">
                  <c:v>44917.476388888892</c:v>
                </c:pt>
                <c:pt idx="687">
                  <c:v>44917.477083333331</c:v>
                </c:pt>
                <c:pt idx="688">
                  <c:v>44917.477777777778</c:v>
                </c:pt>
                <c:pt idx="689">
                  <c:v>44917.478472222225</c:v>
                </c:pt>
                <c:pt idx="690">
                  <c:v>44917.479166666664</c:v>
                </c:pt>
                <c:pt idx="691">
                  <c:v>44917.479861111111</c:v>
                </c:pt>
                <c:pt idx="692">
                  <c:v>44917.480555555558</c:v>
                </c:pt>
                <c:pt idx="693">
                  <c:v>44917.481249999997</c:v>
                </c:pt>
                <c:pt idx="694">
                  <c:v>44917.481944444444</c:v>
                </c:pt>
                <c:pt idx="695">
                  <c:v>44917.482638888891</c:v>
                </c:pt>
                <c:pt idx="696">
                  <c:v>44917.48333333333</c:v>
                </c:pt>
                <c:pt idx="697">
                  <c:v>44917.484027777777</c:v>
                </c:pt>
                <c:pt idx="698">
                  <c:v>44917.484722222223</c:v>
                </c:pt>
                <c:pt idx="699">
                  <c:v>44917.48541666667</c:v>
                </c:pt>
                <c:pt idx="700">
                  <c:v>44917.486111111109</c:v>
                </c:pt>
                <c:pt idx="701">
                  <c:v>44917.486805555556</c:v>
                </c:pt>
                <c:pt idx="702">
                  <c:v>44917.487500000003</c:v>
                </c:pt>
                <c:pt idx="703">
                  <c:v>44917.488194444442</c:v>
                </c:pt>
                <c:pt idx="704">
                  <c:v>44917.488888888889</c:v>
                </c:pt>
                <c:pt idx="705">
                  <c:v>44917.489583333336</c:v>
                </c:pt>
                <c:pt idx="706">
                  <c:v>44917.490277777775</c:v>
                </c:pt>
                <c:pt idx="707">
                  <c:v>44917.490972222222</c:v>
                </c:pt>
                <c:pt idx="708">
                  <c:v>44917.491666666669</c:v>
                </c:pt>
                <c:pt idx="709">
                  <c:v>44917.492361111108</c:v>
                </c:pt>
                <c:pt idx="710">
                  <c:v>44917.493055555555</c:v>
                </c:pt>
                <c:pt idx="711">
                  <c:v>44917.493750000001</c:v>
                </c:pt>
                <c:pt idx="712">
                  <c:v>44917.494444444441</c:v>
                </c:pt>
                <c:pt idx="713">
                  <c:v>44917.495138888888</c:v>
                </c:pt>
                <c:pt idx="714">
                  <c:v>44917.495833333334</c:v>
                </c:pt>
                <c:pt idx="715">
                  <c:v>44917.496527777781</c:v>
                </c:pt>
                <c:pt idx="716">
                  <c:v>44917.49722222222</c:v>
                </c:pt>
                <c:pt idx="717">
                  <c:v>44917.497916666667</c:v>
                </c:pt>
                <c:pt idx="718">
                  <c:v>44917.498611111114</c:v>
                </c:pt>
                <c:pt idx="719">
                  <c:v>44917.499305555553</c:v>
                </c:pt>
                <c:pt idx="720">
                  <c:v>44917.5</c:v>
                </c:pt>
                <c:pt idx="721">
                  <c:v>44917.500694444447</c:v>
                </c:pt>
                <c:pt idx="722">
                  <c:v>44917.501388888886</c:v>
                </c:pt>
                <c:pt idx="723">
                  <c:v>44917.502083333333</c:v>
                </c:pt>
                <c:pt idx="724">
                  <c:v>44917.50277777778</c:v>
                </c:pt>
                <c:pt idx="725">
                  <c:v>44917.503472222219</c:v>
                </c:pt>
                <c:pt idx="726">
                  <c:v>44917.504166666666</c:v>
                </c:pt>
                <c:pt idx="727">
                  <c:v>44917.504861111112</c:v>
                </c:pt>
                <c:pt idx="728">
                  <c:v>44917.505555555559</c:v>
                </c:pt>
                <c:pt idx="729">
                  <c:v>44917.506249999999</c:v>
                </c:pt>
                <c:pt idx="730">
                  <c:v>44917.506944444445</c:v>
                </c:pt>
                <c:pt idx="731">
                  <c:v>44917.507638888892</c:v>
                </c:pt>
                <c:pt idx="732">
                  <c:v>44917.508333333331</c:v>
                </c:pt>
                <c:pt idx="733">
                  <c:v>44917.509027777778</c:v>
                </c:pt>
                <c:pt idx="734">
                  <c:v>44917.509722222225</c:v>
                </c:pt>
                <c:pt idx="735">
                  <c:v>44917.510416666664</c:v>
                </c:pt>
                <c:pt idx="736">
                  <c:v>44917.511111111111</c:v>
                </c:pt>
                <c:pt idx="737">
                  <c:v>44917.511805555558</c:v>
                </c:pt>
                <c:pt idx="738">
                  <c:v>44917.512499999997</c:v>
                </c:pt>
                <c:pt idx="739">
                  <c:v>44917.513194444444</c:v>
                </c:pt>
                <c:pt idx="740">
                  <c:v>44917.513888888891</c:v>
                </c:pt>
                <c:pt idx="741">
                  <c:v>44917.51458333333</c:v>
                </c:pt>
                <c:pt idx="742">
                  <c:v>44917.515277777777</c:v>
                </c:pt>
                <c:pt idx="743">
                  <c:v>44917.515972222223</c:v>
                </c:pt>
                <c:pt idx="744">
                  <c:v>44917.51666666667</c:v>
                </c:pt>
                <c:pt idx="745">
                  <c:v>44917.517361111109</c:v>
                </c:pt>
                <c:pt idx="746">
                  <c:v>44917.518055555556</c:v>
                </c:pt>
                <c:pt idx="747">
                  <c:v>44917.518750000003</c:v>
                </c:pt>
                <c:pt idx="748">
                  <c:v>44917.519444444442</c:v>
                </c:pt>
                <c:pt idx="749">
                  <c:v>44917.520138888889</c:v>
                </c:pt>
                <c:pt idx="750">
                  <c:v>44917.520833333336</c:v>
                </c:pt>
                <c:pt idx="751">
                  <c:v>44917.521527777775</c:v>
                </c:pt>
                <c:pt idx="752">
                  <c:v>44917.522222222222</c:v>
                </c:pt>
                <c:pt idx="753">
                  <c:v>44917.522916666669</c:v>
                </c:pt>
                <c:pt idx="754">
                  <c:v>44917.523611111108</c:v>
                </c:pt>
                <c:pt idx="755">
                  <c:v>44917.524305555555</c:v>
                </c:pt>
                <c:pt idx="756">
                  <c:v>44917.525000000001</c:v>
                </c:pt>
                <c:pt idx="757">
                  <c:v>44917.525694444441</c:v>
                </c:pt>
                <c:pt idx="758">
                  <c:v>44917.526388888888</c:v>
                </c:pt>
                <c:pt idx="759">
                  <c:v>44917.527083333334</c:v>
                </c:pt>
                <c:pt idx="760">
                  <c:v>44917.527777777781</c:v>
                </c:pt>
                <c:pt idx="761">
                  <c:v>44917.52847222222</c:v>
                </c:pt>
                <c:pt idx="762">
                  <c:v>44917.529166666667</c:v>
                </c:pt>
                <c:pt idx="763">
                  <c:v>44917.529861111114</c:v>
                </c:pt>
                <c:pt idx="764">
                  <c:v>44917.530555555553</c:v>
                </c:pt>
                <c:pt idx="765">
                  <c:v>44917.53125</c:v>
                </c:pt>
                <c:pt idx="766">
                  <c:v>44917.531944444447</c:v>
                </c:pt>
                <c:pt idx="767">
                  <c:v>44917.532638888886</c:v>
                </c:pt>
                <c:pt idx="768">
                  <c:v>44917.533333333333</c:v>
                </c:pt>
                <c:pt idx="769">
                  <c:v>44917.53402777778</c:v>
                </c:pt>
                <c:pt idx="770">
                  <c:v>44917.534722222219</c:v>
                </c:pt>
                <c:pt idx="771">
                  <c:v>44917.535416666666</c:v>
                </c:pt>
                <c:pt idx="772">
                  <c:v>44917.536111111112</c:v>
                </c:pt>
                <c:pt idx="773">
                  <c:v>44917.536805555559</c:v>
                </c:pt>
                <c:pt idx="774">
                  <c:v>44917.537499999999</c:v>
                </c:pt>
                <c:pt idx="775">
                  <c:v>44917.538194444445</c:v>
                </c:pt>
                <c:pt idx="776">
                  <c:v>44917.538888888892</c:v>
                </c:pt>
                <c:pt idx="777">
                  <c:v>44917.539583333331</c:v>
                </c:pt>
                <c:pt idx="778">
                  <c:v>44917.540277777778</c:v>
                </c:pt>
                <c:pt idx="779">
                  <c:v>44917.540972222225</c:v>
                </c:pt>
                <c:pt idx="780">
                  <c:v>44917.541666666664</c:v>
                </c:pt>
                <c:pt idx="781">
                  <c:v>44917.542361111111</c:v>
                </c:pt>
                <c:pt idx="782">
                  <c:v>44917.543055555558</c:v>
                </c:pt>
                <c:pt idx="783">
                  <c:v>44917.543749999997</c:v>
                </c:pt>
                <c:pt idx="784">
                  <c:v>44917.544444444444</c:v>
                </c:pt>
                <c:pt idx="785">
                  <c:v>44917.545138888891</c:v>
                </c:pt>
                <c:pt idx="786">
                  <c:v>44917.54583333333</c:v>
                </c:pt>
                <c:pt idx="787">
                  <c:v>44917.546527777777</c:v>
                </c:pt>
                <c:pt idx="788">
                  <c:v>44917.547222222223</c:v>
                </c:pt>
                <c:pt idx="789">
                  <c:v>44917.54791666667</c:v>
                </c:pt>
                <c:pt idx="790">
                  <c:v>44917.548611111109</c:v>
                </c:pt>
                <c:pt idx="791">
                  <c:v>44917.549305555556</c:v>
                </c:pt>
                <c:pt idx="792">
                  <c:v>44917.55</c:v>
                </c:pt>
                <c:pt idx="793">
                  <c:v>44917.550694444442</c:v>
                </c:pt>
                <c:pt idx="794">
                  <c:v>44917.551388888889</c:v>
                </c:pt>
                <c:pt idx="795">
                  <c:v>44917.552083333336</c:v>
                </c:pt>
                <c:pt idx="796">
                  <c:v>44917.552777777775</c:v>
                </c:pt>
                <c:pt idx="797">
                  <c:v>44917.553472222222</c:v>
                </c:pt>
                <c:pt idx="798">
                  <c:v>44917.554166666669</c:v>
                </c:pt>
                <c:pt idx="799">
                  <c:v>44917.554861111108</c:v>
                </c:pt>
                <c:pt idx="800">
                  <c:v>44917.555555555555</c:v>
                </c:pt>
                <c:pt idx="801">
                  <c:v>44917.556250000001</c:v>
                </c:pt>
                <c:pt idx="802">
                  <c:v>44917.556944444441</c:v>
                </c:pt>
                <c:pt idx="803">
                  <c:v>44917.557638888888</c:v>
                </c:pt>
                <c:pt idx="804">
                  <c:v>44917.558333333334</c:v>
                </c:pt>
                <c:pt idx="805">
                  <c:v>44917.559027777781</c:v>
                </c:pt>
                <c:pt idx="806">
                  <c:v>44917.55972222222</c:v>
                </c:pt>
                <c:pt idx="807">
                  <c:v>44917.560416666667</c:v>
                </c:pt>
                <c:pt idx="808">
                  <c:v>44917.561111111114</c:v>
                </c:pt>
                <c:pt idx="809">
                  <c:v>44917.561805555553</c:v>
                </c:pt>
                <c:pt idx="810">
                  <c:v>44917.5625</c:v>
                </c:pt>
                <c:pt idx="811">
                  <c:v>44917.563194444447</c:v>
                </c:pt>
                <c:pt idx="812">
                  <c:v>44917.563888888886</c:v>
                </c:pt>
                <c:pt idx="813">
                  <c:v>44917.564583333333</c:v>
                </c:pt>
                <c:pt idx="814">
                  <c:v>44917.56527777778</c:v>
                </c:pt>
                <c:pt idx="815">
                  <c:v>44917.565972222219</c:v>
                </c:pt>
                <c:pt idx="816">
                  <c:v>44917.566666666666</c:v>
                </c:pt>
                <c:pt idx="817">
                  <c:v>44917.567361111112</c:v>
                </c:pt>
                <c:pt idx="818">
                  <c:v>44917.568055555559</c:v>
                </c:pt>
                <c:pt idx="819">
                  <c:v>44917.568749999999</c:v>
                </c:pt>
                <c:pt idx="820">
                  <c:v>44917.569444444445</c:v>
                </c:pt>
                <c:pt idx="821">
                  <c:v>44917.570138888892</c:v>
                </c:pt>
                <c:pt idx="822">
                  <c:v>44917.570833333331</c:v>
                </c:pt>
                <c:pt idx="823">
                  <c:v>44917.571527777778</c:v>
                </c:pt>
                <c:pt idx="824">
                  <c:v>44917.572222222225</c:v>
                </c:pt>
                <c:pt idx="825">
                  <c:v>44917.572916666664</c:v>
                </c:pt>
                <c:pt idx="826">
                  <c:v>44917.573611111111</c:v>
                </c:pt>
                <c:pt idx="827">
                  <c:v>44917.574305555558</c:v>
                </c:pt>
                <c:pt idx="828">
                  <c:v>44917.574999999997</c:v>
                </c:pt>
                <c:pt idx="829">
                  <c:v>44917.575694444444</c:v>
                </c:pt>
                <c:pt idx="830">
                  <c:v>44917.576388888891</c:v>
                </c:pt>
                <c:pt idx="831">
                  <c:v>44917.57708333333</c:v>
                </c:pt>
                <c:pt idx="832">
                  <c:v>44917.577777777777</c:v>
                </c:pt>
                <c:pt idx="833">
                  <c:v>44917.578472222223</c:v>
                </c:pt>
                <c:pt idx="834">
                  <c:v>44917.57916666667</c:v>
                </c:pt>
                <c:pt idx="835">
                  <c:v>44917.579861111109</c:v>
                </c:pt>
                <c:pt idx="836">
                  <c:v>44917.580555555556</c:v>
                </c:pt>
                <c:pt idx="837">
                  <c:v>44917.581250000003</c:v>
                </c:pt>
                <c:pt idx="838">
                  <c:v>44917.581944444442</c:v>
                </c:pt>
                <c:pt idx="839">
                  <c:v>44917.582638888889</c:v>
                </c:pt>
                <c:pt idx="840">
                  <c:v>44917.583333333336</c:v>
                </c:pt>
                <c:pt idx="841">
                  <c:v>44917.584027777775</c:v>
                </c:pt>
                <c:pt idx="842">
                  <c:v>44917.584722222222</c:v>
                </c:pt>
                <c:pt idx="843">
                  <c:v>44917.585416666669</c:v>
                </c:pt>
                <c:pt idx="844">
                  <c:v>44917.586111111108</c:v>
                </c:pt>
                <c:pt idx="845">
                  <c:v>44917.586805555555</c:v>
                </c:pt>
                <c:pt idx="846">
                  <c:v>44917.587500000001</c:v>
                </c:pt>
                <c:pt idx="847">
                  <c:v>44917.588194444441</c:v>
                </c:pt>
                <c:pt idx="848">
                  <c:v>44917.588888888888</c:v>
                </c:pt>
                <c:pt idx="849">
                  <c:v>44917.589583333334</c:v>
                </c:pt>
                <c:pt idx="850">
                  <c:v>44917.590277777781</c:v>
                </c:pt>
                <c:pt idx="851">
                  <c:v>44917.59097222222</c:v>
                </c:pt>
                <c:pt idx="852">
                  <c:v>44917.591666666667</c:v>
                </c:pt>
                <c:pt idx="853">
                  <c:v>44917.592361111114</c:v>
                </c:pt>
                <c:pt idx="854">
                  <c:v>44917.593055555553</c:v>
                </c:pt>
                <c:pt idx="855">
                  <c:v>44917.59375</c:v>
                </c:pt>
                <c:pt idx="856">
                  <c:v>44917.594444444447</c:v>
                </c:pt>
                <c:pt idx="857">
                  <c:v>44917.595138888886</c:v>
                </c:pt>
                <c:pt idx="858">
                  <c:v>44917.595833333333</c:v>
                </c:pt>
                <c:pt idx="859">
                  <c:v>44917.59652777778</c:v>
                </c:pt>
                <c:pt idx="860">
                  <c:v>44917.597222222219</c:v>
                </c:pt>
                <c:pt idx="861">
                  <c:v>44917.597916666666</c:v>
                </c:pt>
                <c:pt idx="862">
                  <c:v>44917.598611111112</c:v>
                </c:pt>
                <c:pt idx="863">
                  <c:v>44917.599305555559</c:v>
                </c:pt>
                <c:pt idx="864">
                  <c:v>44917.599999999999</c:v>
                </c:pt>
                <c:pt idx="865">
                  <c:v>44917.600694444445</c:v>
                </c:pt>
                <c:pt idx="866">
                  <c:v>44917.601388888892</c:v>
                </c:pt>
                <c:pt idx="867">
                  <c:v>44917.602083333331</c:v>
                </c:pt>
                <c:pt idx="868">
                  <c:v>44917.602777777778</c:v>
                </c:pt>
                <c:pt idx="869">
                  <c:v>44917.603472222225</c:v>
                </c:pt>
                <c:pt idx="870">
                  <c:v>44917.604166666664</c:v>
                </c:pt>
                <c:pt idx="871">
                  <c:v>44917.604861111111</c:v>
                </c:pt>
                <c:pt idx="872">
                  <c:v>44917.605555555558</c:v>
                </c:pt>
                <c:pt idx="873">
                  <c:v>44917.606249999997</c:v>
                </c:pt>
                <c:pt idx="874">
                  <c:v>44917.606944444444</c:v>
                </c:pt>
                <c:pt idx="875">
                  <c:v>44917.607638888891</c:v>
                </c:pt>
                <c:pt idx="876">
                  <c:v>44917.60833333333</c:v>
                </c:pt>
                <c:pt idx="877">
                  <c:v>44917.609027777777</c:v>
                </c:pt>
                <c:pt idx="878">
                  <c:v>44917.609722222223</c:v>
                </c:pt>
                <c:pt idx="879">
                  <c:v>44917.61041666667</c:v>
                </c:pt>
                <c:pt idx="880">
                  <c:v>44917.611111111109</c:v>
                </c:pt>
                <c:pt idx="881">
                  <c:v>44917.611805555556</c:v>
                </c:pt>
                <c:pt idx="882">
                  <c:v>44917.612500000003</c:v>
                </c:pt>
                <c:pt idx="883">
                  <c:v>44917.613194444442</c:v>
                </c:pt>
                <c:pt idx="884">
                  <c:v>44917.613888888889</c:v>
                </c:pt>
                <c:pt idx="885">
                  <c:v>44917.614583333336</c:v>
                </c:pt>
                <c:pt idx="886">
                  <c:v>44917.615277777775</c:v>
                </c:pt>
                <c:pt idx="887">
                  <c:v>44917.615972222222</c:v>
                </c:pt>
                <c:pt idx="888">
                  <c:v>44917.616666666669</c:v>
                </c:pt>
                <c:pt idx="889">
                  <c:v>44917.617361111108</c:v>
                </c:pt>
                <c:pt idx="890">
                  <c:v>44917.618055555555</c:v>
                </c:pt>
                <c:pt idx="891">
                  <c:v>44917.618750000001</c:v>
                </c:pt>
                <c:pt idx="892">
                  <c:v>44917.619444444441</c:v>
                </c:pt>
                <c:pt idx="893">
                  <c:v>44917.620138888888</c:v>
                </c:pt>
                <c:pt idx="894">
                  <c:v>44917.620833333334</c:v>
                </c:pt>
                <c:pt idx="895">
                  <c:v>44917.621527777781</c:v>
                </c:pt>
                <c:pt idx="896">
                  <c:v>44917.62222222222</c:v>
                </c:pt>
                <c:pt idx="897">
                  <c:v>44917.622916666667</c:v>
                </c:pt>
                <c:pt idx="898">
                  <c:v>44917.623611111114</c:v>
                </c:pt>
                <c:pt idx="899">
                  <c:v>44917.624305555553</c:v>
                </c:pt>
                <c:pt idx="900">
                  <c:v>44917.625</c:v>
                </c:pt>
                <c:pt idx="901">
                  <c:v>44917.625694444447</c:v>
                </c:pt>
                <c:pt idx="902">
                  <c:v>44917.626388888886</c:v>
                </c:pt>
                <c:pt idx="903">
                  <c:v>44917.627083333333</c:v>
                </c:pt>
                <c:pt idx="904">
                  <c:v>44917.62777777778</c:v>
                </c:pt>
                <c:pt idx="905">
                  <c:v>44917.628472222219</c:v>
                </c:pt>
                <c:pt idx="906">
                  <c:v>44917.629166666666</c:v>
                </c:pt>
                <c:pt idx="907">
                  <c:v>44917.629861111112</c:v>
                </c:pt>
                <c:pt idx="908">
                  <c:v>44917.630555555559</c:v>
                </c:pt>
                <c:pt idx="909">
                  <c:v>44917.631249999999</c:v>
                </c:pt>
                <c:pt idx="910">
                  <c:v>44917.631944444445</c:v>
                </c:pt>
                <c:pt idx="911">
                  <c:v>44917.632638888892</c:v>
                </c:pt>
                <c:pt idx="912">
                  <c:v>44917.633333333331</c:v>
                </c:pt>
                <c:pt idx="913">
                  <c:v>44917.634027777778</c:v>
                </c:pt>
                <c:pt idx="914">
                  <c:v>44917.634722222225</c:v>
                </c:pt>
                <c:pt idx="915">
                  <c:v>44917.635416666664</c:v>
                </c:pt>
                <c:pt idx="916">
                  <c:v>44917.636111111111</c:v>
                </c:pt>
                <c:pt idx="917">
                  <c:v>44917.636805555558</c:v>
                </c:pt>
                <c:pt idx="918">
                  <c:v>44917.637499999997</c:v>
                </c:pt>
                <c:pt idx="919">
                  <c:v>44917.638194444444</c:v>
                </c:pt>
                <c:pt idx="920">
                  <c:v>44917.638888888891</c:v>
                </c:pt>
                <c:pt idx="921">
                  <c:v>44917.63958333333</c:v>
                </c:pt>
                <c:pt idx="922">
                  <c:v>44917.640277777777</c:v>
                </c:pt>
                <c:pt idx="923">
                  <c:v>44917.640972222223</c:v>
                </c:pt>
                <c:pt idx="924">
                  <c:v>44917.64166666667</c:v>
                </c:pt>
                <c:pt idx="925">
                  <c:v>44917.642361111109</c:v>
                </c:pt>
                <c:pt idx="926">
                  <c:v>44917.643055555556</c:v>
                </c:pt>
                <c:pt idx="927">
                  <c:v>44917.643750000003</c:v>
                </c:pt>
                <c:pt idx="928">
                  <c:v>44917.644444444442</c:v>
                </c:pt>
                <c:pt idx="929">
                  <c:v>44917.645138888889</c:v>
                </c:pt>
                <c:pt idx="930">
                  <c:v>44917.645833333336</c:v>
                </c:pt>
                <c:pt idx="931">
                  <c:v>44917.646527777775</c:v>
                </c:pt>
                <c:pt idx="932">
                  <c:v>44917.647222222222</c:v>
                </c:pt>
                <c:pt idx="933">
                  <c:v>44917.647916666669</c:v>
                </c:pt>
                <c:pt idx="934">
                  <c:v>44917.648611111108</c:v>
                </c:pt>
                <c:pt idx="935">
                  <c:v>44917.649305555555</c:v>
                </c:pt>
                <c:pt idx="936">
                  <c:v>44917.65</c:v>
                </c:pt>
                <c:pt idx="937">
                  <c:v>44917.650694444441</c:v>
                </c:pt>
                <c:pt idx="938">
                  <c:v>44917.651388888888</c:v>
                </c:pt>
                <c:pt idx="939">
                  <c:v>44917.652083333334</c:v>
                </c:pt>
                <c:pt idx="940">
                  <c:v>44917.652777777781</c:v>
                </c:pt>
                <c:pt idx="941">
                  <c:v>44917.65347222222</c:v>
                </c:pt>
                <c:pt idx="942">
                  <c:v>44917.654166666667</c:v>
                </c:pt>
                <c:pt idx="943">
                  <c:v>44917.654861111114</c:v>
                </c:pt>
                <c:pt idx="944">
                  <c:v>44917.655555555553</c:v>
                </c:pt>
                <c:pt idx="945">
                  <c:v>44917.65625</c:v>
                </c:pt>
                <c:pt idx="946">
                  <c:v>44917.656944444447</c:v>
                </c:pt>
                <c:pt idx="947">
                  <c:v>44917.657638888886</c:v>
                </c:pt>
                <c:pt idx="948">
                  <c:v>44917.658333333333</c:v>
                </c:pt>
                <c:pt idx="949">
                  <c:v>44917.65902777778</c:v>
                </c:pt>
                <c:pt idx="950">
                  <c:v>44917.659722222219</c:v>
                </c:pt>
                <c:pt idx="951">
                  <c:v>44917.660416666666</c:v>
                </c:pt>
                <c:pt idx="952">
                  <c:v>44917.661111111112</c:v>
                </c:pt>
                <c:pt idx="953">
                  <c:v>44917.661805555559</c:v>
                </c:pt>
                <c:pt idx="954">
                  <c:v>44917.662499999999</c:v>
                </c:pt>
                <c:pt idx="955">
                  <c:v>44917.663194444445</c:v>
                </c:pt>
                <c:pt idx="956">
                  <c:v>44917.663888888892</c:v>
                </c:pt>
                <c:pt idx="957">
                  <c:v>44917.664583333331</c:v>
                </c:pt>
                <c:pt idx="958">
                  <c:v>44917.665277777778</c:v>
                </c:pt>
                <c:pt idx="959">
                  <c:v>44917.665972222225</c:v>
                </c:pt>
                <c:pt idx="960">
                  <c:v>44917.666666666664</c:v>
                </c:pt>
                <c:pt idx="961">
                  <c:v>44917.667361111111</c:v>
                </c:pt>
                <c:pt idx="962">
                  <c:v>44917.668055555558</c:v>
                </c:pt>
                <c:pt idx="963">
                  <c:v>44917.668749999997</c:v>
                </c:pt>
                <c:pt idx="964">
                  <c:v>44917.669444444444</c:v>
                </c:pt>
                <c:pt idx="965">
                  <c:v>44917.670138888891</c:v>
                </c:pt>
                <c:pt idx="966">
                  <c:v>44917.67083333333</c:v>
                </c:pt>
                <c:pt idx="967">
                  <c:v>44917.671527777777</c:v>
                </c:pt>
                <c:pt idx="968">
                  <c:v>44917.672222222223</c:v>
                </c:pt>
                <c:pt idx="969">
                  <c:v>44917.67291666667</c:v>
                </c:pt>
                <c:pt idx="970">
                  <c:v>44917.673611111109</c:v>
                </c:pt>
                <c:pt idx="971">
                  <c:v>44917.674305555556</c:v>
                </c:pt>
                <c:pt idx="972">
                  <c:v>44917.675000000003</c:v>
                </c:pt>
                <c:pt idx="973">
                  <c:v>44917.675694444442</c:v>
                </c:pt>
                <c:pt idx="974">
                  <c:v>44917.676388888889</c:v>
                </c:pt>
                <c:pt idx="975">
                  <c:v>44917.677083333336</c:v>
                </c:pt>
                <c:pt idx="976">
                  <c:v>44917.677777777775</c:v>
                </c:pt>
                <c:pt idx="977">
                  <c:v>44917.678472222222</c:v>
                </c:pt>
                <c:pt idx="978">
                  <c:v>44917.679166666669</c:v>
                </c:pt>
                <c:pt idx="979">
                  <c:v>44917.679861111108</c:v>
                </c:pt>
                <c:pt idx="980">
                  <c:v>44917.680555555555</c:v>
                </c:pt>
                <c:pt idx="981">
                  <c:v>44917.681250000001</c:v>
                </c:pt>
                <c:pt idx="982">
                  <c:v>44917.681944444441</c:v>
                </c:pt>
                <c:pt idx="983">
                  <c:v>44917.682638888888</c:v>
                </c:pt>
                <c:pt idx="984">
                  <c:v>44917.683333333334</c:v>
                </c:pt>
                <c:pt idx="985">
                  <c:v>44917.684027777781</c:v>
                </c:pt>
                <c:pt idx="986">
                  <c:v>44917.68472222222</c:v>
                </c:pt>
                <c:pt idx="987">
                  <c:v>44917.685416666667</c:v>
                </c:pt>
                <c:pt idx="988">
                  <c:v>44917.686111111114</c:v>
                </c:pt>
                <c:pt idx="989">
                  <c:v>44917.686805555553</c:v>
                </c:pt>
                <c:pt idx="990">
                  <c:v>44917.6875</c:v>
                </c:pt>
                <c:pt idx="991">
                  <c:v>44917.688194444447</c:v>
                </c:pt>
                <c:pt idx="992">
                  <c:v>44917.688888888886</c:v>
                </c:pt>
                <c:pt idx="993">
                  <c:v>44917.689583333333</c:v>
                </c:pt>
                <c:pt idx="994">
                  <c:v>44917.69027777778</c:v>
                </c:pt>
                <c:pt idx="995">
                  <c:v>44917.690972222219</c:v>
                </c:pt>
                <c:pt idx="996">
                  <c:v>44917.691666666666</c:v>
                </c:pt>
                <c:pt idx="997">
                  <c:v>44917.692361111112</c:v>
                </c:pt>
                <c:pt idx="998">
                  <c:v>44917.693055555559</c:v>
                </c:pt>
                <c:pt idx="999">
                  <c:v>44917.693749999999</c:v>
                </c:pt>
                <c:pt idx="1000">
                  <c:v>44917.694444444445</c:v>
                </c:pt>
                <c:pt idx="1001">
                  <c:v>44917.695138888892</c:v>
                </c:pt>
                <c:pt idx="1002">
                  <c:v>44917.695833333331</c:v>
                </c:pt>
                <c:pt idx="1003">
                  <c:v>44917.696527777778</c:v>
                </c:pt>
                <c:pt idx="1004">
                  <c:v>44917.697222222225</c:v>
                </c:pt>
                <c:pt idx="1005">
                  <c:v>44917.697916666664</c:v>
                </c:pt>
                <c:pt idx="1006">
                  <c:v>44917.698611111111</c:v>
                </c:pt>
                <c:pt idx="1007">
                  <c:v>44917.699305555558</c:v>
                </c:pt>
                <c:pt idx="1008">
                  <c:v>44917.7</c:v>
                </c:pt>
                <c:pt idx="1009">
                  <c:v>44917.700694444444</c:v>
                </c:pt>
                <c:pt idx="1010">
                  <c:v>44917.701388888891</c:v>
                </c:pt>
                <c:pt idx="1011">
                  <c:v>44917.70208333333</c:v>
                </c:pt>
                <c:pt idx="1012">
                  <c:v>44917.702777777777</c:v>
                </c:pt>
                <c:pt idx="1013">
                  <c:v>44917.703472222223</c:v>
                </c:pt>
                <c:pt idx="1014">
                  <c:v>44917.70416666667</c:v>
                </c:pt>
                <c:pt idx="1015">
                  <c:v>44917.704861111109</c:v>
                </c:pt>
                <c:pt idx="1016">
                  <c:v>44917.705555555556</c:v>
                </c:pt>
                <c:pt idx="1017">
                  <c:v>44917.706250000003</c:v>
                </c:pt>
                <c:pt idx="1018">
                  <c:v>44917.706944444442</c:v>
                </c:pt>
                <c:pt idx="1019">
                  <c:v>44917.707638888889</c:v>
                </c:pt>
                <c:pt idx="1020">
                  <c:v>44917.708333333336</c:v>
                </c:pt>
                <c:pt idx="1021">
                  <c:v>44917.709027777775</c:v>
                </c:pt>
                <c:pt idx="1022">
                  <c:v>44917.709722222222</c:v>
                </c:pt>
                <c:pt idx="1023">
                  <c:v>44917.710416666669</c:v>
                </c:pt>
                <c:pt idx="1024">
                  <c:v>44917.711111111108</c:v>
                </c:pt>
                <c:pt idx="1025">
                  <c:v>44917.711805555555</c:v>
                </c:pt>
                <c:pt idx="1026">
                  <c:v>44917.712500000001</c:v>
                </c:pt>
                <c:pt idx="1027">
                  <c:v>44917.713194444441</c:v>
                </c:pt>
                <c:pt idx="1028">
                  <c:v>44917.713888888888</c:v>
                </c:pt>
                <c:pt idx="1029">
                  <c:v>44917.714583333334</c:v>
                </c:pt>
                <c:pt idx="1030">
                  <c:v>44917.715277777781</c:v>
                </c:pt>
                <c:pt idx="1031">
                  <c:v>44917.71597222222</c:v>
                </c:pt>
                <c:pt idx="1032">
                  <c:v>44917.716666666667</c:v>
                </c:pt>
                <c:pt idx="1033">
                  <c:v>44917.717361111114</c:v>
                </c:pt>
                <c:pt idx="1034">
                  <c:v>44917.718055555553</c:v>
                </c:pt>
                <c:pt idx="1035">
                  <c:v>44917.71875</c:v>
                </c:pt>
                <c:pt idx="1036">
                  <c:v>44917.719444444447</c:v>
                </c:pt>
                <c:pt idx="1037">
                  <c:v>44917.720138888886</c:v>
                </c:pt>
                <c:pt idx="1038">
                  <c:v>44917.720833333333</c:v>
                </c:pt>
                <c:pt idx="1039">
                  <c:v>44917.72152777778</c:v>
                </c:pt>
                <c:pt idx="1040">
                  <c:v>44917.722222222219</c:v>
                </c:pt>
                <c:pt idx="1041">
                  <c:v>44917.722916666666</c:v>
                </c:pt>
                <c:pt idx="1042">
                  <c:v>44917.723611111112</c:v>
                </c:pt>
                <c:pt idx="1043">
                  <c:v>44917.724305555559</c:v>
                </c:pt>
                <c:pt idx="1044">
                  <c:v>44917.724999999999</c:v>
                </c:pt>
                <c:pt idx="1045">
                  <c:v>44917.725694444445</c:v>
                </c:pt>
                <c:pt idx="1046">
                  <c:v>44917.726388888892</c:v>
                </c:pt>
                <c:pt idx="1047">
                  <c:v>44917.727083333331</c:v>
                </c:pt>
                <c:pt idx="1048">
                  <c:v>44917.727777777778</c:v>
                </c:pt>
                <c:pt idx="1049">
                  <c:v>44917.728472222225</c:v>
                </c:pt>
                <c:pt idx="1050">
                  <c:v>44917.729166666664</c:v>
                </c:pt>
                <c:pt idx="1051">
                  <c:v>44917.729861111111</c:v>
                </c:pt>
                <c:pt idx="1052">
                  <c:v>44917.730555555558</c:v>
                </c:pt>
                <c:pt idx="1053">
                  <c:v>44917.731249999997</c:v>
                </c:pt>
                <c:pt idx="1054">
                  <c:v>44917.731944444444</c:v>
                </c:pt>
                <c:pt idx="1055">
                  <c:v>44917.732638888891</c:v>
                </c:pt>
                <c:pt idx="1056">
                  <c:v>44917.73333333333</c:v>
                </c:pt>
                <c:pt idx="1057">
                  <c:v>44917.734027777777</c:v>
                </c:pt>
                <c:pt idx="1058">
                  <c:v>44917.734722222223</c:v>
                </c:pt>
                <c:pt idx="1059">
                  <c:v>44917.73541666667</c:v>
                </c:pt>
                <c:pt idx="1060">
                  <c:v>44917.736111111109</c:v>
                </c:pt>
                <c:pt idx="1061">
                  <c:v>44917.736805555556</c:v>
                </c:pt>
                <c:pt idx="1062">
                  <c:v>44917.737500000003</c:v>
                </c:pt>
                <c:pt idx="1063">
                  <c:v>44917.738194444442</c:v>
                </c:pt>
                <c:pt idx="1064">
                  <c:v>44917.738888888889</c:v>
                </c:pt>
                <c:pt idx="1065">
                  <c:v>44917.739583333336</c:v>
                </c:pt>
                <c:pt idx="1066">
                  <c:v>44917.740277777775</c:v>
                </c:pt>
                <c:pt idx="1067">
                  <c:v>44917.740972222222</c:v>
                </c:pt>
                <c:pt idx="1068">
                  <c:v>44917.741666666669</c:v>
                </c:pt>
                <c:pt idx="1069">
                  <c:v>44917.742361111108</c:v>
                </c:pt>
                <c:pt idx="1070">
                  <c:v>44917.743055555555</c:v>
                </c:pt>
                <c:pt idx="1071">
                  <c:v>44917.743750000001</c:v>
                </c:pt>
                <c:pt idx="1072">
                  <c:v>44917.744444444441</c:v>
                </c:pt>
                <c:pt idx="1073">
                  <c:v>44917.745138888888</c:v>
                </c:pt>
                <c:pt idx="1074">
                  <c:v>44917.745833333334</c:v>
                </c:pt>
                <c:pt idx="1075">
                  <c:v>44917.746527777781</c:v>
                </c:pt>
                <c:pt idx="1076">
                  <c:v>44917.74722222222</c:v>
                </c:pt>
                <c:pt idx="1077">
                  <c:v>44917.747916666667</c:v>
                </c:pt>
                <c:pt idx="1078">
                  <c:v>44917.748611111114</c:v>
                </c:pt>
                <c:pt idx="1079">
                  <c:v>44917.749305555553</c:v>
                </c:pt>
                <c:pt idx="1080">
                  <c:v>44917.75</c:v>
                </c:pt>
                <c:pt idx="1081">
                  <c:v>44917.750694444447</c:v>
                </c:pt>
                <c:pt idx="1082">
                  <c:v>44917.751388888886</c:v>
                </c:pt>
                <c:pt idx="1083">
                  <c:v>44917.752083333333</c:v>
                </c:pt>
                <c:pt idx="1084">
                  <c:v>44917.75277777778</c:v>
                </c:pt>
                <c:pt idx="1085">
                  <c:v>44917.753472222219</c:v>
                </c:pt>
                <c:pt idx="1086">
                  <c:v>44917.754166666666</c:v>
                </c:pt>
                <c:pt idx="1087">
                  <c:v>44917.754861111112</c:v>
                </c:pt>
                <c:pt idx="1088">
                  <c:v>44917.755555555559</c:v>
                </c:pt>
                <c:pt idx="1089">
                  <c:v>44917.756249999999</c:v>
                </c:pt>
                <c:pt idx="1090">
                  <c:v>44917.756944444445</c:v>
                </c:pt>
                <c:pt idx="1091">
                  <c:v>44917.757638888892</c:v>
                </c:pt>
                <c:pt idx="1092">
                  <c:v>44917.758333333331</c:v>
                </c:pt>
                <c:pt idx="1093">
                  <c:v>44917.759027777778</c:v>
                </c:pt>
                <c:pt idx="1094">
                  <c:v>44917.759722222225</c:v>
                </c:pt>
                <c:pt idx="1095">
                  <c:v>44917.760416666664</c:v>
                </c:pt>
                <c:pt idx="1096">
                  <c:v>44917.761111111111</c:v>
                </c:pt>
                <c:pt idx="1097">
                  <c:v>44917.761805555558</c:v>
                </c:pt>
                <c:pt idx="1098">
                  <c:v>44917.762499999997</c:v>
                </c:pt>
                <c:pt idx="1099">
                  <c:v>44917.763194444444</c:v>
                </c:pt>
                <c:pt idx="1100">
                  <c:v>44917.763888888891</c:v>
                </c:pt>
                <c:pt idx="1101">
                  <c:v>44917.76458333333</c:v>
                </c:pt>
                <c:pt idx="1102">
                  <c:v>44917.765277777777</c:v>
                </c:pt>
                <c:pt idx="1103">
                  <c:v>44917.765972222223</c:v>
                </c:pt>
                <c:pt idx="1104">
                  <c:v>44917.76666666667</c:v>
                </c:pt>
                <c:pt idx="1105">
                  <c:v>44917.767361111109</c:v>
                </c:pt>
                <c:pt idx="1106">
                  <c:v>44917.768055555556</c:v>
                </c:pt>
                <c:pt idx="1107">
                  <c:v>44917.768750000003</c:v>
                </c:pt>
                <c:pt idx="1108">
                  <c:v>44917.769444444442</c:v>
                </c:pt>
                <c:pt idx="1109">
                  <c:v>44917.770138888889</c:v>
                </c:pt>
                <c:pt idx="1110">
                  <c:v>44917.770833333336</c:v>
                </c:pt>
                <c:pt idx="1111">
                  <c:v>44917.771527777775</c:v>
                </c:pt>
                <c:pt idx="1112">
                  <c:v>44917.772222222222</c:v>
                </c:pt>
                <c:pt idx="1113">
                  <c:v>44917.772916666669</c:v>
                </c:pt>
                <c:pt idx="1114">
                  <c:v>44917.773611111108</c:v>
                </c:pt>
                <c:pt idx="1115">
                  <c:v>44917.774305555555</c:v>
                </c:pt>
                <c:pt idx="1116">
                  <c:v>44917.775000000001</c:v>
                </c:pt>
                <c:pt idx="1117">
                  <c:v>44917.775694444441</c:v>
                </c:pt>
                <c:pt idx="1118">
                  <c:v>44917.776388888888</c:v>
                </c:pt>
                <c:pt idx="1119">
                  <c:v>44917.777083333334</c:v>
                </c:pt>
                <c:pt idx="1120">
                  <c:v>44917.777777777781</c:v>
                </c:pt>
                <c:pt idx="1121">
                  <c:v>44917.77847222222</c:v>
                </c:pt>
                <c:pt idx="1122">
                  <c:v>44917.779166666667</c:v>
                </c:pt>
                <c:pt idx="1123">
                  <c:v>44917.779861111114</c:v>
                </c:pt>
                <c:pt idx="1124">
                  <c:v>44917.780555555553</c:v>
                </c:pt>
                <c:pt idx="1125">
                  <c:v>44917.78125</c:v>
                </c:pt>
                <c:pt idx="1126">
                  <c:v>44917.781944444447</c:v>
                </c:pt>
                <c:pt idx="1127">
                  <c:v>44917.782638888886</c:v>
                </c:pt>
                <c:pt idx="1128">
                  <c:v>44917.783333333333</c:v>
                </c:pt>
                <c:pt idx="1129">
                  <c:v>44917.78402777778</c:v>
                </c:pt>
                <c:pt idx="1130">
                  <c:v>44917.784722222219</c:v>
                </c:pt>
                <c:pt idx="1131">
                  <c:v>44917.785416666666</c:v>
                </c:pt>
                <c:pt idx="1132">
                  <c:v>44917.786111111112</c:v>
                </c:pt>
                <c:pt idx="1133">
                  <c:v>44917.786805555559</c:v>
                </c:pt>
                <c:pt idx="1134">
                  <c:v>44917.787499999999</c:v>
                </c:pt>
                <c:pt idx="1135">
                  <c:v>44917.788194444445</c:v>
                </c:pt>
                <c:pt idx="1136">
                  <c:v>44917.788888888892</c:v>
                </c:pt>
                <c:pt idx="1137">
                  <c:v>44917.789583333331</c:v>
                </c:pt>
                <c:pt idx="1138">
                  <c:v>44917.790277777778</c:v>
                </c:pt>
                <c:pt idx="1139">
                  <c:v>44917.790972222225</c:v>
                </c:pt>
                <c:pt idx="1140">
                  <c:v>44917.791666666664</c:v>
                </c:pt>
                <c:pt idx="1141">
                  <c:v>44917.792361111111</c:v>
                </c:pt>
                <c:pt idx="1142">
                  <c:v>44917.793055555558</c:v>
                </c:pt>
                <c:pt idx="1143">
                  <c:v>44917.793749999997</c:v>
                </c:pt>
                <c:pt idx="1144">
                  <c:v>44917.794444444444</c:v>
                </c:pt>
                <c:pt idx="1145">
                  <c:v>44917.795138888891</c:v>
                </c:pt>
                <c:pt idx="1146">
                  <c:v>44917.79583333333</c:v>
                </c:pt>
                <c:pt idx="1147">
                  <c:v>44917.796527777777</c:v>
                </c:pt>
                <c:pt idx="1148">
                  <c:v>44917.797222222223</c:v>
                </c:pt>
                <c:pt idx="1149">
                  <c:v>44917.79791666667</c:v>
                </c:pt>
                <c:pt idx="1150">
                  <c:v>44917.798611111109</c:v>
                </c:pt>
                <c:pt idx="1151">
                  <c:v>44917.799305555556</c:v>
                </c:pt>
                <c:pt idx="1152">
                  <c:v>44917.8</c:v>
                </c:pt>
                <c:pt idx="1153">
                  <c:v>44917.800694444442</c:v>
                </c:pt>
                <c:pt idx="1154">
                  <c:v>44917.801388888889</c:v>
                </c:pt>
                <c:pt idx="1155">
                  <c:v>44917.802083333336</c:v>
                </c:pt>
                <c:pt idx="1156">
                  <c:v>44917.802777777775</c:v>
                </c:pt>
                <c:pt idx="1157">
                  <c:v>44917.803472222222</c:v>
                </c:pt>
                <c:pt idx="1158">
                  <c:v>44917.804166666669</c:v>
                </c:pt>
                <c:pt idx="1159">
                  <c:v>44917.804861111108</c:v>
                </c:pt>
                <c:pt idx="1160">
                  <c:v>44917.805555555555</c:v>
                </c:pt>
                <c:pt idx="1161">
                  <c:v>44917.806250000001</c:v>
                </c:pt>
                <c:pt idx="1162">
                  <c:v>44917.806944444441</c:v>
                </c:pt>
                <c:pt idx="1163">
                  <c:v>44917.807638888888</c:v>
                </c:pt>
                <c:pt idx="1164">
                  <c:v>44917.808333333334</c:v>
                </c:pt>
                <c:pt idx="1165">
                  <c:v>44917.809027777781</c:v>
                </c:pt>
                <c:pt idx="1166">
                  <c:v>44917.80972222222</c:v>
                </c:pt>
                <c:pt idx="1167">
                  <c:v>44917.810416666667</c:v>
                </c:pt>
                <c:pt idx="1168">
                  <c:v>44917.811111111114</c:v>
                </c:pt>
                <c:pt idx="1169">
                  <c:v>44917.811805555553</c:v>
                </c:pt>
                <c:pt idx="1170">
                  <c:v>44917.8125</c:v>
                </c:pt>
                <c:pt idx="1171">
                  <c:v>44917.813194444447</c:v>
                </c:pt>
                <c:pt idx="1172">
                  <c:v>44917.813888888886</c:v>
                </c:pt>
                <c:pt idx="1173">
                  <c:v>44917.814583333333</c:v>
                </c:pt>
                <c:pt idx="1174">
                  <c:v>44917.81527777778</c:v>
                </c:pt>
                <c:pt idx="1175">
                  <c:v>44917.815972222219</c:v>
                </c:pt>
                <c:pt idx="1176">
                  <c:v>44917.816666666666</c:v>
                </c:pt>
                <c:pt idx="1177">
                  <c:v>44917.817361111112</c:v>
                </c:pt>
                <c:pt idx="1178">
                  <c:v>44917.818055555559</c:v>
                </c:pt>
                <c:pt idx="1179">
                  <c:v>44917.818749999999</c:v>
                </c:pt>
                <c:pt idx="1180">
                  <c:v>44917.819444444445</c:v>
                </c:pt>
                <c:pt idx="1181">
                  <c:v>44917.820138888892</c:v>
                </c:pt>
                <c:pt idx="1182">
                  <c:v>44917.820833333331</c:v>
                </c:pt>
                <c:pt idx="1183">
                  <c:v>44917.821527777778</c:v>
                </c:pt>
                <c:pt idx="1184">
                  <c:v>44917.822222222225</c:v>
                </c:pt>
                <c:pt idx="1185">
                  <c:v>44917.822916666664</c:v>
                </c:pt>
                <c:pt idx="1186">
                  <c:v>44917.823611111111</c:v>
                </c:pt>
                <c:pt idx="1187">
                  <c:v>44917.824305555558</c:v>
                </c:pt>
                <c:pt idx="1188">
                  <c:v>44917.824999999997</c:v>
                </c:pt>
                <c:pt idx="1189">
                  <c:v>44917.825694444444</c:v>
                </c:pt>
                <c:pt idx="1190">
                  <c:v>44917.826388888891</c:v>
                </c:pt>
                <c:pt idx="1191">
                  <c:v>44917.82708333333</c:v>
                </c:pt>
                <c:pt idx="1192">
                  <c:v>44917.827777777777</c:v>
                </c:pt>
                <c:pt idx="1193">
                  <c:v>44917.828472222223</c:v>
                </c:pt>
                <c:pt idx="1194">
                  <c:v>44917.82916666667</c:v>
                </c:pt>
                <c:pt idx="1195">
                  <c:v>44917.829861111109</c:v>
                </c:pt>
                <c:pt idx="1196">
                  <c:v>44917.830555555556</c:v>
                </c:pt>
                <c:pt idx="1197">
                  <c:v>44917.831250000003</c:v>
                </c:pt>
                <c:pt idx="1198">
                  <c:v>44917.831944444442</c:v>
                </c:pt>
                <c:pt idx="1199">
                  <c:v>44917.832638888889</c:v>
                </c:pt>
                <c:pt idx="1200">
                  <c:v>44917.833333333336</c:v>
                </c:pt>
                <c:pt idx="1201">
                  <c:v>44917.834027777775</c:v>
                </c:pt>
                <c:pt idx="1202">
                  <c:v>44917.834722222222</c:v>
                </c:pt>
                <c:pt idx="1203">
                  <c:v>44917.835416666669</c:v>
                </c:pt>
                <c:pt idx="1204">
                  <c:v>44917.836111111108</c:v>
                </c:pt>
                <c:pt idx="1205">
                  <c:v>44917.836805555555</c:v>
                </c:pt>
                <c:pt idx="1206">
                  <c:v>44917.837500000001</c:v>
                </c:pt>
                <c:pt idx="1207">
                  <c:v>44917.838194444441</c:v>
                </c:pt>
                <c:pt idx="1208">
                  <c:v>44917.838888888888</c:v>
                </c:pt>
                <c:pt idx="1209">
                  <c:v>44917.839583333334</c:v>
                </c:pt>
                <c:pt idx="1210">
                  <c:v>44917.840277777781</c:v>
                </c:pt>
                <c:pt idx="1211">
                  <c:v>44917.84097222222</c:v>
                </c:pt>
                <c:pt idx="1212">
                  <c:v>44917.841666666667</c:v>
                </c:pt>
                <c:pt idx="1213">
                  <c:v>44917.842361111114</c:v>
                </c:pt>
                <c:pt idx="1214">
                  <c:v>44917.843055555553</c:v>
                </c:pt>
                <c:pt idx="1215">
                  <c:v>44917.84375</c:v>
                </c:pt>
                <c:pt idx="1216">
                  <c:v>44917.844444444447</c:v>
                </c:pt>
                <c:pt idx="1217">
                  <c:v>44917.845138888886</c:v>
                </c:pt>
                <c:pt idx="1218">
                  <c:v>44917.845833333333</c:v>
                </c:pt>
                <c:pt idx="1219">
                  <c:v>44917.84652777778</c:v>
                </c:pt>
                <c:pt idx="1220">
                  <c:v>44917.847222222219</c:v>
                </c:pt>
                <c:pt idx="1221">
                  <c:v>44917.847916666666</c:v>
                </c:pt>
                <c:pt idx="1222">
                  <c:v>44917.848611111112</c:v>
                </c:pt>
                <c:pt idx="1223">
                  <c:v>44917.849305555559</c:v>
                </c:pt>
                <c:pt idx="1224">
                  <c:v>44917.85</c:v>
                </c:pt>
                <c:pt idx="1225">
                  <c:v>44917.850694444445</c:v>
                </c:pt>
                <c:pt idx="1226">
                  <c:v>44917.851388888892</c:v>
                </c:pt>
                <c:pt idx="1227">
                  <c:v>44917.852083333331</c:v>
                </c:pt>
                <c:pt idx="1228">
                  <c:v>44917.852777777778</c:v>
                </c:pt>
                <c:pt idx="1229">
                  <c:v>44917.853472222225</c:v>
                </c:pt>
                <c:pt idx="1230">
                  <c:v>44917.854166666664</c:v>
                </c:pt>
                <c:pt idx="1231">
                  <c:v>44917.854861111111</c:v>
                </c:pt>
                <c:pt idx="1232">
                  <c:v>44917.855555555558</c:v>
                </c:pt>
                <c:pt idx="1233">
                  <c:v>44917.856249999997</c:v>
                </c:pt>
                <c:pt idx="1234">
                  <c:v>44917.856944444444</c:v>
                </c:pt>
                <c:pt idx="1235">
                  <c:v>44917.857638888891</c:v>
                </c:pt>
                <c:pt idx="1236">
                  <c:v>44917.85833333333</c:v>
                </c:pt>
                <c:pt idx="1237">
                  <c:v>44917.859027777777</c:v>
                </c:pt>
                <c:pt idx="1238">
                  <c:v>44917.859722222223</c:v>
                </c:pt>
                <c:pt idx="1239">
                  <c:v>44917.86041666667</c:v>
                </c:pt>
                <c:pt idx="1240">
                  <c:v>44917.861111111109</c:v>
                </c:pt>
                <c:pt idx="1241">
                  <c:v>44917.861805555556</c:v>
                </c:pt>
                <c:pt idx="1242">
                  <c:v>44917.862500000003</c:v>
                </c:pt>
                <c:pt idx="1243">
                  <c:v>44917.863194444442</c:v>
                </c:pt>
                <c:pt idx="1244">
                  <c:v>44917.863888888889</c:v>
                </c:pt>
                <c:pt idx="1245">
                  <c:v>44917.864583333336</c:v>
                </c:pt>
                <c:pt idx="1246">
                  <c:v>44917.865277777775</c:v>
                </c:pt>
                <c:pt idx="1247">
                  <c:v>44917.865972222222</c:v>
                </c:pt>
                <c:pt idx="1248">
                  <c:v>44917.866666666669</c:v>
                </c:pt>
                <c:pt idx="1249">
                  <c:v>44917.867361111108</c:v>
                </c:pt>
                <c:pt idx="1250">
                  <c:v>44917.868055555555</c:v>
                </c:pt>
                <c:pt idx="1251">
                  <c:v>44917.868750000001</c:v>
                </c:pt>
                <c:pt idx="1252">
                  <c:v>44917.869444444441</c:v>
                </c:pt>
                <c:pt idx="1253">
                  <c:v>44917.870138888888</c:v>
                </c:pt>
                <c:pt idx="1254">
                  <c:v>44917.870833333334</c:v>
                </c:pt>
                <c:pt idx="1255">
                  <c:v>44917.871527777781</c:v>
                </c:pt>
                <c:pt idx="1256">
                  <c:v>44917.87222222222</c:v>
                </c:pt>
                <c:pt idx="1257">
                  <c:v>44917.872916666667</c:v>
                </c:pt>
                <c:pt idx="1258">
                  <c:v>44917.873611111114</c:v>
                </c:pt>
                <c:pt idx="1259">
                  <c:v>44917.874305555553</c:v>
                </c:pt>
                <c:pt idx="1260">
                  <c:v>44917.875</c:v>
                </c:pt>
                <c:pt idx="1261">
                  <c:v>44917.875694444447</c:v>
                </c:pt>
                <c:pt idx="1262">
                  <c:v>44917.876388888886</c:v>
                </c:pt>
                <c:pt idx="1263">
                  <c:v>44917.877083333333</c:v>
                </c:pt>
                <c:pt idx="1264">
                  <c:v>44917.87777777778</c:v>
                </c:pt>
                <c:pt idx="1265">
                  <c:v>44917.878472222219</c:v>
                </c:pt>
                <c:pt idx="1266">
                  <c:v>44917.879166666666</c:v>
                </c:pt>
                <c:pt idx="1267">
                  <c:v>44917.879861111112</c:v>
                </c:pt>
                <c:pt idx="1268">
                  <c:v>44917.880555555559</c:v>
                </c:pt>
                <c:pt idx="1269">
                  <c:v>44917.881249999999</c:v>
                </c:pt>
                <c:pt idx="1270">
                  <c:v>44917.881944444445</c:v>
                </c:pt>
                <c:pt idx="1271">
                  <c:v>44917.882638888892</c:v>
                </c:pt>
                <c:pt idx="1272">
                  <c:v>44917.883333333331</c:v>
                </c:pt>
                <c:pt idx="1273">
                  <c:v>44917.884027777778</c:v>
                </c:pt>
                <c:pt idx="1274">
                  <c:v>44917.884722222225</c:v>
                </c:pt>
                <c:pt idx="1275">
                  <c:v>44917.885416666664</c:v>
                </c:pt>
                <c:pt idx="1276">
                  <c:v>44917.886111111111</c:v>
                </c:pt>
                <c:pt idx="1277">
                  <c:v>44917.886805555558</c:v>
                </c:pt>
                <c:pt idx="1278">
                  <c:v>44917.887499999997</c:v>
                </c:pt>
                <c:pt idx="1279">
                  <c:v>44917.888194444444</c:v>
                </c:pt>
                <c:pt idx="1280">
                  <c:v>44917.888888888891</c:v>
                </c:pt>
                <c:pt idx="1281">
                  <c:v>44917.88958333333</c:v>
                </c:pt>
                <c:pt idx="1282">
                  <c:v>44917.890277777777</c:v>
                </c:pt>
                <c:pt idx="1283">
                  <c:v>44917.890972222223</c:v>
                </c:pt>
                <c:pt idx="1284">
                  <c:v>44917.89166666667</c:v>
                </c:pt>
                <c:pt idx="1285">
                  <c:v>44917.892361111109</c:v>
                </c:pt>
                <c:pt idx="1286">
                  <c:v>44917.893055555556</c:v>
                </c:pt>
                <c:pt idx="1287">
                  <c:v>44917.893750000003</c:v>
                </c:pt>
                <c:pt idx="1288">
                  <c:v>44917.894444444442</c:v>
                </c:pt>
                <c:pt idx="1289">
                  <c:v>44917.895138888889</c:v>
                </c:pt>
                <c:pt idx="1290">
                  <c:v>44917.895833333336</c:v>
                </c:pt>
                <c:pt idx="1291">
                  <c:v>44917.896527777775</c:v>
                </c:pt>
                <c:pt idx="1292">
                  <c:v>44917.897222222222</c:v>
                </c:pt>
                <c:pt idx="1293">
                  <c:v>44917.897916666669</c:v>
                </c:pt>
                <c:pt idx="1294">
                  <c:v>44917.898611111108</c:v>
                </c:pt>
                <c:pt idx="1295">
                  <c:v>44917.899305555555</c:v>
                </c:pt>
                <c:pt idx="1296">
                  <c:v>44917.9</c:v>
                </c:pt>
                <c:pt idx="1297">
                  <c:v>44917.900694444441</c:v>
                </c:pt>
                <c:pt idx="1298">
                  <c:v>44917.901388888888</c:v>
                </c:pt>
                <c:pt idx="1299">
                  <c:v>44917.902083333334</c:v>
                </c:pt>
                <c:pt idx="1300">
                  <c:v>44917.902777777781</c:v>
                </c:pt>
                <c:pt idx="1301">
                  <c:v>44917.90347222222</c:v>
                </c:pt>
                <c:pt idx="1302">
                  <c:v>44917.904166666667</c:v>
                </c:pt>
                <c:pt idx="1303">
                  <c:v>44917.904861111114</c:v>
                </c:pt>
                <c:pt idx="1304">
                  <c:v>44917.905555555553</c:v>
                </c:pt>
                <c:pt idx="1305">
                  <c:v>44917.90625</c:v>
                </c:pt>
                <c:pt idx="1306">
                  <c:v>44917.906944444447</c:v>
                </c:pt>
                <c:pt idx="1307">
                  <c:v>44917.907638888886</c:v>
                </c:pt>
                <c:pt idx="1308">
                  <c:v>44917.908333333333</c:v>
                </c:pt>
                <c:pt idx="1309">
                  <c:v>44917.90902777778</c:v>
                </c:pt>
                <c:pt idx="1310">
                  <c:v>44917.909722222219</c:v>
                </c:pt>
                <c:pt idx="1311">
                  <c:v>44917.910416666666</c:v>
                </c:pt>
                <c:pt idx="1312">
                  <c:v>44917.911111111112</c:v>
                </c:pt>
                <c:pt idx="1313">
                  <c:v>44917.911805555559</c:v>
                </c:pt>
                <c:pt idx="1314">
                  <c:v>44917.912499999999</c:v>
                </c:pt>
                <c:pt idx="1315">
                  <c:v>44917.913194444445</c:v>
                </c:pt>
                <c:pt idx="1316">
                  <c:v>44917.913888888892</c:v>
                </c:pt>
                <c:pt idx="1317">
                  <c:v>44917.914583333331</c:v>
                </c:pt>
                <c:pt idx="1318">
                  <c:v>44917.915277777778</c:v>
                </c:pt>
                <c:pt idx="1319">
                  <c:v>44917.915972222225</c:v>
                </c:pt>
                <c:pt idx="1320">
                  <c:v>44917.916666666664</c:v>
                </c:pt>
                <c:pt idx="1321">
                  <c:v>44917.917361111111</c:v>
                </c:pt>
                <c:pt idx="1322">
                  <c:v>44917.918055555558</c:v>
                </c:pt>
                <c:pt idx="1323">
                  <c:v>44917.918749999997</c:v>
                </c:pt>
                <c:pt idx="1324">
                  <c:v>44917.919444444444</c:v>
                </c:pt>
                <c:pt idx="1325">
                  <c:v>44917.920138888891</c:v>
                </c:pt>
                <c:pt idx="1326">
                  <c:v>44917.92083333333</c:v>
                </c:pt>
                <c:pt idx="1327">
                  <c:v>44917.921527777777</c:v>
                </c:pt>
                <c:pt idx="1328">
                  <c:v>44917.922222222223</c:v>
                </c:pt>
                <c:pt idx="1329">
                  <c:v>44917.92291666667</c:v>
                </c:pt>
                <c:pt idx="1330">
                  <c:v>44917.923611111109</c:v>
                </c:pt>
                <c:pt idx="1331">
                  <c:v>44917.924305555556</c:v>
                </c:pt>
                <c:pt idx="1332">
                  <c:v>44917.925000000003</c:v>
                </c:pt>
                <c:pt idx="1333">
                  <c:v>44917.925694444442</c:v>
                </c:pt>
                <c:pt idx="1334">
                  <c:v>44917.926388888889</c:v>
                </c:pt>
                <c:pt idx="1335">
                  <c:v>44917.927083333336</c:v>
                </c:pt>
                <c:pt idx="1336">
                  <c:v>44917.927777777775</c:v>
                </c:pt>
                <c:pt idx="1337">
                  <c:v>44917.928472222222</c:v>
                </c:pt>
                <c:pt idx="1338">
                  <c:v>44917.929166666669</c:v>
                </c:pt>
                <c:pt idx="1339">
                  <c:v>44917.929861111108</c:v>
                </c:pt>
                <c:pt idx="1340">
                  <c:v>44917.930555555555</c:v>
                </c:pt>
                <c:pt idx="1341">
                  <c:v>44917.931250000001</c:v>
                </c:pt>
                <c:pt idx="1342">
                  <c:v>44917.931944444441</c:v>
                </c:pt>
                <c:pt idx="1343">
                  <c:v>44917.932638888888</c:v>
                </c:pt>
                <c:pt idx="1344">
                  <c:v>44917.933333333334</c:v>
                </c:pt>
                <c:pt idx="1345">
                  <c:v>44917.934027777781</c:v>
                </c:pt>
                <c:pt idx="1346">
                  <c:v>44917.93472222222</c:v>
                </c:pt>
                <c:pt idx="1347">
                  <c:v>44917.935416666667</c:v>
                </c:pt>
                <c:pt idx="1348">
                  <c:v>44917.936111111114</c:v>
                </c:pt>
                <c:pt idx="1349">
                  <c:v>44917.936805555553</c:v>
                </c:pt>
                <c:pt idx="1350">
                  <c:v>44917.9375</c:v>
                </c:pt>
                <c:pt idx="1351">
                  <c:v>44917.938194444447</c:v>
                </c:pt>
                <c:pt idx="1352">
                  <c:v>44917.938888888886</c:v>
                </c:pt>
                <c:pt idx="1353">
                  <c:v>44917.939583333333</c:v>
                </c:pt>
                <c:pt idx="1354">
                  <c:v>44917.94027777778</c:v>
                </c:pt>
                <c:pt idx="1355">
                  <c:v>44917.940972222219</c:v>
                </c:pt>
                <c:pt idx="1356">
                  <c:v>44917.941666666666</c:v>
                </c:pt>
                <c:pt idx="1357">
                  <c:v>44917.942361111112</c:v>
                </c:pt>
                <c:pt idx="1358">
                  <c:v>44917.943055555559</c:v>
                </c:pt>
                <c:pt idx="1359">
                  <c:v>44917.943749999999</c:v>
                </c:pt>
                <c:pt idx="1360">
                  <c:v>44917.944444444445</c:v>
                </c:pt>
                <c:pt idx="1361">
                  <c:v>44917.945138888892</c:v>
                </c:pt>
                <c:pt idx="1362">
                  <c:v>44917.945833333331</c:v>
                </c:pt>
                <c:pt idx="1363">
                  <c:v>44917.946527777778</c:v>
                </c:pt>
                <c:pt idx="1364">
                  <c:v>44917.947222222225</c:v>
                </c:pt>
                <c:pt idx="1365">
                  <c:v>44917.947916666664</c:v>
                </c:pt>
                <c:pt idx="1366">
                  <c:v>44917.948611111111</c:v>
                </c:pt>
                <c:pt idx="1367">
                  <c:v>44917.949305555558</c:v>
                </c:pt>
                <c:pt idx="1368">
                  <c:v>44917.95</c:v>
                </c:pt>
                <c:pt idx="1369">
                  <c:v>44917.950694444444</c:v>
                </c:pt>
                <c:pt idx="1370">
                  <c:v>44917.951388888891</c:v>
                </c:pt>
                <c:pt idx="1371">
                  <c:v>44917.95208333333</c:v>
                </c:pt>
                <c:pt idx="1372">
                  <c:v>44917.952777777777</c:v>
                </c:pt>
                <c:pt idx="1373">
                  <c:v>44917.953472222223</c:v>
                </c:pt>
                <c:pt idx="1374">
                  <c:v>44917.95416666667</c:v>
                </c:pt>
                <c:pt idx="1375">
                  <c:v>44917.954861111109</c:v>
                </c:pt>
                <c:pt idx="1376">
                  <c:v>44917.955555555556</c:v>
                </c:pt>
                <c:pt idx="1377">
                  <c:v>44917.956250000003</c:v>
                </c:pt>
                <c:pt idx="1378">
                  <c:v>44917.956944444442</c:v>
                </c:pt>
                <c:pt idx="1379">
                  <c:v>44917.957638888889</c:v>
                </c:pt>
                <c:pt idx="1380">
                  <c:v>44917.958333333336</c:v>
                </c:pt>
                <c:pt idx="1381">
                  <c:v>44917.959027777775</c:v>
                </c:pt>
                <c:pt idx="1382">
                  <c:v>44917.959722222222</c:v>
                </c:pt>
                <c:pt idx="1383">
                  <c:v>44917.960416666669</c:v>
                </c:pt>
                <c:pt idx="1384">
                  <c:v>44917.961111111108</c:v>
                </c:pt>
                <c:pt idx="1385">
                  <c:v>44917.961805555555</c:v>
                </c:pt>
                <c:pt idx="1386">
                  <c:v>44917.962500000001</c:v>
                </c:pt>
                <c:pt idx="1387">
                  <c:v>44917.963194444441</c:v>
                </c:pt>
                <c:pt idx="1388">
                  <c:v>44917.963888888888</c:v>
                </c:pt>
                <c:pt idx="1389">
                  <c:v>44917.964583333334</c:v>
                </c:pt>
                <c:pt idx="1390">
                  <c:v>44917.965277777781</c:v>
                </c:pt>
                <c:pt idx="1391">
                  <c:v>44917.96597222222</c:v>
                </c:pt>
                <c:pt idx="1392">
                  <c:v>44917.966666666667</c:v>
                </c:pt>
                <c:pt idx="1393">
                  <c:v>44917.967361111114</c:v>
                </c:pt>
                <c:pt idx="1394">
                  <c:v>44917.968055555553</c:v>
                </c:pt>
                <c:pt idx="1395">
                  <c:v>44917.96875</c:v>
                </c:pt>
                <c:pt idx="1396">
                  <c:v>44917.969444444447</c:v>
                </c:pt>
                <c:pt idx="1397">
                  <c:v>44917.970138888886</c:v>
                </c:pt>
                <c:pt idx="1398">
                  <c:v>44917.970833333333</c:v>
                </c:pt>
                <c:pt idx="1399">
                  <c:v>44917.97152777778</c:v>
                </c:pt>
                <c:pt idx="1400">
                  <c:v>44917.972222222219</c:v>
                </c:pt>
                <c:pt idx="1401">
                  <c:v>44917.972916666666</c:v>
                </c:pt>
                <c:pt idx="1402">
                  <c:v>44917.973611111112</c:v>
                </c:pt>
                <c:pt idx="1403">
                  <c:v>44917.974305555559</c:v>
                </c:pt>
                <c:pt idx="1404">
                  <c:v>44917.974999999999</c:v>
                </c:pt>
                <c:pt idx="1405">
                  <c:v>44917.975694444445</c:v>
                </c:pt>
                <c:pt idx="1406">
                  <c:v>44917.976388888892</c:v>
                </c:pt>
                <c:pt idx="1407">
                  <c:v>44917.977083333331</c:v>
                </c:pt>
                <c:pt idx="1408">
                  <c:v>44917.977777777778</c:v>
                </c:pt>
                <c:pt idx="1409">
                  <c:v>44917.978472222225</c:v>
                </c:pt>
                <c:pt idx="1410">
                  <c:v>44917.979166666664</c:v>
                </c:pt>
                <c:pt idx="1411">
                  <c:v>44917.979861111111</c:v>
                </c:pt>
                <c:pt idx="1412">
                  <c:v>44917.980555555558</c:v>
                </c:pt>
                <c:pt idx="1413">
                  <c:v>44917.981249999997</c:v>
                </c:pt>
                <c:pt idx="1414">
                  <c:v>44917.981944444444</c:v>
                </c:pt>
                <c:pt idx="1415">
                  <c:v>44917.982638888891</c:v>
                </c:pt>
                <c:pt idx="1416">
                  <c:v>44917.98333333333</c:v>
                </c:pt>
                <c:pt idx="1417">
                  <c:v>44917.984027777777</c:v>
                </c:pt>
                <c:pt idx="1418">
                  <c:v>44917.984722222223</c:v>
                </c:pt>
                <c:pt idx="1419">
                  <c:v>44917.98541666667</c:v>
                </c:pt>
                <c:pt idx="1420">
                  <c:v>44917.986111111109</c:v>
                </c:pt>
                <c:pt idx="1421">
                  <c:v>44917.986805555556</c:v>
                </c:pt>
                <c:pt idx="1422">
                  <c:v>44917.987500000003</c:v>
                </c:pt>
                <c:pt idx="1423">
                  <c:v>44917.988194444442</c:v>
                </c:pt>
                <c:pt idx="1424">
                  <c:v>44917.988888888889</c:v>
                </c:pt>
                <c:pt idx="1425">
                  <c:v>44917.989583333336</c:v>
                </c:pt>
                <c:pt idx="1426">
                  <c:v>44917.990277777775</c:v>
                </c:pt>
                <c:pt idx="1427">
                  <c:v>44917.990972222222</c:v>
                </c:pt>
                <c:pt idx="1428">
                  <c:v>44917.991666666669</c:v>
                </c:pt>
                <c:pt idx="1429">
                  <c:v>44917.992361111108</c:v>
                </c:pt>
                <c:pt idx="1430">
                  <c:v>44917.993055555555</c:v>
                </c:pt>
                <c:pt idx="1431">
                  <c:v>44917.993750000001</c:v>
                </c:pt>
                <c:pt idx="1432">
                  <c:v>44917.994444444441</c:v>
                </c:pt>
                <c:pt idx="1433">
                  <c:v>44917.995138888888</c:v>
                </c:pt>
                <c:pt idx="1434">
                  <c:v>44917.995833333334</c:v>
                </c:pt>
                <c:pt idx="1435">
                  <c:v>44917.996527777781</c:v>
                </c:pt>
                <c:pt idx="1436">
                  <c:v>44917.99722222222</c:v>
                </c:pt>
                <c:pt idx="1437">
                  <c:v>44917.997916666667</c:v>
                </c:pt>
                <c:pt idx="1438">
                  <c:v>44917.998611111114</c:v>
                </c:pt>
                <c:pt idx="1439">
                  <c:v>44917.999305555553</c:v>
                </c:pt>
                <c:pt idx="1440">
                  <c:v>44918</c:v>
                </c:pt>
                <c:pt idx="1441">
                  <c:v>44918.000694444447</c:v>
                </c:pt>
                <c:pt idx="1442">
                  <c:v>44918.001388888886</c:v>
                </c:pt>
                <c:pt idx="1443">
                  <c:v>44918.002083333333</c:v>
                </c:pt>
                <c:pt idx="1444">
                  <c:v>44918.00277777778</c:v>
                </c:pt>
                <c:pt idx="1445">
                  <c:v>44918.003472222219</c:v>
                </c:pt>
                <c:pt idx="1446">
                  <c:v>44918.004166666666</c:v>
                </c:pt>
                <c:pt idx="1447">
                  <c:v>44918.004861111112</c:v>
                </c:pt>
                <c:pt idx="1448">
                  <c:v>44918.005555555559</c:v>
                </c:pt>
                <c:pt idx="1449">
                  <c:v>44918.006249999999</c:v>
                </c:pt>
                <c:pt idx="1450">
                  <c:v>44918.006944444445</c:v>
                </c:pt>
                <c:pt idx="1451">
                  <c:v>44918.007638888892</c:v>
                </c:pt>
                <c:pt idx="1452">
                  <c:v>44918.008333333331</c:v>
                </c:pt>
                <c:pt idx="1453">
                  <c:v>44918.009027777778</c:v>
                </c:pt>
                <c:pt idx="1454">
                  <c:v>44918.009722222225</c:v>
                </c:pt>
                <c:pt idx="1455">
                  <c:v>44918.010416666664</c:v>
                </c:pt>
                <c:pt idx="1456">
                  <c:v>44918.011111111111</c:v>
                </c:pt>
                <c:pt idx="1457">
                  <c:v>44918.011805555558</c:v>
                </c:pt>
                <c:pt idx="1458">
                  <c:v>44918.012499999997</c:v>
                </c:pt>
                <c:pt idx="1459">
                  <c:v>44918.013194444444</c:v>
                </c:pt>
                <c:pt idx="1460">
                  <c:v>44918.013888888891</c:v>
                </c:pt>
                <c:pt idx="1461">
                  <c:v>44918.01458333333</c:v>
                </c:pt>
                <c:pt idx="1462">
                  <c:v>44918.015277777777</c:v>
                </c:pt>
                <c:pt idx="1463">
                  <c:v>44918.015972222223</c:v>
                </c:pt>
                <c:pt idx="1464">
                  <c:v>44918.01666666667</c:v>
                </c:pt>
                <c:pt idx="1465">
                  <c:v>44918.017361111109</c:v>
                </c:pt>
                <c:pt idx="1466">
                  <c:v>44918.018055555556</c:v>
                </c:pt>
                <c:pt idx="1467">
                  <c:v>44918.018750000003</c:v>
                </c:pt>
                <c:pt idx="1468">
                  <c:v>44918.019444444442</c:v>
                </c:pt>
                <c:pt idx="1469">
                  <c:v>44918.020138888889</c:v>
                </c:pt>
                <c:pt idx="1470">
                  <c:v>44918.020833333336</c:v>
                </c:pt>
                <c:pt idx="1471">
                  <c:v>44918.021527777775</c:v>
                </c:pt>
                <c:pt idx="1472">
                  <c:v>44918.022222222222</c:v>
                </c:pt>
                <c:pt idx="1473">
                  <c:v>44918.022916666669</c:v>
                </c:pt>
                <c:pt idx="1474">
                  <c:v>44918.023611111108</c:v>
                </c:pt>
                <c:pt idx="1475">
                  <c:v>44918.024305555555</c:v>
                </c:pt>
                <c:pt idx="1476">
                  <c:v>44918.025000000001</c:v>
                </c:pt>
                <c:pt idx="1477">
                  <c:v>44918.025694444441</c:v>
                </c:pt>
                <c:pt idx="1478">
                  <c:v>44918.026388888888</c:v>
                </c:pt>
                <c:pt idx="1479">
                  <c:v>44918.027083333334</c:v>
                </c:pt>
                <c:pt idx="1480">
                  <c:v>44918.027777777781</c:v>
                </c:pt>
                <c:pt idx="1481">
                  <c:v>44918.02847222222</c:v>
                </c:pt>
                <c:pt idx="1482">
                  <c:v>44918.029166666667</c:v>
                </c:pt>
                <c:pt idx="1483">
                  <c:v>44918.029861111114</c:v>
                </c:pt>
                <c:pt idx="1484">
                  <c:v>44918.030555555553</c:v>
                </c:pt>
                <c:pt idx="1485">
                  <c:v>44918.03125</c:v>
                </c:pt>
                <c:pt idx="1486">
                  <c:v>44918.031944444447</c:v>
                </c:pt>
                <c:pt idx="1487">
                  <c:v>44918.032638888886</c:v>
                </c:pt>
                <c:pt idx="1488">
                  <c:v>44918.033333333333</c:v>
                </c:pt>
                <c:pt idx="1489">
                  <c:v>44918.03402777778</c:v>
                </c:pt>
                <c:pt idx="1490">
                  <c:v>44918.034722222219</c:v>
                </c:pt>
                <c:pt idx="1491">
                  <c:v>44918.035416666666</c:v>
                </c:pt>
                <c:pt idx="1492">
                  <c:v>44918.036111111112</c:v>
                </c:pt>
                <c:pt idx="1493">
                  <c:v>44918.036805555559</c:v>
                </c:pt>
                <c:pt idx="1494">
                  <c:v>44918.037499999999</c:v>
                </c:pt>
                <c:pt idx="1495">
                  <c:v>44918.038194444445</c:v>
                </c:pt>
                <c:pt idx="1496">
                  <c:v>44918.038888888892</c:v>
                </c:pt>
                <c:pt idx="1497">
                  <c:v>44918.039583333331</c:v>
                </c:pt>
                <c:pt idx="1498">
                  <c:v>44918.040277777778</c:v>
                </c:pt>
                <c:pt idx="1499">
                  <c:v>44918.040972222225</c:v>
                </c:pt>
                <c:pt idx="1500">
                  <c:v>44918.041666666664</c:v>
                </c:pt>
                <c:pt idx="1501">
                  <c:v>44918.042361111111</c:v>
                </c:pt>
                <c:pt idx="1502">
                  <c:v>44918.043055555558</c:v>
                </c:pt>
                <c:pt idx="1503">
                  <c:v>44918.043749999997</c:v>
                </c:pt>
                <c:pt idx="1504">
                  <c:v>44918.044444444444</c:v>
                </c:pt>
                <c:pt idx="1505">
                  <c:v>44918.045138888891</c:v>
                </c:pt>
                <c:pt idx="1506">
                  <c:v>44918.04583333333</c:v>
                </c:pt>
                <c:pt idx="1507">
                  <c:v>44918.046527777777</c:v>
                </c:pt>
                <c:pt idx="1508">
                  <c:v>44918.047222222223</c:v>
                </c:pt>
                <c:pt idx="1509">
                  <c:v>44918.04791666667</c:v>
                </c:pt>
                <c:pt idx="1510">
                  <c:v>44918.048611111109</c:v>
                </c:pt>
                <c:pt idx="1511">
                  <c:v>44918.049305555556</c:v>
                </c:pt>
                <c:pt idx="1512">
                  <c:v>44918.05</c:v>
                </c:pt>
                <c:pt idx="1513">
                  <c:v>44918.050694444442</c:v>
                </c:pt>
                <c:pt idx="1514">
                  <c:v>44918.051388888889</c:v>
                </c:pt>
                <c:pt idx="1515">
                  <c:v>44918.052083333336</c:v>
                </c:pt>
                <c:pt idx="1516">
                  <c:v>44918.052777777775</c:v>
                </c:pt>
                <c:pt idx="1517">
                  <c:v>44918.053472222222</c:v>
                </c:pt>
                <c:pt idx="1518">
                  <c:v>44918.054166666669</c:v>
                </c:pt>
                <c:pt idx="1519">
                  <c:v>44918.054861111108</c:v>
                </c:pt>
                <c:pt idx="1520">
                  <c:v>44918.055555555555</c:v>
                </c:pt>
                <c:pt idx="1521">
                  <c:v>44918.056250000001</c:v>
                </c:pt>
                <c:pt idx="1522">
                  <c:v>44918.056944444441</c:v>
                </c:pt>
                <c:pt idx="1523">
                  <c:v>44918.057638888888</c:v>
                </c:pt>
                <c:pt idx="1524">
                  <c:v>44918.058333333334</c:v>
                </c:pt>
                <c:pt idx="1525">
                  <c:v>44918.059027777781</c:v>
                </c:pt>
                <c:pt idx="1526">
                  <c:v>44918.05972222222</c:v>
                </c:pt>
                <c:pt idx="1527">
                  <c:v>44918.060416666667</c:v>
                </c:pt>
                <c:pt idx="1528">
                  <c:v>44918.061111111114</c:v>
                </c:pt>
                <c:pt idx="1529">
                  <c:v>44918.061805555553</c:v>
                </c:pt>
                <c:pt idx="1530">
                  <c:v>44918.0625</c:v>
                </c:pt>
                <c:pt idx="1531">
                  <c:v>44918.063194444447</c:v>
                </c:pt>
                <c:pt idx="1532">
                  <c:v>44918.063888888886</c:v>
                </c:pt>
                <c:pt idx="1533">
                  <c:v>44918.064583333333</c:v>
                </c:pt>
                <c:pt idx="1534">
                  <c:v>44918.06527777778</c:v>
                </c:pt>
                <c:pt idx="1535">
                  <c:v>44918.065972222219</c:v>
                </c:pt>
                <c:pt idx="1536">
                  <c:v>44918.066666666666</c:v>
                </c:pt>
                <c:pt idx="1537">
                  <c:v>44918.067361111112</c:v>
                </c:pt>
                <c:pt idx="1538">
                  <c:v>44918.068055555559</c:v>
                </c:pt>
                <c:pt idx="1539">
                  <c:v>44918.068749999999</c:v>
                </c:pt>
                <c:pt idx="1540">
                  <c:v>44918.069444444445</c:v>
                </c:pt>
                <c:pt idx="1541">
                  <c:v>44918.070138888892</c:v>
                </c:pt>
                <c:pt idx="1542">
                  <c:v>44918.070833333331</c:v>
                </c:pt>
                <c:pt idx="1543">
                  <c:v>44918.071527777778</c:v>
                </c:pt>
                <c:pt idx="1544">
                  <c:v>44918.072222222225</c:v>
                </c:pt>
                <c:pt idx="1545">
                  <c:v>44918.072916666664</c:v>
                </c:pt>
                <c:pt idx="1546">
                  <c:v>44918.073611111111</c:v>
                </c:pt>
                <c:pt idx="1547">
                  <c:v>44918.074305555558</c:v>
                </c:pt>
                <c:pt idx="1548">
                  <c:v>44918.074999999997</c:v>
                </c:pt>
                <c:pt idx="1549">
                  <c:v>44918.075694444444</c:v>
                </c:pt>
                <c:pt idx="1550">
                  <c:v>44918.076388888891</c:v>
                </c:pt>
                <c:pt idx="1551">
                  <c:v>44918.07708333333</c:v>
                </c:pt>
                <c:pt idx="1552">
                  <c:v>44918.077777777777</c:v>
                </c:pt>
                <c:pt idx="1553">
                  <c:v>44918.078472222223</c:v>
                </c:pt>
                <c:pt idx="1554">
                  <c:v>44918.07916666667</c:v>
                </c:pt>
                <c:pt idx="1555">
                  <c:v>44918.079861111109</c:v>
                </c:pt>
                <c:pt idx="1556">
                  <c:v>44918.080555555556</c:v>
                </c:pt>
                <c:pt idx="1557">
                  <c:v>44918.081250000003</c:v>
                </c:pt>
                <c:pt idx="1558">
                  <c:v>44918.081944444442</c:v>
                </c:pt>
                <c:pt idx="1559">
                  <c:v>44918.082638888889</c:v>
                </c:pt>
                <c:pt idx="1560">
                  <c:v>44918.083333333336</c:v>
                </c:pt>
                <c:pt idx="1561">
                  <c:v>44918.084027777775</c:v>
                </c:pt>
                <c:pt idx="1562">
                  <c:v>44918.084722222222</c:v>
                </c:pt>
                <c:pt idx="1563">
                  <c:v>44918.085416666669</c:v>
                </c:pt>
                <c:pt idx="1564">
                  <c:v>44918.086111111108</c:v>
                </c:pt>
                <c:pt idx="1565">
                  <c:v>44918.086805555555</c:v>
                </c:pt>
                <c:pt idx="1566">
                  <c:v>44918.087500000001</c:v>
                </c:pt>
                <c:pt idx="1567">
                  <c:v>44918.088194444441</c:v>
                </c:pt>
                <c:pt idx="1568">
                  <c:v>44918.088888888888</c:v>
                </c:pt>
                <c:pt idx="1569">
                  <c:v>44918.089583333334</c:v>
                </c:pt>
                <c:pt idx="1570">
                  <c:v>44918.090277777781</c:v>
                </c:pt>
                <c:pt idx="1571">
                  <c:v>44918.09097222222</c:v>
                </c:pt>
                <c:pt idx="1572">
                  <c:v>44918.091666666667</c:v>
                </c:pt>
                <c:pt idx="1573">
                  <c:v>44918.092361111114</c:v>
                </c:pt>
                <c:pt idx="1574">
                  <c:v>44918.093055555553</c:v>
                </c:pt>
                <c:pt idx="1575">
                  <c:v>44918.09375</c:v>
                </c:pt>
                <c:pt idx="1576">
                  <c:v>44918.094444444447</c:v>
                </c:pt>
                <c:pt idx="1577">
                  <c:v>44918.095138888886</c:v>
                </c:pt>
                <c:pt idx="1578">
                  <c:v>44918.095833333333</c:v>
                </c:pt>
                <c:pt idx="1579">
                  <c:v>44918.09652777778</c:v>
                </c:pt>
                <c:pt idx="1580">
                  <c:v>44918.097222222219</c:v>
                </c:pt>
                <c:pt idx="1581">
                  <c:v>44918.097916666666</c:v>
                </c:pt>
                <c:pt idx="1582">
                  <c:v>44918.098611111112</c:v>
                </c:pt>
                <c:pt idx="1583">
                  <c:v>44918.099305555559</c:v>
                </c:pt>
                <c:pt idx="1584">
                  <c:v>44918.1</c:v>
                </c:pt>
                <c:pt idx="1585">
                  <c:v>44918.100694444445</c:v>
                </c:pt>
                <c:pt idx="1586">
                  <c:v>44918.101388888892</c:v>
                </c:pt>
                <c:pt idx="1587">
                  <c:v>44918.102083333331</c:v>
                </c:pt>
                <c:pt idx="1588">
                  <c:v>44918.102777777778</c:v>
                </c:pt>
                <c:pt idx="1589">
                  <c:v>44918.103472222225</c:v>
                </c:pt>
                <c:pt idx="1590">
                  <c:v>44918.104166666664</c:v>
                </c:pt>
                <c:pt idx="1591">
                  <c:v>44918.104861111111</c:v>
                </c:pt>
                <c:pt idx="1592">
                  <c:v>44918.105555555558</c:v>
                </c:pt>
                <c:pt idx="1593">
                  <c:v>44918.106249999997</c:v>
                </c:pt>
                <c:pt idx="1594">
                  <c:v>44918.106944444444</c:v>
                </c:pt>
                <c:pt idx="1595">
                  <c:v>44918.107638888891</c:v>
                </c:pt>
                <c:pt idx="1596">
                  <c:v>44918.10833333333</c:v>
                </c:pt>
                <c:pt idx="1597">
                  <c:v>44918.109027777777</c:v>
                </c:pt>
                <c:pt idx="1598">
                  <c:v>44918.109722222223</c:v>
                </c:pt>
                <c:pt idx="1599">
                  <c:v>44918.11041666667</c:v>
                </c:pt>
                <c:pt idx="1600">
                  <c:v>44918.111111111109</c:v>
                </c:pt>
                <c:pt idx="1601">
                  <c:v>44918.111805555556</c:v>
                </c:pt>
                <c:pt idx="1602">
                  <c:v>44918.112500000003</c:v>
                </c:pt>
                <c:pt idx="1603">
                  <c:v>44918.113194444442</c:v>
                </c:pt>
                <c:pt idx="1604">
                  <c:v>44918.113888888889</c:v>
                </c:pt>
                <c:pt idx="1605">
                  <c:v>44918.114583333336</c:v>
                </c:pt>
                <c:pt idx="1606">
                  <c:v>44918.115277777775</c:v>
                </c:pt>
                <c:pt idx="1607">
                  <c:v>44918.115972222222</c:v>
                </c:pt>
                <c:pt idx="1608">
                  <c:v>44918.116666666669</c:v>
                </c:pt>
                <c:pt idx="1609">
                  <c:v>44918.117361111108</c:v>
                </c:pt>
                <c:pt idx="1610">
                  <c:v>44918.118055555555</c:v>
                </c:pt>
                <c:pt idx="1611">
                  <c:v>44918.118750000001</c:v>
                </c:pt>
                <c:pt idx="1612">
                  <c:v>44918.119444444441</c:v>
                </c:pt>
                <c:pt idx="1613">
                  <c:v>44918.120138888888</c:v>
                </c:pt>
                <c:pt idx="1614">
                  <c:v>44918.120833333334</c:v>
                </c:pt>
                <c:pt idx="1615">
                  <c:v>44918.121527777781</c:v>
                </c:pt>
                <c:pt idx="1616">
                  <c:v>44918.12222222222</c:v>
                </c:pt>
                <c:pt idx="1617">
                  <c:v>44918.122916666667</c:v>
                </c:pt>
                <c:pt idx="1618">
                  <c:v>44918.123611111114</c:v>
                </c:pt>
                <c:pt idx="1619">
                  <c:v>44918.124305555553</c:v>
                </c:pt>
                <c:pt idx="1620">
                  <c:v>44918.125</c:v>
                </c:pt>
                <c:pt idx="1621">
                  <c:v>44918.125694444447</c:v>
                </c:pt>
                <c:pt idx="1622">
                  <c:v>44918.126388888886</c:v>
                </c:pt>
                <c:pt idx="1623">
                  <c:v>44918.127083333333</c:v>
                </c:pt>
                <c:pt idx="1624">
                  <c:v>44918.12777777778</c:v>
                </c:pt>
                <c:pt idx="1625">
                  <c:v>44918.128472222219</c:v>
                </c:pt>
                <c:pt idx="1626">
                  <c:v>44918.129166666666</c:v>
                </c:pt>
                <c:pt idx="1627">
                  <c:v>44918.129861111112</c:v>
                </c:pt>
                <c:pt idx="1628">
                  <c:v>44918.130555555559</c:v>
                </c:pt>
                <c:pt idx="1629">
                  <c:v>44918.131249999999</c:v>
                </c:pt>
                <c:pt idx="1630">
                  <c:v>44918.131944444445</c:v>
                </c:pt>
                <c:pt idx="1631">
                  <c:v>44918.132638888892</c:v>
                </c:pt>
                <c:pt idx="1632">
                  <c:v>44918.133333333331</c:v>
                </c:pt>
                <c:pt idx="1633">
                  <c:v>44918.134027777778</c:v>
                </c:pt>
                <c:pt idx="1634">
                  <c:v>44918.134722222225</c:v>
                </c:pt>
                <c:pt idx="1635">
                  <c:v>44918.135416666664</c:v>
                </c:pt>
                <c:pt idx="1636">
                  <c:v>44918.136111111111</c:v>
                </c:pt>
                <c:pt idx="1637">
                  <c:v>44918.136805555558</c:v>
                </c:pt>
                <c:pt idx="1638">
                  <c:v>44918.137499999997</c:v>
                </c:pt>
                <c:pt idx="1639">
                  <c:v>44918.138194444444</c:v>
                </c:pt>
                <c:pt idx="1640">
                  <c:v>44918.138888888891</c:v>
                </c:pt>
                <c:pt idx="1641">
                  <c:v>44918.13958333333</c:v>
                </c:pt>
                <c:pt idx="1642">
                  <c:v>44918.140277777777</c:v>
                </c:pt>
                <c:pt idx="1643">
                  <c:v>44918.140972222223</c:v>
                </c:pt>
                <c:pt idx="1644">
                  <c:v>44918.14166666667</c:v>
                </c:pt>
                <c:pt idx="1645">
                  <c:v>44918.142361111109</c:v>
                </c:pt>
                <c:pt idx="1646">
                  <c:v>44918.143055555556</c:v>
                </c:pt>
                <c:pt idx="1647">
                  <c:v>44918.143750000003</c:v>
                </c:pt>
                <c:pt idx="1648">
                  <c:v>44918.144444444442</c:v>
                </c:pt>
                <c:pt idx="1649">
                  <c:v>44918.145138888889</c:v>
                </c:pt>
                <c:pt idx="1650">
                  <c:v>44918.145833333336</c:v>
                </c:pt>
                <c:pt idx="1651">
                  <c:v>44918.146527777775</c:v>
                </c:pt>
                <c:pt idx="1652">
                  <c:v>44918.147222222222</c:v>
                </c:pt>
                <c:pt idx="1653">
                  <c:v>44918.147916666669</c:v>
                </c:pt>
                <c:pt idx="1654">
                  <c:v>44918.148611111108</c:v>
                </c:pt>
                <c:pt idx="1655">
                  <c:v>44918.149305555555</c:v>
                </c:pt>
                <c:pt idx="1656">
                  <c:v>44918.15</c:v>
                </c:pt>
                <c:pt idx="1657">
                  <c:v>44918.150694444441</c:v>
                </c:pt>
                <c:pt idx="1658">
                  <c:v>44918.151388888888</c:v>
                </c:pt>
                <c:pt idx="1659">
                  <c:v>44918.152083333334</c:v>
                </c:pt>
                <c:pt idx="1660">
                  <c:v>44918.152777777781</c:v>
                </c:pt>
                <c:pt idx="1661">
                  <c:v>44918.15347222222</c:v>
                </c:pt>
                <c:pt idx="1662">
                  <c:v>44918.154166666667</c:v>
                </c:pt>
                <c:pt idx="1663">
                  <c:v>44918.154861111114</c:v>
                </c:pt>
                <c:pt idx="1664">
                  <c:v>44918.155555555553</c:v>
                </c:pt>
                <c:pt idx="1665">
                  <c:v>44918.15625</c:v>
                </c:pt>
                <c:pt idx="1666">
                  <c:v>44918.156944444447</c:v>
                </c:pt>
                <c:pt idx="1667">
                  <c:v>44918.157638888886</c:v>
                </c:pt>
                <c:pt idx="1668">
                  <c:v>44918.158333333333</c:v>
                </c:pt>
                <c:pt idx="1669">
                  <c:v>44918.15902777778</c:v>
                </c:pt>
                <c:pt idx="1670">
                  <c:v>44918.159722222219</c:v>
                </c:pt>
                <c:pt idx="1671">
                  <c:v>44918.160416666666</c:v>
                </c:pt>
                <c:pt idx="1672">
                  <c:v>44918.161111111112</c:v>
                </c:pt>
                <c:pt idx="1673">
                  <c:v>44918.161805555559</c:v>
                </c:pt>
                <c:pt idx="1674">
                  <c:v>44918.162499999999</c:v>
                </c:pt>
                <c:pt idx="1675">
                  <c:v>44918.163194444445</c:v>
                </c:pt>
                <c:pt idx="1676">
                  <c:v>44918.163888888892</c:v>
                </c:pt>
                <c:pt idx="1677">
                  <c:v>44918.164583333331</c:v>
                </c:pt>
                <c:pt idx="1678">
                  <c:v>44918.165277777778</c:v>
                </c:pt>
                <c:pt idx="1679">
                  <c:v>44918.165972222225</c:v>
                </c:pt>
                <c:pt idx="1680">
                  <c:v>44918.166666666664</c:v>
                </c:pt>
                <c:pt idx="1681">
                  <c:v>44918.167361111111</c:v>
                </c:pt>
                <c:pt idx="1682">
                  <c:v>44918.168055555558</c:v>
                </c:pt>
                <c:pt idx="1683">
                  <c:v>44918.168749999997</c:v>
                </c:pt>
                <c:pt idx="1684">
                  <c:v>44918.169444444444</c:v>
                </c:pt>
                <c:pt idx="1685">
                  <c:v>44918.170138888891</c:v>
                </c:pt>
                <c:pt idx="1686">
                  <c:v>44918.17083333333</c:v>
                </c:pt>
                <c:pt idx="1687">
                  <c:v>44918.171527777777</c:v>
                </c:pt>
                <c:pt idx="1688">
                  <c:v>44918.172222222223</c:v>
                </c:pt>
                <c:pt idx="1689">
                  <c:v>44918.17291666667</c:v>
                </c:pt>
                <c:pt idx="1690">
                  <c:v>44918.173611111109</c:v>
                </c:pt>
                <c:pt idx="1691">
                  <c:v>44918.174305555556</c:v>
                </c:pt>
                <c:pt idx="1692">
                  <c:v>44918.175000000003</c:v>
                </c:pt>
                <c:pt idx="1693">
                  <c:v>44918.175694444442</c:v>
                </c:pt>
                <c:pt idx="1694">
                  <c:v>44918.176388888889</c:v>
                </c:pt>
                <c:pt idx="1695">
                  <c:v>44918.177083333336</c:v>
                </c:pt>
                <c:pt idx="1696">
                  <c:v>44918.177777777775</c:v>
                </c:pt>
                <c:pt idx="1697">
                  <c:v>44918.178472222222</c:v>
                </c:pt>
                <c:pt idx="1698">
                  <c:v>44918.179166666669</c:v>
                </c:pt>
                <c:pt idx="1699">
                  <c:v>44918.179861111108</c:v>
                </c:pt>
                <c:pt idx="1700">
                  <c:v>44918.180555555555</c:v>
                </c:pt>
                <c:pt idx="1701">
                  <c:v>44918.181250000001</c:v>
                </c:pt>
                <c:pt idx="1702">
                  <c:v>44918.181944444441</c:v>
                </c:pt>
                <c:pt idx="1703">
                  <c:v>44918.182638888888</c:v>
                </c:pt>
                <c:pt idx="1704">
                  <c:v>44918.183333333334</c:v>
                </c:pt>
                <c:pt idx="1705">
                  <c:v>44918.184027777781</c:v>
                </c:pt>
                <c:pt idx="1706">
                  <c:v>44918.18472222222</c:v>
                </c:pt>
                <c:pt idx="1707">
                  <c:v>44918.185416666667</c:v>
                </c:pt>
                <c:pt idx="1708">
                  <c:v>44918.186111111114</c:v>
                </c:pt>
                <c:pt idx="1709">
                  <c:v>44918.186805555553</c:v>
                </c:pt>
                <c:pt idx="1710">
                  <c:v>44918.1875</c:v>
                </c:pt>
                <c:pt idx="1711">
                  <c:v>44918.188194444447</c:v>
                </c:pt>
                <c:pt idx="1712">
                  <c:v>44918.188888888886</c:v>
                </c:pt>
                <c:pt idx="1713">
                  <c:v>44918.189583333333</c:v>
                </c:pt>
                <c:pt idx="1714">
                  <c:v>44918.19027777778</c:v>
                </c:pt>
                <c:pt idx="1715">
                  <c:v>44918.190972222219</c:v>
                </c:pt>
                <c:pt idx="1716">
                  <c:v>44918.191666666666</c:v>
                </c:pt>
                <c:pt idx="1717">
                  <c:v>44918.192361111112</c:v>
                </c:pt>
                <c:pt idx="1718">
                  <c:v>44918.193055555559</c:v>
                </c:pt>
                <c:pt idx="1719">
                  <c:v>44918.193749999999</c:v>
                </c:pt>
                <c:pt idx="1720">
                  <c:v>44918.194444444445</c:v>
                </c:pt>
                <c:pt idx="1721">
                  <c:v>44918.195138888892</c:v>
                </c:pt>
                <c:pt idx="1722">
                  <c:v>44918.195833333331</c:v>
                </c:pt>
                <c:pt idx="1723">
                  <c:v>44918.196527777778</c:v>
                </c:pt>
                <c:pt idx="1724">
                  <c:v>44918.197222222225</c:v>
                </c:pt>
                <c:pt idx="1725">
                  <c:v>44918.197916666664</c:v>
                </c:pt>
                <c:pt idx="1726">
                  <c:v>44918.198611111111</c:v>
                </c:pt>
                <c:pt idx="1727">
                  <c:v>44918.199305555558</c:v>
                </c:pt>
                <c:pt idx="1728">
                  <c:v>44918.2</c:v>
                </c:pt>
                <c:pt idx="1729">
                  <c:v>44918.200694444444</c:v>
                </c:pt>
                <c:pt idx="1730">
                  <c:v>44918.201388888891</c:v>
                </c:pt>
                <c:pt idx="1731">
                  <c:v>44918.20208333333</c:v>
                </c:pt>
                <c:pt idx="1732">
                  <c:v>44918.202777777777</c:v>
                </c:pt>
                <c:pt idx="1733">
                  <c:v>44918.203472222223</c:v>
                </c:pt>
                <c:pt idx="1734">
                  <c:v>44918.20416666667</c:v>
                </c:pt>
                <c:pt idx="1735">
                  <c:v>44918.204861111109</c:v>
                </c:pt>
                <c:pt idx="1736">
                  <c:v>44918.205555555556</c:v>
                </c:pt>
                <c:pt idx="1737">
                  <c:v>44918.206250000003</c:v>
                </c:pt>
                <c:pt idx="1738">
                  <c:v>44918.206944444442</c:v>
                </c:pt>
                <c:pt idx="1739">
                  <c:v>44918.207638888889</c:v>
                </c:pt>
                <c:pt idx="1740">
                  <c:v>44918.208333333336</c:v>
                </c:pt>
                <c:pt idx="1741">
                  <c:v>44918.209027777775</c:v>
                </c:pt>
                <c:pt idx="1742">
                  <c:v>44918.209722222222</c:v>
                </c:pt>
                <c:pt idx="1743">
                  <c:v>44918.210416666669</c:v>
                </c:pt>
                <c:pt idx="1744">
                  <c:v>44918.211111111108</c:v>
                </c:pt>
                <c:pt idx="1745">
                  <c:v>44918.211805555555</c:v>
                </c:pt>
                <c:pt idx="1746">
                  <c:v>44918.212500000001</c:v>
                </c:pt>
                <c:pt idx="1747">
                  <c:v>44918.213194444441</c:v>
                </c:pt>
                <c:pt idx="1748">
                  <c:v>44918.213888888888</c:v>
                </c:pt>
                <c:pt idx="1749">
                  <c:v>44918.214583333334</c:v>
                </c:pt>
                <c:pt idx="1750">
                  <c:v>44918.215277777781</c:v>
                </c:pt>
                <c:pt idx="1751">
                  <c:v>44918.21597222222</c:v>
                </c:pt>
                <c:pt idx="1752">
                  <c:v>44918.216666666667</c:v>
                </c:pt>
                <c:pt idx="1753">
                  <c:v>44918.217361111114</c:v>
                </c:pt>
                <c:pt idx="1754">
                  <c:v>44918.218055555553</c:v>
                </c:pt>
                <c:pt idx="1755">
                  <c:v>44918.21875</c:v>
                </c:pt>
                <c:pt idx="1756">
                  <c:v>44918.219444444447</c:v>
                </c:pt>
                <c:pt idx="1757">
                  <c:v>44918.220138888886</c:v>
                </c:pt>
                <c:pt idx="1758">
                  <c:v>44918.220833333333</c:v>
                </c:pt>
                <c:pt idx="1759">
                  <c:v>44918.22152777778</c:v>
                </c:pt>
                <c:pt idx="1760">
                  <c:v>44918.222222222219</c:v>
                </c:pt>
                <c:pt idx="1761">
                  <c:v>44918.222916666666</c:v>
                </c:pt>
                <c:pt idx="1762">
                  <c:v>44918.223611111112</c:v>
                </c:pt>
                <c:pt idx="1763">
                  <c:v>44918.224305555559</c:v>
                </c:pt>
                <c:pt idx="1764">
                  <c:v>44918.224999999999</c:v>
                </c:pt>
                <c:pt idx="1765">
                  <c:v>44918.225694444445</c:v>
                </c:pt>
                <c:pt idx="1766">
                  <c:v>44918.226388888892</c:v>
                </c:pt>
                <c:pt idx="1767">
                  <c:v>44918.227083333331</c:v>
                </c:pt>
                <c:pt idx="1768">
                  <c:v>44918.227777777778</c:v>
                </c:pt>
                <c:pt idx="1769">
                  <c:v>44918.228472222225</c:v>
                </c:pt>
                <c:pt idx="1770">
                  <c:v>44918.229166666664</c:v>
                </c:pt>
                <c:pt idx="1771">
                  <c:v>44918.229861111111</c:v>
                </c:pt>
                <c:pt idx="1772">
                  <c:v>44918.230555555558</c:v>
                </c:pt>
                <c:pt idx="1773">
                  <c:v>44918.231249999997</c:v>
                </c:pt>
                <c:pt idx="1774">
                  <c:v>44918.231944444444</c:v>
                </c:pt>
                <c:pt idx="1775">
                  <c:v>44918.232638888891</c:v>
                </c:pt>
                <c:pt idx="1776">
                  <c:v>44918.23333333333</c:v>
                </c:pt>
                <c:pt idx="1777">
                  <c:v>44918.234027777777</c:v>
                </c:pt>
                <c:pt idx="1778">
                  <c:v>44918.234722222223</c:v>
                </c:pt>
                <c:pt idx="1779">
                  <c:v>44918.23541666667</c:v>
                </c:pt>
                <c:pt idx="1780">
                  <c:v>44918.236111111109</c:v>
                </c:pt>
                <c:pt idx="1781">
                  <c:v>44918.236805555556</c:v>
                </c:pt>
                <c:pt idx="1782">
                  <c:v>44918.237500000003</c:v>
                </c:pt>
                <c:pt idx="1783">
                  <c:v>44918.238194444442</c:v>
                </c:pt>
                <c:pt idx="1784">
                  <c:v>44918.238888888889</c:v>
                </c:pt>
                <c:pt idx="1785">
                  <c:v>44918.239583333336</c:v>
                </c:pt>
                <c:pt idx="1786">
                  <c:v>44918.240277777775</c:v>
                </c:pt>
                <c:pt idx="1787">
                  <c:v>44918.240972222222</c:v>
                </c:pt>
                <c:pt idx="1788">
                  <c:v>44918.241666666669</c:v>
                </c:pt>
                <c:pt idx="1789">
                  <c:v>44918.242361111108</c:v>
                </c:pt>
                <c:pt idx="1790">
                  <c:v>44918.243055555555</c:v>
                </c:pt>
                <c:pt idx="1791">
                  <c:v>44918.243750000001</c:v>
                </c:pt>
                <c:pt idx="1792">
                  <c:v>44918.244444444441</c:v>
                </c:pt>
                <c:pt idx="1793">
                  <c:v>44918.245138888888</c:v>
                </c:pt>
                <c:pt idx="1794">
                  <c:v>44918.245833333334</c:v>
                </c:pt>
                <c:pt idx="1795">
                  <c:v>44918.246527777781</c:v>
                </c:pt>
                <c:pt idx="1796">
                  <c:v>44918.24722222222</c:v>
                </c:pt>
                <c:pt idx="1797">
                  <c:v>44918.247916666667</c:v>
                </c:pt>
                <c:pt idx="1798">
                  <c:v>44918.248611111114</c:v>
                </c:pt>
                <c:pt idx="1799">
                  <c:v>44918.249305555553</c:v>
                </c:pt>
                <c:pt idx="1800">
                  <c:v>44918.25</c:v>
                </c:pt>
                <c:pt idx="1801">
                  <c:v>44918.250694444447</c:v>
                </c:pt>
                <c:pt idx="1802">
                  <c:v>44918.251388888886</c:v>
                </c:pt>
                <c:pt idx="1803">
                  <c:v>44918.252083333333</c:v>
                </c:pt>
                <c:pt idx="1804">
                  <c:v>44918.25277777778</c:v>
                </c:pt>
                <c:pt idx="1805">
                  <c:v>44918.253472222219</c:v>
                </c:pt>
                <c:pt idx="1806">
                  <c:v>44918.254166666666</c:v>
                </c:pt>
                <c:pt idx="1807">
                  <c:v>44918.254861111112</c:v>
                </c:pt>
                <c:pt idx="1808">
                  <c:v>44918.255555555559</c:v>
                </c:pt>
                <c:pt idx="1809">
                  <c:v>44918.256249999999</c:v>
                </c:pt>
                <c:pt idx="1810">
                  <c:v>44918.256944444445</c:v>
                </c:pt>
                <c:pt idx="1811">
                  <c:v>44918.257638888892</c:v>
                </c:pt>
                <c:pt idx="1812">
                  <c:v>44918.258333333331</c:v>
                </c:pt>
                <c:pt idx="1813">
                  <c:v>44918.259027777778</c:v>
                </c:pt>
                <c:pt idx="1814">
                  <c:v>44918.259722222225</c:v>
                </c:pt>
                <c:pt idx="1815">
                  <c:v>44918.260416666664</c:v>
                </c:pt>
                <c:pt idx="1816">
                  <c:v>44918.261111111111</c:v>
                </c:pt>
                <c:pt idx="1817">
                  <c:v>44918.261805555558</c:v>
                </c:pt>
                <c:pt idx="1818">
                  <c:v>44918.262499999997</c:v>
                </c:pt>
                <c:pt idx="1819">
                  <c:v>44918.263194444444</c:v>
                </c:pt>
                <c:pt idx="1820">
                  <c:v>44918.263888888891</c:v>
                </c:pt>
                <c:pt idx="1821">
                  <c:v>44918.26458333333</c:v>
                </c:pt>
                <c:pt idx="1822">
                  <c:v>44918.265277777777</c:v>
                </c:pt>
                <c:pt idx="1823">
                  <c:v>44918.265972222223</c:v>
                </c:pt>
                <c:pt idx="1824">
                  <c:v>44918.26666666667</c:v>
                </c:pt>
                <c:pt idx="1825">
                  <c:v>44918.267361111109</c:v>
                </c:pt>
                <c:pt idx="1826">
                  <c:v>44918.268055555556</c:v>
                </c:pt>
                <c:pt idx="1827">
                  <c:v>44918.268750000003</c:v>
                </c:pt>
                <c:pt idx="1828">
                  <c:v>44918.269444444442</c:v>
                </c:pt>
                <c:pt idx="1829">
                  <c:v>44918.270138888889</c:v>
                </c:pt>
                <c:pt idx="1830">
                  <c:v>44918.270833333336</c:v>
                </c:pt>
                <c:pt idx="1831">
                  <c:v>44918.271527777775</c:v>
                </c:pt>
                <c:pt idx="1832">
                  <c:v>44918.272222222222</c:v>
                </c:pt>
                <c:pt idx="1833">
                  <c:v>44918.272916666669</c:v>
                </c:pt>
                <c:pt idx="1834">
                  <c:v>44918.273611111108</c:v>
                </c:pt>
                <c:pt idx="1835">
                  <c:v>44918.274305555555</c:v>
                </c:pt>
                <c:pt idx="1836">
                  <c:v>44918.275000000001</c:v>
                </c:pt>
                <c:pt idx="1837">
                  <c:v>44918.275694444441</c:v>
                </c:pt>
                <c:pt idx="1838">
                  <c:v>44918.276388888888</c:v>
                </c:pt>
                <c:pt idx="1839">
                  <c:v>44918.277083333334</c:v>
                </c:pt>
                <c:pt idx="1840">
                  <c:v>44918.277777777781</c:v>
                </c:pt>
                <c:pt idx="1841">
                  <c:v>44918.27847222222</c:v>
                </c:pt>
                <c:pt idx="1842">
                  <c:v>44918.279166666667</c:v>
                </c:pt>
                <c:pt idx="1843">
                  <c:v>44918.279861111114</c:v>
                </c:pt>
                <c:pt idx="1844">
                  <c:v>44918.280555555553</c:v>
                </c:pt>
                <c:pt idx="1845">
                  <c:v>44918.28125</c:v>
                </c:pt>
                <c:pt idx="1846">
                  <c:v>44918.281944444447</c:v>
                </c:pt>
                <c:pt idx="1847">
                  <c:v>44918.282638888886</c:v>
                </c:pt>
                <c:pt idx="1848">
                  <c:v>44918.283333333333</c:v>
                </c:pt>
                <c:pt idx="1849">
                  <c:v>44918.28402777778</c:v>
                </c:pt>
                <c:pt idx="1850">
                  <c:v>44918.284722222219</c:v>
                </c:pt>
                <c:pt idx="1851">
                  <c:v>44918.285416666666</c:v>
                </c:pt>
                <c:pt idx="1852">
                  <c:v>44918.286111111112</c:v>
                </c:pt>
                <c:pt idx="1853">
                  <c:v>44918.286805555559</c:v>
                </c:pt>
                <c:pt idx="1854">
                  <c:v>44918.287499999999</c:v>
                </c:pt>
                <c:pt idx="1855">
                  <c:v>44918.288194444445</c:v>
                </c:pt>
                <c:pt idx="1856">
                  <c:v>44918.288888888892</c:v>
                </c:pt>
                <c:pt idx="1857">
                  <c:v>44918.289583333331</c:v>
                </c:pt>
                <c:pt idx="1858">
                  <c:v>44918.290277777778</c:v>
                </c:pt>
                <c:pt idx="1859">
                  <c:v>44918.290972222225</c:v>
                </c:pt>
                <c:pt idx="1860">
                  <c:v>44918.291666666664</c:v>
                </c:pt>
                <c:pt idx="1861">
                  <c:v>44918.292361111111</c:v>
                </c:pt>
                <c:pt idx="1862">
                  <c:v>44918.293055555558</c:v>
                </c:pt>
                <c:pt idx="1863">
                  <c:v>44918.293749999997</c:v>
                </c:pt>
                <c:pt idx="1864">
                  <c:v>44918.294444444444</c:v>
                </c:pt>
                <c:pt idx="1865">
                  <c:v>44918.295138888891</c:v>
                </c:pt>
                <c:pt idx="1866">
                  <c:v>44918.29583333333</c:v>
                </c:pt>
                <c:pt idx="1867">
                  <c:v>44918.296527777777</c:v>
                </c:pt>
                <c:pt idx="1868">
                  <c:v>44918.297222222223</c:v>
                </c:pt>
                <c:pt idx="1869">
                  <c:v>44918.29791666667</c:v>
                </c:pt>
                <c:pt idx="1870">
                  <c:v>44918.298611111109</c:v>
                </c:pt>
                <c:pt idx="1871">
                  <c:v>44918.299305555556</c:v>
                </c:pt>
                <c:pt idx="1872">
                  <c:v>44918.3</c:v>
                </c:pt>
                <c:pt idx="1873">
                  <c:v>44918.300694444442</c:v>
                </c:pt>
                <c:pt idx="1874">
                  <c:v>44918.301388888889</c:v>
                </c:pt>
                <c:pt idx="1875">
                  <c:v>44918.302083333336</c:v>
                </c:pt>
                <c:pt idx="1876">
                  <c:v>44918.302777777775</c:v>
                </c:pt>
                <c:pt idx="1877">
                  <c:v>44918.303472222222</c:v>
                </c:pt>
                <c:pt idx="1878">
                  <c:v>44918.304166666669</c:v>
                </c:pt>
                <c:pt idx="1879">
                  <c:v>44918.304861111108</c:v>
                </c:pt>
                <c:pt idx="1880">
                  <c:v>44918.305555555555</c:v>
                </c:pt>
                <c:pt idx="1881">
                  <c:v>44918.306250000001</c:v>
                </c:pt>
                <c:pt idx="1882">
                  <c:v>44918.306944444441</c:v>
                </c:pt>
                <c:pt idx="1883">
                  <c:v>44918.307638888888</c:v>
                </c:pt>
                <c:pt idx="1884">
                  <c:v>44918.308333333334</c:v>
                </c:pt>
                <c:pt idx="1885">
                  <c:v>44918.309027777781</c:v>
                </c:pt>
                <c:pt idx="1886">
                  <c:v>44918.30972222222</c:v>
                </c:pt>
                <c:pt idx="1887">
                  <c:v>44918.310416666667</c:v>
                </c:pt>
                <c:pt idx="1888">
                  <c:v>44918.311111111114</c:v>
                </c:pt>
                <c:pt idx="1889">
                  <c:v>44918.311805555553</c:v>
                </c:pt>
                <c:pt idx="1890">
                  <c:v>44918.3125</c:v>
                </c:pt>
                <c:pt idx="1891">
                  <c:v>44918.313194444447</c:v>
                </c:pt>
                <c:pt idx="1892">
                  <c:v>44918.313888888886</c:v>
                </c:pt>
                <c:pt idx="1893">
                  <c:v>44918.314583333333</c:v>
                </c:pt>
                <c:pt idx="1894">
                  <c:v>44918.31527777778</c:v>
                </c:pt>
                <c:pt idx="1895">
                  <c:v>44918.315972222219</c:v>
                </c:pt>
                <c:pt idx="1896">
                  <c:v>44918.316666666666</c:v>
                </c:pt>
                <c:pt idx="1897">
                  <c:v>44918.317361111112</c:v>
                </c:pt>
                <c:pt idx="1898">
                  <c:v>44918.318055555559</c:v>
                </c:pt>
                <c:pt idx="1899">
                  <c:v>44918.318749999999</c:v>
                </c:pt>
                <c:pt idx="1900">
                  <c:v>44918.319444444445</c:v>
                </c:pt>
                <c:pt idx="1901">
                  <c:v>44918.320138888892</c:v>
                </c:pt>
                <c:pt idx="1902">
                  <c:v>44918.320833333331</c:v>
                </c:pt>
                <c:pt idx="1903">
                  <c:v>44918.321527777778</c:v>
                </c:pt>
                <c:pt idx="1904">
                  <c:v>44918.322222222225</c:v>
                </c:pt>
                <c:pt idx="1905">
                  <c:v>44918.322916666664</c:v>
                </c:pt>
                <c:pt idx="1906">
                  <c:v>44918.323611111111</c:v>
                </c:pt>
                <c:pt idx="1907">
                  <c:v>44918.324305555558</c:v>
                </c:pt>
                <c:pt idx="1908">
                  <c:v>44918.324999999997</c:v>
                </c:pt>
                <c:pt idx="1909">
                  <c:v>44918.325694444444</c:v>
                </c:pt>
                <c:pt idx="1910">
                  <c:v>44918.326388888891</c:v>
                </c:pt>
                <c:pt idx="1911">
                  <c:v>44918.32708333333</c:v>
                </c:pt>
                <c:pt idx="1912">
                  <c:v>44918.327777777777</c:v>
                </c:pt>
                <c:pt idx="1913">
                  <c:v>44918.328472222223</c:v>
                </c:pt>
                <c:pt idx="1914">
                  <c:v>44918.32916666667</c:v>
                </c:pt>
                <c:pt idx="1915">
                  <c:v>44918.329861111109</c:v>
                </c:pt>
                <c:pt idx="1916">
                  <c:v>44918.330555555556</c:v>
                </c:pt>
                <c:pt idx="1917">
                  <c:v>44918.331250000003</c:v>
                </c:pt>
                <c:pt idx="1918">
                  <c:v>44918.331944444442</c:v>
                </c:pt>
                <c:pt idx="1919">
                  <c:v>44918.332638888889</c:v>
                </c:pt>
                <c:pt idx="1920">
                  <c:v>44918.333333333336</c:v>
                </c:pt>
                <c:pt idx="1921">
                  <c:v>44918.334027777775</c:v>
                </c:pt>
                <c:pt idx="1922">
                  <c:v>44918.334722222222</c:v>
                </c:pt>
                <c:pt idx="1923">
                  <c:v>44918.335416666669</c:v>
                </c:pt>
                <c:pt idx="1924">
                  <c:v>44918.336111111108</c:v>
                </c:pt>
                <c:pt idx="1925">
                  <c:v>44918.336805555555</c:v>
                </c:pt>
                <c:pt idx="1926">
                  <c:v>44918.337500000001</c:v>
                </c:pt>
                <c:pt idx="1927">
                  <c:v>44918.338194444441</c:v>
                </c:pt>
                <c:pt idx="1928">
                  <c:v>44918.338888888888</c:v>
                </c:pt>
                <c:pt idx="1929">
                  <c:v>44918.339583333334</c:v>
                </c:pt>
                <c:pt idx="1930">
                  <c:v>44918.340277777781</c:v>
                </c:pt>
                <c:pt idx="1931">
                  <c:v>44918.34097222222</c:v>
                </c:pt>
                <c:pt idx="1932">
                  <c:v>44918.341666666667</c:v>
                </c:pt>
                <c:pt idx="1933">
                  <c:v>44918.342361111114</c:v>
                </c:pt>
                <c:pt idx="1934">
                  <c:v>44918.343055555553</c:v>
                </c:pt>
                <c:pt idx="1935">
                  <c:v>44918.34375</c:v>
                </c:pt>
                <c:pt idx="1936">
                  <c:v>44918.344444444447</c:v>
                </c:pt>
                <c:pt idx="1937">
                  <c:v>44918.345138888886</c:v>
                </c:pt>
                <c:pt idx="1938">
                  <c:v>44918.345833333333</c:v>
                </c:pt>
                <c:pt idx="1939">
                  <c:v>44918.34652777778</c:v>
                </c:pt>
                <c:pt idx="1940">
                  <c:v>44918.347222222219</c:v>
                </c:pt>
                <c:pt idx="1941">
                  <c:v>44918.347916666666</c:v>
                </c:pt>
                <c:pt idx="1942">
                  <c:v>44918.348611111112</c:v>
                </c:pt>
                <c:pt idx="1943">
                  <c:v>44918.349305555559</c:v>
                </c:pt>
                <c:pt idx="1944">
                  <c:v>44918.35</c:v>
                </c:pt>
                <c:pt idx="1945">
                  <c:v>44918.350694444445</c:v>
                </c:pt>
                <c:pt idx="1946">
                  <c:v>44918.351388888892</c:v>
                </c:pt>
                <c:pt idx="1947">
                  <c:v>44918.352083333331</c:v>
                </c:pt>
                <c:pt idx="1948">
                  <c:v>44918.352777777778</c:v>
                </c:pt>
                <c:pt idx="1949">
                  <c:v>44918.353472222225</c:v>
                </c:pt>
                <c:pt idx="1950">
                  <c:v>44918.354166666664</c:v>
                </c:pt>
                <c:pt idx="1951">
                  <c:v>44918.354861111111</c:v>
                </c:pt>
                <c:pt idx="1952">
                  <c:v>44918.355555555558</c:v>
                </c:pt>
                <c:pt idx="1953">
                  <c:v>44918.356249999997</c:v>
                </c:pt>
                <c:pt idx="1954">
                  <c:v>44918.356944444444</c:v>
                </c:pt>
                <c:pt idx="1955">
                  <c:v>44918.357638888891</c:v>
                </c:pt>
                <c:pt idx="1956">
                  <c:v>44918.35833333333</c:v>
                </c:pt>
                <c:pt idx="1957">
                  <c:v>44918.359027777777</c:v>
                </c:pt>
                <c:pt idx="1958">
                  <c:v>44918.359722222223</c:v>
                </c:pt>
                <c:pt idx="1959">
                  <c:v>44918.36041666667</c:v>
                </c:pt>
                <c:pt idx="1960">
                  <c:v>44918.361111111109</c:v>
                </c:pt>
                <c:pt idx="1961">
                  <c:v>44918.361805555556</c:v>
                </c:pt>
                <c:pt idx="1962">
                  <c:v>44918.362500000003</c:v>
                </c:pt>
                <c:pt idx="1963">
                  <c:v>44918.363194444442</c:v>
                </c:pt>
                <c:pt idx="1964">
                  <c:v>44918.363888888889</c:v>
                </c:pt>
                <c:pt idx="1965">
                  <c:v>44918.364583333336</c:v>
                </c:pt>
                <c:pt idx="1966">
                  <c:v>44918.365277777775</c:v>
                </c:pt>
                <c:pt idx="1967">
                  <c:v>44918.365972222222</c:v>
                </c:pt>
                <c:pt idx="1968">
                  <c:v>44918.366666666669</c:v>
                </c:pt>
                <c:pt idx="1969">
                  <c:v>44918.367361111108</c:v>
                </c:pt>
                <c:pt idx="1970">
                  <c:v>44918.368055555555</c:v>
                </c:pt>
                <c:pt idx="1971">
                  <c:v>44918.368750000001</c:v>
                </c:pt>
                <c:pt idx="1972">
                  <c:v>44918.369444444441</c:v>
                </c:pt>
                <c:pt idx="1973">
                  <c:v>44918.370138888888</c:v>
                </c:pt>
                <c:pt idx="1974">
                  <c:v>44918.370833333334</c:v>
                </c:pt>
                <c:pt idx="1975">
                  <c:v>44918.371527777781</c:v>
                </c:pt>
                <c:pt idx="1976">
                  <c:v>44918.37222222222</c:v>
                </c:pt>
                <c:pt idx="1977">
                  <c:v>44918.372916666667</c:v>
                </c:pt>
                <c:pt idx="1978">
                  <c:v>44918.373611111114</c:v>
                </c:pt>
                <c:pt idx="1979">
                  <c:v>44918.374305555553</c:v>
                </c:pt>
                <c:pt idx="1980">
                  <c:v>44918.375</c:v>
                </c:pt>
                <c:pt idx="1981">
                  <c:v>44918.375694444447</c:v>
                </c:pt>
                <c:pt idx="1982">
                  <c:v>44918.376388888886</c:v>
                </c:pt>
                <c:pt idx="1983">
                  <c:v>44918.377083333333</c:v>
                </c:pt>
                <c:pt idx="1984">
                  <c:v>44918.37777777778</c:v>
                </c:pt>
                <c:pt idx="1985">
                  <c:v>44918.378472222219</c:v>
                </c:pt>
                <c:pt idx="1986">
                  <c:v>44918.379166666666</c:v>
                </c:pt>
                <c:pt idx="1987">
                  <c:v>44918.379861111112</c:v>
                </c:pt>
                <c:pt idx="1988">
                  <c:v>44918.380555555559</c:v>
                </c:pt>
                <c:pt idx="1989">
                  <c:v>44918.381249999999</c:v>
                </c:pt>
                <c:pt idx="1990">
                  <c:v>44918.381944444445</c:v>
                </c:pt>
                <c:pt idx="1991">
                  <c:v>44918.382638888892</c:v>
                </c:pt>
                <c:pt idx="1992">
                  <c:v>44918.383333333331</c:v>
                </c:pt>
                <c:pt idx="1993">
                  <c:v>44918.384027777778</c:v>
                </c:pt>
                <c:pt idx="1994">
                  <c:v>44918.384722222225</c:v>
                </c:pt>
                <c:pt idx="1995">
                  <c:v>44918.385416666664</c:v>
                </c:pt>
                <c:pt idx="1996">
                  <c:v>44918.386111111111</c:v>
                </c:pt>
                <c:pt idx="1997">
                  <c:v>44918.386805555558</c:v>
                </c:pt>
                <c:pt idx="1998">
                  <c:v>44918.387499999997</c:v>
                </c:pt>
                <c:pt idx="1999">
                  <c:v>44918.388194444444</c:v>
                </c:pt>
                <c:pt idx="2000">
                  <c:v>44918.388888888891</c:v>
                </c:pt>
                <c:pt idx="2001">
                  <c:v>44918.38958333333</c:v>
                </c:pt>
                <c:pt idx="2002">
                  <c:v>44918.390277777777</c:v>
                </c:pt>
                <c:pt idx="2003">
                  <c:v>44918.390972222223</c:v>
                </c:pt>
                <c:pt idx="2004">
                  <c:v>44918.39166666667</c:v>
                </c:pt>
                <c:pt idx="2005">
                  <c:v>44918.392361111109</c:v>
                </c:pt>
                <c:pt idx="2006">
                  <c:v>44918.393055555556</c:v>
                </c:pt>
                <c:pt idx="2007">
                  <c:v>44918.393750000003</c:v>
                </c:pt>
                <c:pt idx="2008">
                  <c:v>44918.394444444442</c:v>
                </c:pt>
                <c:pt idx="2009">
                  <c:v>44918.395138888889</c:v>
                </c:pt>
                <c:pt idx="2010">
                  <c:v>44918.395833333336</c:v>
                </c:pt>
                <c:pt idx="2011">
                  <c:v>44918.396527777775</c:v>
                </c:pt>
                <c:pt idx="2012">
                  <c:v>44918.397222222222</c:v>
                </c:pt>
                <c:pt idx="2013">
                  <c:v>44918.397916666669</c:v>
                </c:pt>
                <c:pt idx="2014">
                  <c:v>44918.398611111108</c:v>
                </c:pt>
                <c:pt idx="2015">
                  <c:v>44918.399305555555</c:v>
                </c:pt>
                <c:pt idx="2016">
                  <c:v>44918.400000000001</c:v>
                </c:pt>
                <c:pt idx="2017">
                  <c:v>44918.400694444441</c:v>
                </c:pt>
                <c:pt idx="2018">
                  <c:v>44918.401388888888</c:v>
                </c:pt>
                <c:pt idx="2019">
                  <c:v>44918.402083333334</c:v>
                </c:pt>
                <c:pt idx="2020">
                  <c:v>44918.402777777781</c:v>
                </c:pt>
                <c:pt idx="2021">
                  <c:v>44918.40347222222</c:v>
                </c:pt>
                <c:pt idx="2022">
                  <c:v>44918.404166666667</c:v>
                </c:pt>
                <c:pt idx="2023">
                  <c:v>44918.404861111114</c:v>
                </c:pt>
                <c:pt idx="2024">
                  <c:v>44918.405555555553</c:v>
                </c:pt>
                <c:pt idx="2025">
                  <c:v>44918.40625</c:v>
                </c:pt>
                <c:pt idx="2026">
                  <c:v>44918.406944444447</c:v>
                </c:pt>
                <c:pt idx="2027">
                  <c:v>44918.407638888886</c:v>
                </c:pt>
                <c:pt idx="2028">
                  <c:v>44918.408333333333</c:v>
                </c:pt>
                <c:pt idx="2029">
                  <c:v>44918.40902777778</c:v>
                </c:pt>
                <c:pt idx="2030">
                  <c:v>44918.409722222219</c:v>
                </c:pt>
                <c:pt idx="2031">
                  <c:v>44918.410416666666</c:v>
                </c:pt>
                <c:pt idx="2032">
                  <c:v>44918.411111111112</c:v>
                </c:pt>
                <c:pt idx="2033">
                  <c:v>44918.411805555559</c:v>
                </c:pt>
                <c:pt idx="2034">
                  <c:v>44918.412499999999</c:v>
                </c:pt>
                <c:pt idx="2035">
                  <c:v>44918.413194444445</c:v>
                </c:pt>
                <c:pt idx="2036">
                  <c:v>44918.413888888892</c:v>
                </c:pt>
                <c:pt idx="2037">
                  <c:v>44918.414583333331</c:v>
                </c:pt>
                <c:pt idx="2038">
                  <c:v>44918.415277777778</c:v>
                </c:pt>
                <c:pt idx="2039">
                  <c:v>44918.415972222225</c:v>
                </c:pt>
                <c:pt idx="2040">
                  <c:v>44918.416666666664</c:v>
                </c:pt>
                <c:pt idx="2041">
                  <c:v>44918.417361111111</c:v>
                </c:pt>
                <c:pt idx="2042">
                  <c:v>44918.418055555558</c:v>
                </c:pt>
                <c:pt idx="2043">
                  <c:v>44918.418749999997</c:v>
                </c:pt>
                <c:pt idx="2044">
                  <c:v>44918.419444444444</c:v>
                </c:pt>
                <c:pt idx="2045">
                  <c:v>44918.420138888891</c:v>
                </c:pt>
                <c:pt idx="2046">
                  <c:v>44918.42083333333</c:v>
                </c:pt>
                <c:pt idx="2047">
                  <c:v>44918.421527777777</c:v>
                </c:pt>
                <c:pt idx="2048">
                  <c:v>44918.422222222223</c:v>
                </c:pt>
                <c:pt idx="2049">
                  <c:v>44918.42291666667</c:v>
                </c:pt>
                <c:pt idx="2050">
                  <c:v>44918.423611111109</c:v>
                </c:pt>
                <c:pt idx="2051">
                  <c:v>44918.424305555556</c:v>
                </c:pt>
                <c:pt idx="2052">
                  <c:v>44918.425000000003</c:v>
                </c:pt>
                <c:pt idx="2053">
                  <c:v>44918.425694444442</c:v>
                </c:pt>
                <c:pt idx="2054">
                  <c:v>44918.426388888889</c:v>
                </c:pt>
                <c:pt idx="2055">
                  <c:v>44918.427083333336</c:v>
                </c:pt>
                <c:pt idx="2056">
                  <c:v>44918.427777777775</c:v>
                </c:pt>
                <c:pt idx="2057">
                  <c:v>44918.428472222222</c:v>
                </c:pt>
                <c:pt idx="2058">
                  <c:v>44918.429166666669</c:v>
                </c:pt>
                <c:pt idx="2059">
                  <c:v>44918.429861111108</c:v>
                </c:pt>
                <c:pt idx="2060">
                  <c:v>44918.430555555555</c:v>
                </c:pt>
                <c:pt idx="2061">
                  <c:v>44918.431250000001</c:v>
                </c:pt>
                <c:pt idx="2062">
                  <c:v>44918.431944444441</c:v>
                </c:pt>
                <c:pt idx="2063">
                  <c:v>44918.432638888888</c:v>
                </c:pt>
                <c:pt idx="2064">
                  <c:v>44918.433333333334</c:v>
                </c:pt>
                <c:pt idx="2065">
                  <c:v>44918.434027777781</c:v>
                </c:pt>
                <c:pt idx="2066">
                  <c:v>44918.43472222222</c:v>
                </c:pt>
                <c:pt idx="2067">
                  <c:v>44918.435416666667</c:v>
                </c:pt>
                <c:pt idx="2068">
                  <c:v>44918.436111111114</c:v>
                </c:pt>
                <c:pt idx="2069">
                  <c:v>44918.436805555553</c:v>
                </c:pt>
                <c:pt idx="2070">
                  <c:v>44918.4375</c:v>
                </c:pt>
                <c:pt idx="2071">
                  <c:v>44918.438194444447</c:v>
                </c:pt>
                <c:pt idx="2072">
                  <c:v>44918.438888888886</c:v>
                </c:pt>
                <c:pt idx="2073">
                  <c:v>44918.439583333333</c:v>
                </c:pt>
                <c:pt idx="2074">
                  <c:v>44918.44027777778</c:v>
                </c:pt>
                <c:pt idx="2075">
                  <c:v>44918.440972222219</c:v>
                </c:pt>
                <c:pt idx="2076">
                  <c:v>44918.441666666666</c:v>
                </c:pt>
                <c:pt idx="2077">
                  <c:v>44918.442361111112</c:v>
                </c:pt>
                <c:pt idx="2078">
                  <c:v>44918.443055555559</c:v>
                </c:pt>
                <c:pt idx="2079">
                  <c:v>44918.443749999999</c:v>
                </c:pt>
                <c:pt idx="2080">
                  <c:v>44918.444444444445</c:v>
                </c:pt>
                <c:pt idx="2081">
                  <c:v>44918.445138888892</c:v>
                </c:pt>
                <c:pt idx="2082">
                  <c:v>44918.445833333331</c:v>
                </c:pt>
                <c:pt idx="2083">
                  <c:v>44918.446527777778</c:v>
                </c:pt>
                <c:pt idx="2084">
                  <c:v>44918.447222222225</c:v>
                </c:pt>
                <c:pt idx="2085">
                  <c:v>44918.447916666664</c:v>
                </c:pt>
                <c:pt idx="2086">
                  <c:v>44918.448611111111</c:v>
                </c:pt>
                <c:pt idx="2087">
                  <c:v>44918.449305555558</c:v>
                </c:pt>
                <c:pt idx="2088">
                  <c:v>44918.45</c:v>
                </c:pt>
                <c:pt idx="2089">
                  <c:v>44918.450694444444</c:v>
                </c:pt>
                <c:pt idx="2090">
                  <c:v>44918.451388888891</c:v>
                </c:pt>
                <c:pt idx="2091">
                  <c:v>44918.45208333333</c:v>
                </c:pt>
                <c:pt idx="2092">
                  <c:v>44918.452777777777</c:v>
                </c:pt>
                <c:pt idx="2093">
                  <c:v>44918.453472222223</c:v>
                </c:pt>
                <c:pt idx="2094">
                  <c:v>44918.45416666667</c:v>
                </c:pt>
                <c:pt idx="2095">
                  <c:v>44918.454861111109</c:v>
                </c:pt>
                <c:pt idx="2096">
                  <c:v>44918.455555555556</c:v>
                </c:pt>
                <c:pt idx="2097">
                  <c:v>44918.456250000003</c:v>
                </c:pt>
                <c:pt idx="2098">
                  <c:v>44918.456944444442</c:v>
                </c:pt>
                <c:pt idx="2099">
                  <c:v>44918.457638888889</c:v>
                </c:pt>
                <c:pt idx="2100">
                  <c:v>44918.458333333336</c:v>
                </c:pt>
                <c:pt idx="2101">
                  <c:v>44918.459027777775</c:v>
                </c:pt>
                <c:pt idx="2102">
                  <c:v>44918.459722222222</c:v>
                </c:pt>
                <c:pt idx="2103">
                  <c:v>44918.460416666669</c:v>
                </c:pt>
                <c:pt idx="2104">
                  <c:v>44918.461111111108</c:v>
                </c:pt>
                <c:pt idx="2105">
                  <c:v>44918.461805555555</c:v>
                </c:pt>
                <c:pt idx="2106">
                  <c:v>44918.462500000001</c:v>
                </c:pt>
                <c:pt idx="2107">
                  <c:v>44918.463194444441</c:v>
                </c:pt>
                <c:pt idx="2108">
                  <c:v>44918.463888888888</c:v>
                </c:pt>
                <c:pt idx="2109">
                  <c:v>44918.464583333334</c:v>
                </c:pt>
                <c:pt idx="2110">
                  <c:v>44918.465277777781</c:v>
                </c:pt>
                <c:pt idx="2111">
                  <c:v>44918.46597222222</c:v>
                </c:pt>
                <c:pt idx="2112">
                  <c:v>44918.466666666667</c:v>
                </c:pt>
                <c:pt idx="2113">
                  <c:v>44918.467361111114</c:v>
                </c:pt>
                <c:pt idx="2114">
                  <c:v>44918.468055555553</c:v>
                </c:pt>
                <c:pt idx="2115">
                  <c:v>44918.46875</c:v>
                </c:pt>
                <c:pt idx="2116">
                  <c:v>44918.469444444447</c:v>
                </c:pt>
                <c:pt idx="2117">
                  <c:v>44918.470138888886</c:v>
                </c:pt>
                <c:pt idx="2118">
                  <c:v>44918.470833333333</c:v>
                </c:pt>
                <c:pt idx="2119">
                  <c:v>44918.47152777778</c:v>
                </c:pt>
                <c:pt idx="2120">
                  <c:v>44918.472222222219</c:v>
                </c:pt>
                <c:pt idx="2121">
                  <c:v>44918.472916666666</c:v>
                </c:pt>
                <c:pt idx="2122">
                  <c:v>44918.473611111112</c:v>
                </c:pt>
                <c:pt idx="2123">
                  <c:v>44918.474305555559</c:v>
                </c:pt>
                <c:pt idx="2124">
                  <c:v>44918.474999999999</c:v>
                </c:pt>
                <c:pt idx="2125">
                  <c:v>44918.475694444445</c:v>
                </c:pt>
                <c:pt idx="2126">
                  <c:v>44918.476388888892</c:v>
                </c:pt>
                <c:pt idx="2127">
                  <c:v>44918.477083333331</c:v>
                </c:pt>
                <c:pt idx="2128">
                  <c:v>44918.477777777778</c:v>
                </c:pt>
                <c:pt idx="2129">
                  <c:v>44918.478472222225</c:v>
                </c:pt>
                <c:pt idx="2130">
                  <c:v>44918.479166666664</c:v>
                </c:pt>
                <c:pt idx="2131">
                  <c:v>44918.479861111111</c:v>
                </c:pt>
                <c:pt idx="2132">
                  <c:v>44918.480555555558</c:v>
                </c:pt>
                <c:pt idx="2133">
                  <c:v>44918.481249999997</c:v>
                </c:pt>
                <c:pt idx="2134">
                  <c:v>44918.481944444444</c:v>
                </c:pt>
                <c:pt idx="2135">
                  <c:v>44918.482638888891</c:v>
                </c:pt>
                <c:pt idx="2136">
                  <c:v>44918.48333333333</c:v>
                </c:pt>
                <c:pt idx="2137">
                  <c:v>44918.484027777777</c:v>
                </c:pt>
                <c:pt idx="2138">
                  <c:v>44918.484722222223</c:v>
                </c:pt>
                <c:pt idx="2139">
                  <c:v>44918.48541666667</c:v>
                </c:pt>
                <c:pt idx="2140">
                  <c:v>44918.486111111109</c:v>
                </c:pt>
                <c:pt idx="2141">
                  <c:v>44918.486805555556</c:v>
                </c:pt>
                <c:pt idx="2142">
                  <c:v>44918.487500000003</c:v>
                </c:pt>
                <c:pt idx="2143">
                  <c:v>44918.488194444442</c:v>
                </c:pt>
                <c:pt idx="2144">
                  <c:v>44918.488888888889</c:v>
                </c:pt>
                <c:pt idx="2145">
                  <c:v>44918.489583333336</c:v>
                </c:pt>
                <c:pt idx="2146">
                  <c:v>44918.490277777775</c:v>
                </c:pt>
                <c:pt idx="2147">
                  <c:v>44918.490972222222</c:v>
                </c:pt>
                <c:pt idx="2148">
                  <c:v>44918.491666666669</c:v>
                </c:pt>
                <c:pt idx="2149">
                  <c:v>44918.492361111108</c:v>
                </c:pt>
                <c:pt idx="2150">
                  <c:v>44918.493055555555</c:v>
                </c:pt>
                <c:pt idx="2151">
                  <c:v>44918.493750000001</c:v>
                </c:pt>
                <c:pt idx="2152">
                  <c:v>44918.494444444441</c:v>
                </c:pt>
                <c:pt idx="2153">
                  <c:v>44918.495138888888</c:v>
                </c:pt>
                <c:pt idx="2154">
                  <c:v>44918.495833333334</c:v>
                </c:pt>
                <c:pt idx="2155">
                  <c:v>44918.496527777781</c:v>
                </c:pt>
                <c:pt idx="2156">
                  <c:v>44918.49722222222</c:v>
                </c:pt>
                <c:pt idx="2157">
                  <c:v>44918.497916666667</c:v>
                </c:pt>
                <c:pt idx="2158">
                  <c:v>44918.498611111114</c:v>
                </c:pt>
                <c:pt idx="2159">
                  <c:v>44918.499305555553</c:v>
                </c:pt>
                <c:pt idx="2160">
                  <c:v>44918.5</c:v>
                </c:pt>
                <c:pt idx="2161">
                  <c:v>44918.500694444447</c:v>
                </c:pt>
                <c:pt idx="2162">
                  <c:v>44918.501388888886</c:v>
                </c:pt>
                <c:pt idx="2163">
                  <c:v>44918.502083333333</c:v>
                </c:pt>
                <c:pt idx="2164">
                  <c:v>44918.50277777778</c:v>
                </c:pt>
                <c:pt idx="2165">
                  <c:v>44918.503472222219</c:v>
                </c:pt>
                <c:pt idx="2166">
                  <c:v>44918.504166666666</c:v>
                </c:pt>
                <c:pt idx="2167">
                  <c:v>44918.504861111112</c:v>
                </c:pt>
                <c:pt idx="2168">
                  <c:v>44918.505555555559</c:v>
                </c:pt>
                <c:pt idx="2169">
                  <c:v>44918.506249999999</c:v>
                </c:pt>
                <c:pt idx="2170">
                  <c:v>44918.506944444445</c:v>
                </c:pt>
                <c:pt idx="2171">
                  <c:v>44918.507638888892</c:v>
                </c:pt>
                <c:pt idx="2172">
                  <c:v>44918.508333333331</c:v>
                </c:pt>
                <c:pt idx="2173">
                  <c:v>44918.509027777778</c:v>
                </c:pt>
                <c:pt idx="2174">
                  <c:v>44918.509722222225</c:v>
                </c:pt>
                <c:pt idx="2175">
                  <c:v>44918.510416666664</c:v>
                </c:pt>
                <c:pt idx="2176">
                  <c:v>44918.511111111111</c:v>
                </c:pt>
                <c:pt idx="2177">
                  <c:v>44918.511805555558</c:v>
                </c:pt>
                <c:pt idx="2178">
                  <c:v>44918.512499999997</c:v>
                </c:pt>
                <c:pt idx="2179">
                  <c:v>44918.513194444444</c:v>
                </c:pt>
                <c:pt idx="2180">
                  <c:v>44918.513888888891</c:v>
                </c:pt>
                <c:pt idx="2181">
                  <c:v>44918.51458333333</c:v>
                </c:pt>
                <c:pt idx="2182">
                  <c:v>44918.515277777777</c:v>
                </c:pt>
                <c:pt idx="2183">
                  <c:v>44918.515972222223</c:v>
                </c:pt>
                <c:pt idx="2184">
                  <c:v>44918.51666666667</c:v>
                </c:pt>
                <c:pt idx="2185">
                  <c:v>44918.517361111109</c:v>
                </c:pt>
                <c:pt idx="2186">
                  <c:v>44918.518055555556</c:v>
                </c:pt>
                <c:pt idx="2187">
                  <c:v>44918.518750000003</c:v>
                </c:pt>
                <c:pt idx="2188">
                  <c:v>44918.519444444442</c:v>
                </c:pt>
                <c:pt idx="2189">
                  <c:v>44918.520138888889</c:v>
                </c:pt>
                <c:pt idx="2190">
                  <c:v>44918.520833333336</c:v>
                </c:pt>
                <c:pt idx="2191">
                  <c:v>44918.521527777775</c:v>
                </c:pt>
                <c:pt idx="2192">
                  <c:v>44918.522222222222</c:v>
                </c:pt>
                <c:pt idx="2193">
                  <c:v>44918.522916666669</c:v>
                </c:pt>
                <c:pt idx="2194">
                  <c:v>44918.523611111108</c:v>
                </c:pt>
                <c:pt idx="2195">
                  <c:v>44918.524305555555</c:v>
                </c:pt>
                <c:pt idx="2196">
                  <c:v>44918.525000000001</c:v>
                </c:pt>
                <c:pt idx="2197">
                  <c:v>44918.525694444441</c:v>
                </c:pt>
                <c:pt idx="2198">
                  <c:v>44918.526388888888</c:v>
                </c:pt>
                <c:pt idx="2199">
                  <c:v>44918.527083333334</c:v>
                </c:pt>
                <c:pt idx="2200">
                  <c:v>44918.527777777781</c:v>
                </c:pt>
                <c:pt idx="2201">
                  <c:v>44918.52847222222</c:v>
                </c:pt>
                <c:pt idx="2202">
                  <c:v>44918.529166666667</c:v>
                </c:pt>
                <c:pt idx="2203">
                  <c:v>44918.529861111114</c:v>
                </c:pt>
                <c:pt idx="2204">
                  <c:v>44918.530555555553</c:v>
                </c:pt>
                <c:pt idx="2205">
                  <c:v>44918.53125</c:v>
                </c:pt>
                <c:pt idx="2206">
                  <c:v>44918.531944444447</c:v>
                </c:pt>
                <c:pt idx="2207">
                  <c:v>44918.532638888886</c:v>
                </c:pt>
                <c:pt idx="2208">
                  <c:v>44918.533333333333</c:v>
                </c:pt>
                <c:pt idx="2209">
                  <c:v>44918.53402777778</c:v>
                </c:pt>
                <c:pt idx="2210">
                  <c:v>44918.534722222219</c:v>
                </c:pt>
                <c:pt idx="2211">
                  <c:v>44918.535416666666</c:v>
                </c:pt>
                <c:pt idx="2212">
                  <c:v>44918.536111111112</c:v>
                </c:pt>
                <c:pt idx="2213">
                  <c:v>44918.536805555559</c:v>
                </c:pt>
                <c:pt idx="2214">
                  <c:v>44918.537499999999</c:v>
                </c:pt>
                <c:pt idx="2215">
                  <c:v>44918.538194444445</c:v>
                </c:pt>
                <c:pt idx="2216">
                  <c:v>44918.538888888892</c:v>
                </c:pt>
                <c:pt idx="2217">
                  <c:v>44918.539583333331</c:v>
                </c:pt>
                <c:pt idx="2218">
                  <c:v>44918.540277777778</c:v>
                </c:pt>
                <c:pt idx="2219">
                  <c:v>44918.540972222225</c:v>
                </c:pt>
                <c:pt idx="2220">
                  <c:v>44918.541666666664</c:v>
                </c:pt>
                <c:pt idx="2221">
                  <c:v>44918.542361111111</c:v>
                </c:pt>
                <c:pt idx="2222">
                  <c:v>44918.543055555558</c:v>
                </c:pt>
                <c:pt idx="2223">
                  <c:v>44918.543749999997</c:v>
                </c:pt>
                <c:pt idx="2224">
                  <c:v>44918.544444444444</c:v>
                </c:pt>
                <c:pt idx="2225">
                  <c:v>44918.545138888891</c:v>
                </c:pt>
                <c:pt idx="2226">
                  <c:v>44918.54583333333</c:v>
                </c:pt>
                <c:pt idx="2227">
                  <c:v>44918.546527777777</c:v>
                </c:pt>
                <c:pt idx="2228">
                  <c:v>44918.547222222223</c:v>
                </c:pt>
                <c:pt idx="2229">
                  <c:v>44918.54791666667</c:v>
                </c:pt>
                <c:pt idx="2230">
                  <c:v>44918.548611111109</c:v>
                </c:pt>
                <c:pt idx="2231">
                  <c:v>44918.549305555556</c:v>
                </c:pt>
                <c:pt idx="2232">
                  <c:v>44918.55</c:v>
                </c:pt>
                <c:pt idx="2233">
                  <c:v>44918.550694444442</c:v>
                </c:pt>
                <c:pt idx="2234">
                  <c:v>44918.551388888889</c:v>
                </c:pt>
                <c:pt idx="2235">
                  <c:v>44918.552083333336</c:v>
                </c:pt>
                <c:pt idx="2236">
                  <c:v>44918.552777777775</c:v>
                </c:pt>
                <c:pt idx="2237">
                  <c:v>44918.553472222222</c:v>
                </c:pt>
                <c:pt idx="2238">
                  <c:v>44918.554166666669</c:v>
                </c:pt>
                <c:pt idx="2239">
                  <c:v>44918.554861111108</c:v>
                </c:pt>
                <c:pt idx="2240">
                  <c:v>44918.555555555555</c:v>
                </c:pt>
                <c:pt idx="2241">
                  <c:v>44918.556250000001</c:v>
                </c:pt>
                <c:pt idx="2242">
                  <c:v>44918.556944444441</c:v>
                </c:pt>
                <c:pt idx="2243">
                  <c:v>44918.557638888888</c:v>
                </c:pt>
                <c:pt idx="2244">
                  <c:v>44918.558333333334</c:v>
                </c:pt>
                <c:pt idx="2245">
                  <c:v>44918.559027777781</c:v>
                </c:pt>
                <c:pt idx="2246">
                  <c:v>44918.55972222222</c:v>
                </c:pt>
                <c:pt idx="2247">
                  <c:v>44918.560416666667</c:v>
                </c:pt>
                <c:pt idx="2248">
                  <c:v>44918.561111111114</c:v>
                </c:pt>
                <c:pt idx="2249">
                  <c:v>44918.561805555553</c:v>
                </c:pt>
                <c:pt idx="2250">
                  <c:v>44918.5625</c:v>
                </c:pt>
                <c:pt idx="2251">
                  <c:v>44918.563194444447</c:v>
                </c:pt>
                <c:pt idx="2252">
                  <c:v>44918.563888888886</c:v>
                </c:pt>
                <c:pt idx="2253">
                  <c:v>44918.564583333333</c:v>
                </c:pt>
                <c:pt idx="2254">
                  <c:v>44918.56527777778</c:v>
                </c:pt>
                <c:pt idx="2255">
                  <c:v>44918.565972222219</c:v>
                </c:pt>
                <c:pt idx="2256">
                  <c:v>44918.566666666666</c:v>
                </c:pt>
                <c:pt idx="2257">
                  <c:v>44918.567361111112</c:v>
                </c:pt>
                <c:pt idx="2258">
                  <c:v>44918.568055555559</c:v>
                </c:pt>
                <c:pt idx="2259">
                  <c:v>44918.568749999999</c:v>
                </c:pt>
                <c:pt idx="2260">
                  <c:v>44918.569444444445</c:v>
                </c:pt>
                <c:pt idx="2261">
                  <c:v>44918.570138888892</c:v>
                </c:pt>
                <c:pt idx="2262">
                  <c:v>44918.570833333331</c:v>
                </c:pt>
                <c:pt idx="2263">
                  <c:v>44918.571527777778</c:v>
                </c:pt>
                <c:pt idx="2264">
                  <c:v>44918.572222222225</c:v>
                </c:pt>
                <c:pt idx="2265">
                  <c:v>44918.572916666664</c:v>
                </c:pt>
                <c:pt idx="2266">
                  <c:v>44918.573611111111</c:v>
                </c:pt>
                <c:pt idx="2267">
                  <c:v>44918.574305555558</c:v>
                </c:pt>
                <c:pt idx="2268">
                  <c:v>44918.574999999997</c:v>
                </c:pt>
                <c:pt idx="2269">
                  <c:v>44918.575694444444</c:v>
                </c:pt>
                <c:pt idx="2270">
                  <c:v>44918.576388888891</c:v>
                </c:pt>
                <c:pt idx="2271">
                  <c:v>44918.57708333333</c:v>
                </c:pt>
                <c:pt idx="2272">
                  <c:v>44918.577777777777</c:v>
                </c:pt>
                <c:pt idx="2273">
                  <c:v>44918.578472222223</c:v>
                </c:pt>
                <c:pt idx="2274">
                  <c:v>44918.57916666667</c:v>
                </c:pt>
                <c:pt idx="2275">
                  <c:v>44918.579861111109</c:v>
                </c:pt>
                <c:pt idx="2276">
                  <c:v>44918.580555555556</c:v>
                </c:pt>
                <c:pt idx="2277">
                  <c:v>44918.581250000003</c:v>
                </c:pt>
                <c:pt idx="2278">
                  <c:v>44918.581944444442</c:v>
                </c:pt>
                <c:pt idx="2279">
                  <c:v>44918.582638888889</c:v>
                </c:pt>
                <c:pt idx="2280">
                  <c:v>44918.583333333336</c:v>
                </c:pt>
                <c:pt idx="2281">
                  <c:v>44918.584027777775</c:v>
                </c:pt>
                <c:pt idx="2282">
                  <c:v>44918.584722222222</c:v>
                </c:pt>
                <c:pt idx="2283">
                  <c:v>44918.585416666669</c:v>
                </c:pt>
                <c:pt idx="2284">
                  <c:v>44918.586111111108</c:v>
                </c:pt>
                <c:pt idx="2285">
                  <c:v>44918.586805555555</c:v>
                </c:pt>
                <c:pt idx="2286">
                  <c:v>44918.587500000001</c:v>
                </c:pt>
                <c:pt idx="2287">
                  <c:v>44918.588194444441</c:v>
                </c:pt>
                <c:pt idx="2288">
                  <c:v>44918.588888888888</c:v>
                </c:pt>
                <c:pt idx="2289">
                  <c:v>44918.589583333334</c:v>
                </c:pt>
                <c:pt idx="2290">
                  <c:v>44918.590277777781</c:v>
                </c:pt>
                <c:pt idx="2291">
                  <c:v>44918.59097222222</c:v>
                </c:pt>
                <c:pt idx="2292">
                  <c:v>44918.591666666667</c:v>
                </c:pt>
                <c:pt idx="2293">
                  <c:v>44918.592361111114</c:v>
                </c:pt>
                <c:pt idx="2294">
                  <c:v>44918.593055555553</c:v>
                </c:pt>
                <c:pt idx="2295">
                  <c:v>44918.59375</c:v>
                </c:pt>
                <c:pt idx="2296">
                  <c:v>44918.594444444447</c:v>
                </c:pt>
                <c:pt idx="2297">
                  <c:v>44918.595138888886</c:v>
                </c:pt>
                <c:pt idx="2298">
                  <c:v>44918.595833333333</c:v>
                </c:pt>
                <c:pt idx="2299">
                  <c:v>44918.59652777778</c:v>
                </c:pt>
                <c:pt idx="2300">
                  <c:v>44918.597222222219</c:v>
                </c:pt>
                <c:pt idx="2301">
                  <c:v>44918.597916666666</c:v>
                </c:pt>
                <c:pt idx="2302">
                  <c:v>44918.598611111112</c:v>
                </c:pt>
                <c:pt idx="2303">
                  <c:v>44918.599305555559</c:v>
                </c:pt>
                <c:pt idx="2304">
                  <c:v>44918.6</c:v>
                </c:pt>
                <c:pt idx="2305">
                  <c:v>44918.600694444445</c:v>
                </c:pt>
                <c:pt idx="2306">
                  <c:v>44918.601388888892</c:v>
                </c:pt>
                <c:pt idx="2307">
                  <c:v>44918.602083333331</c:v>
                </c:pt>
                <c:pt idx="2308">
                  <c:v>44918.602777777778</c:v>
                </c:pt>
                <c:pt idx="2309">
                  <c:v>44918.603472222225</c:v>
                </c:pt>
                <c:pt idx="2310">
                  <c:v>44918.604166666664</c:v>
                </c:pt>
                <c:pt idx="2311">
                  <c:v>44918.604861111111</c:v>
                </c:pt>
                <c:pt idx="2312">
                  <c:v>44918.605555555558</c:v>
                </c:pt>
                <c:pt idx="2313">
                  <c:v>44918.606249999997</c:v>
                </c:pt>
                <c:pt idx="2314">
                  <c:v>44918.606944444444</c:v>
                </c:pt>
                <c:pt idx="2315">
                  <c:v>44918.607638888891</c:v>
                </c:pt>
                <c:pt idx="2316">
                  <c:v>44918.60833333333</c:v>
                </c:pt>
                <c:pt idx="2317">
                  <c:v>44918.609027777777</c:v>
                </c:pt>
                <c:pt idx="2318">
                  <c:v>44918.609722222223</c:v>
                </c:pt>
                <c:pt idx="2319">
                  <c:v>44918.61041666667</c:v>
                </c:pt>
                <c:pt idx="2320">
                  <c:v>44918.611111111109</c:v>
                </c:pt>
                <c:pt idx="2321">
                  <c:v>44918.611805555556</c:v>
                </c:pt>
                <c:pt idx="2322">
                  <c:v>44918.612500000003</c:v>
                </c:pt>
                <c:pt idx="2323">
                  <c:v>44918.613194444442</c:v>
                </c:pt>
                <c:pt idx="2324">
                  <c:v>44918.613888888889</c:v>
                </c:pt>
                <c:pt idx="2325">
                  <c:v>44918.614583333336</c:v>
                </c:pt>
                <c:pt idx="2326">
                  <c:v>44918.615277777775</c:v>
                </c:pt>
                <c:pt idx="2327">
                  <c:v>44918.615972222222</c:v>
                </c:pt>
                <c:pt idx="2328">
                  <c:v>44918.616666666669</c:v>
                </c:pt>
                <c:pt idx="2329">
                  <c:v>44918.617361111108</c:v>
                </c:pt>
                <c:pt idx="2330">
                  <c:v>44918.618055555555</c:v>
                </c:pt>
                <c:pt idx="2331">
                  <c:v>44918.618750000001</c:v>
                </c:pt>
                <c:pt idx="2332">
                  <c:v>44918.619444444441</c:v>
                </c:pt>
                <c:pt idx="2333">
                  <c:v>44918.620138888888</c:v>
                </c:pt>
                <c:pt idx="2334">
                  <c:v>44918.620833333334</c:v>
                </c:pt>
                <c:pt idx="2335">
                  <c:v>44918.621527777781</c:v>
                </c:pt>
                <c:pt idx="2336">
                  <c:v>44918.62222222222</c:v>
                </c:pt>
                <c:pt idx="2337">
                  <c:v>44918.622916666667</c:v>
                </c:pt>
                <c:pt idx="2338">
                  <c:v>44918.623611111114</c:v>
                </c:pt>
                <c:pt idx="2339">
                  <c:v>44918.624305555553</c:v>
                </c:pt>
                <c:pt idx="2340">
                  <c:v>44918.625</c:v>
                </c:pt>
                <c:pt idx="2341">
                  <c:v>44918.625694444447</c:v>
                </c:pt>
                <c:pt idx="2342">
                  <c:v>44918.626388888886</c:v>
                </c:pt>
                <c:pt idx="2343">
                  <c:v>44918.627083333333</c:v>
                </c:pt>
                <c:pt idx="2344">
                  <c:v>44918.62777777778</c:v>
                </c:pt>
                <c:pt idx="2345">
                  <c:v>44918.628472222219</c:v>
                </c:pt>
                <c:pt idx="2346">
                  <c:v>44918.629166666666</c:v>
                </c:pt>
                <c:pt idx="2347">
                  <c:v>44918.629861111112</c:v>
                </c:pt>
                <c:pt idx="2348">
                  <c:v>44918.630555555559</c:v>
                </c:pt>
                <c:pt idx="2349">
                  <c:v>44918.631249999999</c:v>
                </c:pt>
                <c:pt idx="2350">
                  <c:v>44918.631944444445</c:v>
                </c:pt>
                <c:pt idx="2351">
                  <c:v>44918.632638888892</c:v>
                </c:pt>
                <c:pt idx="2352">
                  <c:v>44918.633333333331</c:v>
                </c:pt>
                <c:pt idx="2353">
                  <c:v>44918.634027777778</c:v>
                </c:pt>
                <c:pt idx="2354">
                  <c:v>44918.634722222225</c:v>
                </c:pt>
                <c:pt idx="2355">
                  <c:v>44918.635416666664</c:v>
                </c:pt>
                <c:pt idx="2356">
                  <c:v>44918.636111111111</c:v>
                </c:pt>
                <c:pt idx="2357">
                  <c:v>44918.636805555558</c:v>
                </c:pt>
                <c:pt idx="2358">
                  <c:v>44918.637499999997</c:v>
                </c:pt>
                <c:pt idx="2359">
                  <c:v>44918.638194444444</c:v>
                </c:pt>
                <c:pt idx="2360">
                  <c:v>44918.638888888891</c:v>
                </c:pt>
                <c:pt idx="2361">
                  <c:v>44918.63958333333</c:v>
                </c:pt>
                <c:pt idx="2362">
                  <c:v>44918.640277777777</c:v>
                </c:pt>
                <c:pt idx="2363">
                  <c:v>44918.640972222223</c:v>
                </c:pt>
                <c:pt idx="2364">
                  <c:v>44918.64166666667</c:v>
                </c:pt>
                <c:pt idx="2365">
                  <c:v>44918.642361111109</c:v>
                </c:pt>
                <c:pt idx="2366">
                  <c:v>44918.643055555556</c:v>
                </c:pt>
                <c:pt idx="2367">
                  <c:v>44918.643750000003</c:v>
                </c:pt>
                <c:pt idx="2368">
                  <c:v>44918.644444444442</c:v>
                </c:pt>
                <c:pt idx="2369">
                  <c:v>44918.645138888889</c:v>
                </c:pt>
                <c:pt idx="2370">
                  <c:v>44918.645833333336</c:v>
                </c:pt>
                <c:pt idx="2371">
                  <c:v>44918.646527777775</c:v>
                </c:pt>
                <c:pt idx="2372">
                  <c:v>44918.647222222222</c:v>
                </c:pt>
                <c:pt idx="2373">
                  <c:v>44918.647916666669</c:v>
                </c:pt>
                <c:pt idx="2374">
                  <c:v>44918.648611111108</c:v>
                </c:pt>
                <c:pt idx="2375">
                  <c:v>44918.649305555555</c:v>
                </c:pt>
                <c:pt idx="2376">
                  <c:v>44918.65</c:v>
                </c:pt>
                <c:pt idx="2377">
                  <c:v>44918.650694444441</c:v>
                </c:pt>
                <c:pt idx="2378">
                  <c:v>44918.651388888888</c:v>
                </c:pt>
                <c:pt idx="2379">
                  <c:v>44918.652083333334</c:v>
                </c:pt>
                <c:pt idx="2380">
                  <c:v>44918.652777777781</c:v>
                </c:pt>
                <c:pt idx="2381">
                  <c:v>44918.65347222222</c:v>
                </c:pt>
                <c:pt idx="2382">
                  <c:v>44918.654166666667</c:v>
                </c:pt>
                <c:pt idx="2383">
                  <c:v>44918.654861111114</c:v>
                </c:pt>
                <c:pt idx="2384">
                  <c:v>44918.655555555553</c:v>
                </c:pt>
                <c:pt idx="2385">
                  <c:v>44918.65625</c:v>
                </c:pt>
                <c:pt idx="2386">
                  <c:v>44918.656944444447</c:v>
                </c:pt>
                <c:pt idx="2387">
                  <c:v>44918.657638888886</c:v>
                </c:pt>
                <c:pt idx="2388">
                  <c:v>44918.658333333333</c:v>
                </c:pt>
                <c:pt idx="2389">
                  <c:v>44918.65902777778</c:v>
                </c:pt>
                <c:pt idx="2390">
                  <c:v>44918.659722222219</c:v>
                </c:pt>
                <c:pt idx="2391">
                  <c:v>44918.660416666666</c:v>
                </c:pt>
                <c:pt idx="2392">
                  <c:v>44918.661111111112</c:v>
                </c:pt>
                <c:pt idx="2393">
                  <c:v>44918.661805555559</c:v>
                </c:pt>
                <c:pt idx="2394">
                  <c:v>44918.662499999999</c:v>
                </c:pt>
                <c:pt idx="2395">
                  <c:v>44918.663194444445</c:v>
                </c:pt>
                <c:pt idx="2396">
                  <c:v>44918.663888888892</c:v>
                </c:pt>
                <c:pt idx="2397">
                  <c:v>44918.664583333331</c:v>
                </c:pt>
                <c:pt idx="2398">
                  <c:v>44918.665277777778</c:v>
                </c:pt>
                <c:pt idx="2399">
                  <c:v>44918.665972222225</c:v>
                </c:pt>
                <c:pt idx="2400">
                  <c:v>44918.666666666664</c:v>
                </c:pt>
                <c:pt idx="2401">
                  <c:v>44918.667361111111</c:v>
                </c:pt>
                <c:pt idx="2402">
                  <c:v>44918.668055555558</c:v>
                </c:pt>
                <c:pt idx="2403">
                  <c:v>44918.668749999997</c:v>
                </c:pt>
                <c:pt idx="2404">
                  <c:v>44918.669444444444</c:v>
                </c:pt>
                <c:pt idx="2405">
                  <c:v>44918.670138888891</c:v>
                </c:pt>
                <c:pt idx="2406">
                  <c:v>44918.67083333333</c:v>
                </c:pt>
                <c:pt idx="2407">
                  <c:v>44918.671527777777</c:v>
                </c:pt>
                <c:pt idx="2408">
                  <c:v>44918.672222222223</c:v>
                </c:pt>
                <c:pt idx="2409">
                  <c:v>44918.67291666667</c:v>
                </c:pt>
                <c:pt idx="2410">
                  <c:v>44918.673611111109</c:v>
                </c:pt>
                <c:pt idx="2411">
                  <c:v>44918.674305555556</c:v>
                </c:pt>
                <c:pt idx="2412">
                  <c:v>44918.675000000003</c:v>
                </c:pt>
                <c:pt idx="2413">
                  <c:v>44918.675694444442</c:v>
                </c:pt>
                <c:pt idx="2414">
                  <c:v>44918.676388888889</c:v>
                </c:pt>
                <c:pt idx="2415">
                  <c:v>44918.677083333336</c:v>
                </c:pt>
                <c:pt idx="2416">
                  <c:v>44918.677777777775</c:v>
                </c:pt>
                <c:pt idx="2417">
                  <c:v>44918.678472222222</c:v>
                </c:pt>
                <c:pt idx="2418">
                  <c:v>44918.679166666669</c:v>
                </c:pt>
                <c:pt idx="2419">
                  <c:v>44918.679861111108</c:v>
                </c:pt>
                <c:pt idx="2420">
                  <c:v>44918.680555555555</c:v>
                </c:pt>
                <c:pt idx="2421">
                  <c:v>44918.681250000001</c:v>
                </c:pt>
                <c:pt idx="2422">
                  <c:v>44918.681944444441</c:v>
                </c:pt>
                <c:pt idx="2423">
                  <c:v>44918.682638888888</c:v>
                </c:pt>
                <c:pt idx="2424">
                  <c:v>44918.683333333334</c:v>
                </c:pt>
                <c:pt idx="2425">
                  <c:v>44918.684027777781</c:v>
                </c:pt>
                <c:pt idx="2426">
                  <c:v>44918.68472222222</c:v>
                </c:pt>
                <c:pt idx="2427">
                  <c:v>44918.685416666667</c:v>
                </c:pt>
                <c:pt idx="2428">
                  <c:v>44918.686111111114</c:v>
                </c:pt>
                <c:pt idx="2429">
                  <c:v>44918.686805555553</c:v>
                </c:pt>
                <c:pt idx="2430">
                  <c:v>44918.6875</c:v>
                </c:pt>
                <c:pt idx="2431">
                  <c:v>44918.688194444447</c:v>
                </c:pt>
                <c:pt idx="2432">
                  <c:v>44918.688888888886</c:v>
                </c:pt>
                <c:pt idx="2433">
                  <c:v>44918.689583333333</c:v>
                </c:pt>
                <c:pt idx="2434">
                  <c:v>44918.69027777778</c:v>
                </c:pt>
                <c:pt idx="2435">
                  <c:v>44918.690972222219</c:v>
                </c:pt>
                <c:pt idx="2436">
                  <c:v>44918.691666666666</c:v>
                </c:pt>
                <c:pt idx="2437">
                  <c:v>44918.692361111112</c:v>
                </c:pt>
                <c:pt idx="2438">
                  <c:v>44918.693055555559</c:v>
                </c:pt>
                <c:pt idx="2439">
                  <c:v>44918.693749999999</c:v>
                </c:pt>
                <c:pt idx="2440">
                  <c:v>44918.694444444445</c:v>
                </c:pt>
                <c:pt idx="2441">
                  <c:v>44918.695138888892</c:v>
                </c:pt>
                <c:pt idx="2442">
                  <c:v>44918.695833333331</c:v>
                </c:pt>
                <c:pt idx="2443">
                  <c:v>44918.696527777778</c:v>
                </c:pt>
                <c:pt idx="2444">
                  <c:v>44918.697222222225</c:v>
                </c:pt>
                <c:pt idx="2445">
                  <c:v>44918.697916666664</c:v>
                </c:pt>
                <c:pt idx="2446">
                  <c:v>44918.698611111111</c:v>
                </c:pt>
                <c:pt idx="2447">
                  <c:v>44918.699305555558</c:v>
                </c:pt>
                <c:pt idx="2448">
                  <c:v>44918.7</c:v>
                </c:pt>
                <c:pt idx="2449">
                  <c:v>44918.700694444444</c:v>
                </c:pt>
                <c:pt idx="2450">
                  <c:v>44918.701388888891</c:v>
                </c:pt>
                <c:pt idx="2451">
                  <c:v>44918.70208333333</c:v>
                </c:pt>
                <c:pt idx="2452">
                  <c:v>44918.702777777777</c:v>
                </c:pt>
                <c:pt idx="2453">
                  <c:v>44918.703472222223</c:v>
                </c:pt>
                <c:pt idx="2454">
                  <c:v>44918.70416666667</c:v>
                </c:pt>
                <c:pt idx="2455">
                  <c:v>44918.704861111109</c:v>
                </c:pt>
                <c:pt idx="2456">
                  <c:v>44918.705555555556</c:v>
                </c:pt>
                <c:pt idx="2457">
                  <c:v>44918.706250000003</c:v>
                </c:pt>
                <c:pt idx="2458">
                  <c:v>44918.706944444442</c:v>
                </c:pt>
                <c:pt idx="2459">
                  <c:v>44918.707638888889</c:v>
                </c:pt>
                <c:pt idx="2460">
                  <c:v>44918.708333333336</c:v>
                </c:pt>
                <c:pt idx="2461">
                  <c:v>44918.709027777775</c:v>
                </c:pt>
                <c:pt idx="2462">
                  <c:v>44918.709722222222</c:v>
                </c:pt>
                <c:pt idx="2463">
                  <c:v>44918.710416666669</c:v>
                </c:pt>
                <c:pt idx="2464">
                  <c:v>44918.711111111108</c:v>
                </c:pt>
                <c:pt idx="2465">
                  <c:v>44918.711805555555</c:v>
                </c:pt>
                <c:pt idx="2466">
                  <c:v>44918.712500000001</c:v>
                </c:pt>
                <c:pt idx="2467">
                  <c:v>44918.713194444441</c:v>
                </c:pt>
                <c:pt idx="2468">
                  <c:v>44918.713888888888</c:v>
                </c:pt>
                <c:pt idx="2469">
                  <c:v>44918.714583333334</c:v>
                </c:pt>
                <c:pt idx="2470">
                  <c:v>44918.715277777781</c:v>
                </c:pt>
                <c:pt idx="2471">
                  <c:v>44918.71597222222</c:v>
                </c:pt>
                <c:pt idx="2472">
                  <c:v>44918.716666666667</c:v>
                </c:pt>
                <c:pt idx="2473">
                  <c:v>44918.717361111114</c:v>
                </c:pt>
                <c:pt idx="2474">
                  <c:v>44918.718055555553</c:v>
                </c:pt>
                <c:pt idx="2475">
                  <c:v>44918.71875</c:v>
                </c:pt>
                <c:pt idx="2476">
                  <c:v>44918.719444444447</c:v>
                </c:pt>
                <c:pt idx="2477">
                  <c:v>44918.720138888886</c:v>
                </c:pt>
                <c:pt idx="2478">
                  <c:v>44918.720833333333</c:v>
                </c:pt>
                <c:pt idx="2479">
                  <c:v>44918.72152777778</c:v>
                </c:pt>
                <c:pt idx="2480">
                  <c:v>44918.722222222219</c:v>
                </c:pt>
                <c:pt idx="2481">
                  <c:v>44918.722916666666</c:v>
                </c:pt>
                <c:pt idx="2482">
                  <c:v>44918.723611111112</c:v>
                </c:pt>
                <c:pt idx="2483">
                  <c:v>44918.724305555559</c:v>
                </c:pt>
                <c:pt idx="2484">
                  <c:v>44918.724999999999</c:v>
                </c:pt>
                <c:pt idx="2485">
                  <c:v>44918.725694444445</c:v>
                </c:pt>
                <c:pt idx="2486">
                  <c:v>44918.726388888892</c:v>
                </c:pt>
                <c:pt idx="2487">
                  <c:v>44918.727083333331</c:v>
                </c:pt>
                <c:pt idx="2488">
                  <c:v>44918.727777777778</c:v>
                </c:pt>
                <c:pt idx="2489">
                  <c:v>44918.728472222225</c:v>
                </c:pt>
                <c:pt idx="2490">
                  <c:v>44918.729166666664</c:v>
                </c:pt>
                <c:pt idx="2491">
                  <c:v>44918.729861111111</c:v>
                </c:pt>
                <c:pt idx="2492">
                  <c:v>44918.730555555558</c:v>
                </c:pt>
                <c:pt idx="2493">
                  <c:v>44918.731249999997</c:v>
                </c:pt>
                <c:pt idx="2494">
                  <c:v>44918.731944444444</c:v>
                </c:pt>
                <c:pt idx="2495">
                  <c:v>44918.732638888891</c:v>
                </c:pt>
                <c:pt idx="2496">
                  <c:v>44918.73333333333</c:v>
                </c:pt>
                <c:pt idx="2497">
                  <c:v>44918.734027777777</c:v>
                </c:pt>
                <c:pt idx="2498">
                  <c:v>44918.734722222223</c:v>
                </c:pt>
                <c:pt idx="2499">
                  <c:v>44918.73541666667</c:v>
                </c:pt>
                <c:pt idx="2500">
                  <c:v>44918.736111111109</c:v>
                </c:pt>
                <c:pt idx="2501">
                  <c:v>44918.736805555556</c:v>
                </c:pt>
                <c:pt idx="2502">
                  <c:v>44918.737500000003</c:v>
                </c:pt>
                <c:pt idx="2503">
                  <c:v>44918.738194444442</c:v>
                </c:pt>
                <c:pt idx="2504">
                  <c:v>44918.738888888889</c:v>
                </c:pt>
                <c:pt idx="2505">
                  <c:v>44918.739583333336</c:v>
                </c:pt>
                <c:pt idx="2506">
                  <c:v>44918.740277777775</c:v>
                </c:pt>
                <c:pt idx="2507">
                  <c:v>44918.740972222222</c:v>
                </c:pt>
                <c:pt idx="2508">
                  <c:v>44918.741666666669</c:v>
                </c:pt>
                <c:pt idx="2509">
                  <c:v>44918.742361111108</c:v>
                </c:pt>
                <c:pt idx="2510">
                  <c:v>44918.743055555555</c:v>
                </c:pt>
                <c:pt idx="2511">
                  <c:v>44918.743750000001</c:v>
                </c:pt>
                <c:pt idx="2512">
                  <c:v>44918.744444444441</c:v>
                </c:pt>
                <c:pt idx="2513">
                  <c:v>44918.745138888888</c:v>
                </c:pt>
                <c:pt idx="2514">
                  <c:v>44918.745833333334</c:v>
                </c:pt>
                <c:pt idx="2515">
                  <c:v>44918.746527777781</c:v>
                </c:pt>
                <c:pt idx="2516">
                  <c:v>44918.74722222222</c:v>
                </c:pt>
                <c:pt idx="2517">
                  <c:v>44918.747916666667</c:v>
                </c:pt>
                <c:pt idx="2518">
                  <c:v>44918.748611111114</c:v>
                </c:pt>
                <c:pt idx="2519">
                  <c:v>44918.749305555553</c:v>
                </c:pt>
                <c:pt idx="2520">
                  <c:v>44918.75</c:v>
                </c:pt>
                <c:pt idx="2521">
                  <c:v>44918.750694444447</c:v>
                </c:pt>
                <c:pt idx="2522">
                  <c:v>44918.751388888886</c:v>
                </c:pt>
                <c:pt idx="2523">
                  <c:v>44918.752083333333</c:v>
                </c:pt>
                <c:pt idx="2524">
                  <c:v>44918.75277777778</c:v>
                </c:pt>
                <c:pt idx="2525">
                  <c:v>44918.753472222219</c:v>
                </c:pt>
                <c:pt idx="2526">
                  <c:v>44918.754166666666</c:v>
                </c:pt>
                <c:pt idx="2527">
                  <c:v>44918.754861111112</c:v>
                </c:pt>
                <c:pt idx="2528">
                  <c:v>44918.755555555559</c:v>
                </c:pt>
                <c:pt idx="2529">
                  <c:v>44918.756249999999</c:v>
                </c:pt>
                <c:pt idx="2530">
                  <c:v>44918.756944444445</c:v>
                </c:pt>
                <c:pt idx="2531">
                  <c:v>44918.757638888892</c:v>
                </c:pt>
                <c:pt idx="2532">
                  <c:v>44918.758333333331</c:v>
                </c:pt>
                <c:pt idx="2533">
                  <c:v>44918.759027777778</c:v>
                </c:pt>
                <c:pt idx="2534">
                  <c:v>44918.759722222225</c:v>
                </c:pt>
                <c:pt idx="2535">
                  <c:v>44918.760416666664</c:v>
                </c:pt>
                <c:pt idx="2536">
                  <c:v>44918.761111111111</c:v>
                </c:pt>
                <c:pt idx="2537">
                  <c:v>44918.761805555558</c:v>
                </c:pt>
                <c:pt idx="2538">
                  <c:v>44918.762499999997</c:v>
                </c:pt>
                <c:pt idx="2539">
                  <c:v>44918.763194444444</c:v>
                </c:pt>
                <c:pt idx="2540">
                  <c:v>44918.763888888891</c:v>
                </c:pt>
                <c:pt idx="2541">
                  <c:v>44918.76458333333</c:v>
                </c:pt>
                <c:pt idx="2542">
                  <c:v>44918.765277777777</c:v>
                </c:pt>
                <c:pt idx="2543">
                  <c:v>44918.765972222223</c:v>
                </c:pt>
                <c:pt idx="2544">
                  <c:v>44918.76666666667</c:v>
                </c:pt>
                <c:pt idx="2545">
                  <c:v>44918.767361111109</c:v>
                </c:pt>
                <c:pt idx="2546">
                  <c:v>44918.768055555556</c:v>
                </c:pt>
                <c:pt idx="2547">
                  <c:v>44918.768750000003</c:v>
                </c:pt>
                <c:pt idx="2548">
                  <c:v>44918.769444444442</c:v>
                </c:pt>
                <c:pt idx="2549">
                  <c:v>44918.770138888889</c:v>
                </c:pt>
                <c:pt idx="2550">
                  <c:v>44918.770833333336</c:v>
                </c:pt>
                <c:pt idx="2551">
                  <c:v>44918.771527777775</c:v>
                </c:pt>
                <c:pt idx="2552">
                  <c:v>44918.772222222222</c:v>
                </c:pt>
                <c:pt idx="2553">
                  <c:v>44918.772916666669</c:v>
                </c:pt>
                <c:pt idx="2554">
                  <c:v>44918.773611111108</c:v>
                </c:pt>
                <c:pt idx="2555">
                  <c:v>44918.774305555555</c:v>
                </c:pt>
                <c:pt idx="2556">
                  <c:v>44918.775000000001</c:v>
                </c:pt>
                <c:pt idx="2557">
                  <c:v>44918.775694444441</c:v>
                </c:pt>
                <c:pt idx="2558">
                  <c:v>44918.776388888888</c:v>
                </c:pt>
                <c:pt idx="2559">
                  <c:v>44918.777083333334</c:v>
                </c:pt>
                <c:pt idx="2560">
                  <c:v>44918.777777777781</c:v>
                </c:pt>
                <c:pt idx="2561">
                  <c:v>44918.77847222222</c:v>
                </c:pt>
                <c:pt idx="2562">
                  <c:v>44918.779166666667</c:v>
                </c:pt>
                <c:pt idx="2563">
                  <c:v>44918.779861111114</c:v>
                </c:pt>
                <c:pt idx="2564">
                  <c:v>44918.780555555553</c:v>
                </c:pt>
                <c:pt idx="2565">
                  <c:v>44918.78125</c:v>
                </c:pt>
                <c:pt idx="2566">
                  <c:v>44918.781944444447</c:v>
                </c:pt>
                <c:pt idx="2567">
                  <c:v>44918.782638888886</c:v>
                </c:pt>
                <c:pt idx="2568">
                  <c:v>44918.783333333333</c:v>
                </c:pt>
                <c:pt idx="2569">
                  <c:v>44918.78402777778</c:v>
                </c:pt>
                <c:pt idx="2570">
                  <c:v>44918.784722222219</c:v>
                </c:pt>
                <c:pt idx="2571">
                  <c:v>44918.785416666666</c:v>
                </c:pt>
                <c:pt idx="2572">
                  <c:v>44918.786111111112</c:v>
                </c:pt>
                <c:pt idx="2573">
                  <c:v>44918.786805555559</c:v>
                </c:pt>
                <c:pt idx="2574">
                  <c:v>44918.787499999999</c:v>
                </c:pt>
                <c:pt idx="2575">
                  <c:v>44918.788194444445</c:v>
                </c:pt>
                <c:pt idx="2576">
                  <c:v>44918.788888888892</c:v>
                </c:pt>
                <c:pt idx="2577">
                  <c:v>44918.789583333331</c:v>
                </c:pt>
                <c:pt idx="2578">
                  <c:v>44918.790277777778</c:v>
                </c:pt>
                <c:pt idx="2579">
                  <c:v>44918.790972222225</c:v>
                </c:pt>
                <c:pt idx="2580">
                  <c:v>44918.791666666664</c:v>
                </c:pt>
                <c:pt idx="2581">
                  <c:v>44918.792361111111</c:v>
                </c:pt>
                <c:pt idx="2582">
                  <c:v>44918.793055555558</c:v>
                </c:pt>
                <c:pt idx="2583">
                  <c:v>44918.793749999997</c:v>
                </c:pt>
                <c:pt idx="2584">
                  <c:v>44918.794444444444</c:v>
                </c:pt>
                <c:pt idx="2585">
                  <c:v>44918.795138888891</c:v>
                </c:pt>
                <c:pt idx="2586">
                  <c:v>44918.79583333333</c:v>
                </c:pt>
                <c:pt idx="2587">
                  <c:v>44918.796527777777</c:v>
                </c:pt>
                <c:pt idx="2588">
                  <c:v>44918.797222222223</c:v>
                </c:pt>
                <c:pt idx="2589">
                  <c:v>44918.79791666667</c:v>
                </c:pt>
                <c:pt idx="2590">
                  <c:v>44918.798611111109</c:v>
                </c:pt>
                <c:pt idx="2591">
                  <c:v>44918.799305555556</c:v>
                </c:pt>
                <c:pt idx="2592">
                  <c:v>44918.8</c:v>
                </c:pt>
                <c:pt idx="2593">
                  <c:v>44918.800694444442</c:v>
                </c:pt>
                <c:pt idx="2594">
                  <c:v>44918.801388888889</c:v>
                </c:pt>
                <c:pt idx="2595">
                  <c:v>44918.802083333336</c:v>
                </c:pt>
                <c:pt idx="2596">
                  <c:v>44918.802777777775</c:v>
                </c:pt>
                <c:pt idx="2597">
                  <c:v>44918.803472222222</c:v>
                </c:pt>
                <c:pt idx="2598">
                  <c:v>44918.804166666669</c:v>
                </c:pt>
                <c:pt idx="2599">
                  <c:v>44918.804861111108</c:v>
                </c:pt>
                <c:pt idx="2600">
                  <c:v>44918.805555555555</c:v>
                </c:pt>
                <c:pt idx="2601">
                  <c:v>44918.806250000001</c:v>
                </c:pt>
                <c:pt idx="2602">
                  <c:v>44918.806944444441</c:v>
                </c:pt>
                <c:pt idx="2603">
                  <c:v>44918.807638888888</c:v>
                </c:pt>
                <c:pt idx="2604">
                  <c:v>44918.808333333334</c:v>
                </c:pt>
                <c:pt idx="2605">
                  <c:v>44918.809027777781</c:v>
                </c:pt>
                <c:pt idx="2606">
                  <c:v>44918.80972222222</c:v>
                </c:pt>
                <c:pt idx="2607">
                  <c:v>44918.810416666667</c:v>
                </c:pt>
                <c:pt idx="2608">
                  <c:v>44918.811111111114</c:v>
                </c:pt>
                <c:pt idx="2609">
                  <c:v>44918.811805555553</c:v>
                </c:pt>
                <c:pt idx="2610">
                  <c:v>44918.8125</c:v>
                </c:pt>
                <c:pt idx="2611">
                  <c:v>44918.813194444447</c:v>
                </c:pt>
                <c:pt idx="2612">
                  <c:v>44918.813888888886</c:v>
                </c:pt>
                <c:pt idx="2613">
                  <c:v>44918.814583333333</c:v>
                </c:pt>
                <c:pt idx="2614">
                  <c:v>44918.81527777778</c:v>
                </c:pt>
                <c:pt idx="2615">
                  <c:v>44918.815972222219</c:v>
                </c:pt>
                <c:pt idx="2616">
                  <c:v>44918.816666666666</c:v>
                </c:pt>
                <c:pt idx="2617">
                  <c:v>44918.817361111112</c:v>
                </c:pt>
                <c:pt idx="2618">
                  <c:v>44918.818055555559</c:v>
                </c:pt>
                <c:pt idx="2619">
                  <c:v>44918.818749999999</c:v>
                </c:pt>
                <c:pt idx="2620">
                  <c:v>44918.819444444445</c:v>
                </c:pt>
                <c:pt idx="2621">
                  <c:v>44918.820138888892</c:v>
                </c:pt>
                <c:pt idx="2622">
                  <c:v>44918.820833333331</c:v>
                </c:pt>
                <c:pt idx="2623">
                  <c:v>44918.821527777778</c:v>
                </c:pt>
                <c:pt idx="2624">
                  <c:v>44918.822222222225</c:v>
                </c:pt>
                <c:pt idx="2625">
                  <c:v>44918.822916666664</c:v>
                </c:pt>
                <c:pt idx="2626">
                  <c:v>44918.823611111111</c:v>
                </c:pt>
                <c:pt idx="2627">
                  <c:v>44918.824305555558</c:v>
                </c:pt>
                <c:pt idx="2628">
                  <c:v>44918.824999999997</c:v>
                </c:pt>
                <c:pt idx="2629">
                  <c:v>44918.825694444444</c:v>
                </c:pt>
                <c:pt idx="2630">
                  <c:v>44918.826388888891</c:v>
                </c:pt>
                <c:pt idx="2631">
                  <c:v>44918.82708333333</c:v>
                </c:pt>
                <c:pt idx="2632">
                  <c:v>44918.827777777777</c:v>
                </c:pt>
                <c:pt idx="2633">
                  <c:v>44918.828472222223</c:v>
                </c:pt>
                <c:pt idx="2634">
                  <c:v>44918.82916666667</c:v>
                </c:pt>
                <c:pt idx="2635">
                  <c:v>44918.829861111109</c:v>
                </c:pt>
                <c:pt idx="2636">
                  <c:v>44918.830555555556</c:v>
                </c:pt>
                <c:pt idx="2637">
                  <c:v>44918.831250000003</c:v>
                </c:pt>
                <c:pt idx="2638">
                  <c:v>44918.831944444442</c:v>
                </c:pt>
                <c:pt idx="2639">
                  <c:v>44918.832638888889</c:v>
                </c:pt>
                <c:pt idx="2640">
                  <c:v>44918.833333333336</c:v>
                </c:pt>
                <c:pt idx="2641">
                  <c:v>44918.834027777775</c:v>
                </c:pt>
                <c:pt idx="2642">
                  <c:v>44918.834722222222</c:v>
                </c:pt>
                <c:pt idx="2643">
                  <c:v>44918.835416666669</c:v>
                </c:pt>
                <c:pt idx="2644">
                  <c:v>44918.836111111108</c:v>
                </c:pt>
                <c:pt idx="2645">
                  <c:v>44918.836805555555</c:v>
                </c:pt>
                <c:pt idx="2646">
                  <c:v>44918.837500000001</c:v>
                </c:pt>
                <c:pt idx="2647">
                  <c:v>44918.838194444441</c:v>
                </c:pt>
                <c:pt idx="2648">
                  <c:v>44918.838888888888</c:v>
                </c:pt>
                <c:pt idx="2649">
                  <c:v>44918.839583333334</c:v>
                </c:pt>
                <c:pt idx="2650">
                  <c:v>44918.840277777781</c:v>
                </c:pt>
                <c:pt idx="2651">
                  <c:v>44918.84097222222</c:v>
                </c:pt>
                <c:pt idx="2652">
                  <c:v>44918.841666666667</c:v>
                </c:pt>
                <c:pt idx="2653">
                  <c:v>44918.842361111114</c:v>
                </c:pt>
                <c:pt idx="2654">
                  <c:v>44918.843055555553</c:v>
                </c:pt>
                <c:pt idx="2655">
                  <c:v>44918.84375</c:v>
                </c:pt>
                <c:pt idx="2656">
                  <c:v>44918.844444444447</c:v>
                </c:pt>
                <c:pt idx="2657">
                  <c:v>44918.845138888886</c:v>
                </c:pt>
                <c:pt idx="2658">
                  <c:v>44918.845833333333</c:v>
                </c:pt>
                <c:pt idx="2659">
                  <c:v>44918.84652777778</c:v>
                </c:pt>
                <c:pt idx="2660">
                  <c:v>44918.847222222219</c:v>
                </c:pt>
                <c:pt idx="2661">
                  <c:v>44918.847916666666</c:v>
                </c:pt>
                <c:pt idx="2662">
                  <c:v>44918.848611111112</c:v>
                </c:pt>
                <c:pt idx="2663">
                  <c:v>44918.849305555559</c:v>
                </c:pt>
                <c:pt idx="2664">
                  <c:v>44918.85</c:v>
                </c:pt>
                <c:pt idx="2665">
                  <c:v>44918.850694444445</c:v>
                </c:pt>
                <c:pt idx="2666">
                  <c:v>44918.851388888892</c:v>
                </c:pt>
                <c:pt idx="2667">
                  <c:v>44918.852083333331</c:v>
                </c:pt>
                <c:pt idx="2668">
                  <c:v>44918.852777777778</c:v>
                </c:pt>
                <c:pt idx="2669">
                  <c:v>44918.853472222225</c:v>
                </c:pt>
                <c:pt idx="2670">
                  <c:v>44918.854166666664</c:v>
                </c:pt>
                <c:pt idx="2671">
                  <c:v>44918.854861111111</c:v>
                </c:pt>
                <c:pt idx="2672">
                  <c:v>44918.855555555558</c:v>
                </c:pt>
                <c:pt idx="2673">
                  <c:v>44918.856249999997</c:v>
                </c:pt>
                <c:pt idx="2674">
                  <c:v>44918.856944444444</c:v>
                </c:pt>
                <c:pt idx="2675">
                  <c:v>44918.857638888891</c:v>
                </c:pt>
                <c:pt idx="2676">
                  <c:v>44918.85833333333</c:v>
                </c:pt>
                <c:pt idx="2677">
                  <c:v>44918.859027777777</c:v>
                </c:pt>
                <c:pt idx="2678">
                  <c:v>44918.859722222223</c:v>
                </c:pt>
                <c:pt idx="2679">
                  <c:v>44918.86041666667</c:v>
                </c:pt>
                <c:pt idx="2680">
                  <c:v>44918.861111111109</c:v>
                </c:pt>
                <c:pt idx="2681">
                  <c:v>44918.861805555556</c:v>
                </c:pt>
                <c:pt idx="2682">
                  <c:v>44918.862500000003</c:v>
                </c:pt>
                <c:pt idx="2683">
                  <c:v>44918.863194444442</c:v>
                </c:pt>
                <c:pt idx="2684">
                  <c:v>44918.863888888889</c:v>
                </c:pt>
                <c:pt idx="2685">
                  <c:v>44918.864583333336</c:v>
                </c:pt>
                <c:pt idx="2686">
                  <c:v>44918.865277777775</c:v>
                </c:pt>
                <c:pt idx="2687">
                  <c:v>44918.865972222222</c:v>
                </c:pt>
                <c:pt idx="2688">
                  <c:v>44918.866666666669</c:v>
                </c:pt>
                <c:pt idx="2689">
                  <c:v>44918.867361111108</c:v>
                </c:pt>
                <c:pt idx="2690">
                  <c:v>44918.868055555555</c:v>
                </c:pt>
                <c:pt idx="2691">
                  <c:v>44918.868750000001</c:v>
                </c:pt>
                <c:pt idx="2692">
                  <c:v>44918.869444444441</c:v>
                </c:pt>
                <c:pt idx="2693">
                  <c:v>44918.870138888888</c:v>
                </c:pt>
                <c:pt idx="2694">
                  <c:v>44918.870833333334</c:v>
                </c:pt>
                <c:pt idx="2695">
                  <c:v>44918.871527777781</c:v>
                </c:pt>
                <c:pt idx="2696">
                  <c:v>44918.87222222222</c:v>
                </c:pt>
                <c:pt idx="2697">
                  <c:v>44918.872916666667</c:v>
                </c:pt>
                <c:pt idx="2698">
                  <c:v>44918.873611111114</c:v>
                </c:pt>
                <c:pt idx="2699">
                  <c:v>44918.874305555553</c:v>
                </c:pt>
                <c:pt idx="2700">
                  <c:v>44918.875</c:v>
                </c:pt>
                <c:pt idx="2701">
                  <c:v>44918.875694444447</c:v>
                </c:pt>
                <c:pt idx="2702">
                  <c:v>44918.876388888886</c:v>
                </c:pt>
                <c:pt idx="2703">
                  <c:v>44918.877083333333</c:v>
                </c:pt>
                <c:pt idx="2704">
                  <c:v>44918.87777777778</c:v>
                </c:pt>
                <c:pt idx="2705">
                  <c:v>44918.878472222219</c:v>
                </c:pt>
                <c:pt idx="2706">
                  <c:v>44918.879166666666</c:v>
                </c:pt>
                <c:pt idx="2707">
                  <c:v>44918.879861111112</c:v>
                </c:pt>
                <c:pt idx="2708">
                  <c:v>44918.880555555559</c:v>
                </c:pt>
                <c:pt idx="2709">
                  <c:v>44918.881249999999</c:v>
                </c:pt>
                <c:pt idx="2710">
                  <c:v>44918.881944444445</c:v>
                </c:pt>
                <c:pt idx="2711">
                  <c:v>44918.882638888892</c:v>
                </c:pt>
                <c:pt idx="2712">
                  <c:v>44918.883333333331</c:v>
                </c:pt>
                <c:pt idx="2713">
                  <c:v>44918.884027777778</c:v>
                </c:pt>
                <c:pt idx="2714">
                  <c:v>44918.884722222225</c:v>
                </c:pt>
                <c:pt idx="2715">
                  <c:v>44918.885416666664</c:v>
                </c:pt>
                <c:pt idx="2716">
                  <c:v>44918.886111111111</c:v>
                </c:pt>
                <c:pt idx="2717">
                  <c:v>44918.886805555558</c:v>
                </c:pt>
                <c:pt idx="2718">
                  <c:v>44918.887499999997</c:v>
                </c:pt>
                <c:pt idx="2719">
                  <c:v>44918.888194444444</c:v>
                </c:pt>
                <c:pt idx="2720">
                  <c:v>44918.888888888891</c:v>
                </c:pt>
                <c:pt idx="2721">
                  <c:v>44918.88958333333</c:v>
                </c:pt>
                <c:pt idx="2722">
                  <c:v>44918.890277777777</c:v>
                </c:pt>
                <c:pt idx="2723">
                  <c:v>44918.890972222223</c:v>
                </c:pt>
                <c:pt idx="2724">
                  <c:v>44918.89166666667</c:v>
                </c:pt>
                <c:pt idx="2725">
                  <c:v>44918.892361111109</c:v>
                </c:pt>
                <c:pt idx="2726">
                  <c:v>44918.893055555556</c:v>
                </c:pt>
                <c:pt idx="2727">
                  <c:v>44918.893750000003</c:v>
                </c:pt>
                <c:pt idx="2728">
                  <c:v>44918.894444444442</c:v>
                </c:pt>
                <c:pt idx="2729">
                  <c:v>44918.895138888889</c:v>
                </c:pt>
                <c:pt idx="2730">
                  <c:v>44918.895833333336</c:v>
                </c:pt>
                <c:pt idx="2731">
                  <c:v>44918.896527777775</c:v>
                </c:pt>
                <c:pt idx="2732">
                  <c:v>44918.897222222222</c:v>
                </c:pt>
                <c:pt idx="2733">
                  <c:v>44918.897916666669</c:v>
                </c:pt>
                <c:pt idx="2734">
                  <c:v>44918.898611111108</c:v>
                </c:pt>
                <c:pt idx="2735">
                  <c:v>44918.899305555555</c:v>
                </c:pt>
                <c:pt idx="2736">
                  <c:v>44918.9</c:v>
                </c:pt>
                <c:pt idx="2737">
                  <c:v>44918.900694444441</c:v>
                </c:pt>
                <c:pt idx="2738">
                  <c:v>44918.901388888888</c:v>
                </c:pt>
                <c:pt idx="2739">
                  <c:v>44918.902083333334</c:v>
                </c:pt>
                <c:pt idx="2740">
                  <c:v>44918.902777777781</c:v>
                </c:pt>
                <c:pt idx="2741">
                  <c:v>44918.90347222222</c:v>
                </c:pt>
                <c:pt idx="2742">
                  <c:v>44918.904166666667</c:v>
                </c:pt>
                <c:pt idx="2743">
                  <c:v>44918.904861111114</c:v>
                </c:pt>
                <c:pt idx="2744">
                  <c:v>44918.905555555553</c:v>
                </c:pt>
                <c:pt idx="2745">
                  <c:v>44918.90625</c:v>
                </c:pt>
                <c:pt idx="2746">
                  <c:v>44918.906944444447</c:v>
                </c:pt>
                <c:pt idx="2747">
                  <c:v>44918.907638888886</c:v>
                </c:pt>
                <c:pt idx="2748">
                  <c:v>44918.908333333333</c:v>
                </c:pt>
                <c:pt idx="2749">
                  <c:v>44918.90902777778</c:v>
                </c:pt>
                <c:pt idx="2750">
                  <c:v>44918.909722222219</c:v>
                </c:pt>
                <c:pt idx="2751">
                  <c:v>44918.910416666666</c:v>
                </c:pt>
                <c:pt idx="2752">
                  <c:v>44918.911111111112</c:v>
                </c:pt>
                <c:pt idx="2753">
                  <c:v>44918.911805555559</c:v>
                </c:pt>
                <c:pt idx="2754">
                  <c:v>44918.912499999999</c:v>
                </c:pt>
                <c:pt idx="2755">
                  <c:v>44918.913194444445</c:v>
                </c:pt>
                <c:pt idx="2756">
                  <c:v>44918.913888888892</c:v>
                </c:pt>
                <c:pt idx="2757">
                  <c:v>44918.914583333331</c:v>
                </c:pt>
                <c:pt idx="2758">
                  <c:v>44918.915277777778</c:v>
                </c:pt>
                <c:pt idx="2759">
                  <c:v>44918.915972222225</c:v>
                </c:pt>
                <c:pt idx="2760">
                  <c:v>44918.916666666664</c:v>
                </c:pt>
                <c:pt idx="2761">
                  <c:v>44918.917361111111</c:v>
                </c:pt>
                <c:pt idx="2762">
                  <c:v>44918.918055555558</c:v>
                </c:pt>
                <c:pt idx="2763">
                  <c:v>44918.918749999997</c:v>
                </c:pt>
                <c:pt idx="2764">
                  <c:v>44918.919444444444</c:v>
                </c:pt>
                <c:pt idx="2765">
                  <c:v>44918.920138888891</c:v>
                </c:pt>
                <c:pt idx="2766">
                  <c:v>44918.92083333333</c:v>
                </c:pt>
                <c:pt idx="2767">
                  <c:v>44918.921527777777</c:v>
                </c:pt>
                <c:pt idx="2768">
                  <c:v>44918.922222222223</c:v>
                </c:pt>
                <c:pt idx="2769">
                  <c:v>44918.92291666667</c:v>
                </c:pt>
                <c:pt idx="2770">
                  <c:v>44918.923611111109</c:v>
                </c:pt>
                <c:pt idx="2771">
                  <c:v>44918.924305555556</c:v>
                </c:pt>
                <c:pt idx="2772">
                  <c:v>44918.925000000003</c:v>
                </c:pt>
                <c:pt idx="2773">
                  <c:v>44918.925694444442</c:v>
                </c:pt>
                <c:pt idx="2774">
                  <c:v>44918.926388888889</c:v>
                </c:pt>
                <c:pt idx="2775">
                  <c:v>44918.927083333336</c:v>
                </c:pt>
                <c:pt idx="2776">
                  <c:v>44918.927777777775</c:v>
                </c:pt>
                <c:pt idx="2777">
                  <c:v>44918.928472222222</c:v>
                </c:pt>
                <c:pt idx="2778">
                  <c:v>44918.929166666669</c:v>
                </c:pt>
                <c:pt idx="2779">
                  <c:v>44918.929861111108</c:v>
                </c:pt>
                <c:pt idx="2780">
                  <c:v>44918.930555555555</c:v>
                </c:pt>
                <c:pt idx="2781">
                  <c:v>44918.931250000001</c:v>
                </c:pt>
                <c:pt idx="2782">
                  <c:v>44918.931944444441</c:v>
                </c:pt>
                <c:pt idx="2783">
                  <c:v>44918.932638888888</c:v>
                </c:pt>
                <c:pt idx="2784">
                  <c:v>44918.933333333334</c:v>
                </c:pt>
                <c:pt idx="2785">
                  <c:v>44918.934027777781</c:v>
                </c:pt>
                <c:pt idx="2786">
                  <c:v>44918.93472222222</c:v>
                </c:pt>
                <c:pt idx="2787">
                  <c:v>44918.935416666667</c:v>
                </c:pt>
                <c:pt idx="2788">
                  <c:v>44918.936111111114</c:v>
                </c:pt>
                <c:pt idx="2789">
                  <c:v>44918.936805555553</c:v>
                </c:pt>
                <c:pt idx="2790">
                  <c:v>44918.9375</c:v>
                </c:pt>
                <c:pt idx="2791">
                  <c:v>44918.938194444447</c:v>
                </c:pt>
                <c:pt idx="2792">
                  <c:v>44918.938888888886</c:v>
                </c:pt>
                <c:pt idx="2793">
                  <c:v>44918.939583333333</c:v>
                </c:pt>
                <c:pt idx="2794">
                  <c:v>44918.94027777778</c:v>
                </c:pt>
                <c:pt idx="2795">
                  <c:v>44918.940972222219</c:v>
                </c:pt>
                <c:pt idx="2796">
                  <c:v>44918.941666666666</c:v>
                </c:pt>
                <c:pt idx="2797">
                  <c:v>44918.942361111112</c:v>
                </c:pt>
                <c:pt idx="2798">
                  <c:v>44918.943055555559</c:v>
                </c:pt>
                <c:pt idx="2799">
                  <c:v>44918.943749999999</c:v>
                </c:pt>
                <c:pt idx="2800">
                  <c:v>44918.944444444445</c:v>
                </c:pt>
                <c:pt idx="2801">
                  <c:v>44918.945138888892</c:v>
                </c:pt>
                <c:pt idx="2802">
                  <c:v>44918.945833333331</c:v>
                </c:pt>
                <c:pt idx="2803">
                  <c:v>44918.946527777778</c:v>
                </c:pt>
                <c:pt idx="2804">
                  <c:v>44918.947222222225</c:v>
                </c:pt>
                <c:pt idx="2805">
                  <c:v>44918.947916666664</c:v>
                </c:pt>
                <c:pt idx="2806">
                  <c:v>44918.948611111111</c:v>
                </c:pt>
                <c:pt idx="2807">
                  <c:v>44918.949305555558</c:v>
                </c:pt>
                <c:pt idx="2808">
                  <c:v>44918.95</c:v>
                </c:pt>
                <c:pt idx="2809">
                  <c:v>44918.950694444444</c:v>
                </c:pt>
                <c:pt idx="2810">
                  <c:v>44918.951388888891</c:v>
                </c:pt>
                <c:pt idx="2811">
                  <c:v>44918.95208333333</c:v>
                </c:pt>
                <c:pt idx="2812">
                  <c:v>44918.952777777777</c:v>
                </c:pt>
                <c:pt idx="2813">
                  <c:v>44918.953472222223</c:v>
                </c:pt>
                <c:pt idx="2814">
                  <c:v>44918.95416666667</c:v>
                </c:pt>
                <c:pt idx="2815">
                  <c:v>44918.954861111109</c:v>
                </c:pt>
                <c:pt idx="2816">
                  <c:v>44918.955555555556</c:v>
                </c:pt>
                <c:pt idx="2817">
                  <c:v>44918.956250000003</c:v>
                </c:pt>
                <c:pt idx="2818">
                  <c:v>44918.956944444442</c:v>
                </c:pt>
                <c:pt idx="2819">
                  <c:v>44918.957638888889</c:v>
                </c:pt>
                <c:pt idx="2820">
                  <c:v>44918.958333333336</c:v>
                </c:pt>
                <c:pt idx="2821">
                  <c:v>44918.959027777775</c:v>
                </c:pt>
                <c:pt idx="2822">
                  <c:v>44918.959722222222</c:v>
                </c:pt>
                <c:pt idx="2823">
                  <c:v>44918.960416666669</c:v>
                </c:pt>
                <c:pt idx="2824">
                  <c:v>44918.961111111108</c:v>
                </c:pt>
                <c:pt idx="2825">
                  <c:v>44918.961805555555</c:v>
                </c:pt>
                <c:pt idx="2826">
                  <c:v>44918.962500000001</c:v>
                </c:pt>
                <c:pt idx="2827">
                  <c:v>44918.963194444441</c:v>
                </c:pt>
                <c:pt idx="2828">
                  <c:v>44918.963888888888</c:v>
                </c:pt>
                <c:pt idx="2829">
                  <c:v>44918.964583333334</c:v>
                </c:pt>
                <c:pt idx="2830">
                  <c:v>44918.965277777781</c:v>
                </c:pt>
                <c:pt idx="2831">
                  <c:v>44918.96597222222</c:v>
                </c:pt>
                <c:pt idx="2832">
                  <c:v>44918.966666666667</c:v>
                </c:pt>
                <c:pt idx="2833">
                  <c:v>44918.967361111114</c:v>
                </c:pt>
                <c:pt idx="2834">
                  <c:v>44918.968055555553</c:v>
                </c:pt>
                <c:pt idx="2835">
                  <c:v>44918.96875</c:v>
                </c:pt>
                <c:pt idx="2836">
                  <c:v>44918.969444444447</c:v>
                </c:pt>
                <c:pt idx="2837">
                  <c:v>44918.970138888886</c:v>
                </c:pt>
                <c:pt idx="2838">
                  <c:v>44918.970833333333</c:v>
                </c:pt>
                <c:pt idx="2839">
                  <c:v>44918.97152777778</c:v>
                </c:pt>
                <c:pt idx="2840">
                  <c:v>44918.972222222219</c:v>
                </c:pt>
                <c:pt idx="2841">
                  <c:v>44918.972916666666</c:v>
                </c:pt>
                <c:pt idx="2842">
                  <c:v>44918.973611111112</c:v>
                </c:pt>
                <c:pt idx="2843">
                  <c:v>44918.974305555559</c:v>
                </c:pt>
                <c:pt idx="2844">
                  <c:v>44918.974999999999</c:v>
                </c:pt>
                <c:pt idx="2845">
                  <c:v>44918.975694444445</c:v>
                </c:pt>
                <c:pt idx="2846">
                  <c:v>44918.976388888892</c:v>
                </c:pt>
                <c:pt idx="2847">
                  <c:v>44918.977083333331</c:v>
                </c:pt>
                <c:pt idx="2848">
                  <c:v>44918.977777777778</c:v>
                </c:pt>
                <c:pt idx="2849">
                  <c:v>44918.978472222225</c:v>
                </c:pt>
                <c:pt idx="2850">
                  <c:v>44918.979166666664</c:v>
                </c:pt>
                <c:pt idx="2851">
                  <c:v>44918.979861111111</c:v>
                </c:pt>
                <c:pt idx="2852">
                  <c:v>44918.980555555558</c:v>
                </c:pt>
                <c:pt idx="2853">
                  <c:v>44918.981249999997</c:v>
                </c:pt>
                <c:pt idx="2854">
                  <c:v>44918.981944444444</c:v>
                </c:pt>
                <c:pt idx="2855">
                  <c:v>44918.982638888891</c:v>
                </c:pt>
                <c:pt idx="2856">
                  <c:v>44918.98333333333</c:v>
                </c:pt>
                <c:pt idx="2857">
                  <c:v>44918.984027777777</c:v>
                </c:pt>
                <c:pt idx="2858">
                  <c:v>44918.984722222223</c:v>
                </c:pt>
                <c:pt idx="2859">
                  <c:v>44918.98541666667</c:v>
                </c:pt>
                <c:pt idx="2860">
                  <c:v>44918.986111111109</c:v>
                </c:pt>
                <c:pt idx="2861">
                  <c:v>44918.986805555556</c:v>
                </c:pt>
                <c:pt idx="2862">
                  <c:v>44918.987500000003</c:v>
                </c:pt>
                <c:pt idx="2863">
                  <c:v>44918.988194444442</c:v>
                </c:pt>
                <c:pt idx="2864">
                  <c:v>44918.988888888889</c:v>
                </c:pt>
                <c:pt idx="2865">
                  <c:v>44918.989583333336</c:v>
                </c:pt>
                <c:pt idx="2866">
                  <c:v>44918.990277777775</c:v>
                </c:pt>
                <c:pt idx="2867">
                  <c:v>44918.990972222222</c:v>
                </c:pt>
                <c:pt idx="2868">
                  <c:v>44918.991666666669</c:v>
                </c:pt>
                <c:pt idx="2869">
                  <c:v>44918.992361111108</c:v>
                </c:pt>
                <c:pt idx="2870">
                  <c:v>44918.993055555555</c:v>
                </c:pt>
                <c:pt idx="2871">
                  <c:v>44918.993750000001</c:v>
                </c:pt>
                <c:pt idx="2872">
                  <c:v>44918.994444444441</c:v>
                </c:pt>
                <c:pt idx="2873">
                  <c:v>44918.995138888888</c:v>
                </c:pt>
                <c:pt idx="2874">
                  <c:v>44918.995833333334</c:v>
                </c:pt>
                <c:pt idx="2875">
                  <c:v>44918.996527777781</c:v>
                </c:pt>
                <c:pt idx="2876">
                  <c:v>44918.99722222222</c:v>
                </c:pt>
                <c:pt idx="2877">
                  <c:v>44918.997916666667</c:v>
                </c:pt>
                <c:pt idx="2878">
                  <c:v>44918.998611111114</c:v>
                </c:pt>
                <c:pt idx="2879">
                  <c:v>44918.999305555553</c:v>
                </c:pt>
                <c:pt idx="2880">
                  <c:v>44919</c:v>
                </c:pt>
                <c:pt idx="2881">
                  <c:v>44919.000694444447</c:v>
                </c:pt>
                <c:pt idx="2882">
                  <c:v>44919.001388888886</c:v>
                </c:pt>
                <c:pt idx="2883">
                  <c:v>44919.002083333333</c:v>
                </c:pt>
                <c:pt idx="2884">
                  <c:v>44919.00277777778</c:v>
                </c:pt>
                <c:pt idx="2885">
                  <c:v>44919.003472222219</c:v>
                </c:pt>
                <c:pt idx="2886">
                  <c:v>44919.004166666666</c:v>
                </c:pt>
                <c:pt idx="2887">
                  <c:v>44919.004861111112</c:v>
                </c:pt>
                <c:pt idx="2888">
                  <c:v>44919.005555555559</c:v>
                </c:pt>
                <c:pt idx="2889">
                  <c:v>44919.006249999999</c:v>
                </c:pt>
                <c:pt idx="2890">
                  <c:v>44919.006944444445</c:v>
                </c:pt>
                <c:pt idx="2891">
                  <c:v>44919.007638888892</c:v>
                </c:pt>
                <c:pt idx="2892">
                  <c:v>44919.008333333331</c:v>
                </c:pt>
                <c:pt idx="2893">
                  <c:v>44919.009027777778</c:v>
                </c:pt>
                <c:pt idx="2894">
                  <c:v>44919.009722222225</c:v>
                </c:pt>
                <c:pt idx="2895">
                  <c:v>44919.010416666664</c:v>
                </c:pt>
                <c:pt idx="2896">
                  <c:v>44919.011111111111</c:v>
                </c:pt>
                <c:pt idx="2897">
                  <c:v>44919.011805555558</c:v>
                </c:pt>
                <c:pt idx="2898">
                  <c:v>44919.012499999997</c:v>
                </c:pt>
                <c:pt idx="2899">
                  <c:v>44919.013194444444</c:v>
                </c:pt>
                <c:pt idx="2900">
                  <c:v>44919.013888888891</c:v>
                </c:pt>
                <c:pt idx="2901">
                  <c:v>44919.01458333333</c:v>
                </c:pt>
                <c:pt idx="2902">
                  <c:v>44919.015277777777</c:v>
                </c:pt>
                <c:pt idx="2903">
                  <c:v>44919.015972222223</c:v>
                </c:pt>
                <c:pt idx="2904">
                  <c:v>44919.01666666667</c:v>
                </c:pt>
                <c:pt idx="2905">
                  <c:v>44919.017361111109</c:v>
                </c:pt>
                <c:pt idx="2906">
                  <c:v>44919.018055555556</c:v>
                </c:pt>
                <c:pt idx="2907">
                  <c:v>44919.018750000003</c:v>
                </c:pt>
                <c:pt idx="2908">
                  <c:v>44919.019444444442</c:v>
                </c:pt>
                <c:pt idx="2909">
                  <c:v>44919.020138888889</c:v>
                </c:pt>
                <c:pt idx="2910">
                  <c:v>44919.020833333336</c:v>
                </c:pt>
                <c:pt idx="2911">
                  <c:v>44919.021527777775</c:v>
                </c:pt>
                <c:pt idx="2912">
                  <c:v>44919.022222222222</c:v>
                </c:pt>
                <c:pt idx="2913">
                  <c:v>44919.022916666669</c:v>
                </c:pt>
                <c:pt idx="2914">
                  <c:v>44919.023611111108</c:v>
                </c:pt>
                <c:pt idx="2915">
                  <c:v>44919.024305555555</c:v>
                </c:pt>
                <c:pt idx="2916">
                  <c:v>44919.025000000001</c:v>
                </c:pt>
                <c:pt idx="2917">
                  <c:v>44919.025694444441</c:v>
                </c:pt>
                <c:pt idx="2918">
                  <c:v>44919.026388888888</c:v>
                </c:pt>
                <c:pt idx="2919">
                  <c:v>44919.027083333334</c:v>
                </c:pt>
                <c:pt idx="2920">
                  <c:v>44919.027777777781</c:v>
                </c:pt>
                <c:pt idx="2921">
                  <c:v>44919.02847222222</c:v>
                </c:pt>
                <c:pt idx="2922">
                  <c:v>44919.029166666667</c:v>
                </c:pt>
                <c:pt idx="2923">
                  <c:v>44919.029861111114</c:v>
                </c:pt>
                <c:pt idx="2924">
                  <c:v>44919.030555555553</c:v>
                </c:pt>
                <c:pt idx="2925">
                  <c:v>44919.03125</c:v>
                </c:pt>
                <c:pt idx="2926">
                  <c:v>44919.031944444447</c:v>
                </c:pt>
                <c:pt idx="2927">
                  <c:v>44919.032638888886</c:v>
                </c:pt>
                <c:pt idx="2928">
                  <c:v>44919.033333333333</c:v>
                </c:pt>
                <c:pt idx="2929">
                  <c:v>44919.03402777778</c:v>
                </c:pt>
                <c:pt idx="2930">
                  <c:v>44919.034722222219</c:v>
                </c:pt>
                <c:pt idx="2931">
                  <c:v>44919.035416666666</c:v>
                </c:pt>
                <c:pt idx="2932">
                  <c:v>44919.036111111112</c:v>
                </c:pt>
                <c:pt idx="2933">
                  <c:v>44919.036805555559</c:v>
                </c:pt>
                <c:pt idx="2934">
                  <c:v>44919.037499999999</c:v>
                </c:pt>
                <c:pt idx="2935">
                  <c:v>44919.038194444445</c:v>
                </c:pt>
                <c:pt idx="2936">
                  <c:v>44919.038888888892</c:v>
                </c:pt>
                <c:pt idx="2937">
                  <c:v>44919.039583333331</c:v>
                </c:pt>
                <c:pt idx="2938">
                  <c:v>44919.040277777778</c:v>
                </c:pt>
                <c:pt idx="2939">
                  <c:v>44919.040972222225</c:v>
                </c:pt>
                <c:pt idx="2940">
                  <c:v>44919.041666666664</c:v>
                </c:pt>
                <c:pt idx="2941">
                  <c:v>44919.042361111111</c:v>
                </c:pt>
                <c:pt idx="2942">
                  <c:v>44919.043055555558</c:v>
                </c:pt>
                <c:pt idx="2943">
                  <c:v>44919.043749999997</c:v>
                </c:pt>
                <c:pt idx="2944">
                  <c:v>44919.044444444444</c:v>
                </c:pt>
                <c:pt idx="2945">
                  <c:v>44919.045138888891</c:v>
                </c:pt>
                <c:pt idx="2946">
                  <c:v>44919.04583333333</c:v>
                </c:pt>
                <c:pt idx="2947">
                  <c:v>44919.046527777777</c:v>
                </c:pt>
                <c:pt idx="2948">
                  <c:v>44919.047222222223</c:v>
                </c:pt>
                <c:pt idx="2949">
                  <c:v>44919.04791666667</c:v>
                </c:pt>
                <c:pt idx="2950">
                  <c:v>44919.048611111109</c:v>
                </c:pt>
                <c:pt idx="2951">
                  <c:v>44919.049305555556</c:v>
                </c:pt>
                <c:pt idx="2952">
                  <c:v>44919.05</c:v>
                </c:pt>
                <c:pt idx="2953">
                  <c:v>44919.050694444442</c:v>
                </c:pt>
                <c:pt idx="2954">
                  <c:v>44919.051388888889</c:v>
                </c:pt>
                <c:pt idx="2955">
                  <c:v>44919.052083333336</c:v>
                </c:pt>
                <c:pt idx="2956">
                  <c:v>44919.052777777775</c:v>
                </c:pt>
                <c:pt idx="2957">
                  <c:v>44919.053472222222</c:v>
                </c:pt>
                <c:pt idx="2958">
                  <c:v>44919.054166666669</c:v>
                </c:pt>
                <c:pt idx="2959">
                  <c:v>44919.054861111108</c:v>
                </c:pt>
                <c:pt idx="2960">
                  <c:v>44919.055555555555</c:v>
                </c:pt>
                <c:pt idx="2961">
                  <c:v>44919.056250000001</c:v>
                </c:pt>
                <c:pt idx="2962">
                  <c:v>44919.056944444441</c:v>
                </c:pt>
                <c:pt idx="2963">
                  <c:v>44919.057638888888</c:v>
                </c:pt>
                <c:pt idx="2964">
                  <c:v>44919.058333333334</c:v>
                </c:pt>
                <c:pt idx="2965">
                  <c:v>44919.059027777781</c:v>
                </c:pt>
                <c:pt idx="2966">
                  <c:v>44919.05972222222</c:v>
                </c:pt>
                <c:pt idx="2967">
                  <c:v>44919.060416666667</c:v>
                </c:pt>
                <c:pt idx="2968">
                  <c:v>44919.061111111114</c:v>
                </c:pt>
                <c:pt idx="2969">
                  <c:v>44919.061805555553</c:v>
                </c:pt>
                <c:pt idx="2970">
                  <c:v>44919.0625</c:v>
                </c:pt>
                <c:pt idx="2971">
                  <c:v>44919.063194444447</c:v>
                </c:pt>
                <c:pt idx="2972">
                  <c:v>44919.063888888886</c:v>
                </c:pt>
                <c:pt idx="2973">
                  <c:v>44919.064583333333</c:v>
                </c:pt>
                <c:pt idx="2974">
                  <c:v>44919.06527777778</c:v>
                </c:pt>
                <c:pt idx="2975">
                  <c:v>44919.065972222219</c:v>
                </c:pt>
                <c:pt idx="2976">
                  <c:v>44919.066666666666</c:v>
                </c:pt>
                <c:pt idx="2977">
                  <c:v>44919.067361111112</c:v>
                </c:pt>
                <c:pt idx="2978">
                  <c:v>44919.068055555559</c:v>
                </c:pt>
                <c:pt idx="2979">
                  <c:v>44919.068749999999</c:v>
                </c:pt>
                <c:pt idx="2980">
                  <c:v>44919.069444444445</c:v>
                </c:pt>
                <c:pt idx="2981">
                  <c:v>44919.070138888892</c:v>
                </c:pt>
                <c:pt idx="2982">
                  <c:v>44919.070833333331</c:v>
                </c:pt>
                <c:pt idx="2983">
                  <c:v>44919.071527777778</c:v>
                </c:pt>
                <c:pt idx="2984">
                  <c:v>44919.072222222225</c:v>
                </c:pt>
                <c:pt idx="2985">
                  <c:v>44919.072916666664</c:v>
                </c:pt>
                <c:pt idx="2986">
                  <c:v>44919.073611111111</c:v>
                </c:pt>
                <c:pt idx="2987">
                  <c:v>44919.074305555558</c:v>
                </c:pt>
                <c:pt idx="2988">
                  <c:v>44919.074999999997</c:v>
                </c:pt>
                <c:pt idx="2989">
                  <c:v>44919.075694444444</c:v>
                </c:pt>
                <c:pt idx="2990">
                  <c:v>44919.076388888891</c:v>
                </c:pt>
                <c:pt idx="2991">
                  <c:v>44919.07708333333</c:v>
                </c:pt>
                <c:pt idx="2992">
                  <c:v>44919.077777777777</c:v>
                </c:pt>
                <c:pt idx="2993">
                  <c:v>44919.078472222223</c:v>
                </c:pt>
                <c:pt idx="2994">
                  <c:v>44919.07916666667</c:v>
                </c:pt>
                <c:pt idx="2995">
                  <c:v>44919.079861111109</c:v>
                </c:pt>
                <c:pt idx="2996">
                  <c:v>44919.080555555556</c:v>
                </c:pt>
                <c:pt idx="2997">
                  <c:v>44919.081250000003</c:v>
                </c:pt>
                <c:pt idx="2998">
                  <c:v>44919.081944444442</c:v>
                </c:pt>
                <c:pt idx="2999">
                  <c:v>44919.082638888889</c:v>
                </c:pt>
                <c:pt idx="3000">
                  <c:v>44919.083333333336</c:v>
                </c:pt>
                <c:pt idx="3001">
                  <c:v>44919.084027777775</c:v>
                </c:pt>
                <c:pt idx="3002">
                  <c:v>44919.084722222222</c:v>
                </c:pt>
                <c:pt idx="3003">
                  <c:v>44919.085416666669</c:v>
                </c:pt>
                <c:pt idx="3004">
                  <c:v>44919.086111111108</c:v>
                </c:pt>
                <c:pt idx="3005">
                  <c:v>44919.086805555555</c:v>
                </c:pt>
                <c:pt idx="3006">
                  <c:v>44919.087500000001</c:v>
                </c:pt>
                <c:pt idx="3007">
                  <c:v>44919.088194444441</c:v>
                </c:pt>
                <c:pt idx="3008">
                  <c:v>44919.088888888888</c:v>
                </c:pt>
                <c:pt idx="3009">
                  <c:v>44919.089583333334</c:v>
                </c:pt>
                <c:pt idx="3010">
                  <c:v>44919.090277777781</c:v>
                </c:pt>
                <c:pt idx="3011">
                  <c:v>44919.09097222222</c:v>
                </c:pt>
                <c:pt idx="3012">
                  <c:v>44919.091666666667</c:v>
                </c:pt>
                <c:pt idx="3013">
                  <c:v>44919.092361111114</c:v>
                </c:pt>
                <c:pt idx="3014">
                  <c:v>44919.093055555553</c:v>
                </c:pt>
                <c:pt idx="3015">
                  <c:v>44919.09375</c:v>
                </c:pt>
                <c:pt idx="3016">
                  <c:v>44919.094444444447</c:v>
                </c:pt>
                <c:pt idx="3017">
                  <c:v>44919.095138888886</c:v>
                </c:pt>
                <c:pt idx="3018">
                  <c:v>44919.095833333333</c:v>
                </c:pt>
                <c:pt idx="3019">
                  <c:v>44919.09652777778</c:v>
                </c:pt>
                <c:pt idx="3020">
                  <c:v>44919.097222222219</c:v>
                </c:pt>
                <c:pt idx="3021">
                  <c:v>44919.097916666666</c:v>
                </c:pt>
                <c:pt idx="3022">
                  <c:v>44919.098611111112</c:v>
                </c:pt>
                <c:pt idx="3023">
                  <c:v>44919.099305555559</c:v>
                </c:pt>
                <c:pt idx="3024">
                  <c:v>44919.1</c:v>
                </c:pt>
                <c:pt idx="3025">
                  <c:v>44919.100694444445</c:v>
                </c:pt>
                <c:pt idx="3026">
                  <c:v>44919.101388888892</c:v>
                </c:pt>
                <c:pt idx="3027">
                  <c:v>44919.102083333331</c:v>
                </c:pt>
                <c:pt idx="3028">
                  <c:v>44919.102777777778</c:v>
                </c:pt>
                <c:pt idx="3029">
                  <c:v>44919.103472222225</c:v>
                </c:pt>
                <c:pt idx="3030">
                  <c:v>44919.104166666664</c:v>
                </c:pt>
                <c:pt idx="3031">
                  <c:v>44919.104861111111</c:v>
                </c:pt>
                <c:pt idx="3032">
                  <c:v>44919.105555555558</c:v>
                </c:pt>
                <c:pt idx="3033">
                  <c:v>44919.106249999997</c:v>
                </c:pt>
                <c:pt idx="3034">
                  <c:v>44919.106944444444</c:v>
                </c:pt>
                <c:pt idx="3035">
                  <c:v>44919.107638888891</c:v>
                </c:pt>
                <c:pt idx="3036">
                  <c:v>44919.10833333333</c:v>
                </c:pt>
                <c:pt idx="3037">
                  <c:v>44919.109027777777</c:v>
                </c:pt>
                <c:pt idx="3038">
                  <c:v>44919.109722222223</c:v>
                </c:pt>
                <c:pt idx="3039">
                  <c:v>44919.11041666667</c:v>
                </c:pt>
                <c:pt idx="3040">
                  <c:v>44919.111111111109</c:v>
                </c:pt>
                <c:pt idx="3041">
                  <c:v>44919.111805555556</c:v>
                </c:pt>
                <c:pt idx="3042">
                  <c:v>44919.112500000003</c:v>
                </c:pt>
                <c:pt idx="3043">
                  <c:v>44919.113194444442</c:v>
                </c:pt>
                <c:pt idx="3044">
                  <c:v>44919.113888888889</c:v>
                </c:pt>
                <c:pt idx="3045">
                  <c:v>44919.114583333336</c:v>
                </c:pt>
                <c:pt idx="3046">
                  <c:v>44919.115277777775</c:v>
                </c:pt>
                <c:pt idx="3047">
                  <c:v>44919.115972222222</c:v>
                </c:pt>
                <c:pt idx="3048">
                  <c:v>44919.116666666669</c:v>
                </c:pt>
                <c:pt idx="3049">
                  <c:v>44919.117361111108</c:v>
                </c:pt>
                <c:pt idx="3050">
                  <c:v>44919.118055555555</c:v>
                </c:pt>
                <c:pt idx="3051">
                  <c:v>44919.118750000001</c:v>
                </c:pt>
                <c:pt idx="3052">
                  <c:v>44919.119444444441</c:v>
                </c:pt>
                <c:pt idx="3053">
                  <c:v>44919.120138888888</c:v>
                </c:pt>
                <c:pt idx="3054">
                  <c:v>44919.120833333334</c:v>
                </c:pt>
                <c:pt idx="3055">
                  <c:v>44919.121527777781</c:v>
                </c:pt>
                <c:pt idx="3056">
                  <c:v>44919.12222222222</c:v>
                </c:pt>
                <c:pt idx="3057">
                  <c:v>44919.122916666667</c:v>
                </c:pt>
                <c:pt idx="3058">
                  <c:v>44919.123611111114</c:v>
                </c:pt>
                <c:pt idx="3059">
                  <c:v>44919.124305555553</c:v>
                </c:pt>
                <c:pt idx="3060">
                  <c:v>44919.125</c:v>
                </c:pt>
                <c:pt idx="3061">
                  <c:v>44919.125694444447</c:v>
                </c:pt>
                <c:pt idx="3062">
                  <c:v>44919.126388888886</c:v>
                </c:pt>
                <c:pt idx="3063">
                  <c:v>44919.127083333333</c:v>
                </c:pt>
                <c:pt idx="3064">
                  <c:v>44919.12777777778</c:v>
                </c:pt>
                <c:pt idx="3065">
                  <c:v>44919.128472222219</c:v>
                </c:pt>
                <c:pt idx="3066">
                  <c:v>44919.129166666666</c:v>
                </c:pt>
                <c:pt idx="3067">
                  <c:v>44919.129861111112</c:v>
                </c:pt>
                <c:pt idx="3068">
                  <c:v>44919.130555555559</c:v>
                </c:pt>
                <c:pt idx="3069">
                  <c:v>44919.131249999999</c:v>
                </c:pt>
                <c:pt idx="3070">
                  <c:v>44919.131944444445</c:v>
                </c:pt>
                <c:pt idx="3071">
                  <c:v>44919.132638888892</c:v>
                </c:pt>
                <c:pt idx="3072">
                  <c:v>44919.133333333331</c:v>
                </c:pt>
                <c:pt idx="3073">
                  <c:v>44919.134027777778</c:v>
                </c:pt>
                <c:pt idx="3074">
                  <c:v>44919.134722222225</c:v>
                </c:pt>
                <c:pt idx="3075">
                  <c:v>44919.135416666664</c:v>
                </c:pt>
                <c:pt idx="3076">
                  <c:v>44919.136111111111</c:v>
                </c:pt>
                <c:pt idx="3077">
                  <c:v>44919.136805555558</c:v>
                </c:pt>
                <c:pt idx="3078">
                  <c:v>44919.137499999997</c:v>
                </c:pt>
                <c:pt idx="3079">
                  <c:v>44919.138194444444</c:v>
                </c:pt>
                <c:pt idx="3080">
                  <c:v>44919.138888888891</c:v>
                </c:pt>
                <c:pt idx="3081">
                  <c:v>44919.13958333333</c:v>
                </c:pt>
                <c:pt idx="3082">
                  <c:v>44919.140277777777</c:v>
                </c:pt>
                <c:pt idx="3083">
                  <c:v>44919.140972222223</c:v>
                </c:pt>
                <c:pt idx="3084">
                  <c:v>44919.14166666667</c:v>
                </c:pt>
                <c:pt idx="3085">
                  <c:v>44919.142361111109</c:v>
                </c:pt>
                <c:pt idx="3086">
                  <c:v>44919.143055555556</c:v>
                </c:pt>
                <c:pt idx="3087">
                  <c:v>44919.143750000003</c:v>
                </c:pt>
                <c:pt idx="3088">
                  <c:v>44919.144444444442</c:v>
                </c:pt>
                <c:pt idx="3089">
                  <c:v>44919.145138888889</c:v>
                </c:pt>
                <c:pt idx="3090">
                  <c:v>44919.145833333336</c:v>
                </c:pt>
                <c:pt idx="3091">
                  <c:v>44919.146527777775</c:v>
                </c:pt>
                <c:pt idx="3092">
                  <c:v>44919.147222222222</c:v>
                </c:pt>
                <c:pt idx="3093">
                  <c:v>44919.147916666669</c:v>
                </c:pt>
                <c:pt idx="3094">
                  <c:v>44919.148611111108</c:v>
                </c:pt>
                <c:pt idx="3095">
                  <c:v>44919.149305555555</c:v>
                </c:pt>
                <c:pt idx="3096">
                  <c:v>44919.15</c:v>
                </c:pt>
                <c:pt idx="3097">
                  <c:v>44919.150694444441</c:v>
                </c:pt>
                <c:pt idx="3098">
                  <c:v>44919.151388888888</c:v>
                </c:pt>
                <c:pt idx="3099">
                  <c:v>44919.152083333334</c:v>
                </c:pt>
                <c:pt idx="3100">
                  <c:v>44919.152777777781</c:v>
                </c:pt>
                <c:pt idx="3101">
                  <c:v>44919.15347222222</c:v>
                </c:pt>
                <c:pt idx="3102">
                  <c:v>44919.154166666667</c:v>
                </c:pt>
                <c:pt idx="3103">
                  <c:v>44919.154861111114</c:v>
                </c:pt>
                <c:pt idx="3104">
                  <c:v>44919.155555555553</c:v>
                </c:pt>
                <c:pt idx="3105">
                  <c:v>44919.15625</c:v>
                </c:pt>
                <c:pt idx="3106">
                  <c:v>44919.156944444447</c:v>
                </c:pt>
                <c:pt idx="3107">
                  <c:v>44919.157638888886</c:v>
                </c:pt>
                <c:pt idx="3108">
                  <c:v>44919.158333333333</c:v>
                </c:pt>
                <c:pt idx="3109">
                  <c:v>44919.15902777778</c:v>
                </c:pt>
                <c:pt idx="3110">
                  <c:v>44919.159722222219</c:v>
                </c:pt>
                <c:pt idx="3111">
                  <c:v>44919.160416666666</c:v>
                </c:pt>
                <c:pt idx="3112">
                  <c:v>44919.161111111112</c:v>
                </c:pt>
                <c:pt idx="3113">
                  <c:v>44919.161805555559</c:v>
                </c:pt>
                <c:pt idx="3114">
                  <c:v>44919.162499999999</c:v>
                </c:pt>
                <c:pt idx="3115">
                  <c:v>44919.163194444445</c:v>
                </c:pt>
                <c:pt idx="3116">
                  <c:v>44919.163888888892</c:v>
                </c:pt>
                <c:pt idx="3117">
                  <c:v>44919.164583333331</c:v>
                </c:pt>
                <c:pt idx="3118">
                  <c:v>44919.165277777778</c:v>
                </c:pt>
                <c:pt idx="3119">
                  <c:v>44919.165972222225</c:v>
                </c:pt>
                <c:pt idx="3120">
                  <c:v>44919.166666666664</c:v>
                </c:pt>
                <c:pt idx="3121">
                  <c:v>44919.167361111111</c:v>
                </c:pt>
                <c:pt idx="3122">
                  <c:v>44919.168055555558</c:v>
                </c:pt>
                <c:pt idx="3123">
                  <c:v>44919.168749999997</c:v>
                </c:pt>
                <c:pt idx="3124">
                  <c:v>44919.169444444444</c:v>
                </c:pt>
                <c:pt idx="3125">
                  <c:v>44919.170138888891</c:v>
                </c:pt>
                <c:pt idx="3126">
                  <c:v>44919.17083333333</c:v>
                </c:pt>
                <c:pt idx="3127">
                  <c:v>44919.171527777777</c:v>
                </c:pt>
                <c:pt idx="3128">
                  <c:v>44919.172222222223</c:v>
                </c:pt>
                <c:pt idx="3129">
                  <c:v>44919.17291666667</c:v>
                </c:pt>
                <c:pt idx="3130">
                  <c:v>44919.173611111109</c:v>
                </c:pt>
                <c:pt idx="3131">
                  <c:v>44919.174305555556</c:v>
                </c:pt>
                <c:pt idx="3132">
                  <c:v>44919.175000000003</c:v>
                </c:pt>
                <c:pt idx="3133">
                  <c:v>44919.175694444442</c:v>
                </c:pt>
                <c:pt idx="3134">
                  <c:v>44919.176388888889</c:v>
                </c:pt>
                <c:pt idx="3135">
                  <c:v>44919.177083333336</c:v>
                </c:pt>
                <c:pt idx="3136">
                  <c:v>44919.177777777775</c:v>
                </c:pt>
                <c:pt idx="3137">
                  <c:v>44919.178472222222</c:v>
                </c:pt>
                <c:pt idx="3138">
                  <c:v>44919.179166666669</c:v>
                </c:pt>
                <c:pt idx="3139">
                  <c:v>44919.179861111108</c:v>
                </c:pt>
                <c:pt idx="3140">
                  <c:v>44919.180555555555</c:v>
                </c:pt>
                <c:pt idx="3141">
                  <c:v>44919.181250000001</c:v>
                </c:pt>
                <c:pt idx="3142">
                  <c:v>44919.181944444441</c:v>
                </c:pt>
                <c:pt idx="3143">
                  <c:v>44919.182638888888</c:v>
                </c:pt>
                <c:pt idx="3144">
                  <c:v>44919.183333333334</c:v>
                </c:pt>
                <c:pt idx="3145">
                  <c:v>44919.184027777781</c:v>
                </c:pt>
                <c:pt idx="3146">
                  <c:v>44919.18472222222</c:v>
                </c:pt>
                <c:pt idx="3147">
                  <c:v>44919.185416666667</c:v>
                </c:pt>
                <c:pt idx="3148">
                  <c:v>44919.186111111114</c:v>
                </c:pt>
                <c:pt idx="3149">
                  <c:v>44919.186805555553</c:v>
                </c:pt>
                <c:pt idx="3150">
                  <c:v>44919.1875</c:v>
                </c:pt>
                <c:pt idx="3151">
                  <c:v>44919.188194444447</c:v>
                </c:pt>
                <c:pt idx="3152">
                  <c:v>44919.188888888886</c:v>
                </c:pt>
                <c:pt idx="3153">
                  <c:v>44919.189583333333</c:v>
                </c:pt>
                <c:pt idx="3154">
                  <c:v>44919.19027777778</c:v>
                </c:pt>
                <c:pt idx="3155">
                  <c:v>44919.190972222219</c:v>
                </c:pt>
                <c:pt idx="3156">
                  <c:v>44919.191666666666</c:v>
                </c:pt>
                <c:pt idx="3157">
                  <c:v>44919.192361111112</c:v>
                </c:pt>
                <c:pt idx="3158">
                  <c:v>44919.193055555559</c:v>
                </c:pt>
                <c:pt idx="3159">
                  <c:v>44919.193749999999</c:v>
                </c:pt>
                <c:pt idx="3160">
                  <c:v>44919.194444444445</c:v>
                </c:pt>
                <c:pt idx="3161">
                  <c:v>44919.195138888892</c:v>
                </c:pt>
                <c:pt idx="3162">
                  <c:v>44919.195833333331</c:v>
                </c:pt>
                <c:pt idx="3163">
                  <c:v>44919.196527777778</c:v>
                </c:pt>
                <c:pt idx="3164">
                  <c:v>44919.197222222225</c:v>
                </c:pt>
                <c:pt idx="3165">
                  <c:v>44919.197916666664</c:v>
                </c:pt>
                <c:pt idx="3166">
                  <c:v>44919.198611111111</c:v>
                </c:pt>
                <c:pt idx="3167">
                  <c:v>44919.199305555558</c:v>
                </c:pt>
                <c:pt idx="3168">
                  <c:v>44919.199999999997</c:v>
                </c:pt>
                <c:pt idx="3169">
                  <c:v>44919.200694444444</c:v>
                </c:pt>
                <c:pt idx="3170">
                  <c:v>44919.201388888891</c:v>
                </c:pt>
                <c:pt idx="3171">
                  <c:v>44919.20208333333</c:v>
                </c:pt>
                <c:pt idx="3172">
                  <c:v>44919.202777777777</c:v>
                </c:pt>
                <c:pt idx="3173">
                  <c:v>44919.203472222223</c:v>
                </c:pt>
                <c:pt idx="3174">
                  <c:v>44919.20416666667</c:v>
                </c:pt>
                <c:pt idx="3175">
                  <c:v>44919.204861111109</c:v>
                </c:pt>
                <c:pt idx="3176">
                  <c:v>44919.205555555556</c:v>
                </c:pt>
                <c:pt idx="3177">
                  <c:v>44919.206250000003</c:v>
                </c:pt>
                <c:pt idx="3178">
                  <c:v>44919.206944444442</c:v>
                </c:pt>
                <c:pt idx="3179">
                  <c:v>44919.207638888889</c:v>
                </c:pt>
                <c:pt idx="3180">
                  <c:v>44919.208333333336</c:v>
                </c:pt>
                <c:pt idx="3181">
                  <c:v>44919.209027777775</c:v>
                </c:pt>
                <c:pt idx="3182">
                  <c:v>44919.209722222222</c:v>
                </c:pt>
                <c:pt idx="3183">
                  <c:v>44919.210416666669</c:v>
                </c:pt>
                <c:pt idx="3184">
                  <c:v>44919.211111111108</c:v>
                </c:pt>
                <c:pt idx="3185">
                  <c:v>44919.211805555555</c:v>
                </c:pt>
                <c:pt idx="3186">
                  <c:v>44919.212500000001</c:v>
                </c:pt>
                <c:pt idx="3187">
                  <c:v>44919.213194444441</c:v>
                </c:pt>
                <c:pt idx="3188">
                  <c:v>44919.213888888888</c:v>
                </c:pt>
                <c:pt idx="3189">
                  <c:v>44919.214583333334</c:v>
                </c:pt>
                <c:pt idx="3190">
                  <c:v>44919.215277777781</c:v>
                </c:pt>
                <c:pt idx="3191">
                  <c:v>44919.21597222222</c:v>
                </c:pt>
                <c:pt idx="3192">
                  <c:v>44919.216666666667</c:v>
                </c:pt>
                <c:pt idx="3193">
                  <c:v>44919.217361111114</c:v>
                </c:pt>
                <c:pt idx="3194">
                  <c:v>44919.218055555553</c:v>
                </c:pt>
                <c:pt idx="3195">
                  <c:v>44919.21875</c:v>
                </c:pt>
                <c:pt idx="3196">
                  <c:v>44919.219444444447</c:v>
                </c:pt>
                <c:pt idx="3197">
                  <c:v>44919.220138888886</c:v>
                </c:pt>
                <c:pt idx="3198">
                  <c:v>44919.220833333333</c:v>
                </c:pt>
                <c:pt idx="3199">
                  <c:v>44919.22152777778</c:v>
                </c:pt>
                <c:pt idx="3200">
                  <c:v>44919.222222222219</c:v>
                </c:pt>
                <c:pt idx="3201">
                  <c:v>44919.222916666666</c:v>
                </c:pt>
                <c:pt idx="3202">
                  <c:v>44919.223611111112</c:v>
                </c:pt>
                <c:pt idx="3203">
                  <c:v>44919.224305555559</c:v>
                </c:pt>
                <c:pt idx="3204">
                  <c:v>44919.224999999999</c:v>
                </c:pt>
                <c:pt idx="3205">
                  <c:v>44919.225694444445</c:v>
                </c:pt>
                <c:pt idx="3206">
                  <c:v>44919.226388888892</c:v>
                </c:pt>
                <c:pt idx="3207">
                  <c:v>44919.227083333331</c:v>
                </c:pt>
                <c:pt idx="3208">
                  <c:v>44919.227777777778</c:v>
                </c:pt>
                <c:pt idx="3209">
                  <c:v>44919.228472222225</c:v>
                </c:pt>
                <c:pt idx="3210">
                  <c:v>44919.229166666664</c:v>
                </c:pt>
                <c:pt idx="3211">
                  <c:v>44919.229861111111</c:v>
                </c:pt>
                <c:pt idx="3212">
                  <c:v>44919.230555555558</c:v>
                </c:pt>
                <c:pt idx="3213">
                  <c:v>44919.231249999997</c:v>
                </c:pt>
                <c:pt idx="3214">
                  <c:v>44919.231944444444</c:v>
                </c:pt>
                <c:pt idx="3215">
                  <c:v>44919.232638888891</c:v>
                </c:pt>
                <c:pt idx="3216">
                  <c:v>44919.23333333333</c:v>
                </c:pt>
                <c:pt idx="3217">
                  <c:v>44919.234027777777</c:v>
                </c:pt>
                <c:pt idx="3218">
                  <c:v>44919.234722222223</c:v>
                </c:pt>
                <c:pt idx="3219">
                  <c:v>44919.23541666667</c:v>
                </c:pt>
                <c:pt idx="3220">
                  <c:v>44919.236111111109</c:v>
                </c:pt>
                <c:pt idx="3221">
                  <c:v>44919.236805555556</c:v>
                </c:pt>
                <c:pt idx="3222">
                  <c:v>44919.237500000003</c:v>
                </c:pt>
                <c:pt idx="3223">
                  <c:v>44919.238194444442</c:v>
                </c:pt>
                <c:pt idx="3224">
                  <c:v>44919.238888888889</c:v>
                </c:pt>
                <c:pt idx="3225">
                  <c:v>44919.239583333336</c:v>
                </c:pt>
                <c:pt idx="3226">
                  <c:v>44919.240277777775</c:v>
                </c:pt>
                <c:pt idx="3227">
                  <c:v>44919.240972222222</c:v>
                </c:pt>
                <c:pt idx="3228">
                  <c:v>44919.241666666669</c:v>
                </c:pt>
                <c:pt idx="3229">
                  <c:v>44919.242361111108</c:v>
                </c:pt>
                <c:pt idx="3230">
                  <c:v>44919.243055555555</c:v>
                </c:pt>
                <c:pt idx="3231">
                  <c:v>44919.243750000001</c:v>
                </c:pt>
                <c:pt idx="3232">
                  <c:v>44919.244444444441</c:v>
                </c:pt>
                <c:pt idx="3233">
                  <c:v>44919.245138888888</c:v>
                </c:pt>
                <c:pt idx="3234">
                  <c:v>44919.245833333334</c:v>
                </c:pt>
                <c:pt idx="3235">
                  <c:v>44919.246527777781</c:v>
                </c:pt>
                <c:pt idx="3236">
                  <c:v>44919.24722222222</c:v>
                </c:pt>
                <c:pt idx="3237">
                  <c:v>44919.247916666667</c:v>
                </c:pt>
                <c:pt idx="3238">
                  <c:v>44919.248611111114</c:v>
                </c:pt>
                <c:pt idx="3239">
                  <c:v>44919.249305555553</c:v>
                </c:pt>
                <c:pt idx="3240">
                  <c:v>44919.25</c:v>
                </c:pt>
                <c:pt idx="3241">
                  <c:v>44919.250694444447</c:v>
                </c:pt>
                <c:pt idx="3242">
                  <c:v>44919.251388888886</c:v>
                </c:pt>
                <c:pt idx="3243">
                  <c:v>44919.252083333333</c:v>
                </c:pt>
                <c:pt idx="3244">
                  <c:v>44919.25277777778</c:v>
                </c:pt>
                <c:pt idx="3245">
                  <c:v>44919.253472222219</c:v>
                </c:pt>
                <c:pt idx="3246">
                  <c:v>44919.254166666666</c:v>
                </c:pt>
                <c:pt idx="3247">
                  <c:v>44919.254861111112</c:v>
                </c:pt>
                <c:pt idx="3248">
                  <c:v>44919.255555555559</c:v>
                </c:pt>
                <c:pt idx="3249">
                  <c:v>44919.256249999999</c:v>
                </c:pt>
                <c:pt idx="3250">
                  <c:v>44919.256944444445</c:v>
                </c:pt>
                <c:pt idx="3251">
                  <c:v>44919.257638888892</c:v>
                </c:pt>
                <c:pt idx="3252">
                  <c:v>44919.258333333331</c:v>
                </c:pt>
                <c:pt idx="3253">
                  <c:v>44919.259027777778</c:v>
                </c:pt>
                <c:pt idx="3254">
                  <c:v>44919.259722222225</c:v>
                </c:pt>
                <c:pt idx="3255">
                  <c:v>44919.260416666664</c:v>
                </c:pt>
                <c:pt idx="3256">
                  <c:v>44919.261111111111</c:v>
                </c:pt>
                <c:pt idx="3257">
                  <c:v>44919.261805555558</c:v>
                </c:pt>
                <c:pt idx="3258">
                  <c:v>44919.262499999997</c:v>
                </c:pt>
                <c:pt idx="3259">
                  <c:v>44919.263194444444</c:v>
                </c:pt>
                <c:pt idx="3260">
                  <c:v>44919.263888888891</c:v>
                </c:pt>
                <c:pt idx="3261">
                  <c:v>44919.26458333333</c:v>
                </c:pt>
                <c:pt idx="3262">
                  <c:v>44919.265277777777</c:v>
                </c:pt>
                <c:pt idx="3263">
                  <c:v>44919.265972222223</c:v>
                </c:pt>
                <c:pt idx="3264">
                  <c:v>44919.26666666667</c:v>
                </c:pt>
                <c:pt idx="3265">
                  <c:v>44919.267361111109</c:v>
                </c:pt>
                <c:pt idx="3266">
                  <c:v>44919.268055555556</c:v>
                </c:pt>
                <c:pt idx="3267">
                  <c:v>44919.268750000003</c:v>
                </c:pt>
                <c:pt idx="3268">
                  <c:v>44919.269444444442</c:v>
                </c:pt>
                <c:pt idx="3269">
                  <c:v>44919.270138888889</c:v>
                </c:pt>
                <c:pt idx="3270">
                  <c:v>44919.270833333336</c:v>
                </c:pt>
                <c:pt idx="3271">
                  <c:v>44919.271527777775</c:v>
                </c:pt>
                <c:pt idx="3272">
                  <c:v>44919.272222222222</c:v>
                </c:pt>
                <c:pt idx="3273">
                  <c:v>44919.272916666669</c:v>
                </c:pt>
                <c:pt idx="3274">
                  <c:v>44919.273611111108</c:v>
                </c:pt>
                <c:pt idx="3275">
                  <c:v>44919.274305555555</c:v>
                </c:pt>
                <c:pt idx="3276">
                  <c:v>44919.275000000001</c:v>
                </c:pt>
                <c:pt idx="3277">
                  <c:v>44919.275694444441</c:v>
                </c:pt>
                <c:pt idx="3278">
                  <c:v>44919.276388888888</c:v>
                </c:pt>
                <c:pt idx="3279">
                  <c:v>44919.277083333334</c:v>
                </c:pt>
                <c:pt idx="3280">
                  <c:v>44919.277777777781</c:v>
                </c:pt>
                <c:pt idx="3281">
                  <c:v>44919.27847222222</c:v>
                </c:pt>
                <c:pt idx="3282">
                  <c:v>44919.279166666667</c:v>
                </c:pt>
                <c:pt idx="3283">
                  <c:v>44919.279861111114</c:v>
                </c:pt>
                <c:pt idx="3284">
                  <c:v>44919.280555555553</c:v>
                </c:pt>
                <c:pt idx="3285">
                  <c:v>44919.28125</c:v>
                </c:pt>
                <c:pt idx="3286">
                  <c:v>44919.281944444447</c:v>
                </c:pt>
                <c:pt idx="3287">
                  <c:v>44919.282638888886</c:v>
                </c:pt>
                <c:pt idx="3288">
                  <c:v>44919.283333333333</c:v>
                </c:pt>
                <c:pt idx="3289">
                  <c:v>44919.28402777778</c:v>
                </c:pt>
                <c:pt idx="3290">
                  <c:v>44919.284722222219</c:v>
                </c:pt>
                <c:pt idx="3291">
                  <c:v>44919.285416666666</c:v>
                </c:pt>
                <c:pt idx="3292">
                  <c:v>44919.286111111112</c:v>
                </c:pt>
                <c:pt idx="3293">
                  <c:v>44919.286805555559</c:v>
                </c:pt>
                <c:pt idx="3294">
                  <c:v>44919.287499999999</c:v>
                </c:pt>
                <c:pt idx="3295">
                  <c:v>44919.288194444445</c:v>
                </c:pt>
                <c:pt idx="3296">
                  <c:v>44919.288888888892</c:v>
                </c:pt>
                <c:pt idx="3297">
                  <c:v>44919.289583333331</c:v>
                </c:pt>
                <c:pt idx="3298">
                  <c:v>44919.290277777778</c:v>
                </c:pt>
                <c:pt idx="3299">
                  <c:v>44919.290972222225</c:v>
                </c:pt>
                <c:pt idx="3300">
                  <c:v>44919.291666666664</c:v>
                </c:pt>
                <c:pt idx="3301">
                  <c:v>44919.292361111111</c:v>
                </c:pt>
                <c:pt idx="3302">
                  <c:v>44919.293055555558</c:v>
                </c:pt>
                <c:pt idx="3303">
                  <c:v>44919.293749999997</c:v>
                </c:pt>
                <c:pt idx="3304">
                  <c:v>44919.294444444444</c:v>
                </c:pt>
                <c:pt idx="3305">
                  <c:v>44919.295138888891</c:v>
                </c:pt>
                <c:pt idx="3306">
                  <c:v>44919.29583333333</c:v>
                </c:pt>
                <c:pt idx="3307">
                  <c:v>44919.296527777777</c:v>
                </c:pt>
                <c:pt idx="3308">
                  <c:v>44919.297222222223</c:v>
                </c:pt>
                <c:pt idx="3309">
                  <c:v>44919.29791666667</c:v>
                </c:pt>
                <c:pt idx="3310">
                  <c:v>44919.298611111109</c:v>
                </c:pt>
                <c:pt idx="3311">
                  <c:v>44919.299305555556</c:v>
                </c:pt>
                <c:pt idx="3312">
                  <c:v>44919.3</c:v>
                </c:pt>
                <c:pt idx="3313">
                  <c:v>44919.300694444442</c:v>
                </c:pt>
                <c:pt idx="3314">
                  <c:v>44919.301388888889</c:v>
                </c:pt>
                <c:pt idx="3315">
                  <c:v>44919.302083333336</c:v>
                </c:pt>
                <c:pt idx="3316">
                  <c:v>44919.302777777775</c:v>
                </c:pt>
                <c:pt idx="3317">
                  <c:v>44919.303472222222</c:v>
                </c:pt>
                <c:pt idx="3318">
                  <c:v>44919.304166666669</c:v>
                </c:pt>
                <c:pt idx="3319">
                  <c:v>44919.304861111108</c:v>
                </c:pt>
                <c:pt idx="3320">
                  <c:v>44919.305555555555</c:v>
                </c:pt>
                <c:pt idx="3321">
                  <c:v>44919.306250000001</c:v>
                </c:pt>
                <c:pt idx="3322">
                  <c:v>44919.306944444441</c:v>
                </c:pt>
                <c:pt idx="3323">
                  <c:v>44919.307638888888</c:v>
                </c:pt>
                <c:pt idx="3324">
                  <c:v>44919.308333333334</c:v>
                </c:pt>
                <c:pt idx="3325">
                  <c:v>44919.309027777781</c:v>
                </c:pt>
                <c:pt idx="3326">
                  <c:v>44919.30972222222</c:v>
                </c:pt>
                <c:pt idx="3327">
                  <c:v>44919.310416666667</c:v>
                </c:pt>
                <c:pt idx="3328">
                  <c:v>44919.311111111114</c:v>
                </c:pt>
                <c:pt idx="3329">
                  <c:v>44919.311805555553</c:v>
                </c:pt>
                <c:pt idx="3330">
                  <c:v>44919.3125</c:v>
                </c:pt>
                <c:pt idx="3331">
                  <c:v>44919.313194444447</c:v>
                </c:pt>
                <c:pt idx="3332">
                  <c:v>44919.313888888886</c:v>
                </c:pt>
                <c:pt idx="3333">
                  <c:v>44919.314583333333</c:v>
                </c:pt>
                <c:pt idx="3334">
                  <c:v>44919.31527777778</c:v>
                </c:pt>
                <c:pt idx="3335">
                  <c:v>44919.315972222219</c:v>
                </c:pt>
                <c:pt idx="3336">
                  <c:v>44919.316666666666</c:v>
                </c:pt>
                <c:pt idx="3337">
                  <c:v>44919.317361111112</c:v>
                </c:pt>
                <c:pt idx="3338">
                  <c:v>44919.318055555559</c:v>
                </c:pt>
                <c:pt idx="3339">
                  <c:v>44919.318749999999</c:v>
                </c:pt>
                <c:pt idx="3340">
                  <c:v>44919.319444444445</c:v>
                </c:pt>
                <c:pt idx="3341">
                  <c:v>44919.320138888892</c:v>
                </c:pt>
                <c:pt idx="3342">
                  <c:v>44919.320833333331</c:v>
                </c:pt>
                <c:pt idx="3343">
                  <c:v>44919.321527777778</c:v>
                </c:pt>
                <c:pt idx="3344">
                  <c:v>44919.322222222225</c:v>
                </c:pt>
                <c:pt idx="3345">
                  <c:v>44919.322916666664</c:v>
                </c:pt>
                <c:pt idx="3346">
                  <c:v>44919.323611111111</c:v>
                </c:pt>
                <c:pt idx="3347">
                  <c:v>44919.324305555558</c:v>
                </c:pt>
                <c:pt idx="3348">
                  <c:v>44919.324999999997</c:v>
                </c:pt>
                <c:pt idx="3349">
                  <c:v>44919.325694444444</c:v>
                </c:pt>
                <c:pt idx="3350">
                  <c:v>44919.326388888891</c:v>
                </c:pt>
                <c:pt idx="3351">
                  <c:v>44919.32708333333</c:v>
                </c:pt>
                <c:pt idx="3352">
                  <c:v>44919.327777777777</c:v>
                </c:pt>
                <c:pt idx="3353">
                  <c:v>44919.328472222223</c:v>
                </c:pt>
                <c:pt idx="3354">
                  <c:v>44919.32916666667</c:v>
                </c:pt>
                <c:pt idx="3355">
                  <c:v>44919.329861111109</c:v>
                </c:pt>
                <c:pt idx="3356">
                  <c:v>44919.330555555556</c:v>
                </c:pt>
                <c:pt idx="3357">
                  <c:v>44919.331250000003</c:v>
                </c:pt>
                <c:pt idx="3358">
                  <c:v>44919.331944444442</c:v>
                </c:pt>
                <c:pt idx="3359">
                  <c:v>44919.332638888889</c:v>
                </c:pt>
                <c:pt idx="3360">
                  <c:v>44919.333333333336</c:v>
                </c:pt>
                <c:pt idx="3361">
                  <c:v>44919.334027777775</c:v>
                </c:pt>
                <c:pt idx="3362">
                  <c:v>44919.334722222222</c:v>
                </c:pt>
                <c:pt idx="3363">
                  <c:v>44919.335416666669</c:v>
                </c:pt>
                <c:pt idx="3364">
                  <c:v>44919.336111111108</c:v>
                </c:pt>
                <c:pt idx="3365">
                  <c:v>44919.336805555555</c:v>
                </c:pt>
                <c:pt idx="3366">
                  <c:v>44919.337500000001</c:v>
                </c:pt>
                <c:pt idx="3367">
                  <c:v>44919.338194444441</c:v>
                </c:pt>
                <c:pt idx="3368">
                  <c:v>44919.338888888888</c:v>
                </c:pt>
                <c:pt idx="3369">
                  <c:v>44919.339583333334</c:v>
                </c:pt>
                <c:pt idx="3370">
                  <c:v>44919.340277777781</c:v>
                </c:pt>
                <c:pt idx="3371">
                  <c:v>44919.34097222222</c:v>
                </c:pt>
                <c:pt idx="3372">
                  <c:v>44919.341666666667</c:v>
                </c:pt>
                <c:pt idx="3373">
                  <c:v>44919.342361111114</c:v>
                </c:pt>
                <c:pt idx="3374">
                  <c:v>44919.343055555553</c:v>
                </c:pt>
                <c:pt idx="3375">
                  <c:v>44919.34375</c:v>
                </c:pt>
                <c:pt idx="3376">
                  <c:v>44919.344444444447</c:v>
                </c:pt>
                <c:pt idx="3377">
                  <c:v>44919.345138888886</c:v>
                </c:pt>
                <c:pt idx="3378">
                  <c:v>44919.345833333333</c:v>
                </c:pt>
                <c:pt idx="3379">
                  <c:v>44919.34652777778</c:v>
                </c:pt>
                <c:pt idx="3380">
                  <c:v>44919.347222222219</c:v>
                </c:pt>
                <c:pt idx="3381">
                  <c:v>44919.347916666666</c:v>
                </c:pt>
                <c:pt idx="3382">
                  <c:v>44919.348611111112</c:v>
                </c:pt>
                <c:pt idx="3383">
                  <c:v>44919.349305555559</c:v>
                </c:pt>
                <c:pt idx="3384">
                  <c:v>44919.35</c:v>
                </c:pt>
                <c:pt idx="3385">
                  <c:v>44919.350694444445</c:v>
                </c:pt>
                <c:pt idx="3386">
                  <c:v>44919.351388888892</c:v>
                </c:pt>
                <c:pt idx="3387">
                  <c:v>44919.352083333331</c:v>
                </c:pt>
                <c:pt idx="3388">
                  <c:v>44919.352777777778</c:v>
                </c:pt>
                <c:pt idx="3389">
                  <c:v>44919.353472222225</c:v>
                </c:pt>
                <c:pt idx="3390">
                  <c:v>44919.354166666664</c:v>
                </c:pt>
                <c:pt idx="3391">
                  <c:v>44919.354861111111</c:v>
                </c:pt>
                <c:pt idx="3392">
                  <c:v>44919.355555555558</c:v>
                </c:pt>
                <c:pt idx="3393">
                  <c:v>44919.356249999997</c:v>
                </c:pt>
                <c:pt idx="3394">
                  <c:v>44919.356944444444</c:v>
                </c:pt>
                <c:pt idx="3395">
                  <c:v>44919.357638888891</c:v>
                </c:pt>
                <c:pt idx="3396">
                  <c:v>44919.35833333333</c:v>
                </c:pt>
                <c:pt idx="3397">
                  <c:v>44919.359027777777</c:v>
                </c:pt>
                <c:pt idx="3398">
                  <c:v>44919.359722222223</c:v>
                </c:pt>
                <c:pt idx="3399">
                  <c:v>44919.36041666667</c:v>
                </c:pt>
                <c:pt idx="3400">
                  <c:v>44919.361111111109</c:v>
                </c:pt>
                <c:pt idx="3401">
                  <c:v>44919.361805555556</c:v>
                </c:pt>
                <c:pt idx="3402">
                  <c:v>44919.362500000003</c:v>
                </c:pt>
                <c:pt idx="3403">
                  <c:v>44919.363194444442</c:v>
                </c:pt>
                <c:pt idx="3404">
                  <c:v>44919.363888888889</c:v>
                </c:pt>
                <c:pt idx="3405">
                  <c:v>44919.364583333336</c:v>
                </c:pt>
                <c:pt idx="3406">
                  <c:v>44919.365277777775</c:v>
                </c:pt>
                <c:pt idx="3407">
                  <c:v>44919.365972222222</c:v>
                </c:pt>
                <c:pt idx="3408">
                  <c:v>44919.366666666669</c:v>
                </c:pt>
                <c:pt idx="3409">
                  <c:v>44919.367361111108</c:v>
                </c:pt>
                <c:pt idx="3410">
                  <c:v>44919.368055555555</c:v>
                </c:pt>
                <c:pt idx="3411">
                  <c:v>44919.368750000001</c:v>
                </c:pt>
                <c:pt idx="3412">
                  <c:v>44919.369444444441</c:v>
                </c:pt>
                <c:pt idx="3413">
                  <c:v>44919.370138888888</c:v>
                </c:pt>
                <c:pt idx="3414">
                  <c:v>44919.370833333334</c:v>
                </c:pt>
                <c:pt idx="3415">
                  <c:v>44919.371527777781</c:v>
                </c:pt>
                <c:pt idx="3416">
                  <c:v>44919.37222222222</c:v>
                </c:pt>
                <c:pt idx="3417">
                  <c:v>44919.372916666667</c:v>
                </c:pt>
                <c:pt idx="3418">
                  <c:v>44919.373611111114</c:v>
                </c:pt>
                <c:pt idx="3419">
                  <c:v>44919.374305555553</c:v>
                </c:pt>
                <c:pt idx="3420">
                  <c:v>44919.375</c:v>
                </c:pt>
                <c:pt idx="3421">
                  <c:v>44919.375694444447</c:v>
                </c:pt>
                <c:pt idx="3422">
                  <c:v>44919.376388888886</c:v>
                </c:pt>
                <c:pt idx="3423">
                  <c:v>44919.377083333333</c:v>
                </c:pt>
                <c:pt idx="3424">
                  <c:v>44919.37777777778</c:v>
                </c:pt>
                <c:pt idx="3425">
                  <c:v>44919.378472222219</c:v>
                </c:pt>
                <c:pt idx="3426">
                  <c:v>44919.379166666666</c:v>
                </c:pt>
                <c:pt idx="3427">
                  <c:v>44919.379861111112</c:v>
                </c:pt>
                <c:pt idx="3428">
                  <c:v>44919.380555555559</c:v>
                </c:pt>
                <c:pt idx="3429">
                  <c:v>44919.381249999999</c:v>
                </c:pt>
                <c:pt idx="3430">
                  <c:v>44919.381944444445</c:v>
                </c:pt>
                <c:pt idx="3431">
                  <c:v>44919.382638888892</c:v>
                </c:pt>
                <c:pt idx="3432">
                  <c:v>44919.383333333331</c:v>
                </c:pt>
                <c:pt idx="3433">
                  <c:v>44919.384027777778</c:v>
                </c:pt>
                <c:pt idx="3434">
                  <c:v>44919.384722222225</c:v>
                </c:pt>
                <c:pt idx="3435">
                  <c:v>44919.385416666664</c:v>
                </c:pt>
                <c:pt idx="3436">
                  <c:v>44919.386111111111</c:v>
                </c:pt>
                <c:pt idx="3437">
                  <c:v>44919.386805555558</c:v>
                </c:pt>
                <c:pt idx="3438">
                  <c:v>44919.387499999997</c:v>
                </c:pt>
                <c:pt idx="3439">
                  <c:v>44919.388194444444</c:v>
                </c:pt>
                <c:pt idx="3440">
                  <c:v>44919.388888888891</c:v>
                </c:pt>
                <c:pt idx="3441">
                  <c:v>44919.38958333333</c:v>
                </c:pt>
                <c:pt idx="3442">
                  <c:v>44919.390277777777</c:v>
                </c:pt>
                <c:pt idx="3443">
                  <c:v>44919.390972222223</c:v>
                </c:pt>
                <c:pt idx="3444">
                  <c:v>44919.39166666667</c:v>
                </c:pt>
                <c:pt idx="3445">
                  <c:v>44919.392361111109</c:v>
                </c:pt>
                <c:pt idx="3446">
                  <c:v>44919.393055555556</c:v>
                </c:pt>
                <c:pt idx="3447">
                  <c:v>44919.393750000003</c:v>
                </c:pt>
                <c:pt idx="3448">
                  <c:v>44919.394444444442</c:v>
                </c:pt>
                <c:pt idx="3449">
                  <c:v>44919.395138888889</c:v>
                </c:pt>
                <c:pt idx="3450">
                  <c:v>44919.395833333336</c:v>
                </c:pt>
                <c:pt idx="3451">
                  <c:v>44919.396527777775</c:v>
                </c:pt>
                <c:pt idx="3452">
                  <c:v>44919.397222222222</c:v>
                </c:pt>
                <c:pt idx="3453">
                  <c:v>44919.397916666669</c:v>
                </c:pt>
                <c:pt idx="3454">
                  <c:v>44919.398611111108</c:v>
                </c:pt>
                <c:pt idx="3455">
                  <c:v>44919.399305555555</c:v>
                </c:pt>
                <c:pt idx="3456">
                  <c:v>44919.4</c:v>
                </c:pt>
                <c:pt idx="3457">
                  <c:v>44919.400694444441</c:v>
                </c:pt>
                <c:pt idx="3458">
                  <c:v>44919.401388888888</c:v>
                </c:pt>
                <c:pt idx="3459">
                  <c:v>44919.402083333334</c:v>
                </c:pt>
                <c:pt idx="3460">
                  <c:v>44919.402777777781</c:v>
                </c:pt>
                <c:pt idx="3461">
                  <c:v>44919.40347222222</c:v>
                </c:pt>
                <c:pt idx="3462">
                  <c:v>44919.404166666667</c:v>
                </c:pt>
                <c:pt idx="3463">
                  <c:v>44919.404861111114</c:v>
                </c:pt>
                <c:pt idx="3464">
                  <c:v>44919.405555555553</c:v>
                </c:pt>
                <c:pt idx="3465">
                  <c:v>44919.40625</c:v>
                </c:pt>
                <c:pt idx="3466">
                  <c:v>44919.406944444447</c:v>
                </c:pt>
                <c:pt idx="3467">
                  <c:v>44919.407638888886</c:v>
                </c:pt>
                <c:pt idx="3468">
                  <c:v>44919.408333333333</c:v>
                </c:pt>
                <c:pt idx="3469">
                  <c:v>44919.40902777778</c:v>
                </c:pt>
                <c:pt idx="3470">
                  <c:v>44919.409722222219</c:v>
                </c:pt>
                <c:pt idx="3471">
                  <c:v>44919.410416666666</c:v>
                </c:pt>
                <c:pt idx="3472">
                  <c:v>44919.411111111112</c:v>
                </c:pt>
                <c:pt idx="3473">
                  <c:v>44919.411805555559</c:v>
                </c:pt>
                <c:pt idx="3474">
                  <c:v>44919.412499999999</c:v>
                </c:pt>
                <c:pt idx="3475">
                  <c:v>44919.413194444445</c:v>
                </c:pt>
                <c:pt idx="3476">
                  <c:v>44919.413888888892</c:v>
                </c:pt>
                <c:pt idx="3477">
                  <c:v>44919.414583333331</c:v>
                </c:pt>
                <c:pt idx="3478">
                  <c:v>44919.415277777778</c:v>
                </c:pt>
                <c:pt idx="3479">
                  <c:v>44919.415972222225</c:v>
                </c:pt>
                <c:pt idx="3480">
                  <c:v>44919.416666666664</c:v>
                </c:pt>
                <c:pt idx="3481">
                  <c:v>44919.417361111111</c:v>
                </c:pt>
                <c:pt idx="3482">
                  <c:v>44919.418055555558</c:v>
                </c:pt>
                <c:pt idx="3483">
                  <c:v>44919.418749999997</c:v>
                </c:pt>
                <c:pt idx="3484">
                  <c:v>44919.419444444444</c:v>
                </c:pt>
                <c:pt idx="3485">
                  <c:v>44919.420138888891</c:v>
                </c:pt>
                <c:pt idx="3486">
                  <c:v>44919.42083333333</c:v>
                </c:pt>
                <c:pt idx="3487">
                  <c:v>44919.421527777777</c:v>
                </c:pt>
                <c:pt idx="3488">
                  <c:v>44919.422222222223</c:v>
                </c:pt>
                <c:pt idx="3489">
                  <c:v>44919.42291666667</c:v>
                </c:pt>
                <c:pt idx="3490">
                  <c:v>44919.423611111109</c:v>
                </c:pt>
                <c:pt idx="3491">
                  <c:v>44919.424305555556</c:v>
                </c:pt>
                <c:pt idx="3492">
                  <c:v>44919.425000000003</c:v>
                </c:pt>
                <c:pt idx="3493">
                  <c:v>44919.425694444442</c:v>
                </c:pt>
                <c:pt idx="3494">
                  <c:v>44919.426388888889</c:v>
                </c:pt>
                <c:pt idx="3495">
                  <c:v>44919.427083333336</c:v>
                </c:pt>
                <c:pt idx="3496">
                  <c:v>44919.427777777775</c:v>
                </c:pt>
                <c:pt idx="3497">
                  <c:v>44919.428472222222</c:v>
                </c:pt>
                <c:pt idx="3498">
                  <c:v>44919.429166666669</c:v>
                </c:pt>
                <c:pt idx="3499">
                  <c:v>44919.429861111108</c:v>
                </c:pt>
                <c:pt idx="3500">
                  <c:v>44919.430555555555</c:v>
                </c:pt>
                <c:pt idx="3501">
                  <c:v>44919.431250000001</c:v>
                </c:pt>
                <c:pt idx="3502">
                  <c:v>44919.431944444441</c:v>
                </c:pt>
                <c:pt idx="3503">
                  <c:v>44919.432638888888</c:v>
                </c:pt>
                <c:pt idx="3504">
                  <c:v>44919.433333333334</c:v>
                </c:pt>
                <c:pt idx="3505">
                  <c:v>44919.434027777781</c:v>
                </c:pt>
                <c:pt idx="3506">
                  <c:v>44919.43472222222</c:v>
                </c:pt>
                <c:pt idx="3507">
                  <c:v>44919.435416666667</c:v>
                </c:pt>
                <c:pt idx="3508">
                  <c:v>44919.436111111114</c:v>
                </c:pt>
                <c:pt idx="3509">
                  <c:v>44919.436805555553</c:v>
                </c:pt>
                <c:pt idx="3510">
                  <c:v>44919.4375</c:v>
                </c:pt>
                <c:pt idx="3511">
                  <c:v>44919.438194444447</c:v>
                </c:pt>
                <c:pt idx="3512">
                  <c:v>44919.438888888886</c:v>
                </c:pt>
                <c:pt idx="3513">
                  <c:v>44919.439583333333</c:v>
                </c:pt>
                <c:pt idx="3514">
                  <c:v>44919.44027777778</c:v>
                </c:pt>
                <c:pt idx="3515">
                  <c:v>44919.440972222219</c:v>
                </c:pt>
                <c:pt idx="3516">
                  <c:v>44919.441666666666</c:v>
                </c:pt>
                <c:pt idx="3517">
                  <c:v>44919.442361111112</c:v>
                </c:pt>
                <c:pt idx="3518">
                  <c:v>44919.443055555559</c:v>
                </c:pt>
                <c:pt idx="3519">
                  <c:v>44919.443749999999</c:v>
                </c:pt>
                <c:pt idx="3520">
                  <c:v>44919.444444444445</c:v>
                </c:pt>
                <c:pt idx="3521">
                  <c:v>44919.445138888892</c:v>
                </c:pt>
                <c:pt idx="3522">
                  <c:v>44919.445833333331</c:v>
                </c:pt>
                <c:pt idx="3523">
                  <c:v>44919.446527777778</c:v>
                </c:pt>
                <c:pt idx="3524">
                  <c:v>44919.447222222225</c:v>
                </c:pt>
                <c:pt idx="3525">
                  <c:v>44919.447916666664</c:v>
                </c:pt>
                <c:pt idx="3526">
                  <c:v>44919.448611111111</c:v>
                </c:pt>
                <c:pt idx="3527">
                  <c:v>44919.449305555558</c:v>
                </c:pt>
                <c:pt idx="3528">
                  <c:v>44919.45</c:v>
                </c:pt>
                <c:pt idx="3529">
                  <c:v>44919.450694444444</c:v>
                </c:pt>
                <c:pt idx="3530">
                  <c:v>44919.451388888891</c:v>
                </c:pt>
                <c:pt idx="3531">
                  <c:v>44919.45208333333</c:v>
                </c:pt>
                <c:pt idx="3532">
                  <c:v>44919.452777777777</c:v>
                </c:pt>
                <c:pt idx="3533">
                  <c:v>44919.453472222223</c:v>
                </c:pt>
                <c:pt idx="3534">
                  <c:v>44919.45416666667</c:v>
                </c:pt>
                <c:pt idx="3535">
                  <c:v>44919.454861111109</c:v>
                </c:pt>
                <c:pt idx="3536">
                  <c:v>44919.455555555556</c:v>
                </c:pt>
                <c:pt idx="3537">
                  <c:v>44919.456250000003</c:v>
                </c:pt>
                <c:pt idx="3538">
                  <c:v>44919.456944444442</c:v>
                </c:pt>
                <c:pt idx="3539">
                  <c:v>44919.457638888889</c:v>
                </c:pt>
                <c:pt idx="3540">
                  <c:v>44919.458333333336</c:v>
                </c:pt>
                <c:pt idx="3541">
                  <c:v>44919.459027777775</c:v>
                </c:pt>
                <c:pt idx="3542">
                  <c:v>44919.459722222222</c:v>
                </c:pt>
                <c:pt idx="3543">
                  <c:v>44919.460416666669</c:v>
                </c:pt>
                <c:pt idx="3544">
                  <c:v>44919.461111111108</c:v>
                </c:pt>
                <c:pt idx="3545">
                  <c:v>44919.461805555555</c:v>
                </c:pt>
                <c:pt idx="3546">
                  <c:v>44919.462500000001</c:v>
                </c:pt>
                <c:pt idx="3547">
                  <c:v>44919.463194444441</c:v>
                </c:pt>
                <c:pt idx="3548">
                  <c:v>44919.463888888888</c:v>
                </c:pt>
                <c:pt idx="3549">
                  <c:v>44919.464583333334</c:v>
                </c:pt>
                <c:pt idx="3550">
                  <c:v>44919.465277777781</c:v>
                </c:pt>
                <c:pt idx="3551">
                  <c:v>44919.46597222222</c:v>
                </c:pt>
                <c:pt idx="3552">
                  <c:v>44919.466666666667</c:v>
                </c:pt>
                <c:pt idx="3553">
                  <c:v>44919.467361111114</c:v>
                </c:pt>
                <c:pt idx="3554">
                  <c:v>44919.468055555553</c:v>
                </c:pt>
                <c:pt idx="3555">
                  <c:v>44919.46875</c:v>
                </c:pt>
                <c:pt idx="3556">
                  <c:v>44919.469444444447</c:v>
                </c:pt>
                <c:pt idx="3557">
                  <c:v>44919.470138888886</c:v>
                </c:pt>
                <c:pt idx="3558">
                  <c:v>44919.470833333333</c:v>
                </c:pt>
                <c:pt idx="3559">
                  <c:v>44919.47152777778</c:v>
                </c:pt>
                <c:pt idx="3560">
                  <c:v>44919.472222222219</c:v>
                </c:pt>
                <c:pt idx="3561">
                  <c:v>44919.472916666666</c:v>
                </c:pt>
                <c:pt idx="3562">
                  <c:v>44919.473611111112</c:v>
                </c:pt>
                <c:pt idx="3563">
                  <c:v>44919.474305555559</c:v>
                </c:pt>
                <c:pt idx="3564">
                  <c:v>44919.474999999999</c:v>
                </c:pt>
                <c:pt idx="3565">
                  <c:v>44919.475694444445</c:v>
                </c:pt>
                <c:pt idx="3566">
                  <c:v>44919.476388888892</c:v>
                </c:pt>
                <c:pt idx="3567">
                  <c:v>44919.477083333331</c:v>
                </c:pt>
                <c:pt idx="3568">
                  <c:v>44919.477777777778</c:v>
                </c:pt>
                <c:pt idx="3569">
                  <c:v>44919.478472222225</c:v>
                </c:pt>
                <c:pt idx="3570">
                  <c:v>44919.479166666664</c:v>
                </c:pt>
                <c:pt idx="3571">
                  <c:v>44919.479861111111</c:v>
                </c:pt>
                <c:pt idx="3572">
                  <c:v>44919.480555555558</c:v>
                </c:pt>
                <c:pt idx="3573">
                  <c:v>44919.481249999997</c:v>
                </c:pt>
                <c:pt idx="3574">
                  <c:v>44919.481944444444</c:v>
                </c:pt>
                <c:pt idx="3575">
                  <c:v>44919.482638888891</c:v>
                </c:pt>
                <c:pt idx="3576">
                  <c:v>44919.48333333333</c:v>
                </c:pt>
                <c:pt idx="3577">
                  <c:v>44919.484027777777</c:v>
                </c:pt>
                <c:pt idx="3578">
                  <c:v>44919.484722222223</c:v>
                </c:pt>
                <c:pt idx="3579">
                  <c:v>44919.48541666667</c:v>
                </c:pt>
                <c:pt idx="3580">
                  <c:v>44919.486111111109</c:v>
                </c:pt>
                <c:pt idx="3581">
                  <c:v>44919.486805555556</c:v>
                </c:pt>
                <c:pt idx="3582">
                  <c:v>44919.487500000003</c:v>
                </c:pt>
                <c:pt idx="3583">
                  <c:v>44919.488194444442</c:v>
                </c:pt>
                <c:pt idx="3584">
                  <c:v>44919.488888888889</c:v>
                </c:pt>
                <c:pt idx="3585">
                  <c:v>44919.489583333336</c:v>
                </c:pt>
                <c:pt idx="3586">
                  <c:v>44919.490277777775</c:v>
                </c:pt>
                <c:pt idx="3587">
                  <c:v>44919.490972222222</c:v>
                </c:pt>
                <c:pt idx="3588">
                  <c:v>44919.491666666669</c:v>
                </c:pt>
                <c:pt idx="3589">
                  <c:v>44919.492361111108</c:v>
                </c:pt>
                <c:pt idx="3590">
                  <c:v>44919.493055555555</c:v>
                </c:pt>
                <c:pt idx="3591">
                  <c:v>44919.493750000001</c:v>
                </c:pt>
                <c:pt idx="3592">
                  <c:v>44919.494444444441</c:v>
                </c:pt>
                <c:pt idx="3593">
                  <c:v>44919.495138888888</c:v>
                </c:pt>
                <c:pt idx="3594">
                  <c:v>44919.495833333334</c:v>
                </c:pt>
                <c:pt idx="3595">
                  <c:v>44919.496527777781</c:v>
                </c:pt>
                <c:pt idx="3596">
                  <c:v>44919.49722222222</c:v>
                </c:pt>
                <c:pt idx="3597">
                  <c:v>44919.497916666667</c:v>
                </c:pt>
                <c:pt idx="3598">
                  <c:v>44919.498611111114</c:v>
                </c:pt>
                <c:pt idx="3599">
                  <c:v>44919.499305555553</c:v>
                </c:pt>
                <c:pt idx="3600">
                  <c:v>44919.5</c:v>
                </c:pt>
                <c:pt idx="3601">
                  <c:v>44919.500694444447</c:v>
                </c:pt>
                <c:pt idx="3602">
                  <c:v>44919.501388888886</c:v>
                </c:pt>
                <c:pt idx="3603">
                  <c:v>44919.502083333333</c:v>
                </c:pt>
                <c:pt idx="3604">
                  <c:v>44919.50277777778</c:v>
                </c:pt>
                <c:pt idx="3605">
                  <c:v>44919.503472222219</c:v>
                </c:pt>
                <c:pt idx="3606">
                  <c:v>44919.504166666666</c:v>
                </c:pt>
                <c:pt idx="3607">
                  <c:v>44919.504861111112</c:v>
                </c:pt>
                <c:pt idx="3608">
                  <c:v>44919.505555555559</c:v>
                </c:pt>
                <c:pt idx="3609">
                  <c:v>44919.506249999999</c:v>
                </c:pt>
                <c:pt idx="3610">
                  <c:v>44919.506944444445</c:v>
                </c:pt>
                <c:pt idx="3611">
                  <c:v>44919.507638888892</c:v>
                </c:pt>
                <c:pt idx="3612">
                  <c:v>44919.508333333331</c:v>
                </c:pt>
                <c:pt idx="3613">
                  <c:v>44919.509027777778</c:v>
                </c:pt>
                <c:pt idx="3614">
                  <c:v>44919.509722222225</c:v>
                </c:pt>
                <c:pt idx="3615">
                  <c:v>44919.510416666664</c:v>
                </c:pt>
                <c:pt idx="3616">
                  <c:v>44919.511111111111</c:v>
                </c:pt>
                <c:pt idx="3617">
                  <c:v>44919.511805555558</c:v>
                </c:pt>
                <c:pt idx="3618">
                  <c:v>44919.512499999997</c:v>
                </c:pt>
                <c:pt idx="3619">
                  <c:v>44919.513194444444</c:v>
                </c:pt>
                <c:pt idx="3620">
                  <c:v>44919.513888888891</c:v>
                </c:pt>
                <c:pt idx="3621">
                  <c:v>44919.51458333333</c:v>
                </c:pt>
                <c:pt idx="3622">
                  <c:v>44919.515277777777</c:v>
                </c:pt>
                <c:pt idx="3623">
                  <c:v>44919.515972222223</c:v>
                </c:pt>
                <c:pt idx="3624">
                  <c:v>44919.51666666667</c:v>
                </c:pt>
                <c:pt idx="3625">
                  <c:v>44919.517361111109</c:v>
                </c:pt>
                <c:pt idx="3626">
                  <c:v>44919.518055555556</c:v>
                </c:pt>
                <c:pt idx="3627">
                  <c:v>44919.518750000003</c:v>
                </c:pt>
                <c:pt idx="3628">
                  <c:v>44919.519444444442</c:v>
                </c:pt>
                <c:pt idx="3629">
                  <c:v>44919.520138888889</c:v>
                </c:pt>
                <c:pt idx="3630">
                  <c:v>44919.520833333336</c:v>
                </c:pt>
                <c:pt idx="3631">
                  <c:v>44919.521527777775</c:v>
                </c:pt>
                <c:pt idx="3632">
                  <c:v>44919.522222222222</c:v>
                </c:pt>
                <c:pt idx="3633">
                  <c:v>44919.522916666669</c:v>
                </c:pt>
                <c:pt idx="3634">
                  <c:v>44919.523611111108</c:v>
                </c:pt>
                <c:pt idx="3635">
                  <c:v>44919.524305555555</c:v>
                </c:pt>
                <c:pt idx="3636">
                  <c:v>44919.525000000001</c:v>
                </c:pt>
                <c:pt idx="3637">
                  <c:v>44919.525694444441</c:v>
                </c:pt>
                <c:pt idx="3638">
                  <c:v>44919.526388888888</c:v>
                </c:pt>
                <c:pt idx="3639">
                  <c:v>44919.527083333334</c:v>
                </c:pt>
                <c:pt idx="3640">
                  <c:v>44919.527777777781</c:v>
                </c:pt>
                <c:pt idx="3641">
                  <c:v>44919.52847222222</c:v>
                </c:pt>
                <c:pt idx="3642">
                  <c:v>44919.529166666667</c:v>
                </c:pt>
                <c:pt idx="3643">
                  <c:v>44919.529861111114</c:v>
                </c:pt>
                <c:pt idx="3644">
                  <c:v>44919.530555555553</c:v>
                </c:pt>
                <c:pt idx="3645">
                  <c:v>44919.53125</c:v>
                </c:pt>
                <c:pt idx="3646">
                  <c:v>44919.531944444447</c:v>
                </c:pt>
                <c:pt idx="3647">
                  <c:v>44919.532638888886</c:v>
                </c:pt>
                <c:pt idx="3648">
                  <c:v>44919.533333333333</c:v>
                </c:pt>
                <c:pt idx="3649">
                  <c:v>44919.53402777778</c:v>
                </c:pt>
                <c:pt idx="3650">
                  <c:v>44919.534722222219</c:v>
                </c:pt>
                <c:pt idx="3651">
                  <c:v>44919.535416666666</c:v>
                </c:pt>
                <c:pt idx="3652">
                  <c:v>44919.536111111112</c:v>
                </c:pt>
                <c:pt idx="3653">
                  <c:v>44919.536805555559</c:v>
                </c:pt>
                <c:pt idx="3654">
                  <c:v>44919.537499999999</c:v>
                </c:pt>
                <c:pt idx="3655">
                  <c:v>44919.538194444445</c:v>
                </c:pt>
                <c:pt idx="3656">
                  <c:v>44919.538888888892</c:v>
                </c:pt>
                <c:pt idx="3657">
                  <c:v>44919.539583333331</c:v>
                </c:pt>
                <c:pt idx="3658">
                  <c:v>44919.540277777778</c:v>
                </c:pt>
                <c:pt idx="3659">
                  <c:v>44919.540972222225</c:v>
                </c:pt>
                <c:pt idx="3660">
                  <c:v>44919.541666666664</c:v>
                </c:pt>
                <c:pt idx="3661">
                  <c:v>44919.542361111111</c:v>
                </c:pt>
                <c:pt idx="3662">
                  <c:v>44919.543055555558</c:v>
                </c:pt>
                <c:pt idx="3663">
                  <c:v>44919.543749999997</c:v>
                </c:pt>
                <c:pt idx="3664">
                  <c:v>44919.544444444444</c:v>
                </c:pt>
                <c:pt idx="3665">
                  <c:v>44919.545138888891</c:v>
                </c:pt>
                <c:pt idx="3666">
                  <c:v>44919.54583333333</c:v>
                </c:pt>
                <c:pt idx="3667">
                  <c:v>44919.546527777777</c:v>
                </c:pt>
                <c:pt idx="3668">
                  <c:v>44919.547222222223</c:v>
                </c:pt>
                <c:pt idx="3669">
                  <c:v>44919.54791666667</c:v>
                </c:pt>
                <c:pt idx="3670">
                  <c:v>44919.548611111109</c:v>
                </c:pt>
                <c:pt idx="3671">
                  <c:v>44919.549305555556</c:v>
                </c:pt>
                <c:pt idx="3672">
                  <c:v>44919.55</c:v>
                </c:pt>
                <c:pt idx="3673">
                  <c:v>44919.550694444442</c:v>
                </c:pt>
                <c:pt idx="3674">
                  <c:v>44919.551388888889</c:v>
                </c:pt>
                <c:pt idx="3675">
                  <c:v>44919.552083333336</c:v>
                </c:pt>
                <c:pt idx="3676">
                  <c:v>44919.552777777775</c:v>
                </c:pt>
                <c:pt idx="3677">
                  <c:v>44919.553472222222</c:v>
                </c:pt>
                <c:pt idx="3678">
                  <c:v>44919.554166666669</c:v>
                </c:pt>
                <c:pt idx="3679">
                  <c:v>44919.554861111108</c:v>
                </c:pt>
                <c:pt idx="3680">
                  <c:v>44919.555555555555</c:v>
                </c:pt>
                <c:pt idx="3681">
                  <c:v>44919.556250000001</c:v>
                </c:pt>
                <c:pt idx="3682">
                  <c:v>44919.556944444441</c:v>
                </c:pt>
                <c:pt idx="3683">
                  <c:v>44919.557638888888</c:v>
                </c:pt>
                <c:pt idx="3684">
                  <c:v>44919.558333333334</c:v>
                </c:pt>
                <c:pt idx="3685">
                  <c:v>44919.559027777781</c:v>
                </c:pt>
                <c:pt idx="3686">
                  <c:v>44919.55972222222</c:v>
                </c:pt>
                <c:pt idx="3687">
                  <c:v>44919.560416666667</c:v>
                </c:pt>
                <c:pt idx="3688">
                  <c:v>44919.561111111114</c:v>
                </c:pt>
                <c:pt idx="3689">
                  <c:v>44919.561805555553</c:v>
                </c:pt>
                <c:pt idx="3690">
                  <c:v>44919.5625</c:v>
                </c:pt>
                <c:pt idx="3691">
                  <c:v>44919.563194444447</c:v>
                </c:pt>
                <c:pt idx="3692">
                  <c:v>44919.563888888886</c:v>
                </c:pt>
                <c:pt idx="3693">
                  <c:v>44919.564583333333</c:v>
                </c:pt>
                <c:pt idx="3694">
                  <c:v>44919.56527777778</c:v>
                </c:pt>
                <c:pt idx="3695">
                  <c:v>44919.565972222219</c:v>
                </c:pt>
                <c:pt idx="3696">
                  <c:v>44919.566666666666</c:v>
                </c:pt>
                <c:pt idx="3697">
                  <c:v>44919.567361111112</c:v>
                </c:pt>
                <c:pt idx="3698">
                  <c:v>44919.568055555559</c:v>
                </c:pt>
                <c:pt idx="3699">
                  <c:v>44919.568749999999</c:v>
                </c:pt>
                <c:pt idx="3700">
                  <c:v>44919.569444444445</c:v>
                </c:pt>
                <c:pt idx="3701">
                  <c:v>44919.570138888892</c:v>
                </c:pt>
                <c:pt idx="3702">
                  <c:v>44919.570833333331</c:v>
                </c:pt>
                <c:pt idx="3703">
                  <c:v>44919.571527777778</c:v>
                </c:pt>
                <c:pt idx="3704">
                  <c:v>44919.572222222225</c:v>
                </c:pt>
                <c:pt idx="3705">
                  <c:v>44919.572916666664</c:v>
                </c:pt>
                <c:pt idx="3706">
                  <c:v>44919.573611111111</c:v>
                </c:pt>
                <c:pt idx="3707">
                  <c:v>44919.574305555558</c:v>
                </c:pt>
                <c:pt idx="3708">
                  <c:v>44919.574999999997</c:v>
                </c:pt>
                <c:pt idx="3709">
                  <c:v>44919.575694444444</c:v>
                </c:pt>
                <c:pt idx="3710">
                  <c:v>44919.576388888891</c:v>
                </c:pt>
                <c:pt idx="3711">
                  <c:v>44919.57708333333</c:v>
                </c:pt>
                <c:pt idx="3712">
                  <c:v>44919.577777777777</c:v>
                </c:pt>
                <c:pt idx="3713">
                  <c:v>44919.578472222223</c:v>
                </c:pt>
                <c:pt idx="3714">
                  <c:v>44919.57916666667</c:v>
                </c:pt>
                <c:pt idx="3715">
                  <c:v>44919.579861111109</c:v>
                </c:pt>
                <c:pt idx="3716">
                  <c:v>44919.580555555556</c:v>
                </c:pt>
                <c:pt idx="3717">
                  <c:v>44919.581250000003</c:v>
                </c:pt>
                <c:pt idx="3718">
                  <c:v>44919.581944444442</c:v>
                </c:pt>
                <c:pt idx="3719">
                  <c:v>44919.582638888889</c:v>
                </c:pt>
                <c:pt idx="3720">
                  <c:v>44919.583333333336</c:v>
                </c:pt>
                <c:pt idx="3721">
                  <c:v>44919.584027777775</c:v>
                </c:pt>
                <c:pt idx="3722">
                  <c:v>44919.584722222222</c:v>
                </c:pt>
                <c:pt idx="3723">
                  <c:v>44919.585416666669</c:v>
                </c:pt>
                <c:pt idx="3724">
                  <c:v>44919.586111111108</c:v>
                </c:pt>
                <c:pt idx="3725">
                  <c:v>44919.586805555555</c:v>
                </c:pt>
                <c:pt idx="3726">
                  <c:v>44919.587500000001</c:v>
                </c:pt>
                <c:pt idx="3727">
                  <c:v>44919.588194444441</c:v>
                </c:pt>
                <c:pt idx="3728">
                  <c:v>44919.588888888888</c:v>
                </c:pt>
                <c:pt idx="3729">
                  <c:v>44919.589583333334</c:v>
                </c:pt>
                <c:pt idx="3730">
                  <c:v>44919.590277777781</c:v>
                </c:pt>
                <c:pt idx="3731">
                  <c:v>44919.59097222222</c:v>
                </c:pt>
                <c:pt idx="3732">
                  <c:v>44919.591666666667</c:v>
                </c:pt>
                <c:pt idx="3733">
                  <c:v>44919.592361111114</c:v>
                </c:pt>
                <c:pt idx="3734">
                  <c:v>44919.593055555553</c:v>
                </c:pt>
                <c:pt idx="3735">
                  <c:v>44919.59375</c:v>
                </c:pt>
                <c:pt idx="3736">
                  <c:v>44919.594444444447</c:v>
                </c:pt>
                <c:pt idx="3737">
                  <c:v>44919.595138888886</c:v>
                </c:pt>
                <c:pt idx="3738">
                  <c:v>44919.595833333333</c:v>
                </c:pt>
                <c:pt idx="3739">
                  <c:v>44919.59652777778</c:v>
                </c:pt>
                <c:pt idx="3740">
                  <c:v>44919.597222222219</c:v>
                </c:pt>
                <c:pt idx="3741">
                  <c:v>44919.597916666666</c:v>
                </c:pt>
                <c:pt idx="3742">
                  <c:v>44919.598611111112</c:v>
                </c:pt>
                <c:pt idx="3743">
                  <c:v>44919.599305555559</c:v>
                </c:pt>
                <c:pt idx="3744">
                  <c:v>44919.6</c:v>
                </c:pt>
                <c:pt idx="3745">
                  <c:v>44919.600694444445</c:v>
                </c:pt>
                <c:pt idx="3746">
                  <c:v>44919.601388888892</c:v>
                </c:pt>
                <c:pt idx="3747">
                  <c:v>44919.602083333331</c:v>
                </c:pt>
                <c:pt idx="3748">
                  <c:v>44919.602777777778</c:v>
                </c:pt>
                <c:pt idx="3749">
                  <c:v>44919.603472222225</c:v>
                </c:pt>
                <c:pt idx="3750">
                  <c:v>44919.604166666664</c:v>
                </c:pt>
                <c:pt idx="3751">
                  <c:v>44919.604861111111</c:v>
                </c:pt>
                <c:pt idx="3752">
                  <c:v>44919.605555555558</c:v>
                </c:pt>
                <c:pt idx="3753">
                  <c:v>44919.606249999997</c:v>
                </c:pt>
                <c:pt idx="3754">
                  <c:v>44919.606944444444</c:v>
                </c:pt>
                <c:pt idx="3755">
                  <c:v>44919.607638888891</c:v>
                </c:pt>
                <c:pt idx="3756">
                  <c:v>44919.60833333333</c:v>
                </c:pt>
                <c:pt idx="3757">
                  <c:v>44919.609027777777</c:v>
                </c:pt>
                <c:pt idx="3758">
                  <c:v>44919.609722222223</c:v>
                </c:pt>
                <c:pt idx="3759">
                  <c:v>44919.61041666667</c:v>
                </c:pt>
                <c:pt idx="3760">
                  <c:v>44919.611111111109</c:v>
                </c:pt>
                <c:pt idx="3761">
                  <c:v>44919.611805555556</c:v>
                </c:pt>
                <c:pt idx="3762">
                  <c:v>44919.612500000003</c:v>
                </c:pt>
                <c:pt idx="3763">
                  <c:v>44919.613194444442</c:v>
                </c:pt>
                <c:pt idx="3764">
                  <c:v>44919.613888888889</c:v>
                </c:pt>
                <c:pt idx="3765">
                  <c:v>44919.614583333336</c:v>
                </c:pt>
                <c:pt idx="3766">
                  <c:v>44919.615277777775</c:v>
                </c:pt>
                <c:pt idx="3767">
                  <c:v>44919.615972222222</c:v>
                </c:pt>
                <c:pt idx="3768">
                  <c:v>44919.616666666669</c:v>
                </c:pt>
                <c:pt idx="3769">
                  <c:v>44919.617361111108</c:v>
                </c:pt>
                <c:pt idx="3770">
                  <c:v>44919.618055555555</c:v>
                </c:pt>
                <c:pt idx="3771">
                  <c:v>44919.618750000001</c:v>
                </c:pt>
                <c:pt idx="3772">
                  <c:v>44919.619444444441</c:v>
                </c:pt>
                <c:pt idx="3773">
                  <c:v>44919.620138888888</c:v>
                </c:pt>
                <c:pt idx="3774">
                  <c:v>44919.620833333334</c:v>
                </c:pt>
                <c:pt idx="3775">
                  <c:v>44919.621527777781</c:v>
                </c:pt>
                <c:pt idx="3776">
                  <c:v>44919.62222222222</c:v>
                </c:pt>
                <c:pt idx="3777">
                  <c:v>44919.622916666667</c:v>
                </c:pt>
                <c:pt idx="3778">
                  <c:v>44919.623611111114</c:v>
                </c:pt>
                <c:pt idx="3779">
                  <c:v>44919.624305555553</c:v>
                </c:pt>
                <c:pt idx="3780">
                  <c:v>44919.625</c:v>
                </c:pt>
                <c:pt idx="3781">
                  <c:v>44919.625694444447</c:v>
                </c:pt>
                <c:pt idx="3782">
                  <c:v>44919.626388888886</c:v>
                </c:pt>
                <c:pt idx="3783">
                  <c:v>44919.627083333333</c:v>
                </c:pt>
                <c:pt idx="3784">
                  <c:v>44919.62777777778</c:v>
                </c:pt>
                <c:pt idx="3785">
                  <c:v>44919.628472222219</c:v>
                </c:pt>
                <c:pt idx="3786">
                  <c:v>44919.629166666666</c:v>
                </c:pt>
                <c:pt idx="3787">
                  <c:v>44919.629861111112</c:v>
                </c:pt>
                <c:pt idx="3788">
                  <c:v>44919.630555555559</c:v>
                </c:pt>
                <c:pt idx="3789">
                  <c:v>44919.631249999999</c:v>
                </c:pt>
                <c:pt idx="3790">
                  <c:v>44919.631944444445</c:v>
                </c:pt>
                <c:pt idx="3791">
                  <c:v>44919.632638888892</c:v>
                </c:pt>
                <c:pt idx="3792">
                  <c:v>44919.633333333331</c:v>
                </c:pt>
                <c:pt idx="3793">
                  <c:v>44919.634027777778</c:v>
                </c:pt>
                <c:pt idx="3794">
                  <c:v>44919.634722222225</c:v>
                </c:pt>
                <c:pt idx="3795">
                  <c:v>44919.635416666664</c:v>
                </c:pt>
                <c:pt idx="3796">
                  <c:v>44919.636111111111</c:v>
                </c:pt>
                <c:pt idx="3797">
                  <c:v>44919.636805555558</c:v>
                </c:pt>
                <c:pt idx="3798">
                  <c:v>44919.637499999997</c:v>
                </c:pt>
                <c:pt idx="3799">
                  <c:v>44919.638194444444</c:v>
                </c:pt>
                <c:pt idx="3800">
                  <c:v>44919.638888888891</c:v>
                </c:pt>
                <c:pt idx="3801">
                  <c:v>44919.63958333333</c:v>
                </c:pt>
                <c:pt idx="3802">
                  <c:v>44919.640277777777</c:v>
                </c:pt>
                <c:pt idx="3803">
                  <c:v>44919.640972222223</c:v>
                </c:pt>
                <c:pt idx="3804">
                  <c:v>44919.64166666667</c:v>
                </c:pt>
                <c:pt idx="3805">
                  <c:v>44919.642361111109</c:v>
                </c:pt>
                <c:pt idx="3806">
                  <c:v>44919.643055555556</c:v>
                </c:pt>
                <c:pt idx="3807">
                  <c:v>44919.643750000003</c:v>
                </c:pt>
                <c:pt idx="3808">
                  <c:v>44919.644444444442</c:v>
                </c:pt>
                <c:pt idx="3809">
                  <c:v>44919.645138888889</c:v>
                </c:pt>
                <c:pt idx="3810">
                  <c:v>44919.645833333336</c:v>
                </c:pt>
                <c:pt idx="3811">
                  <c:v>44919.646527777775</c:v>
                </c:pt>
                <c:pt idx="3812">
                  <c:v>44919.647222222222</c:v>
                </c:pt>
                <c:pt idx="3813">
                  <c:v>44919.647916666669</c:v>
                </c:pt>
                <c:pt idx="3814">
                  <c:v>44919.648611111108</c:v>
                </c:pt>
                <c:pt idx="3815">
                  <c:v>44919.649305555555</c:v>
                </c:pt>
                <c:pt idx="3816">
                  <c:v>44919.65</c:v>
                </c:pt>
                <c:pt idx="3817">
                  <c:v>44919.650694444441</c:v>
                </c:pt>
                <c:pt idx="3818">
                  <c:v>44919.651388888888</c:v>
                </c:pt>
                <c:pt idx="3819">
                  <c:v>44919.652083333334</c:v>
                </c:pt>
                <c:pt idx="3820">
                  <c:v>44919.652777777781</c:v>
                </c:pt>
                <c:pt idx="3821">
                  <c:v>44919.65347222222</c:v>
                </c:pt>
                <c:pt idx="3822">
                  <c:v>44919.654166666667</c:v>
                </c:pt>
                <c:pt idx="3823">
                  <c:v>44919.654861111114</c:v>
                </c:pt>
                <c:pt idx="3824">
                  <c:v>44919.655555555553</c:v>
                </c:pt>
                <c:pt idx="3825">
                  <c:v>44919.65625</c:v>
                </c:pt>
                <c:pt idx="3826">
                  <c:v>44919.656944444447</c:v>
                </c:pt>
                <c:pt idx="3827">
                  <c:v>44919.657638888886</c:v>
                </c:pt>
                <c:pt idx="3828">
                  <c:v>44919.658333333333</c:v>
                </c:pt>
                <c:pt idx="3829">
                  <c:v>44919.65902777778</c:v>
                </c:pt>
                <c:pt idx="3830">
                  <c:v>44919.659722222219</c:v>
                </c:pt>
                <c:pt idx="3831">
                  <c:v>44919.660416666666</c:v>
                </c:pt>
                <c:pt idx="3832">
                  <c:v>44919.661111111112</c:v>
                </c:pt>
                <c:pt idx="3833">
                  <c:v>44919.661805555559</c:v>
                </c:pt>
                <c:pt idx="3834">
                  <c:v>44919.662499999999</c:v>
                </c:pt>
                <c:pt idx="3835">
                  <c:v>44919.663194444445</c:v>
                </c:pt>
                <c:pt idx="3836">
                  <c:v>44919.663888888892</c:v>
                </c:pt>
                <c:pt idx="3837">
                  <c:v>44919.664583333331</c:v>
                </c:pt>
                <c:pt idx="3838">
                  <c:v>44919.665277777778</c:v>
                </c:pt>
                <c:pt idx="3839">
                  <c:v>44919.665972222225</c:v>
                </c:pt>
                <c:pt idx="3840">
                  <c:v>44919.666666666664</c:v>
                </c:pt>
                <c:pt idx="3841">
                  <c:v>44919.667361111111</c:v>
                </c:pt>
                <c:pt idx="3842">
                  <c:v>44919.668055555558</c:v>
                </c:pt>
                <c:pt idx="3843">
                  <c:v>44919.668749999997</c:v>
                </c:pt>
                <c:pt idx="3844">
                  <c:v>44919.669444444444</c:v>
                </c:pt>
                <c:pt idx="3845">
                  <c:v>44919.670138888891</c:v>
                </c:pt>
                <c:pt idx="3846">
                  <c:v>44919.67083333333</c:v>
                </c:pt>
                <c:pt idx="3847">
                  <c:v>44919.671527777777</c:v>
                </c:pt>
                <c:pt idx="3848">
                  <c:v>44919.672222222223</c:v>
                </c:pt>
                <c:pt idx="3849">
                  <c:v>44919.67291666667</c:v>
                </c:pt>
                <c:pt idx="3850">
                  <c:v>44919.673611111109</c:v>
                </c:pt>
                <c:pt idx="3851">
                  <c:v>44919.674305555556</c:v>
                </c:pt>
                <c:pt idx="3852">
                  <c:v>44919.675000000003</c:v>
                </c:pt>
                <c:pt idx="3853">
                  <c:v>44919.675694444442</c:v>
                </c:pt>
                <c:pt idx="3854">
                  <c:v>44919.676388888889</c:v>
                </c:pt>
                <c:pt idx="3855">
                  <c:v>44919.677083333336</c:v>
                </c:pt>
                <c:pt idx="3856">
                  <c:v>44919.677777777775</c:v>
                </c:pt>
                <c:pt idx="3857">
                  <c:v>44919.678472222222</c:v>
                </c:pt>
                <c:pt idx="3858">
                  <c:v>44919.679166666669</c:v>
                </c:pt>
                <c:pt idx="3859">
                  <c:v>44919.679861111108</c:v>
                </c:pt>
                <c:pt idx="3860">
                  <c:v>44919.680555555555</c:v>
                </c:pt>
                <c:pt idx="3861">
                  <c:v>44919.681250000001</c:v>
                </c:pt>
                <c:pt idx="3862">
                  <c:v>44919.681944444441</c:v>
                </c:pt>
                <c:pt idx="3863">
                  <c:v>44919.682638888888</c:v>
                </c:pt>
                <c:pt idx="3864">
                  <c:v>44919.683333333334</c:v>
                </c:pt>
                <c:pt idx="3865">
                  <c:v>44919.684027777781</c:v>
                </c:pt>
                <c:pt idx="3866">
                  <c:v>44919.68472222222</c:v>
                </c:pt>
                <c:pt idx="3867">
                  <c:v>44919.685416666667</c:v>
                </c:pt>
                <c:pt idx="3868">
                  <c:v>44919.686111111114</c:v>
                </c:pt>
                <c:pt idx="3869">
                  <c:v>44919.686805555553</c:v>
                </c:pt>
                <c:pt idx="3870">
                  <c:v>44919.6875</c:v>
                </c:pt>
                <c:pt idx="3871">
                  <c:v>44919.688194444447</c:v>
                </c:pt>
                <c:pt idx="3872">
                  <c:v>44919.688888888886</c:v>
                </c:pt>
                <c:pt idx="3873">
                  <c:v>44919.689583333333</c:v>
                </c:pt>
                <c:pt idx="3874">
                  <c:v>44919.69027777778</c:v>
                </c:pt>
                <c:pt idx="3875">
                  <c:v>44919.690972222219</c:v>
                </c:pt>
                <c:pt idx="3876">
                  <c:v>44919.691666666666</c:v>
                </c:pt>
                <c:pt idx="3877">
                  <c:v>44919.692361111112</c:v>
                </c:pt>
                <c:pt idx="3878">
                  <c:v>44919.693055555559</c:v>
                </c:pt>
                <c:pt idx="3879">
                  <c:v>44919.693749999999</c:v>
                </c:pt>
                <c:pt idx="3880">
                  <c:v>44919.694444444445</c:v>
                </c:pt>
                <c:pt idx="3881">
                  <c:v>44919.695138888892</c:v>
                </c:pt>
                <c:pt idx="3882">
                  <c:v>44919.695833333331</c:v>
                </c:pt>
                <c:pt idx="3883">
                  <c:v>44919.696527777778</c:v>
                </c:pt>
                <c:pt idx="3884">
                  <c:v>44919.697222222225</c:v>
                </c:pt>
                <c:pt idx="3885">
                  <c:v>44919.697916666664</c:v>
                </c:pt>
                <c:pt idx="3886">
                  <c:v>44919.698611111111</c:v>
                </c:pt>
                <c:pt idx="3887">
                  <c:v>44919.699305555558</c:v>
                </c:pt>
                <c:pt idx="3888">
                  <c:v>44919.7</c:v>
                </c:pt>
                <c:pt idx="3889">
                  <c:v>44919.700694444444</c:v>
                </c:pt>
                <c:pt idx="3890">
                  <c:v>44919.701388888891</c:v>
                </c:pt>
                <c:pt idx="3891">
                  <c:v>44919.70208333333</c:v>
                </c:pt>
                <c:pt idx="3892">
                  <c:v>44919.702777777777</c:v>
                </c:pt>
                <c:pt idx="3893">
                  <c:v>44919.703472222223</c:v>
                </c:pt>
                <c:pt idx="3894">
                  <c:v>44919.70416666667</c:v>
                </c:pt>
                <c:pt idx="3895">
                  <c:v>44919.704861111109</c:v>
                </c:pt>
                <c:pt idx="3896">
                  <c:v>44919.705555555556</c:v>
                </c:pt>
                <c:pt idx="3897">
                  <c:v>44919.706250000003</c:v>
                </c:pt>
                <c:pt idx="3898">
                  <c:v>44919.706944444442</c:v>
                </c:pt>
                <c:pt idx="3899">
                  <c:v>44919.707638888889</c:v>
                </c:pt>
                <c:pt idx="3900">
                  <c:v>44919.708333333336</c:v>
                </c:pt>
                <c:pt idx="3901">
                  <c:v>44919.709027777775</c:v>
                </c:pt>
                <c:pt idx="3902">
                  <c:v>44919.709722222222</c:v>
                </c:pt>
                <c:pt idx="3903">
                  <c:v>44919.710416666669</c:v>
                </c:pt>
                <c:pt idx="3904">
                  <c:v>44919.711111111108</c:v>
                </c:pt>
                <c:pt idx="3905">
                  <c:v>44919.711805555555</c:v>
                </c:pt>
                <c:pt idx="3906">
                  <c:v>44919.712500000001</c:v>
                </c:pt>
                <c:pt idx="3907">
                  <c:v>44919.713194444441</c:v>
                </c:pt>
                <c:pt idx="3908">
                  <c:v>44919.713888888888</c:v>
                </c:pt>
                <c:pt idx="3909">
                  <c:v>44919.714583333334</c:v>
                </c:pt>
                <c:pt idx="3910">
                  <c:v>44919.715277777781</c:v>
                </c:pt>
                <c:pt idx="3911">
                  <c:v>44919.71597222222</c:v>
                </c:pt>
                <c:pt idx="3912">
                  <c:v>44919.716666666667</c:v>
                </c:pt>
                <c:pt idx="3913">
                  <c:v>44919.717361111114</c:v>
                </c:pt>
                <c:pt idx="3914">
                  <c:v>44919.718055555553</c:v>
                </c:pt>
                <c:pt idx="3915">
                  <c:v>44919.71875</c:v>
                </c:pt>
                <c:pt idx="3916">
                  <c:v>44919.719444444447</c:v>
                </c:pt>
                <c:pt idx="3917">
                  <c:v>44919.720138888886</c:v>
                </c:pt>
                <c:pt idx="3918">
                  <c:v>44919.720833333333</c:v>
                </c:pt>
                <c:pt idx="3919">
                  <c:v>44919.72152777778</c:v>
                </c:pt>
                <c:pt idx="3920">
                  <c:v>44919.722222222219</c:v>
                </c:pt>
                <c:pt idx="3921">
                  <c:v>44919.722916666666</c:v>
                </c:pt>
                <c:pt idx="3922">
                  <c:v>44919.723611111112</c:v>
                </c:pt>
                <c:pt idx="3923">
                  <c:v>44919.724305555559</c:v>
                </c:pt>
                <c:pt idx="3924">
                  <c:v>44919.724999999999</c:v>
                </c:pt>
                <c:pt idx="3925">
                  <c:v>44919.725694444445</c:v>
                </c:pt>
                <c:pt idx="3926">
                  <c:v>44919.726388888892</c:v>
                </c:pt>
                <c:pt idx="3927">
                  <c:v>44919.727083333331</c:v>
                </c:pt>
                <c:pt idx="3928">
                  <c:v>44919.727777777778</c:v>
                </c:pt>
                <c:pt idx="3929">
                  <c:v>44919.728472222225</c:v>
                </c:pt>
                <c:pt idx="3930">
                  <c:v>44919.729166666664</c:v>
                </c:pt>
                <c:pt idx="3931">
                  <c:v>44919.729861111111</c:v>
                </c:pt>
                <c:pt idx="3932">
                  <c:v>44919.730555555558</c:v>
                </c:pt>
                <c:pt idx="3933">
                  <c:v>44919.731249999997</c:v>
                </c:pt>
                <c:pt idx="3934">
                  <c:v>44919.731944444444</c:v>
                </c:pt>
                <c:pt idx="3935">
                  <c:v>44919.732638888891</c:v>
                </c:pt>
                <c:pt idx="3936">
                  <c:v>44919.73333333333</c:v>
                </c:pt>
                <c:pt idx="3937">
                  <c:v>44919.734027777777</c:v>
                </c:pt>
                <c:pt idx="3938">
                  <c:v>44919.734722222223</c:v>
                </c:pt>
                <c:pt idx="3939">
                  <c:v>44919.73541666667</c:v>
                </c:pt>
                <c:pt idx="3940">
                  <c:v>44919.736111111109</c:v>
                </c:pt>
                <c:pt idx="3941">
                  <c:v>44919.736805555556</c:v>
                </c:pt>
                <c:pt idx="3942">
                  <c:v>44919.737500000003</c:v>
                </c:pt>
                <c:pt idx="3943">
                  <c:v>44919.738194444442</c:v>
                </c:pt>
                <c:pt idx="3944">
                  <c:v>44919.738888888889</c:v>
                </c:pt>
                <c:pt idx="3945">
                  <c:v>44919.739583333336</c:v>
                </c:pt>
                <c:pt idx="3946">
                  <c:v>44919.740277777775</c:v>
                </c:pt>
                <c:pt idx="3947">
                  <c:v>44919.740972222222</c:v>
                </c:pt>
                <c:pt idx="3948">
                  <c:v>44919.741666666669</c:v>
                </c:pt>
                <c:pt idx="3949">
                  <c:v>44919.742361111108</c:v>
                </c:pt>
                <c:pt idx="3950">
                  <c:v>44919.743055555555</c:v>
                </c:pt>
                <c:pt idx="3951">
                  <c:v>44919.743750000001</c:v>
                </c:pt>
                <c:pt idx="3952">
                  <c:v>44919.744444444441</c:v>
                </c:pt>
                <c:pt idx="3953">
                  <c:v>44919.745138888888</c:v>
                </c:pt>
                <c:pt idx="3954">
                  <c:v>44919.745833333334</c:v>
                </c:pt>
                <c:pt idx="3955">
                  <c:v>44919.746527777781</c:v>
                </c:pt>
                <c:pt idx="3956">
                  <c:v>44919.74722222222</c:v>
                </c:pt>
                <c:pt idx="3957">
                  <c:v>44919.747916666667</c:v>
                </c:pt>
                <c:pt idx="3958">
                  <c:v>44919.748611111114</c:v>
                </c:pt>
                <c:pt idx="3959">
                  <c:v>44919.749305555553</c:v>
                </c:pt>
                <c:pt idx="3960">
                  <c:v>44919.75</c:v>
                </c:pt>
                <c:pt idx="3961">
                  <c:v>44919.750694444447</c:v>
                </c:pt>
                <c:pt idx="3962">
                  <c:v>44919.751388888886</c:v>
                </c:pt>
                <c:pt idx="3963">
                  <c:v>44919.752083333333</c:v>
                </c:pt>
                <c:pt idx="3964">
                  <c:v>44919.75277777778</c:v>
                </c:pt>
                <c:pt idx="3965">
                  <c:v>44919.753472222219</c:v>
                </c:pt>
                <c:pt idx="3966">
                  <c:v>44919.754166666666</c:v>
                </c:pt>
                <c:pt idx="3967">
                  <c:v>44919.754861111112</c:v>
                </c:pt>
                <c:pt idx="3968">
                  <c:v>44919.755555555559</c:v>
                </c:pt>
                <c:pt idx="3969">
                  <c:v>44919.756249999999</c:v>
                </c:pt>
                <c:pt idx="3970">
                  <c:v>44919.756944444445</c:v>
                </c:pt>
                <c:pt idx="3971">
                  <c:v>44919.757638888892</c:v>
                </c:pt>
                <c:pt idx="3972">
                  <c:v>44919.758333333331</c:v>
                </c:pt>
                <c:pt idx="3973">
                  <c:v>44919.759027777778</c:v>
                </c:pt>
                <c:pt idx="3974">
                  <c:v>44919.759722222225</c:v>
                </c:pt>
                <c:pt idx="3975">
                  <c:v>44919.760416666664</c:v>
                </c:pt>
                <c:pt idx="3976">
                  <c:v>44919.761111111111</c:v>
                </c:pt>
                <c:pt idx="3977">
                  <c:v>44919.761805555558</c:v>
                </c:pt>
                <c:pt idx="3978">
                  <c:v>44919.762499999997</c:v>
                </c:pt>
                <c:pt idx="3979">
                  <c:v>44919.763194444444</c:v>
                </c:pt>
                <c:pt idx="3980">
                  <c:v>44919.763888888891</c:v>
                </c:pt>
                <c:pt idx="3981">
                  <c:v>44919.76458333333</c:v>
                </c:pt>
                <c:pt idx="3982">
                  <c:v>44919.765277777777</c:v>
                </c:pt>
                <c:pt idx="3983">
                  <c:v>44919.765972222223</c:v>
                </c:pt>
                <c:pt idx="3984">
                  <c:v>44919.76666666667</c:v>
                </c:pt>
                <c:pt idx="3985">
                  <c:v>44919.767361111109</c:v>
                </c:pt>
                <c:pt idx="3986">
                  <c:v>44919.768055555556</c:v>
                </c:pt>
                <c:pt idx="3987">
                  <c:v>44919.768750000003</c:v>
                </c:pt>
                <c:pt idx="3988">
                  <c:v>44919.769444444442</c:v>
                </c:pt>
                <c:pt idx="3989">
                  <c:v>44919.770138888889</c:v>
                </c:pt>
                <c:pt idx="3990">
                  <c:v>44919.770833333336</c:v>
                </c:pt>
                <c:pt idx="3991">
                  <c:v>44919.771527777775</c:v>
                </c:pt>
                <c:pt idx="3992">
                  <c:v>44919.772222222222</c:v>
                </c:pt>
                <c:pt idx="3993">
                  <c:v>44919.772916666669</c:v>
                </c:pt>
                <c:pt idx="3994">
                  <c:v>44919.773611111108</c:v>
                </c:pt>
                <c:pt idx="3995">
                  <c:v>44919.774305555555</c:v>
                </c:pt>
                <c:pt idx="3996">
                  <c:v>44919.775000000001</c:v>
                </c:pt>
                <c:pt idx="3997">
                  <c:v>44919.775694444441</c:v>
                </c:pt>
                <c:pt idx="3998">
                  <c:v>44919.776388888888</c:v>
                </c:pt>
                <c:pt idx="3999">
                  <c:v>44919.777083333334</c:v>
                </c:pt>
                <c:pt idx="4000">
                  <c:v>44919.777777777781</c:v>
                </c:pt>
                <c:pt idx="4001">
                  <c:v>44919.77847222222</c:v>
                </c:pt>
                <c:pt idx="4002">
                  <c:v>44919.779166666667</c:v>
                </c:pt>
                <c:pt idx="4003">
                  <c:v>44919.779861111114</c:v>
                </c:pt>
                <c:pt idx="4004">
                  <c:v>44919.780555555553</c:v>
                </c:pt>
                <c:pt idx="4005">
                  <c:v>44919.78125</c:v>
                </c:pt>
                <c:pt idx="4006">
                  <c:v>44919.781944444447</c:v>
                </c:pt>
                <c:pt idx="4007">
                  <c:v>44919.782638888886</c:v>
                </c:pt>
                <c:pt idx="4008">
                  <c:v>44919.783333333333</c:v>
                </c:pt>
                <c:pt idx="4009">
                  <c:v>44919.78402777778</c:v>
                </c:pt>
                <c:pt idx="4010">
                  <c:v>44919.784722222219</c:v>
                </c:pt>
                <c:pt idx="4011">
                  <c:v>44919.785416666666</c:v>
                </c:pt>
                <c:pt idx="4012">
                  <c:v>44919.786111111112</c:v>
                </c:pt>
                <c:pt idx="4013">
                  <c:v>44919.786805555559</c:v>
                </c:pt>
                <c:pt idx="4014">
                  <c:v>44919.787499999999</c:v>
                </c:pt>
                <c:pt idx="4015">
                  <c:v>44919.788194444445</c:v>
                </c:pt>
                <c:pt idx="4016">
                  <c:v>44919.788888888892</c:v>
                </c:pt>
                <c:pt idx="4017">
                  <c:v>44919.789583333331</c:v>
                </c:pt>
                <c:pt idx="4018">
                  <c:v>44919.790277777778</c:v>
                </c:pt>
                <c:pt idx="4019">
                  <c:v>44919.790972222225</c:v>
                </c:pt>
                <c:pt idx="4020">
                  <c:v>44919.791666666664</c:v>
                </c:pt>
                <c:pt idx="4021">
                  <c:v>44919.792361111111</c:v>
                </c:pt>
                <c:pt idx="4022">
                  <c:v>44919.793055555558</c:v>
                </c:pt>
                <c:pt idx="4023">
                  <c:v>44919.793749999997</c:v>
                </c:pt>
                <c:pt idx="4024">
                  <c:v>44919.794444444444</c:v>
                </c:pt>
                <c:pt idx="4025">
                  <c:v>44919.795138888891</c:v>
                </c:pt>
                <c:pt idx="4026">
                  <c:v>44919.79583333333</c:v>
                </c:pt>
                <c:pt idx="4027">
                  <c:v>44919.796527777777</c:v>
                </c:pt>
                <c:pt idx="4028">
                  <c:v>44919.797222222223</c:v>
                </c:pt>
                <c:pt idx="4029">
                  <c:v>44919.79791666667</c:v>
                </c:pt>
                <c:pt idx="4030">
                  <c:v>44919.798611111109</c:v>
                </c:pt>
                <c:pt idx="4031">
                  <c:v>44919.799305555556</c:v>
                </c:pt>
                <c:pt idx="4032">
                  <c:v>44919.8</c:v>
                </c:pt>
                <c:pt idx="4033">
                  <c:v>44919.800694444442</c:v>
                </c:pt>
                <c:pt idx="4034">
                  <c:v>44919.801388888889</c:v>
                </c:pt>
                <c:pt idx="4035">
                  <c:v>44919.802083333336</c:v>
                </c:pt>
                <c:pt idx="4036">
                  <c:v>44919.802777777775</c:v>
                </c:pt>
                <c:pt idx="4037">
                  <c:v>44919.803472222222</c:v>
                </c:pt>
                <c:pt idx="4038">
                  <c:v>44919.804166666669</c:v>
                </c:pt>
                <c:pt idx="4039">
                  <c:v>44919.804861111108</c:v>
                </c:pt>
                <c:pt idx="4040">
                  <c:v>44919.805555555555</c:v>
                </c:pt>
                <c:pt idx="4041">
                  <c:v>44919.806250000001</c:v>
                </c:pt>
                <c:pt idx="4042">
                  <c:v>44919.806944444441</c:v>
                </c:pt>
                <c:pt idx="4043">
                  <c:v>44919.807638888888</c:v>
                </c:pt>
                <c:pt idx="4044">
                  <c:v>44919.808333333334</c:v>
                </c:pt>
                <c:pt idx="4045">
                  <c:v>44919.809027777781</c:v>
                </c:pt>
                <c:pt idx="4046">
                  <c:v>44919.80972222222</c:v>
                </c:pt>
                <c:pt idx="4047">
                  <c:v>44919.810416666667</c:v>
                </c:pt>
                <c:pt idx="4048">
                  <c:v>44919.811111111114</c:v>
                </c:pt>
                <c:pt idx="4049">
                  <c:v>44919.811805555553</c:v>
                </c:pt>
                <c:pt idx="4050">
                  <c:v>44919.8125</c:v>
                </c:pt>
                <c:pt idx="4051">
                  <c:v>44919.813194444447</c:v>
                </c:pt>
                <c:pt idx="4052">
                  <c:v>44919.813888888886</c:v>
                </c:pt>
                <c:pt idx="4053">
                  <c:v>44919.814583333333</c:v>
                </c:pt>
                <c:pt idx="4054">
                  <c:v>44919.81527777778</c:v>
                </c:pt>
                <c:pt idx="4055">
                  <c:v>44919.815972222219</c:v>
                </c:pt>
                <c:pt idx="4056">
                  <c:v>44919.816666666666</c:v>
                </c:pt>
                <c:pt idx="4057">
                  <c:v>44919.817361111112</c:v>
                </c:pt>
                <c:pt idx="4058">
                  <c:v>44919.818055555559</c:v>
                </c:pt>
                <c:pt idx="4059">
                  <c:v>44919.818749999999</c:v>
                </c:pt>
                <c:pt idx="4060">
                  <c:v>44919.819444444445</c:v>
                </c:pt>
                <c:pt idx="4061">
                  <c:v>44919.820138888892</c:v>
                </c:pt>
                <c:pt idx="4062">
                  <c:v>44919.820833333331</c:v>
                </c:pt>
                <c:pt idx="4063">
                  <c:v>44919.821527777778</c:v>
                </c:pt>
                <c:pt idx="4064">
                  <c:v>44919.822222222225</c:v>
                </c:pt>
                <c:pt idx="4065">
                  <c:v>44919.822916666664</c:v>
                </c:pt>
                <c:pt idx="4066">
                  <c:v>44919.823611111111</c:v>
                </c:pt>
                <c:pt idx="4067">
                  <c:v>44919.824305555558</c:v>
                </c:pt>
                <c:pt idx="4068">
                  <c:v>44919.824999999997</c:v>
                </c:pt>
                <c:pt idx="4069">
                  <c:v>44919.825694444444</c:v>
                </c:pt>
                <c:pt idx="4070">
                  <c:v>44919.826388888891</c:v>
                </c:pt>
                <c:pt idx="4071">
                  <c:v>44919.82708333333</c:v>
                </c:pt>
                <c:pt idx="4072">
                  <c:v>44919.827777777777</c:v>
                </c:pt>
                <c:pt idx="4073">
                  <c:v>44919.828472222223</c:v>
                </c:pt>
                <c:pt idx="4074">
                  <c:v>44919.82916666667</c:v>
                </c:pt>
                <c:pt idx="4075">
                  <c:v>44919.829861111109</c:v>
                </c:pt>
                <c:pt idx="4076">
                  <c:v>44919.830555555556</c:v>
                </c:pt>
                <c:pt idx="4077">
                  <c:v>44919.831250000003</c:v>
                </c:pt>
                <c:pt idx="4078">
                  <c:v>44919.831944444442</c:v>
                </c:pt>
                <c:pt idx="4079">
                  <c:v>44919.832638888889</c:v>
                </c:pt>
                <c:pt idx="4080">
                  <c:v>44919.833333333336</c:v>
                </c:pt>
                <c:pt idx="4081">
                  <c:v>44919.834027777775</c:v>
                </c:pt>
                <c:pt idx="4082">
                  <c:v>44919.834722222222</c:v>
                </c:pt>
                <c:pt idx="4083">
                  <c:v>44919.835416666669</c:v>
                </c:pt>
                <c:pt idx="4084">
                  <c:v>44919.836111111108</c:v>
                </c:pt>
                <c:pt idx="4085">
                  <c:v>44919.836805555555</c:v>
                </c:pt>
                <c:pt idx="4086">
                  <c:v>44919.837500000001</c:v>
                </c:pt>
                <c:pt idx="4087">
                  <c:v>44919.838194444441</c:v>
                </c:pt>
                <c:pt idx="4088">
                  <c:v>44919.838888888888</c:v>
                </c:pt>
                <c:pt idx="4089">
                  <c:v>44919.839583333334</c:v>
                </c:pt>
                <c:pt idx="4090">
                  <c:v>44919.840277777781</c:v>
                </c:pt>
                <c:pt idx="4091">
                  <c:v>44919.84097222222</c:v>
                </c:pt>
                <c:pt idx="4092">
                  <c:v>44919.841666666667</c:v>
                </c:pt>
                <c:pt idx="4093">
                  <c:v>44919.842361111114</c:v>
                </c:pt>
                <c:pt idx="4094">
                  <c:v>44919.843055555553</c:v>
                </c:pt>
                <c:pt idx="4095">
                  <c:v>44919.84375</c:v>
                </c:pt>
                <c:pt idx="4096">
                  <c:v>44919.844444444447</c:v>
                </c:pt>
                <c:pt idx="4097">
                  <c:v>44919.845138888886</c:v>
                </c:pt>
                <c:pt idx="4098">
                  <c:v>44919.845833333333</c:v>
                </c:pt>
                <c:pt idx="4099">
                  <c:v>44919.84652777778</c:v>
                </c:pt>
                <c:pt idx="4100">
                  <c:v>44919.847222222219</c:v>
                </c:pt>
                <c:pt idx="4101">
                  <c:v>44919.847916666666</c:v>
                </c:pt>
                <c:pt idx="4102">
                  <c:v>44919.848611111112</c:v>
                </c:pt>
                <c:pt idx="4103">
                  <c:v>44919.849305555559</c:v>
                </c:pt>
                <c:pt idx="4104">
                  <c:v>44919.85</c:v>
                </c:pt>
                <c:pt idx="4105">
                  <c:v>44919.850694444445</c:v>
                </c:pt>
                <c:pt idx="4106">
                  <c:v>44919.851388888892</c:v>
                </c:pt>
                <c:pt idx="4107">
                  <c:v>44919.852083333331</c:v>
                </c:pt>
                <c:pt idx="4108">
                  <c:v>44919.852777777778</c:v>
                </c:pt>
                <c:pt idx="4109">
                  <c:v>44919.853472222225</c:v>
                </c:pt>
                <c:pt idx="4110">
                  <c:v>44919.854166666664</c:v>
                </c:pt>
                <c:pt idx="4111">
                  <c:v>44919.854861111111</c:v>
                </c:pt>
                <c:pt idx="4112">
                  <c:v>44919.855555555558</c:v>
                </c:pt>
                <c:pt idx="4113">
                  <c:v>44919.856249999997</c:v>
                </c:pt>
                <c:pt idx="4114">
                  <c:v>44919.856944444444</c:v>
                </c:pt>
                <c:pt idx="4115">
                  <c:v>44919.857638888891</c:v>
                </c:pt>
                <c:pt idx="4116">
                  <c:v>44919.85833333333</c:v>
                </c:pt>
                <c:pt idx="4117">
                  <c:v>44919.859027777777</c:v>
                </c:pt>
                <c:pt idx="4118">
                  <c:v>44919.859722222223</c:v>
                </c:pt>
                <c:pt idx="4119">
                  <c:v>44919.86041666667</c:v>
                </c:pt>
                <c:pt idx="4120">
                  <c:v>44919.861111111109</c:v>
                </c:pt>
                <c:pt idx="4121">
                  <c:v>44919.861805555556</c:v>
                </c:pt>
                <c:pt idx="4122">
                  <c:v>44919.862500000003</c:v>
                </c:pt>
                <c:pt idx="4123">
                  <c:v>44919.863194444442</c:v>
                </c:pt>
                <c:pt idx="4124">
                  <c:v>44919.863888888889</c:v>
                </c:pt>
                <c:pt idx="4125">
                  <c:v>44919.864583333336</c:v>
                </c:pt>
                <c:pt idx="4126">
                  <c:v>44919.865277777775</c:v>
                </c:pt>
                <c:pt idx="4127">
                  <c:v>44919.865972222222</c:v>
                </c:pt>
                <c:pt idx="4128">
                  <c:v>44919.866666666669</c:v>
                </c:pt>
                <c:pt idx="4129">
                  <c:v>44919.867361111108</c:v>
                </c:pt>
                <c:pt idx="4130">
                  <c:v>44919.868055555555</c:v>
                </c:pt>
                <c:pt idx="4131">
                  <c:v>44919.868750000001</c:v>
                </c:pt>
                <c:pt idx="4132">
                  <c:v>44919.869444444441</c:v>
                </c:pt>
                <c:pt idx="4133">
                  <c:v>44919.870138888888</c:v>
                </c:pt>
                <c:pt idx="4134">
                  <c:v>44919.870833333334</c:v>
                </c:pt>
                <c:pt idx="4135">
                  <c:v>44919.871527777781</c:v>
                </c:pt>
                <c:pt idx="4136">
                  <c:v>44919.87222222222</c:v>
                </c:pt>
                <c:pt idx="4137">
                  <c:v>44919.872916666667</c:v>
                </c:pt>
                <c:pt idx="4138">
                  <c:v>44919.873611111114</c:v>
                </c:pt>
                <c:pt idx="4139">
                  <c:v>44919.874305555553</c:v>
                </c:pt>
                <c:pt idx="4140">
                  <c:v>44919.875</c:v>
                </c:pt>
                <c:pt idx="4141">
                  <c:v>44919.875694444447</c:v>
                </c:pt>
                <c:pt idx="4142">
                  <c:v>44919.876388888886</c:v>
                </c:pt>
                <c:pt idx="4143">
                  <c:v>44919.877083333333</c:v>
                </c:pt>
                <c:pt idx="4144">
                  <c:v>44919.87777777778</c:v>
                </c:pt>
                <c:pt idx="4145">
                  <c:v>44919.878472222219</c:v>
                </c:pt>
                <c:pt idx="4146">
                  <c:v>44919.879166666666</c:v>
                </c:pt>
                <c:pt idx="4147">
                  <c:v>44919.879861111112</c:v>
                </c:pt>
                <c:pt idx="4148">
                  <c:v>44919.880555555559</c:v>
                </c:pt>
                <c:pt idx="4149">
                  <c:v>44919.881249999999</c:v>
                </c:pt>
                <c:pt idx="4150">
                  <c:v>44919.881944444445</c:v>
                </c:pt>
                <c:pt idx="4151">
                  <c:v>44919.882638888892</c:v>
                </c:pt>
                <c:pt idx="4152">
                  <c:v>44919.883333333331</c:v>
                </c:pt>
                <c:pt idx="4153">
                  <c:v>44919.884027777778</c:v>
                </c:pt>
                <c:pt idx="4154">
                  <c:v>44919.884722222225</c:v>
                </c:pt>
                <c:pt idx="4155">
                  <c:v>44919.885416666664</c:v>
                </c:pt>
                <c:pt idx="4156">
                  <c:v>44919.886111111111</c:v>
                </c:pt>
                <c:pt idx="4157">
                  <c:v>44919.886805555558</c:v>
                </c:pt>
                <c:pt idx="4158">
                  <c:v>44919.887499999997</c:v>
                </c:pt>
                <c:pt idx="4159">
                  <c:v>44919.888194444444</c:v>
                </c:pt>
                <c:pt idx="4160">
                  <c:v>44919.888888888891</c:v>
                </c:pt>
                <c:pt idx="4161">
                  <c:v>44919.88958333333</c:v>
                </c:pt>
                <c:pt idx="4162">
                  <c:v>44919.890277777777</c:v>
                </c:pt>
                <c:pt idx="4163">
                  <c:v>44919.890972222223</c:v>
                </c:pt>
                <c:pt idx="4164">
                  <c:v>44919.89166666667</c:v>
                </c:pt>
                <c:pt idx="4165">
                  <c:v>44919.892361111109</c:v>
                </c:pt>
                <c:pt idx="4166">
                  <c:v>44919.893055555556</c:v>
                </c:pt>
                <c:pt idx="4167">
                  <c:v>44919.893750000003</c:v>
                </c:pt>
                <c:pt idx="4168">
                  <c:v>44919.894444444442</c:v>
                </c:pt>
                <c:pt idx="4169">
                  <c:v>44919.895138888889</c:v>
                </c:pt>
                <c:pt idx="4170">
                  <c:v>44919.895833333336</c:v>
                </c:pt>
                <c:pt idx="4171">
                  <c:v>44919.896527777775</c:v>
                </c:pt>
                <c:pt idx="4172">
                  <c:v>44919.897222222222</c:v>
                </c:pt>
                <c:pt idx="4173">
                  <c:v>44919.897916666669</c:v>
                </c:pt>
                <c:pt idx="4174">
                  <c:v>44919.898611111108</c:v>
                </c:pt>
                <c:pt idx="4175">
                  <c:v>44919.899305555555</c:v>
                </c:pt>
                <c:pt idx="4176">
                  <c:v>44919.9</c:v>
                </c:pt>
                <c:pt idx="4177">
                  <c:v>44919.900694444441</c:v>
                </c:pt>
                <c:pt idx="4178">
                  <c:v>44919.901388888888</c:v>
                </c:pt>
                <c:pt idx="4179">
                  <c:v>44919.902083333334</c:v>
                </c:pt>
                <c:pt idx="4180">
                  <c:v>44919.902777777781</c:v>
                </c:pt>
                <c:pt idx="4181">
                  <c:v>44919.90347222222</c:v>
                </c:pt>
                <c:pt idx="4182">
                  <c:v>44919.904166666667</c:v>
                </c:pt>
                <c:pt idx="4183">
                  <c:v>44919.904861111114</c:v>
                </c:pt>
                <c:pt idx="4184">
                  <c:v>44919.905555555553</c:v>
                </c:pt>
                <c:pt idx="4185">
                  <c:v>44919.90625</c:v>
                </c:pt>
                <c:pt idx="4186">
                  <c:v>44919.906944444447</c:v>
                </c:pt>
                <c:pt idx="4187">
                  <c:v>44919.907638888886</c:v>
                </c:pt>
                <c:pt idx="4188">
                  <c:v>44919.908333333333</c:v>
                </c:pt>
                <c:pt idx="4189">
                  <c:v>44919.90902777778</c:v>
                </c:pt>
                <c:pt idx="4190">
                  <c:v>44919.909722222219</c:v>
                </c:pt>
                <c:pt idx="4191">
                  <c:v>44919.910416666666</c:v>
                </c:pt>
                <c:pt idx="4192">
                  <c:v>44919.911111111112</c:v>
                </c:pt>
                <c:pt idx="4193">
                  <c:v>44919.911805555559</c:v>
                </c:pt>
                <c:pt idx="4194">
                  <c:v>44919.912499999999</c:v>
                </c:pt>
                <c:pt idx="4195">
                  <c:v>44919.913194444445</c:v>
                </c:pt>
                <c:pt idx="4196">
                  <c:v>44919.913888888892</c:v>
                </c:pt>
                <c:pt idx="4197">
                  <c:v>44919.914583333331</c:v>
                </c:pt>
                <c:pt idx="4198">
                  <c:v>44919.915277777778</c:v>
                </c:pt>
                <c:pt idx="4199">
                  <c:v>44919.915972222225</c:v>
                </c:pt>
                <c:pt idx="4200">
                  <c:v>44919.916666666664</c:v>
                </c:pt>
                <c:pt idx="4201">
                  <c:v>44919.917361111111</c:v>
                </c:pt>
                <c:pt idx="4202">
                  <c:v>44919.918055555558</c:v>
                </c:pt>
                <c:pt idx="4203">
                  <c:v>44919.918749999997</c:v>
                </c:pt>
                <c:pt idx="4204">
                  <c:v>44919.919444444444</c:v>
                </c:pt>
                <c:pt idx="4205">
                  <c:v>44919.920138888891</c:v>
                </c:pt>
                <c:pt idx="4206">
                  <c:v>44919.92083333333</c:v>
                </c:pt>
                <c:pt idx="4207">
                  <c:v>44919.921527777777</c:v>
                </c:pt>
                <c:pt idx="4208">
                  <c:v>44919.922222222223</c:v>
                </c:pt>
                <c:pt idx="4209">
                  <c:v>44919.92291666667</c:v>
                </c:pt>
                <c:pt idx="4210">
                  <c:v>44919.923611111109</c:v>
                </c:pt>
                <c:pt idx="4211">
                  <c:v>44919.924305555556</c:v>
                </c:pt>
                <c:pt idx="4212">
                  <c:v>44919.925000000003</c:v>
                </c:pt>
                <c:pt idx="4213">
                  <c:v>44919.925694444442</c:v>
                </c:pt>
                <c:pt idx="4214">
                  <c:v>44919.926388888889</c:v>
                </c:pt>
                <c:pt idx="4215">
                  <c:v>44919.927083333336</c:v>
                </c:pt>
                <c:pt idx="4216">
                  <c:v>44919.927777777775</c:v>
                </c:pt>
                <c:pt idx="4217">
                  <c:v>44919.928472222222</c:v>
                </c:pt>
                <c:pt idx="4218">
                  <c:v>44919.929166666669</c:v>
                </c:pt>
                <c:pt idx="4219">
                  <c:v>44919.929861111108</c:v>
                </c:pt>
                <c:pt idx="4220">
                  <c:v>44919.930555555555</c:v>
                </c:pt>
                <c:pt idx="4221">
                  <c:v>44919.931250000001</c:v>
                </c:pt>
                <c:pt idx="4222">
                  <c:v>44919.931944444441</c:v>
                </c:pt>
                <c:pt idx="4223">
                  <c:v>44919.932638888888</c:v>
                </c:pt>
                <c:pt idx="4224">
                  <c:v>44919.933333333334</c:v>
                </c:pt>
                <c:pt idx="4225">
                  <c:v>44919.934027777781</c:v>
                </c:pt>
                <c:pt idx="4226">
                  <c:v>44919.93472222222</c:v>
                </c:pt>
                <c:pt idx="4227">
                  <c:v>44919.935416666667</c:v>
                </c:pt>
                <c:pt idx="4228">
                  <c:v>44919.936111111114</c:v>
                </c:pt>
                <c:pt idx="4229">
                  <c:v>44919.936805555553</c:v>
                </c:pt>
                <c:pt idx="4230">
                  <c:v>44919.9375</c:v>
                </c:pt>
                <c:pt idx="4231">
                  <c:v>44919.938194444447</c:v>
                </c:pt>
                <c:pt idx="4232">
                  <c:v>44919.938888888886</c:v>
                </c:pt>
                <c:pt idx="4233">
                  <c:v>44919.939583333333</c:v>
                </c:pt>
                <c:pt idx="4234">
                  <c:v>44919.94027777778</c:v>
                </c:pt>
                <c:pt idx="4235">
                  <c:v>44919.940972222219</c:v>
                </c:pt>
                <c:pt idx="4236">
                  <c:v>44919.941666666666</c:v>
                </c:pt>
                <c:pt idx="4237">
                  <c:v>44919.942361111112</c:v>
                </c:pt>
                <c:pt idx="4238">
                  <c:v>44919.943055555559</c:v>
                </c:pt>
                <c:pt idx="4239">
                  <c:v>44919.943749999999</c:v>
                </c:pt>
                <c:pt idx="4240">
                  <c:v>44919.944444444445</c:v>
                </c:pt>
                <c:pt idx="4241">
                  <c:v>44919.945138888892</c:v>
                </c:pt>
                <c:pt idx="4242">
                  <c:v>44919.945833333331</c:v>
                </c:pt>
                <c:pt idx="4243">
                  <c:v>44919.946527777778</c:v>
                </c:pt>
                <c:pt idx="4244">
                  <c:v>44919.947222222225</c:v>
                </c:pt>
                <c:pt idx="4245">
                  <c:v>44919.947916666664</c:v>
                </c:pt>
                <c:pt idx="4246">
                  <c:v>44919.948611111111</c:v>
                </c:pt>
                <c:pt idx="4247">
                  <c:v>44919.949305555558</c:v>
                </c:pt>
                <c:pt idx="4248">
                  <c:v>44919.95</c:v>
                </c:pt>
                <c:pt idx="4249">
                  <c:v>44919.950694444444</c:v>
                </c:pt>
                <c:pt idx="4250">
                  <c:v>44919.951388888891</c:v>
                </c:pt>
                <c:pt idx="4251">
                  <c:v>44919.95208333333</c:v>
                </c:pt>
                <c:pt idx="4252">
                  <c:v>44919.952777777777</c:v>
                </c:pt>
                <c:pt idx="4253">
                  <c:v>44919.953472222223</c:v>
                </c:pt>
                <c:pt idx="4254">
                  <c:v>44919.95416666667</c:v>
                </c:pt>
                <c:pt idx="4255">
                  <c:v>44919.954861111109</c:v>
                </c:pt>
                <c:pt idx="4256">
                  <c:v>44919.955555555556</c:v>
                </c:pt>
                <c:pt idx="4257">
                  <c:v>44919.956250000003</c:v>
                </c:pt>
                <c:pt idx="4258">
                  <c:v>44919.956944444442</c:v>
                </c:pt>
                <c:pt idx="4259">
                  <c:v>44919.957638888889</c:v>
                </c:pt>
                <c:pt idx="4260">
                  <c:v>44919.958333333336</c:v>
                </c:pt>
                <c:pt idx="4261">
                  <c:v>44919.959027777775</c:v>
                </c:pt>
                <c:pt idx="4262">
                  <c:v>44919.959722222222</c:v>
                </c:pt>
                <c:pt idx="4263">
                  <c:v>44919.960416666669</c:v>
                </c:pt>
                <c:pt idx="4264">
                  <c:v>44919.961111111108</c:v>
                </c:pt>
                <c:pt idx="4265">
                  <c:v>44919.961805555555</c:v>
                </c:pt>
                <c:pt idx="4266">
                  <c:v>44919.962500000001</c:v>
                </c:pt>
                <c:pt idx="4267">
                  <c:v>44919.963194444441</c:v>
                </c:pt>
                <c:pt idx="4268">
                  <c:v>44919.963888888888</c:v>
                </c:pt>
                <c:pt idx="4269">
                  <c:v>44919.964583333334</c:v>
                </c:pt>
                <c:pt idx="4270">
                  <c:v>44919.965277777781</c:v>
                </c:pt>
                <c:pt idx="4271">
                  <c:v>44919.96597222222</c:v>
                </c:pt>
                <c:pt idx="4272">
                  <c:v>44919.966666666667</c:v>
                </c:pt>
                <c:pt idx="4273">
                  <c:v>44919.967361111114</c:v>
                </c:pt>
                <c:pt idx="4274">
                  <c:v>44919.968055555553</c:v>
                </c:pt>
                <c:pt idx="4275">
                  <c:v>44919.96875</c:v>
                </c:pt>
                <c:pt idx="4276">
                  <c:v>44919.969444444447</c:v>
                </c:pt>
                <c:pt idx="4277">
                  <c:v>44919.970138888886</c:v>
                </c:pt>
                <c:pt idx="4278">
                  <c:v>44919.970833333333</c:v>
                </c:pt>
                <c:pt idx="4279">
                  <c:v>44919.97152777778</c:v>
                </c:pt>
                <c:pt idx="4280">
                  <c:v>44919.972222222219</c:v>
                </c:pt>
                <c:pt idx="4281">
                  <c:v>44919.972916666666</c:v>
                </c:pt>
                <c:pt idx="4282">
                  <c:v>44919.973611111112</c:v>
                </c:pt>
                <c:pt idx="4283">
                  <c:v>44919.974305555559</c:v>
                </c:pt>
                <c:pt idx="4284">
                  <c:v>44919.974999999999</c:v>
                </c:pt>
                <c:pt idx="4285">
                  <c:v>44919.975694444445</c:v>
                </c:pt>
                <c:pt idx="4286">
                  <c:v>44919.976388888892</c:v>
                </c:pt>
                <c:pt idx="4287">
                  <c:v>44919.977083333331</c:v>
                </c:pt>
                <c:pt idx="4288">
                  <c:v>44919.977777777778</c:v>
                </c:pt>
                <c:pt idx="4289">
                  <c:v>44919.978472222225</c:v>
                </c:pt>
                <c:pt idx="4290">
                  <c:v>44919.979166666664</c:v>
                </c:pt>
                <c:pt idx="4291">
                  <c:v>44919.979861111111</c:v>
                </c:pt>
                <c:pt idx="4292">
                  <c:v>44919.980555555558</c:v>
                </c:pt>
                <c:pt idx="4293">
                  <c:v>44919.981249999997</c:v>
                </c:pt>
                <c:pt idx="4294">
                  <c:v>44919.981944444444</c:v>
                </c:pt>
                <c:pt idx="4295">
                  <c:v>44919.982638888891</c:v>
                </c:pt>
                <c:pt idx="4296">
                  <c:v>44919.98333333333</c:v>
                </c:pt>
                <c:pt idx="4297">
                  <c:v>44919.984027777777</c:v>
                </c:pt>
                <c:pt idx="4298">
                  <c:v>44919.984722222223</c:v>
                </c:pt>
                <c:pt idx="4299">
                  <c:v>44919.98541666667</c:v>
                </c:pt>
                <c:pt idx="4300">
                  <c:v>44919.986111111109</c:v>
                </c:pt>
                <c:pt idx="4301">
                  <c:v>44919.986805555556</c:v>
                </c:pt>
                <c:pt idx="4302">
                  <c:v>44919.987500000003</c:v>
                </c:pt>
                <c:pt idx="4303">
                  <c:v>44919.988194444442</c:v>
                </c:pt>
                <c:pt idx="4304">
                  <c:v>44919.988888888889</c:v>
                </c:pt>
                <c:pt idx="4305">
                  <c:v>44919.989583333336</c:v>
                </c:pt>
                <c:pt idx="4306">
                  <c:v>44919.990277777775</c:v>
                </c:pt>
                <c:pt idx="4307">
                  <c:v>44919.990972222222</c:v>
                </c:pt>
                <c:pt idx="4308">
                  <c:v>44919.991666666669</c:v>
                </c:pt>
                <c:pt idx="4309">
                  <c:v>44919.992361111108</c:v>
                </c:pt>
                <c:pt idx="4310">
                  <c:v>44919.993055555555</c:v>
                </c:pt>
                <c:pt idx="4311">
                  <c:v>44919.993750000001</c:v>
                </c:pt>
                <c:pt idx="4312">
                  <c:v>44919.994444444441</c:v>
                </c:pt>
                <c:pt idx="4313">
                  <c:v>44919.995138888888</c:v>
                </c:pt>
                <c:pt idx="4314">
                  <c:v>44919.995833333334</c:v>
                </c:pt>
                <c:pt idx="4315">
                  <c:v>44919.996527777781</c:v>
                </c:pt>
                <c:pt idx="4316">
                  <c:v>44919.99722222222</c:v>
                </c:pt>
                <c:pt idx="4317">
                  <c:v>44919.997916666667</c:v>
                </c:pt>
                <c:pt idx="4318">
                  <c:v>44919.998611111114</c:v>
                </c:pt>
                <c:pt idx="4319">
                  <c:v>44919.999305555553</c:v>
                </c:pt>
                <c:pt idx="4320">
                  <c:v>44920</c:v>
                </c:pt>
                <c:pt idx="4321">
                  <c:v>44920.000694444447</c:v>
                </c:pt>
                <c:pt idx="4322">
                  <c:v>44920.001388888886</c:v>
                </c:pt>
                <c:pt idx="4323">
                  <c:v>44920.002083333333</c:v>
                </c:pt>
                <c:pt idx="4324">
                  <c:v>44920.00277777778</c:v>
                </c:pt>
                <c:pt idx="4325">
                  <c:v>44920.003472222219</c:v>
                </c:pt>
                <c:pt idx="4326">
                  <c:v>44920.004166666666</c:v>
                </c:pt>
                <c:pt idx="4327">
                  <c:v>44920.004861111112</c:v>
                </c:pt>
                <c:pt idx="4328">
                  <c:v>44920.005555555559</c:v>
                </c:pt>
                <c:pt idx="4329">
                  <c:v>44920.006249999999</c:v>
                </c:pt>
                <c:pt idx="4330">
                  <c:v>44920.006944444445</c:v>
                </c:pt>
                <c:pt idx="4331">
                  <c:v>44920.007638888892</c:v>
                </c:pt>
                <c:pt idx="4332">
                  <c:v>44920.008333333331</c:v>
                </c:pt>
                <c:pt idx="4333">
                  <c:v>44920.009027777778</c:v>
                </c:pt>
                <c:pt idx="4334">
                  <c:v>44920.009722222225</c:v>
                </c:pt>
                <c:pt idx="4335">
                  <c:v>44920.010416666664</c:v>
                </c:pt>
                <c:pt idx="4336">
                  <c:v>44920.011111111111</c:v>
                </c:pt>
                <c:pt idx="4337">
                  <c:v>44920.011805555558</c:v>
                </c:pt>
                <c:pt idx="4338">
                  <c:v>44920.012499999997</c:v>
                </c:pt>
                <c:pt idx="4339">
                  <c:v>44920.013194444444</c:v>
                </c:pt>
                <c:pt idx="4340">
                  <c:v>44920.013888888891</c:v>
                </c:pt>
                <c:pt idx="4341">
                  <c:v>44920.01458333333</c:v>
                </c:pt>
                <c:pt idx="4342">
                  <c:v>44920.015277777777</c:v>
                </c:pt>
                <c:pt idx="4343">
                  <c:v>44920.015972222223</c:v>
                </c:pt>
                <c:pt idx="4344">
                  <c:v>44920.01666666667</c:v>
                </c:pt>
                <c:pt idx="4345">
                  <c:v>44920.017361111109</c:v>
                </c:pt>
                <c:pt idx="4346">
                  <c:v>44920.018055555556</c:v>
                </c:pt>
                <c:pt idx="4347">
                  <c:v>44920.018750000003</c:v>
                </c:pt>
                <c:pt idx="4348">
                  <c:v>44920.019444444442</c:v>
                </c:pt>
                <c:pt idx="4349">
                  <c:v>44920.020138888889</c:v>
                </c:pt>
                <c:pt idx="4350">
                  <c:v>44920.020833333336</c:v>
                </c:pt>
                <c:pt idx="4351">
                  <c:v>44920.021527777775</c:v>
                </c:pt>
                <c:pt idx="4352">
                  <c:v>44920.022222222222</c:v>
                </c:pt>
                <c:pt idx="4353">
                  <c:v>44920.022916666669</c:v>
                </c:pt>
                <c:pt idx="4354">
                  <c:v>44920.023611111108</c:v>
                </c:pt>
                <c:pt idx="4355">
                  <c:v>44920.024305555555</c:v>
                </c:pt>
                <c:pt idx="4356">
                  <c:v>44920.025000000001</c:v>
                </c:pt>
                <c:pt idx="4357">
                  <c:v>44920.025694444441</c:v>
                </c:pt>
                <c:pt idx="4358">
                  <c:v>44920.026388888888</c:v>
                </c:pt>
                <c:pt idx="4359">
                  <c:v>44920.027083333334</c:v>
                </c:pt>
                <c:pt idx="4360">
                  <c:v>44920.027777777781</c:v>
                </c:pt>
                <c:pt idx="4361">
                  <c:v>44920.02847222222</c:v>
                </c:pt>
                <c:pt idx="4362">
                  <c:v>44920.029166666667</c:v>
                </c:pt>
                <c:pt idx="4363">
                  <c:v>44920.029861111114</c:v>
                </c:pt>
                <c:pt idx="4364">
                  <c:v>44920.030555555553</c:v>
                </c:pt>
                <c:pt idx="4365">
                  <c:v>44920.03125</c:v>
                </c:pt>
                <c:pt idx="4366">
                  <c:v>44920.031944444447</c:v>
                </c:pt>
                <c:pt idx="4367">
                  <c:v>44920.032638888886</c:v>
                </c:pt>
                <c:pt idx="4368">
                  <c:v>44920.033333333333</c:v>
                </c:pt>
                <c:pt idx="4369">
                  <c:v>44920.03402777778</c:v>
                </c:pt>
                <c:pt idx="4370">
                  <c:v>44920.034722222219</c:v>
                </c:pt>
                <c:pt idx="4371">
                  <c:v>44920.035416666666</c:v>
                </c:pt>
                <c:pt idx="4372">
                  <c:v>44920.036111111112</c:v>
                </c:pt>
                <c:pt idx="4373">
                  <c:v>44920.036805555559</c:v>
                </c:pt>
                <c:pt idx="4374">
                  <c:v>44920.037499999999</c:v>
                </c:pt>
                <c:pt idx="4375">
                  <c:v>44920.038194444445</c:v>
                </c:pt>
                <c:pt idx="4376">
                  <c:v>44920.038888888892</c:v>
                </c:pt>
                <c:pt idx="4377">
                  <c:v>44920.039583333331</c:v>
                </c:pt>
                <c:pt idx="4378">
                  <c:v>44920.040277777778</c:v>
                </c:pt>
                <c:pt idx="4379">
                  <c:v>44920.040972222225</c:v>
                </c:pt>
                <c:pt idx="4380">
                  <c:v>44920.041666666664</c:v>
                </c:pt>
                <c:pt idx="4381">
                  <c:v>44920.042361111111</c:v>
                </c:pt>
                <c:pt idx="4382">
                  <c:v>44920.043055555558</c:v>
                </c:pt>
                <c:pt idx="4383">
                  <c:v>44920.043749999997</c:v>
                </c:pt>
                <c:pt idx="4384">
                  <c:v>44920.044444444444</c:v>
                </c:pt>
                <c:pt idx="4385">
                  <c:v>44920.045138888891</c:v>
                </c:pt>
                <c:pt idx="4386">
                  <c:v>44920.04583333333</c:v>
                </c:pt>
                <c:pt idx="4387">
                  <c:v>44920.046527777777</c:v>
                </c:pt>
                <c:pt idx="4388">
                  <c:v>44920.047222222223</c:v>
                </c:pt>
                <c:pt idx="4389">
                  <c:v>44920.04791666667</c:v>
                </c:pt>
                <c:pt idx="4390">
                  <c:v>44920.048611111109</c:v>
                </c:pt>
                <c:pt idx="4391">
                  <c:v>44920.049305555556</c:v>
                </c:pt>
                <c:pt idx="4392">
                  <c:v>44920.05</c:v>
                </c:pt>
                <c:pt idx="4393">
                  <c:v>44920.050694444442</c:v>
                </c:pt>
                <c:pt idx="4394">
                  <c:v>44920.051388888889</c:v>
                </c:pt>
                <c:pt idx="4395">
                  <c:v>44920.052083333336</c:v>
                </c:pt>
                <c:pt idx="4396">
                  <c:v>44920.052777777775</c:v>
                </c:pt>
                <c:pt idx="4397">
                  <c:v>44920.053472222222</c:v>
                </c:pt>
                <c:pt idx="4398">
                  <c:v>44920.054166666669</c:v>
                </c:pt>
                <c:pt idx="4399">
                  <c:v>44920.054861111108</c:v>
                </c:pt>
                <c:pt idx="4400">
                  <c:v>44920.055555555555</c:v>
                </c:pt>
                <c:pt idx="4401">
                  <c:v>44920.056250000001</c:v>
                </c:pt>
                <c:pt idx="4402">
                  <c:v>44920.056944444441</c:v>
                </c:pt>
                <c:pt idx="4403">
                  <c:v>44920.057638888888</c:v>
                </c:pt>
                <c:pt idx="4404">
                  <c:v>44920.058333333334</c:v>
                </c:pt>
                <c:pt idx="4405">
                  <c:v>44920.059027777781</c:v>
                </c:pt>
                <c:pt idx="4406">
                  <c:v>44920.05972222222</c:v>
                </c:pt>
                <c:pt idx="4407">
                  <c:v>44920.060416666667</c:v>
                </c:pt>
                <c:pt idx="4408">
                  <c:v>44920.061111111114</c:v>
                </c:pt>
                <c:pt idx="4409">
                  <c:v>44920.061805555553</c:v>
                </c:pt>
                <c:pt idx="4410">
                  <c:v>44920.0625</c:v>
                </c:pt>
                <c:pt idx="4411">
                  <c:v>44920.063194444447</c:v>
                </c:pt>
                <c:pt idx="4412">
                  <c:v>44920.063888888886</c:v>
                </c:pt>
                <c:pt idx="4413">
                  <c:v>44920.064583333333</c:v>
                </c:pt>
                <c:pt idx="4414">
                  <c:v>44920.06527777778</c:v>
                </c:pt>
                <c:pt idx="4415">
                  <c:v>44920.065972222219</c:v>
                </c:pt>
                <c:pt idx="4416">
                  <c:v>44920.066666666666</c:v>
                </c:pt>
                <c:pt idx="4417">
                  <c:v>44920.067361111112</c:v>
                </c:pt>
                <c:pt idx="4418">
                  <c:v>44920.068055555559</c:v>
                </c:pt>
                <c:pt idx="4419">
                  <c:v>44920.068749999999</c:v>
                </c:pt>
                <c:pt idx="4420">
                  <c:v>44920.069444444445</c:v>
                </c:pt>
                <c:pt idx="4421">
                  <c:v>44920.070138888892</c:v>
                </c:pt>
                <c:pt idx="4422">
                  <c:v>44920.070833333331</c:v>
                </c:pt>
                <c:pt idx="4423">
                  <c:v>44920.071527777778</c:v>
                </c:pt>
                <c:pt idx="4424">
                  <c:v>44920.072222222225</c:v>
                </c:pt>
                <c:pt idx="4425">
                  <c:v>44920.072916666664</c:v>
                </c:pt>
                <c:pt idx="4426">
                  <c:v>44920.073611111111</c:v>
                </c:pt>
                <c:pt idx="4427">
                  <c:v>44920.074305555558</c:v>
                </c:pt>
                <c:pt idx="4428">
                  <c:v>44920.074999999997</c:v>
                </c:pt>
                <c:pt idx="4429">
                  <c:v>44920.075694444444</c:v>
                </c:pt>
                <c:pt idx="4430">
                  <c:v>44920.076388888891</c:v>
                </c:pt>
                <c:pt idx="4431">
                  <c:v>44920.07708333333</c:v>
                </c:pt>
                <c:pt idx="4432">
                  <c:v>44920.077777777777</c:v>
                </c:pt>
                <c:pt idx="4433">
                  <c:v>44920.078472222223</c:v>
                </c:pt>
                <c:pt idx="4434">
                  <c:v>44920.07916666667</c:v>
                </c:pt>
                <c:pt idx="4435">
                  <c:v>44920.079861111109</c:v>
                </c:pt>
                <c:pt idx="4436">
                  <c:v>44920.080555555556</c:v>
                </c:pt>
                <c:pt idx="4437">
                  <c:v>44920.081250000003</c:v>
                </c:pt>
                <c:pt idx="4438">
                  <c:v>44920.081944444442</c:v>
                </c:pt>
                <c:pt idx="4439">
                  <c:v>44920.082638888889</c:v>
                </c:pt>
                <c:pt idx="4440">
                  <c:v>44920.083333333336</c:v>
                </c:pt>
                <c:pt idx="4441">
                  <c:v>44920.084027777775</c:v>
                </c:pt>
                <c:pt idx="4442">
                  <c:v>44920.084722222222</c:v>
                </c:pt>
                <c:pt idx="4443">
                  <c:v>44920.085416666669</c:v>
                </c:pt>
                <c:pt idx="4444">
                  <c:v>44920.086111111108</c:v>
                </c:pt>
                <c:pt idx="4445">
                  <c:v>44920.086805555555</c:v>
                </c:pt>
                <c:pt idx="4446">
                  <c:v>44920.087500000001</c:v>
                </c:pt>
                <c:pt idx="4447">
                  <c:v>44920.088194444441</c:v>
                </c:pt>
                <c:pt idx="4448">
                  <c:v>44920.088888888888</c:v>
                </c:pt>
                <c:pt idx="4449">
                  <c:v>44920.089583333334</c:v>
                </c:pt>
                <c:pt idx="4450">
                  <c:v>44920.090277777781</c:v>
                </c:pt>
                <c:pt idx="4451">
                  <c:v>44920.09097222222</c:v>
                </c:pt>
                <c:pt idx="4452">
                  <c:v>44920.091666666667</c:v>
                </c:pt>
                <c:pt idx="4453">
                  <c:v>44920.092361111114</c:v>
                </c:pt>
                <c:pt idx="4454">
                  <c:v>44920.093055555553</c:v>
                </c:pt>
                <c:pt idx="4455">
                  <c:v>44920.09375</c:v>
                </c:pt>
                <c:pt idx="4456">
                  <c:v>44920.094444444447</c:v>
                </c:pt>
                <c:pt idx="4457">
                  <c:v>44920.095138888886</c:v>
                </c:pt>
                <c:pt idx="4458">
                  <c:v>44920.095833333333</c:v>
                </c:pt>
                <c:pt idx="4459">
                  <c:v>44920.09652777778</c:v>
                </c:pt>
                <c:pt idx="4460">
                  <c:v>44920.097222222219</c:v>
                </c:pt>
                <c:pt idx="4461">
                  <c:v>44920.097916666666</c:v>
                </c:pt>
                <c:pt idx="4462">
                  <c:v>44920.098611111112</c:v>
                </c:pt>
                <c:pt idx="4463">
                  <c:v>44920.099305555559</c:v>
                </c:pt>
                <c:pt idx="4464">
                  <c:v>44920.1</c:v>
                </c:pt>
                <c:pt idx="4465">
                  <c:v>44920.100694444445</c:v>
                </c:pt>
                <c:pt idx="4466">
                  <c:v>44920.101388888892</c:v>
                </c:pt>
                <c:pt idx="4467">
                  <c:v>44920.102083333331</c:v>
                </c:pt>
                <c:pt idx="4468">
                  <c:v>44920.102777777778</c:v>
                </c:pt>
                <c:pt idx="4469">
                  <c:v>44920.103472222225</c:v>
                </c:pt>
                <c:pt idx="4470">
                  <c:v>44920.104166666664</c:v>
                </c:pt>
                <c:pt idx="4471">
                  <c:v>44920.104861111111</c:v>
                </c:pt>
                <c:pt idx="4472">
                  <c:v>44920.105555555558</c:v>
                </c:pt>
                <c:pt idx="4473">
                  <c:v>44920.106249999997</c:v>
                </c:pt>
                <c:pt idx="4474">
                  <c:v>44920.106944444444</c:v>
                </c:pt>
                <c:pt idx="4475">
                  <c:v>44920.107638888891</c:v>
                </c:pt>
                <c:pt idx="4476">
                  <c:v>44920.10833333333</c:v>
                </c:pt>
                <c:pt idx="4477">
                  <c:v>44920.109027777777</c:v>
                </c:pt>
                <c:pt idx="4478">
                  <c:v>44920.109722222223</c:v>
                </c:pt>
                <c:pt idx="4479">
                  <c:v>44920.11041666667</c:v>
                </c:pt>
                <c:pt idx="4480">
                  <c:v>44920.111111111109</c:v>
                </c:pt>
                <c:pt idx="4481">
                  <c:v>44920.111805555556</c:v>
                </c:pt>
                <c:pt idx="4482">
                  <c:v>44920.112500000003</c:v>
                </c:pt>
                <c:pt idx="4483">
                  <c:v>44920.113194444442</c:v>
                </c:pt>
                <c:pt idx="4484">
                  <c:v>44920.113888888889</c:v>
                </c:pt>
                <c:pt idx="4485">
                  <c:v>44920.114583333336</c:v>
                </c:pt>
                <c:pt idx="4486">
                  <c:v>44920.115277777775</c:v>
                </c:pt>
                <c:pt idx="4487">
                  <c:v>44920.115972222222</c:v>
                </c:pt>
                <c:pt idx="4488">
                  <c:v>44920.116666666669</c:v>
                </c:pt>
                <c:pt idx="4489">
                  <c:v>44920.117361111108</c:v>
                </c:pt>
                <c:pt idx="4490">
                  <c:v>44920.118055555555</c:v>
                </c:pt>
                <c:pt idx="4491">
                  <c:v>44920.118750000001</c:v>
                </c:pt>
                <c:pt idx="4492">
                  <c:v>44920.119444444441</c:v>
                </c:pt>
                <c:pt idx="4493">
                  <c:v>44920.120138888888</c:v>
                </c:pt>
                <c:pt idx="4494">
                  <c:v>44920.120833333334</c:v>
                </c:pt>
                <c:pt idx="4495">
                  <c:v>44920.121527777781</c:v>
                </c:pt>
                <c:pt idx="4496">
                  <c:v>44920.12222222222</c:v>
                </c:pt>
                <c:pt idx="4497">
                  <c:v>44920.122916666667</c:v>
                </c:pt>
                <c:pt idx="4498">
                  <c:v>44920.123611111114</c:v>
                </c:pt>
                <c:pt idx="4499">
                  <c:v>44920.124305555553</c:v>
                </c:pt>
                <c:pt idx="4500">
                  <c:v>44920.125</c:v>
                </c:pt>
                <c:pt idx="4501">
                  <c:v>44920.125694444447</c:v>
                </c:pt>
                <c:pt idx="4502">
                  <c:v>44920.126388888886</c:v>
                </c:pt>
                <c:pt idx="4503">
                  <c:v>44920.127083333333</c:v>
                </c:pt>
                <c:pt idx="4504">
                  <c:v>44920.12777777778</c:v>
                </c:pt>
                <c:pt idx="4505">
                  <c:v>44920.128472222219</c:v>
                </c:pt>
                <c:pt idx="4506">
                  <c:v>44920.129166666666</c:v>
                </c:pt>
                <c:pt idx="4507">
                  <c:v>44920.129861111112</c:v>
                </c:pt>
                <c:pt idx="4508">
                  <c:v>44920.130555555559</c:v>
                </c:pt>
                <c:pt idx="4509">
                  <c:v>44920.131249999999</c:v>
                </c:pt>
                <c:pt idx="4510">
                  <c:v>44920.131944444445</c:v>
                </c:pt>
                <c:pt idx="4511">
                  <c:v>44920.132638888892</c:v>
                </c:pt>
                <c:pt idx="4512">
                  <c:v>44920.133333333331</c:v>
                </c:pt>
                <c:pt idx="4513">
                  <c:v>44920.134027777778</c:v>
                </c:pt>
                <c:pt idx="4514">
                  <c:v>44920.134722222225</c:v>
                </c:pt>
                <c:pt idx="4515">
                  <c:v>44920.135416666664</c:v>
                </c:pt>
                <c:pt idx="4516">
                  <c:v>44920.136111111111</c:v>
                </c:pt>
                <c:pt idx="4517">
                  <c:v>44920.136805555558</c:v>
                </c:pt>
                <c:pt idx="4518">
                  <c:v>44920.137499999997</c:v>
                </c:pt>
                <c:pt idx="4519">
                  <c:v>44920.138194444444</c:v>
                </c:pt>
                <c:pt idx="4520">
                  <c:v>44920.138888888891</c:v>
                </c:pt>
                <c:pt idx="4521">
                  <c:v>44920.13958333333</c:v>
                </c:pt>
                <c:pt idx="4522">
                  <c:v>44920.140277777777</c:v>
                </c:pt>
                <c:pt idx="4523">
                  <c:v>44920.140972222223</c:v>
                </c:pt>
                <c:pt idx="4524">
                  <c:v>44920.14166666667</c:v>
                </c:pt>
                <c:pt idx="4525">
                  <c:v>44920.142361111109</c:v>
                </c:pt>
                <c:pt idx="4526">
                  <c:v>44920.143055555556</c:v>
                </c:pt>
                <c:pt idx="4527">
                  <c:v>44920.143750000003</c:v>
                </c:pt>
                <c:pt idx="4528">
                  <c:v>44920.144444444442</c:v>
                </c:pt>
                <c:pt idx="4529">
                  <c:v>44920.145138888889</c:v>
                </c:pt>
                <c:pt idx="4530">
                  <c:v>44920.145833333336</c:v>
                </c:pt>
                <c:pt idx="4531">
                  <c:v>44920.146527777775</c:v>
                </c:pt>
                <c:pt idx="4532">
                  <c:v>44920.147222222222</c:v>
                </c:pt>
                <c:pt idx="4533">
                  <c:v>44920.147916666669</c:v>
                </c:pt>
                <c:pt idx="4534">
                  <c:v>44920.148611111108</c:v>
                </c:pt>
                <c:pt idx="4535">
                  <c:v>44920.149305555555</c:v>
                </c:pt>
                <c:pt idx="4536">
                  <c:v>44920.15</c:v>
                </c:pt>
                <c:pt idx="4537">
                  <c:v>44920.150694444441</c:v>
                </c:pt>
                <c:pt idx="4538">
                  <c:v>44920.151388888888</c:v>
                </c:pt>
                <c:pt idx="4539">
                  <c:v>44920.152083333334</c:v>
                </c:pt>
                <c:pt idx="4540">
                  <c:v>44920.152777777781</c:v>
                </c:pt>
                <c:pt idx="4541">
                  <c:v>44920.15347222222</c:v>
                </c:pt>
                <c:pt idx="4542">
                  <c:v>44920.154166666667</c:v>
                </c:pt>
                <c:pt idx="4543">
                  <c:v>44920.154861111114</c:v>
                </c:pt>
                <c:pt idx="4544">
                  <c:v>44920.155555555553</c:v>
                </c:pt>
                <c:pt idx="4545">
                  <c:v>44920.15625</c:v>
                </c:pt>
                <c:pt idx="4546">
                  <c:v>44920.156944444447</c:v>
                </c:pt>
                <c:pt idx="4547">
                  <c:v>44920.157638888886</c:v>
                </c:pt>
                <c:pt idx="4548">
                  <c:v>44920.158333333333</c:v>
                </c:pt>
                <c:pt idx="4549">
                  <c:v>44920.15902777778</c:v>
                </c:pt>
                <c:pt idx="4550">
                  <c:v>44920.159722222219</c:v>
                </c:pt>
                <c:pt idx="4551">
                  <c:v>44920.160416666666</c:v>
                </c:pt>
                <c:pt idx="4552">
                  <c:v>44920.161111111112</c:v>
                </c:pt>
                <c:pt idx="4553">
                  <c:v>44920.161805555559</c:v>
                </c:pt>
                <c:pt idx="4554">
                  <c:v>44920.162499999999</c:v>
                </c:pt>
                <c:pt idx="4555">
                  <c:v>44920.163194444445</c:v>
                </c:pt>
                <c:pt idx="4556">
                  <c:v>44920.163888888892</c:v>
                </c:pt>
                <c:pt idx="4557">
                  <c:v>44920.164583333331</c:v>
                </c:pt>
                <c:pt idx="4558">
                  <c:v>44920.165277777778</c:v>
                </c:pt>
                <c:pt idx="4559">
                  <c:v>44920.165972222225</c:v>
                </c:pt>
                <c:pt idx="4560">
                  <c:v>44920.166666666664</c:v>
                </c:pt>
                <c:pt idx="4561">
                  <c:v>44920.167361111111</c:v>
                </c:pt>
                <c:pt idx="4562">
                  <c:v>44920.168055555558</c:v>
                </c:pt>
                <c:pt idx="4563">
                  <c:v>44920.168749999997</c:v>
                </c:pt>
                <c:pt idx="4564">
                  <c:v>44920.169444444444</c:v>
                </c:pt>
                <c:pt idx="4565">
                  <c:v>44920.170138888891</c:v>
                </c:pt>
                <c:pt idx="4566">
                  <c:v>44920.17083333333</c:v>
                </c:pt>
                <c:pt idx="4567">
                  <c:v>44920.171527777777</c:v>
                </c:pt>
                <c:pt idx="4568">
                  <c:v>44920.172222222223</c:v>
                </c:pt>
                <c:pt idx="4569">
                  <c:v>44920.17291666667</c:v>
                </c:pt>
                <c:pt idx="4570">
                  <c:v>44920.173611111109</c:v>
                </c:pt>
                <c:pt idx="4571">
                  <c:v>44920.174305555556</c:v>
                </c:pt>
                <c:pt idx="4572">
                  <c:v>44920.175000000003</c:v>
                </c:pt>
                <c:pt idx="4573">
                  <c:v>44920.175694444442</c:v>
                </c:pt>
                <c:pt idx="4574">
                  <c:v>44920.176388888889</c:v>
                </c:pt>
                <c:pt idx="4575">
                  <c:v>44920.177083333336</c:v>
                </c:pt>
                <c:pt idx="4576">
                  <c:v>44920.177777777775</c:v>
                </c:pt>
                <c:pt idx="4577">
                  <c:v>44920.178472222222</c:v>
                </c:pt>
                <c:pt idx="4578">
                  <c:v>44920.179166666669</c:v>
                </c:pt>
                <c:pt idx="4579">
                  <c:v>44920.179861111108</c:v>
                </c:pt>
                <c:pt idx="4580">
                  <c:v>44920.180555555555</c:v>
                </c:pt>
                <c:pt idx="4581">
                  <c:v>44920.181250000001</c:v>
                </c:pt>
                <c:pt idx="4582">
                  <c:v>44920.181944444441</c:v>
                </c:pt>
                <c:pt idx="4583">
                  <c:v>44920.182638888888</c:v>
                </c:pt>
                <c:pt idx="4584">
                  <c:v>44920.183333333334</c:v>
                </c:pt>
                <c:pt idx="4585">
                  <c:v>44920.184027777781</c:v>
                </c:pt>
                <c:pt idx="4586">
                  <c:v>44920.18472222222</c:v>
                </c:pt>
                <c:pt idx="4587">
                  <c:v>44920.185416666667</c:v>
                </c:pt>
                <c:pt idx="4588">
                  <c:v>44920.186111111114</c:v>
                </c:pt>
                <c:pt idx="4589">
                  <c:v>44920.186805555553</c:v>
                </c:pt>
                <c:pt idx="4590">
                  <c:v>44920.1875</c:v>
                </c:pt>
                <c:pt idx="4591">
                  <c:v>44920.188194444447</c:v>
                </c:pt>
                <c:pt idx="4592">
                  <c:v>44920.188888888886</c:v>
                </c:pt>
                <c:pt idx="4593">
                  <c:v>44920.189583333333</c:v>
                </c:pt>
                <c:pt idx="4594">
                  <c:v>44920.19027777778</c:v>
                </c:pt>
                <c:pt idx="4595">
                  <c:v>44920.190972222219</c:v>
                </c:pt>
                <c:pt idx="4596">
                  <c:v>44920.191666666666</c:v>
                </c:pt>
                <c:pt idx="4597">
                  <c:v>44920.192361111112</c:v>
                </c:pt>
                <c:pt idx="4598">
                  <c:v>44920.193055555559</c:v>
                </c:pt>
                <c:pt idx="4599">
                  <c:v>44920.193749999999</c:v>
                </c:pt>
                <c:pt idx="4600">
                  <c:v>44920.194444444445</c:v>
                </c:pt>
                <c:pt idx="4601">
                  <c:v>44920.195138888892</c:v>
                </c:pt>
                <c:pt idx="4602">
                  <c:v>44920.195833333331</c:v>
                </c:pt>
                <c:pt idx="4603">
                  <c:v>44920.196527777778</c:v>
                </c:pt>
                <c:pt idx="4604">
                  <c:v>44920.197222222225</c:v>
                </c:pt>
                <c:pt idx="4605">
                  <c:v>44920.197916666664</c:v>
                </c:pt>
                <c:pt idx="4606">
                  <c:v>44920.198611111111</c:v>
                </c:pt>
                <c:pt idx="4607">
                  <c:v>44920.199305555558</c:v>
                </c:pt>
                <c:pt idx="4608">
                  <c:v>44920.2</c:v>
                </c:pt>
                <c:pt idx="4609">
                  <c:v>44920.200694444444</c:v>
                </c:pt>
                <c:pt idx="4610">
                  <c:v>44920.201388888891</c:v>
                </c:pt>
                <c:pt idx="4611">
                  <c:v>44920.20208333333</c:v>
                </c:pt>
                <c:pt idx="4612">
                  <c:v>44920.202777777777</c:v>
                </c:pt>
                <c:pt idx="4613">
                  <c:v>44920.203472222223</c:v>
                </c:pt>
                <c:pt idx="4614">
                  <c:v>44920.20416666667</c:v>
                </c:pt>
                <c:pt idx="4615">
                  <c:v>44920.204861111109</c:v>
                </c:pt>
                <c:pt idx="4616">
                  <c:v>44920.205555555556</c:v>
                </c:pt>
                <c:pt idx="4617">
                  <c:v>44920.206250000003</c:v>
                </c:pt>
                <c:pt idx="4618">
                  <c:v>44920.206944444442</c:v>
                </c:pt>
                <c:pt idx="4619">
                  <c:v>44920.207638888889</c:v>
                </c:pt>
                <c:pt idx="4620">
                  <c:v>44920.208333333336</c:v>
                </c:pt>
                <c:pt idx="4621">
                  <c:v>44920.209027777775</c:v>
                </c:pt>
                <c:pt idx="4622">
                  <c:v>44920.209722222222</c:v>
                </c:pt>
                <c:pt idx="4623">
                  <c:v>44920.210416666669</c:v>
                </c:pt>
                <c:pt idx="4624">
                  <c:v>44920.211111111108</c:v>
                </c:pt>
                <c:pt idx="4625">
                  <c:v>44920.211805555555</c:v>
                </c:pt>
                <c:pt idx="4626">
                  <c:v>44920.212500000001</c:v>
                </c:pt>
                <c:pt idx="4627">
                  <c:v>44920.213194444441</c:v>
                </c:pt>
                <c:pt idx="4628">
                  <c:v>44920.213888888888</c:v>
                </c:pt>
                <c:pt idx="4629">
                  <c:v>44920.214583333334</c:v>
                </c:pt>
                <c:pt idx="4630">
                  <c:v>44920.215277777781</c:v>
                </c:pt>
                <c:pt idx="4631">
                  <c:v>44920.21597222222</c:v>
                </c:pt>
                <c:pt idx="4632">
                  <c:v>44920.216666666667</c:v>
                </c:pt>
                <c:pt idx="4633">
                  <c:v>44920.217361111114</c:v>
                </c:pt>
                <c:pt idx="4634">
                  <c:v>44920.218055555553</c:v>
                </c:pt>
                <c:pt idx="4635">
                  <c:v>44920.21875</c:v>
                </c:pt>
                <c:pt idx="4636">
                  <c:v>44920.219444444447</c:v>
                </c:pt>
                <c:pt idx="4637">
                  <c:v>44920.220138888886</c:v>
                </c:pt>
                <c:pt idx="4638">
                  <c:v>44920.220833333333</c:v>
                </c:pt>
                <c:pt idx="4639">
                  <c:v>44920.22152777778</c:v>
                </c:pt>
                <c:pt idx="4640">
                  <c:v>44920.222222222219</c:v>
                </c:pt>
                <c:pt idx="4641">
                  <c:v>44920.222916666666</c:v>
                </c:pt>
                <c:pt idx="4642">
                  <c:v>44920.223611111112</c:v>
                </c:pt>
                <c:pt idx="4643">
                  <c:v>44920.224305555559</c:v>
                </c:pt>
                <c:pt idx="4644">
                  <c:v>44920.224999999999</c:v>
                </c:pt>
                <c:pt idx="4645">
                  <c:v>44920.225694444445</c:v>
                </c:pt>
                <c:pt idx="4646">
                  <c:v>44920.226388888892</c:v>
                </c:pt>
                <c:pt idx="4647">
                  <c:v>44920.227083333331</c:v>
                </c:pt>
                <c:pt idx="4648">
                  <c:v>44920.227777777778</c:v>
                </c:pt>
                <c:pt idx="4649">
                  <c:v>44920.228472222225</c:v>
                </c:pt>
                <c:pt idx="4650">
                  <c:v>44920.229166666664</c:v>
                </c:pt>
                <c:pt idx="4651">
                  <c:v>44920.229861111111</c:v>
                </c:pt>
                <c:pt idx="4652">
                  <c:v>44920.230555555558</c:v>
                </c:pt>
                <c:pt idx="4653">
                  <c:v>44920.231249999997</c:v>
                </c:pt>
                <c:pt idx="4654">
                  <c:v>44920.231944444444</c:v>
                </c:pt>
                <c:pt idx="4655">
                  <c:v>44920.232638888891</c:v>
                </c:pt>
                <c:pt idx="4656">
                  <c:v>44920.23333333333</c:v>
                </c:pt>
                <c:pt idx="4657">
                  <c:v>44920.234027777777</c:v>
                </c:pt>
                <c:pt idx="4658">
                  <c:v>44920.234722222223</c:v>
                </c:pt>
                <c:pt idx="4659">
                  <c:v>44920.23541666667</c:v>
                </c:pt>
                <c:pt idx="4660">
                  <c:v>44920.236111111109</c:v>
                </c:pt>
                <c:pt idx="4661">
                  <c:v>44920.236805555556</c:v>
                </c:pt>
                <c:pt idx="4662">
                  <c:v>44920.237500000003</c:v>
                </c:pt>
                <c:pt idx="4663">
                  <c:v>44920.238194444442</c:v>
                </c:pt>
                <c:pt idx="4664">
                  <c:v>44920.238888888889</c:v>
                </c:pt>
                <c:pt idx="4665">
                  <c:v>44920.239583333336</c:v>
                </c:pt>
                <c:pt idx="4666">
                  <c:v>44920.240277777775</c:v>
                </c:pt>
                <c:pt idx="4667">
                  <c:v>44920.240972222222</c:v>
                </c:pt>
                <c:pt idx="4668">
                  <c:v>44920.241666666669</c:v>
                </c:pt>
                <c:pt idx="4669">
                  <c:v>44920.242361111108</c:v>
                </c:pt>
                <c:pt idx="4670">
                  <c:v>44920.243055555555</c:v>
                </c:pt>
                <c:pt idx="4671">
                  <c:v>44920.243750000001</c:v>
                </c:pt>
                <c:pt idx="4672">
                  <c:v>44920.244444444441</c:v>
                </c:pt>
                <c:pt idx="4673">
                  <c:v>44920.245138888888</c:v>
                </c:pt>
                <c:pt idx="4674">
                  <c:v>44920.245833333334</c:v>
                </c:pt>
                <c:pt idx="4675">
                  <c:v>44920.246527777781</c:v>
                </c:pt>
                <c:pt idx="4676">
                  <c:v>44920.24722222222</c:v>
                </c:pt>
                <c:pt idx="4677">
                  <c:v>44920.247916666667</c:v>
                </c:pt>
                <c:pt idx="4678">
                  <c:v>44920.248611111114</c:v>
                </c:pt>
                <c:pt idx="4679">
                  <c:v>44920.249305555553</c:v>
                </c:pt>
                <c:pt idx="4680">
                  <c:v>44920.25</c:v>
                </c:pt>
                <c:pt idx="4681">
                  <c:v>44920.250694444447</c:v>
                </c:pt>
                <c:pt idx="4682">
                  <c:v>44920.251388888886</c:v>
                </c:pt>
                <c:pt idx="4683">
                  <c:v>44920.252083333333</c:v>
                </c:pt>
                <c:pt idx="4684">
                  <c:v>44920.25277777778</c:v>
                </c:pt>
                <c:pt idx="4685">
                  <c:v>44920.253472222219</c:v>
                </c:pt>
                <c:pt idx="4686">
                  <c:v>44920.254166666666</c:v>
                </c:pt>
                <c:pt idx="4687">
                  <c:v>44920.254861111112</c:v>
                </c:pt>
                <c:pt idx="4688">
                  <c:v>44920.255555555559</c:v>
                </c:pt>
                <c:pt idx="4689">
                  <c:v>44920.256249999999</c:v>
                </c:pt>
                <c:pt idx="4690">
                  <c:v>44920.256944444445</c:v>
                </c:pt>
                <c:pt idx="4691">
                  <c:v>44920.257638888892</c:v>
                </c:pt>
                <c:pt idx="4692">
                  <c:v>44920.258333333331</c:v>
                </c:pt>
                <c:pt idx="4693">
                  <c:v>44920.259027777778</c:v>
                </c:pt>
                <c:pt idx="4694">
                  <c:v>44920.259722222225</c:v>
                </c:pt>
                <c:pt idx="4695">
                  <c:v>44920.260416666664</c:v>
                </c:pt>
                <c:pt idx="4696">
                  <c:v>44920.261111111111</c:v>
                </c:pt>
                <c:pt idx="4697">
                  <c:v>44920.261805555558</c:v>
                </c:pt>
                <c:pt idx="4698">
                  <c:v>44920.262499999997</c:v>
                </c:pt>
                <c:pt idx="4699">
                  <c:v>44920.263194444444</c:v>
                </c:pt>
                <c:pt idx="4700">
                  <c:v>44920.263888888891</c:v>
                </c:pt>
                <c:pt idx="4701">
                  <c:v>44920.26458333333</c:v>
                </c:pt>
                <c:pt idx="4702">
                  <c:v>44920.265277777777</c:v>
                </c:pt>
                <c:pt idx="4703">
                  <c:v>44920.265972222223</c:v>
                </c:pt>
                <c:pt idx="4704">
                  <c:v>44920.26666666667</c:v>
                </c:pt>
                <c:pt idx="4705">
                  <c:v>44920.267361111109</c:v>
                </c:pt>
                <c:pt idx="4706">
                  <c:v>44920.268055555556</c:v>
                </c:pt>
                <c:pt idx="4707">
                  <c:v>44920.268750000003</c:v>
                </c:pt>
                <c:pt idx="4708">
                  <c:v>44920.269444444442</c:v>
                </c:pt>
                <c:pt idx="4709">
                  <c:v>44920.270138888889</c:v>
                </c:pt>
                <c:pt idx="4710">
                  <c:v>44920.270833333336</c:v>
                </c:pt>
                <c:pt idx="4711">
                  <c:v>44920.271527777775</c:v>
                </c:pt>
                <c:pt idx="4712">
                  <c:v>44920.272222222222</c:v>
                </c:pt>
                <c:pt idx="4713">
                  <c:v>44920.272916666669</c:v>
                </c:pt>
                <c:pt idx="4714">
                  <c:v>44920.273611111108</c:v>
                </c:pt>
                <c:pt idx="4715">
                  <c:v>44920.274305555555</c:v>
                </c:pt>
                <c:pt idx="4716">
                  <c:v>44920.275000000001</c:v>
                </c:pt>
                <c:pt idx="4717">
                  <c:v>44920.275694444441</c:v>
                </c:pt>
                <c:pt idx="4718">
                  <c:v>44920.276388888888</c:v>
                </c:pt>
                <c:pt idx="4719">
                  <c:v>44920.277083333334</c:v>
                </c:pt>
                <c:pt idx="4720">
                  <c:v>44920.277777777781</c:v>
                </c:pt>
                <c:pt idx="4721">
                  <c:v>44920.27847222222</c:v>
                </c:pt>
                <c:pt idx="4722">
                  <c:v>44920.279166666667</c:v>
                </c:pt>
                <c:pt idx="4723">
                  <c:v>44920.279861111114</c:v>
                </c:pt>
                <c:pt idx="4724">
                  <c:v>44920.280555555553</c:v>
                </c:pt>
                <c:pt idx="4725">
                  <c:v>44920.28125</c:v>
                </c:pt>
                <c:pt idx="4726">
                  <c:v>44920.281944444447</c:v>
                </c:pt>
                <c:pt idx="4727">
                  <c:v>44920.282638888886</c:v>
                </c:pt>
                <c:pt idx="4728">
                  <c:v>44920.283333333333</c:v>
                </c:pt>
                <c:pt idx="4729">
                  <c:v>44920.28402777778</c:v>
                </c:pt>
                <c:pt idx="4730">
                  <c:v>44920.284722222219</c:v>
                </c:pt>
                <c:pt idx="4731">
                  <c:v>44920.285416666666</c:v>
                </c:pt>
                <c:pt idx="4732">
                  <c:v>44920.286111111112</c:v>
                </c:pt>
                <c:pt idx="4733">
                  <c:v>44920.286805555559</c:v>
                </c:pt>
                <c:pt idx="4734">
                  <c:v>44920.287499999999</c:v>
                </c:pt>
                <c:pt idx="4735">
                  <c:v>44920.288194444445</c:v>
                </c:pt>
                <c:pt idx="4736">
                  <c:v>44920.288888888892</c:v>
                </c:pt>
                <c:pt idx="4737">
                  <c:v>44920.289583333331</c:v>
                </c:pt>
                <c:pt idx="4738">
                  <c:v>44920.290277777778</c:v>
                </c:pt>
                <c:pt idx="4739">
                  <c:v>44920.290972222225</c:v>
                </c:pt>
                <c:pt idx="4740">
                  <c:v>44920.291666666664</c:v>
                </c:pt>
                <c:pt idx="4741">
                  <c:v>44920.292361111111</c:v>
                </c:pt>
                <c:pt idx="4742">
                  <c:v>44920.293055555558</c:v>
                </c:pt>
                <c:pt idx="4743">
                  <c:v>44920.293749999997</c:v>
                </c:pt>
                <c:pt idx="4744">
                  <c:v>44920.294444444444</c:v>
                </c:pt>
                <c:pt idx="4745">
                  <c:v>44920.295138888891</c:v>
                </c:pt>
                <c:pt idx="4746">
                  <c:v>44920.29583333333</c:v>
                </c:pt>
                <c:pt idx="4747">
                  <c:v>44920.296527777777</c:v>
                </c:pt>
                <c:pt idx="4748">
                  <c:v>44920.297222222223</c:v>
                </c:pt>
                <c:pt idx="4749">
                  <c:v>44920.29791666667</c:v>
                </c:pt>
                <c:pt idx="4750">
                  <c:v>44920.298611111109</c:v>
                </c:pt>
                <c:pt idx="4751">
                  <c:v>44920.299305555556</c:v>
                </c:pt>
                <c:pt idx="4752">
                  <c:v>44920.3</c:v>
                </c:pt>
                <c:pt idx="4753">
                  <c:v>44920.300694444442</c:v>
                </c:pt>
                <c:pt idx="4754">
                  <c:v>44920.301388888889</c:v>
                </c:pt>
                <c:pt idx="4755">
                  <c:v>44920.302083333336</c:v>
                </c:pt>
                <c:pt idx="4756">
                  <c:v>44920.302777777775</c:v>
                </c:pt>
                <c:pt idx="4757">
                  <c:v>44920.303472222222</c:v>
                </c:pt>
                <c:pt idx="4758">
                  <c:v>44920.304166666669</c:v>
                </c:pt>
                <c:pt idx="4759">
                  <c:v>44920.304861111108</c:v>
                </c:pt>
                <c:pt idx="4760">
                  <c:v>44920.305555555555</c:v>
                </c:pt>
                <c:pt idx="4761">
                  <c:v>44920.306250000001</c:v>
                </c:pt>
                <c:pt idx="4762">
                  <c:v>44920.306944444441</c:v>
                </c:pt>
                <c:pt idx="4763">
                  <c:v>44920.307638888888</c:v>
                </c:pt>
                <c:pt idx="4764">
                  <c:v>44920.308333333334</c:v>
                </c:pt>
                <c:pt idx="4765">
                  <c:v>44920.309027777781</c:v>
                </c:pt>
                <c:pt idx="4766">
                  <c:v>44920.30972222222</c:v>
                </c:pt>
                <c:pt idx="4767">
                  <c:v>44920.310416666667</c:v>
                </c:pt>
                <c:pt idx="4768">
                  <c:v>44920.311111111114</c:v>
                </c:pt>
                <c:pt idx="4769">
                  <c:v>44920.311805555553</c:v>
                </c:pt>
                <c:pt idx="4770">
                  <c:v>44920.3125</c:v>
                </c:pt>
                <c:pt idx="4771">
                  <c:v>44920.313194444447</c:v>
                </c:pt>
                <c:pt idx="4772">
                  <c:v>44920.313888888886</c:v>
                </c:pt>
                <c:pt idx="4773">
                  <c:v>44920.314583333333</c:v>
                </c:pt>
                <c:pt idx="4774">
                  <c:v>44920.31527777778</c:v>
                </c:pt>
                <c:pt idx="4775">
                  <c:v>44920.315972222219</c:v>
                </c:pt>
                <c:pt idx="4776">
                  <c:v>44920.316666666666</c:v>
                </c:pt>
                <c:pt idx="4777">
                  <c:v>44920.317361111112</c:v>
                </c:pt>
                <c:pt idx="4778">
                  <c:v>44920.318055555559</c:v>
                </c:pt>
                <c:pt idx="4779">
                  <c:v>44920.318749999999</c:v>
                </c:pt>
                <c:pt idx="4780">
                  <c:v>44920.319444444445</c:v>
                </c:pt>
                <c:pt idx="4781">
                  <c:v>44920.320138888892</c:v>
                </c:pt>
                <c:pt idx="4782">
                  <c:v>44920.320833333331</c:v>
                </c:pt>
                <c:pt idx="4783">
                  <c:v>44920.321527777778</c:v>
                </c:pt>
                <c:pt idx="4784">
                  <c:v>44920.322222222225</c:v>
                </c:pt>
                <c:pt idx="4785">
                  <c:v>44920.322916666664</c:v>
                </c:pt>
                <c:pt idx="4786">
                  <c:v>44920.323611111111</c:v>
                </c:pt>
                <c:pt idx="4787">
                  <c:v>44920.324305555558</c:v>
                </c:pt>
                <c:pt idx="4788">
                  <c:v>44920.324999999997</c:v>
                </c:pt>
                <c:pt idx="4789">
                  <c:v>44920.325694444444</c:v>
                </c:pt>
                <c:pt idx="4790">
                  <c:v>44920.326388888891</c:v>
                </c:pt>
                <c:pt idx="4791">
                  <c:v>44920.32708333333</c:v>
                </c:pt>
                <c:pt idx="4792">
                  <c:v>44920.327777777777</c:v>
                </c:pt>
                <c:pt idx="4793">
                  <c:v>44920.328472222223</c:v>
                </c:pt>
                <c:pt idx="4794">
                  <c:v>44920.32916666667</c:v>
                </c:pt>
                <c:pt idx="4795">
                  <c:v>44920.329861111109</c:v>
                </c:pt>
                <c:pt idx="4796">
                  <c:v>44920.330555555556</c:v>
                </c:pt>
                <c:pt idx="4797">
                  <c:v>44920.331250000003</c:v>
                </c:pt>
                <c:pt idx="4798">
                  <c:v>44920.331944444442</c:v>
                </c:pt>
                <c:pt idx="4799">
                  <c:v>44920.332638888889</c:v>
                </c:pt>
                <c:pt idx="4800">
                  <c:v>44920.333333333336</c:v>
                </c:pt>
                <c:pt idx="4801">
                  <c:v>44920.334027777775</c:v>
                </c:pt>
                <c:pt idx="4802">
                  <c:v>44920.334722222222</c:v>
                </c:pt>
                <c:pt idx="4803">
                  <c:v>44920.335416666669</c:v>
                </c:pt>
                <c:pt idx="4804">
                  <c:v>44920.336111111108</c:v>
                </c:pt>
                <c:pt idx="4805">
                  <c:v>44920.336805555555</c:v>
                </c:pt>
                <c:pt idx="4806">
                  <c:v>44920.337500000001</c:v>
                </c:pt>
                <c:pt idx="4807">
                  <c:v>44920.338194444441</c:v>
                </c:pt>
                <c:pt idx="4808">
                  <c:v>44920.338888888888</c:v>
                </c:pt>
                <c:pt idx="4809">
                  <c:v>44920.339583333334</c:v>
                </c:pt>
                <c:pt idx="4810">
                  <c:v>44920.340277777781</c:v>
                </c:pt>
                <c:pt idx="4811">
                  <c:v>44920.34097222222</c:v>
                </c:pt>
                <c:pt idx="4812">
                  <c:v>44920.341666666667</c:v>
                </c:pt>
                <c:pt idx="4813">
                  <c:v>44920.342361111114</c:v>
                </c:pt>
                <c:pt idx="4814">
                  <c:v>44920.343055555553</c:v>
                </c:pt>
                <c:pt idx="4815">
                  <c:v>44920.34375</c:v>
                </c:pt>
                <c:pt idx="4816">
                  <c:v>44920.344444444447</c:v>
                </c:pt>
                <c:pt idx="4817">
                  <c:v>44920.345138888886</c:v>
                </c:pt>
                <c:pt idx="4818">
                  <c:v>44920.345833333333</c:v>
                </c:pt>
                <c:pt idx="4819">
                  <c:v>44920.34652777778</c:v>
                </c:pt>
                <c:pt idx="4820">
                  <c:v>44920.347222222219</c:v>
                </c:pt>
                <c:pt idx="4821">
                  <c:v>44920.347916666666</c:v>
                </c:pt>
                <c:pt idx="4822">
                  <c:v>44920.348611111112</c:v>
                </c:pt>
                <c:pt idx="4823">
                  <c:v>44920.349305555559</c:v>
                </c:pt>
                <c:pt idx="4824">
                  <c:v>44920.35</c:v>
                </c:pt>
                <c:pt idx="4825">
                  <c:v>44920.350694444445</c:v>
                </c:pt>
                <c:pt idx="4826">
                  <c:v>44920.351388888892</c:v>
                </c:pt>
                <c:pt idx="4827">
                  <c:v>44920.352083333331</c:v>
                </c:pt>
                <c:pt idx="4828">
                  <c:v>44920.352777777778</c:v>
                </c:pt>
                <c:pt idx="4829">
                  <c:v>44920.353472222225</c:v>
                </c:pt>
                <c:pt idx="4830">
                  <c:v>44920.354166666664</c:v>
                </c:pt>
                <c:pt idx="4831">
                  <c:v>44920.354861111111</c:v>
                </c:pt>
                <c:pt idx="4832">
                  <c:v>44920.355555555558</c:v>
                </c:pt>
                <c:pt idx="4833">
                  <c:v>44920.356249999997</c:v>
                </c:pt>
                <c:pt idx="4834">
                  <c:v>44920.356944444444</c:v>
                </c:pt>
                <c:pt idx="4835">
                  <c:v>44920.357638888891</c:v>
                </c:pt>
                <c:pt idx="4836">
                  <c:v>44920.35833333333</c:v>
                </c:pt>
                <c:pt idx="4837">
                  <c:v>44920.359027777777</c:v>
                </c:pt>
                <c:pt idx="4838">
                  <c:v>44920.359722222223</c:v>
                </c:pt>
                <c:pt idx="4839">
                  <c:v>44920.36041666667</c:v>
                </c:pt>
                <c:pt idx="4840">
                  <c:v>44920.361111111109</c:v>
                </c:pt>
                <c:pt idx="4841">
                  <c:v>44920.361805555556</c:v>
                </c:pt>
                <c:pt idx="4842">
                  <c:v>44920.362500000003</c:v>
                </c:pt>
                <c:pt idx="4843">
                  <c:v>44920.363194444442</c:v>
                </c:pt>
                <c:pt idx="4844">
                  <c:v>44920.363888888889</c:v>
                </c:pt>
                <c:pt idx="4845">
                  <c:v>44920.364583333336</c:v>
                </c:pt>
                <c:pt idx="4846">
                  <c:v>44920.365277777775</c:v>
                </c:pt>
                <c:pt idx="4847">
                  <c:v>44920.365972222222</c:v>
                </c:pt>
                <c:pt idx="4848">
                  <c:v>44920.366666666669</c:v>
                </c:pt>
                <c:pt idx="4849">
                  <c:v>44920.367361111108</c:v>
                </c:pt>
                <c:pt idx="4850">
                  <c:v>44920.368055555555</c:v>
                </c:pt>
                <c:pt idx="4851">
                  <c:v>44920.368750000001</c:v>
                </c:pt>
                <c:pt idx="4852">
                  <c:v>44920.369444444441</c:v>
                </c:pt>
                <c:pt idx="4853">
                  <c:v>44920.370138888888</c:v>
                </c:pt>
                <c:pt idx="4854">
                  <c:v>44920.370833333334</c:v>
                </c:pt>
                <c:pt idx="4855">
                  <c:v>44920.371527777781</c:v>
                </c:pt>
                <c:pt idx="4856">
                  <c:v>44920.37222222222</c:v>
                </c:pt>
                <c:pt idx="4857">
                  <c:v>44920.372916666667</c:v>
                </c:pt>
                <c:pt idx="4858">
                  <c:v>44920.373611111114</c:v>
                </c:pt>
                <c:pt idx="4859">
                  <c:v>44920.374305555553</c:v>
                </c:pt>
                <c:pt idx="4860">
                  <c:v>44920.375</c:v>
                </c:pt>
                <c:pt idx="4861">
                  <c:v>44920.375694444447</c:v>
                </c:pt>
                <c:pt idx="4862">
                  <c:v>44920.376388888886</c:v>
                </c:pt>
                <c:pt idx="4863">
                  <c:v>44920.377083333333</c:v>
                </c:pt>
                <c:pt idx="4864">
                  <c:v>44920.37777777778</c:v>
                </c:pt>
                <c:pt idx="4865">
                  <c:v>44920.378472222219</c:v>
                </c:pt>
                <c:pt idx="4866">
                  <c:v>44920.379166666666</c:v>
                </c:pt>
                <c:pt idx="4867">
                  <c:v>44920.379861111112</c:v>
                </c:pt>
                <c:pt idx="4868">
                  <c:v>44920.380555555559</c:v>
                </c:pt>
                <c:pt idx="4869">
                  <c:v>44920.381249999999</c:v>
                </c:pt>
                <c:pt idx="4870">
                  <c:v>44920.381944444445</c:v>
                </c:pt>
                <c:pt idx="4871">
                  <c:v>44920.382638888892</c:v>
                </c:pt>
                <c:pt idx="4872">
                  <c:v>44920.383333333331</c:v>
                </c:pt>
                <c:pt idx="4873">
                  <c:v>44920.384027777778</c:v>
                </c:pt>
                <c:pt idx="4874">
                  <c:v>44920.384722222225</c:v>
                </c:pt>
                <c:pt idx="4875">
                  <c:v>44920.385416666664</c:v>
                </c:pt>
                <c:pt idx="4876">
                  <c:v>44920.386111111111</c:v>
                </c:pt>
                <c:pt idx="4877">
                  <c:v>44920.386805555558</c:v>
                </c:pt>
                <c:pt idx="4878">
                  <c:v>44920.387499999997</c:v>
                </c:pt>
                <c:pt idx="4879">
                  <c:v>44920.388194444444</c:v>
                </c:pt>
                <c:pt idx="4880">
                  <c:v>44920.388888888891</c:v>
                </c:pt>
                <c:pt idx="4881">
                  <c:v>44920.38958333333</c:v>
                </c:pt>
                <c:pt idx="4882">
                  <c:v>44920.390277777777</c:v>
                </c:pt>
                <c:pt idx="4883">
                  <c:v>44920.390972222223</c:v>
                </c:pt>
                <c:pt idx="4884">
                  <c:v>44920.39166666667</c:v>
                </c:pt>
                <c:pt idx="4885">
                  <c:v>44920.392361111109</c:v>
                </c:pt>
                <c:pt idx="4886">
                  <c:v>44920.393055555556</c:v>
                </c:pt>
                <c:pt idx="4887">
                  <c:v>44920.393750000003</c:v>
                </c:pt>
                <c:pt idx="4888">
                  <c:v>44920.394444444442</c:v>
                </c:pt>
                <c:pt idx="4889">
                  <c:v>44920.395138888889</c:v>
                </c:pt>
                <c:pt idx="4890">
                  <c:v>44920.395833333336</c:v>
                </c:pt>
                <c:pt idx="4891">
                  <c:v>44920.396527777775</c:v>
                </c:pt>
                <c:pt idx="4892">
                  <c:v>44920.397222222222</c:v>
                </c:pt>
                <c:pt idx="4893">
                  <c:v>44920.397916666669</c:v>
                </c:pt>
                <c:pt idx="4894">
                  <c:v>44920.398611111108</c:v>
                </c:pt>
                <c:pt idx="4895">
                  <c:v>44920.399305555555</c:v>
                </c:pt>
                <c:pt idx="4896">
                  <c:v>44920.4</c:v>
                </c:pt>
                <c:pt idx="4897">
                  <c:v>44920.400694444441</c:v>
                </c:pt>
                <c:pt idx="4898">
                  <c:v>44920.401388888888</c:v>
                </c:pt>
                <c:pt idx="4899">
                  <c:v>44920.402083333334</c:v>
                </c:pt>
                <c:pt idx="4900">
                  <c:v>44920.402777777781</c:v>
                </c:pt>
                <c:pt idx="4901">
                  <c:v>44920.40347222222</c:v>
                </c:pt>
                <c:pt idx="4902">
                  <c:v>44920.404166666667</c:v>
                </c:pt>
                <c:pt idx="4903">
                  <c:v>44920.404861111114</c:v>
                </c:pt>
                <c:pt idx="4904">
                  <c:v>44920.405555555553</c:v>
                </c:pt>
                <c:pt idx="4905">
                  <c:v>44920.40625</c:v>
                </c:pt>
                <c:pt idx="4906">
                  <c:v>44920.406944444447</c:v>
                </c:pt>
                <c:pt idx="4907">
                  <c:v>44920.407638888886</c:v>
                </c:pt>
                <c:pt idx="4908">
                  <c:v>44920.408333333333</c:v>
                </c:pt>
                <c:pt idx="4909">
                  <c:v>44920.40902777778</c:v>
                </c:pt>
                <c:pt idx="4910">
                  <c:v>44920.409722222219</c:v>
                </c:pt>
                <c:pt idx="4911">
                  <c:v>44920.410416666666</c:v>
                </c:pt>
                <c:pt idx="4912">
                  <c:v>44920.411111111112</c:v>
                </c:pt>
                <c:pt idx="4913">
                  <c:v>44920.411805555559</c:v>
                </c:pt>
                <c:pt idx="4914">
                  <c:v>44920.412499999999</c:v>
                </c:pt>
                <c:pt idx="4915">
                  <c:v>44920.413194444445</c:v>
                </c:pt>
                <c:pt idx="4916">
                  <c:v>44920.413888888892</c:v>
                </c:pt>
                <c:pt idx="4917">
                  <c:v>44920.414583333331</c:v>
                </c:pt>
                <c:pt idx="4918">
                  <c:v>44920.415277777778</c:v>
                </c:pt>
                <c:pt idx="4919">
                  <c:v>44920.415972222225</c:v>
                </c:pt>
                <c:pt idx="4920">
                  <c:v>44920.416666666664</c:v>
                </c:pt>
                <c:pt idx="4921">
                  <c:v>44920.417361111111</c:v>
                </c:pt>
                <c:pt idx="4922">
                  <c:v>44920.418055555558</c:v>
                </c:pt>
                <c:pt idx="4923">
                  <c:v>44920.418749999997</c:v>
                </c:pt>
                <c:pt idx="4924">
                  <c:v>44920.419444444444</c:v>
                </c:pt>
                <c:pt idx="4925">
                  <c:v>44920.420138888891</c:v>
                </c:pt>
                <c:pt idx="4926">
                  <c:v>44920.42083333333</c:v>
                </c:pt>
                <c:pt idx="4927">
                  <c:v>44920.421527777777</c:v>
                </c:pt>
                <c:pt idx="4928">
                  <c:v>44920.422222222223</c:v>
                </c:pt>
                <c:pt idx="4929">
                  <c:v>44920.42291666667</c:v>
                </c:pt>
                <c:pt idx="4930">
                  <c:v>44920.423611111109</c:v>
                </c:pt>
                <c:pt idx="4931">
                  <c:v>44920.424305555556</c:v>
                </c:pt>
                <c:pt idx="4932">
                  <c:v>44920.425000000003</c:v>
                </c:pt>
                <c:pt idx="4933">
                  <c:v>44920.425694444442</c:v>
                </c:pt>
                <c:pt idx="4934">
                  <c:v>44920.426388888889</c:v>
                </c:pt>
                <c:pt idx="4935">
                  <c:v>44920.427083333336</c:v>
                </c:pt>
                <c:pt idx="4936">
                  <c:v>44920.427777777775</c:v>
                </c:pt>
                <c:pt idx="4937">
                  <c:v>44920.428472222222</c:v>
                </c:pt>
                <c:pt idx="4938">
                  <c:v>44920.429166666669</c:v>
                </c:pt>
                <c:pt idx="4939">
                  <c:v>44920.429861111108</c:v>
                </c:pt>
                <c:pt idx="4940">
                  <c:v>44920.430555555555</c:v>
                </c:pt>
                <c:pt idx="4941">
                  <c:v>44920.431250000001</c:v>
                </c:pt>
                <c:pt idx="4942">
                  <c:v>44920.431944444441</c:v>
                </c:pt>
                <c:pt idx="4943">
                  <c:v>44920.432638888888</c:v>
                </c:pt>
                <c:pt idx="4944">
                  <c:v>44920.433333333334</c:v>
                </c:pt>
                <c:pt idx="4945">
                  <c:v>44920.434027777781</c:v>
                </c:pt>
                <c:pt idx="4946">
                  <c:v>44920.43472222222</c:v>
                </c:pt>
                <c:pt idx="4947">
                  <c:v>44920.435416666667</c:v>
                </c:pt>
                <c:pt idx="4948">
                  <c:v>44920.436111111114</c:v>
                </c:pt>
                <c:pt idx="4949">
                  <c:v>44920.436805555553</c:v>
                </c:pt>
                <c:pt idx="4950">
                  <c:v>44920.4375</c:v>
                </c:pt>
                <c:pt idx="4951">
                  <c:v>44920.438194444447</c:v>
                </c:pt>
                <c:pt idx="4952">
                  <c:v>44920.438888888886</c:v>
                </c:pt>
                <c:pt idx="4953">
                  <c:v>44920.439583333333</c:v>
                </c:pt>
                <c:pt idx="4954">
                  <c:v>44920.44027777778</c:v>
                </c:pt>
                <c:pt idx="4955">
                  <c:v>44920.440972222219</c:v>
                </c:pt>
                <c:pt idx="4956">
                  <c:v>44920.441666666666</c:v>
                </c:pt>
                <c:pt idx="4957">
                  <c:v>44920.442361111112</c:v>
                </c:pt>
                <c:pt idx="4958">
                  <c:v>44920.443055555559</c:v>
                </c:pt>
                <c:pt idx="4959">
                  <c:v>44920.443749999999</c:v>
                </c:pt>
                <c:pt idx="4960">
                  <c:v>44920.444444444445</c:v>
                </c:pt>
                <c:pt idx="4961">
                  <c:v>44920.445138888892</c:v>
                </c:pt>
                <c:pt idx="4962">
                  <c:v>44920.445833333331</c:v>
                </c:pt>
                <c:pt idx="4963">
                  <c:v>44920.446527777778</c:v>
                </c:pt>
                <c:pt idx="4964">
                  <c:v>44920.447222222225</c:v>
                </c:pt>
                <c:pt idx="4965">
                  <c:v>44920.447916666664</c:v>
                </c:pt>
                <c:pt idx="4966">
                  <c:v>44920.448611111111</c:v>
                </c:pt>
                <c:pt idx="4967">
                  <c:v>44920.449305555558</c:v>
                </c:pt>
                <c:pt idx="4968">
                  <c:v>44920.45</c:v>
                </c:pt>
                <c:pt idx="4969">
                  <c:v>44920.450694444444</c:v>
                </c:pt>
                <c:pt idx="4970">
                  <c:v>44920.451388888891</c:v>
                </c:pt>
                <c:pt idx="4971">
                  <c:v>44920.45208333333</c:v>
                </c:pt>
                <c:pt idx="4972">
                  <c:v>44920.452777777777</c:v>
                </c:pt>
                <c:pt idx="4973">
                  <c:v>44920.453472222223</c:v>
                </c:pt>
                <c:pt idx="4974">
                  <c:v>44920.45416666667</c:v>
                </c:pt>
                <c:pt idx="4975">
                  <c:v>44920.454861111109</c:v>
                </c:pt>
                <c:pt idx="4976">
                  <c:v>44920.455555555556</c:v>
                </c:pt>
                <c:pt idx="4977">
                  <c:v>44920.456250000003</c:v>
                </c:pt>
                <c:pt idx="4978">
                  <c:v>44920.456944444442</c:v>
                </c:pt>
                <c:pt idx="4979">
                  <c:v>44920.457638888889</c:v>
                </c:pt>
                <c:pt idx="4980">
                  <c:v>44920.458333333336</c:v>
                </c:pt>
                <c:pt idx="4981">
                  <c:v>44920.459027777775</c:v>
                </c:pt>
                <c:pt idx="4982">
                  <c:v>44920.459722222222</c:v>
                </c:pt>
                <c:pt idx="4983">
                  <c:v>44920.460416666669</c:v>
                </c:pt>
                <c:pt idx="4984">
                  <c:v>44920.461111111108</c:v>
                </c:pt>
                <c:pt idx="4985">
                  <c:v>44920.461805555555</c:v>
                </c:pt>
                <c:pt idx="4986">
                  <c:v>44920.462500000001</c:v>
                </c:pt>
                <c:pt idx="4987">
                  <c:v>44920.463194444441</c:v>
                </c:pt>
                <c:pt idx="4988">
                  <c:v>44920.463888888888</c:v>
                </c:pt>
                <c:pt idx="4989">
                  <c:v>44920.464583333334</c:v>
                </c:pt>
                <c:pt idx="4990">
                  <c:v>44920.465277777781</c:v>
                </c:pt>
                <c:pt idx="4991">
                  <c:v>44920.46597222222</c:v>
                </c:pt>
                <c:pt idx="4992">
                  <c:v>44920.466666666667</c:v>
                </c:pt>
                <c:pt idx="4993">
                  <c:v>44920.467361111114</c:v>
                </c:pt>
                <c:pt idx="4994">
                  <c:v>44920.468055555553</c:v>
                </c:pt>
                <c:pt idx="4995">
                  <c:v>44920.46875</c:v>
                </c:pt>
                <c:pt idx="4996">
                  <c:v>44920.469444444447</c:v>
                </c:pt>
                <c:pt idx="4997">
                  <c:v>44920.470138888886</c:v>
                </c:pt>
                <c:pt idx="4998">
                  <c:v>44920.470833333333</c:v>
                </c:pt>
                <c:pt idx="4999">
                  <c:v>44920.47152777778</c:v>
                </c:pt>
                <c:pt idx="5000">
                  <c:v>44920.472222222219</c:v>
                </c:pt>
                <c:pt idx="5001">
                  <c:v>44920.472916666666</c:v>
                </c:pt>
                <c:pt idx="5002">
                  <c:v>44920.473611111112</c:v>
                </c:pt>
                <c:pt idx="5003">
                  <c:v>44920.474305555559</c:v>
                </c:pt>
                <c:pt idx="5004">
                  <c:v>44920.474999999999</c:v>
                </c:pt>
                <c:pt idx="5005">
                  <c:v>44920.475694444445</c:v>
                </c:pt>
                <c:pt idx="5006">
                  <c:v>44920.476388888892</c:v>
                </c:pt>
                <c:pt idx="5007">
                  <c:v>44920.477083333331</c:v>
                </c:pt>
                <c:pt idx="5008">
                  <c:v>44920.477777777778</c:v>
                </c:pt>
                <c:pt idx="5009">
                  <c:v>44920.478472222225</c:v>
                </c:pt>
                <c:pt idx="5010">
                  <c:v>44920.479166666664</c:v>
                </c:pt>
                <c:pt idx="5011">
                  <c:v>44920.479861111111</c:v>
                </c:pt>
                <c:pt idx="5012">
                  <c:v>44920.480555555558</c:v>
                </c:pt>
                <c:pt idx="5013">
                  <c:v>44920.481249999997</c:v>
                </c:pt>
                <c:pt idx="5014">
                  <c:v>44920.481944444444</c:v>
                </c:pt>
                <c:pt idx="5015">
                  <c:v>44920.482638888891</c:v>
                </c:pt>
                <c:pt idx="5016">
                  <c:v>44920.48333333333</c:v>
                </c:pt>
                <c:pt idx="5017">
                  <c:v>44920.484027777777</c:v>
                </c:pt>
                <c:pt idx="5018">
                  <c:v>44920.484722222223</c:v>
                </c:pt>
                <c:pt idx="5019">
                  <c:v>44920.48541666667</c:v>
                </c:pt>
                <c:pt idx="5020">
                  <c:v>44920.486111111109</c:v>
                </c:pt>
                <c:pt idx="5021">
                  <c:v>44920.486805555556</c:v>
                </c:pt>
                <c:pt idx="5022">
                  <c:v>44920.487500000003</c:v>
                </c:pt>
                <c:pt idx="5023">
                  <c:v>44920.488194444442</c:v>
                </c:pt>
                <c:pt idx="5024">
                  <c:v>44920.488888888889</c:v>
                </c:pt>
                <c:pt idx="5025">
                  <c:v>44920.489583333336</c:v>
                </c:pt>
                <c:pt idx="5026">
                  <c:v>44920.490277777775</c:v>
                </c:pt>
                <c:pt idx="5027">
                  <c:v>44920.490972222222</c:v>
                </c:pt>
                <c:pt idx="5028">
                  <c:v>44920.491666666669</c:v>
                </c:pt>
                <c:pt idx="5029">
                  <c:v>44920.492361111108</c:v>
                </c:pt>
                <c:pt idx="5030">
                  <c:v>44920.493055555555</c:v>
                </c:pt>
                <c:pt idx="5031">
                  <c:v>44920.493750000001</c:v>
                </c:pt>
                <c:pt idx="5032">
                  <c:v>44920.494444444441</c:v>
                </c:pt>
                <c:pt idx="5033">
                  <c:v>44920.495138888888</c:v>
                </c:pt>
                <c:pt idx="5034">
                  <c:v>44920.495833333334</c:v>
                </c:pt>
                <c:pt idx="5035">
                  <c:v>44920.496527777781</c:v>
                </c:pt>
                <c:pt idx="5036">
                  <c:v>44920.49722222222</c:v>
                </c:pt>
                <c:pt idx="5037">
                  <c:v>44920.497916666667</c:v>
                </c:pt>
                <c:pt idx="5038">
                  <c:v>44920.498611111114</c:v>
                </c:pt>
                <c:pt idx="5039">
                  <c:v>44920.499305555553</c:v>
                </c:pt>
                <c:pt idx="5040">
                  <c:v>44920.5</c:v>
                </c:pt>
                <c:pt idx="5041">
                  <c:v>44920.500694444447</c:v>
                </c:pt>
                <c:pt idx="5042">
                  <c:v>44920.501388888886</c:v>
                </c:pt>
                <c:pt idx="5043">
                  <c:v>44920.502083333333</c:v>
                </c:pt>
                <c:pt idx="5044">
                  <c:v>44920.50277777778</c:v>
                </c:pt>
                <c:pt idx="5045">
                  <c:v>44920.503472222219</c:v>
                </c:pt>
                <c:pt idx="5046">
                  <c:v>44920.504166666666</c:v>
                </c:pt>
                <c:pt idx="5047">
                  <c:v>44920.504861111112</c:v>
                </c:pt>
                <c:pt idx="5048">
                  <c:v>44920.505555555559</c:v>
                </c:pt>
                <c:pt idx="5049">
                  <c:v>44920.506249999999</c:v>
                </c:pt>
                <c:pt idx="5050">
                  <c:v>44920.506944444445</c:v>
                </c:pt>
                <c:pt idx="5051">
                  <c:v>44920.507638888892</c:v>
                </c:pt>
                <c:pt idx="5052">
                  <c:v>44920.508333333331</c:v>
                </c:pt>
                <c:pt idx="5053">
                  <c:v>44920.509027777778</c:v>
                </c:pt>
                <c:pt idx="5054">
                  <c:v>44920.509722222225</c:v>
                </c:pt>
                <c:pt idx="5055">
                  <c:v>44920.510416666664</c:v>
                </c:pt>
                <c:pt idx="5056">
                  <c:v>44920.511111111111</c:v>
                </c:pt>
                <c:pt idx="5057">
                  <c:v>44920.511805555558</c:v>
                </c:pt>
                <c:pt idx="5058">
                  <c:v>44920.512499999997</c:v>
                </c:pt>
                <c:pt idx="5059">
                  <c:v>44920.513194444444</c:v>
                </c:pt>
                <c:pt idx="5060">
                  <c:v>44920.513888888891</c:v>
                </c:pt>
                <c:pt idx="5061">
                  <c:v>44920.51458333333</c:v>
                </c:pt>
                <c:pt idx="5062">
                  <c:v>44920.515277777777</c:v>
                </c:pt>
                <c:pt idx="5063">
                  <c:v>44920.515972222223</c:v>
                </c:pt>
                <c:pt idx="5064">
                  <c:v>44920.51666666667</c:v>
                </c:pt>
                <c:pt idx="5065">
                  <c:v>44920.517361111109</c:v>
                </c:pt>
                <c:pt idx="5066">
                  <c:v>44920.518055555556</c:v>
                </c:pt>
                <c:pt idx="5067">
                  <c:v>44920.518750000003</c:v>
                </c:pt>
                <c:pt idx="5068">
                  <c:v>44920.519444444442</c:v>
                </c:pt>
                <c:pt idx="5069">
                  <c:v>44920.520138888889</c:v>
                </c:pt>
                <c:pt idx="5070">
                  <c:v>44920.520833333336</c:v>
                </c:pt>
                <c:pt idx="5071">
                  <c:v>44920.521527777775</c:v>
                </c:pt>
                <c:pt idx="5072">
                  <c:v>44920.522222222222</c:v>
                </c:pt>
                <c:pt idx="5073">
                  <c:v>44920.522916666669</c:v>
                </c:pt>
                <c:pt idx="5074">
                  <c:v>44920.523611111108</c:v>
                </c:pt>
                <c:pt idx="5075">
                  <c:v>44920.524305555555</c:v>
                </c:pt>
                <c:pt idx="5076">
                  <c:v>44920.525000000001</c:v>
                </c:pt>
                <c:pt idx="5077">
                  <c:v>44920.525694444441</c:v>
                </c:pt>
                <c:pt idx="5078">
                  <c:v>44920.526388888888</c:v>
                </c:pt>
                <c:pt idx="5079">
                  <c:v>44920.527083333334</c:v>
                </c:pt>
                <c:pt idx="5080">
                  <c:v>44920.527777777781</c:v>
                </c:pt>
                <c:pt idx="5081">
                  <c:v>44920.52847222222</c:v>
                </c:pt>
                <c:pt idx="5082">
                  <c:v>44920.529166666667</c:v>
                </c:pt>
                <c:pt idx="5083">
                  <c:v>44920.529861111114</c:v>
                </c:pt>
                <c:pt idx="5084">
                  <c:v>44920.530555555553</c:v>
                </c:pt>
                <c:pt idx="5085">
                  <c:v>44920.53125</c:v>
                </c:pt>
                <c:pt idx="5086">
                  <c:v>44920.531944444447</c:v>
                </c:pt>
                <c:pt idx="5087">
                  <c:v>44920.532638888886</c:v>
                </c:pt>
                <c:pt idx="5088">
                  <c:v>44920.533333333333</c:v>
                </c:pt>
                <c:pt idx="5089">
                  <c:v>44920.53402777778</c:v>
                </c:pt>
                <c:pt idx="5090">
                  <c:v>44920.534722222219</c:v>
                </c:pt>
                <c:pt idx="5091">
                  <c:v>44920.535416666666</c:v>
                </c:pt>
                <c:pt idx="5092">
                  <c:v>44920.536111111112</c:v>
                </c:pt>
                <c:pt idx="5093">
                  <c:v>44920.536805555559</c:v>
                </c:pt>
                <c:pt idx="5094">
                  <c:v>44920.537499999999</c:v>
                </c:pt>
                <c:pt idx="5095">
                  <c:v>44920.538194444445</c:v>
                </c:pt>
                <c:pt idx="5096">
                  <c:v>44920.538888888892</c:v>
                </c:pt>
                <c:pt idx="5097">
                  <c:v>44920.539583333331</c:v>
                </c:pt>
                <c:pt idx="5098">
                  <c:v>44920.540277777778</c:v>
                </c:pt>
                <c:pt idx="5099">
                  <c:v>44920.540972222225</c:v>
                </c:pt>
                <c:pt idx="5100">
                  <c:v>44920.541666666664</c:v>
                </c:pt>
                <c:pt idx="5101">
                  <c:v>44920.542361111111</c:v>
                </c:pt>
                <c:pt idx="5102">
                  <c:v>44920.543055555558</c:v>
                </c:pt>
                <c:pt idx="5103">
                  <c:v>44920.543749999997</c:v>
                </c:pt>
                <c:pt idx="5104">
                  <c:v>44920.544444444444</c:v>
                </c:pt>
                <c:pt idx="5105">
                  <c:v>44920.545138888891</c:v>
                </c:pt>
                <c:pt idx="5106">
                  <c:v>44920.54583333333</c:v>
                </c:pt>
                <c:pt idx="5107">
                  <c:v>44920.546527777777</c:v>
                </c:pt>
                <c:pt idx="5108">
                  <c:v>44920.547222222223</c:v>
                </c:pt>
                <c:pt idx="5109">
                  <c:v>44920.54791666667</c:v>
                </c:pt>
                <c:pt idx="5110">
                  <c:v>44920.548611111109</c:v>
                </c:pt>
                <c:pt idx="5111">
                  <c:v>44920.549305555556</c:v>
                </c:pt>
                <c:pt idx="5112">
                  <c:v>44920.55</c:v>
                </c:pt>
                <c:pt idx="5113">
                  <c:v>44920.550694444442</c:v>
                </c:pt>
                <c:pt idx="5114">
                  <c:v>44920.551388888889</c:v>
                </c:pt>
                <c:pt idx="5115">
                  <c:v>44920.552083333336</c:v>
                </c:pt>
                <c:pt idx="5116">
                  <c:v>44920.552777777775</c:v>
                </c:pt>
                <c:pt idx="5117">
                  <c:v>44920.553472222222</c:v>
                </c:pt>
                <c:pt idx="5118">
                  <c:v>44920.554166666669</c:v>
                </c:pt>
                <c:pt idx="5119">
                  <c:v>44920.554861111108</c:v>
                </c:pt>
                <c:pt idx="5120">
                  <c:v>44920.555555555555</c:v>
                </c:pt>
                <c:pt idx="5121">
                  <c:v>44920.556250000001</c:v>
                </c:pt>
                <c:pt idx="5122">
                  <c:v>44920.556944444441</c:v>
                </c:pt>
                <c:pt idx="5123">
                  <c:v>44920.557638888888</c:v>
                </c:pt>
                <c:pt idx="5124">
                  <c:v>44920.558333333334</c:v>
                </c:pt>
                <c:pt idx="5125">
                  <c:v>44920.559027777781</c:v>
                </c:pt>
                <c:pt idx="5126">
                  <c:v>44920.55972222222</c:v>
                </c:pt>
                <c:pt idx="5127">
                  <c:v>44920.560416666667</c:v>
                </c:pt>
                <c:pt idx="5128">
                  <c:v>44920.561111111114</c:v>
                </c:pt>
                <c:pt idx="5129">
                  <c:v>44920.561805555553</c:v>
                </c:pt>
                <c:pt idx="5130">
                  <c:v>44920.5625</c:v>
                </c:pt>
                <c:pt idx="5131">
                  <c:v>44920.563194444447</c:v>
                </c:pt>
                <c:pt idx="5132">
                  <c:v>44920.563888888886</c:v>
                </c:pt>
                <c:pt idx="5133">
                  <c:v>44920.564583333333</c:v>
                </c:pt>
                <c:pt idx="5134">
                  <c:v>44920.56527777778</c:v>
                </c:pt>
                <c:pt idx="5135">
                  <c:v>44920.565972222219</c:v>
                </c:pt>
                <c:pt idx="5136">
                  <c:v>44920.566666666666</c:v>
                </c:pt>
                <c:pt idx="5137">
                  <c:v>44920.567361111112</c:v>
                </c:pt>
                <c:pt idx="5138">
                  <c:v>44920.568055555559</c:v>
                </c:pt>
                <c:pt idx="5139">
                  <c:v>44920.568749999999</c:v>
                </c:pt>
                <c:pt idx="5140">
                  <c:v>44920.569444444445</c:v>
                </c:pt>
                <c:pt idx="5141">
                  <c:v>44920.570138888892</c:v>
                </c:pt>
                <c:pt idx="5142">
                  <c:v>44920.570833333331</c:v>
                </c:pt>
                <c:pt idx="5143">
                  <c:v>44920.571527777778</c:v>
                </c:pt>
                <c:pt idx="5144">
                  <c:v>44920.572222222225</c:v>
                </c:pt>
                <c:pt idx="5145">
                  <c:v>44920.572916666664</c:v>
                </c:pt>
                <c:pt idx="5146">
                  <c:v>44920.573611111111</c:v>
                </c:pt>
                <c:pt idx="5147">
                  <c:v>44920.574305555558</c:v>
                </c:pt>
                <c:pt idx="5148">
                  <c:v>44920.574999999997</c:v>
                </c:pt>
                <c:pt idx="5149">
                  <c:v>44920.575694444444</c:v>
                </c:pt>
                <c:pt idx="5150">
                  <c:v>44920.576388888891</c:v>
                </c:pt>
                <c:pt idx="5151">
                  <c:v>44920.57708333333</c:v>
                </c:pt>
                <c:pt idx="5152">
                  <c:v>44920.577777777777</c:v>
                </c:pt>
                <c:pt idx="5153">
                  <c:v>44920.578472222223</c:v>
                </c:pt>
                <c:pt idx="5154">
                  <c:v>44920.57916666667</c:v>
                </c:pt>
                <c:pt idx="5155">
                  <c:v>44920.579861111109</c:v>
                </c:pt>
                <c:pt idx="5156">
                  <c:v>44920.580555555556</c:v>
                </c:pt>
                <c:pt idx="5157">
                  <c:v>44920.581250000003</c:v>
                </c:pt>
                <c:pt idx="5158">
                  <c:v>44920.581944444442</c:v>
                </c:pt>
                <c:pt idx="5159">
                  <c:v>44920.582638888889</c:v>
                </c:pt>
                <c:pt idx="5160">
                  <c:v>44920.583333333336</c:v>
                </c:pt>
                <c:pt idx="5161">
                  <c:v>44920.584027777775</c:v>
                </c:pt>
                <c:pt idx="5162">
                  <c:v>44920.584722222222</c:v>
                </c:pt>
                <c:pt idx="5163">
                  <c:v>44920.585416666669</c:v>
                </c:pt>
                <c:pt idx="5164">
                  <c:v>44920.586111111108</c:v>
                </c:pt>
                <c:pt idx="5165">
                  <c:v>44920.586805555555</c:v>
                </c:pt>
                <c:pt idx="5166">
                  <c:v>44920.587500000001</c:v>
                </c:pt>
                <c:pt idx="5167">
                  <c:v>44920.588194444441</c:v>
                </c:pt>
                <c:pt idx="5168">
                  <c:v>44920.588888888888</c:v>
                </c:pt>
                <c:pt idx="5169">
                  <c:v>44920.589583333334</c:v>
                </c:pt>
                <c:pt idx="5170">
                  <c:v>44920.590277777781</c:v>
                </c:pt>
                <c:pt idx="5171">
                  <c:v>44920.59097222222</c:v>
                </c:pt>
                <c:pt idx="5172">
                  <c:v>44920.591666666667</c:v>
                </c:pt>
                <c:pt idx="5173">
                  <c:v>44920.592361111114</c:v>
                </c:pt>
                <c:pt idx="5174">
                  <c:v>44920.593055555553</c:v>
                </c:pt>
                <c:pt idx="5175">
                  <c:v>44920.59375</c:v>
                </c:pt>
                <c:pt idx="5176">
                  <c:v>44920.594444444447</c:v>
                </c:pt>
                <c:pt idx="5177">
                  <c:v>44920.595138888886</c:v>
                </c:pt>
                <c:pt idx="5178">
                  <c:v>44920.595833333333</c:v>
                </c:pt>
                <c:pt idx="5179">
                  <c:v>44920.59652777778</c:v>
                </c:pt>
                <c:pt idx="5180">
                  <c:v>44920.597222222219</c:v>
                </c:pt>
                <c:pt idx="5181">
                  <c:v>44920.597916666666</c:v>
                </c:pt>
                <c:pt idx="5182">
                  <c:v>44920.598611111112</c:v>
                </c:pt>
                <c:pt idx="5183">
                  <c:v>44920.599305555559</c:v>
                </c:pt>
                <c:pt idx="5184">
                  <c:v>44920.6</c:v>
                </c:pt>
                <c:pt idx="5185">
                  <c:v>44920.600694444445</c:v>
                </c:pt>
                <c:pt idx="5186">
                  <c:v>44920.601388888892</c:v>
                </c:pt>
                <c:pt idx="5187">
                  <c:v>44920.602083333331</c:v>
                </c:pt>
                <c:pt idx="5188">
                  <c:v>44920.602777777778</c:v>
                </c:pt>
                <c:pt idx="5189">
                  <c:v>44920.603472222225</c:v>
                </c:pt>
                <c:pt idx="5190">
                  <c:v>44920.604166666664</c:v>
                </c:pt>
                <c:pt idx="5191">
                  <c:v>44920.604861111111</c:v>
                </c:pt>
                <c:pt idx="5192">
                  <c:v>44920.605555555558</c:v>
                </c:pt>
                <c:pt idx="5193">
                  <c:v>44920.606249999997</c:v>
                </c:pt>
                <c:pt idx="5194">
                  <c:v>44920.606944444444</c:v>
                </c:pt>
                <c:pt idx="5195">
                  <c:v>44920.607638888891</c:v>
                </c:pt>
                <c:pt idx="5196">
                  <c:v>44920.60833333333</c:v>
                </c:pt>
                <c:pt idx="5197">
                  <c:v>44920.609027777777</c:v>
                </c:pt>
                <c:pt idx="5198">
                  <c:v>44920.609722222223</c:v>
                </c:pt>
                <c:pt idx="5199">
                  <c:v>44920.61041666667</c:v>
                </c:pt>
                <c:pt idx="5200">
                  <c:v>44920.611111111109</c:v>
                </c:pt>
                <c:pt idx="5201">
                  <c:v>44920.611805555556</c:v>
                </c:pt>
                <c:pt idx="5202">
                  <c:v>44920.612500000003</c:v>
                </c:pt>
                <c:pt idx="5203">
                  <c:v>44920.613194444442</c:v>
                </c:pt>
                <c:pt idx="5204">
                  <c:v>44920.613888888889</c:v>
                </c:pt>
                <c:pt idx="5205">
                  <c:v>44920.614583333336</c:v>
                </c:pt>
                <c:pt idx="5206">
                  <c:v>44920.615277777775</c:v>
                </c:pt>
                <c:pt idx="5207">
                  <c:v>44920.615972222222</c:v>
                </c:pt>
                <c:pt idx="5208">
                  <c:v>44920.616666666669</c:v>
                </c:pt>
                <c:pt idx="5209">
                  <c:v>44920.617361111108</c:v>
                </c:pt>
                <c:pt idx="5210">
                  <c:v>44920.618055555555</c:v>
                </c:pt>
                <c:pt idx="5211">
                  <c:v>44920.618750000001</c:v>
                </c:pt>
                <c:pt idx="5212">
                  <c:v>44920.619444444441</c:v>
                </c:pt>
                <c:pt idx="5213">
                  <c:v>44920.620138888888</c:v>
                </c:pt>
                <c:pt idx="5214">
                  <c:v>44920.620833333334</c:v>
                </c:pt>
                <c:pt idx="5215">
                  <c:v>44920.621527777781</c:v>
                </c:pt>
                <c:pt idx="5216">
                  <c:v>44920.62222222222</c:v>
                </c:pt>
                <c:pt idx="5217">
                  <c:v>44920.622916666667</c:v>
                </c:pt>
                <c:pt idx="5218">
                  <c:v>44920.623611111114</c:v>
                </c:pt>
                <c:pt idx="5219">
                  <c:v>44920.624305555553</c:v>
                </c:pt>
                <c:pt idx="5220">
                  <c:v>44920.625</c:v>
                </c:pt>
                <c:pt idx="5221">
                  <c:v>44920.625694444447</c:v>
                </c:pt>
                <c:pt idx="5222">
                  <c:v>44920.626388888886</c:v>
                </c:pt>
                <c:pt idx="5223">
                  <c:v>44920.627083333333</c:v>
                </c:pt>
                <c:pt idx="5224">
                  <c:v>44920.62777777778</c:v>
                </c:pt>
                <c:pt idx="5225">
                  <c:v>44920.628472222219</c:v>
                </c:pt>
                <c:pt idx="5226">
                  <c:v>44920.629166666666</c:v>
                </c:pt>
                <c:pt idx="5227">
                  <c:v>44920.629861111112</c:v>
                </c:pt>
                <c:pt idx="5228">
                  <c:v>44920.630555555559</c:v>
                </c:pt>
                <c:pt idx="5229">
                  <c:v>44920.631249999999</c:v>
                </c:pt>
                <c:pt idx="5230">
                  <c:v>44920.631944444445</c:v>
                </c:pt>
                <c:pt idx="5231">
                  <c:v>44920.632638888892</c:v>
                </c:pt>
                <c:pt idx="5232">
                  <c:v>44920.633333333331</c:v>
                </c:pt>
                <c:pt idx="5233">
                  <c:v>44920.634027777778</c:v>
                </c:pt>
                <c:pt idx="5234">
                  <c:v>44920.634722222225</c:v>
                </c:pt>
                <c:pt idx="5235">
                  <c:v>44920.635416666664</c:v>
                </c:pt>
                <c:pt idx="5236">
                  <c:v>44920.636111111111</c:v>
                </c:pt>
                <c:pt idx="5237">
                  <c:v>44920.636805555558</c:v>
                </c:pt>
                <c:pt idx="5238">
                  <c:v>44920.637499999997</c:v>
                </c:pt>
                <c:pt idx="5239">
                  <c:v>44920.638194444444</c:v>
                </c:pt>
                <c:pt idx="5240">
                  <c:v>44920.638888888891</c:v>
                </c:pt>
                <c:pt idx="5241">
                  <c:v>44920.63958333333</c:v>
                </c:pt>
                <c:pt idx="5242">
                  <c:v>44920.640277777777</c:v>
                </c:pt>
                <c:pt idx="5243">
                  <c:v>44920.640972222223</c:v>
                </c:pt>
                <c:pt idx="5244">
                  <c:v>44920.64166666667</c:v>
                </c:pt>
                <c:pt idx="5245">
                  <c:v>44920.642361111109</c:v>
                </c:pt>
                <c:pt idx="5246">
                  <c:v>44920.643055555556</c:v>
                </c:pt>
                <c:pt idx="5247">
                  <c:v>44920.643750000003</c:v>
                </c:pt>
                <c:pt idx="5248">
                  <c:v>44920.644444444442</c:v>
                </c:pt>
                <c:pt idx="5249">
                  <c:v>44920.645138888889</c:v>
                </c:pt>
                <c:pt idx="5250">
                  <c:v>44920.645833333336</c:v>
                </c:pt>
                <c:pt idx="5251">
                  <c:v>44920.646527777775</c:v>
                </c:pt>
                <c:pt idx="5252">
                  <c:v>44920.647222222222</c:v>
                </c:pt>
                <c:pt idx="5253">
                  <c:v>44920.647916666669</c:v>
                </c:pt>
                <c:pt idx="5254">
                  <c:v>44920.648611111108</c:v>
                </c:pt>
                <c:pt idx="5255">
                  <c:v>44920.649305555555</c:v>
                </c:pt>
                <c:pt idx="5256">
                  <c:v>44920.65</c:v>
                </c:pt>
                <c:pt idx="5257">
                  <c:v>44920.650694444441</c:v>
                </c:pt>
                <c:pt idx="5258">
                  <c:v>44920.651388888888</c:v>
                </c:pt>
                <c:pt idx="5259">
                  <c:v>44920.652083333334</c:v>
                </c:pt>
                <c:pt idx="5260">
                  <c:v>44920.652777777781</c:v>
                </c:pt>
                <c:pt idx="5261">
                  <c:v>44920.65347222222</c:v>
                </c:pt>
                <c:pt idx="5262">
                  <c:v>44920.654166666667</c:v>
                </c:pt>
                <c:pt idx="5263">
                  <c:v>44920.654861111114</c:v>
                </c:pt>
                <c:pt idx="5264">
                  <c:v>44920.655555555553</c:v>
                </c:pt>
                <c:pt idx="5265">
                  <c:v>44920.65625</c:v>
                </c:pt>
                <c:pt idx="5266">
                  <c:v>44920.656944444447</c:v>
                </c:pt>
                <c:pt idx="5267">
                  <c:v>44920.657638888886</c:v>
                </c:pt>
                <c:pt idx="5268">
                  <c:v>44920.658333333333</c:v>
                </c:pt>
                <c:pt idx="5269">
                  <c:v>44920.65902777778</c:v>
                </c:pt>
                <c:pt idx="5270">
                  <c:v>44920.659722222219</c:v>
                </c:pt>
                <c:pt idx="5271">
                  <c:v>44920.660416666666</c:v>
                </c:pt>
                <c:pt idx="5272">
                  <c:v>44920.661111111112</c:v>
                </c:pt>
                <c:pt idx="5273">
                  <c:v>44920.661805555559</c:v>
                </c:pt>
                <c:pt idx="5274">
                  <c:v>44920.662499999999</c:v>
                </c:pt>
                <c:pt idx="5275">
                  <c:v>44920.663194444445</c:v>
                </c:pt>
                <c:pt idx="5276">
                  <c:v>44920.663888888892</c:v>
                </c:pt>
                <c:pt idx="5277">
                  <c:v>44920.664583333331</c:v>
                </c:pt>
                <c:pt idx="5278">
                  <c:v>44920.665277777778</c:v>
                </c:pt>
                <c:pt idx="5279">
                  <c:v>44920.665972222225</c:v>
                </c:pt>
                <c:pt idx="5280">
                  <c:v>44920.666666666664</c:v>
                </c:pt>
                <c:pt idx="5281">
                  <c:v>44920.667361111111</c:v>
                </c:pt>
                <c:pt idx="5282">
                  <c:v>44920.668055555558</c:v>
                </c:pt>
                <c:pt idx="5283">
                  <c:v>44920.668749999997</c:v>
                </c:pt>
                <c:pt idx="5284">
                  <c:v>44920.669444444444</c:v>
                </c:pt>
                <c:pt idx="5285">
                  <c:v>44920.670138888891</c:v>
                </c:pt>
                <c:pt idx="5286">
                  <c:v>44920.67083333333</c:v>
                </c:pt>
                <c:pt idx="5287">
                  <c:v>44920.671527777777</c:v>
                </c:pt>
                <c:pt idx="5288">
                  <c:v>44920.672222222223</c:v>
                </c:pt>
                <c:pt idx="5289">
                  <c:v>44920.67291666667</c:v>
                </c:pt>
                <c:pt idx="5290">
                  <c:v>44920.673611111109</c:v>
                </c:pt>
                <c:pt idx="5291">
                  <c:v>44920.674305555556</c:v>
                </c:pt>
                <c:pt idx="5292">
                  <c:v>44920.675000000003</c:v>
                </c:pt>
                <c:pt idx="5293">
                  <c:v>44920.675694444442</c:v>
                </c:pt>
                <c:pt idx="5294">
                  <c:v>44920.676388888889</c:v>
                </c:pt>
                <c:pt idx="5295">
                  <c:v>44920.677083333336</c:v>
                </c:pt>
                <c:pt idx="5296">
                  <c:v>44920.677777777775</c:v>
                </c:pt>
                <c:pt idx="5297">
                  <c:v>44920.678472222222</c:v>
                </c:pt>
                <c:pt idx="5298">
                  <c:v>44920.679166666669</c:v>
                </c:pt>
                <c:pt idx="5299">
                  <c:v>44920.679861111108</c:v>
                </c:pt>
                <c:pt idx="5300">
                  <c:v>44920.680555555555</c:v>
                </c:pt>
                <c:pt idx="5301">
                  <c:v>44920.681250000001</c:v>
                </c:pt>
                <c:pt idx="5302">
                  <c:v>44920.681944444441</c:v>
                </c:pt>
                <c:pt idx="5303">
                  <c:v>44920.682638888888</c:v>
                </c:pt>
                <c:pt idx="5304">
                  <c:v>44920.683333333334</c:v>
                </c:pt>
                <c:pt idx="5305">
                  <c:v>44920.684027777781</c:v>
                </c:pt>
                <c:pt idx="5306">
                  <c:v>44920.68472222222</c:v>
                </c:pt>
                <c:pt idx="5307">
                  <c:v>44920.685416666667</c:v>
                </c:pt>
                <c:pt idx="5308">
                  <c:v>44920.686111111114</c:v>
                </c:pt>
                <c:pt idx="5309">
                  <c:v>44920.686805555553</c:v>
                </c:pt>
                <c:pt idx="5310">
                  <c:v>44920.6875</c:v>
                </c:pt>
                <c:pt idx="5311">
                  <c:v>44920.688194444447</c:v>
                </c:pt>
                <c:pt idx="5312">
                  <c:v>44920.688888888886</c:v>
                </c:pt>
                <c:pt idx="5313">
                  <c:v>44920.689583333333</c:v>
                </c:pt>
                <c:pt idx="5314">
                  <c:v>44920.69027777778</c:v>
                </c:pt>
                <c:pt idx="5315">
                  <c:v>44920.690972222219</c:v>
                </c:pt>
                <c:pt idx="5316">
                  <c:v>44920.691666666666</c:v>
                </c:pt>
                <c:pt idx="5317">
                  <c:v>44920.692361111112</c:v>
                </c:pt>
                <c:pt idx="5318">
                  <c:v>44920.693055555559</c:v>
                </c:pt>
                <c:pt idx="5319">
                  <c:v>44920.693749999999</c:v>
                </c:pt>
                <c:pt idx="5320">
                  <c:v>44920.694444444445</c:v>
                </c:pt>
                <c:pt idx="5321">
                  <c:v>44920.695138888892</c:v>
                </c:pt>
                <c:pt idx="5322">
                  <c:v>44920.695833333331</c:v>
                </c:pt>
                <c:pt idx="5323">
                  <c:v>44920.696527777778</c:v>
                </c:pt>
                <c:pt idx="5324">
                  <c:v>44920.697222222225</c:v>
                </c:pt>
                <c:pt idx="5325">
                  <c:v>44920.697916666664</c:v>
                </c:pt>
                <c:pt idx="5326">
                  <c:v>44920.698611111111</c:v>
                </c:pt>
                <c:pt idx="5327">
                  <c:v>44920.699305555558</c:v>
                </c:pt>
                <c:pt idx="5328">
                  <c:v>44920.7</c:v>
                </c:pt>
                <c:pt idx="5329">
                  <c:v>44920.700694444444</c:v>
                </c:pt>
                <c:pt idx="5330">
                  <c:v>44920.701388888891</c:v>
                </c:pt>
                <c:pt idx="5331">
                  <c:v>44920.70208333333</c:v>
                </c:pt>
                <c:pt idx="5332">
                  <c:v>44920.702777777777</c:v>
                </c:pt>
                <c:pt idx="5333">
                  <c:v>44920.703472222223</c:v>
                </c:pt>
                <c:pt idx="5334">
                  <c:v>44920.70416666667</c:v>
                </c:pt>
                <c:pt idx="5335">
                  <c:v>44920.704861111109</c:v>
                </c:pt>
                <c:pt idx="5336">
                  <c:v>44920.705555555556</c:v>
                </c:pt>
                <c:pt idx="5337">
                  <c:v>44920.706250000003</c:v>
                </c:pt>
                <c:pt idx="5338">
                  <c:v>44920.706944444442</c:v>
                </c:pt>
                <c:pt idx="5339">
                  <c:v>44920.707638888889</c:v>
                </c:pt>
                <c:pt idx="5340">
                  <c:v>44920.708333333336</c:v>
                </c:pt>
                <c:pt idx="5341">
                  <c:v>44920.709027777775</c:v>
                </c:pt>
                <c:pt idx="5342">
                  <c:v>44920.709722222222</c:v>
                </c:pt>
                <c:pt idx="5343">
                  <c:v>44920.710416666669</c:v>
                </c:pt>
                <c:pt idx="5344">
                  <c:v>44920.711111111108</c:v>
                </c:pt>
                <c:pt idx="5345">
                  <c:v>44920.711805555555</c:v>
                </c:pt>
                <c:pt idx="5346">
                  <c:v>44920.712500000001</c:v>
                </c:pt>
                <c:pt idx="5347">
                  <c:v>44920.713194444441</c:v>
                </c:pt>
                <c:pt idx="5348">
                  <c:v>44920.713888888888</c:v>
                </c:pt>
                <c:pt idx="5349">
                  <c:v>44920.714583333334</c:v>
                </c:pt>
                <c:pt idx="5350">
                  <c:v>44920.715277777781</c:v>
                </c:pt>
                <c:pt idx="5351">
                  <c:v>44920.71597222222</c:v>
                </c:pt>
                <c:pt idx="5352">
                  <c:v>44920.716666666667</c:v>
                </c:pt>
                <c:pt idx="5353">
                  <c:v>44920.717361111114</c:v>
                </c:pt>
                <c:pt idx="5354">
                  <c:v>44920.718055555553</c:v>
                </c:pt>
                <c:pt idx="5355">
                  <c:v>44920.71875</c:v>
                </c:pt>
                <c:pt idx="5356">
                  <c:v>44920.719444444447</c:v>
                </c:pt>
                <c:pt idx="5357">
                  <c:v>44920.720138888886</c:v>
                </c:pt>
                <c:pt idx="5358">
                  <c:v>44920.720833333333</c:v>
                </c:pt>
                <c:pt idx="5359">
                  <c:v>44920.72152777778</c:v>
                </c:pt>
                <c:pt idx="5360">
                  <c:v>44920.722222222219</c:v>
                </c:pt>
                <c:pt idx="5361">
                  <c:v>44920.722916666666</c:v>
                </c:pt>
                <c:pt idx="5362">
                  <c:v>44920.723611111112</c:v>
                </c:pt>
                <c:pt idx="5363">
                  <c:v>44920.724305555559</c:v>
                </c:pt>
                <c:pt idx="5364">
                  <c:v>44920.724999999999</c:v>
                </c:pt>
                <c:pt idx="5365">
                  <c:v>44920.725694444445</c:v>
                </c:pt>
                <c:pt idx="5366">
                  <c:v>44920.726388888892</c:v>
                </c:pt>
                <c:pt idx="5367">
                  <c:v>44920.727083333331</c:v>
                </c:pt>
                <c:pt idx="5368">
                  <c:v>44920.727777777778</c:v>
                </c:pt>
                <c:pt idx="5369">
                  <c:v>44920.728472222225</c:v>
                </c:pt>
                <c:pt idx="5370">
                  <c:v>44920.729166666664</c:v>
                </c:pt>
                <c:pt idx="5371">
                  <c:v>44920.729861111111</c:v>
                </c:pt>
                <c:pt idx="5372">
                  <c:v>44920.730555555558</c:v>
                </c:pt>
                <c:pt idx="5373">
                  <c:v>44920.731249999997</c:v>
                </c:pt>
                <c:pt idx="5374">
                  <c:v>44920.731944444444</c:v>
                </c:pt>
                <c:pt idx="5375">
                  <c:v>44920.732638888891</c:v>
                </c:pt>
                <c:pt idx="5376">
                  <c:v>44920.73333333333</c:v>
                </c:pt>
                <c:pt idx="5377">
                  <c:v>44920.734027777777</c:v>
                </c:pt>
                <c:pt idx="5378">
                  <c:v>44920.734722222223</c:v>
                </c:pt>
                <c:pt idx="5379">
                  <c:v>44920.73541666667</c:v>
                </c:pt>
                <c:pt idx="5380">
                  <c:v>44920.736111111109</c:v>
                </c:pt>
                <c:pt idx="5381">
                  <c:v>44920.736805555556</c:v>
                </c:pt>
                <c:pt idx="5382">
                  <c:v>44920.737500000003</c:v>
                </c:pt>
                <c:pt idx="5383">
                  <c:v>44920.738194444442</c:v>
                </c:pt>
                <c:pt idx="5384">
                  <c:v>44920.738888888889</c:v>
                </c:pt>
                <c:pt idx="5385">
                  <c:v>44920.739583333336</c:v>
                </c:pt>
                <c:pt idx="5386">
                  <c:v>44920.740277777775</c:v>
                </c:pt>
                <c:pt idx="5387">
                  <c:v>44920.740972222222</c:v>
                </c:pt>
                <c:pt idx="5388">
                  <c:v>44920.741666666669</c:v>
                </c:pt>
                <c:pt idx="5389">
                  <c:v>44920.742361111108</c:v>
                </c:pt>
                <c:pt idx="5390">
                  <c:v>44920.743055555555</c:v>
                </c:pt>
                <c:pt idx="5391">
                  <c:v>44920.743750000001</c:v>
                </c:pt>
                <c:pt idx="5392">
                  <c:v>44920.744444444441</c:v>
                </c:pt>
                <c:pt idx="5393">
                  <c:v>44920.745138888888</c:v>
                </c:pt>
                <c:pt idx="5394">
                  <c:v>44920.745833333334</c:v>
                </c:pt>
                <c:pt idx="5395">
                  <c:v>44920.746527777781</c:v>
                </c:pt>
                <c:pt idx="5396">
                  <c:v>44920.74722222222</c:v>
                </c:pt>
                <c:pt idx="5397">
                  <c:v>44920.747916666667</c:v>
                </c:pt>
                <c:pt idx="5398">
                  <c:v>44920.748611111114</c:v>
                </c:pt>
                <c:pt idx="5399">
                  <c:v>44920.749305555553</c:v>
                </c:pt>
                <c:pt idx="5400">
                  <c:v>44920.75</c:v>
                </c:pt>
                <c:pt idx="5401">
                  <c:v>44920.750694444447</c:v>
                </c:pt>
                <c:pt idx="5402">
                  <c:v>44920.751388888886</c:v>
                </c:pt>
                <c:pt idx="5403">
                  <c:v>44920.752083333333</c:v>
                </c:pt>
                <c:pt idx="5404">
                  <c:v>44920.75277777778</c:v>
                </c:pt>
                <c:pt idx="5405">
                  <c:v>44920.753472222219</c:v>
                </c:pt>
                <c:pt idx="5406">
                  <c:v>44920.754166666666</c:v>
                </c:pt>
                <c:pt idx="5407">
                  <c:v>44920.754861111112</c:v>
                </c:pt>
                <c:pt idx="5408">
                  <c:v>44920.755555555559</c:v>
                </c:pt>
                <c:pt idx="5409">
                  <c:v>44920.756249999999</c:v>
                </c:pt>
                <c:pt idx="5410">
                  <c:v>44920.756944444445</c:v>
                </c:pt>
                <c:pt idx="5411">
                  <c:v>44920.757638888892</c:v>
                </c:pt>
                <c:pt idx="5412">
                  <c:v>44920.758333333331</c:v>
                </c:pt>
                <c:pt idx="5413">
                  <c:v>44920.759027777778</c:v>
                </c:pt>
                <c:pt idx="5414">
                  <c:v>44920.759722222225</c:v>
                </c:pt>
                <c:pt idx="5415">
                  <c:v>44920.760416666664</c:v>
                </c:pt>
                <c:pt idx="5416">
                  <c:v>44920.761111111111</c:v>
                </c:pt>
                <c:pt idx="5417">
                  <c:v>44920.761805555558</c:v>
                </c:pt>
                <c:pt idx="5418">
                  <c:v>44920.762499999997</c:v>
                </c:pt>
                <c:pt idx="5419">
                  <c:v>44920.763194444444</c:v>
                </c:pt>
                <c:pt idx="5420">
                  <c:v>44920.763888888891</c:v>
                </c:pt>
                <c:pt idx="5421">
                  <c:v>44920.76458333333</c:v>
                </c:pt>
                <c:pt idx="5422">
                  <c:v>44920.765277777777</c:v>
                </c:pt>
                <c:pt idx="5423">
                  <c:v>44920.765972222223</c:v>
                </c:pt>
                <c:pt idx="5424">
                  <c:v>44920.76666666667</c:v>
                </c:pt>
                <c:pt idx="5425">
                  <c:v>44920.767361111109</c:v>
                </c:pt>
                <c:pt idx="5426">
                  <c:v>44920.768055555556</c:v>
                </c:pt>
                <c:pt idx="5427">
                  <c:v>44920.768750000003</c:v>
                </c:pt>
                <c:pt idx="5428">
                  <c:v>44920.769444444442</c:v>
                </c:pt>
                <c:pt idx="5429">
                  <c:v>44920.770138888889</c:v>
                </c:pt>
                <c:pt idx="5430">
                  <c:v>44920.770833333336</c:v>
                </c:pt>
                <c:pt idx="5431">
                  <c:v>44920.771527777775</c:v>
                </c:pt>
                <c:pt idx="5432">
                  <c:v>44920.772222222222</c:v>
                </c:pt>
                <c:pt idx="5433">
                  <c:v>44920.772916666669</c:v>
                </c:pt>
                <c:pt idx="5434">
                  <c:v>44920.773611111108</c:v>
                </c:pt>
                <c:pt idx="5435">
                  <c:v>44920.774305555555</c:v>
                </c:pt>
                <c:pt idx="5436">
                  <c:v>44920.775000000001</c:v>
                </c:pt>
                <c:pt idx="5437">
                  <c:v>44920.775694444441</c:v>
                </c:pt>
                <c:pt idx="5438">
                  <c:v>44920.776388888888</c:v>
                </c:pt>
                <c:pt idx="5439">
                  <c:v>44920.777083333334</c:v>
                </c:pt>
                <c:pt idx="5440">
                  <c:v>44920.777777777781</c:v>
                </c:pt>
                <c:pt idx="5441">
                  <c:v>44920.77847222222</c:v>
                </c:pt>
                <c:pt idx="5442">
                  <c:v>44920.779166666667</c:v>
                </c:pt>
                <c:pt idx="5443">
                  <c:v>44920.779861111114</c:v>
                </c:pt>
                <c:pt idx="5444">
                  <c:v>44920.780555555553</c:v>
                </c:pt>
                <c:pt idx="5445">
                  <c:v>44920.78125</c:v>
                </c:pt>
                <c:pt idx="5446">
                  <c:v>44920.781944444447</c:v>
                </c:pt>
                <c:pt idx="5447">
                  <c:v>44920.782638888886</c:v>
                </c:pt>
                <c:pt idx="5448">
                  <c:v>44920.783333333333</c:v>
                </c:pt>
                <c:pt idx="5449">
                  <c:v>44920.78402777778</c:v>
                </c:pt>
                <c:pt idx="5450">
                  <c:v>44920.784722222219</c:v>
                </c:pt>
                <c:pt idx="5451">
                  <c:v>44920.785416666666</c:v>
                </c:pt>
                <c:pt idx="5452">
                  <c:v>44920.786111111112</c:v>
                </c:pt>
                <c:pt idx="5453">
                  <c:v>44920.786805555559</c:v>
                </c:pt>
                <c:pt idx="5454">
                  <c:v>44920.787499999999</c:v>
                </c:pt>
                <c:pt idx="5455">
                  <c:v>44920.788194444445</c:v>
                </c:pt>
                <c:pt idx="5456">
                  <c:v>44920.788888888892</c:v>
                </c:pt>
                <c:pt idx="5457">
                  <c:v>44920.789583333331</c:v>
                </c:pt>
                <c:pt idx="5458">
                  <c:v>44920.790277777778</c:v>
                </c:pt>
                <c:pt idx="5459">
                  <c:v>44920.790972222225</c:v>
                </c:pt>
                <c:pt idx="5460">
                  <c:v>44920.791666666664</c:v>
                </c:pt>
                <c:pt idx="5461">
                  <c:v>44920.792361111111</c:v>
                </c:pt>
                <c:pt idx="5462">
                  <c:v>44920.793055555558</c:v>
                </c:pt>
                <c:pt idx="5463">
                  <c:v>44920.793749999997</c:v>
                </c:pt>
                <c:pt idx="5464">
                  <c:v>44920.794444444444</c:v>
                </c:pt>
                <c:pt idx="5465">
                  <c:v>44920.795138888891</c:v>
                </c:pt>
                <c:pt idx="5466">
                  <c:v>44920.79583333333</c:v>
                </c:pt>
                <c:pt idx="5467">
                  <c:v>44920.796527777777</c:v>
                </c:pt>
                <c:pt idx="5468">
                  <c:v>44920.797222222223</c:v>
                </c:pt>
                <c:pt idx="5469">
                  <c:v>44920.79791666667</c:v>
                </c:pt>
                <c:pt idx="5470">
                  <c:v>44920.798611111109</c:v>
                </c:pt>
                <c:pt idx="5471">
                  <c:v>44920.799305555556</c:v>
                </c:pt>
                <c:pt idx="5472">
                  <c:v>44920.800000000003</c:v>
                </c:pt>
                <c:pt idx="5473">
                  <c:v>44920.800694444442</c:v>
                </c:pt>
                <c:pt idx="5474">
                  <c:v>44920.801388888889</c:v>
                </c:pt>
                <c:pt idx="5475">
                  <c:v>44920.802083333336</c:v>
                </c:pt>
                <c:pt idx="5476">
                  <c:v>44920.802777777775</c:v>
                </c:pt>
                <c:pt idx="5477">
                  <c:v>44920.803472222222</c:v>
                </c:pt>
                <c:pt idx="5478">
                  <c:v>44920.804166666669</c:v>
                </c:pt>
                <c:pt idx="5479">
                  <c:v>44920.804861111108</c:v>
                </c:pt>
                <c:pt idx="5480">
                  <c:v>44920.805555555555</c:v>
                </c:pt>
                <c:pt idx="5481">
                  <c:v>44920.806250000001</c:v>
                </c:pt>
                <c:pt idx="5482">
                  <c:v>44920.806944444441</c:v>
                </c:pt>
                <c:pt idx="5483">
                  <c:v>44920.807638888888</c:v>
                </c:pt>
                <c:pt idx="5484">
                  <c:v>44920.808333333334</c:v>
                </c:pt>
                <c:pt idx="5485">
                  <c:v>44920.809027777781</c:v>
                </c:pt>
                <c:pt idx="5486">
                  <c:v>44920.80972222222</c:v>
                </c:pt>
                <c:pt idx="5487">
                  <c:v>44920.810416666667</c:v>
                </c:pt>
                <c:pt idx="5488">
                  <c:v>44920.811111111114</c:v>
                </c:pt>
                <c:pt idx="5489">
                  <c:v>44920.811805555553</c:v>
                </c:pt>
                <c:pt idx="5490">
                  <c:v>44920.8125</c:v>
                </c:pt>
                <c:pt idx="5491">
                  <c:v>44920.813194444447</c:v>
                </c:pt>
                <c:pt idx="5492">
                  <c:v>44920.813888888886</c:v>
                </c:pt>
                <c:pt idx="5493">
                  <c:v>44920.814583333333</c:v>
                </c:pt>
                <c:pt idx="5494">
                  <c:v>44920.81527777778</c:v>
                </c:pt>
                <c:pt idx="5495">
                  <c:v>44920.815972222219</c:v>
                </c:pt>
                <c:pt idx="5496">
                  <c:v>44920.816666666666</c:v>
                </c:pt>
                <c:pt idx="5497">
                  <c:v>44920.817361111112</c:v>
                </c:pt>
                <c:pt idx="5498">
                  <c:v>44920.818055555559</c:v>
                </c:pt>
                <c:pt idx="5499">
                  <c:v>44920.818749999999</c:v>
                </c:pt>
                <c:pt idx="5500">
                  <c:v>44920.819444444445</c:v>
                </c:pt>
                <c:pt idx="5501">
                  <c:v>44920.820138888892</c:v>
                </c:pt>
                <c:pt idx="5502">
                  <c:v>44920.820833333331</c:v>
                </c:pt>
                <c:pt idx="5503">
                  <c:v>44920.821527777778</c:v>
                </c:pt>
                <c:pt idx="5504">
                  <c:v>44920.822222222225</c:v>
                </c:pt>
                <c:pt idx="5505">
                  <c:v>44920.822916666664</c:v>
                </c:pt>
                <c:pt idx="5506">
                  <c:v>44920.823611111111</c:v>
                </c:pt>
                <c:pt idx="5507">
                  <c:v>44920.824305555558</c:v>
                </c:pt>
                <c:pt idx="5508">
                  <c:v>44920.824999999997</c:v>
                </c:pt>
                <c:pt idx="5509">
                  <c:v>44920.825694444444</c:v>
                </c:pt>
                <c:pt idx="5510">
                  <c:v>44920.826388888891</c:v>
                </c:pt>
                <c:pt idx="5511">
                  <c:v>44920.82708333333</c:v>
                </c:pt>
                <c:pt idx="5512">
                  <c:v>44920.827777777777</c:v>
                </c:pt>
                <c:pt idx="5513">
                  <c:v>44920.828472222223</c:v>
                </c:pt>
                <c:pt idx="5514">
                  <c:v>44920.82916666667</c:v>
                </c:pt>
                <c:pt idx="5515">
                  <c:v>44920.829861111109</c:v>
                </c:pt>
                <c:pt idx="5516">
                  <c:v>44920.830555555556</c:v>
                </c:pt>
                <c:pt idx="5517">
                  <c:v>44920.831250000003</c:v>
                </c:pt>
                <c:pt idx="5518">
                  <c:v>44920.831944444442</c:v>
                </c:pt>
                <c:pt idx="5519">
                  <c:v>44920.832638888889</c:v>
                </c:pt>
                <c:pt idx="5520">
                  <c:v>44920.833333333336</c:v>
                </c:pt>
                <c:pt idx="5521">
                  <c:v>44920.834027777775</c:v>
                </c:pt>
                <c:pt idx="5522">
                  <c:v>44920.834722222222</c:v>
                </c:pt>
                <c:pt idx="5523">
                  <c:v>44920.835416666669</c:v>
                </c:pt>
                <c:pt idx="5524">
                  <c:v>44920.836111111108</c:v>
                </c:pt>
                <c:pt idx="5525">
                  <c:v>44920.836805555555</c:v>
                </c:pt>
                <c:pt idx="5526">
                  <c:v>44920.837500000001</c:v>
                </c:pt>
                <c:pt idx="5527">
                  <c:v>44920.838194444441</c:v>
                </c:pt>
                <c:pt idx="5528">
                  <c:v>44920.838888888888</c:v>
                </c:pt>
                <c:pt idx="5529">
                  <c:v>44920.839583333334</c:v>
                </c:pt>
                <c:pt idx="5530">
                  <c:v>44920.840277777781</c:v>
                </c:pt>
                <c:pt idx="5531">
                  <c:v>44920.84097222222</c:v>
                </c:pt>
                <c:pt idx="5532">
                  <c:v>44920.841666666667</c:v>
                </c:pt>
                <c:pt idx="5533">
                  <c:v>44920.842361111114</c:v>
                </c:pt>
                <c:pt idx="5534">
                  <c:v>44920.843055555553</c:v>
                </c:pt>
                <c:pt idx="5535">
                  <c:v>44920.84375</c:v>
                </c:pt>
                <c:pt idx="5536">
                  <c:v>44920.844444444447</c:v>
                </c:pt>
                <c:pt idx="5537">
                  <c:v>44920.845138888886</c:v>
                </c:pt>
                <c:pt idx="5538">
                  <c:v>44920.845833333333</c:v>
                </c:pt>
                <c:pt idx="5539">
                  <c:v>44920.84652777778</c:v>
                </c:pt>
                <c:pt idx="5540">
                  <c:v>44920.847222222219</c:v>
                </c:pt>
                <c:pt idx="5541">
                  <c:v>44920.847916666666</c:v>
                </c:pt>
                <c:pt idx="5542">
                  <c:v>44920.848611111112</c:v>
                </c:pt>
                <c:pt idx="5543">
                  <c:v>44920.849305555559</c:v>
                </c:pt>
                <c:pt idx="5544">
                  <c:v>44920.85</c:v>
                </c:pt>
                <c:pt idx="5545">
                  <c:v>44920.850694444445</c:v>
                </c:pt>
                <c:pt idx="5546">
                  <c:v>44920.851388888892</c:v>
                </c:pt>
                <c:pt idx="5547">
                  <c:v>44920.852083333331</c:v>
                </c:pt>
                <c:pt idx="5548">
                  <c:v>44920.852777777778</c:v>
                </c:pt>
                <c:pt idx="5549">
                  <c:v>44920.853472222225</c:v>
                </c:pt>
                <c:pt idx="5550">
                  <c:v>44920.854166666664</c:v>
                </c:pt>
                <c:pt idx="5551">
                  <c:v>44920.854861111111</c:v>
                </c:pt>
                <c:pt idx="5552">
                  <c:v>44920.855555555558</c:v>
                </c:pt>
                <c:pt idx="5553">
                  <c:v>44920.856249999997</c:v>
                </c:pt>
                <c:pt idx="5554">
                  <c:v>44920.856944444444</c:v>
                </c:pt>
                <c:pt idx="5555">
                  <c:v>44920.857638888891</c:v>
                </c:pt>
                <c:pt idx="5556">
                  <c:v>44920.85833333333</c:v>
                </c:pt>
                <c:pt idx="5557">
                  <c:v>44920.859027777777</c:v>
                </c:pt>
                <c:pt idx="5558">
                  <c:v>44920.859722222223</c:v>
                </c:pt>
                <c:pt idx="5559">
                  <c:v>44920.86041666667</c:v>
                </c:pt>
                <c:pt idx="5560">
                  <c:v>44920.861111111109</c:v>
                </c:pt>
                <c:pt idx="5561">
                  <c:v>44920.861805555556</c:v>
                </c:pt>
                <c:pt idx="5562">
                  <c:v>44920.862500000003</c:v>
                </c:pt>
                <c:pt idx="5563">
                  <c:v>44920.863194444442</c:v>
                </c:pt>
                <c:pt idx="5564">
                  <c:v>44920.863888888889</c:v>
                </c:pt>
                <c:pt idx="5565">
                  <c:v>44920.864583333336</c:v>
                </c:pt>
                <c:pt idx="5566">
                  <c:v>44920.865277777775</c:v>
                </c:pt>
                <c:pt idx="5567">
                  <c:v>44920.865972222222</c:v>
                </c:pt>
                <c:pt idx="5568">
                  <c:v>44920.866666666669</c:v>
                </c:pt>
                <c:pt idx="5569">
                  <c:v>44920.867361111108</c:v>
                </c:pt>
                <c:pt idx="5570">
                  <c:v>44920.868055555555</c:v>
                </c:pt>
                <c:pt idx="5571">
                  <c:v>44920.868750000001</c:v>
                </c:pt>
                <c:pt idx="5572">
                  <c:v>44920.869444444441</c:v>
                </c:pt>
                <c:pt idx="5573">
                  <c:v>44920.870138888888</c:v>
                </c:pt>
                <c:pt idx="5574">
                  <c:v>44920.870833333334</c:v>
                </c:pt>
                <c:pt idx="5575">
                  <c:v>44920.871527777781</c:v>
                </c:pt>
                <c:pt idx="5576">
                  <c:v>44920.87222222222</c:v>
                </c:pt>
                <c:pt idx="5577">
                  <c:v>44920.872916666667</c:v>
                </c:pt>
                <c:pt idx="5578">
                  <c:v>44920.873611111114</c:v>
                </c:pt>
                <c:pt idx="5579">
                  <c:v>44920.874305555553</c:v>
                </c:pt>
                <c:pt idx="5580">
                  <c:v>44920.875</c:v>
                </c:pt>
                <c:pt idx="5581">
                  <c:v>44920.875694444447</c:v>
                </c:pt>
                <c:pt idx="5582">
                  <c:v>44920.876388888886</c:v>
                </c:pt>
                <c:pt idx="5583">
                  <c:v>44920.877083333333</c:v>
                </c:pt>
                <c:pt idx="5584">
                  <c:v>44920.87777777778</c:v>
                </c:pt>
                <c:pt idx="5585">
                  <c:v>44920.878472222219</c:v>
                </c:pt>
                <c:pt idx="5586">
                  <c:v>44920.879166666666</c:v>
                </c:pt>
                <c:pt idx="5587">
                  <c:v>44920.879861111112</c:v>
                </c:pt>
                <c:pt idx="5588">
                  <c:v>44920.880555555559</c:v>
                </c:pt>
                <c:pt idx="5589">
                  <c:v>44920.881249999999</c:v>
                </c:pt>
                <c:pt idx="5590">
                  <c:v>44920.881944444445</c:v>
                </c:pt>
                <c:pt idx="5591">
                  <c:v>44920.882638888892</c:v>
                </c:pt>
                <c:pt idx="5592">
                  <c:v>44920.883333333331</c:v>
                </c:pt>
                <c:pt idx="5593">
                  <c:v>44920.884027777778</c:v>
                </c:pt>
                <c:pt idx="5594">
                  <c:v>44920.884722222225</c:v>
                </c:pt>
                <c:pt idx="5595">
                  <c:v>44920.885416666664</c:v>
                </c:pt>
                <c:pt idx="5596">
                  <c:v>44920.886111111111</c:v>
                </c:pt>
                <c:pt idx="5597">
                  <c:v>44920.886805555558</c:v>
                </c:pt>
                <c:pt idx="5598">
                  <c:v>44920.887499999997</c:v>
                </c:pt>
                <c:pt idx="5599">
                  <c:v>44920.888194444444</c:v>
                </c:pt>
                <c:pt idx="5600">
                  <c:v>44920.888888888891</c:v>
                </c:pt>
                <c:pt idx="5601">
                  <c:v>44920.88958333333</c:v>
                </c:pt>
                <c:pt idx="5602">
                  <c:v>44920.890277777777</c:v>
                </c:pt>
                <c:pt idx="5603">
                  <c:v>44920.890972222223</c:v>
                </c:pt>
                <c:pt idx="5604">
                  <c:v>44920.89166666667</c:v>
                </c:pt>
                <c:pt idx="5605">
                  <c:v>44920.892361111109</c:v>
                </c:pt>
                <c:pt idx="5606">
                  <c:v>44920.893055555556</c:v>
                </c:pt>
                <c:pt idx="5607">
                  <c:v>44920.893750000003</c:v>
                </c:pt>
                <c:pt idx="5608">
                  <c:v>44920.894444444442</c:v>
                </c:pt>
                <c:pt idx="5609">
                  <c:v>44920.895138888889</c:v>
                </c:pt>
                <c:pt idx="5610">
                  <c:v>44920.895833333336</c:v>
                </c:pt>
                <c:pt idx="5611">
                  <c:v>44920.896527777775</c:v>
                </c:pt>
                <c:pt idx="5612">
                  <c:v>44920.897222222222</c:v>
                </c:pt>
                <c:pt idx="5613">
                  <c:v>44920.897916666669</c:v>
                </c:pt>
                <c:pt idx="5614">
                  <c:v>44920.898611111108</c:v>
                </c:pt>
                <c:pt idx="5615">
                  <c:v>44920.899305555555</c:v>
                </c:pt>
                <c:pt idx="5616">
                  <c:v>44920.9</c:v>
                </c:pt>
                <c:pt idx="5617">
                  <c:v>44920.900694444441</c:v>
                </c:pt>
                <c:pt idx="5618">
                  <c:v>44920.901388888888</c:v>
                </c:pt>
                <c:pt idx="5619">
                  <c:v>44920.902083333334</c:v>
                </c:pt>
                <c:pt idx="5620">
                  <c:v>44920.902777777781</c:v>
                </c:pt>
                <c:pt idx="5621">
                  <c:v>44920.90347222222</c:v>
                </c:pt>
                <c:pt idx="5622">
                  <c:v>44920.904166666667</c:v>
                </c:pt>
                <c:pt idx="5623">
                  <c:v>44920.904861111114</c:v>
                </c:pt>
                <c:pt idx="5624">
                  <c:v>44920.905555555553</c:v>
                </c:pt>
                <c:pt idx="5625">
                  <c:v>44920.90625</c:v>
                </c:pt>
                <c:pt idx="5626">
                  <c:v>44920.906944444447</c:v>
                </c:pt>
                <c:pt idx="5627">
                  <c:v>44920.907638888886</c:v>
                </c:pt>
                <c:pt idx="5628">
                  <c:v>44920.908333333333</c:v>
                </c:pt>
                <c:pt idx="5629">
                  <c:v>44920.90902777778</c:v>
                </c:pt>
                <c:pt idx="5630">
                  <c:v>44920.909722222219</c:v>
                </c:pt>
                <c:pt idx="5631">
                  <c:v>44920.910416666666</c:v>
                </c:pt>
                <c:pt idx="5632">
                  <c:v>44920.911111111112</c:v>
                </c:pt>
                <c:pt idx="5633">
                  <c:v>44920.911805555559</c:v>
                </c:pt>
                <c:pt idx="5634">
                  <c:v>44920.912499999999</c:v>
                </c:pt>
                <c:pt idx="5635">
                  <c:v>44920.913194444445</c:v>
                </c:pt>
                <c:pt idx="5636">
                  <c:v>44920.913888888892</c:v>
                </c:pt>
                <c:pt idx="5637">
                  <c:v>44920.914583333331</c:v>
                </c:pt>
                <c:pt idx="5638">
                  <c:v>44920.915277777778</c:v>
                </c:pt>
                <c:pt idx="5639">
                  <c:v>44920.915972222225</c:v>
                </c:pt>
                <c:pt idx="5640">
                  <c:v>44920.916666666664</c:v>
                </c:pt>
                <c:pt idx="5641">
                  <c:v>44920.917361111111</c:v>
                </c:pt>
                <c:pt idx="5642">
                  <c:v>44920.918055555558</c:v>
                </c:pt>
                <c:pt idx="5643">
                  <c:v>44920.918749999997</c:v>
                </c:pt>
                <c:pt idx="5644">
                  <c:v>44920.919444444444</c:v>
                </c:pt>
                <c:pt idx="5645">
                  <c:v>44920.920138888891</c:v>
                </c:pt>
                <c:pt idx="5646">
                  <c:v>44920.92083333333</c:v>
                </c:pt>
                <c:pt idx="5647">
                  <c:v>44920.921527777777</c:v>
                </c:pt>
                <c:pt idx="5648">
                  <c:v>44920.922222222223</c:v>
                </c:pt>
                <c:pt idx="5649">
                  <c:v>44920.92291666667</c:v>
                </c:pt>
                <c:pt idx="5650">
                  <c:v>44920.923611111109</c:v>
                </c:pt>
                <c:pt idx="5651">
                  <c:v>44920.924305555556</c:v>
                </c:pt>
                <c:pt idx="5652">
                  <c:v>44920.925000000003</c:v>
                </c:pt>
                <c:pt idx="5653">
                  <c:v>44920.925694444442</c:v>
                </c:pt>
                <c:pt idx="5654">
                  <c:v>44920.926388888889</c:v>
                </c:pt>
                <c:pt idx="5655">
                  <c:v>44920.927083333336</c:v>
                </c:pt>
                <c:pt idx="5656">
                  <c:v>44920.927777777775</c:v>
                </c:pt>
                <c:pt idx="5657">
                  <c:v>44920.928472222222</c:v>
                </c:pt>
                <c:pt idx="5658">
                  <c:v>44920.929166666669</c:v>
                </c:pt>
                <c:pt idx="5659">
                  <c:v>44920.929861111108</c:v>
                </c:pt>
                <c:pt idx="5660">
                  <c:v>44920.930555555555</c:v>
                </c:pt>
                <c:pt idx="5661">
                  <c:v>44920.931250000001</c:v>
                </c:pt>
                <c:pt idx="5662">
                  <c:v>44920.931944444441</c:v>
                </c:pt>
                <c:pt idx="5663">
                  <c:v>44920.932638888888</c:v>
                </c:pt>
                <c:pt idx="5664">
                  <c:v>44920.933333333334</c:v>
                </c:pt>
                <c:pt idx="5665">
                  <c:v>44920.934027777781</c:v>
                </c:pt>
                <c:pt idx="5666">
                  <c:v>44920.93472222222</c:v>
                </c:pt>
                <c:pt idx="5667">
                  <c:v>44920.935416666667</c:v>
                </c:pt>
                <c:pt idx="5668">
                  <c:v>44920.936111111114</c:v>
                </c:pt>
                <c:pt idx="5669">
                  <c:v>44920.936805555553</c:v>
                </c:pt>
                <c:pt idx="5670">
                  <c:v>44920.9375</c:v>
                </c:pt>
                <c:pt idx="5671">
                  <c:v>44920.938194444447</c:v>
                </c:pt>
                <c:pt idx="5672">
                  <c:v>44920.938888888886</c:v>
                </c:pt>
                <c:pt idx="5673">
                  <c:v>44920.939583333333</c:v>
                </c:pt>
                <c:pt idx="5674">
                  <c:v>44920.94027777778</c:v>
                </c:pt>
                <c:pt idx="5675">
                  <c:v>44920.940972222219</c:v>
                </c:pt>
                <c:pt idx="5676">
                  <c:v>44920.941666666666</c:v>
                </c:pt>
                <c:pt idx="5677">
                  <c:v>44920.942361111112</c:v>
                </c:pt>
                <c:pt idx="5678">
                  <c:v>44920.943055555559</c:v>
                </c:pt>
                <c:pt idx="5679">
                  <c:v>44920.943749999999</c:v>
                </c:pt>
                <c:pt idx="5680">
                  <c:v>44920.944444444445</c:v>
                </c:pt>
                <c:pt idx="5681">
                  <c:v>44920.945138888892</c:v>
                </c:pt>
                <c:pt idx="5682">
                  <c:v>44920.945833333331</c:v>
                </c:pt>
                <c:pt idx="5683">
                  <c:v>44920.946527777778</c:v>
                </c:pt>
                <c:pt idx="5684">
                  <c:v>44920.947222222225</c:v>
                </c:pt>
                <c:pt idx="5685">
                  <c:v>44920.947916666664</c:v>
                </c:pt>
                <c:pt idx="5686">
                  <c:v>44920.948611111111</c:v>
                </c:pt>
                <c:pt idx="5687">
                  <c:v>44920.949305555558</c:v>
                </c:pt>
                <c:pt idx="5688">
                  <c:v>44920.95</c:v>
                </c:pt>
                <c:pt idx="5689">
                  <c:v>44920.950694444444</c:v>
                </c:pt>
                <c:pt idx="5690">
                  <c:v>44920.951388888891</c:v>
                </c:pt>
                <c:pt idx="5691">
                  <c:v>44920.95208333333</c:v>
                </c:pt>
                <c:pt idx="5692">
                  <c:v>44920.952777777777</c:v>
                </c:pt>
                <c:pt idx="5693">
                  <c:v>44920.953472222223</c:v>
                </c:pt>
                <c:pt idx="5694">
                  <c:v>44920.95416666667</c:v>
                </c:pt>
                <c:pt idx="5695">
                  <c:v>44920.954861111109</c:v>
                </c:pt>
                <c:pt idx="5696">
                  <c:v>44920.955555555556</c:v>
                </c:pt>
                <c:pt idx="5697">
                  <c:v>44920.956250000003</c:v>
                </c:pt>
                <c:pt idx="5698">
                  <c:v>44920.956944444442</c:v>
                </c:pt>
                <c:pt idx="5699">
                  <c:v>44920.957638888889</c:v>
                </c:pt>
                <c:pt idx="5700">
                  <c:v>44920.958333333336</c:v>
                </c:pt>
                <c:pt idx="5701">
                  <c:v>44920.959027777775</c:v>
                </c:pt>
                <c:pt idx="5702">
                  <c:v>44920.959722222222</c:v>
                </c:pt>
                <c:pt idx="5703">
                  <c:v>44920.960416666669</c:v>
                </c:pt>
                <c:pt idx="5704">
                  <c:v>44920.961111111108</c:v>
                </c:pt>
                <c:pt idx="5705">
                  <c:v>44920.961805555555</c:v>
                </c:pt>
                <c:pt idx="5706">
                  <c:v>44920.962500000001</c:v>
                </c:pt>
                <c:pt idx="5707">
                  <c:v>44920.963194444441</c:v>
                </c:pt>
                <c:pt idx="5708">
                  <c:v>44920.963888888888</c:v>
                </c:pt>
                <c:pt idx="5709">
                  <c:v>44920.964583333334</c:v>
                </c:pt>
                <c:pt idx="5710">
                  <c:v>44920.965277777781</c:v>
                </c:pt>
                <c:pt idx="5711">
                  <c:v>44920.96597222222</c:v>
                </c:pt>
                <c:pt idx="5712">
                  <c:v>44920.966666666667</c:v>
                </c:pt>
                <c:pt idx="5713">
                  <c:v>44920.967361111114</c:v>
                </c:pt>
                <c:pt idx="5714">
                  <c:v>44920.968055555553</c:v>
                </c:pt>
                <c:pt idx="5715">
                  <c:v>44920.96875</c:v>
                </c:pt>
                <c:pt idx="5716">
                  <c:v>44920.969444444447</c:v>
                </c:pt>
                <c:pt idx="5717">
                  <c:v>44920.970138888886</c:v>
                </c:pt>
                <c:pt idx="5718">
                  <c:v>44920.970833333333</c:v>
                </c:pt>
                <c:pt idx="5719">
                  <c:v>44920.97152777778</c:v>
                </c:pt>
                <c:pt idx="5720">
                  <c:v>44920.972222222219</c:v>
                </c:pt>
                <c:pt idx="5721">
                  <c:v>44920.972916666666</c:v>
                </c:pt>
                <c:pt idx="5722">
                  <c:v>44920.973611111112</c:v>
                </c:pt>
                <c:pt idx="5723">
                  <c:v>44920.974305555559</c:v>
                </c:pt>
                <c:pt idx="5724">
                  <c:v>44920.974999999999</c:v>
                </c:pt>
                <c:pt idx="5725">
                  <c:v>44920.975694444445</c:v>
                </c:pt>
                <c:pt idx="5726">
                  <c:v>44920.976388888892</c:v>
                </c:pt>
                <c:pt idx="5727">
                  <c:v>44920.977083333331</c:v>
                </c:pt>
                <c:pt idx="5728">
                  <c:v>44920.977777777778</c:v>
                </c:pt>
                <c:pt idx="5729">
                  <c:v>44920.978472222225</c:v>
                </c:pt>
                <c:pt idx="5730">
                  <c:v>44920.979166666664</c:v>
                </c:pt>
                <c:pt idx="5731">
                  <c:v>44920.979861111111</c:v>
                </c:pt>
                <c:pt idx="5732">
                  <c:v>44920.980555555558</c:v>
                </c:pt>
                <c:pt idx="5733">
                  <c:v>44920.981249999997</c:v>
                </c:pt>
                <c:pt idx="5734">
                  <c:v>44920.981944444444</c:v>
                </c:pt>
                <c:pt idx="5735">
                  <c:v>44920.982638888891</c:v>
                </c:pt>
                <c:pt idx="5736">
                  <c:v>44920.98333333333</c:v>
                </c:pt>
                <c:pt idx="5737">
                  <c:v>44920.984027777777</c:v>
                </c:pt>
                <c:pt idx="5738">
                  <c:v>44920.984722222223</c:v>
                </c:pt>
                <c:pt idx="5739">
                  <c:v>44920.98541666667</c:v>
                </c:pt>
                <c:pt idx="5740">
                  <c:v>44920.986111111109</c:v>
                </c:pt>
                <c:pt idx="5741">
                  <c:v>44920.986805555556</c:v>
                </c:pt>
                <c:pt idx="5742">
                  <c:v>44920.987500000003</c:v>
                </c:pt>
                <c:pt idx="5743">
                  <c:v>44920.988194444442</c:v>
                </c:pt>
                <c:pt idx="5744">
                  <c:v>44920.988888888889</c:v>
                </c:pt>
                <c:pt idx="5745">
                  <c:v>44920.989583333336</c:v>
                </c:pt>
                <c:pt idx="5746">
                  <c:v>44920.990277777775</c:v>
                </c:pt>
                <c:pt idx="5747">
                  <c:v>44920.990972222222</c:v>
                </c:pt>
                <c:pt idx="5748">
                  <c:v>44920.991666666669</c:v>
                </c:pt>
                <c:pt idx="5749">
                  <c:v>44920.992361111108</c:v>
                </c:pt>
                <c:pt idx="5750">
                  <c:v>44920.993055555555</c:v>
                </c:pt>
                <c:pt idx="5751">
                  <c:v>44920.993750000001</c:v>
                </c:pt>
                <c:pt idx="5752">
                  <c:v>44920.994444444441</c:v>
                </c:pt>
                <c:pt idx="5753">
                  <c:v>44920.995138888888</c:v>
                </c:pt>
                <c:pt idx="5754">
                  <c:v>44920.995833333334</c:v>
                </c:pt>
                <c:pt idx="5755">
                  <c:v>44920.996527777781</c:v>
                </c:pt>
                <c:pt idx="5756">
                  <c:v>44920.99722222222</c:v>
                </c:pt>
                <c:pt idx="5757">
                  <c:v>44920.997916666667</c:v>
                </c:pt>
                <c:pt idx="5758">
                  <c:v>44920.998611111114</c:v>
                </c:pt>
                <c:pt idx="5759">
                  <c:v>44920.999305555553</c:v>
                </c:pt>
                <c:pt idx="5760">
                  <c:v>44921</c:v>
                </c:pt>
              </c:numCache>
            </c:numRef>
          </c:cat>
          <c:val>
            <c:numRef>
              <c:f>Grid!$J$2:$J$5762</c:f>
              <c:numCache>
                <c:formatCode>General</c:formatCode>
                <c:ptCount val="5761"/>
                <c:pt idx="0">
                  <c:v>7556.51416015625</c:v>
                </c:pt>
                <c:pt idx="1">
                  <c:v>7547.3115234375</c:v>
                </c:pt>
                <c:pt idx="2">
                  <c:v>7559.6943359375</c:v>
                </c:pt>
                <c:pt idx="3">
                  <c:v>7548.99609375</c:v>
                </c:pt>
                <c:pt idx="4">
                  <c:v>7513.9599609375</c:v>
                </c:pt>
                <c:pt idx="5">
                  <c:v>7495.80859375</c:v>
                </c:pt>
                <c:pt idx="6">
                  <c:v>7485.9013671875</c:v>
                </c:pt>
                <c:pt idx="7">
                  <c:v>7473.587890625</c:v>
                </c:pt>
                <c:pt idx="8">
                  <c:v>7467.56884765625</c:v>
                </c:pt>
                <c:pt idx="9">
                  <c:v>7435.54296875</c:v>
                </c:pt>
                <c:pt idx="10">
                  <c:v>7416.216796875</c:v>
                </c:pt>
                <c:pt idx="11">
                  <c:v>7419.173828125</c:v>
                </c:pt>
                <c:pt idx="12">
                  <c:v>7396.83740234375</c:v>
                </c:pt>
                <c:pt idx="13">
                  <c:v>7386.48388671875</c:v>
                </c:pt>
                <c:pt idx="14">
                  <c:v>7364.87890625</c:v>
                </c:pt>
                <c:pt idx="15">
                  <c:v>7354.94873046875</c:v>
                </c:pt>
                <c:pt idx="16">
                  <c:v>7358.29833984375</c:v>
                </c:pt>
                <c:pt idx="17">
                  <c:v>7356.03125</c:v>
                </c:pt>
                <c:pt idx="18">
                  <c:v>7360.21826171875</c:v>
                </c:pt>
                <c:pt idx="19">
                  <c:v>7315.6455078125</c:v>
                </c:pt>
                <c:pt idx="20">
                  <c:v>7288.810546875</c:v>
                </c:pt>
                <c:pt idx="21">
                  <c:v>7274.587890625</c:v>
                </c:pt>
                <c:pt idx="22">
                  <c:v>7260.59912109375</c:v>
                </c:pt>
                <c:pt idx="23">
                  <c:v>7245.41748046875</c:v>
                </c:pt>
                <c:pt idx="24">
                  <c:v>7231.06005859375</c:v>
                </c:pt>
                <c:pt idx="25">
                  <c:v>7224.7060546875</c:v>
                </c:pt>
                <c:pt idx="26">
                  <c:v>7209.0849609375</c:v>
                </c:pt>
                <c:pt idx="27">
                  <c:v>7204.69140625</c:v>
                </c:pt>
                <c:pt idx="28">
                  <c:v>7187.5126953125</c:v>
                </c:pt>
                <c:pt idx="29">
                  <c:v>7182.9541015625</c:v>
                </c:pt>
                <c:pt idx="30">
                  <c:v>7172.50927734375</c:v>
                </c:pt>
                <c:pt idx="31">
                  <c:v>7174.20068359375</c:v>
                </c:pt>
                <c:pt idx="32">
                  <c:v>7170.8779296875</c:v>
                </c:pt>
                <c:pt idx="33">
                  <c:v>7150.5341796875</c:v>
                </c:pt>
                <c:pt idx="34">
                  <c:v>7136.11572265625</c:v>
                </c:pt>
                <c:pt idx="35">
                  <c:v>7119.8056640625</c:v>
                </c:pt>
                <c:pt idx="36">
                  <c:v>7120.09765625</c:v>
                </c:pt>
                <c:pt idx="37">
                  <c:v>7118.52783203125</c:v>
                </c:pt>
                <c:pt idx="38">
                  <c:v>7106.26953125</c:v>
                </c:pt>
                <c:pt idx="39">
                  <c:v>7092.697265625</c:v>
                </c:pt>
                <c:pt idx="40">
                  <c:v>7094.0869140625</c:v>
                </c:pt>
                <c:pt idx="41">
                  <c:v>7088.1201171875</c:v>
                </c:pt>
                <c:pt idx="42">
                  <c:v>7085.447265625</c:v>
                </c:pt>
                <c:pt idx="43">
                  <c:v>7077.5537109375</c:v>
                </c:pt>
                <c:pt idx="44">
                  <c:v>7069.3828125</c:v>
                </c:pt>
                <c:pt idx="45">
                  <c:v>7053.08447265625</c:v>
                </c:pt>
                <c:pt idx="46">
                  <c:v>7037.1728515625</c:v>
                </c:pt>
                <c:pt idx="47">
                  <c:v>7017.2568359375</c:v>
                </c:pt>
                <c:pt idx="48">
                  <c:v>7006.662109375</c:v>
                </c:pt>
                <c:pt idx="49">
                  <c:v>6992.51318359375</c:v>
                </c:pt>
                <c:pt idx="50">
                  <c:v>6978.478515625</c:v>
                </c:pt>
                <c:pt idx="51">
                  <c:v>6973.818359375</c:v>
                </c:pt>
                <c:pt idx="52">
                  <c:v>6970.15625</c:v>
                </c:pt>
                <c:pt idx="53">
                  <c:v>6967.56396484375</c:v>
                </c:pt>
                <c:pt idx="54">
                  <c:v>6975.35498046875</c:v>
                </c:pt>
                <c:pt idx="55">
                  <c:v>6975.2021484375</c:v>
                </c:pt>
                <c:pt idx="56">
                  <c:v>6966.2431640625</c:v>
                </c:pt>
                <c:pt idx="57">
                  <c:v>6991.16455078125</c:v>
                </c:pt>
                <c:pt idx="58">
                  <c:v>7009.33203125</c:v>
                </c:pt>
                <c:pt idx="59">
                  <c:v>7013.04736328125</c:v>
                </c:pt>
                <c:pt idx="60">
                  <c:v>7035.0556640625</c:v>
                </c:pt>
                <c:pt idx="61">
                  <c:v>7033.71630859375</c:v>
                </c:pt>
                <c:pt idx="62">
                  <c:v>7054.29833984375</c:v>
                </c:pt>
                <c:pt idx="63">
                  <c:v>7031.32470703125</c:v>
                </c:pt>
                <c:pt idx="64">
                  <c:v>6986.224609375</c:v>
                </c:pt>
                <c:pt idx="65">
                  <c:v>6960.1416015625</c:v>
                </c:pt>
                <c:pt idx="66">
                  <c:v>6943.77001953125</c:v>
                </c:pt>
                <c:pt idx="67">
                  <c:v>6941.7099609375</c:v>
                </c:pt>
                <c:pt idx="68">
                  <c:v>6946.23876953125</c:v>
                </c:pt>
                <c:pt idx="69">
                  <c:v>6942.59912109375</c:v>
                </c:pt>
                <c:pt idx="70">
                  <c:v>6946.0068359375</c:v>
                </c:pt>
                <c:pt idx="71">
                  <c:v>6935.36865234375</c:v>
                </c:pt>
                <c:pt idx="72">
                  <c:v>6935.03515625</c:v>
                </c:pt>
                <c:pt idx="73">
                  <c:v>6929.173828125</c:v>
                </c:pt>
                <c:pt idx="74">
                  <c:v>6941.25341796875</c:v>
                </c:pt>
                <c:pt idx="75">
                  <c:v>6933.3701171875</c:v>
                </c:pt>
                <c:pt idx="76">
                  <c:v>6940.70068359375</c:v>
                </c:pt>
                <c:pt idx="77">
                  <c:v>6974.62109375</c:v>
                </c:pt>
                <c:pt idx="78">
                  <c:v>6977.1318359375</c:v>
                </c:pt>
                <c:pt idx="79">
                  <c:v>6968.8427734375</c:v>
                </c:pt>
                <c:pt idx="80">
                  <c:v>6970.0634765625</c:v>
                </c:pt>
                <c:pt idx="81">
                  <c:v>6987.90576171875</c:v>
                </c:pt>
                <c:pt idx="82">
                  <c:v>6970.57568359375</c:v>
                </c:pt>
                <c:pt idx="83">
                  <c:v>6915.498046875</c:v>
                </c:pt>
                <c:pt idx="84">
                  <c:v>6874.2490234375</c:v>
                </c:pt>
                <c:pt idx="85">
                  <c:v>6868.6845703125</c:v>
                </c:pt>
                <c:pt idx="86">
                  <c:v>6866.55517578125</c:v>
                </c:pt>
                <c:pt idx="87">
                  <c:v>6853.05859375</c:v>
                </c:pt>
                <c:pt idx="88">
                  <c:v>6856.68603515625</c:v>
                </c:pt>
                <c:pt idx="89">
                  <c:v>6859.462890625</c:v>
                </c:pt>
                <c:pt idx="90">
                  <c:v>6876.52001953125</c:v>
                </c:pt>
                <c:pt idx="91">
                  <c:v>6886.146484375</c:v>
                </c:pt>
                <c:pt idx="92">
                  <c:v>6865.341796875</c:v>
                </c:pt>
                <c:pt idx="93">
                  <c:v>6860.83935546875</c:v>
                </c:pt>
                <c:pt idx="94">
                  <c:v>6832.17236328125</c:v>
                </c:pt>
                <c:pt idx="95">
                  <c:v>6825.50537109375</c:v>
                </c:pt>
                <c:pt idx="96">
                  <c:v>6831.650390625</c:v>
                </c:pt>
                <c:pt idx="97">
                  <c:v>6848.93701171875</c:v>
                </c:pt>
                <c:pt idx="98">
                  <c:v>6839.0107421875</c:v>
                </c:pt>
                <c:pt idx="99">
                  <c:v>6803.4287109375</c:v>
                </c:pt>
                <c:pt idx="100">
                  <c:v>6771.2939453125</c:v>
                </c:pt>
                <c:pt idx="101">
                  <c:v>6771.9912109375</c:v>
                </c:pt>
                <c:pt idx="102">
                  <c:v>6747.86767578125</c:v>
                </c:pt>
                <c:pt idx="103">
                  <c:v>6721.53369140625</c:v>
                </c:pt>
                <c:pt idx="104">
                  <c:v>6712.7412109375</c:v>
                </c:pt>
                <c:pt idx="105">
                  <c:v>6696.72265625</c:v>
                </c:pt>
                <c:pt idx="106">
                  <c:v>6692.9443359375</c:v>
                </c:pt>
                <c:pt idx="107">
                  <c:v>6684.955078125</c:v>
                </c:pt>
                <c:pt idx="108">
                  <c:v>6677.31884765625</c:v>
                </c:pt>
                <c:pt idx="109">
                  <c:v>6668.72998046875</c:v>
                </c:pt>
                <c:pt idx="110">
                  <c:v>6652.4130859375</c:v>
                </c:pt>
                <c:pt idx="111">
                  <c:v>6650.0478515625</c:v>
                </c:pt>
                <c:pt idx="112">
                  <c:v>6627.666015625</c:v>
                </c:pt>
                <c:pt idx="113">
                  <c:v>6619.29345703125</c:v>
                </c:pt>
                <c:pt idx="114">
                  <c:v>6615.21484375</c:v>
                </c:pt>
                <c:pt idx="115">
                  <c:v>6584.59765625</c:v>
                </c:pt>
                <c:pt idx="116">
                  <c:v>6577.81005859375</c:v>
                </c:pt>
                <c:pt idx="117">
                  <c:v>6576.755859375</c:v>
                </c:pt>
                <c:pt idx="118">
                  <c:v>6564.9638671875</c:v>
                </c:pt>
                <c:pt idx="119">
                  <c:v>6572.48388671875</c:v>
                </c:pt>
                <c:pt idx="120">
                  <c:v>6565.7001953125</c:v>
                </c:pt>
                <c:pt idx="121">
                  <c:v>6578.80419921875</c:v>
                </c:pt>
                <c:pt idx="122">
                  <c:v>6593.32373046875</c:v>
                </c:pt>
                <c:pt idx="123">
                  <c:v>6581.28271484375</c:v>
                </c:pt>
                <c:pt idx="124">
                  <c:v>6531.94140625</c:v>
                </c:pt>
                <c:pt idx="125">
                  <c:v>6517.70654296875</c:v>
                </c:pt>
                <c:pt idx="126">
                  <c:v>6513.97412109375</c:v>
                </c:pt>
                <c:pt idx="127">
                  <c:v>6511.42138671875</c:v>
                </c:pt>
                <c:pt idx="128">
                  <c:v>6504.19140625</c:v>
                </c:pt>
                <c:pt idx="129">
                  <c:v>6513.8671875</c:v>
                </c:pt>
                <c:pt idx="130">
                  <c:v>6515.58544921875</c:v>
                </c:pt>
                <c:pt idx="131">
                  <c:v>6522.9677734375</c:v>
                </c:pt>
                <c:pt idx="132">
                  <c:v>6514.94677734375</c:v>
                </c:pt>
                <c:pt idx="133">
                  <c:v>6508.091796875</c:v>
                </c:pt>
                <c:pt idx="134">
                  <c:v>6502.7900390625</c:v>
                </c:pt>
                <c:pt idx="135">
                  <c:v>6494.37939453125</c:v>
                </c:pt>
                <c:pt idx="136">
                  <c:v>6487.76025390625</c:v>
                </c:pt>
                <c:pt idx="137">
                  <c:v>6488.74267578125</c:v>
                </c:pt>
                <c:pt idx="138">
                  <c:v>6492.63623046875</c:v>
                </c:pt>
                <c:pt idx="139">
                  <c:v>6505.689453125</c:v>
                </c:pt>
                <c:pt idx="140">
                  <c:v>6521.4677734375</c:v>
                </c:pt>
                <c:pt idx="141">
                  <c:v>6525.87744140625</c:v>
                </c:pt>
                <c:pt idx="142">
                  <c:v>6527.240234375</c:v>
                </c:pt>
                <c:pt idx="143">
                  <c:v>6563.8359375</c:v>
                </c:pt>
                <c:pt idx="144">
                  <c:v>6550.9521484375</c:v>
                </c:pt>
                <c:pt idx="145">
                  <c:v>6550.0830078125</c:v>
                </c:pt>
                <c:pt idx="146">
                  <c:v>6559.28564453125</c:v>
                </c:pt>
                <c:pt idx="147">
                  <c:v>6523.81298828125</c:v>
                </c:pt>
                <c:pt idx="148">
                  <c:v>6519.99853515625</c:v>
                </c:pt>
                <c:pt idx="149">
                  <c:v>6507.15283203125</c:v>
                </c:pt>
                <c:pt idx="150">
                  <c:v>6504.3544921875</c:v>
                </c:pt>
                <c:pt idx="151">
                  <c:v>6501.6943359375</c:v>
                </c:pt>
                <c:pt idx="152">
                  <c:v>6501.77490234375</c:v>
                </c:pt>
                <c:pt idx="153">
                  <c:v>6508.0859375</c:v>
                </c:pt>
                <c:pt idx="154">
                  <c:v>6511.43994140625</c:v>
                </c:pt>
                <c:pt idx="155">
                  <c:v>6506.21533203125</c:v>
                </c:pt>
                <c:pt idx="156">
                  <c:v>6528.1953125</c:v>
                </c:pt>
                <c:pt idx="157">
                  <c:v>6535.802734375</c:v>
                </c:pt>
                <c:pt idx="158">
                  <c:v>6519.865234375</c:v>
                </c:pt>
                <c:pt idx="159">
                  <c:v>6491.6064453125</c:v>
                </c:pt>
                <c:pt idx="160">
                  <c:v>6482.2978515625</c:v>
                </c:pt>
                <c:pt idx="161">
                  <c:v>6487.1396484375</c:v>
                </c:pt>
                <c:pt idx="162">
                  <c:v>6478.9912109375</c:v>
                </c:pt>
                <c:pt idx="163">
                  <c:v>6482.36669921875</c:v>
                </c:pt>
                <c:pt idx="164">
                  <c:v>6471.4423828125</c:v>
                </c:pt>
                <c:pt idx="165">
                  <c:v>6470.962890625</c:v>
                </c:pt>
                <c:pt idx="166">
                  <c:v>6465.318359375</c:v>
                </c:pt>
                <c:pt idx="167">
                  <c:v>6452.96435546875</c:v>
                </c:pt>
                <c:pt idx="168">
                  <c:v>6462.8623046875</c:v>
                </c:pt>
                <c:pt idx="169">
                  <c:v>6462.47216796875</c:v>
                </c:pt>
                <c:pt idx="170">
                  <c:v>6454.75927734375</c:v>
                </c:pt>
                <c:pt idx="171">
                  <c:v>6455.9287109375</c:v>
                </c:pt>
                <c:pt idx="172">
                  <c:v>6449.5</c:v>
                </c:pt>
                <c:pt idx="173">
                  <c:v>6436.1630859375</c:v>
                </c:pt>
                <c:pt idx="174">
                  <c:v>6437.48388671875</c:v>
                </c:pt>
                <c:pt idx="175">
                  <c:v>6422.20556640625</c:v>
                </c:pt>
                <c:pt idx="176">
                  <c:v>6437.6826171875</c:v>
                </c:pt>
                <c:pt idx="177">
                  <c:v>6448.47216796875</c:v>
                </c:pt>
                <c:pt idx="178">
                  <c:v>6450.6572265625</c:v>
                </c:pt>
                <c:pt idx="179">
                  <c:v>6456.20751953125</c:v>
                </c:pt>
                <c:pt idx="180">
                  <c:v>6464.37060546875</c:v>
                </c:pt>
                <c:pt idx="181">
                  <c:v>6469.78515625</c:v>
                </c:pt>
                <c:pt idx="182">
                  <c:v>6508.42236328125</c:v>
                </c:pt>
                <c:pt idx="183">
                  <c:v>6508.4912109375</c:v>
                </c:pt>
                <c:pt idx="184">
                  <c:v>6484.03857421875</c:v>
                </c:pt>
                <c:pt idx="185">
                  <c:v>6455.15869140625</c:v>
                </c:pt>
                <c:pt idx="186">
                  <c:v>6457.4658203125</c:v>
                </c:pt>
                <c:pt idx="187">
                  <c:v>6433.9296875</c:v>
                </c:pt>
                <c:pt idx="188">
                  <c:v>6428.7705078125</c:v>
                </c:pt>
                <c:pt idx="189">
                  <c:v>6418.32861328125</c:v>
                </c:pt>
                <c:pt idx="190">
                  <c:v>6408.18505859375</c:v>
                </c:pt>
                <c:pt idx="191">
                  <c:v>6415.7080078125</c:v>
                </c:pt>
                <c:pt idx="192">
                  <c:v>6408.73583984375</c:v>
                </c:pt>
                <c:pt idx="193">
                  <c:v>6392.6435546875</c:v>
                </c:pt>
                <c:pt idx="194">
                  <c:v>6376.0625</c:v>
                </c:pt>
                <c:pt idx="195">
                  <c:v>6366.67822265625</c:v>
                </c:pt>
                <c:pt idx="196">
                  <c:v>6365.8193359375</c:v>
                </c:pt>
                <c:pt idx="197">
                  <c:v>6365.486328125</c:v>
                </c:pt>
                <c:pt idx="198">
                  <c:v>6361.611328125</c:v>
                </c:pt>
                <c:pt idx="199">
                  <c:v>6355.3984375</c:v>
                </c:pt>
                <c:pt idx="200">
                  <c:v>6350.0478515625</c:v>
                </c:pt>
                <c:pt idx="201">
                  <c:v>6339.408203125</c:v>
                </c:pt>
                <c:pt idx="202">
                  <c:v>6339.38134765625</c:v>
                </c:pt>
                <c:pt idx="203">
                  <c:v>6336.658203125</c:v>
                </c:pt>
                <c:pt idx="204">
                  <c:v>6330.06201171875</c:v>
                </c:pt>
                <c:pt idx="205">
                  <c:v>6318.14208984375</c:v>
                </c:pt>
                <c:pt idx="206">
                  <c:v>6325.31689453125</c:v>
                </c:pt>
                <c:pt idx="207">
                  <c:v>6318.05615234375</c:v>
                </c:pt>
                <c:pt idx="208">
                  <c:v>6312.8828125</c:v>
                </c:pt>
                <c:pt idx="209">
                  <c:v>6296.8955078125</c:v>
                </c:pt>
                <c:pt idx="210">
                  <c:v>6296.13330078125</c:v>
                </c:pt>
                <c:pt idx="211">
                  <c:v>6310.13720703125</c:v>
                </c:pt>
                <c:pt idx="212">
                  <c:v>6321.87158203125</c:v>
                </c:pt>
                <c:pt idx="213">
                  <c:v>6331.861328125</c:v>
                </c:pt>
                <c:pt idx="214">
                  <c:v>6341.38818359375</c:v>
                </c:pt>
                <c:pt idx="215">
                  <c:v>6348.68115234375</c:v>
                </c:pt>
                <c:pt idx="216">
                  <c:v>6392.2666015625</c:v>
                </c:pt>
                <c:pt idx="217">
                  <c:v>6399.7177734375</c:v>
                </c:pt>
                <c:pt idx="218">
                  <c:v>6381.3115234375</c:v>
                </c:pt>
                <c:pt idx="219">
                  <c:v>6361.41748046875</c:v>
                </c:pt>
                <c:pt idx="220">
                  <c:v>6345.7646484375</c:v>
                </c:pt>
                <c:pt idx="221">
                  <c:v>6354.25146484375</c:v>
                </c:pt>
                <c:pt idx="222">
                  <c:v>6357.16455078125</c:v>
                </c:pt>
                <c:pt idx="223">
                  <c:v>6333.69580078125</c:v>
                </c:pt>
                <c:pt idx="224">
                  <c:v>6318.310546875</c:v>
                </c:pt>
                <c:pt idx="225">
                  <c:v>6294.70947265625</c:v>
                </c:pt>
                <c:pt idx="226">
                  <c:v>6294.34619140625</c:v>
                </c:pt>
                <c:pt idx="227">
                  <c:v>6295.8046875</c:v>
                </c:pt>
                <c:pt idx="228">
                  <c:v>6283.89599609375</c:v>
                </c:pt>
                <c:pt idx="229">
                  <c:v>6286.62548828125</c:v>
                </c:pt>
                <c:pt idx="230">
                  <c:v>6287.7119140625</c:v>
                </c:pt>
                <c:pt idx="231">
                  <c:v>6281.462890625</c:v>
                </c:pt>
                <c:pt idx="232">
                  <c:v>6277.49755859375</c:v>
                </c:pt>
                <c:pt idx="233">
                  <c:v>6275.85791015625</c:v>
                </c:pt>
                <c:pt idx="234">
                  <c:v>6275.6015625</c:v>
                </c:pt>
                <c:pt idx="235">
                  <c:v>6288.82080078125</c:v>
                </c:pt>
                <c:pt idx="236">
                  <c:v>6287.56201171875</c:v>
                </c:pt>
                <c:pt idx="237">
                  <c:v>6284.07958984375</c:v>
                </c:pt>
                <c:pt idx="238">
                  <c:v>6282.2998046875</c:v>
                </c:pt>
                <c:pt idx="239">
                  <c:v>6276.95751953125</c:v>
                </c:pt>
                <c:pt idx="240">
                  <c:v>6270.49853515625</c:v>
                </c:pt>
                <c:pt idx="241">
                  <c:v>6286.662109375</c:v>
                </c:pt>
                <c:pt idx="242">
                  <c:v>6277.4130859375</c:v>
                </c:pt>
                <c:pt idx="243">
                  <c:v>6288.58544921875</c:v>
                </c:pt>
                <c:pt idx="244">
                  <c:v>6291.80322265625</c:v>
                </c:pt>
                <c:pt idx="245">
                  <c:v>6288.0390625</c:v>
                </c:pt>
                <c:pt idx="246">
                  <c:v>6305.22216796875</c:v>
                </c:pt>
                <c:pt idx="247">
                  <c:v>6307.5888671875</c:v>
                </c:pt>
                <c:pt idx="248">
                  <c:v>6343.57080078125</c:v>
                </c:pt>
                <c:pt idx="249">
                  <c:v>6352.0146484375</c:v>
                </c:pt>
                <c:pt idx="250">
                  <c:v>6351.77880859375</c:v>
                </c:pt>
                <c:pt idx="251">
                  <c:v>6335.10205078125</c:v>
                </c:pt>
                <c:pt idx="252">
                  <c:v>6347.21484375</c:v>
                </c:pt>
                <c:pt idx="253">
                  <c:v>6356.00341796875</c:v>
                </c:pt>
                <c:pt idx="254">
                  <c:v>6364.4541015625</c:v>
                </c:pt>
                <c:pt idx="255">
                  <c:v>6364.51318359375</c:v>
                </c:pt>
                <c:pt idx="256">
                  <c:v>6375.22216796875</c:v>
                </c:pt>
                <c:pt idx="257">
                  <c:v>6394.9833984375</c:v>
                </c:pt>
                <c:pt idx="258">
                  <c:v>6406.970703125</c:v>
                </c:pt>
                <c:pt idx="259">
                  <c:v>6435.228515625</c:v>
                </c:pt>
                <c:pt idx="260">
                  <c:v>6473.12109375</c:v>
                </c:pt>
                <c:pt idx="261">
                  <c:v>6497.05517578125</c:v>
                </c:pt>
                <c:pt idx="262">
                  <c:v>6513.41064453125</c:v>
                </c:pt>
                <c:pt idx="263">
                  <c:v>6524.37939453125</c:v>
                </c:pt>
                <c:pt idx="264">
                  <c:v>6540.80029296875</c:v>
                </c:pt>
                <c:pt idx="265">
                  <c:v>6565.55859375</c:v>
                </c:pt>
                <c:pt idx="266">
                  <c:v>6570.51416015625</c:v>
                </c:pt>
                <c:pt idx="267">
                  <c:v>6609.31591796875</c:v>
                </c:pt>
                <c:pt idx="268">
                  <c:v>6624.84619140625</c:v>
                </c:pt>
                <c:pt idx="269">
                  <c:v>6638.58447265625</c:v>
                </c:pt>
                <c:pt idx="270">
                  <c:v>6649.17431640625</c:v>
                </c:pt>
                <c:pt idx="271">
                  <c:v>6667.40478515625</c:v>
                </c:pt>
                <c:pt idx="272">
                  <c:v>6701.75390625</c:v>
                </c:pt>
                <c:pt idx="273">
                  <c:v>6756.22216796875</c:v>
                </c:pt>
                <c:pt idx="274">
                  <c:v>6797.84716796875</c:v>
                </c:pt>
                <c:pt idx="275">
                  <c:v>6831.92333984375</c:v>
                </c:pt>
                <c:pt idx="276">
                  <c:v>6840.4091796875</c:v>
                </c:pt>
                <c:pt idx="277">
                  <c:v>6843.90673828125</c:v>
                </c:pt>
                <c:pt idx="278">
                  <c:v>6824.61181640625</c:v>
                </c:pt>
                <c:pt idx="279">
                  <c:v>6797.279296875</c:v>
                </c:pt>
                <c:pt idx="280">
                  <c:v>6793.99267578125</c:v>
                </c:pt>
                <c:pt idx="281">
                  <c:v>6772.830078125</c:v>
                </c:pt>
                <c:pt idx="282">
                  <c:v>6769.58837890625</c:v>
                </c:pt>
                <c:pt idx="283">
                  <c:v>6757.40771484375</c:v>
                </c:pt>
                <c:pt idx="284">
                  <c:v>6751.13671875</c:v>
                </c:pt>
                <c:pt idx="285">
                  <c:v>6732.3056640625</c:v>
                </c:pt>
                <c:pt idx="286">
                  <c:v>6719.92529296875</c:v>
                </c:pt>
                <c:pt idx="287">
                  <c:v>6731.5283203125</c:v>
                </c:pt>
                <c:pt idx="288">
                  <c:v>6718.4306640625</c:v>
                </c:pt>
                <c:pt idx="289">
                  <c:v>6728.4462890625</c:v>
                </c:pt>
                <c:pt idx="290">
                  <c:v>6727.783203125</c:v>
                </c:pt>
                <c:pt idx="291">
                  <c:v>6720.26416015625</c:v>
                </c:pt>
                <c:pt idx="292">
                  <c:v>6705.66748046875</c:v>
                </c:pt>
                <c:pt idx="293">
                  <c:v>6694.57568359375</c:v>
                </c:pt>
                <c:pt idx="294">
                  <c:v>6693.8818359375</c:v>
                </c:pt>
                <c:pt idx="295">
                  <c:v>6692.40283203125</c:v>
                </c:pt>
                <c:pt idx="296">
                  <c:v>6690.7998046875</c:v>
                </c:pt>
                <c:pt idx="297">
                  <c:v>6678.79296875</c:v>
                </c:pt>
                <c:pt idx="298">
                  <c:v>6685.3310546875</c:v>
                </c:pt>
                <c:pt idx="299">
                  <c:v>6679.42529296875</c:v>
                </c:pt>
                <c:pt idx="300">
                  <c:v>6671.43408203125</c:v>
                </c:pt>
                <c:pt idx="301">
                  <c:v>6663.86865234375</c:v>
                </c:pt>
                <c:pt idx="302">
                  <c:v>6666.58251953125</c:v>
                </c:pt>
                <c:pt idx="303">
                  <c:v>6666.98388671875</c:v>
                </c:pt>
                <c:pt idx="304">
                  <c:v>6688.30322265625</c:v>
                </c:pt>
                <c:pt idx="305">
                  <c:v>6693.171875</c:v>
                </c:pt>
                <c:pt idx="306">
                  <c:v>6701.142578125</c:v>
                </c:pt>
                <c:pt idx="307">
                  <c:v>6732.77880859375</c:v>
                </c:pt>
                <c:pt idx="308">
                  <c:v>6730.76318359375</c:v>
                </c:pt>
                <c:pt idx="309">
                  <c:v>6751.9130859375</c:v>
                </c:pt>
                <c:pt idx="310">
                  <c:v>6803.8291015625</c:v>
                </c:pt>
                <c:pt idx="311">
                  <c:v>6854.2392578125</c:v>
                </c:pt>
                <c:pt idx="312">
                  <c:v>6887.84033203125</c:v>
                </c:pt>
                <c:pt idx="313">
                  <c:v>6937.6953125</c:v>
                </c:pt>
                <c:pt idx="314">
                  <c:v>6952.947265625</c:v>
                </c:pt>
                <c:pt idx="315">
                  <c:v>6988.4345703125</c:v>
                </c:pt>
                <c:pt idx="316">
                  <c:v>7015.1796875</c:v>
                </c:pt>
                <c:pt idx="317">
                  <c:v>7045.2958984375</c:v>
                </c:pt>
                <c:pt idx="318">
                  <c:v>7089.02392578125</c:v>
                </c:pt>
                <c:pt idx="319">
                  <c:v>7129.2958984375</c:v>
                </c:pt>
                <c:pt idx="320">
                  <c:v>7171.72900390625</c:v>
                </c:pt>
                <c:pt idx="321">
                  <c:v>7236.1767578125</c:v>
                </c:pt>
                <c:pt idx="322">
                  <c:v>7279.6123046875</c:v>
                </c:pt>
                <c:pt idx="323">
                  <c:v>7324.40673828125</c:v>
                </c:pt>
                <c:pt idx="324">
                  <c:v>7358.5751953125</c:v>
                </c:pt>
                <c:pt idx="325">
                  <c:v>7441.42822265625</c:v>
                </c:pt>
                <c:pt idx="326">
                  <c:v>7491.6474609375</c:v>
                </c:pt>
                <c:pt idx="327">
                  <c:v>7558.630859375</c:v>
                </c:pt>
                <c:pt idx="328">
                  <c:v>7611.33740234375</c:v>
                </c:pt>
                <c:pt idx="329">
                  <c:v>7678.46728515625</c:v>
                </c:pt>
                <c:pt idx="330">
                  <c:v>7780.54150390625</c:v>
                </c:pt>
                <c:pt idx="331">
                  <c:v>7821.15771484375</c:v>
                </c:pt>
                <c:pt idx="332">
                  <c:v>7859.751953125</c:v>
                </c:pt>
                <c:pt idx="333">
                  <c:v>7876.33203125</c:v>
                </c:pt>
                <c:pt idx="334">
                  <c:v>7910.2685546875</c:v>
                </c:pt>
                <c:pt idx="335">
                  <c:v>7940.42236328125</c:v>
                </c:pt>
                <c:pt idx="336">
                  <c:v>7936.19873046875</c:v>
                </c:pt>
                <c:pt idx="337">
                  <c:v>7930.140625</c:v>
                </c:pt>
                <c:pt idx="338">
                  <c:v>7950.1923828125</c:v>
                </c:pt>
                <c:pt idx="339">
                  <c:v>7957.734375</c:v>
                </c:pt>
                <c:pt idx="340">
                  <c:v>8006.2763671875</c:v>
                </c:pt>
                <c:pt idx="341">
                  <c:v>8038.03759765625</c:v>
                </c:pt>
                <c:pt idx="342">
                  <c:v>8061.50439453125</c:v>
                </c:pt>
                <c:pt idx="343">
                  <c:v>8083.93310546875</c:v>
                </c:pt>
                <c:pt idx="344">
                  <c:v>8107.041015625</c:v>
                </c:pt>
                <c:pt idx="345">
                  <c:v>8119.3154296875</c:v>
                </c:pt>
                <c:pt idx="346">
                  <c:v>8151.07275390625</c:v>
                </c:pt>
                <c:pt idx="347">
                  <c:v>8183.3388671875</c:v>
                </c:pt>
                <c:pt idx="348">
                  <c:v>8171.43310546875</c:v>
                </c:pt>
                <c:pt idx="349">
                  <c:v>8165.0537109375</c:v>
                </c:pt>
                <c:pt idx="350">
                  <c:v>8122.6015625</c:v>
                </c:pt>
                <c:pt idx="351">
                  <c:v>8075.1728515625</c:v>
                </c:pt>
                <c:pt idx="352">
                  <c:v>8045.04443359375</c:v>
                </c:pt>
                <c:pt idx="353">
                  <c:v>8026.71630859375</c:v>
                </c:pt>
                <c:pt idx="354">
                  <c:v>8009.1220703125</c:v>
                </c:pt>
                <c:pt idx="355">
                  <c:v>8003.9755859375</c:v>
                </c:pt>
                <c:pt idx="356">
                  <c:v>7987.22021484375</c:v>
                </c:pt>
                <c:pt idx="357">
                  <c:v>7975.73681640625</c:v>
                </c:pt>
                <c:pt idx="358">
                  <c:v>7955.0400390625</c:v>
                </c:pt>
                <c:pt idx="359">
                  <c:v>7936.66015625</c:v>
                </c:pt>
                <c:pt idx="360">
                  <c:v>7906.05322265625</c:v>
                </c:pt>
                <c:pt idx="361">
                  <c:v>7894.1123046875</c:v>
                </c:pt>
                <c:pt idx="362">
                  <c:v>7884.45263671875</c:v>
                </c:pt>
                <c:pt idx="363">
                  <c:v>7875.9169921875</c:v>
                </c:pt>
                <c:pt idx="364">
                  <c:v>7859.8623046875</c:v>
                </c:pt>
                <c:pt idx="365">
                  <c:v>7867.28564453125</c:v>
                </c:pt>
                <c:pt idx="366">
                  <c:v>7897.7705078125</c:v>
                </c:pt>
                <c:pt idx="367">
                  <c:v>7888.21728515625</c:v>
                </c:pt>
                <c:pt idx="368">
                  <c:v>7879.7451171875</c:v>
                </c:pt>
                <c:pt idx="369">
                  <c:v>7879.19775390625</c:v>
                </c:pt>
                <c:pt idx="370">
                  <c:v>7819.3857421875</c:v>
                </c:pt>
                <c:pt idx="371">
                  <c:v>7800.166015625</c:v>
                </c:pt>
                <c:pt idx="372">
                  <c:v>7772.095703125</c:v>
                </c:pt>
                <c:pt idx="373">
                  <c:v>7749.861328125</c:v>
                </c:pt>
                <c:pt idx="374">
                  <c:v>7714.986328125</c:v>
                </c:pt>
                <c:pt idx="375">
                  <c:v>7692.83251953125</c:v>
                </c:pt>
                <c:pt idx="376">
                  <c:v>7692.09423828125</c:v>
                </c:pt>
                <c:pt idx="377">
                  <c:v>7683.216796875</c:v>
                </c:pt>
                <c:pt idx="378">
                  <c:v>7688.48779296875</c:v>
                </c:pt>
                <c:pt idx="379">
                  <c:v>7681.31201171875</c:v>
                </c:pt>
                <c:pt idx="380">
                  <c:v>7704.42333984375</c:v>
                </c:pt>
                <c:pt idx="381">
                  <c:v>7701.9443359375</c:v>
                </c:pt>
                <c:pt idx="382">
                  <c:v>7722.61376953125</c:v>
                </c:pt>
                <c:pt idx="383">
                  <c:v>7721.4814453125</c:v>
                </c:pt>
                <c:pt idx="384">
                  <c:v>7733.64892578125</c:v>
                </c:pt>
                <c:pt idx="385">
                  <c:v>7753.2822265625</c:v>
                </c:pt>
                <c:pt idx="386">
                  <c:v>7754.07958984375</c:v>
                </c:pt>
                <c:pt idx="387">
                  <c:v>7748.15380859375</c:v>
                </c:pt>
                <c:pt idx="388">
                  <c:v>7769.14501953125</c:v>
                </c:pt>
                <c:pt idx="389">
                  <c:v>7763.7333984375</c:v>
                </c:pt>
                <c:pt idx="390">
                  <c:v>7769.63720703125</c:v>
                </c:pt>
                <c:pt idx="391">
                  <c:v>7776.0537109375</c:v>
                </c:pt>
                <c:pt idx="392">
                  <c:v>7766.15673828125</c:v>
                </c:pt>
                <c:pt idx="393">
                  <c:v>7766.326171875</c:v>
                </c:pt>
                <c:pt idx="394">
                  <c:v>7766.033203125</c:v>
                </c:pt>
                <c:pt idx="395">
                  <c:v>7767.439453125</c:v>
                </c:pt>
                <c:pt idx="396">
                  <c:v>7756.6123046875</c:v>
                </c:pt>
                <c:pt idx="397">
                  <c:v>7772.4306640625</c:v>
                </c:pt>
                <c:pt idx="398">
                  <c:v>7771.884765625</c:v>
                </c:pt>
                <c:pt idx="399">
                  <c:v>7791.98583984375</c:v>
                </c:pt>
                <c:pt idx="400">
                  <c:v>7805.12109375</c:v>
                </c:pt>
                <c:pt idx="401">
                  <c:v>7815.71826171875</c:v>
                </c:pt>
                <c:pt idx="402">
                  <c:v>7820.59130859375</c:v>
                </c:pt>
                <c:pt idx="403">
                  <c:v>7822.43603515625</c:v>
                </c:pt>
                <c:pt idx="404">
                  <c:v>7831.90625</c:v>
                </c:pt>
                <c:pt idx="405">
                  <c:v>7832.6943359375</c:v>
                </c:pt>
                <c:pt idx="406">
                  <c:v>7836.36279296875</c:v>
                </c:pt>
                <c:pt idx="407">
                  <c:v>7861.63916015625</c:v>
                </c:pt>
                <c:pt idx="408">
                  <c:v>7896.2421875</c:v>
                </c:pt>
                <c:pt idx="409">
                  <c:v>7905.78173828125</c:v>
                </c:pt>
                <c:pt idx="410">
                  <c:v>7900.0869140625</c:v>
                </c:pt>
                <c:pt idx="411">
                  <c:v>7890.96337890625</c:v>
                </c:pt>
                <c:pt idx="412">
                  <c:v>7906.591796875</c:v>
                </c:pt>
                <c:pt idx="413">
                  <c:v>7894.41357421875</c:v>
                </c:pt>
                <c:pt idx="414">
                  <c:v>7891.99462890625</c:v>
                </c:pt>
                <c:pt idx="415">
                  <c:v>7887.76416015625</c:v>
                </c:pt>
                <c:pt idx="416">
                  <c:v>7898.62548828125</c:v>
                </c:pt>
                <c:pt idx="417">
                  <c:v>7895.4853515625</c:v>
                </c:pt>
                <c:pt idx="418">
                  <c:v>7875.0087890625</c:v>
                </c:pt>
                <c:pt idx="419">
                  <c:v>7870.1669921875</c:v>
                </c:pt>
                <c:pt idx="420">
                  <c:v>7841.08740234375</c:v>
                </c:pt>
                <c:pt idx="421">
                  <c:v>7837.0009765625</c:v>
                </c:pt>
                <c:pt idx="422">
                  <c:v>7870.310546875</c:v>
                </c:pt>
                <c:pt idx="423">
                  <c:v>7853.38037109375</c:v>
                </c:pt>
                <c:pt idx="424">
                  <c:v>7840.7646484375</c:v>
                </c:pt>
                <c:pt idx="425">
                  <c:v>7819.1875</c:v>
                </c:pt>
                <c:pt idx="426">
                  <c:v>7809.8505859375</c:v>
                </c:pt>
                <c:pt idx="427">
                  <c:v>7807.14990234375</c:v>
                </c:pt>
                <c:pt idx="428">
                  <c:v>7795.8583984375</c:v>
                </c:pt>
                <c:pt idx="429">
                  <c:v>7790.322265625</c:v>
                </c:pt>
                <c:pt idx="430">
                  <c:v>7786.67822265625</c:v>
                </c:pt>
                <c:pt idx="431">
                  <c:v>7800.03125</c:v>
                </c:pt>
                <c:pt idx="432">
                  <c:v>7826.71044921875</c:v>
                </c:pt>
                <c:pt idx="433">
                  <c:v>7808.9599609375</c:v>
                </c:pt>
                <c:pt idx="434">
                  <c:v>7800.64111328125</c:v>
                </c:pt>
                <c:pt idx="435">
                  <c:v>7840.71240234375</c:v>
                </c:pt>
                <c:pt idx="436">
                  <c:v>7864.20166015625</c:v>
                </c:pt>
                <c:pt idx="437">
                  <c:v>7889.34716796875</c:v>
                </c:pt>
                <c:pt idx="438">
                  <c:v>7901.08349609375</c:v>
                </c:pt>
                <c:pt idx="439">
                  <c:v>7928.7109375</c:v>
                </c:pt>
                <c:pt idx="440">
                  <c:v>7927.275390625</c:v>
                </c:pt>
                <c:pt idx="441">
                  <c:v>7937.83740234375</c:v>
                </c:pt>
                <c:pt idx="442">
                  <c:v>7933.08203125</c:v>
                </c:pt>
                <c:pt idx="443">
                  <c:v>7942.5693359375</c:v>
                </c:pt>
                <c:pt idx="444">
                  <c:v>7971.86865234375</c:v>
                </c:pt>
                <c:pt idx="445">
                  <c:v>8033.984375</c:v>
                </c:pt>
                <c:pt idx="446">
                  <c:v>8031.79052734375</c:v>
                </c:pt>
                <c:pt idx="447">
                  <c:v>8089.1748046875</c:v>
                </c:pt>
                <c:pt idx="448">
                  <c:v>8118.7080078125</c:v>
                </c:pt>
                <c:pt idx="449">
                  <c:v>8112.3330078125</c:v>
                </c:pt>
                <c:pt idx="450">
                  <c:v>8118.41357421875</c:v>
                </c:pt>
                <c:pt idx="451">
                  <c:v>8148.6640625</c:v>
                </c:pt>
                <c:pt idx="452">
                  <c:v>8197.6767578125</c:v>
                </c:pt>
                <c:pt idx="453">
                  <c:v>8213.892578125</c:v>
                </c:pt>
                <c:pt idx="454">
                  <c:v>8258.0908203125</c:v>
                </c:pt>
                <c:pt idx="455">
                  <c:v>8284.2392578125</c:v>
                </c:pt>
                <c:pt idx="456">
                  <c:v>8303.3623046875</c:v>
                </c:pt>
                <c:pt idx="457">
                  <c:v>8318.544921875</c:v>
                </c:pt>
                <c:pt idx="458">
                  <c:v>8351.888671875</c:v>
                </c:pt>
                <c:pt idx="459">
                  <c:v>8366.814453125</c:v>
                </c:pt>
                <c:pt idx="460">
                  <c:v>8369.4365234375</c:v>
                </c:pt>
                <c:pt idx="461">
                  <c:v>8376.6865234375</c:v>
                </c:pt>
                <c:pt idx="462">
                  <c:v>8393.3642578125</c:v>
                </c:pt>
                <c:pt idx="463">
                  <c:v>8412.1083984375</c:v>
                </c:pt>
                <c:pt idx="464">
                  <c:v>8453.984375</c:v>
                </c:pt>
                <c:pt idx="465">
                  <c:v>8486.935546875</c:v>
                </c:pt>
                <c:pt idx="466">
                  <c:v>8493.5908203125</c:v>
                </c:pt>
                <c:pt idx="467">
                  <c:v>8513.2705078125</c:v>
                </c:pt>
                <c:pt idx="468">
                  <c:v>8529.2734375</c:v>
                </c:pt>
                <c:pt idx="469">
                  <c:v>8547.107421875</c:v>
                </c:pt>
                <c:pt idx="470">
                  <c:v>8528.5791015625</c:v>
                </c:pt>
                <c:pt idx="471">
                  <c:v>8534.4951171875</c:v>
                </c:pt>
                <c:pt idx="472">
                  <c:v>8531.2841796875</c:v>
                </c:pt>
                <c:pt idx="473">
                  <c:v>8518.189453125</c:v>
                </c:pt>
                <c:pt idx="474">
                  <c:v>8544.322265625</c:v>
                </c:pt>
                <c:pt idx="475">
                  <c:v>8545.7509765625</c:v>
                </c:pt>
                <c:pt idx="476">
                  <c:v>8549.162109375</c:v>
                </c:pt>
                <c:pt idx="477">
                  <c:v>8565.9794921875</c:v>
                </c:pt>
                <c:pt idx="478">
                  <c:v>8571.7724609375</c:v>
                </c:pt>
                <c:pt idx="479">
                  <c:v>8601.87890625</c:v>
                </c:pt>
                <c:pt idx="480">
                  <c:v>8613.48046875</c:v>
                </c:pt>
                <c:pt idx="481">
                  <c:v>8615.1171875</c:v>
                </c:pt>
                <c:pt idx="482">
                  <c:v>8630.3720703125</c:v>
                </c:pt>
                <c:pt idx="483">
                  <c:v>8632.3349609375</c:v>
                </c:pt>
                <c:pt idx="484">
                  <c:v>8664.2919921875</c:v>
                </c:pt>
                <c:pt idx="485">
                  <c:v>8700.4111328125</c:v>
                </c:pt>
                <c:pt idx="486">
                  <c:v>8717.611328125</c:v>
                </c:pt>
                <c:pt idx="487">
                  <c:v>8721.4560546875</c:v>
                </c:pt>
                <c:pt idx="488">
                  <c:v>8712.76953125</c:v>
                </c:pt>
                <c:pt idx="489">
                  <c:v>8688.2646484375</c:v>
                </c:pt>
                <c:pt idx="490">
                  <c:v>8683.015625</c:v>
                </c:pt>
                <c:pt idx="491">
                  <c:v>8686.5615234375</c:v>
                </c:pt>
                <c:pt idx="492">
                  <c:v>8699.435546875</c:v>
                </c:pt>
                <c:pt idx="493">
                  <c:v>8681.1611328125</c:v>
                </c:pt>
                <c:pt idx="494">
                  <c:v>8658.1044921875</c:v>
                </c:pt>
                <c:pt idx="495">
                  <c:v>8670.2587890625</c:v>
                </c:pt>
                <c:pt idx="496">
                  <c:v>8655.71875</c:v>
                </c:pt>
                <c:pt idx="497">
                  <c:v>8647.591796875</c:v>
                </c:pt>
                <c:pt idx="498">
                  <c:v>8638.9208984375</c:v>
                </c:pt>
                <c:pt idx="499">
                  <c:v>8605.5439453125</c:v>
                </c:pt>
                <c:pt idx="500">
                  <c:v>8580.9921875</c:v>
                </c:pt>
                <c:pt idx="501">
                  <c:v>8570.2099609375</c:v>
                </c:pt>
                <c:pt idx="502">
                  <c:v>8568.6474609375</c:v>
                </c:pt>
                <c:pt idx="503">
                  <c:v>8545.7783203125</c:v>
                </c:pt>
                <c:pt idx="504">
                  <c:v>8526.08984375</c:v>
                </c:pt>
                <c:pt idx="505">
                  <c:v>8521.9140625</c:v>
                </c:pt>
                <c:pt idx="506">
                  <c:v>8484.830078125</c:v>
                </c:pt>
                <c:pt idx="507">
                  <c:v>8458.818359375</c:v>
                </c:pt>
                <c:pt idx="508">
                  <c:v>8432.28125</c:v>
                </c:pt>
                <c:pt idx="509">
                  <c:v>8406.91796875</c:v>
                </c:pt>
                <c:pt idx="510">
                  <c:v>8401.8974609375</c:v>
                </c:pt>
                <c:pt idx="511">
                  <c:v>8373.8427734375</c:v>
                </c:pt>
                <c:pt idx="512">
                  <c:v>8392.546875</c:v>
                </c:pt>
                <c:pt idx="513">
                  <c:v>8416.0693359375</c:v>
                </c:pt>
                <c:pt idx="514">
                  <c:v>8439.7548828125</c:v>
                </c:pt>
                <c:pt idx="515">
                  <c:v>8449.75</c:v>
                </c:pt>
                <c:pt idx="516">
                  <c:v>8447.8515625</c:v>
                </c:pt>
                <c:pt idx="517">
                  <c:v>8449.984375</c:v>
                </c:pt>
                <c:pt idx="518">
                  <c:v>8437.25390625</c:v>
                </c:pt>
                <c:pt idx="519">
                  <c:v>8424.607421875</c:v>
                </c:pt>
                <c:pt idx="520">
                  <c:v>8423.462890625</c:v>
                </c:pt>
                <c:pt idx="521">
                  <c:v>8409.4697265625</c:v>
                </c:pt>
                <c:pt idx="522">
                  <c:v>8354.0966796875</c:v>
                </c:pt>
                <c:pt idx="523">
                  <c:v>8327.1416015625</c:v>
                </c:pt>
                <c:pt idx="524">
                  <c:v>8294.2333984375</c:v>
                </c:pt>
                <c:pt idx="525">
                  <c:v>8261.7529296875</c:v>
                </c:pt>
                <c:pt idx="526">
                  <c:v>8263.80859375</c:v>
                </c:pt>
                <c:pt idx="527">
                  <c:v>8246.1484375</c:v>
                </c:pt>
                <c:pt idx="528">
                  <c:v>8250.8583984375</c:v>
                </c:pt>
                <c:pt idx="529">
                  <c:v>8262.484375</c:v>
                </c:pt>
                <c:pt idx="530">
                  <c:v>8251.671875</c:v>
                </c:pt>
                <c:pt idx="531">
                  <c:v>8262.837890625</c:v>
                </c:pt>
                <c:pt idx="532">
                  <c:v>8253.79296875</c:v>
                </c:pt>
                <c:pt idx="533">
                  <c:v>8212.8828125</c:v>
                </c:pt>
                <c:pt idx="534">
                  <c:v>8164.48974609375</c:v>
                </c:pt>
                <c:pt idx="535">
                  <c:v>8138.65966796875</c:v>
                </c:pt>
                <c:pt idx="536">
                  <c:v>8125.9736328125</c:v>
                </c:pt>
                <c:pt idx="537">
                  <c:v>8100.99609375</c:v>
                </c:pt>
                <c:pt idx="538">
                  <c:v>8077.14453125</c:v>
                </c:pt>
                <c:pt idx="539">
                  <c:v>8079.0087890625</c:v>
                </c:pt>
                <c:pt idx="540">
                  <c:v>8068.529296875</c:v>
                </c:pt>
                <c:pt idx="541">
                  <c:v>8091.99267578125</c:v>
                </c:pt>
                <c:pt idx="542">
                  <c:v>8136.86962890625</c:v>
                </c:pt>
                <c:pt idx="543">
                  <c:v>8145.1748046875</c:v>
                </c:pt>
                <c:pt idx="544">
                  <c:v>8137.74267578125</c:v>
                </c:pt>
                <c:pt idx="545">
                  <c:v>8119.07861328125</c:v>
                </c:pt>
                <c:pt idx="546">
                  <c:v>8145.11767578125</c:v>
                </c:pt>
                <c:pt idx="547">
                  <c:v>8186.40283203125</c:v>
                </c:pt>
                <c:pt idx="548">
                  <c:v>8228.80859375</c:v>
                </c:pt>
                <c:pt idx="549">
                  <c:v>8264.1318359375</c:v>
                </c:pt>
                <c:pt idx="550">
                  <c:v>8294.18359375</c:v>
                </c:pt>
                <c:pt idx="551">
                  <c:v>8315.6552734375</c:v>
                </c:pt>
                <c:pt idx="552">
                  <c:v>8350.380859375</c:v>
                </c:pt>
                <c:pt idx="553">
                  <c:v>8382.0107421875</c:v>
                </c:pt>
                <c:pt idx="554">
                  <c:v>8392.7333984375</c:v>
                </c:pt>
                <c:pt idx="555">
                  <c:v>8436.40234375</c:v>
                </c:pt>
                <c:pt idx="556">
                  <c:v>8457.724609375</c:v>
                </c:pt>
                <c:pt idx="557">
                  <c:v>8486.92578125</c:v>
                </c:pt>
                <c:pt idx="558">
                  <c:v>8491.419921875</c:v>
                </c:pt>
                <c:pt idx="559">
                  <c:v>8502.388671875</c:v>
                </c:pt>
                <c:pt idx="560">
                  <c:v>8502.9140625</c:v>
                </c:pt>
                <c:pt idx="561">
                  <c:v>8506.478515625</c:v>
                </c:pt>
                <c:pt idx="562">
                  <c:v>8529.763671875</c:v>
                </c:pt>
                <c:pt idx="563">
                  <c:v>8543.7626953125</c:v>
                </c:pt>
                <c:pt idx="564">
                  <c:v>8553.818359375</c:v>
                </c:pt>
                <c:pt idx="565">
                  <c:v>8549.228515625</c:v>
                </c:pt>
                <c:pt idx="566">
                  <c:v>8567.4228515625</c:v>
                </c:pt>
                <c:pt idx="567">
                  <c:v>8569.2958984375</c:v>
                </c:pt>
                <c:pt idx="568">
                  <c:v>8563.2548828125</c:v>
                </c:pt>
                <c:pt idx="569">
                  <c:v>8570.5615234375</c:v>
                </c:pt>
                <c:pt idx="570">
                  <c:v>8570.64453125</c:v>
                </c:pt>
                <c:pt idx="571">
                  <c:v>8568.0458984375</c:v>
                </c:pt>
                <c:pt idx="572">
                  <c:v>8561.140625</c:v>
                </c:pt>
                <c:pt idx="573">
                  <c:v>8529.900390625</c:v>
                </c:pt>
                <c:pt idx="574">
                  <c:v>8512.0068359375</c:v>
                </c:pt>
                <c:pt idx="575">
                  <c:v>8510.732421875</c:v>
                </c:pt>
                <c:pt idx="576">
                  <c:v>8497.32421875</c:v>
                </c:pt>
                <c:pt idx="577">
                  <c:v>8519.2109375</c:v>
                </c:pt>
                <c:pt idx="578">
                  <c:v>8552.27734375</c:v>
                </c:pt>
                <c:pt idx="579">
                  <c:v>8503.169921875</c:v>
                </c:pt>
                <c:pt idx="580">
                  <c:v>8509.6708984375</c:v>
                </c:pt>
                <c:pt idx="581">
                  <c:v>8538.2998046875</c:v>
                </c:pt>
                <c:pt idx="582">
                  <c:v>8564.361328125</c:v>
                </c:pt>
                <c:pt idx="583">
                  <c:v>8554.47265625</c:v>
                </c:pt>
                <c:pt idx="584">
                  <c:v>8534.380859375</c:v>
                </c:pt>
                <c:pt idx="585">
                  <c:v>8528.58203125</c:v>
                </c:pt>
                <c:pt idx="586">
                  <c:v>8524.458984375</c:v>
                </c:pt>
                <c:pt idx="587">
                  <c:v>8529.095703125</c:v>
                </c:pt>
                <c:pt idx="588">
                  <c:v>8533.05859375</c:v>
                </c:pt>
                <c:pt idx="589">
                  <c:v>8530.95703125</c:v>
                </c:pt>
                <c:pt idx="590">
                  <c:v>8559.8544921875</c:v>
                </c:pt>
                <c:pt idx="591">
                  <c:v>8583.048828125</c:v>
                </c:pt>
                <c:pt idx="592">
                  <c:v>8613.333984375</c:v>
                </c:pt>
                <c:pt idx="593">
                  <c:v>8627.11328125</c:v>
                </c:pt>
                <c:pt idx="594">
                  <c:v>8607.6611328125</c:v>
                </c:pt>
                <c:pt idx="595">
                  <c:v>8603.392578125</c:v>
                </c:pt>
                <c:pt idx="596">
                  <c:v>8578.9990234375</c:v>
                </c:pt>
                <c:pt idx="597">
                  <c:v>8571.3408203125</c:v>
                </c:pt>
                <c:pt idx="598">
                  <c:v>8556.712890625</c:v>
                </c:pt>
                <c:pt idx="599">
                  <c:v>8555.96484375</c:v>
                </c:pt>
                <c:pt idx="600">
                  <c:v>8551.62109375</c:v>
                </c:pt>
                <c:pt idx="601">
                  <c:v>8559.259765625</c:v>
                </c:pt>
                <c:pt idx="602">
                  <c:v>8580.94921875</c:v>
                </c:pt>
                <c:pt idx="603">
                  <c:v>8586.9306640625</c:v>
                </c:pt>
                <c:pt idx="604">
                  <c:v>8611.3388671875</c:v>
                </c:pt>
                <c:pt idx="605">
                  <c:v>8618.1767578125</c:v>
                </c:pt>
                <c:pt idx="606">
                  <c:v>8626.0947265625</c:v>
                </c:pt>
                <c:pt idx="607">
                  <c:v>8615.38671875</c:v>
                </c:pt>
                <c:pt idx="608">
                  <c:v>8595.7021484375</c:v>
                </c:pt>
                <c:pt idx="609">
                  <c:v>8580.0419921875</c:v>
                </c:pt>
                <c:pt idx="610">
                  <c:v>8559.59375</c:v>
                </c:pt>
                <c:pt idx="611">
                  <c:v>8544.111328125</c:v>
                </c:pt>
                <c:pt idx="612">
                  <c:v>8543.1279296875</c:v>
                </c:pt>
                <c:pt idx="613">
                  <c:v>8548.642578125</c:v>
                </c:pt>
                <c:pt idx="614">
                  <c:v>8636.8603515625</c:v>
                </c:pt>
                <c:pt idx="615">
                  <c:v>8648.0498046875</c:v>
                </c:pt>
                <c:pt idx="616">
                  <c:v>8639.0185546875</c:v>
                </c:pt>
                <c:pt idx="617">
                  <c:v>8636.041015625</c:v>
                </c:pt>
                <c:pt idx="618">
                  <c:v>8671.3427734375</c:v>
                </c:pt>
                <c:pt idx="619">
                  <c:v>8690.052734375</c:v>
                </c:pt>
                <c:pt idx="620">
                  <c:v>8668.4892578125</c:v>
                </c:pt>
                <c:pt idx="621">
                  <c:v>8681.0087890625</c:v>
                </c:pt>
                <c:pt idx="622">
                  <c:v>8694.4990234375</c:v>
                </c:pt>
                <c:pt idx="623">
                  <c:v>8705.25390625</c:v>
                </c:pt>
                <c:pt idx="624">
                  <c:v>8712.197265625</c:v>
                </c:pt>
                <c:pt idx="625">
                  <c:v>8687.478515625</c:v>
                </c:pt>
                <c:pt idx="626">
                  <c:v>8650.658203125</c:v>
                </c:pt>
                <c:pt idx="627">
                  <c:v>8638.0673828125</c:v>
                </c:pt>
                <c:pt idx="628">
                  <c:v>8631.3232421875</c:v>
                </c:pt>
                <c:pt idx="629">
                  <c:v>8642.3623046875</c:v>
                </c:pt>
                <c:pt idx="630">
                  <c:v>8646.6103515625</c:v>
                </c:pt>
                <c:pt idx="631">
                  <c:v>8643.251953125</c:v>
                </c:pt>
                <c:pt idx="632">
                  <c:v>8642.1953125</c:v>
                </c:pt>
                <c:pt idx="633">
                  <c:v>8645.466796875</c:v>
                </c:pt>
                <c:pt idx="634">
                  <c:v>8641.7822265625</c:v>
                </c:pt>
                <c:pt idx="635">
                  <c:v>8658.3037109375</c:v>
                </c:pt>
                <c:pt idx="636">
                  <c:v>8679.2412109375</c:v>
                </c:pt>
                <c:pt idx="637">
                  <c:v>8688.2060546875</c:v>
                </c:pt>
                <c:pt idx="638">
                  <c:v>8664.2958984375</c:v>
                </c:pt>
                <c:pt idx="639">
                  <c:v>8670.544921875</c:v>
                </c:pt>
                <c:pt idx="640">
                  <c:v>8679.6943359375</c:v>
                </c:pt>
                <c:pt idx="641">
                  <c:v>8671.9794921875</c:v>
                </c:pt>
                <c:pt idx="642">
                  <c:v>8685.9326171875</c:v>
                </c:pt>
                <c:pt idx="643">
                  <c:v>8694.5126953125</c:v>
                </c:pt>
                <c:pt idx="644">
                  <c:v>8682.943359375</c:v>
                </c:pt>
                <c:pt idx="645">
                  <c:v>8676.1357421875</c:v>
                </c:pt>
                <c:pt idx="646">
                  <c:v>8686.75390625</c:v>
                </c:pt>
                <c:pt idx="647">
                  <c:v>8687.0244140625</c:v>
                </c:pt>
                <c:pt idx="648">
                  <c:v>8683.767578125</c:v>
                </c:pt>
                <c:pt idx="649">
                  <c:v>8679.7861328125</c:v>
                </c:pt>
                <c:pt idx="650">
                  <c:v>8659.833984375</c:v>
                </c:pt>
                <c:pt idx="651">
                  <c:v>8655.9384765625</c:v>
                </c:pt>
                <c:pt idx="652">
                  <c:v>8669.0849609375</c:v>
                </c:pt>
                <c:pt idx="653">
                  <c:v>8683.8994140625</c:v>
                </c:pt>
                <c:pt idx="654">
                  <c:v>8693.7568359375</c:v>
                </c:pt>
                <c:pt idx="655">
                  <c:v>8701.939453125</c:v>
                </c:pt>
                <c:pt idx="656">
                  <c:v>8681.56640625</c:v>
                </c:pt>
                <c:pt idx="657">
                  <c:v>8688.267578125</c:v>
                </c:pt>
                <c:pt idx="658">
                  <c:v>8690.44921875</c:v>
                </c:pt>
                <c:pt idx="659">
                  <c:v>8698.59765625</c:v>
                </c:pt>
                <c:pt idx="660">
                  <c:v>8682.6044921875</c:v>
                </c:pt>
                <c:pt idx="661">
                  <c:v>8684.6796875</c:v>
                </c:pt>
                <c:pt idx="662">
                  <c:v>8677.8720703125</c:v>
                </c:pt>
                <c:pt idx="663">
                  <c:v>8683.2001953125</c:v>
                </c:pt>
                <c:pt idx="664">
                  <c:v>8677.7646484375</c:v>
                </c:pt>
                <c:pt idx="665">
                  <c:v>8678.798828125</c:v>
                </c:pt>
                <c:pt idx="666">
                  <c:v>8668.5009765625</c:v>
                </c:pt>
                <c:pt idx="667">
                  <c:v>8672.564453125</c:v>
                </c:pt>
                <c:pt idx="668">
                  <c:v>8688.2392578125</c:v>
                </c:pt>
                <c:pt idx="669">
                  <c:v>8711.33984375</c:v>
                </c:pt>
                <c:pt idx="670">
                  <c:v>8709.568359375</c:v>
                </c:pt>
                <c:pt idx="671">
                  <c:v>8718.55078125</c:v>
                </c:pt>
                <c:pt idx="672">
                  <c:v>8724.6015625</c:v>
                </c:pt>
                <c:pt idx="673">
                  <c:v>8730.45703125</c:v>
                </c:pt>
                <c:pt idx="674">
                  <c:v>8745.08984375</c:v>
                </c:pt>
                <c:pt idx="675">
                  <c:v>8759.212890625</c:v>
                </c:pt>
                <c:pt idx="676">
                  <c:v>8733.14453125</c:v>
                </c:pt>
                <c:pt idx="677">
                  <c:v>8728.9873046875</c:v>
                </c:pt>
                <c:pt idx="678">
                  <c:v>8716.6806640625</c:v>
                </c:pt>
                <c:pt idx="679">
                  <c:v>8712.693359375</c:v>
                </c:pt>
                <c:pt idx="680">
                  <c:v>8726.65625</c:v>
                </c:pt>
                <c:pt idx="681">
                  <c:v>8725.5166015625</c:v>
                </c:pt>
                <c:pt idx="682">
                  <c:v>8736.1650390625</c:v>
                </c:pt>
                <c:pt idx="683">
                  <c:v>8733.01171875</c:v>
                </c:pt>
                <c:pt idx="684">
                  <c:v>8749.302734375</c:v>
                </c:pt>
                <c:pt idx="685">
                  <c:v>8774.3818359375</c:v>
                </c:pt>
                <c:pt idx="686">
                  <c:v>8779.921875</c:v>
                </c:pt>
                <c:pt idx="687">
                  <c:v>8800.326171875</c:v>
                </c:pt>
                <c:pt idx="688">
                  <c:v>8785.8232421875</c:v>
                </c:pt>
                <c:pt idx="689">
                  <c:v>8797.283203125</c:v>
                </c:pt>
                <c:pt idx="690">
                  <c:v>8791.421875</c:v>
                </c:pt>
                <c:pt idx="691">
                  <c:v>8797.470703125</c:v>
                </c:pt>
                <c:pt idx="692">
                  <c:v>8786.2783203125</c:v>
                </c:pt>
                <c:pt idx="693">
                  <c:v>8778.40625</c:v>
                </c:pt>
                <c:pt idx="694">
                  <c:v>8764.1826171875</c:v>
                </c:pt>
                <c:pt idx="695">
                  <c:v>8774.138671875</c:v>
                </c:pt>
                <c:pt idx="696">
                  <c:v>8755.1806640625</c:v>
                </c:pt>
                <c:pt idx="697">
                  <c:v>8731.681640625</c:v>
                </c:pt>
                <c:pt idx="698">
                  <c:v>8697.1962890625</c:v>
                </c:pt>
                <c:pt idx="699">
                  <c:v>8720.2578125</c:v>
                </c:pt>
                <c:pt idx="700">
                  <c:v>8791.6103515625</c:v>
                </c:pt>
                <c:pt idx="701">
                  <c:v>8796.0419921875</c:v>
                </c:pt>
                <c:pt idx="702">
                  <c:v>8794.78515625</c:v>
                </c:pt>
                <c:pt idx="703">
                  <c:v>8780.7109375</c:v>
                </c:pt>
                <c:pt idx="704">
                  <c:v>8816.173828125</c:v>
                </c:pt>
                <c:pt idx="705">
                  <c:v>8836.822265625</c:v>
                </c:pt>
                <c:pt idx="706">
                  <c:v>8842.865234375</c:v>
                </c:pt>
                <c:pt idx="707">
                  <c:v>8838.203125</c:v>
                </c:pt>
                <c:pt idx="708">
                  <c:v>8852.0048828125</c:v>
                </c:pt>
                <c:pt idx="709">
                  <c:v>8867.0546875</c:v>
                </c:pt>
                <c:pt idx="710">
                  <c:v>8851.6513671875</c:v>
                </c:pt>
                <c:pt idx="711">
                  <c:v>8811.2373046875</c:v>
                </c:pt>
                <c:pt idx="712">
                  <c:v>8795.009765625</c:v>
                </c:pt>
                <c:pt idx="713">
                  <c:v>8803.9248046875</c:v>
                </c:pt>
                <c:pt idx="714">
                  <c:v>8813.525390625</c:v>
                </c:pt>
                <c:pt idx="715">
                  <c:v>8815.9150390625</c:v>
                </c:pt>
                <c:pt idx="716">
                  <c:v>8805.880859375</c:v>
                </c:pt>
                <c:pt idx="717">
                  <c:v>8803.7783203125</c:v>
                </c:pt>
                <c:pt idx="718">
                  <c:v>8808.4501953125</c:v>
                </c:pt>
                <c:pt idx="719">
                  <c:v>8801.638671875</c:v>
                </c:pt>
                <c:pt idx="720">
                  <c:v>8805.7744140625</c:v>
                </c:pt>
                <c:pt idx="721">
                  <c:v>8799.7421875</c:v>
                </c:pt>
                <c:pt idx="722">
                  <c:v>8796.3447265625</c:v>
                </c:pt>
                <c:pt idx="723">
                  <c:v>8811.2099609375</c:v>
                </c:pt>
                <c:pt idx="724">
                  <c:v>8818.740234375</c:v>
                </c:pt>
                <c:pt idx="725">
                  <c:v>8809.19140625</c:v>
                </c:pt>
                <c:pt idx="726">
                  <c:v>8802.8076171875</c:v>
                </c:pt>
                <c:pt idx="727">
                  <c:v>8808.791015625</c:v>
                </c:pt>
                <c:pt idx="728">
                  <c:v>8803.841796875</c:v>
                </c:pt>
                <c:pt idx="729">
                  <c:v>8807.0009765625</c:v>
                </c:pt>
                <c:pt idx="730">
                  <c:v>8813.9443359375</c:v>
                </c:pt>
                <c:pt idx="731">
                  <c:v>8831.35546875</c:v>
                </c:pt>
                <c:pt idx="732">
                  <c:v>8833.1298828125</c:v>
                </c:pt>
                <c:pt idx="733">
                  <c:v>8761.11328125</c:v>
                </c:pt>
                <c:pt idx="734">
                  <c:v>8765.890625</c:v>
                </c:pt>
                <c:pt idx="735">
                  <c:v>8766.712890625</c:v>
                </c:pt>
                <c:pt idx="736">
                  <c:v>8763.251953125</c:v>
                </c:pt>
                <c:pt idx="737">
                  <c:v>8786.333984375</c:v>
                </c:pt>
                <c:pt idx="738">
                  <c:v>8792.7958984375</c:v>
                </c:pt>
                <c:pt idx="739">
                  <c:v>8779.2509765625</c:v>
                </c:pt>
                <c:pt idx="740">
                  <c:v>8766.9453125</c:v>
                </c:pt>
                <c:pt idx="741">
                  <c:v>8766.3134765625</c:v>
                </c:pt>
                <c:pt idx="742">
                  <c:v>8779.421875</c:v>
                </c:pt>
                <c:pt idx="743">
                  <c:v>8797.875</c:v>
                </c:pt>
                <c:pt idx="744">
                  <c:v>8830.5654296875</c:v>
                </c:pt>
                <c:pt idx="745">
                  <c:v>8839.7177734375</c:v>
                </c:pt>
                <c:pt idx="746">
                  <c:v>8861.30859375</c:v>
                </c:pt>
                <c:pt idx="747">
                  <c:v>8866.5751953125</c:v>
                </c:pt>
                <c:pt idx="748">
                  <c:v>8864.796875</c:v>
                </c:pt>
                <c:pt idx="749">
                  <c:v>8877.8662109375</c:v>
                </c:pt>
                <c:pt idx="750">
                  <c:v>8885.2138671875</c:v>
                </c:pt>
                <c:pt idx="751">
                  <c:v>8891.04296875</c:v>
                </c:pt>
                <c:pt idx="752">
                  <c:v>8922.7451171875</c:v>
                </c:pt>
                <c:pt idx="753">
                  <c:v>8977.55859375</c:v>
                </c:pt>
                <c:pt idx="754">
                  <c:v>9032.4345703125</c:v>
                </c:pt>
                <c:pt idx="755">
                  <c:v>9063.7060546875</c:v>
                </c:pt>
                <c:pt idx="756">
                  <c:v>9096.068359375</c:v>
                </c:pt>
                <c:pt idx="757">
                  <c:v>9085.1552734375</c:v>
                </c:pt>
                <c:pt idx="758">
                  <c:v>9105.142578125</c:v>
                </c:pt>
                <c:pt idx="759">
                  <c:v>9103.37109375</c:v>
                </c:pt>
                <c:pt idx="760">
                  <c:v>9125.349609375</c:v>
                </c:pt>
                <c:pt idx="761">
                  <c:v>9141.4189453125</c:v>
                </c:pt>
                <c:pt idx="762">
                  <c:v>9140.6943359375</c:v>
                </c:pt>
                <c:pt idx="763">
                  <c:v>9132.6953125</c:v>
                </c:pt>
                <c:pt idx="764">
                  <c:v>9107.1064453125</c:v>
                </c:pt>
                <c:pt idx="765">
                  <c:v>9096.8515625</c:v>
                </c:pt>
                <c:pt idx="766">
                  <c:v>9079.5947265625</c:v>
                </c:pt>
                <c:pt idx="767">
                  <c:v>9083.5244140625</c:v>
                </c:pt>
                <c:pt idx="768">
                  <c:v>9070.9423828125</c:v>
                </c:pt>
                <c:pt idx="769">
                  <c:v>9091.78125</c:v>
                </c:pt>
                <c:pt idx="770">
                  <c:v>9086.525390625</c:v>
                </c:pt>
                <c:pt idx="771">
                  <c:v>9092.1181640625</c:v>
                </c:pt>
                <c:pt idx="772">
                  <c:v>9114.3466796875</c:v>
                </c:pt>
                <c:pt idx="773">
                  <c:v>9129.0087890625</c:v>
                </c:pt>
                <c:pt idx="774">
                  <c:v>9150.9091796875</c:v>
                </c:pt>
                <c:pt idx="775">
                  <c:v>9155.7529296875</c:v>
                </c:pt>
                <c:pt idx="776">
                  <c:v>9152.01171875</c:v>
                </c:pt>
                <c:pt idx="777">
                  <c:v>9150.1171875</c:v>
                </c:pt>
                <c:pt idx="778">
                  <c:v>9139.6708984375</c:v>
                </c:pt>
                <c:pt idx="779">
                  <c:v>9142.4482421875</c:v>
                </c:pt>
                <c:pt idx="780">
                  <c:v>9162.6982421875</c:v>
                </c:pt>
                <c:pt idx="781">
                  <c:v>9146.759765625</c:v>
                </c:pt>
                <c:pt idx="782">
                  <c:v>9153.876953125</c:v>
                </c:pt>
                <c:pt idx="783">
                  <c:v>9185.8310546875</c:v>
                </c:pt>
                <c:pt idx="784">
                  <c:v>9236.810546875</c:v>
                </c:pt>
                <c:pt idx="785">
                  <c:v>9243.5224609375</c:v>
                </c:pt>
                <c:pt idx="786">
                  <c:v>9237.5947265625</c:v>
                </c:pt>
                <c:pt idx="787">
                  <c:v>9271.27734375</c:v>
                </c:pt>
                <c:pt idx="788">
                  <c:v>9277.7236328125</c:v>
                </c:pt>
                <c:pt idx="789">
                  <c:v>9302.6767578125</c:v>
                </c:pt>
                <c:pt idx="790">
                  <c:v>9327.4228515625</c:v>
                </c:pt>
                <c:pt idx="791">
                  <c:v>9325.2568359375</c:v>
                </c:pt>
                <c:pt idx="792">
                  <c:v>9304.1474609375</c:v>
                </c:pt>
                <c:pt idx="793">
                  <c:v>9298.216796875</c:v>
                </c:pt>
                <c:pt idx="794">
                  <c:v>9290.783203125</c:v>
                </c:pt>
                <c:pt idx="795">
                  <c:v>9286.23828125</c:v>
                </c:pt>
                <c:pt idx="796">
                  <c:v>9279.150390625</c:v>
                </c:pt>
                <c:pt idx="797">
                  <c:v>9298.02734375</c:v>
                </c:pt>
                <c:pt idx="798">
                  <c:v>9303.2041015625</c:v>
                </c:pt>
                <c:pt idx="799">
                  <c:v>9320.220703125</c:v>
                </c:pt>
                <c:pt idx="800">
                  <c:v>9348.65234375</c:v>
                </c:pt>
                <c:pt idx="801">
                  <c:v>9350.5166015625</c:v>
                </c:pt>
                <c:pt idx="802">
                  <c:v>9370.5224609375</c:v>
                </c:pt>
                <c:pt idx="803">
                  <c:v>9394.1103515625</c:v>
                </c:pt>
                <c:pt idx="804">
                  <c:v>9392.1669921875</c:v>
                </c:pt>
                <c:pt idx="805">
                  <c:v>9409.650390625</c:v>
                </c:pt>
                <c:pt idx="806">
                  <c:v>9414.71875</c:v>
                </c:pt>
                <c:pt idx="807">
                  <c:v>9431.2314453125</c:v>
                </c:pt>
                <c:pt idx="808">
                  <c:v>9463.0341796875</c:v>
                </c:pt>
                <c:pt idx="809">
                  <c:v>9478.259765625</c:v>
                </c:pt>
                <c:pt idx="810">
                  <c:v>9505.974609375</c:v>
                </c:pt>
                <c:pt idx="811">
                  <c:v>9507.130859375</c:v>
                </c:pt>
                <c:pt idx="812">
                  <c:v>9521.376953125</c:v>
                </c:pt>
                <c:pt idx="813">
                  <c:v>9539.6875</c:v>
                </c:pt>
                <c:pt idx="814">
                  <c:v>9573.7978515625</c:v>
                </c:pt>
                <c:pt idx="815">
                  <c:v>9598.1298828125</c:v>
                </c:pt>
                <c:pt idx="816">
                  <c:v>9625.6845703125</c:v>
                </c:pt>
                <c:pt idx="817">
                  <c:v>9628.423828125</c:v>
                </c:pt>
                <c:pt idx="818">
                  <c:v>9642.3193359375</c:v>
                </c:pt>
                <c:pt idx="819">
                  <c:v>9649.05078125</c:v>
                </c:pt>
                <c:pt idx="820">
                  <c:v>9670.0595703125</c:v>
                </c:pt>
                <c:pt idx="821">
                  <c:v>9660.37890625</c:v>
                </c:pt>
                <c:pt idx="822">
                  <c:v>9673.81640625</c:v>
                </c:pt>
                <c:pt idx="823">
                  <c:v>9695.7734375</c:v>
                </c:pt>
                <c:pt idx="824">
                  <c:v>9681.6513671875</c:v>
                </c:pt>
                <c:pt idx="825">
                  <c:v>9708.9404296875</c:v>
                </c:pt>
                <c:pt idx="826">
                  <c:v>9715.2236328125</c:v>
                </c:pt>
                <c:pt idx="827">
                  <c:v>9733.7529296875</c:v>
                </c:pt>
                <c:pt idx="828">
                  <c:v>9742.169921875</c:v>
                </c:pt>
                <c:pt idx="829">
                  <c:v>9752.1943359375</c:v>
                </c:pt>
                <c:pt idx="830">
                  <c:v>9749.294921875</c:v>
                </c:pt>
                <c:pt idx="831">
                  <c:v>9765.3759765625</c:v>
                </c:pt>
                <c:pt idx="832">
                  <c:v>9770.1962890625</c:v>
                </c:pt>
                <c:pt idx="833">
                  <c:v>9791.63671875</c:v>
                </c:pt>
                <c:pt idx="834">
                  <c:v>9800.2841796875</c:v>
                </c:pt>
                <c:pt idx="835">
                  <c:v>9814.7724609375</c:v>
                </c:pt>
                <c:pt idx="836">
                  <c:v>9826.619140625</c:v>
                </c:pt>
                <c:pt idx="837">
                  <c:v>9852.0478515625</c:v>
                </c:pt>
                <c:pt idx="838">
                  <c:v>9857.552734375</c:v>
                </c:pt>
                <c:pt idx="839">
                  <c:v>9904.431640625</c:v>
                </c:pt>
                <c:pt idx="840">
                  <c:v>9926.513671875</c:v>
                </c:pt>
                <c:pt idx="841">
                  <c:v>9928.3916015625</c:v>
                </c:pt>
                <c:pt idx="842">
                  <c:v>9936.5234375</c:v>
                </c:pt>
                <c:pt idx="843">
                  <c:v>9927.357421875</c:v>
                </c:pt>
                <c:pt idx="844">
                  <c:v>9939.87890625</c:v>
                </c:pt>
                <c:pt idx="845">
                  <c:v>9925.0009765625</c:v>
                </c:pt>
                <c:pt idx="846">
                  <c:v>9920.8740234375</c:v>
                </c:pt>
                <c:pt idx="847">
                  <c:v>9922.3115234375</c:v>
                </c:pt>
                <c:pt idx="848">
                  <c:v>9915.4619140625</c:v>
                </c:pt>
                <c:pt idx="849">
                  <c:v>9920.466796875</c:v>
                </c:pt>
                <c:pt idx="850">
                  <c:v>9938.8037109375</c:v>
                </c:pt>
                <c:pt idx="851">
                  <c:v>9932.9248046875</c:v>
                </c:pt>
                <c:pt idx="852">
                  <c:v>9930.2607421875</c:v>
                </c:pt>
                <c:pt idx="853">
                  <c:v>9925.640625</c:v>
                </c:pt>
                <c:pt idx="854">
                  <c:v>9924.978515625</c:v>
                </c:pt>
                <c:pt idx="855">
                  <c:v>9924.1806640625</c:v>
                </c:pt>
                <c:pt idx="856">
                  <c:v>9916.5</c:v>
                </c:pt>
                <c:pt idx="857">
                  <c:v>9924.18359375</c:v>
                </c:pt>
                <c:pt idx="858">
                  <c:v>9899.423828125</c:v>
                </c:pt>
                <c:pt idx="859">
                  <c:v>9915.0224609375</c:v>
                </c:pt>
                <c:pt idx="860">
                  <c:v>9907.224609375</c:v>
                </c:pt>
                <c:pt idx="861">
                  <c:v>9912.841796875</c:v>
                </c:pt>
                <c:pt idx="862">
                  <c:v>9891.3837890625</c:v>
                </c:pt>
                <c:pt idx="863">
                  <c:v>9878.466796875</c:v>
                </c:pt>
                <c:pt idx="864">
                  <c:v>9865.080078125</c:v>
                </c:pt>
                <c:pt idx="865">
                  <c:v>9854.935546875</c:v>
                </c:pt>
                <c:pt idx="866">
                  <c:v>9831.6220703125</c:v>
                </c:pt>
                <c:pt idx="867">
                  <c:v>9837.5009765625</c:v>
                </c:pt>
                <c:pt idx="868">
                  <c:v>9845.0126953125</c:v>
                </c:pt>
                <c:pt idx="869">
                  <c:v>9848.294921875</c:v>
                </c:pt>
                <c:pt idx="870">
                  <c:v>9874.6513671875</c:v>
                </c:pt>
                <c:pt idx="871">
                  <c:v>9886.4716796875</c:v>
                </c:pt>
                <c:pt idx="872">
                  <c:v>9890.076171875</c:v>
                </c:pt>
                <c:pt idx="873">
                  <c:v>9875.041015625</c:v>
                </c:pt>
                <c:pt idx="874">
                  <c:v>9850.9755859375</c:v>
                </c:pt>
                <c:pt idx="875">
                  <c:v>9861.2197265625</c:v>
                </c:pt>
                <c:pt idx="876">
                  <c:v>9864.8466796875</c:v>
                </c:pt>
                <c:pt idx="877">
                  <c:v>9902.7509765625</c:v>
                </c:pt>
                <c:pt idx="878">
                  <c:v>9951.2587890625</c:v>
                </c:pt>
                <c:pt idx="879">
                  <c:v>9994.455078125</c:v>
                </c:pt>
                <c:pt idx="880">
                  <c:v>10020.6875</c:v>
                </c:pt>
                <c:pt idx="881">
                  <c:v>10047.6357421875</c:v>
                </c:pt>
                <c:pt idx="882">
                  <c:v>10050.984375</c:v>
                </c:pt>
                <c:pt idx="883">
                  <c:v>9974.1376953125</c:v>
                </c:pt>
                <c:pt idx="884">
                  <c:v>9777.37890625</c:v>
                </c:pt>
                <c:pt idx="885">
                  <c:v>9773.677734375</c:v>
                </c:pt>
                <c:pt idx="886">
                  <c:v>9794.3681640625</c:v>
                </c:pt>
                <c:pt idx="887">
                  <c:v>9793.4150390625</c:v>
                </c:pt>
                <c:pt idx="888">
                  <c:v>9800.41015625</c:v>
                </c:pt>
                <c:pt idx="889">
                  <c:v>9825.443359375</c:v>
                </c:pt>
                <c:pt idx="890">
                  <c:v>9846.0859375</c:v>
                </c:pt>
                <c:pt idx="891">
                  <c:v>9882.9609375</c:v>
                </c:pt>
                <c:pt idx="892">
                  <c:v>9902.20703125</c:v>
                </c:pt>
                <c:pt idx="893">
                  <c:v>9929.830078125</c:v>
                </c:pt>
                <c:pt idx="894">
                  <c:v>9952.44140625</c:v>
                </c:pt>
                <c:pt idx="895">
                  <c:v>9981.900390625</c:v>
                </c:pt>
                <c:pt idx="896">
                  <c:v>10003.421875</c:v>
                </c:pt>
                <c:pt idx="897">
                  <c:v>10014.173828125</c:v>
                </c:pt>
                <c:pt idx="898">
                  <c:v>10035.59765625</c:v>
                </c:pt>
                <c:pt idx="899">
                  <c:v>10042.5966796875</c:v>
                </c:pt>
                <c:pt idx="900">
                  <c:v>10064.1865234375</c:v>
                </c:pt>
                <c:pt idx="901">
                  <c:v>10093.21875</c:v>
                </c:pt>
                <c:pt idx="902">
                  <c:v>10117.763671875</c:v>
                </c:pt>
                <c:pt idx="903">
                  <c:v>10127.166015625</c:v>
                </c:pt>
                <c:pt idx="904">
                  <c:v>10143.9736328125</c:v>
                </c:pt>
                <c:pt idx="905">
                  <c:v>10158.38671875</c:v>
                </c:pt>
                <c:pt idx="906">
                  <c:v>10153.3408203125</c:v>
                </c:pt>
                <c:pt idx="907">
                  <c:v>10162.009765625</c:v>
                </c:pt>
                <c:pt idx="908">
                  <c:v>10171.4794921875</c:v>
                </c:pt>
                <c:pt idx="909">
                  <c:v>10190.8173828125</c:v>
                </c:pt>
                <c:pt idx="910">
                  <c:v>10212.1728515625</c:v>
                </c:pt>
                <c:pt idx="911">
                  <c:v>10230.5908203125</c:v>
                </c:pt>
                <c:pt idx="912">
                  <c:v>10251.986328125</c:v>
                </c:pt>
                <c:pt idx="913">
                  <c:v>10272.638671875</c:v>
                </c:pt>
                <c:pt idx="914">
                  <c:v>10300.970703125</c:v>
                </c:pt>
                <c:pt idx="915">
                  <c:v>10340.0673828125</c:v>
                </c:pt>
                <c:pt idx="916">
                  <c:v>10357.021484375</c:v>
                </c:pt>
                <c:pt idx="917">
                  <c:v>10386.708984375</c:v>
                </c:pt>
                <c:pt idx="918">
                  <c:v>10387.791015625</c:v>
                </c:pt>
                <c:pt idx="919">
                  <c:v>10387.7392578125</c:v>
                </c:pt>
                <c:pt idx="920">
                  <c:v>10408.2841796875</c:v>
                </c:pt>
                <c:pt idx="921">
                  <c:v>10406.1357421875</c:v>
                </c:pt>
                <c:pt idx="922">
                  <c:v>10401.3203125</c:v>
                </c:pt>
                <c:pt idx="923">
                  <c:v>10405.353515625</c:v>
                </c:pt>
                <c:pt idx="924">
                  <c:v>10420.298828125</c:v>
                </c:pt>
                <c:pt idx="925">
                  <c:v>10442.3994140625</c:v>
                </c:pt>
                <c:pt idx="926">
                  <c:v>10438.8076171875</c:v>
                </c:pt>
                <c:pt idx="927">
                  <c:v>10437.0869140625</c:v>
                </c:pt>
                <c:pt idx="928">
                  <c:v>10448.482421875</c:v>
                </c:pt>
                <c:pt idx="929">
                  <c:v>10458.865234375</c:v>
                </c:pt>
                <c:pt idx="930">
                  <c:v>10485.5478515625</c:v>
                </c:pt>
                <c:pt idx="931">
                  <c:v>10496.337890625</c:v>
                </c:pt>
                <c:pt idx="932">
                  <c:v>10520.1083984375</c:v>
                </c:pt>
                <c:pt idx="933">
                  <c:v>10521.4580078125</c:v>
                </c:pt>
                <c:pt idx="934">
                  <c:v>10564.2939453125</c:v>
                </c:pt>
                <c:pt idx="935">
                  <c:v>10615.3779296875</c:v>
                </c:pt>
                <c:pt idx="936">
                  <c:v>10632.92578125</c:v>
                </c:pt>
                <c:pt idx="937">
                  <c:v>10677.4921875</c:v>
                </c:pt>
                <c:pt idx="938">
                  <c:v>10683.048828125</c:v>
                </c:pt>
                <c:pt idx="939">
                  <c:v>10685.443359375</c:v>
                </c:pt>
                <c:pt idx="940">
                  <c:v>10686.8837890625</c:v>
                </c:pt>
                <c:pt idx="941">
                  <c:v>10699.162109375</c:v>
                </c:pt>
                <c:pt idx="942">
                  <c:v>10709.326171875</c:v>
                </c:pt>
                <c:pt idx="943">
                  <c:v>10706.89453125</c:v>
                </c:pt>
                <c:pt idx="944">
                  <c:v>10704.8828125</c:v>
                </c:pt>
                <c:pt idx="945">
                  <c:v>10695.216796875</c:v>
                </c:pt>
                <c:pt idx="946">
                  <c:v>10686.541015625</c:v>
                </c:pt>
                <c:pt idx="947">
                  <c:v>10703.0341796875</c:v>
                </c:pt>
                <c:pt idx="948">
                  <c:v>10699.0751953125</c:v>
                </c:pt>
                <c:pt idx="949">
                  <c:v>10702.232421875</c:v>
                </c:pt>
                <c:pt idx="950">
                  <c:v>10703.78515625</c:v>
                </c:pt>
                <c:pt idx="951">
                  <c:v>10708.64453125</c:v>
                </c:pt>
                <c:pt idx="952">
                  <c:v>10722.9326171875</c:v>
                </c:pt>
                <c:pt idx="953">
                  <c:v>10728.5048828125</c:v>
                </c:pt>
                <c:pt idx="954">
                  <c:v>10725.71484375</c:v>
                </c:pt>
                <c:pt idx="955">
                  <c:v>10725.7197265625</c:v>
                </c:pt>
                <c:pt idx="956">
                  <c:v>10728.3720703125</c:v>
                </c:pt>
                <c:pt idx="957">
                  <c:v>10703.125</c:v>
                </c:pt>
                <c:pt idx="958">
                  <c:v>10646.6962890625</c:v>
                </c:pt>
                <c:pt idx="959">
                  <c:v>10607.794921875</c:v>
                </c:pt>
                <c:pt idx="960">
                  <c:v>10551.0888671875</c:v>
                </c:pt>
                <c:pt idx="961">
                  <c:v>10539.595703125</c:v>
                </c:pt>
                <c:pt idx="962">
                  <c:v>10511.1904296875</c:v>
                </c:pt>
                <c:pt idx="963">
                  <c:v>10501.640625</c:v>
                </c:pt>
                <c:pt idx="964">
                  <c:v>10493.8515625</c:v>
                </c:pt>
                <c:pt idx="965">
                  <c:v>10465.7265625</c:v>
                </c:pt>
                <c:pt idx="966">
                  <c:v>10468.39453125</c:v>
                </c:pt>
                <c:pt idx="967">
                  <c:v>10455.83203125</c:v>
                </c:pt>
                <c:pt idx="968">
                  <c:v>10449.505859375</c:v>
                </c:pt>
                <c:pt idx="969">
                  <c:v>10443.693359375</c:v>
                </c:pt>
                <c:pt idx="970">
                  <c:v>10428.197265625</c:v>
                </c:pt>
                <c:pt idx="971">
                  <c:v>10417.513671875</c:v>
                </c:pt>
                <c:pt idx="972">
                  <c:v>10380.318359375</c:v>
                </c:pt>
                <c:pt idx="973">
                  <c:v>10355.548828125</c:v>
                </c:pt>
                <c:pt idx="974">
                  <c:v>10356.46875</c:v>
                </c:pt>
                <c:pt idx="975">
                  <c:v>10371.75</c:v>
                </c:pt>
                <c:pt idx="976">
                  <c:v>10375.705078125</c:v>
                </c:pt>
                <c:pt idx="977">
                  <c:v>10366.478515625</c:v>
                </c:pt>
                <c:pt idx="978">
                  <c:v>10361.1474609375</c:v>
                </c:pt>
                <c:pt idx="979">
                  <c:v>10355.95703125</c:v>
                </c:pt>
                <c:pt idx="980">
                  <c:v>10361.1083984375</c:v>
                </c:pt>
                <c:pt idx="981">
                  <c:v>10368.4951171875</c:v>
                </c:pt>
                <c:pt idx="982">
                  <c:v>10381.1396484375</c:v>
                </c:pt>
                <c:pt idx="983">
                  <c:v>10388.455078125</c:v>
                </c:pt>
                <c:pt idx="984">
                  <c:v>10415.2236328125</c:v>
                </c:pt>
                <c:pt idx="985">
                  <c:v>10432.611328125</c:v>
                </c:pt>
                <c:pt idx="986">
                  <c:v>10460.884765625</c:v>
                </c:pt>
                <c:pt idx="987">
                  <c:v>10499.439453125</c:v>
                </c:pt>
                <c:pt idx="988">
                  <c:v>10542.68359375</c:v>
                </c:pt>
                <c:pt idx="989">
                  <c:v>10604.3427734375</c:v>
                </c:pt>
                <c:pt idx="990">
                  <c:v>10636.765625</c:v>
                </c:pt>
                <c:pt idx="991">
                  <c:v>10683.0791015625</c:v>
                </c:pt>
                <c:pt idx="992">
                  <c:v>10721.0546875</c:v>
                </c:pt>
                <c:pt idx="993">
                  <c:v>10746.03515625</c:v>
                </c:pt>
                <c:pt idx="994">
                  <c:v>10827.9033203125</c:v>
                </c:pt>
                <c:pt idx="995">
                  <c:v>10880.068359375</c:v>
                </c:pt>
                <c:pt idx="996">
                  <c:v>10947.494140625</c:v>
                </c:pt>
                <c:pt idx="997">
                  <c:v>10963.1357421875</c:v>
                </c:pt>
                <c:pt idx="998">
                  <c:v>10980.1689453125</c:v>
                </c:pt>
                <c:pt idx="999">
                  <c:v>11029.5009765625</c:v>
                </c:pt>
                <c:pt idx="1000">
                  <c:v>11063.4755859375</c:v>
                </c:pt>
                <c:pt idx="1001">
                  <c:v>11063.69921875</c:v>
                </c:pt>
                <c:pt idx="1002">
                  <c:v>11066.583984375</c:v>
                </c:pt>
                <c:pt idx="1003">
                  <c:v>11061.517578125</c:v>
                </c:pt>
                <c:pt idx="1004">
                  <c:v>11073.0751953125</c:v>
                </c:pt>
                <c:pt idx="1005">
                  <c:v>11066.44140625</c:v>
                </c:pt>
                <c:pt idx="1006">
                  <c:v>11083.681640625</c:v>
                </c:pt>
                <c:pt idx="1007">
                  <c:v>11108.23046875</c:v>
                </c:pt>
                <c:pt idx="1008">
                  <c:v>11133.607421875</c:v>
                </c:pt>
                <c:pt idx="1009">
                  <c:v>11144.0380859375</c:v>
                </c:pt>
                <c:pt idx="1010">
                  <c:v>11177.376953125</c:v>
                </c:pt>
                <c:pt idx="1011">
                  <c:v>11197.9091796875</c:v>
                </c:pt>
                <c:pt idx="1012">
                  <c:v>11218.9228515625</c:v>
                </c:pt>
                <c:pt idx="1013">
                  <c:v>11253.271484375</c:v>
                </c:pt>
                <c:pt idx="1014">
                  <c:v>11283.7705078125</c:v>
                </c:pt>
                <c:pt idx="1015">
                  <c:v>11315.5625</c:v>
                </c:pt>
                <c:pt idx="1016">
                  <c:v>11346.7744140625</c:v>
                </c:pt>
                <c:pt idx="1017">
                  <c:v>11367.0205078125</c:v>
                </c:pt>
                <c:pt idx="1018">
                  <c:v>11369.1884765625</c:v>
                </c:pt>
                <c:pt idx="1019">
                  <c:v>11376.50390625</c:v>
                </c:pt>
                <c:pt idx="1020">
                  <c:v>11410.2666015625</c:v>
                </c:pt>
                <c:pt idx="1021">
                  <c:v>11425.9697265625</c:v>
                </c:pt>
                <c:pt idx="1022">
                  <c:v>11457.09765625</c:v>
                </c:pt>
                <c:pt idx="1023">
                  <c:v>11482.00390625</c:v>
                </c:pt>
                <c:pt idx="1024">
                  <c:v>11510.3017578125</c:v>
                </c:pt>
                <c:pt idx="1025">
                  <c:v>11515.2509765625</c:v>
                </c:pt>
                <c:pt idx="1026">
                  <c:v>11559.810546875</c:v>
                </c:pt>
                <c:pt idx="1027">
                  <c:v>11577.7421875</c:v>
                </c:pt>
                <c:pt idx="1028">
                  <c:v>11608.916015625</c:v>
                </c:pt>
                <c:pt idx="1029">
                  <c:v>11617.7275390625</c:v>
                </c:pt>
                <c:pt idx="1030">
                  <c:v>11632.7841796875</c:v>
                </c:pt>
                <c:pt idx="1031">
                  <c:v>11659.59375</c:v>
                </c:pt>
                <c:pt idx="1032">
                  <c:v>11702.328125</c:v>
                </c:pt>
                <c:pt idx="1033">
                  <c:v>11743.6259765625</c:v>
                </c:pt>
                <c:pt idx="1034">
                  <c:v>11800.6865234375</c:v>
                </c:pt>
                <c:pt idx="1035">
                  <c:v>11849.7578125</c:v>
                </c:pt>
                <c:pt idx="1036">
                  <c:v>11872.7470703125</c:v>
                </c:pt>
                <c:pt idx="1037">
                  <c:v>11899.3486328125</c:v>
                </c:pt>
                <c:pt idx="1038">
                  <c:v>11949.0830078125</c:v>
                </c:pt>
                <c:pt idx="1039">
                  <c:v>11999.298828125</c:v>
                </c:pt>
                <c:pt idx="1040">
                  <c:v>12019.91796875</c:v>
                </c:pt>
                <c:pt idx="1041">
                  <c:v>12040.53125</c:v>
                </c:pt>
                <c:pt idx="1042">
                  <c:v>12076.470703125</c:v>
                </c:pt>
                <c:pt idx="1043">
                  <c:v>12100.787109375</c:v>
                </c:pt>
                <c:pt idx="1044">
                  <c:v>12094.0771484375</c:v>
                </c:pt>
                <c:pt idx="1045">
                  <c:v>12086.46875</c:v>
                </c:pt>
                <c:pt idx="1046">
                  <c:v>12099.2900390625</c:v>
                </c:pt>
                <c:pt idx="1047">
                  <c:v>12127.3046875</c:v>
                </c:pt>
                <c:pt idx="1048">
                  <c:v>12159.072265625</c:v>
                </c:pt>
                <c:pt idx="1049">
                  <c:v>12186.40234375</c:v>
                </c:pt>
                <c:pt idx="1050">
                  <c:v>12204.40625</c:v>
                </c:pt>
                <c:pt idx="1051">
                  <c:v>12226.96484375</c:v>
                </c:pt>
                <c:pt idx="1052">
                  <c:v>12238.4111328125</c:v>
                </c:pt>
                <c:pt idx="1053">
                  <c:v>12249.0302734375</c:v>
                </c:pt>
                <c:pt idx="1054">
                  <c:v>12253.12109375</c:v>
                </c:pt>
                <c:pt idx="1055">
                  <c:v>12253.29296875</c:v>
                </c:pt>
                <c:pt idx="1056">
                  <c:v>12228.611328125</c:v>
                </c:pt>
                <c:pt idx="1057">
                  <c:v>12240.4765625</c:v>
                </c:pt>
                <c:pt idx="1058">
                  <c:v>12244.4990234375</c:v>
                </c:pt>
                <c:pt idx="1059">
                  <c:v>12252.861328125</c:v>
                </c:pt>
                <c:pt idx="1060">
                  <c:v>12274.36328125</c:v>
                </c:pt>
                <c:pt idx="1061">
                  <c:v>12284.716796875</c:v>
                </c:pt>
                <c:pt idx="1062">
                  <c:v>12327.587890625</c:v>
                </c:pt>
                <c:pt idx="1063">
                  <c:v>12351.771484375</c:v>
                </c:pt>
                <c:pt idx="1064">
                  <c:v>12362.55078125</c:v>
                </c:pt>
                <c:pt idx="1065">
                  <c:v>12390.3564453125</c:v>
                </c:pt>
                <c:pt idx="1066">
                  <c:v>12412.984375</c:v>
                </c:pt>
                <c:pt idx="1067">
                  <c:v>12412.7021484375</c:v>
                </c:pt>
                <c:pt idx="1068">
                  <c:v>12449.6025390625</c:v>
                </c:pt>
                <c:pt idx="1069">
                  <c:v>12487.3359375</c:v>
                </c:pt>
                <c:pt idx="1070">
                  <c:v>12477.900390625</c:v>
                </c:pt>
                <c:pt idx="1071">
                  <c:v>12494.62109375</c:v>
                </c:pt>
                <c:pt idx="1072">
                  <c:v>12501.203125</c:v>
                </c:pt>
                <c:pt idx="1073">
                  <c:v>12534.5439453125</c:v>
                </c:pt>
                <c:pt idx="1074">
                  <c:v>12553.447265625</c:v>
                </c:pt>
                <c:pt idx="1075">
                  <c:v>12585.2685546875</c:v>
                </c:pt>
                <c:pt idx="1076">
                  <c:v>12611.302734375</c:v>
                </c:pt>
                <c:pt idx="1077">
                  <c:v>12620.484375</c:v>
                </c:pt>
                <c:pt idx="1078">
                  <c:v>12632.53125</c:v>
                </c:pt>
                <c:pt idx="1079">
                  <c:v>12618.5390625</c:v>
                </c:pt>
                <c:pt idx="1080">
                  <c:v>12637.1591796875</c:v>
                </c:pt>
                <c:pt idx="1081">
                  <c:v>12638.775390625</c:v>
                </c:pt>
                <c:pt idx="1082">
                  <c:v>12641.56640625</c:v>
                </c:pt>
                <c:pt idx="1083">
                  <c:v>12671.162109375</c:v>
                </c:pt>
                <c:pt idx="1084">
                  <c:v>12673.1279296875</c:v>
                </c:pt>
                <c:pt idx="1085">
                  <c:v>12691.6455078125</c:v>
                </c:pt>
                <c:pt idx="1086">
                  <c:v>12685.9501953125</c:v>
                </c:pt>
                <c:pt idx="1087">
                  <c:v>12676.9501953125</c:v>
                </c:pt>
                <c:pt idx="1088">
                  <c:v>12683.1865234375</c:v>
                </c:pt>
                <c:pt idx="1089">
                  <c:v>12659.0009765625</c:v>
                </c:pt>
                <c:pt idx="1090">
                  <c:v>12653.95703125</c:v>
                </c:pt>
                <c:pt idx="1091">
                  <c:v>12661.5244140625</c:v>
                </c:pt>
                <c:pt idx="1092">
                  <c:v>12659.20703125</c:v>
                </c:pt>
                <c:pt idx="1093">
                  <c:v>12699.298828125</c:v>
                </c:pt>
                <c:pt idx="1094">
                  <c:v>12719.2939453125</c:v>
                </c:pt>
                <c:pt idx="1095">
                  <c:v>12733.294921875</c:v>
                </c:pt>
                <c:pt idx="1096">
                  <c:v>12759.6611328125</c:v>
                </c:pt>
                <c:pt idx="1097">
                  <c:v>12767.48828125</c:v>
                </c:pt>
                <c:pt idx="1098">
                  <c:v>12800.4580078125</c:v>
                </c:pt>
                <c:pt idx="1099">
                  <c:v>12809.4873046875</c:v>
                </c:pt>
                <c:pt idx="1100">
                  <c:v>12820.8154296875</c:v>
                </c:pt>
                <c:pt idx="1101">
                  <c:v>12823.208984375</c:v>
                </c:pt>
                <c:pt idx="1102">
                  <c:v>12831.6767578125</c:v>
                </c:pt>
                <c:pt idx="1103">
                  <c:v>12859.18359375</c:v>
                </c:pt>
                <c:pt idx="1104">
                  <c:v>12899.00390625</c:v>
                </c:pt>
                <c:pt idx="1105">
                  <c:v>12940.9765625</c:v>
                </c:pt>
                <c:pt idx="1106">
                  <c:v>12981.1689453125</c:v>
                </c:pt>
                <c:pt idx="1107">
                  <c:v>13024.83203125</c:v>
                </c:pt>
                <c:pt idx="1108">
                  <c:v>13036.068359375</c:v>
                </c:pt>
                <c:pt idx="1109">
                  <c:v>13081.14453125</c:v>
                </c:pt>
                <c:pt idx="1110">
                  <c:v>13090.59765625</c:v>
                </c:pt>
                <c:pt idx="1111">
                  <c:v>13110.708984375</c:v>
                </c:pt>
                <c:pt idx="1112">
                  <c:v>13110.19921875</c:v>
                </c:pt>
                <c:pt idx="1113">
                  <c:v>13146.0595703125</c:v>
                </c:pt>
                <c:pt idx="1114">
                  <c:v>13155.546875</c:v>
                </c:pt>
                <c:pt idx="1115">
                  <c:v>13187.3818359375</c:v>
                </c:pt>
                <c:pt idx="1116">
                  <c:v>13203.970703125</c:v>
                </c:pt>
                <c:pt idx="1117">
                  <c:v>13200.494140625</c:v>
                </c:pt>
                <c:pt idx="1118">
                  <c:v>13172.5</c:v>
                </c:pt>
                <c:pt idx="1119">
                  <c:v>13188.080078125</c:v>
                </c:pt>
                <c:pt idx="1120">
                  <c:v>13160.767578125</c:v>
                </c:pt>
                <c:pt idx="1121">
                  <c:v>13162.822265625</c:v>
                </c:pt>
                <c:pt idx="1122">
                  <c:v>13166.8857421875</c:v>
                </c:pt>
                <c:pt idx="1123">
                  <c:v>13196.681640625</c:v>
                </c:pt>
                <c:pt idx="1124">
                  <c:v>13196.21484375</c:v>
                </c:pt>
                <c:pt idx="1125">
                  <c:v>13195.5986328125</c:v>
                </c:pt>
                <c:pt idx="1126">
                  <c:v>13220.0556640625</c:v>
                </c:pt>
                <c:pt idx="1127">
                  <c:v>13201.384765625</c:v>
                </c:pt>
                <c:pt idx="1128">
                  <c:v>13202.8388671875</c:v>
                </c:pt>
                <c:pt idx="1129">
                  <c:v>13179.7265625</c:v>
                </c:pt>
                <c:pt idx="1130">
                  <c:v>13152.626953125</c:v>
                </c:pt>
                <c:pt idx="1131">
                  <c:v>13147.69921875</c:v>
                </c:pt>
                <c:pt idx="1132">
                  <c:v>13147.3603515625</c:v>
                </c:pt>
                <c:pt idx="1133">
                  <c:v>13156.7470703125</c:v>
                </c:pt>
                <c:pt idx="1134">
                  <c:v>13143.763671875</c:v>
                </c:pt>
                <c:pt idx="1135">
                  <c:v>13119.9873046875</c:v>
                </c:pt>
                <c:pt idx="1136">
                  <c:v>13116.07421875</c:v>
                </c:pt>
                <c:pt idx="1137">
                  <c:v>13135.078125</c:v>
                </c:pt>
                <c:pt idx="1138">
                  <c:v>13159.98828125</c:v>
                </c:pt>
                <c:pt idx="1139">
                  <c:v>13200.46875</c:v>
                </c:pt>
                <c:pt idx="1140">
                  <c:v>13236.5927734375</c:v>
                </c:pt>
                <c:pt idx="1141">
                  <c:v>13256.8271484375</c:v>
                </c:pt>
                <c:pt idx="1142">
                  <c:v>13260.552734375</c:v>
                </c:pt>
                <c:pt idx="1143">
                  <c:v>13264.68359375</c:v>
                </c:pt>
                <c:pt idx="1144">
                  <c:v>13263.48046875</c:v>
                </c:pt>
                <c:pt idx="1145">
                  <c:v>13263.7333984375</c:v>
                </c:pt>
                <c:pt idx="1146">
                  <c:v>13274.755859375</c:v>
                </c:pt>
                <c:pt idx="1147">
                  <c:v>13173.3369140625</c:v>
                </c:pt>
                <c:pt idx="1148">
                  <c:v>13186.1708984375</c:v>
                </c:pt>
                <c:pt idx="1149">
                  <c:v>13205.654296875</c:v>
                </c:pt>
                <c:pt idx="1150">
                  <c:v>13195.5400390625</c:v>
                </c:pt>
                <c:pt idx="1151">
                  <c:v>13182.251953125</c:v>
                </c:pt>
                <c:pt idx="1152">
                  <c:v>13207.078125</c:v>
                </c:pt>
                <c:pt idx="1153">
                  <c:v>13211.154296875</c:v>
                </c:pt>
                <c:pt idx="1154">
                  <c:v>13247.4033203125</c:v>
                </c:pt>
                <c:pt idx="1155">
                  <c:v>13248.8515625</c:v>
                </c:pt>
                <c:pt idx="1156">
                  <c:v>13295.3251953125</c:v>
                </c:pt>
                <c:pt idx="1157">
                  <c:v>13316.1728515625</c:v>
                </c:pt>
                <c:pt idx="1158">
                  <c:v>13324.0537109375</c:v>
                </c:pt>
                <c:pt idx="1159">
                  <c:v>13300.6875</c:v>
                </c:pt>
                <c:pt idx="1160">
                  <c:v>13282.0283203125</c:v>
                </c:pt>
                <c:pt idx="1161">
                  <c:v>13261.16015625</c:v>
                </c:pt>
                <c:pt idx="1162">
                  <c:v>13269.36328125</c:v>
                </c:pt>
                <c:pt idx="1163">
                  <c:v>13284.18359375</c:v>
                </c:pt>
                <c:pt idx="1164">
                  <c:v>13290.224609375</c:v>
                </c:pt>
                <c:pt idx="1165">
                  <c:v>13308.0302734375</c:v>
                </c:pt>
                <c:pt idx="1166">
                  <c:v>13305.03515625</c:v>
                </c:pt>
                <c:pt idx="1167">
                  <c:v>13309.421875</c:v>
                </c:pt>
                <c:pt idx="1168">
                  <c:v>13316.3095703125</c:v>
                </c:pt>
                <c:pt idx="1169">
                  <c:v>13313.7080078125</c:v>
                </c:pt>
                <c:pt idx="1170">
                  <c:v>13300.662109375</c:v>
                </c:pt>
                <c:pt idx="1171">
                  <c:v>13303.3232421875</c:v>
                </c:pt>
                <c:pt idx="1172">
                  <c:v>13319.5400390625</c:v>
                </c:pt>
                <c:pt idx="1173">
                  <c:v>13316.8564453125</c:v>
                </c:pt>
                <c:pt idx="1174">
                  <c:v>13328.2470703125</c:v>
                </c:pt>
                <c:pt idx="1175">
                  <c:v>13340.0732421875</c:v>
                </c:pt>
                <c:pt idx="1176">
                  <c:v>13344.54296875</c:v>
                </c:pt>
                <c:pt idx="1177">
                  <c:v>13390.033203125</c:v>
                </c:pt>
                <c:pt idx="1178">
                  <c:v>13411.947265625</c:v>
                </c:pt>
                <c:pt idx="1179">
                  <c:v>13439.3828125</c:v>
                </c:pt>
                <c:pt idx="1180">
                  <c:v>13465.9052734375</c:v>
                </c:pt>
                <c:pt idx="1181">
                  <c:v>13485.787109375</c:v>
                </c:pt>
                <c:pt idx="1182">
                  <c:v>13484.328125</c:v>
                </c:pt>
                <c:pt idx="1183">
                  <c:v>13505.375</c:v>
                </c:pt>
                <c:pt idx="1184">
                  <c:v>13516.0498046875</c:v>
                </c:pt>
                <c:pt idx="1185">
                  <c:v>13547.2861328125</c:v>
                </c:pt>
                <c:pt idx="1186">
                  <c:v>13541.86328125</c:v>
                </c:pt>
                <c:pt idx="1187">
                  <c:v>13563.3896484375</c:v>
                </c:pt>
                <c:pt idx="1188">
                  <c:v>13560.5244140625</c:v>
                </c:pt>
                <c:pt idx="1189">
                  <c:v>13571.6962890625</c:v>
                </c:pt>
                <c:pt idx="1190">
                  <c:v>13556.0458984375</c:v>
                </c:pt>
                <c:pt idx="1191">
                  <c:v>13553.748046875</c:v>
                </c:pt>
                <c:pt idx="1192">
                  <c:v>13551.935546875</c:v>
                </c:pt>
                <c:pt idx="1193">
                  <c:v>13579.1357421875</c:v>
                </c:pt>
                <c:pt idx="1194">
                  <c:v>13596.884765625</c:v>
                </c:pt>
                <c:pt idx="1195">
                  <c:v>13623.458984375</c:v>
                </c:pt>
                <c:pt idx="1196">
                  <c:v>13646.33984375</c:v>
                </c:pt>
                <c:pt idx="1197">
                  <c:v>13615.9755859375</c:v>
                </c:pt>
                <c:pt idx="1198">
                  <c:v>13596.5263671875</c:v>
                </c:pt>
                <c:pt idx="1199">
                  <c:v>13544.0390625</c:v>
                </c:pt>
                <c:pt idx="1200">
                  <c:v>13496.8486328125</c:v>
                </c:pt>
                <c:pt idx="1201">
                  <c:v>13471.4443359375</c:v>
                </c:pt>
                <c:pt idx="1202">
                  <c:v>13473.904296875</c:v>
                </c:pt>
                <c:pt idx="1203">
                  <c:v>13468.9013671875</c:v>
                </c:pt>
                <c:pt idx="1204">
                  <c:v>13456.119140625</c:v>
                </c:pt>
                <c:pt idx="1205">
                  <c:v>13444.623046875</c:v>
                </c:pt>
                <c:pt idx="1206">
                  <c:v>13428.177734375</c:v>
                </c:pt>
                <c:pt idx="1207">
                  <c:v>13418.47265625</c:v>
                </c:pt>
                <c:pt idx="1208">
                  <c:v>13410.853515625</c:v>
                </c:pt>
                <c:pt idx="1209">
                  <c:v>13435.2138671875</c:v>
                </c:pt>
                <c:pt idx="1210">
                  <c:v>13409.865234375</c:v>
                </c:pt>
                <c:pt idx="1211">
                  <c:v>13431.3486328125</c:v>
                </c:pt>
                <c:pt idx="1212">
                  <c:v>13451.6103515625</c:v>
                </c:pt>
                <c:pt idx="1213">
                  <c:v>13443.083984375</c:v>
                </c:pt>
                <c:pt idx="1214">
                  <c:v>13433.8876953125</c:v>
                </c:pt>
                <c:pt idx="1215">
                  <c:v>13457.92578125</c:v>
                </c:pt>
                <c:pt idx="1216">
                  <c:v>13465.5732421875</c:v>
                </c:pt>
                <c:pt idx="1217">
                  <c:v>13442.2119140625</c:v>
                </c:pt>
                <c:pt idx="1218">
                  <c:v>13426.0341796875</c:v>
                </c:pt>
                <c:pt idx="1219">
                  <c:v>13429.5947265625</c:v>
                </c:pt>
                <c:pt idx="1220">
                  <c:v>13421.9208984375</c:v>
                </c:pt>
                <c:pt idx="1221">
                  <c:v>13433.5048828125</c:v>
                </c:pt>
                <c:pt idx="1222">
                  <c:v>13437.552734375</c:v>
                </c:pt>
                <c:pt idx="1223">
                  <c:v>13453.26953125</c:v>
                </c:pt>
                <c:pt idx="1224">
                  <c:v>13465.29296875</c:v>
                </c:pt>
                <c:pt idx="1225">
                  <c:v>13462.708984375</c:v>
                </c:pt>
                <c:pt idx="1226">
                  <c:v>13497.916015625</c:v>
                </c:pt>
                <c:pt idx="1227">
                  <c:v>13514.5732421875</c:v>
                </c:pt>
                <c:pt idx="1228">
                  <c:v>13514.880859375</c:v>
                </c:pt>
                <c:pt idx="1229">
                  <c:v>13510.59375</c:v>
                </c:pt>
                <c:pt idx="1230">
                  <c:v>13525.9345703125</c:v>
                </c:pt>
                <c:pt idx="1231">
                  <c:v>13514.087890625</c:v>
                </c:pt>
                <c:pt idx="1232">
                  <c:v>13555.4267578125</c:v>
                </c:pt>
                <c:pt idx="1233">
                  <c:v>13593.6396484375</c:v>
                </c:pt>
                <c:pt idx="1234">
                  <c:v>13644.517578125</c:v>
                </c:pt>
                <c:pt idx="1235">
                  <c:v>13659.349609375</c:v>
                </c:pt>
                <c:pt idx="1236">
                  <c:v>13657.919921875</c:v>
                </c:pt>
                <c:pt idx="1237">
                  <c:v>13667.3125</c:v>
                </c:pt>
                <c:pt idx="1238">
                  <c:v>13662.927734375</c:v>
                </c:pt>
                <c:pt idx="1239">
                  <c:v>13674.1689453125</c:v>
                </c:pt>
                <c:pt idx="1240">
                  <c:v>13683.142578125</c:v>
                </c:pt>
                <c:pt idx="1241">
                  <c:v>13686.3134765625</c:v>
                </c:pt>
                <c:pt idx="1242">
                  <c:v>13669.6689453125</c:v>
                </c:pt>
                <c:pt idx="1243">
                  <c:v>13673.576171875</c:v>
                </c:pt>
                <c:pt idx="1244">
                  <c:v>13690.2802734375</c:v>
                </c:pt>
                <c:pt idx="1245">
                  <c:v>13682.1494140625</c:v>
                </c:pt>
                <c:pt idx="1246">
                  <c:v>13685.1201171875</c:v>
                </c:pt>
                <c:pt idx="1247">
                  <c:v>13673.81640625</c:v>
                </c:pt>
                <c:pt idx="1248">
                  <c:v>13711.6201171875</c:v>
                </c:pt>
                <c:pt idx="1249">
                  <c:v>13706.197265625</c:v>
                </c:pt>
                <c:pt idx="1250">
                  <c:v>13716.353515625</c:v>
                </c:pt>
                <c:pt idx="1251">
                  <c:v>13694.775390625</c:v>
                </c:pt>
                <c:pt idx="1252">
                  <c:v>13695.111328125</c:v>
                </c:pt>
                <c:pt idx="1253">
                  <c:v>13718.5087890625</c:v>
                </c:pt>
                <c:pt idx="1254">
                  <c:v>13738.4296875</c:v>
                </c:pt>
                <c:pt idx="1255">
                  <c:v>13755.125</c:v>
                </c:pt>
                <c:pt idx="1256">
                  <c:v>13789.3486328125</c:v>
                </c:pt>
                <c:pt idx="1257">
                  <c:v>13800.205078125</c:v>
                </c:pt>
                <c:pt idx="1258">
                  <c:v>13839.595703125</c:v>
                </c:pt>
                <c:pt idx="1259">
                  <c:v>13879.6201171875</c:v>
                </c:pt>
                <c:pt idx="1260">
                  <c:v>13936.146484375</c:v>
                </c:pt>
                <c:pt idx="1261">
                  <c:v>13926.61328125</c:v>
                </c:pt>
                <c:pt idx="1262">
                  <c:v>13902.9619140625</c:v>
                </c:pt>
                <c:pt idx="1263">
                  <c:v>13865.115234375</c:v>
                </c:pt>
                <c:pt idx="1264">
                  <c:v>13838.025390625</c:v>
                </c:pt>
                <c:pt idx="1265">
                  <c:v>13795.8642578125</c:v>
                </c:pt>
                <c:pt idx="1266">
                  <c:v>13780.8037109375</c:v>
                </c:pt>
                <c:pt idx="1267">
                  <c:v>13767.650390625</c:v>
                </c:pt>
                <c:pt idx="1268">
                  <c:v>13766.98046875</c:v>
                </c:pt>
                <c:pt idx="1269">
                  <c:v>13781.8974609375</c:v>
                </c:pt>
                <c:pt idx="1270">
                  <c:v>13797.0810546875</c:v>
                </c:pt>
                <c:pt idx="1271">
                  <c:v>13776.49609375</c:v>
                </c:pt>
                <c:pt idx="1272">
                  <c:v>13802.517578125</c:v>
                </c:pt>
                <c:pt idx="1273">
                  <c:v>13811.765625</c:v>
                </c:pt>
                <c:pt idx="1274">
                  <c:v>13839.328125</c:v>
                </c:pt>
                <c:pt idx="1275">
                  <c:v>13854.78515625</c:v>
                </c:pt>
                <c:pt idx="1276">
                  <c:v>13873.640625</c:v>
                </c:pt>
                <c:pt idx="1277">
                  <c:v>13888.505859375</c:v>
                </c:pt>
                <c:pt idx="1278">
                  <c:v>13904.03125</c:v>
                </c:pt>
                <c:pt idx="1279">
                  <c:v>13908.7490234375</c:v>
                </c:pt>
                <c:pt idx="1280">
                  <c:v>13925.98828125</c:v>
                </c:pt>
                <c:pt idx="1281">
                  <c:v>13931.4765625</c:v>
                </c:pt>
                <c:pt idx="1282">
                  <c:v>13892.3828125</c:v>
                </c:pt>
                <c:pt idx="1283">
                  <c:v>13861.181640625</c:v>
                </c:pt>
                <c:pt idx="1284">
                  <c:v>13839.916015625</c:v>
                </c:pt>
                <c:pt idx="1285">
                  <c:v>13876.8583984375</c:v>
                </c:pt>
                <c:pt idx="1286">
                  <c:v>13917.5244140625</c:v>
                </c:pt>
                <c:pt idx="1287">
                  <c:v>13913.9091796875</c:v>
                </c:pt>
                <c:pt idx="1288">
                  <c:v>13921.232421875</c:v>
                </c:pt>
                <c:pt idx="1289">
                  <c:v>13929.18359375</c:v>
                </c:pt>
                <c:pt idx="1290">
                  <c:v>13919.7587890625</c:v>
                </c:pt>
                <c:pt idx="1291">
                  <c:v>13891.9765625</c:v>
                </c:pt>
                <c:pt idx="1292">
                  <c:v>13879.6689453125</c:v>
                </c:pt>
                <c:pt idx="1293">
                  <c:v>13881.224609375</c:v>
                </c:pt>
                <c:pt idx="1294">
                  <c:v>13893.990234375</c:v>
                </c:pt>
                <c:pt idx="1295">
                  <c:v>13898.0546875</c:v>
                </c:pt>
                <c:pt idx="1296">
                  <c:v>13895.0693359375</c:v>
                </c:pt>
                <c:pt idx="1297">
                  <c:v>13872.9990234375</c:v>
                </c:pt>
                <c:pt idx="1298">
                  <c:v>13879.6611328125</c:v>
                </c:pt>
                <c:pt idx="1299">
                  <c:v>13887.341796875</c:v>
                </c:pt>
                <c:pt idx="1300">
                  <c:v>13888.7421875</c:v>
                </c:pt>
                <c:pt idx="1301">
                  <c:v>13897.841796875</c:v>
                </c:pt>
                <c:pt idx="1302">
                  <c:v>13894.9384765625</c:v>
                </c:pt>
                <c:pt idx="1303">
                  <c:v>13963.25</c:v>
                </c:pt>
                <c:pt idx="1304">
                  <c:v>13971.07421875</c:v>
                </c:pt>
                <c:pt idx="1305">
                  <c:v>14026.685546875</c:v>
                </c:pt>
                <c:pt idx="1306">
                  <c:v>14060.421875</c:v>
                </c:pt>
                <c:pt idx="1307">
                  <c:v>14082.1455078125</c:v>
                </c:pt>
                <c:pt idx="1308">
                  <c:v>14118.4775390625</c:v>
                </c:pt>
                <c:pt idx="1309">
                  <c:v>14191.087890625</c:v>
                </c:pt>
                <c:pt idx="1310">
                  <c:v>14236.6826171875</c:v>
                </c:pt>
                <c:pt idx="1311">
                  <c:v>14251.681640625</c:v>
                </c:pt>
                <c:pt idx="1312">
                  <c:v>14273.57421875</c:v>
                </c:pt>
                <c:pt idx="1313">
                  <c:v>14312.404296875</c:v>
                </c:pt>
                <c:pt idx="1314">
                  <c:v>14425.265625</c:v>
                </c:pt>
                <c:pt idx="1315">
                  <c:v>14437.263671875</c:v>
                </c:pt>
                <c:pt idx="1316">
                  <c:v>14471.9873046875</c:v>
                </c:pt>
                <c:pt idx="1317">
                  <c:v>14475.8896484375</c:v>
                </c:pt>
                <c:pt idx="1318">
                  <c:v>14474.189453125</c:v>
                </c:pt>
                <c:pt idx="1319">
                  <c:v>14498.3349609375</c:v>
                </c:pt>
                <c:pt idx="1320">
                  <c:v>14530.4755859375</c:v>
                </c:pt>
                <c:pt idx="1321">
                  <c:v>14510.9541015625</c:v>
                </c:pt>
                <c:pt idx="1322">
                  <c:v>14484.265625</c:v>
                </c:pt>
                <c:pt idx="1323">
                  <c:v>14507.5986328125</c:v>
                </c:pt>
                <c:pt idx="1324">
                  <c:v>14542.7041015625</c:v>
                </c:pt>
                <c:pt idx="1325">
                  <c:v>14600.564453125</c:v>
                </c:pt>
                <c:pt idx="1326">
                  <c:v>14606.91796875</c:v>
                </c:pt>
                <c:pt idx="1327">
                  <c:v>14590.0205078125</c:v>
                </c:pt>
                <c:pt idx="1328">
                  <c:v>14537.4921875</c:v>
                </c:pt>
                <c:pt idx="1329">
                  <c:v>14496.8291015625</c:v>
                </c:pt>
                <c:pt idx="1330">
                  <c:v>14442.82421875</c:v>
                </c:pt>
                <c:pt idx="1331">
                  <c:v>14437.7431640625</c:v>
                </c:pt>
                <c:pt idx="1332">
                  <c:v>14432.3671875</c:v>
                </c:pt>
                <c:pt idx="1333">
                  <c:v>14413.365234375</c:v>
                </c:pt>
                <c:pt idx="1334">
                  <c:v>14419.9453125</c:v>
                </c:pt>
                <c:pt idx="1335">
                  <c:v>14418.05078125</c:v>
                </c:pt>
                <c:pt idx="1336">
                  <c:v>14452.65234375</c:v>
                </c:pt>
                <c:pt idx="1337">
                  <c:v>14445.11328125</c:v>
                </c:pt>
                <c:pt idx="1338">
                  <c:v>14408.142578125</c:v>
                </c:pt>
                <c:pt idx="1339">
                  <c:v>14333.23828125</c:v>
                </c:pt>
                <c:pt idx="1340">
                  <c:v>14290.931640625</c:v>
                </c:pt>
                <c:pt idx="1341">
                  <c:v>14275.2822265625</c:v>
                </c:pt>
                <c:pt idx="1342">
                  <c:v>14298.5859375</c:v>
                </c:pt>
                <c:pt idx="1343">
                  <c:v>14318.3310546875</c:v>
                </c:pt>
                <c:pt idx="1344">
                  <c:v>14345.2607421875</c:v>
                </c:pt>
                <c:pt idx="1345">
                  <c:v>14397.41796875</c:v>
                </c:pt>
                <c:pt idx="1346">
                  <c:v>14422.298828125</c:v>
                </c:pt>
                <c:pt idx="1347">
                  <c:v>14436.783203125</c:v>
                </c:pt>
                <c:pt idx="1348">
                  <c:v>14421.3623046875</c:v>
                </c:pt>
                <c:pt idx="1349">
                  <c:v>14419.6865234375</c:v>
                </c:pt>
                <c:pt idx="1350">
                  <c:v>14403.2841796875</c:v>
                </c:pt>
                <c:pt idx="1351">
                  <c:v>14401.556640625</c:v>
                </c:pt>
                <c:pt idx="1352">
                  <c:v>14381.453125</c:v>
                </c:pt>
                <c:pt idx="1353">
                  <c:v>14372.6689453125</c:v>
                </c:pt>
                <c:pt idx="1354">
                  <c:v>14362.5859375</c:v>
                </c:pt>
                <c:pt idx="1355">
                  <c:v>14341.2451171875</c:v>
                </c:pt>
                <c:pt idx="1356">
                  <c:v>14359.0673828125</c:v>
                </c:pt>
                <c:pt idx="1357">
                  <c:v>14346.6474609375</c:v>
                </c:pt>
                <c:pt idx="1358">
                  <c:v>14338.6220703125</c:v>
                </c:pt>
                <c:pt idx="1359">
                  <c:v>14301.287109375</c:v>
                </c:pt>
                <c:pt idx="1360">
                  <c:v>14278.59765625</c:v>
                </c:pt>
                <c:pt idx="1361">
                  <c:v>14281.650390625</c:v>
                </c:pt>
                <c:pt idx="1362">
                  <c:v>14244.5537109375</c:v>
                </c:pt>
                <c:pt idx="1363">
                  <c:v>14204.4580078125</c:v>
                </c:pt>
                <c:pt idx="1364">
                  <c:v>14190.173828125</c:v>
                </c:pt>
                <c:pt idx="1365">
                  <c:v>14149.927734375</c:v>
                </c:pt>
                <c:pt idx="1366">
                  <c:v>14167.1005859375</c:v>
                </c:pt>
                <c:pt idx="1367">
                  <c:v>14155.3154296875</c:v>
                </c:pt>
                <c:pt idx="1368">
                  <c:v>14120.83203125</c:v>
                </c:pt>
                <c:pt idx="1369">
                  <c:v>14089.291015625</c:v>
                </c:pt>
                <c:pt idx="1370">
                  <c:v>14082.15234375</c:v>
                </c:pt>
                <c:pt idx="1371">
                  <c:v>14077.9169921875</c:v>
                </c:pt>
                <c:pt idx="1372">
                  <c:v>14085.17578125</c:v>
                </c:pt>
                <c:pt idx="1373">
                  <c:v>14087.1015625</c:v>
                </c:pt>
                <c:pt idx="1374">
                  <c:v>14092.345703125</c:v>
                </c:pt>
                <c:pt idx="1375">
                  <c:v>14088.28515625</c:v>
                </c:pt>
                <c:pt idx="1376">
                  <c:v>14100.18359375</c:v>
                </c:pt>
                <c:pt idx="1377">
                  <c:v>14102.341796875</c:v>
                </c:pt>
                <c:pt idx="1378">
                  <c:v>14128.009765625</c:v>
                </c:pt>
                <c:pt idx="1379">
                  <c:v>14159.818359375</c:v>
                </c:pt>
                <c:pt idx="1380">
                  <c:v>14163.1845703125</c:v>
                </c:pt>
                <c:pt idx="1381">
                  <c:v>14154.84375</c:v>
                </c:pt>
                <c:pt idx="1382">
                  <c:v>14161.46484375</c:v>
                </c:pt>
                <c:pt idx="1383">
                  <c:v>14190.67578125</c:v>
                </c:pt>
                <c:pt idx="1384">
                  <c:v>14243.123046875</c:v>
                </c:pt>
                <c:pt idx="1385">
                  <c:v>14250.86328125</c:v>
                </c:pt>
                <c:pt idx="1386">
                  <c:v>14267.623046875</c:v>
                </c:pt>
                <c:pt idx="1387">
                  <c:v>14256.220703125</c:v>
                </c:pt>
                <c:pt idx="1388">
                  <c:v>14221.2734375</c:v>
                </c:pt>
                <c:pt idx="1389">
                  <c:v>14223.44921875</c:v>
                </c:pt>
                <c:pt idx="1390">
                  <c:v>14215.34375</c:v>
                </c:pt>
                <c:pt idx="1391">
                  <c:v>14225.6083984375</c:v>
                </c:pt>
                <c:pt idx="1392">
                  <c:v>14213.0673828125</c:v>
                </c:pt>
                <c:pt idx="1393">
                  <c:v>14250.1494140625</c:v>
                </c:pt>
                <c:pt idx="1394">
                  <c:v>14257.41015625</c:v>
                </c:pt>
                <c:pt idx="1395">
                  <c:v>14268.380859375</c:v>
                </c:pt>
                <c:pt idx="1396">
                  <c:v>14261.3291015625</c:v>
                </c:pt>
                <c:pt idx="1397">
                  <c:v>14233.64453125</c:v>
                </c:pt>
                <c:pt idx="1398">
                  <c:v>14248.662109375</c:v>
                </c:pt>
                <c:pt idx="1399">
                  <c:v>14285.4384765625</c:v>
                </c:pt>
                <c:pt idx="1400">
                  <c:v>14278.0400390625</c:v>
                </c:pt>
                <c:pt idx="1401">
                  <c:v>14301.1064453125</c:v>
                </c:pt>
                <c:pt idx="1402">
                  <c:v>14310.556640625</c:v>
                </c:pt>
                <c:pt idx="1403">
                  <c:v>14322.5654296875</c:v>
                </c:pt>
                <c:pt idx="1404">
                  <c:v>14359.2314453125</c:v>
                </c:pt>
                <c:pt idx="1405">
                  <c:v>14388.9033203125</c:v>
                </c:pt>
                <c:pt idx="1406">
                  <c:v>14415.7783203125</c:v>
                </c:pt>
                <c:pt idx="1407">
                  <c:v>14406.7109375</c:v>
                </c:pt>
                <c:pt idx="1408">
                  <c:v>14405.90234375</c:v>
                </c:pt>
                <c:pt idx="1409">
                  <c:v>14416.025390625</c:v>
                </c:pt>
                <c:pt idx="1410">
                  <c:v>14417.4453125</c:v>
                </c:pt>
                <c:pt idx="1411">
                  <c:v>14406.54296875</c:v>
                </c:pt>
                <c:pt idx="1412">
                  <c:v>14407.673828125</c:v>
                </c:pt>
                <c:pt idx="1413">
                  <c:v>14425.9990234375</c:v>
                </c:pt>
                <c:pt idx="1414">
                  <c:v>14455.0537109375</c:v>
                </c:pt>
                <c:pt idx="1415">
                  <c:v>14469.158203125</c:v>
                </c:pt>
                <c:pt idx="1416">
                  <c:v>14513.1923828125</c:v>
                </c:pt>
                <c:pt idx="1417">
                  <c:v>14521.751953125</c:v>
                </c:pt>
                <c:pt idx="1418">
                  <c:v>14534.966796875</c:v>
                </c:pt>
                <c:pt idx="1419">
                  <c:v>14518.3056640625</c:v>
                </c:pt>
                <c:pt idx="1420">
                  <c:v>14546.193359375</c:v>
                </c:pt>
                <c:pt idx="1421">
                  <c:v>14548.7998046875</c:v>
                </c:pt>
                <c:pt idx="1422">
                  <c:v>14558.36328125</c:v>
                </c:pt>
                <c:pt idx="1423">
                  <c:v>14535.00390625</c:v>
                </c:pt>
                <c:pt idx="1424">
                  <c:v>14509.90625</c:v>
                </c:pt>
                <c:pt idx="1425">
                  <c:v>14527.212890625</c:v>
                </c:pt>
                <c:pt idx="1426">
                  <c:v>14538.59765625</c:v>
                </c:pt>
                <c:pt idx="1427">
                  <c:v>14595.306640625</c:v>
                </c:pt>
                <c:pt idx="1428">
                  <c:v>14557.8662109375</c:v>
                </c:pt>
                <c:pt idx="1429">
                  <c:v>14520.4658203125</c:v>
                </c:pt>
                <c:pt idx="1430">
                  <c:v>14509.2333984375</c:v>
                </c:pt>
                <c:pt idx="1431">
                  <c:v>14483.2333984375</c:v>
                </c:pt>
                <c:pt idx="1432">
                  <c:v>14486.78515625</c:v>
                </c:pt>
                <c:pt idx="1433">
                  <c:v>14500.8798828125</c:v>
                </c:pt>
                <c:pt idx="1434">
                  <c:v>14504.552734375</c:v>
                </c:pt>
                <c:pt idx="1435">
                  <c:v>14515.591796875</c:v>
                </c:pt>
                <c:pt idx="1436">
                  <c:v>14536.068359375</c:v>
                </c:pt>
                <c:pt idx="1437">
                  <c:v>14526.1259765625</c:v>
                </c:pt>
                <c:pt idx="1438">
                  <c:v>14523.73828125</c:v>
                </c:pt>
                <c:pt idx="1439">
                  <c:v>14505.67578125</c:v>
                </c:pt>
                <c:pt idx="1440">
                  <c:v>14504.576171875</c:v>
                </c:pt>
                <c:pt idx="1441">
                  <c:v>14514.38671875</c:v>
                </c:pt>
                <c:pt idx="1442">
                  <c:v>14487.603515625</c:v>
                </c:pt>
                <c:pt idx="1443">
                  <c:v>14533.59375</c:v>
                </c:pt>
                <c:pt idx="1444">
                  <c:v>14578.5185546875</c:v>
                </c:pt>
                <c:pt idx="1445">
                  <c:v>14615.1708984375</c:v>
                </c:pt>
                <c:pt idx="1446">
                  <c:v>14648.13671875</c:v>
                </c:pt>
                <c:pt idx="1447">
                  <c:v>14629.931640625</c:v>
                </c:pt>
                <c:pt idx="1448">
                  <c:v>14606.5078125</c:v>
                </c:pt>
                <c:pt idx="1449">
                  <c:v>14618.1337890625</c:v>
                </c:pt>
                <c:pt idx="1450">
                  <c:v>14614.0703125</c:v>
                </c:pt>
                <c:pt idx="1451">
                  <c:v>14588.6796875</c:v>
                </c:pt>
                <c:pt idx="1452">
                  <c:v>14604.7529296875</c:v>
                </c:pt>
                <c:pt idx="1453">
                  <c:v>14662.255859375</c:v>
                </c:pt>
                <c:pt idx="1454">
                  <c:v>14684.72265625</c:v>
                </c:pt>
                <c:pt idx="1455">
                  <c:v>14668.830078125</c:v>
                </c:pt>
                <c:pt idx="1456">
                  <c:v>14651.4716796875</c:v>
                </c:pt>
                <c:pt idx="1457">
                  <c:v>14621.900390625</c:v>
                </c:pt>
                <c:pt idx="1458">
                  <c:v>14600.736328125</c:v>
                </c:pt>
                <c:pt idx="1459">
                  <c:v>14583.4521484375</c:v>
                </c:pt>
                <c:pt idx="1460">
                  <c:v>14608.72265625</c:v>
                </c:pt>
                <c:pt idx="1461">
                  <c:v>14600.5439453125</c:v>
                </c:pt>
                <c:pt idx="1462">
                  <c:v>14614.021484375</c:v>
                </c:pt>
                <c:pt idx="1463">
                  <c:v>14640.318359375</c:v>
                </c:pt>
                <c:pt idx="1464">
                  <c:v>14680.2431640625</c:v>
                </c:pt>
                <c:pt idx="1465">
                  <c:v>14700.6328125</c:v>
                </c:pt>
                <c:pt idx="1466">
                  <c:v>14712.7568359375</c:v>
                </c:pt>
                <c:pt idx="1467">
                  <c:v>14727.3583984375</c:v>
                </c:pt>
                <c:pt idx="1468">
                  <c:v>14745.712890625</c:v>
                </c:pt>
                <c:pt idx="1469">
                  <c:v>14773.3828125</c:v>
                </c:pt>
                <c:pt idx="1470">
                  <c:v>14819.869140625</c:v>
                </c:pt>
                <c:pt idx="1471">
                  <c:v>14830.8232421875</c:v>
                </c:pt>
                <c:pt idx="1472">
                  <c:v>14863.0107421875</c:v>
                </c:pt>
                <c:pt idx="1473">
                  <c:v>14906.4541015625</c:v>
                </c:pt>
                <c:pt idx="1474">
                  <c:v>14939.5810546875</c:v>
                </c:pt>
                <c:pt idx="1475">
                  <c:v>14963.076171875</c:v>
                </c:pt>
                <c:pt idx="1476">
                  <c:v>14980.11328125</c:v>
                </c:pt>
                <c:pt idx="1477">
                  <c:v>14998.43359375</c:v>
                </c:pt>
                <c:pt idx="1478">
                  <c:v>15006.62890625</c:v>
                </c:pt>
                <c:pt idx="1479">
                  <c:v>15040.84765625</c:v>
                </c:pt>
                <c:pt idx="1480">
                  <c:v>15040.767578125</c:v>
                </c:pt>
                <c:pt idx="1481">
                  <c:v>15066.1494140625</c:v>
                </c:pt>
                <c:pt idx="1482">
                  <c:v>15085.5634765625</c:v>
                </c:pt>
                <c:pt idx="1483">
                  <c:v>15103.7607421875</c:v>
                </c:pt>
                <c:pt idx="1484">
                  <c:v>15145.9990234375</c:v>
                </c:pt>
                <c:pt idx="1485">
                  <c:v>15165.98046875</c:v>
                </c:pt>
                <c:pt idx="1486">
                  <c:v>15162.4541015625</c:v>
                </c:pt>
                <c:pt idx="1487">
                  <c:v>15171.552734375</c:v>
                </c:pt>
                <c:pt idx="1488">
                  <c:v>15178.4716796875</c:v>
                </c:pt>
                <c:pt idx="1489">
                  <c:v>15218.8271484375</c:v>
                </c:pt>
                <c:pt idx="1490">
                  <c:v>15232.123046875</c:v>
                </c:pt>
                <c:pt idx="1491">
                  <c:v>15244.7802734375</c:v>
                </c:pt>
                <c:pt idx="1492">
                  <c:v>15307.9658203125</c:v>
                </c:pt>
                <c:pt idx="1493">
                  <c:v>15357.361328125</c:v>
                </c:pt>
                <c:pt idx="1494">
                  <c:v>15412.9814453125</c:v>
                </c:pt>
                <c:pt idx="1495">
                  <c:v>15511.3203125</c:v>
                </c:pt>
                <c:pt idx="1496">
                  <c:v>15531.203125</c:v>
                </c:pt>
                <c:pt idx="1497">
                  <c:v>15531.001953125</c:v>
                </c:pt>
                <c:pt idx="1498">
                  <c:v>15487.0400390625</c:v>
                </c:pt>
                <c:pt idx="1499">
                  <c:v>15443.943359375</c:v>
                </c:pt>
                <c:pt idx="1500">
                  <c:v>15449.34375</c:v>
                </c:pt>
                <c:pt idx="1501">
                  <c:v>15435.1240234375</c:v>
                </c:pt>
                <c:pt idx="1502">
                  <c:v>15449.7021484375</c:v>
                </c:pt>
                <c:pt idx="1503">
                  <c:v>15425.208984375</c:v>
                </c:pt>
                <c:pt idx="1504">
                  <c:v>15469.51171875</c:v>
                </c:pt>
                <c:pt idx="1505">
                  <c:v>15501.765625</c:v>
                </c:pt>
                <c:pt idx="1506">
                  <c:v>15491.5068359375</c:v>
                </c:pt>
                <c:pt idx="1507">
                  <c:v>15506.4013671875</c:v>
                </c:pt>
                <c:pt idx="1508">
                  <c:v>15532.291015625</c:v>
                </c:pt>
                <c:pt idx="1509">
                  <c:v>15553.1142578125</c:v>
                </c:pt>
                <c:pt idx="1510">
                  <c:v>15594.31640625</c:v>
                </c:pt>
                <c:pt idx="1511">
                  <c:v>15676.013671875</c:v>
                </c:pt>
                <c:pt idx="1512">
                  <c:v>15707.849609375</c:v>
                </c:pt>
                <c:pt idx="1513">
                  <c:v>15791.951171875</c:v>
                </c:pt>
                <c:pt idx="1514">
                  <c:v>15828.7685546875</c:v>
                </c:pt>
                <c:pt idx="1515">
                  <c:v>15849.96484375</c:v>
                </c:pt>
                <c:pt idx="1516">
                  <c:v>15910.6640625</c:v>
                </c:pt>
                <c:pt idx="1517">
                  <c:v>15905.2685546875</c:v>
                </c:pt>
                <c:pt idx="1518">
                  <c:v>15878.8359375</c:v>
                </c:pt>
                <c:pt idx="1519">
                  <c:v>15958.2919921875</c:v>
                </c:pt>
                <c:pt idx="1520">
                  <c:v>16025.0986328125</c:v>
                </c:pt>
                <c:pt idx="1521">
                  <c:v>15987.8486328125</c:v>
                </c:pt>
                <c:pt idx="1522">
                  <c:v>15912.728515625</c:v>
                </c:pt>
                <c:pt idx="1523">
                  <c:v>15913.9736328125</c:v>
                </c:pt>
                <c:pt idx="1524">
                  <c:v>15994.7392578125</c:v>
                </c:pt>
                <c:pt idx="1525">
                  <c:v>16037.943359375</c:v>
                </c:pt>
                <c:pt idx="1526">
                  <c:v>16003.947265625</c:v>
                </c:pt>
                <c:pt idx="1527">
                  <c:v>15941.99609375</c:v>
                </c:pt>
                <c:pt idx="1528">
                  <c:v>15928.7109375</c:v>
                </c:pt>
                <c:pt idx="1529">
                  <c:v>15985.203125</c:v>
                </c:pt>
                <c:pt idx="1530">
                  <c:v>15998.677734375</c:v>
                </c:pt>
                <c:pt idx="1531">
                  <c:v>15969.501953125</c:v>
                </c:pt>
                <c:pt idx="1532">
                  <c:v>15996.9375</c:v>
                </c:pt>
                <c:pt idx="1533">
                  <c:v>16016.2666015625</c:v>
                </c:pt>
                <c:pt idx="1534">
                  <c:v>16078.9501953125</c:v>
                </c:pt>
                <c:pt idx="1535">
                  <c:v>16094.529296875</c:v>
                </c:pt>
                <c:pt idx="1536">
                  <c:v>16079.599609375</c:v>
                </c:pt>
                <c:pt idx="1537">
                  <c:v>16097.2763671875</c:v>
                </c:pt>
                <c:pt idx="1538">
                  <c:v>16134.4150390625</c:v>
                </c:pt>
                <c:pt idx="1539">
                  <c:v>16141.1337890625</c:v>
                </c:pt>
                <c:pt idx="1540">
                  <c:v>16162.234375</c:v>
                </c:pt>
                <c:pt idx="1541">
                  <c:v>16140.7509765625</c:v>
                </c:pt>
                <c:pt idx="1542">
                  <c:v>16168.4658203125</c:v>
                </c:pt>
                <c:pt idx="1543">
                  <c:v>16178.78515625</c:v>
                </c:pt>
                <c:pt idx="1544">
                  <c:v>16213.8310546875</c:v>
                </c:pt>
                <c:pt idx="1545">
                  <c:v>16217.365234375</c:v>
                </c:pt>
                <c:pt idx="1546">
                  <c:v>16189.8828125</c:v>
                </c:pt>
                <c:pt idx="1547">
                  <c:v>16188.046875</c:v>
                </c:pt>
                <c:pt idx="1548">
                  <c:v>16191.509765625</c:v>
                </c:pt>
                <c:pt idx="1549">
                  <c:v>16168.4755859375</c:v>
                </c:pt>
                <c:pt idx="1550">
                  <c:v>16176.84765625</c:v>
                </c:pt>
                <c:pt idx="1551">
                  <c:v>16183.837890625</c:v>
                </c:pt>
                <c:pt idx="1552">
                  <c:v>16223.9013671875</c:v>
                </c:pt>
                <c:pt idx="1553">
                  <c:v>16223.62109375</c:v>
                </c:pt>
                <c:pt idx="1554">
                  <c:v>16224.5732421875</c:v>
                </c:pt>
                <c:pt idx="1555">
                  <c:v>16234.3486328125</c:v>
                </c:pt>
                <c:pt idx="1556">
                  <c:v>16223.6728515625</c:v>
                </c:pt>
                <c:pt idx="1557">
                  <c:v>16198.537109375</c:v>
                </c:pt>
                <c:pt idx="1558">
                  <c:v>16147.4375</c:v>
                </c:pt>
                <c:pt idx="1559">
                  <c:v>16102.0888671875</c:v>
                </c:pt>
                <c:pt idx="1560">
                  <c:v>16071.0380859375</c:v>
                </c:pt>
                <c:pt idx="1561">
                  <c:v>16033.74609375</c:v>
                </c:pt>
                <c:pt idx="1562">
                  <c:v>16104.6005859375</c:v>
                </c:pt>
                <c:pt idx="1563">
                  <c:v>16192.1064453125</c:v>
                </c:pt>
                <c:pt idx="1564">
                  <c:v>16205.3515625</c:v>
                </c:pt>
                <c:pt idx="1565">
                  <c:v>16208.6787109375</c:v>
                </c:pt>
                <c:pt idx="1566">
                  <c:v>16277.8037109375</c:v>
                </c:pt>
                <c:pt idx="1567">
                  <c:v>16269.2158203125</c:v>
                </c:pt>
                <c:pt idx="1568">
                  <c:v>16249.0478515625</c:v>
                </c:pt>
                <c:pt idx="1569">
                  <c:v>16185.0126953125</c:v>
                </c:pt>
                <c:pt idx="1570">
                  <c:v>16148.484375</c:v>
                </c:pt>
                <c:pt idx="1571">
                  <c:v>16130.876953125</c:v>
                </c:pt>
                <c:pt idx="1572">
                  <c:v>16116.09765625</c:v>
                </c:pt>
                <c:pt idx="1573">
                  <c:v>16108.404296875</c:v>
                </c:pt>
                <c:pt idx="1574">
                  <c:v>16113.7177734375</c:v>
                </c:pt>
                <c:pt idx="1575">
                  <c:v>16137.025390625</c:v>
                </c:pt>
                <c:pt idx="1576">
                  <c:v>16148.716796875</c:v>
                </c:pt>
                <c:pt idx="1577">
                  <c:v>16161.9853515625</c:v>
                </c:pt>
                <c:pt idx="1578">
                  <c:v>16159.625</c:v>
                </c:pt>
                <c:pt idx="1579">
                  <c:v>16146.5068359375</c:v>
                </c:pt>
                <c:pt idx="1580">
                  <c:v>16126.9306640625</c:v>
                </c:pt>
                <c:pt idx="1581">
                  <c:v>16100.8857421875</c:v>
                </c:pt>
                <c:pt idx="1582">
                  <c:v>16094.7490234375</c:v>
                </c:pt>
                <c:pt idx="1583">
                  <c:v>16132.54296875</c:v>
                </c:pt>
                <c:pt idx="1584">
                  <c:v>16122.9423828125</c:v>
                </c:pt>
                <c:pt idx="1585">
                  <c:v>16146.4091796875</c:v>
                </c:pt>
                <c:pt idx="1586">
                  <c:v>16113.859375</c:v>
                </c:pt>
                <c:pt idx="1587">
                  <c:v>16119.478515625</c:v>
                </c:pt>
                <c:pt idx="1588">
                  <c:v>16117.5302734375</c:v>
                </c:pt>
                <c:pt idx="1589">
                  <c:v>16099.3583984375</c:v>
                </c:pt>
                <c:pt idx="1590">
                  <c:v>16058.3134765625</c:v>
                </c:pt>
                <c:pt idx="1591">
                  <c:v>15991.458984375</c:v>
                </c:pt>
                <c:pt idx="1592">
                  <c:v>15961.7548828125</c:v>
                </c:pt>
                <c:pt idx="1593">
                  <c:v>15974.2412109375</c:v>
                </c:pt>
                <c:pt idx="1594">
                  <c:v>15970.0986328125</c:v>
                </c:pt>
                <c:pt idx="1595">
                  <c:v>15988.27734375</c:v>
                </c:pt>
                <c:pt idx="1596">
                  <c:v>16010.296875</c:v>
                </c:pt>
                <c:pt idx="1597">
                  <c:v>16033.2412109375</c:v>
                </c:pt>
                <c:pt idx="1598">
                  <c:v>16066.4853515625</c:v>
                </c:pt>
                <c:pt idx="1599">
                  <c:v>16088.283203125</c:v>
                </c:pt>
                <c:pt idx="1600">
                  <c:v>16086.7587890625</c:v>
                </c:pt>
                <c:pt idx="1601">
                  <c:v>16101.8662109375</c:v>
                </c:pt>
                <c:pt idx="1602">
                  <c:v>16090.7666015625</c:v>
                </c:pt>
                <c:pt idx="1603">
                  <c:v>16051.01171875</c:v>
                </c:pt>
                <c:pt idx="1604">
                  <c:v>16043.083984375</c:v>
                </c:pt>
                <c:pt idx="1605">
                  <c:v>16031.703125</c:v>
                </c:pt>
                <c:pt idx="1606">
                  <c:v>16041.7265625</c:v>
                </c:pt>
                <c:pt idx="1607">
                  <c:v>16091.494140625</c:v>
                </c:pt>
                <c:pt idx="1608">
                  <c:v>16056.8505859375</c:v>
                </c:pt>
                <c:pt idx="1609">
                  <c:v>16080.212890625</c:v>
                </c:pt>
                <c:pt idx="1610">
                  <c:v>16155.7392578125</c:v>
                </c:pt>
                <c:pt idx="1611">
                  <c:v>16120.6669921875</c:v>
                </c:pt>
                <c:pt idx="1612">
                  <c:v>16115.4423828125</c:v>
                </c:pt>
                <c:pt idx="1613">
                  <c:v>16133.2841796875</c:v>
                </c:pt>
                <c:pt idx="1614">
                  <c:v>16194.64453125</c:v>
                </c:pt>
                <c:pt idx="1615">
                  <c:v>16160.4560546875</c:v>
                </c:pt>
                <c:pt idx="1616">
                  <c:v>16109.087890625</c:v>
                </c:pt>
                <c:pt idx="1617">
                  <c:v>16051.2548828125</c:v>
                </c:pt>
                <c:pt idx="1618">
                  <c:v>16052.921875</c:v>
                </c:pt>
                <c:pt idx="1619">
                  <c:v>16115.544921875</c:v>
                </c:pt>
                <c:pt idx="1620">
                  <c:v>16090.3740234375</c:v>
                </c:pt>
                <c:pt idx="1621">
                  <c:v>16089.2978515625</c:v>
                </c:pt>
                <c:pt idx="1622">
                  <c:v>16049.7939453125</c:v>
                </c:pt>
                <c:pt idx="1623">
                  <c:v>16030.9375</c:v>
                </c:pt>
                <c:pt idx="1624">
                  <c:v>16070.451171875</c:v>
                </c:pt>
                <c:pt idx="1625">
                  <c:v>16043.7919921875</c:v>
                </c:pt>
                <c:pt idx="1626">
                  <c:v>16037.61328125</c:v>
                </c:pt>
                <c:pt idx="1627">
                  <c:v>16039.8310546875</c:v>
                </c:pt>
                <c:pt idx="1628">
                  <c:v>16078.2373046875</c:v>
                </c:pt>
                <c:pt idx="1629">
                  <c:v>16114.0693359375</c:v>
                </c:pt>
                <c:pt idx="1630">
                  <c:v>16130.6083984375</c:v>
                </c:pt>
                <c:pt idx="1631">
                  <c:v>16143.8642578125</c:v>
                </c:pt>
                <c:pt idx="1632">
                  <c:v>16149.48046875</c:v>
                </c:pt>
                <c:pt idx="1633">
                  <c:v>16149.142578125</c:v>
                </c:pt>
                <c:pt idx="1634">
                  <c:v>16164.56640625</c:v>
                </c:pt>
                <c:pt idx="1635">
                  <c:v>16177.51171875</c:v>
                </c:pt>
                <c:pt idx="1636">
                  <c:v>16239.2451171875</c:v>
                </c:pt>
                <c:pt idx="1637">
                  <c:v>16265.845703125</c:v>
                </c:pt>
                <c:pt idx="1638">
                  <c:v>16291.2607421875</c:v>
                </c:pt>
                <c:pt idx="1639">
                  <c:v>16311.015625</c:v>
                </c:pt>
                <c:pt idx="1640">
                  <c:v>16358.3203125</c:v>
                </c:pt>
                <c:pt idx="1641">
                  <c:v>16351.4189453125</c:v>
                </c:pt>
                <c:pt idx="1642">
                  <c:v>16333.2119140625</c:v>
                </c:pt>
                <c:pt idx="1643">
                  <c:v>16344.95703125</c:v>
                </c:pt>
                <c:pt idx="1644">
                  <c:v>16350.728515625</c:v>
                </c:pt>
                <c:pt idx="1645">
                  <c:v>16344.60546875</c:v>
                </c:pt>
                <c:pt idx="1646">
                  <c:v>16349.193359375</c:v>
                </c:pt>
                <c:pt idx="1647">
                  <c:v>16380.53515625</c:v>
                </c:pt>
                <c:pt idx="1648">
                  <c:v>16381.115234375</c:v>
                </c:pt>
                <c:pt idx="1649">
                  <c:v>16371.6533203125</c:v>
                </c:pt>
                <c:pt idx="1650">
                  <c:v>16355.0263671875</c:v>
                </c:pt>
                <c:pt idx="1651">
                  <c:v>16391.818359375</c:v>
                </c:pt>
                <c:pt idx="1652">
                  <c:v>16422.822265625</c:v>
                </c:pt>
                <c:pt idx="1653">
                  <c:v>16419.587890625</c:v>
                </c:pt>
                <c:pt idx="1654">
                  <c:v>16466.458984375</c:v>
                </c:pt>
                <c:pt idx="1655">
                  <c:v>16487.6640625</c:v>
                </c:pt>
                <c:pt idx="1656">
                  <c:v>16547.462890625</c:v>
                </c:pt>
                <c:pt idx="1657">
                  <c:v>16540.892578125</c:v>
                </c:pt>
                <c:pt idx="1658">
                  <c:v>16557.880859375</c:v>
                </c:pt>
                <c:pt idx="1659">
                  <c:v>16557.068359375</c:v>
                </c:pt>
                <c:pt idx="1660">
                  <c:v>16556.0078125</c:v>
                </c:pt>
                <c:pt idx="1661">
                  <c:v>16525.537109375</c:v>
                </c:pt>
                <c:pt idx="1662">
                  <c:v>16500.005859375</c:v>
                </c:pt>
                <c:pt idx="1663">
                  <c:v>16467.13671875</c:v>
                </c:pt>
                <c:pt idx="1664">
                  <c:v>16435.544921875</c:v>
                </c:pt>
                <c:pt idx="1665">
                  <c:v>16430.51953125</c:v>
                </c:pt>
                <c:pt idx="1666">
                  <c:v>16433.34375</c:v>
                </c:pt>
                <c:pt idx="1667">
                  <c:v>16535.755859375</c:v>
                </c:pt>
                <c:pt idx="1668">
                  <c:v>16599.388671875</c:v>
                </c:pt>
                <c:pt idx="1669">
                  <c:v>16633</c:v>
                </c:pt>
                <c:pt idx="1670">
                  <c:v>16638.29296875</c:v>
                </c:pt>
                <c:pt idx="1671">
                  <c:v>16658.501953125</c:v>
                </c:pt>
                <c:pt idx="1672">
                  <c:v>16672.921875</c:v>
                </c:pt>
                <c:pt idx="1673">
                  <c:v>16657.935546875</c:v>
                </c:pt>
                <c:pt idx="1674">
                  <c:v>16672.638671875</c:v>
                </c:pt>
                <c:pt idx="1675">
                  <c:v>16661.62890625</c:v>
                </c:pt>
                <c:pt idx="1676">
                  <c:v>16661.216796875</c:v>
                </c:pt>
                <c:pt idx="1677">
                  <c:v>16658.55859375</c:v>
                </c:pt>
                <c:pt idx="1678">
                  <c:v>16664.306640625</c:v>
                </c:pt>
                <c:pt idx="1679">
                  <c:v>16622.951171875</c:v>
                </c:pt>
                <c:pt idx="1680">
                  <c:v>16560.267578125</c:v>
                </c:pt>
                <c:pt idx="1681">
                  <c:v>16547.126953125</c:v>
                </c:pt>
                <c:pt idx="1682">
                  <c:v>16575.46875</c:v>
                </c:pt>
                <c:pt idx="1683">
                  <c:v>16614.58203125</c:v>
                </c:pt>
                <c:pt idx="1684">
                  <c:v>16605.3359375</c:v>
                </c:pt>
                <c:pt idx="1685">
                  <c:v>16600.34375</c:v>
                </c:pt>
                <c:pt idx="1686">
                  <c:v>16611.609375</c:v>
                </c:pt>
                <c:pt idx="1687">
                  <c:v>16383.04296875</c:v>
                </c:pt>
                <c:pt idx="1688">
                  <c:v>16396.619140625</c:v>
                </c:pt>
                <c:pt idx="1689">
                  <c:v>16393.908203125</c:v>
                </c:pt>
                <c:pt idx="1690">
                  <c:v>16393.578125</c:v>
                </c:pt>
                <c:pt idx="1691">
                  <c:v>16384.146484375</c:v>
                </c:pt>
                <c:pt idx="1692">
                  <c:v>16388.607421875</c:v>
                </c:pt>
                <c:pt idx="1693">
                  <c:v>16364.671875</c:v>
                </c:pt>
                <c:pt idx="1694">
                  <c:v>16344.8115234375</c:v>
                </c:pt>
                <c:pt idx="1695">
                  <c:v>16330.310546875</c:v>
                </c:pt>
                <c:pt idx="1696">
                  <c:v>16003.953125</c:v>
                </c:pt>
                <c:pt idx="1697">
                  <c:v>15977.57421875</c:v>
                </c:pt>
                <c:pt idx="1698">
                  <c:v>16055.0712890625</c:v>
                </c:pt>
                <c:pt idx="1699">
                  <c:v>16130.37890625</c:v>
                </c:pt>
                <c:pt idx="1700">
                  <c:v>16203.640625</c:v>
                </c:pt>
                <c:pt idx="1701">
                  <c:v>16236.6513671875</c:v>
                </c:pt>
                <c:pt idx="1702">
                  <c:v>16210.453125</c:v>
                </c:pt>
                <c:pt idx="1703">
                  <c:v>16174.10546875</c:v>
                </c:pt>
                <c:pt idx="1704">
                  <c:v>16180.4072265625</c:v>
                </c:pt>
                <c:pt idx="1705">
                  <c:v>16177.0029296875</c:v>
                </c:pt>
                <c:pt idx="1706">
                  <c:v>16145.7607421875</c:v>
                </c:pt>
                <c:pt idx="1707">
                  <c:v>16149.6484375</c:v>
                </c:pt>
                <c:pt idx="1708">
                  <c:v>16130.6904296875</c:v>
                </c:pt>
                <c:pt idx="1709">
                  <c:v>16106.5947265625</c:v>
                </c:pt>
                <c:pt idx="1710">
                  <c:v>16092.384765625</c:v>
                </c:pt>
                <c:pt idx="1711">
                  <c:v>16085.4912109375</c:v>
                </c:pt>
                <c:pt idx="1712">
                  <c:v>16080.6396484375</c:v>
                </c:pt>
                <c:pt idx="1713">
                  <c:v>16074.1904296875</c:v>
                </c:pt>
                <c:pt idx="1714">
                  <c:v>16147.6181640625</c:v>
                </c:pt>
                <c:pt idx="1715">
                  <c:v>16184.990234375</c:v>
                </c:pt>
                <c:pt idx="1716">
                  <c:v>16197.4892578125</c:v>
                </c:pt>
                <c:pt idx="1717">
                  <c:v>16197.7685546875</c:v>
                </c:pt>
                <c:pt idx="1718">
                  <c:v>16213.275390625</c:v>
                </c:pt>
                <c:pt idx="1719">
                  <c:v>16209.4453125</c:v>
                </c:pt>
                <c:pt idx="1720">
                  <c:v>16224.19140625</c:v>
                </c:pt>
                <c:pt idx="1721">
                  <c:v>16209.505859375</c:v>
                </c:pt>
                <c:pt idx="1722">
                  <c:v>16216.19921875</c:v>
                </c:pt>
                <c:pt idx="1723">
                  <c:v>16202.4833984375</c:v>
                </c:pt>
                <c:pt idx="1724">
                  <c:v>16234.052734375</c:v>
                </c:pt>
                <c:pt idx="1725">
                  <c:v>16242.107421875</c:v>
                </c:pt>
                <c:pt idx="1726">
                  <c:v>16262.5615234375</c:v>
                </c:pt>
                <c:pt idx="1727">
                  <c:v>16272.4921875</c:v>
                </c:pt>
                <c:pt idx="1728">
                  <c:v>16276.47265625</c:v>
                </c:pt>
                <c:pt idx="1729">
                  <c:v>16263.35546875</c:v>
                </c:pt>
                <c:pt idx="1730">
                  <c:v>16234.107421875</c:v>
                </c:pt>
                <c:pt idx="1731">
                  <c:v>16224.615234375</c:v>
                </c:pt>
                <c:pt idx="1732">
                  <c:v>16189.0673828125</c:v>
                </c:pt>
                <c:pt idx="1733">
                  <c:v>16126.3359375</c:v>
                </c:pt>
                <c:pt idx="1734">
                  <c:v>16099.728515625</c:v>
                </c:pt>
                <c:pt idx="1735">
                  <c:v>16113.2822265625</c:v>
                </c:pt>
                <c:pt idx="1736">
                  <c:v>16157.1806640625</c:v>
                </c:pt>
                <c:pt idx="1737">
                  <c:v>16183.4072265625</c:v>
                </c:pt>
                <c:pt idx="1738">
                  <c:v>16240.1650390625</c:v>
                </c:pt>
                <c:pt idx="1739">
                  <c:v>16280.642578125</c:v>
                </c:pt>
                <c:pt idx="1740">
                  <c:v>16278.44921875</c:v>
                </c:pt>
                <c:pt idx="1741">
                  <c:v>16326.5166015625</c:v>
                </c:pt>
                <c:pt idx="1742">
                  <c:v>16365.916015625</c:v>
                </c:pt>
                <c:pt idx="1743">
                  <c:v>16408.515625</c:v>
                </c:pt>
                <c:pt idx="1744">
                  <c:v>16410.5390625</c:v>
                </c:pt>
                <c:pt idx="1745">
                  <c:v>16416.041015625</c:v>
                </c:pt>
                <c:pt idx="1746">
                  <c:v>16414.109375</c:v>
                </c:pt>
                <c:pt idx="1747">
                  <c:v>16443.693359375</c:v>
                </c:pt>
                <c:pt idx="1748">
                  <c:v>16496.626953125</c:v>
                </c:pt>
                <c:pt idx="1749">
                  <c:v>16511.75390625</c:v>
                </c:pt>
                <c:pt idx="1750">
                  <c:v>16498.92578125</c:v>
                </c:pt>
                <c:pt idx="1751">
                  <c:v>16465.37109375</c:v>
                </c:pt>
                <c:pt idx="1752">
                  <c:v>16465.8828125</c:v>
                </c:pt>
                <c:pt idx="1753">
                  <c:v>16436.716796875</c:v>
                </c:pt>
                <c:pt idx="1754">
                  <c:v>16403.33984375</c:v>
                </c:pt>
                <c:pt idx="1755">
                  <c:v>16379.9814453125</c:v>
                </c:pt>
                <c:pt idx="1756">
                  <c:v>16399.466796875</c:v>
                </c:pt>
                <c:pt idx="1757">
                  <c:v>16405.2890625</c:v>
                </c:pt>
                <c:pt idx="1758">
                  <c:v>16411.955078125</c:v>
                </c:pt>
                <c:pt idx="1759">
                  <c:v>16431.11328125</c:v>
                </c:pt>
                <c:pt idx="1760">
                  <c:v>16494.76171875</c:v>
                </c:pt>
                <c:pt idx="1761">
                  <c:v>16522.0390625</c:v>
                </c:pt>
                <c:pt idx="1762">
                  <c:v>16549.52734375</c:v>
                </c:pt>
                <c:pt idx="1763">
                  <c:v>16578.052734375</c:v>
                </c:pt>
                <c:pt idx="1764">
                  <c:v>16570.8359375</c:v>
                </c:pt>
                <c:pt idx="1765">
                  <c:v>16580.51171875</c:v>
                </c:pt>
                <c:pt idx="1766">
                  <c:v>16563.259765625</c:v>
                </c:pt>
                <c:pt idx="1767">
                  <c:v>16585.970703125</c:v>
                </c:pt>
                <c:pt idx="1768">
                  <c:v>16603.615234375</c:v>
                </c:pt>
                <c:pt idx="1769">
                  <c:v>16624.826171875</c:v>
                </c:pt>
                <c:pt idx="1770">
                  <c:v>16660.314453125</c:v>
                </c:pt>
                <c:pt idx="1771">
                  <c:v>16723.57421875</c:v>
                </c:pt>
                <c:pt idx="1772">
                  <c:v>16813.048828125</c:v>
                </c:pt>
                <c:pt idx="1773">
                  <c:v>16908.9609375</c:v>
                </c:pt>
                <c:pt idx="1774">
                  <c:v>16928.95703125</c:v>
                </c:pt>
                <c:pt idx="1775">
                  <c:v>16916.6328125</c:v>
                </c:pt>
                <c:pt idx="1776">
                  <c:v>16936.61328125</c:v>
                </c:pt>
                <c:pt idx="1777">
                  <c:v>16795.26953125</c:v>
                </c:pt>
                <c:pt idx="1778">
                  <c:v>16811.63671875</c:v>
                </c:pt>
                <c:pt idx="1779">
                  <c:v>16846.240234375</c:v>
                </c:pt>
                <c:pt idx="1780">
                  <c:v>16878.158203125</c:v>
                </c:pt>
                <c:pt idx="1781">
                  <c:v>16933.19921875</c:v>
                </c:pt>
                <c:pt idx="1782">
                  <c:v>16987.30859375</c:v>
                </c:pt>
                <c:pt idx="1783">
                  <c:v>16973.693359375</c:v>
                </c:pt>
                <c:pt idx="1784">
                  <c:v>16970.43359375</c:v>
                </c:pt>
                <c:pt idx="1785">
                  <c:v>16987.529296875</c:v>
                </c:pt>
                <c:pt idx="1786">
                  <c:v>16993.625</c:v>
                </c:pt>
                <c:pt idx="1787">
                  <c:v>17017.13671875</c:v>
                </c:pt>
                <c:pt idx="1788">
                  <c:v>17022.396484375</c:v>
                </c:pt>
                <c:pt idx="1789">
                  <c:v>17137.66796875</c:v>
                </c:pt>
                <c:pt idx="1790">
                  <c:v>17181.921875</c:v>
                </c:pt>
                <c:pt idx="1791">
                  <c:v>17194.244140625</c:v>
                </c:pt>
                <c:pt idx="1792">
                  <c:v>17240.78515625</c:v>
                </c:pt>
                <c:pt idx="1793">
                  <c:v>17243.794921875</c:v>
                </c:pt>
                <c:pt idx="1794">
                  <c:v>17255.599609375</c:v>
                </c:pt>
                <c:pt idx="1795">
                  <c:v>17234.048828125</c:v>
                </c:pt>
                <c:pt idx="1796">
                  <c:v>17231.697265625</c:v>
                </c:pt>
                <c:pt idx="1797">
                  <c:v>17227.330078125</c:v>
                </c:pt>
                <c:pt idx="1798">
                  <c:v>17238.935546875</c:v>
                </c:pt>
                <c:pt idx="1799">
                  <c:v>17242.97265625</c:v>
                </c:pt>
                <c:pt idx="1800">
                  <c:v>17261.2109375</c:v>
                </c:pt>
                <c:pt idx="1801">
                  <c:v>17255.87890625</c:v>
                </c:pt>
                <c:pt idx="1802">
                  <c:v>17263.34765625</c:v>
                </c:pt>
                <c:pt idx="1803">
                  <c:v>17287.556640625</c:v>
                </c:pt>
                <c:pt idx="1804">
                  <c:v>17294.603515625</c:v>
                </c:pt>
                <c:pt idx="1805">
                  <c:v>17286.3125</c:v>
                </c:pt>
                <c:pt idx="1806">
                  <c:v>17293.048828125</c:v>
                </c:pt>
                <c:pt idx="1807">
                  <c:v>17325.099609375</c:v>
                </c:pt>
                <c:pt idx="1808">
                  <c:v>17341.0703125</c:v>
                </c:pt>
                <c:pt idx="1809">
                  <c:v>17372.3359375</c:v>
                </c:pt>
                <c:pt idx="1810">
                  <c:v>17366.59375</c:v>
                </c:pt>
                <c:pt idx="1811">
                  <c:v>17399.771484375</c:v>
                </c:pt>
                <c:pt idx="1812">
                  <c:v>17401.326171875</c:v>
                </c:pt>
                <c:pt idx="1813">
                  <c:v>17419.501953125</c:v>
                </c:pt>
                <c:pt idx="1814">
                  <c:v>17450.748046875</c:v>
                </c:pt>
                <c:pt idx="1815">
                  <c:v>17417.423828125</c:v>
                </c:pt>
                <c:pt idx="1816">
                  <c:v>17434.513671875</c:v>
                </c:pt>
                <c:pt idx="1817">
                  <c:v>17432.3046875</c:v>
                </c:pt>
                <c:pt idx="1818">
                  <c:v>17396.126953125</c:v>
                </c:pt>
                <c:pt idx="1819">
                  <c:v>17401.72265625</c:v>
                </c:pt>
                <c:pt idx="1820">
                  <c:v>17383.966796875</c:v>
                </c:pt>
                <c:pt idx="1821">
                  <c:v>17382.685546875</c:v>
                </c:pt>
                <c:pt idx="1822">
                  <c:v>17383.408203125</c:v>
                </c:pt>
                <c:pt idx="1823">
                  <c:v>17400.38671875</c:v>
                </c:pt>
                <c:pt idx="1824">
                  <c:v>17406.6796875</c:v>
                </c:pt>
                <c:pt idx="1825">
                  <c:v>17404.96875</c:v>
                </c:pt>
                <c:pt idx="1826">
                  <c:v>17398.716796875</c:v>
                </c:pt>
                <c:pt idx="1827">
                  <c:v>17429.177734375</c:v>
                </c:pt>
                <c:pt idx="1828">
                  <c:v>17451.705078125</c:v>
                </c:pt>
                <c:pt idx="1829">
                  <c:v>17476.099609375</c:v>
                </c:pt>
                <c:pt idx="1830">
                  <c:v>17500.16015625</c:v>
                </c:pt>
                <c:pt idx="1831">
                  <c:v>17523.037109375</c:v>
                </c:pt>
                <c:pt idx="1832">
                  <c:v>17599.67578125</c:v>
                </c:pt>
                <c:pt idx="1833">
                  <c:v>17691.62109375</c:v>
                </c:pt>
                <c:pt idx="1834">
                  <c:v>17775.853515625</c:v>
                </c:pt>
                <c:pt idx="1835">
                  <c:v>17857.1015625</c:v>
                </c:pt>
                <c:pt idx="1836">
                  <c:v>17933.607421875</c:v>
                </c:pt>
                <c:pt idx="1837">
                  <c:v>17993.416015625</c:v>
                </c:pt>
                <c:pt idx="1838">
                  <c:v>18013.837890625</c:v>
                </c:pt>
                <c:pt idx="1839">
                  <c:v>17976.515625</c:v>
                </c:pt>
                <c:pt idx="1840">
                  <c:v>17964.275390625</c:v>
                </c:pt>
                <c:pt idx="1841">
                  <c:v>17959.44921875</c:v>
                </c:pt>
                <c:pt idx="1842">
                  <c:v>17956.78125</c:v>
                </c:pt>
                <c:pt idx="1843">
                  <c:v>17960.24609375</c:v>
                </c:pt>
                <c:pt idx="1844">
                  <c:v>17994.310546875</c:v>
                </c:pt>
                <c:pt idx="1845">
                  <c:v>17995.13671875</c:v>
                </c:pt>
                <c:pt idx="1846">
                  <c:v>18040.390625</c:v>
                </c:pt>
                <c:pt idx="1847">
                  <c:v>18086.39453125</c:v>
                </c:pt>
                <c:pt idx="1848">
                  <c:v>18143.50390625</c:v>
                </c:pt>
                <c:pt idx="1849">
                  <c:v>18090.248046875</c:v>
                </c:pt>
                <c:pt idx="1850">
                  <c:v>17922.81640625</c:v>
                </c:pt>
                <c:pt idx="1851">
                  <c:v>17790.419921875</c:v>
                </c:pt>
                <c:pt idx="1852">
                  <c:v>17880.1484375</c:v>
                </c:pt>
                <c:pt idx="1853">
                  <c:v>17967.48046875</c:v>
                </c:pt>
                <c:pt idx="1854">
                  <c:v>18000.478515625</c:v>
                </c:pt>
                <c:pt idx="1855">
                  <c:v>18038.345703125</c:v>
                </c:pt>
                <c:pt idx="1856">
                  <c:v>18067.205078125</c:v>
                </c:pt>
                <c:pt idx="1857">
                  <c:v>18081.66796875</c:v>
                </c:pt>
                <c:pt idx="1858">
                  <c:v>18078.28125</c:v>
                </c:pt>
                <c:pt idx="1859">
                  <c:v>18076.509765625</c:v>
                </c:pt>
                <c:pt idx="1860">
                  <c:v>18108.517578125</c:v>
                </c:pt>
                <c:pt idx="1861">
                  <c:v>18104.40625</c:v>
                </c:pt>
                <c:pt idx="1862">
                  <c:v>18104.97265625</c:v>
                </c:pt>
                <c:pt idx="1863">
                  <c:v>18122.212890625</c:v>
                </c:pt>
                <c:pt idx="1864">
                  <c:v>18147.080078125</c:v>
                </c:pt>
                <c:pt idx="1865">
                  <c:v>18177.99609375</c:v>
                </c:pt>
                <c:pt idx="1866">
                  <c:v>18191.310546875</c:v>
                </c:pt>
                <c:pt idx="1867">
                  <c:v>18228.0859375</c:v>
                </c:pt>
                <c:pt idx="1868">
                  <c:v>18235.939453125</c:v>
                </c:pt>
                <c:pt idx="1869">
                  <c:v>18224.638671875</c:v>
                </c:pt>
                <c:pt idx="1870">
                  <c:v>18220.1015625</c:v>
                </c:pt>
                <c:pt idx="1871">
                  <c:v>18211.423828125</c:v>
                </c:pt>
                <c:pt idx="1872">
                  <c:v>18225.890625</c:v>
                </c:pt>
                <c:pt idx="1873">
                  <c:v>18264.419921875</c:v>
                </c:pt>
                <c:pt idx="1874">
                  <c:v>18231.865234375</c:v>
                </c:pt>
                <c:pt idx="1875">
                  <c:v>18102.41015625</c:v>
                </c:pt>
                <c:pt idx="1876">
                  <c:v>18012.587890625</c:v>
                </c:pt>
                <c:pt idx="1877">
                  <c:v>18040.662109375</c:v>
                </c:pt>
                <c:pt idx="1878">
                  <c:v>18095.1328125</c:v>
                </c:pt>
                <c:pt idx="1879">
                  <c:v>18094.064453125</c:v>
                </c:pt>
                <c:pt idx="1880">
                  <c:v>18041.865234375</c:v>
                </c:pt>
                <c:pt idx="1881">
                  <c:v>18053.380859375</c:v>
                </c:pt>
                <c:pt idx="1882">
                  <c:v>18091.376953125</c:v>
                </c:pt>
                <c:pt idx="1883">
                  <c:v>18093.82421875</c:v>
                </c:pt>
                <c:pt idx="1884">
                  <c:v>18099.2890625</c:v>
                </c:pt>
                <c:pt idx="1885">
                  <c:v>17887.373046875</c:v>
                </c:pt>
                <c:pt idx="1886">
                  <c:v>17880.158203125</c:v>
                </c:pt>
                <c:pt idx="1887">
                  <c:v>17883.734375</c:v>
                </c:pt>
                <c:pt idx="1888">
                  <c:v>17907.955078125</c:v>
                </c:pt>
                <c:pt idx="1889">
                  <c:v>17914.6953125</c:v>
                </c:pt>
                <c:pt idx="1890">
                  <c:v>17939.65234375</c:v>
                </c:pt>
                <c:pt idx="1891">
                  <c:v>17959.021484375</c:v>
                </c:pt>
                <c:pt idx="1892">
                  <c:v>17943.76171875</c:v>
                </c:pt>
                <c:pt idx="1893">
                  <c:v>17895.470703125</c:v>
                </c:pt>
                <c:pt idx="1894">
                  <c:v>17873.470703125</c:v>
                </c:pt>
                <c:pt idx="1895">
                  <c:v>17859.021484375</c:v>
                </c:pt>
                <c:pt idx="1896">
                  <c:v>17855.2421875</c:v>
                </c:pt>
                <c:pt idx="1897">
                  <c:v>17826.234375</c:v>
                </c:pt>
                <c:pt idx="1898">
                  <c:v>17815.423828125</c:v>
                </c:pt>
                <c:pt idx="1899">
                  <c:v>17837.17578125</c:v>
                </c:pt>
                <c:pt idx="1900">
                  <c:v>17839.927734375</c:v>
                </c:pt>
                <c:pt idx="1901">
                  <c:v>17862.625</c:v>
                </c:pt>
                <c:pt idx="1902">
                  <c:v>17894.921875</c:v>
                </c:pt>
                <c:pt idx="1903">
                  <c:v>17928.9140625</c:v>
                </c:pt>
                <c:pt idx="1904">
                  <c:v>17972.515625</c:v>
                </c:pt>
                <c:pt idx="1905">
                  <c:v>17999.736328125</c:v>
                </c:pt>
                <c:pt idx="1906">
                  <c:v>18010.361328125</c:v>
                </c:pt>
                <c:pt idx="1907">
                  <c:v>17990.986328125</c:v>
                </c:pt>
                <c:pt idx="1908">
                  <c:v>17976.49609375</c:v>
                </c:pt>
                <c:pt idx="1909">
                  <c:v>17951.392578125</c:v>
                </c:pt>
                <c:pt idx="1910">
                  <c:v>17907.3203125</c:v>
                </c:pt>
                <c:pt idx="1911">
                  <c:v>17921.537109375</c:v>
                </c:pt>
                <c:pt idx="1912">
                  <c:v>17928.1953125</c:v>
                </c:pt>
                <c:pt idx="1913">
                  <c:v>17927.625</c:v>
                </c:pt>
                <c:pt idx="1914">
                  <c:v>17946.984375</c:v>
                </c:pt>
                <c:pt idx="1915">
                  <c:v>17961.267578125</c:v>
                </c:pt>
                <c:pt idx="1916">
                  <c:v>17963.728515625</c:v>
                </c:pt>
                <c:pt idx="1917">
                  <c:v>17987.376953125</c:v>
                </c:pt>
                <c:pt idx="1918">
                  <c:v>17987.8203125</c:v>
                </c:pt>
                <c:pt idx="1919">
                  <c:v>18001.3828125</c:v>
                </c:pt>
                <c:pt idx="1920">
                  <c:v>18003.40625</c:v>
                </c:pt>
                <c:pt idx="1921">
                  <c:v>18006.94921875</c:v>
                </c:pt>
                <c:pt idx="1922">
                  <c:v>17978.8046875</c:v>
                </c:pt>
                <c:pt idx="1923">
                  <c:v>17967.546875</c:v>
                </c:pt>
                <c:pt idx="1924">
                  <c:v>17955.94140625</c:v>
                </c:pt>
                <c:pt idx="1925">
                  <c:v>17954.642578125</c:v>
                </c:pt>
                <c:pt idx="1926">
                  <c:v>17940.96484375</c:v>
                </c:pt>
                <c:pt idx="1927">
                  <c:v>17880.376953125</c:v>
                </c:pt>
                <c:pt idx="1928">
                  <c:v>17920.470703125</c:v>
                </c:pt>
                <c:pt idx="1929">
                  <c:v>17943.19921875</c:v>
                </c:pt>
                <c:pt idx="1930">
                  <c:v>17933.134765625</c:v>
                </c:pt>
                <c:pt idx="1931">
                  <c:v>17909.109375</c:v>
                </c:pt>
                <c:pt idx="1932">
                  <c:v>17903.267578125</c:v>
                </c:pt>
                <c:pt idx="1933">
                  <c:v>17875.232421875</c:v>
                </c:pt>
                <c:pt idx="1934">
                  <c:v>17832.375</c:v>
                </c:pt>
                <c:pt idx="1935">
                  <c:v>17823.572265625</c:v>
                </c:pt>
                <c:pt idx="1936">
                  <c:v>17852.95703125</c:v>
                </c:pt>
                <c:pt idx="1937">
                  <c:v>17871.3828125</c:v>
                </c:pt>
                <c:pt idx="1938">
                  <c:v>17925.3515625</c:v>
                </c:pt>
                <c:pt idx="1939">
                  <c:v>17963.970703125</c:v>
                </c:pt>
                <c:pt idx="1940">
                  <c:v>17984.724609375</c:v>
                </c:pt>
                <c:pt idx="1941">
                  <c:v>18012.818359375</c:v>
                </c:pt>
                <c:pt idx="1942">
                  <c:v>18097.453125</c:v>
                </c:pt>
                <c:pt idx="1943">
                  <c:v>18138.330078125</c:v>
                </c:pt>
                <c:pt idx="1944">
                  <c:v>18135.646484375</c:v>
                </c:pt>
                <c:pt idx="1945">
                  <c:v>18118.3671875</c:v>
                </c:pt>
                <c:pt idx="1946">
                  <c:v>18119.53515625</c:v>
                </c:pt>
                <c:pt idx="1947">
                  <c:v>18130.001953125</c:v>
                </c:pt>
                <c:pt idx="1948">
                  <c:v>18098.390625</c:v>
                </c:pt>
                <c:pt idx="1949">
                  <c:v>18110.55078125</c:v>
                </c:pt>
                <c:pt idx="1950">
                  <c:v>18145.92578125</c:v>
                </c:pt>
                <c:pt idx="1951">
                  <c:v>18124.173828125</c:v>
                </c:pt>
                <c:pt idx="1952">
                  <c:v>18144.7109375</c:v>
                </c:pt>
                <c:pt idx="1953">
                  <c:v>18090.078125</c:v>
                </c:pt>
                <c:pt idx="1954">
                  <c:v>18047.357421875</c:v>
                </c:pt>
                <c:pt idx="1955">
                  <c:v>18031.7734375</c:v>
                </c:pt>
                <c:pt idx="1956">
                  <c:v>18014.77734375</c:v>
                </c:pt>
                <c:pt idx="1957">
                  <c:v>17978.75</c:v>
                </c:pt>
                <c:pt idx="1958">
                  <c:v>17933.904296875</c:v>
                </c:pt>
                <c:pt idx="1959">
                  <c:v>17879.3671875</c:v>
                </c:pt>
                <c:pt idx="1960">
                  <c:v>17829.15234375</c:v>
                </c:pt>
                <c:pt idx="1961">
                  <c:v>17816.978515625</c:v>
                </c:pt>
                <c:pt idx="1962">
                  <c:v>17785.37109375</c:v>
                </c:pt>
                <c:pt idx="1963">
                  <c:v>17772.1015625</c:v>
                </c:pt>
                <c:pt idx="1964">
                  <c:v>17693.4609375</c:v>
                </c:pt>
                <c:pt idx="1965">
                  <c:v>17674.919921875</c:v>
                </c:pt>
                <c:pt idx="1966">
                  <c:v>17689.19140625</c:v>
                </c:pt>
                <c:pt idx="1967">
                  <c:v>17656.3359375</c:v>
                </c:pt>
                <c:pt idx="1968">
                  <c:v>17655.0546875</c:v>
                </c:pt>
                <c:pt idx="1969">
                  <c:v>17645.962890625</c:v>
                </c:pt>
                <c:pt idx="1970">
                  <c:v>17609.12109375</c:v>
                </c:pt>
                <c:pt idx="1971">
                  <c:v>17528.791015625</c:v>
                </c:pt>
                <c:pt idx="1972">
                  <c:v>17493.751953125</c:v>
                </c:pt>
                <c:pt idx="1973">
                  <c:v>17460.283203125</c:v>
                </c:pt>
                <c:pt idx="1974">
                  <c:v>17429.16015625</c:v>
                </c:pt>
                <c:pt idx="1975">
                  <c:v>17379.513671875</c:v>
                </c:pt>
                <c:pt idx="1976">
                  <c:v>17325.05859375</c:v>
                </c:pt>
                <c:pt idx="1977">
                  <c:v>17300.5078125</c:v>
                </c:pt>
                <c:pt idx="1978">
                  <c:v>17253.30859375</c:v>
                </c:pt>
                <c:pt idx="1979">
                  <c:v>17251.091796875</c:v>
                </c:pt>
                <c:pt idx="1980">
                  <c:v>17253.08203125</c:v>
                </c:pt>
                <c:pt idx="1981">
                  <c:v>17218.640625</c:v>
                </c:pt>
                <c:pt idx="1982">
                  <c:v>17205.556640625</c:v>
                </c:pt>
                <c:pt idx="1983">
                  <c:v>17200.880859375</c:v>
                </c:pt>
                <c:pt idx="1984">
                  <c:v>17186.3046875</c:v>
                </c:pt>
                <c:pt idx="1985">
                  <c:v>17184.162109375</c:v>
                </c:pt>
                <c:pt idx="1986">
                  <c:v>17160.7890625</c:v>
                </c:pt>
                <c:pt idx="1987">
                  <c:v>17152.560546875</c:v>
                </c:pt>
                <c:pt idx="1988">
                  <c:v>17142.859375</c:v>
                </c:pt>
                <c:pt idx="1989">
                  <c:v>17139.529296875</c:v>
                </c:pt>
                <c:pt idx="1990">
                  <c:v>17110.876953125</c:v>
                </c:pt>
                <c:pt idx="1991">
                  <c:v>17070.1171875</c:v>
                </c:pt>
                <c:pt idx="1992">
                  <c:v>17056.373046875</c:v>
                </c:pt>
                <c:pt idx="1993">
                  <c:v>17091.1484375</c:v>
                </c:pt>
                <c:pt idx="1994">
                  <c:v>17084.7734375</c:v>
                </c:pt>
                <c:pt idx="1995">
                  <c:v>17075.8828125</c:v>
                </c:pt>
                <c:pt idx="1996">
                  <c:v>17063.546875</c:v>
                </c:pt>
                <c:pt idx="1997">
                  <c:v>17033.189453125</c:v>
                </c:pt>
                <c:pt idx="1998">
                  <c:v>17015.490234375</c:v>
                </c:pt>
                <c:pt idx="1999">
                  <c:v>16998.431640625</c:v>
                </c:pt>
                <c:pt idx="2000">
                  <c:v>16975.80859375</c:v>
                </c:pt>
                <c:pt idx="2001">
                  <c:v>16986.736328125</c:v>
                </c:pt>
                <c:pt idx="2002">
                  <c:v>16950.64453125</c:v>
                </c:pt>
                <c:pt idx="2003">
                  <c:v>16868.521484375</c:v>
                </c:pt>
                <c:pt idx="2004">
                  <c:v>16787.3359375</c:v>
                </c:pt>
                <c:pt idx="2005">
                  <c:v>16709.796875</c:v>
                </c:pt>
                <c:pt idx="2006">
                  <c:v>16672.822265625</c:v>
                </c:pt>
                <c:pt idx="2007">
                  <c:v>16606.49609375</c:v>
                </c:pt>
                <c:pt idx="2008">
                  <c:v>16544.080078125</c:v>
                </c:pt>
                <c:pt idx="2009">
                  <c:v>16475.517578125</c:v>
                </c:pt>
                <c:pt idx="2010">
                  <c:v>16429.767578125</c:v>
                </c:pt>
                <c:pt idx="2011">
                  <c:v>16379.6201171875</c:v>
                </c:pt>
                <c:pt idx="2012">
                  <c:v>16320.3046875</c:v>
                </c:pt>
                <c:pt idx="2013">
                  <c:v>16282.4873046875</c:v>
                </c:pt>
                <c:pt idx="2014">
                  <c:v>16250.359375</c:v>
                </c:pt>
                <c:pt idx="2015">
                  <c:v>16236.6572265625</c:v>
                </c:pt>
                <c:pt idx="2016">
                  <c:v>16217.9716796875</c:v>
                </c:pt>
                <c:pt idx="2017">
                  <c:v>16176.130859375</c:v>
                </c:pt>
                <c:pt idx="2018">
                  <c:v>16116.7216796875</c:v>
                </c:pt>
                <c:pt idx="2019">
                  <c:v>16142.0400390625</c:v>
                </c:pt>
                <c:pt idx="2020">
                  <c:v>16131.041015625</c:v>
                </c:pt>
                <c:pt idx="2021">
                  <c:v>16179.6943359375</c:v>
                </c:pt>
                <c:pt idx="2022">
                  <c:v>16183.2080078125</c:v>
                </c:pt>
                <c:pt idx="2023">
                  <c:v>16193.900390625</c:v>
                </c:pt>
                <c:pt idx="2024">
                  <c:v>16171.7041015625</c:v>
                </c:pt>
                <c:pt idx="2025">
                  <c:v>16143.84375</c:v>
                </c:pt>
                <c:pt idx="2026">
                  <c:v>16159.263671875</c:v>
                </c:pt>
                <c:pt idx="2027">
                  <c:v>16155.400390625</c:v>
                </c:pt>
                <c:pt idx="2028">
                  <c:v>16146.8857421875</c:v>
                </c:pt>
                <c:pt idx="2029">
                  <c:v>16174.55078125</c:v>
                </c:pt>
                <c:pt idx="2030">
                  <c:v>16180.5048828125</c:v>
                </c:pt>
                <c:pt idx="2031">
                  <c:v>16224.072265625</c:v>
                </c:pt>
                <c:pt idx="2032">
                  <c:v>16274.3837890625</c:v>
                </c:pt>
                <c:pt idx="2033">
                  <c:v>16278.541015625</c:v>
                </c:pt>
                <c:pt idx="2034">
                  <c:v>16313.5634765625</c:v>
                </c:pt>
                <c:pt idx="2035">
                  <c:v>16326.330078125</c:v>
                </c:pt>
                <c:pt idx="2036">
                  <c:v>16295.9541015625</c:v>
                </c:pt>
                <c:pt idx="2037">
                  <c:v>16238.515625</c:v>
                </c:pt>
                <c:pt idx="2038">
                  <c:v>16180.7724609375</c:v>
                </c:pt>
                <c:pt idx="2039">
                  <c:v>16105.4013671875</c:v>
                </c:pt>
                <c:pt idx="2040">
                  <c:v>16059.28515625</c:v>
                </c:pt>
                <c:pt idx="2041">
                  <c:v>16019.9541015625</c:v>
                </c:pt>
                <c:pt idx="2042">
                  <c:v>16007.7216796875</c:v>
                </c:pt>
                <c:pt idx="2043">
                  <c:v>15963.7861328125</c:v>
                </c:pt>
                <c:pt idx="2044">
                  <c:v>15970.9267578125</c:v>
                </c:pt>
                <c:pt idx="2045">
                  <c:v>15962.625</c:v>
                </c:pt>
                <c:pt idx="2046">
                  <c:v>15973.560546875</c:v>
                </c:pt>
                <c:pt idx="2047">
                  <c:v>15982.1259765625</c:v>
                </c:pt>
                <c:pt idx="2048">
                  <c:v>15956.859375</c:v>
                </c:pt>
                <c:pt idx="2049">
                  <c:v>15911.7939453125</c:v>
                </c:pt>
                <c:pt idx="2050">
                  <c:v>15900.0888671875</c:v>
                </c:pt>
                <c:pt idx="2051">
                  <c:v>15869.7666015625</c:v>
                </c:pt>
                <c:pt idx="2052">
                  <c:v>15793.39453125</c:v>
                </c:pt>
                <c:pt idx="2053">
                  <c:v>15745.9716796875</c:v>
                </c:pt>
                <c:pt idx="2054">
                  <c:v>15664.412109375</c:v>
                </c:pt>
                <c:pt idx="2055">
                  <c:v>15645.412109375</c:v>
                </c:pt>
                <c:pt idx="2056">
                  <c:v>15591.0869140625</c:v>
                </c:pt>
                <c:pt idx="2057">
                  <c:v>15572.5078125</c:v>
                </c:pt>
                <c:pt idx="2058">
                  <c:v>15564.0751953125</c:v>
                </c:pt>
                <c:pt idx="2059">
                  <c:v>15547.197265625</c:v>
                </c:pt>
                <c:pt idx="2060">
                  <c:v>15495.5068359375</c:v>
                </c:pt>
                <c:pt idx="2061">
                  <c:v>15487.0751953125</c:v>
                </c:pt>
                <c:pt idx="2062">
                  <c:v>15449.7060546875</c:v>
                </c:pt>
                <c:pt idx="2063">
                  <c:v>15469.1396484375</c:v>
                </c:pt>
                <c:pt idx="2064">
                  <c:v>15429.439453125</c:v>
                </c:pt>
                <c:pt idx="2065">
                  <c:v>15413.7685546875</c:v>
                </c:pt>
                <c:pt idx="2066">
                  <c:v>15379.5126953125</c:v>
                </c:pt>
                <c:pt idx="2067">
                  <c:v>15411.80078125</c:v>
                </c:pt>
                <c:pt idx="2068">
                  <c:v>15426.1923828125</c:v>
                </c:pt>
                <c:pt idx="2069">
                  <c:v>15409.625</c:v>
                </c:pt>
                <c:pt idx="2070">
                  <c:v>15332.88671875</c:v>
                </c:pt>
                <c:pt idx="2071">
                  <c:v>15331.3408203125</c:v>
                </c:pt>
                <c:pt idx="2072">
                  <c:v>15324.91015625</c:v>
                </c:pt>
                <c:pt idx="2073">
                  <c:v>15287.232421875</c:v>
                </c:pt>
                <c:pt idx="2074">
                  <c:v>15325.47265625</c:v>
                </c:pt>
                <c:pt idx="2075">
                  <c:v>15333.1455078125</c:v>
                </c:pt>
                <c:pt idx="2076">
                  <c:v>15345.1552734375</c:v>
                </c:pt>
                <c:pt idx="2077">
                  <c:v>15372.7998046875</c:v>
                </c:pt>
                <c:pt idx="2078">
                  <c:v>15364.107421875</c:v>
                </c:pt>
                <c:pt idx="2079">
                  <c:v>15370.4931640625</c:v>
                </c:pt>
                <c:pt idx="2080">
                  <c:v>15375.20703125</c:v>
                </c:pt>
                <c:pt idx="2081">
                  <c:v>15365.9658203125</c:v>
                </c:pt>
                <c:pt idx="2082">
                  <c:v>15329.087890625</c:v>
                </c:pt>
                <c:pt idx="2083">
                  <c:v>15323.33203125</c:v>
                </c:pt>
                <c:pt idx="2084">
                  <c:v>15320.1591796875</c:v>
                </c:pt>
                <c:pt idx="2085">
                  <c:v>15271.0849609375</c:v>
                </c:pt>
                <c:pt idx="2086">
                  <c:v>15218.763671875</c:v>
                </c:pt>
                <c:pt idx="2087">
                  <c:v>15217.873046875</c:v>
                </c:pt>
                <c:pt idx="2088">
                  <c:v>15215.2041015625</c:v>
                </c:pt>
                <c:pt idx="2089">
                  <c:v>15206.091796875</c:v>
                </c:pt>
                <c:pt idx="2090">
                  <c:v>15135.7138671875</c:v>
                </c:pt>
                <c:pt idx="2091">
                  <c:v>15056.958984375</c:v>
                </c:pt>
                <c:pt idx="2092">
                  <c:v>14978.0224609375</c:v>
                </c:pt>
                <c:pt idx="2093">
                  <c:v>14969.74609375</c:v>
                </c:pt>
                <c:pt idx="2094">
                  <c:v>14951.1171875</c:v>
                </c:pt>
                <c:pt idx="2095">
                  <c:v>14957.2587890625</c:v>
                </c:pt>
                <c:pt idx="2096">
                  <c:v>14927.4150390625</c:v>
                </c:pt>
                <c:pt idx="2097">
                  <c:v>14901.6865234375</c:v>
                </c:pt>
                <c:pt idx="2098">
                  <c:v>14869.2548828125</c:v>
                </c:pt>
                <c:pt idx="2099">
                  <c:v>14846.076171875</c:v>
                </c:pt>
                <c:pt idx="2100">
                  <c:v>14826.4697265625</c:v>
                </c:pt>
                <c:pt idx="2101">
                  <c:v>14799.5810546875</c:v>
                </c:pt>
                <c:pt idx="2102">
                  <c:v>14841.5751953125</c:v>
                </c:pt>
                <c:pt idx="2103">
                  <c:v>14874.013671875</c:v>
                </c:pt>
                <c:pt idx="2104">
                  <c:v>14909.1142578125</c:v>
                </c:pt>
                <c:pt idx="2105">
                  <c:v>14929.25</c:v>
                </c:pt>
                <c:pt idx="2106">
                  <c:v>14963.7744140625</c:v>
                </c:pt>
                <c:pt idx="2107">
                  <c:v>14963.927734375</c:v>
                </c:pt>
                <c:pt idx="2108">
                  <c:v>14967.1484375</c:v>
                </c:pt>
                <c:pt idx="2109">
                  <c:v>14975.814453125</c:v>
                </c:pt>
                <c:pt idx="2110">
                  <c:v>14982.13671875</c:v>
                </c:pt>
                <c:pt idx="2111">
                  <c:v>14986.7646484375</c:v>
                </c:pt>
                <c:pt idx="2112">
                  <c:v>14986.5869140625</c:v>
                </c:pt>
                <c:pt idx="2113">
                  <c:v>14999.9091796875</c:v>
                </c:pt>
                <c:pt idx="2114">
                  <c:v>15041.3037109375</c:v>
                </c:pt>
                <c:pt idx="2115">
                  <c:v>15044.359375</c:v>
                </c:pt>
                <c:pt idx="2116">
                  <c:v>15033.7294921875</c:v>
                </c:pt>
                <c:pt idx="2117">
                  <c:v>15077.138671875</c:v>
                </c:pt>
                <c:pt idx="2118">
                  <c:v>15102.0859375</c:v>
                </c:pt>
                <c:pt idx="2119">
                  <c:v>15145.37109375</c:v>
                </c:pt>
                <c:pt idx="2120">
                  <c:v>15190.1611328125</c:v>
                </c:pt>
                <c:pt idx="2121">
                  <c:v>15221.205078125</c:v>
                </c:pt>
                <c:pt idx="2122">
                  <c:v>15273.806640625</c:v>
                </c:pt>
                <c:pt idx="2123">
                  <c:v>15359.619140625</c:v>
                </c:pt>
                <c:pt idx="2124">
                  <c:v>15391.6083984375</c:v>
                </c:pt>
                <c:pt idx="2125">
                  <c:v>15464.341796875</c:v>
                </c:pt>
                <c:pt idx="2126">
                  <c:v>15473.6494140625</c:v>
                </c:pt>
                <c:pt idx="2127">
                  <c:v>15494.3271484375</c:v>
                </c:pt>
                <c:pt idx="2128">
                  <c:v>15500.0087890625</c:v>
                </c:pt>
                <c:pt idx="2129">
                  <c:v>15515.3828125</c:v>
                </c:pt>
                <c:pt idx="2130">
                  <c:v>15521.3408203125</c:v>
                </c:pt>
                <c:pt idx="2131">
                  <c:v>15519.19140625</c:v>
                </c:pt>
                <c:pt idx="2132">
                  <c:v>15481.2216796875</c:v>
                </c:pt>
                <c:pt idx="2133">
                  <c:v>15441.28125</c:v>
                </c:pt>
                <c:pt idx="2134">
                  <c:v>15424.392578125</c:v>
                </c:pt>
                <c:pt idx="2135">
                  <c:v>15430.0732421875</c:v>
                </c:pt>
                <c:pt idx="2136">
                  <c:v>15437.3212890625</c:v>
                </c:pt>
                <c:pt idx="2137">
                  <c:v>15407.154296875</c:v>
                </c:pt>
                <c:pt idx="2138">
                  <c:v>15370.828125</c:v>
                </c:pt>
                <c:pt idx="2139">
                  <c:v>15330.46875</c:v>
                </c:pt>
                <c:pt idx="2140">
                  <c:v>15261.4794921875</c:v>
                </c:pt>
                <c:pt idx="2141">
                  <c:v>15232.8046875</c:v>
                </c:pt>
                <c:pt idx="2142">
                  <c:v>15209.04296875</c:v>
                </c:pt>
                <c:pt idx="2143">
                  <c:v>15165.9736328125</c:v>
                </c:pt>
                <c:pt idx="2144">
                  <c:v>15166.4140625</c:v>
                </c:pt>
                <c:pt idx="2145">
                  <c:v>15125.2109375</c:v>
                </c:pt>
                <c:pt idx="2146">
                  <c:v>15120.4111328125</c:v>
                </c:pt>
                <c:pt idx="2147">
                  <c:v>15127.4580078125</c:v>
                </c:pt>
                <c:pt idx="2148">
                  <c:v>15116.794921875</c:v>
                </c:pt>
                <c:pt idx="2149">
                  <c:v>15110.484375</c:v>
                </c:pt>
                <c:pt idx="2150">
                  <c:v>15116.150390625</c:v>
                </c:pt>
                <c:pt idx="2151">
                  <c:v>14934.4873046875</c:v>
                </c:pt>
                <c:pt idx="2152">
                  <c:v>14912.28515625</c:v>
                </c:pt>
                <c:pt idx="2153">
                  <c:v>14943.81640625</c:v>
                </c:pt>
                <c:pt idx="2154">
                  <c:v>14987.7890625</c:v>
                </c:pt>
                <c:pt idx="2155">
                  <c:v>14988.7626953125</c:v>
                </c:pt>
                <c:pt idx="2156">
                  <c:v>14955.3994140625</c:v>
                </c:pt>
                <c:pt idx="2157">
                  <c:v>14940.1279296875</c:v>
                </c:pt>
                <c:pt idx="2158">
                  <c:v>14914.990234375</c:v>
                </c:pt>
                <c:pt idx="2159">
                  <c:v>14893.548828125</c:v>
                </c:pt>
                <c:pt idx="2160">
                  <c:v>14862.478515625</c:v>
                </c:pt>
                <c:pt idx="2161">
                  <c:v>14859.994140625</c:v>
                </c:pt>
                <c:pt idx="2162">
                  <c:v>14858.3896484375</c:v>
                </c:pt>
                <c:pt idx="2163">
                  <c:v>14861.658203125</c:v>
                </c:pt>
                <c:pt idx="2164">
                  <c:v>14857.9013671875</c:v>
                </c:pt>
                <c:pt idx="2165">
                  <c:v>14839.0654296875</c:v>
                </c:pt>
                <c:pt idx="2166">
                  <c:v>14798.087890625</c:v>
                </c:pt>
                <c:pt idx="2167">
                  <c:v>14784.9794921875</c:v>
                </c:pt>
                <c:pt idx="2168">
                  <c:v>14759.7314453125</c:v>
                </c:pt>
                <c:pt idx="2169">
                  <c:v>14764.326171875</c:v>
                </c:pt>
                <c:pt idx="2170">
                  <c:v>14762.765625</c:v>
                </c:pt>
                <c:pt idx="2171">
                  <c:v>14749.3134765625</c:v>
                </c:pt>
                <c:pt idx="2172">
                  <c:v>14820.41796875</c:v>
                </c:pt>
                <c:pt idx="2173">
                  <c:v>14755.85546875</c:v>
                </c:pt>
                <c:pt idx="2174">
                  <c:v>14729.4189453125</c:v>
                </c:pt>
                <c:pt idx="2175">
                  <c:v>14695.06640625</c:v>
                </c:pt>
                <c:pt idx="2176">
                  <c:v>14698.798828125</c:v>
                </c:pt>
                <c:pt idx="2177">
                  <c:v>14706.505859375</c:v>
                </c:pt>
                <c:pt idx="2178">
                  <c:v>14704.740234375</c:v>
                </c:pt>
                <c:pt idx="2179">
                  <c:v>14729.9990234375</c:v>
                </c:pt>
                <c:pt idx="2180">
                  <c:v>14734.6416015625</c:v>
                </c:pt>
                <c:pt idx="2181">
                  <c:v>14737.1826171875</c:v>
                </c:pt>
                <c:pt idx="2182">
                  <c:v>14745.6328125</c:v>
                </c:pt>
                <c:pt idx="2183">
                  <c:v>14756.091796875</c:v>
                </c:pt>
                <c:pt idx="2184">
                  <c:v>14731.2421875</c:v>
                </c:pt>
                <c:pt idx="2185">
                  <c:v>14710.84765625</c:v>
                </c:pt>
                <c:pt idx="2186">
                  <c:v>14683.46875</c:v>
                </c:pt>
                <c:pt idx="2187">
                  <c:v>14636.5498046875</c:v>
                </c:pt>
                <c:pt idx="2188">
                  <c:v>14614.8505859375</c:v>
                </c:pt>
                <c:pt idx="2189">
                  <c:v>14580.3056640625</c:v>
                </c:pt>
                <c:pt idx="2190">
                  <c:v>14553.3955078125</c:v>
                </c:pt>
                <c:pt idx="2191">
                  <c:v>14524.7734375</c:v>
                </c:pt>
                <c:pt idx="2192">
                  <c:v>14516.6015625</c:v>
                </c:pt>
                <c:pt idx="2193">
                  <c:v>14463.7001953125</c:v>
                </c:pt>
                <c:pt idx="2194">
                  <c:v>14452.7626953125</c:v>
                </c:pt>
                <c:pt idx="2195">
                  <c:v>14440.060546875</c:v>
                </c:pt>
                <c:pt idx="2196">
                  <c:v>14462.3955078125</c:v>
                </c:pt>
                <c:pt idx="2197">
                  <c:v>14485.75</c:v>
                </c:pt>
                <c:pt idx="2198">
                  <c:v>14474.849609375</c:v>
                </c:pt>
                <c:pt idx="2199">
                  <c:v>14487.9501953125</c:v>
                </c:pt>
                <c:pt idx="2200">
                  <c:v>14489.3642578125</c:v>
                </c:pt>
                <c:pt idx="2201">
                  <c:v>14464.185546875</c:v>
                </c:pt>
                <c:pt idx="2202">
                  <c:v>14453.0419921875</c:v>
                </c:pt>
                <c:pt idx="2203">
                  <c:v>14455.435546875</c:v>
                </c:pt>
                <c:pt idx="2204">
                  <c:v>14475.5322265625</c:v>
                </c:pt>
                <c:pt idx="2205">
                  <c:v>14496.47265625</c:v>
                </c:pt>
                <c:pt idx="2206">
                  <c:v>14504.70703125</c:v>
                </c:pt>
                <c:pt idx="2207">
                  <c:v>14457.736328125</c:v>
                </c:pt>
                <c:pt idx="2208">
                  <c:v>14412.25390625</c:v>
                </c:pt>
                <c:pt idx="2209">
                  <c:v>14382.0830078125</c:v>
                </c:pt>
                <c:pt idx="2210">
                  <c:v>14345.640625</c:v>
                </c:pt>
                <c:pt idx="2211">
                  <c:v>14350.4267578125</c:v>
                </c:pt>
                <c:pt idx="2212">
                  <c:v>14314.5712890625</c:v>
                </c:pt>
                <c:pt idx="2213">
                  <c:v>14286.3984375</c:v>
                </c:pt>
                <c:pt idx="2214">
                  <c:v>14128.3447265625</c:v>
                </c:pt>
                <c:pt idx="2215">
                  <c:v>14082.4560546875</c:v>
                </c:pt>
                <c:pt idx="2216">
                  <c:v>14068.662109375</c:v>
                </c:pt>
                <c:pt idx="2217">
                  <c:v>14042.3017578125</c:v>
                </c:pt>
                <c:pt idx="2218">
                  <c:v>13952.3466796875</c:v>
                </c:pt>
                <c:pt idx="2219">
                  <c:v>13895.78515625</c:v>
                </c:pt>
                <c:pt idx="2220">
                  <c:v>13893.876953125</c:v>
                </c:pt>
                <c:pt idx="2221">
                  <c:v>13862.349609375</c:v>
                </c:pt>
                <c:pt idx="2222">
                  <c:v>13879.6845703125</c:v>
                </c:pt>
                <c:pt idx="2223">
                  <c:v>13896.263671875</c:v>
                </c:pt>
                <c:pt idx="2224">
                  <c:v>13937.689453125</c:v>
                </c:pt>
                <c:pt idx="2225">
                  <c:v>13937.0712890625</c:v>
                </c:pt>
                <c:pt idx="2226">
                  <c:v>13921.3125</c:v>
                </c:pt>
                <c:pt idx="2227">
                  <c:v>13960.384765625</c:v>
                </c:pt>
                <c:pt idx="2228">
                  <c:v>14002.1708984375</c:v>
                </c:pt>
                <c:pt idx="2229">
                  <c:v>14060.4423828125</c:v>
                </c:pt>
                <c:pt idx="2230">
                  <c:v>14085.462890625</c:v>
                </c:pt>
                <c:pt idx="2231">
                  <c:v>14072.427734375</c:v>
                </c:pt>
                <c:pt idx="2232">
                  <c:v>14092.0478515625</c:v>
                </c:pt>
                <c:pt idx="2233">
                  <c:v>14085.3427734375</c:v>
                </c:pt>
                <c:pt idx="2234">
                  <c:v>14079.4794921875</c:v>
                </c:pt>
                <c:pt idx="2235">
                  <c:v>14103.9150390625</c:v>
                </c:pt>
                <c:pt idx="2236">
                  <c:v>14092.90625</c:v>
                </c:pt>
                <c:pt idx="2237">
                  <c:v>14117.66796875</c:v>
                </c:pt>
                <c:pt idx="2238">
                  <c:v>14134.6416015625</c:v>
                </c:pt>
                <c:pt idx="2239">
                  <c:v>14149.2705078125</c:v>
                </c:pt>
                <c:pt idx="2240">
                  <c:v>14174.0556640625</c:v>
                </c:pt>
                <c:pt idx="2241">
                  <c:v>14187.2978515625</c:v>
                </c:pt>
                <c:pt idx="2242">
                  <c:v>14165.8193359375</c:v>
                </c:pt>
                <c:pt idx="2243">
                  <c:v>14171.76953125</c:v>
                </c:pt>
                <c:pt idx="2244">
                  <c:v>14172.5390625</c:v>
                </c:pt>
                <c:pt idx="2245">
                  <c:v>14159.03125</c:v>
                </c:pt>
                <c:pt idx="2246">
                  <c:v>14139.9287109375</c:v>
                </c:pt>
                <c:pt idx="2247">
                  <c:v>14130.6103515625</c:v>
                </c:pt>
                <c:pt idx="2248">
                  <c:v>14105.6708984375</c:v>
                </c:pt>
                <c:pt idx="2249">
                  <c:v>14101.517578125</c:v>
                </c:pt>
                <c:pt idx="2250">
                  <c:v>14066.2080078125</c:v>
                </c:pt>
                <c:pt idx="2251">
                  <c:v>14026.8349609375</c:v>
                </c:pt>
                <c:pt idx="2252">
                  <c:v>14011.845703125</c:v>
                </c:pt>
                <c:pt idx="2253">
                  <c:v>13999.884765625</c:v>
                </c:pt>
                <c:pt idx="2254">
                  <c:v>13982.662109375</c:v>
                </c:pt>
                <c:pt idx="2255">
                  <c:v>13966.2275390625</c:v>
                </c:pt>
                <c:pt idx="2256">
                  <c:v>13948.365234375</c:v>
                </c:pt>
                <c:pt idx="2257">
                  <c:v>13950.556640625</c:v>
                </c:pt>
                <c:pt idx="2258">
                  <c:v>13943.64453125</c:v>
                </c:pt>
                <c:pt idx="2259">
                  <c:v>13940.9453125</c:v>
                </c:pt>
                <c:pt idx="2260">
                  <c:v>13899.3515625</c:v>
                </c:pt>
                <c:pt idx="2261">
                  <c:v>13866.3740234375</c:v>
                </c:pt>
                <c:pt idx="2262">
                  <c:v>13830.85546875</c:v>
                </c:pt>
                <c:pt idx="2263">
                  <c:v>13794.01953125</c:v>
                </c:pt>
                <c:pt idx="2264">
                  <c:v>13770.1806640625</c:v>
                </c:pt>
                <c:pt idx="2265">
                  <c:v>13765.80078125</c:v>
                </c:pt>
                <c:pt idx="2266">
                  <c:v>13730.369140625</c:v>
                </c:pt>
                <c:pt idx="2267">
                  <c:v>13699.322265625</c:v>
                </c:pt>
                <c:pt idx="2268">
                  <c:v>13696.48828125</c:v>
                </c:pt>
                <c:pt idx="2269">
                  <c:v>13680.634765625</c:v>
                </c:pt>
                <c:pt idx="2270">
                  <c:v>13684.322265625</c:v>
                </c:pt>
                <c:pt idx="2271">
                  <c:v>13652.5810546875</c:v>
                </c:pt>
                <c:pt idx="2272">
                  <c:v>13650.47265625</c:v>
                </c:pt>
                <c:pt idx="2273">
                  <c:v>13656.6669921875</c:v>
                </c:pt>
                <c:pt idx="2274">
                  <c:v>13649.1171875</c:v>
                </c:pt>
                <c:pt idx="2275">
                  <c:v>13647.8369140625</c:v>
                </c:pt>
                <c:pt idx="2276">
                  <c:v>13652.828125</c:v>
                </c:pt>
                <c:pt idx="2277">
                  <c:v>13652.0439453125</c:v>
                </c:pt>
                <c:pt idx="2278">
                  <c:v>13631.4970703125</c:v>
                </c:pt>
                <c:pt idx="2279">
                  <c:v>13618.7265625</c:v>
                </c:pt>
                <c:pt idx="2280">
                  <c:v>13601.802734375</c:v>
                </c:pt>
                <c:pt idx="2281">
                  <c:v>13592.6044921875</c:v>
                </c:pt>
                <c:pt idx="2282">
                  <c:v>13544.2080078125</c:v>
                </c:pt>
                <c:pt idx="2283">
                  <c:v>13516.0947265625</c:v>
                </c:pt>
                <c:pt idx="2284">
                  <c:v>13457.0126953125</c:v>
                </c:pt>
                <c:pt idx="2285">
                  <c:v>13420.7236328125</c:v>
                </c:pt>
                <c:pt idx="2286">
                  <c:v>13369.83203125</c:v>
                </c:pt>
                <c:pt idx="2287">
                  <c:v>13424.3583984375</c:v>
                </c:pt>
                <c:pt idx="2288">
                  <c:v>13435.291015625</c:v>
                </c:pt>
                <c:pt idx="2289">
                  <c:v>13486.0400390625</c:v>
                </c:pt>
                <c:pt idx="2290">
                  <c:v>13511.5546875</c:v>
                </c:pt>
                <c:pt idx="2291">
                  <c:v>13524.0009765625</c:v>
                </c:pt>
                <c:pt idx="2292">
                  <c:v>13585.2587890625</c:v>
                </c:pt>
                <c:pt idx="2293">
                  <c:v>13581.5859375</c:v>
                </c:pt>
                <c:pt idx="2294">
                  <c:v>13585.228515625</c:v>
                </c:pt>
                <c:pt idx="2295">
                  <c:v>13561.0380859375</c:v>
                </c:pt>
                <c:pt idx="2296">
                  <c:v>13605.5009765625</c:v>
                </c:pt>
                <c:pt idx="2297">
                  <c:v>13645.603515625</c:v>
                </c:pt>
                <c:pt idx="2298">
                  <c:v>13676.2607421875</c:v>
                </c:pt>
                <c:pt idx="2299">
                  <c:v>13720.8251953125</c:v>
                </c:pt>
                <c:pt idx="2300">
                  <c:v>13734.5400390625</c:v>
                </c:pt>
                <c:pt idx="2301">
                  <c:v>13742.5078125</c:v>
                </c:pt>
                <c:pt idx="2302">
                  <c:v>13721.1845703125</c:v>
                </c:pt>
                <c:pt idx="2303">
                  <c:v>13703.1240234375</c:v>
                </c:pt>
                <c:pt idx="2304">
                  <c:v>13702.482421875</c:v>
                </c:pt>
                <c:pt idx="2305">
                  <c:v>13706.2216796875</c:v>
                </c:pt>
                <c:pt idx="2306">
                  <c:v>13731.8564453125</c:v>
                </c:pt>
                <c:pt idx="2307">
                  <c:v>13751.9619140625</c:v>
                </c:pt>
                <c:pt idx="2308">
                  <c:v>13737.861328125</c:v>
                </c:pt>
                <c:pt idx="2309">
                  <c:v>13729.46484375</c:v>
                </c:pt>
                <c:pt idx="2310">
                  <c:v>13714.681640625</c:v>
                </c:pt>
                <c:pt idx="2311">
                  <c:v>13703.6494140625</c:v>
                </c:pt>
                <c:pt idx="2312">
                  <c:v>13693.3662109375</c:v>
                </c:pt>
                <c:pt idx="2313">
                  <c:v>13698.947265625</c:v>
                </c:pt>
                <c:pt idx="2314">
                  <c:v>13712.9111328125</c:v>
                </c:pt>
                <c:pt idx="2315">
                  <c:v>13730.9306640625</c:v>
                </c:pt>
                <c:pt idx="2316">
                  <c:v>13750.63671875</c:v>
                </c:pt>
                <c:pt idx="2317">
                  <c:v>13751.0830078125</c:v>
                </c:pt>
                <c:pt idx="2318">
                  <c:v>13734.55859375</c:v>
                </c:pt>
                <c:pt idx="2319">
                  <c:v>13715.1044921875</c:v>
                </c:pt>
                <c:pt idx="2320">
                  <c:v>13678.078125</c:v>
                </c:pt>
                <c:pt idx="2321">
                  <c:v>13655.28515625</c:v>
                </c:pt>
                <c:pt idx="2322">
                  <c:v>13629.84765625</c:v>
                </c:pt>
                <c:pt idx="2323">
                  <c:v>13616.251953125</c:v>
                </c:pt>
                <c:pt idx="2324">
                  <c:v>13596.5341796875</c:v>
                </c:pt>
                <c:pt idx="2325">
                  <c:v>13583.0498046875</c:v>
                </c:pt>
                <c:pt idx="2326">
                  <c:v>13561.96875</c:v>
                </c:pt>
                <c:pt idx="2327">
                  <c:v>13510.58203125</c:v>
                </c:pt>
                <c:pt idx="2328">
                  <c:v>13498.083984375</c:v>
                </c:pt>
                <c:pt idx="2329">
                  <c:v>13465.8701171875</c:v>
                </c:pt>
                <c:pt idx="2330">
                  <c:v>13445.326171875</c:v>
                </c:pt>
                <c:pt idx="2331">
                  <c:v>13440.0380859375</c:v>
                </c:pt>
                <c:pt idx="2332">
                  <c:v>13430.56640625</c:v>
                </c:pt>
                <c:pt idx="2333">
                  <c:v>13423.435546875</c:v>
                </c:pt>
                <c:pt idx="2334">
                  <c:v>13394.3623046875</c:v>
                </c:pt>
                <c:pt idx="2335">
                  <c:v>13391.9228515625</c:v>
                </c:pt>
                <c:pt idx="2336">
                  <c:v>13413.84375</c:v>
                </c:pt>
                <c:pt idx="2337">
                  <c:v>13421.8955078125</c:v>
                </c:pt>
                <c:pt idx="2338">
                  <c:v>13442.322265625</c:v>
                </c:pt>
                <c:pt idx="2339">
                  <c:v>13475.9833984375</c:v>
                </c:pt>
                <c:pt idx="2340">
                  <c:v>13489.0234375</c:v>
                </c:pt>
                <c:pt idx="2341">
                  <c:v>13500.03515625</c:v>
                </c:pt>
                <c:pt idx="2342">
                  <c:v>13456.2255859375</c:v>
                </c:pt>
                <c:pt idx="2343">
                  <c:v>13398.9072265625</c:v>
                </c:pt>
                <c:pt idx="2344">
                  <c:v>13336.70703125</c:v>
                </c:pt>
                <c:pt idx="2345">
                  <c:v>13281.6552734375</c:v>
                </c:pt>
                <c:pt idx="2346">
                  <c:v>13260.353515625</c:v>
                </c:pt>
                <c:pt idx="2347">
                  <c:v>13255.4365234375</c:v>
                </c:pt>
                <c:pt idx="2348">
                  <c:v>13252.95703125</c:v>
                </c:pt>
                <c:pt idx="2349">
                  <c:v>13250.8427734375</c:v>
                </c:pt>
                <c:pt idx="2350">
                  <c:v>13247.212890625</c:v>
                </c:pt>
                <c:pt idx="2351">
                  <c:v>13264.0908203125</c:v>
                </c:pt>
                <c:pt idx="2352">
                  <c:v>13263.8125</c:v>
                </c:pt>
                <c:pt idx="2353">
                  <c:v>13269.9931640625</c:v>
                </c:pt>
                <c:pt idx="2354">
                  <c:v>13292.39453125</c:v>
                </c:pt>
                <c:pt idx="2355">
                  <c:v>13291.078125</c:v>
                </c:pt>
                <c:pt idx="2356">
                  <c:v>13290.6064453125</c:v>
                </c:pt>
                <c:pt idx="2357">
                  <c:v>13322.8837890625</c:v>
                </c:pt>
                <c:pt idx="2358">
                  <c:v>13328.904296875</c:v>
                </c:pt>
                <c:pt idx="2359">
                  <c:v>13340.1396484375</c:v>
                </c:pt>
                <c:pt idx="2360">
                  <c:v>13342.2568359375</c:v>
                </c:pt>
                <c:pt idx="2361">
                  <c:v>13363.419921875</c:v>
                </c:pt>
                <c:pt idx="2362">
                  <c:v>13369.548828125</c:v>
                </c:pt>
                <c:pt idx="2363">
                  <c:v>13409.212890625</c:v>
                </c:pt>
                <c:pt idx="2364">
                  <c:v>13409.0029296875</c:v>
                </c:pt>
                <c:pt idx="2365">
                  <c:v>13440.2412109375</c:v>
                </c:pt>
                <c:pt idx="2366">
                  <c:v>13461.1396484375</c:v>
                </c:pt>
                <c:pt idx="2367">
                  <c:v>13478.0517578125</c:v>
                </c:pt>
                <c:pt idx="2368">
                  <c:v>13521.24609375</c:v>
                </c:pt>
                <c:pt idx="2369">
                  <c:v>13531.9521484375</c:v>
                </c:pt>
                <c:pt idx="2370">
                  <c:v>13528.58984375</c:v>
                </c:pt>
                <c:pt idx="2371">
                  <c:v>13541.8359375</c:v>
                </c:pt>
                <c:pt idx="2372">
                  <c:v>13549.7294921875</c:v>
                </c:pt>
                <c:pt idx="2373">
                  <c:v>13550.3037109375</c:v>
                </c:pt>
                <c:pt idx="2374">
                  <c:v>13545.1162109375</c:v>
                </c:pt>
                <c:pt idx="2375">
                  <c:v>13530.236328125</c:v>
                </c:pt>
                <c:pt idx="2376">
                  <c:v>13519.5087890625</c:v>
                </c:pt>
                <c:pt idx="2377">
                  <c:v>13559.998046875</c:v>
                </c:pt>
                <c:pt idx="2378">
                  <c:v>13535.9697265625</c:v>
                </c:pt>
                <c:pt idx="2379">
                  <c:v>13543.353515625</c:v>
                </c:pt>
                <c:pt idx="2380">
                  <c:v>13589.333984375</c:v>
                </c:pt>
                <c:pt idx="2381">
                  <c:v>13588.52734375</c:v>
                </c:pt>
                <c:pt idx="2382">
                  <c:v>13622.236328125</c:v>
                </c:pt>
                <c:pt idx="2383">
                  <c:v>13664.6357421875</c:v>
                </c:pt>
                <c:pt idx="2384">
                  <c:v>13712.146484375</c:v>
                </c:pt>
                <c:pt idx="2385">
                  <c:v>13778.224609375</c:v>
                </c:pt>
                <c:pt idx="2386">
                  <c:v>13820.18359375</c:v>
                </c:pt>
                <c:pt idx="2387">
                  <c:v>13893.2060546875</c:v>
                </c:pt>
                <c:pt idx="2388">
                  <c:v>13963.0146484375</c:v>
                </c:pt>
                <c:pt idx="2389">
                  <c:v>13982.0380859375</c:v>
                </c:pt>
                <c:pt idx="2390">
                  <c:v>14029.1748046875</c:v>
                </c:pt>
                <c:pt idx="2391">
                  <c:v>14064.3046875</c:v>
                </c:pt>
                <c:pt idx="2392">
                  <c:v>14105.896484375</c:v>
                </c:pt>
                <c:pt idx="2393">
                  <c:v>14176.8251953125</c:v>
                </c:pt>
                <c:pt idx="2394">
                  <c:v>14266.0078125</c:v>
                </c:pt>
                <c:pt idx="2395">
                  <c:v>14322.046875</c:v>
                </c:pt>
                <c:pt idx="2396">
                  <c:v>14348.74609375</c:v>
                </c:pt>
                <c:pt idx="2397">
                  <c:v>14371.720703125</c:v>
                </c:pt>
                <c:pt idx="2398">
                  <c:v>14391.455078125</c:v>
                </c:pt>
                <c:pt idx="2399">
                  <c:v>14411.4765625</c:v>
                </c:pt>
                <c:pt idx="2400">
                  <c:v>14409.3798828125</c:v>
                </c:pt>
                <c:pt idx="2401">
                  <c:v>14395.095703125</c:v>
                </c:pt>
                <c:pt idx="2402">
                  <c:v>14404.744140625</c:v>
                </c:pt>
                <c:pt idx="2403">
                  <c:v>14429.47265625</c:v>
                </c:pt>
                <c:pt idx="2404">
                  <c:v>14463.0439453125</c:v>
                </c:pt>
                <c:pt idx="2405">
                  <c:v>14512.7177734375</c:v>
                </c:pt>
                <c:pt idx="2406">
                  <c:v>14593.87109375</c:v>
                </c:pt>
                <c:pt idx="2407">
                  <c:v>14668.0498046875</c:v>
                </c:pt>
                <c:pt idx="2408">
                  <c:v>14722.7451171875</c:v>
                </c:pt>
                <c:pt idx="2409">
                  <c:v>14797.8359375</c:v>
                </c:pt>
                <c:pt idx="2410">
                  <c:v>14847.005859375</c:v>
                </c:pt>
                <c:pt idx="2411">
                  <c:v>14882.548828125</c:v>
                </c:pt>
                <c:pt idx="2412">
                  <c:v>14919.3154296875</c:v>
                </c:pt>
                <c:pt idx="2413">
                  <c:v>14925.1572265625</c:v>
                </c:pt>
                <c:pt idx="2414">
                  <c:v>14969.744140625</c:v>
                </c:pt>
                <c:pt idx="2415">
                  <c:v>15025.94140625</c:v>
                </c:pt>
                <c:pt idx="2416">
                  <c:v>15095.51953125</c:v>
                </c:pt>
                <c:pt idx="2417">
                  <c:v>15102.3046875</c:v>
                </c:pt>
                <c:pt idx="2418">
                  <c:v>15131.859375</c:v>
                </c:pt>
                <c:pt idx="2419">
                  <c:v>15144.48828125</c:v>
                </c:pt>
                <c:pt idx="2420">
                  <c:v>15163.1708984375</c:v>
                </c:pt>
                <c:pt idx="2421">
                  <c:v>15190.9296875</c:v>
                </c:pt>
                <c:pt idx="2422">
                  <c:v>15237.751953125</c:v>
                </c:pt>
                <c:pt idx="2423">
                  <c:v>15281.51953125</c:v>
                </c:pt>
                <c:pt idx="2424">
                  <c:v>15367.1806640625</c:v>
                </c:pt>
                <c:pt idx="2425">
                  <c:v>15446.759765625</c:v>
                </c:pt>
                <c:pt idx="2426">
                  <c:v>15532.6416015625</c:v>
                </c:pt>
                <c:pt idx="2427">
                  <c:v>15636.97265625</c:v>
                </c:pt>
                <c:pt idx="2428">
                  <c:v>15693.1767578125</c:v>
                </c:pt>
                <c:pt idx="2429">
                  <c:v>15686.234375</c:v>
                </c:pt>
                <c:pt idx="2430">
                  <c:v>15710.8720703125</c:v>
                </c:pt>
                <c:pt idx="2431">
                  <c:v>15717.9716796875</c:v>
                </c:pt>
                <c:pt idx="2432">
                  <c:v>15723.8876953125</c:v>
                </c:pt>
                <c:pt idx="2433">
                  <c:v>15742.462890625</c:v>
                </c:pt>
                <c:pt idx="2434">
                  <c:v>15740.8515625</c:v>
                </c:pt>
                <c:pt idx="2435">
                  <c:v>15800.29296875</c:v>
                </c:pt>
                <c:pt idx="2436">
                  <c:v>15866.9521484375</c:v>
                </c:pt>
                <c:pt idx="2437">
                  <c:v>15951.4521484375</c:v>
                </c:pt>
                <c:pt idx="2438">
                  <c:v>16033.7978515625</c:v>
                </c:pt>
                <c:pt idx="2439">
                  <c:v>16102.87109375</c:v>
                </c:pt>
                <c:pt idx="2440">
                  <c:v>16159.458984375</c:v>
                </c:pt>
                <c:pt idx="2441">
                  <c:v>16191.4501953125</c:v>
                </c:pt>
                <c:pt idx="2442">
                  <c:v>16233.6884765625</c:v>
                </c:pt>
                <c:pt idx="2443">
                  <c:v>16279.490234375</c:v>
                </c:pt>
                <c:pt idx="2444">
                  <c:v>16326.173828125</c:v>
                </c:pt>
                <c:pt idx="2445">
                  <c:v>16374.912109375</c:v>
                </c:pt>
                <c:pt idx="2446">
                  <c:v>16426.259765625</c:v>
                </c:pt>
                <c:pt idx="2447">
                  <c:v>16496.119140625</c:v>
                </c:pt>
                <c:pt idx="2448">
                  <c:v>16554.919921875</c:v>
                </c:pt>
                <c:pt idx="2449">
                  <c:v>16597.69140625</c:v>
                </c:pt>
                <c:pt idx="2450">
                  <c:v>16617.263671875</c:v>
                </c:pt>
                <c:pt idx="2451">
                  <c:v>16617.67578125</c:v>
                </c:pt>
                <c:pt idx="2452">
                  <c:v>16637.548828125</c:v>
                </c:pt>
                <c:pt idx="2453">
                  <c:v>16662.359375</c:v>
                </c:pt>
                <c:pt idx="2454">
                  <c:v>16713.611328125</c:v>
                </c:pt>
                <c:pt idx="2455">
                  <c:v>16779.966796875</c:v>
                </c:pt>
                <c:pt idx="2456">
                  <c:v>16832.91015625</c:v>
                </c:pt>
                <c:pt idx="2457">
                  <c:v>16825.376953125</c:v>
                </c:pt>
                <c:pt idx="2458">
                  <c:v>16873.1328125</c:v>
                </c:pt>
                <c:pt idx="2459">
                  <c:v>16925.080078125</c:v>
                </c:pt>
                <c:pt idx="2460">
                  <c:v>17001.177734375</c:v>
                </c:pt>
                <c:pt idx="2461">
                  <c:v>16995.32421875</c:v>
                </c:pt>
                <c:pt idx="2462">
                  <c:v>17070.998046875</c:v>
                </c:pt>
                <c:pt idx="2463">
                  <c:v>17149.044921875</c:v>
                </c:pt>
                <c:pt idx="2464">
                  <c:v>17244.998046875</c:v>
                </c:pt>
                <c:pt idx="2465">
                  <c:v>17369.08984375</c:v>
                </c:pt>
                <c:pt idx="2466">
                  <c:v>17440.0859375</c:v>
                </c:pt>
                <c:pt idx="2467">
                  <c:v>17496.447265625</c:v>
                </c:pt>
                <c:pt idx="2468">
                  <c:v>17500.833984375</c:v>
                </c:pt>
                <c:pt idx="2469">
                  <c:v>17527.181640625</c:v>
                </c:pt>
                <c:pt idx="2470">
                  <c:v>17605.216796875</c:v>
                </c:pt>
                <c:pt idx="2471">
                  <c:v>17641.234375</c:v>
                </c:pt>
                <c:pt idx="2472">
                  <c:v>17756.541015625</c:v>
                </c:pt>
                <c:pt idx="2473">
                  <c:v>17887.310546875</c:v>
                </c:pt>
                <c:pt idx="2474">
                  <c:v>17987.283203125</c:v>
                </c:pt>
                <c:pt idx="2475">
                  <c:v>18055.91015625</c:v>
                </c:pt>
                <c:pt idx="2476">
                  <c:v>18114.703125</c:v>
                </c:pt>
                <c:pt idx="2477">
                  <c:v>18102.28515625</c:v>
                </c:pt>
                <c:pt idx="2478">
                  <c:v>18091.423828125</c:v>
                </c:pt>
                <c:pt idx="2479">
                  <c:v>18094.353515625</c:v>
                </c:pt>
                <c:pt idx="2480">
                  <c:v>18128.439453125</c:v>
                </c:pt>
                <c:pt idx="2481">
                  <c:v>18153.6640625</c:v>
                </c:pt>
                <c:pt idx="2482">
                  <c:v>18139.609375</c:v>
                </c:pt>
                <c:pt idx="2483">
                  <c:v>18145.32421875</c:v>
                </c:pt>
                <c:pt idx="2484">
                  <c:v>18131.2578125</c:v>
                </c:pt>
                <c:pt idx="2485">
                  <c:v>18083.17578125</c:v>
                </c:pt>
                <c:pt idx="2486">
                  <c:v>18076.138671875</c:v>
                </c:pt>
                <c:pt idx="2487">
                  <c:v>18103.87890625</c:v>
                </c:pt>
                <c:pt idx="2488">
                  <c:v>18118.466796875</c:v>
                </c:pt>
                <c:pt idx="2489">
                  <c:v>18160.177734375</c:v>
                </c:pt>
                <c:pt idx="2490">
                  <c:v>18175.251953125</c:v>
                </c:pt>
                <c:pt idx="2491">
                  <c:v>18211.232421875</c:v>
                </c:pt>
                <c:pt idx="2492">
                  <c:v>18236.15234375</c:v>
                </c:pt>
                <c:pt idx="2493">
                  <c:v>18291.591796875</c:v>
                </c:pt>
                <c:pt idx="2494">
                  <c:v>18314.755859375</c:v>
                </c:pt>
                <c:pt idx="2495">
                  <c:v>18336.736328125</c:v>
                </c:pt>
                <c:pt idx="2496">
                  <c:v>18373.03515625</c:v>
                </c:pt>
                <c:pt idx="2497">
                  <c:v>18375.615234375</c:v>
                </c:pt>
                <c:pt idx="2498">
                  <c:v>18340.365234375</c:v>
                </c:pt>
                <c:pt idx="2499">
                  <c:v>18364.970703125</c:v>
                </c:pt>
                <c:pt idx="2500">
                  <c:v>18398.46484375</c:v>
                </c:pt>
                <c:pt idx="2501">
                  <c:v>18388.55859375</c:v>
                </c:pt>
                <c:pt idx="2502">
                  <c:v>18390.623046875</c:v>
                </c:pt>
                <c:pt idx="2503">
                  <c:v>18382.75</c:v>
                </c:pt>
                <c:pt idx="2504">
                  <c:v>18390.62109375</c:v>
                </c:pt>
                <c:pt idx="2505">
                  <c:v>18381.794921875</c:v>
                </c:pt>
                <c:pt idx="2506">
                  <c:v>18388.7734375</c:v>
                </c:pt>
                <c:pt idx="2507">
                  <c:v>18397.140625</c:v>
                </c:pt>
                <c:pt idx="2508">
                  <c:v>18411.890625</c:v>
                </c:pt>
                <c:pt idx="2509">
                  <c:v>18432.654296875</c:v>
                </c:pt>
                <c:pt idx="2510">
                  <c:v>18458.544921875</c:v>
                </c:pt>
                <c:pt idx="2511">
                  <c:v>18472.31640625</c:v>
                </c:pt>
                <c:pt idx="2512">
                  <c:v>18508.5390625</c:v>
                </c:pt>
                <c:pt idx="2513">
                  <c:v>18560.8359375</c:v>
                </c:pt>
                <c:pt idx="2514">
                  <c:v>18599.17578125</c:v>
                </c:pt>
                <c:pt idx="2515">
                  <c:v>18614.03515625</c:v>
                </c:pt>
                <c:pt idx="2516">
                  <c:v>18621.3046875</c:v>
                </c:pt>
                <c:pt idx="2517">
                  <c:v>18650.634765625</c:v>
                </c:pt>
                <c:pt idx="2518">
                  <c:v>18675.306640625</c:v>
                </c:pt>
                <c:pt idx="2519">
                  <c:v>18676.33984375</c:v>
                </c:pt>
                <c:pt idx="2520">
                  <c:v>18698.53125</c:v>
                </c:pt>
                <c:pt idx="2521">
                  <c:v>18687.755859375</c:v>
                </c:pt>
                <c:pt idx="2522">
                  <c:v>18674.033203125</c:v>
                </c:pt>
                <c:pt idx="2523">
                  <c:v>18695.544921875</c:v>
                </c:pt>
                <c:pt idx="2524">
                  <c:v>18684.640625</c:v>
                </c:pt>
                <c:pt idx="2525">
                  <c:v>18693.41015625</c:v>
                </c:pt>
                <c:pt idx="2526">
                  <c:v>18715.8828125</c:v>
                </c:pt>
                <c:pt idx="2527">
                  <c:v>18762.025390625</c:v>
                </c:pt>
                <c:pt idx="2528">
                  <c:v>18783.802734375</c:v>
                </c:pt>
                <c:pt idx="2529">
                  <c:v>18792.92578125</c:v>
                </c:pt>
                <c:pt idx="2530">
                  <c:v>18799.388671875</c:v>
                </c:pt>
                <c:pt idx="2531">
                  <c:v>18795.34375</c:v>
                </c:pt>
                <c:pt idx="2532">
                  <c:v>18796.158203125</c:v>
                </c:pt>
                <c:pt idx="2533">
                  <c:v>18778.369140625</c:v>
                </c:pt>
                <c:pt idx="2534">
                  <c:v>18800.818359375</c:v>
                </c:pt>
                <c:pt idx="2535">
                  <c:v>18828.849609375</c:v>
                </c:pt>
                <c:pt idx="2536">
                  <c:v>18832.61328125</c:v>
                </c:pt>
                <c:pt idx="2537">
                  <c:v>18859.994140625</c:v>
                </c:pt>
                <c:pt idx="2538">
                  <c:v>18888.0234375</c:v>
                </c:pt>
                <c:pt idx="2539">
                  <c:v>18946.57421875</c:v>
                </c:pt>
                <c:pt idx="2540">
                  <c:v>18972.359375</c:v>
                </c:pt>
                <c:pt idx="2541">
                  <c:v>18985.009765625</c:v>
                </c:pt>
                <c:pt idx="2542">
                  <c:v>18990.380859375</c:v>
                </c:pt>
                <c:pt idx="2543">
                  <c:v>18975.181640625</c:v>
                </c:pt>
                <c:pt idx="2544">
                  <c:v>18976.98046875</c:v>
                </c:pt>
                <c:pt idx="2545">
                  <c:v>18995.451171875</c:v>
                </c:pt>
                <c:pt idx="2546">
                  <c:v>18992.1015625</c:v>
                </c:pt>
                <c:pt idx="2547">
                  <c:v>19005.822265625</c:v>
                </c:pt>
                <c:pt idx="2548">
                  <c:v>19013.306640625</c:v>
                </c:pt>
                <c:pt idx="2549">
                  <c:v>19000.421875</c:v>
                </c:pt>
                <c:pt idx="2550">
                  <c:v>18996.6171875</c:v>
                </c:pt>
                <c:pt idx="2551">
                  <c:v>18991.8828125</c:v>
                </c:pt>
                <c:pt idx="2552">
                  <c:v>18985.828125</c:v>
                </c:pt>
                <c:pt idx="2553">
                  <c:v>18987.349609375</c:v>
                </c:pt>
                <c:pt idx="2554">
                  <c:v>19017.724609375</c:v>
                </c:pt>
                <c:pt idx="2555">
                  <c:v>19049.291015625</c:v>
                </c:pt>
                <c:pt idx="2556">
                  <c:v>19053.537109375</c:v>
                </c:pt>
                <c:pt idx="2557">
                  <c:v>19088.47265625</c:v>
                </c:pt>
                <c:pt idx="2558">
                  <c:v>19101.53125</c:v>
                </c:pt>
                <c:pt idx="2559">
                  <c:v>19105.244140625</c:v>
                </c:pt>
                <c:pt idx="2560">
                  <c:v>19102.90625</c:v>
                </c:pt>
                <c:pt idx="2561">
                  <c:v>19113.1015625</c:v>
                </c:pt>
                <c:pt idx="2562">
                  <c:v>19104.5234375</c:v>
                </c:pt>
                <c:pt idx="2563">
                  <c:v>19107.47265625</c:v>
                </c:pt>
                <c:pt idx="2564">
                  <c:v>19094.134765625</c:v>
                </c:pt>
                <c:pt idx="2565">
                  <c:v>19087.587890625</c:v>
                </c:pt>
                <c:pt idx="2566">
                  <c:v>19090.046875</c:v>
                </c:pt>
                <c:pt idx="2567">
                  <c:v>19077.94140625</c:v>
                </c:pt>
                <c:pt idx="2568">
                  <c:v>19071.900390625</c:v>
                </c:pt>
                <c:pt idx="2569">
                  <c:v>19092.806640625</c:v>
                </c:pt>
                <c:pt idx="2570">
                  <c:v>19087.130859375</c:v>
                </c:pt>
                <c:pt idx="2571">
                  <c:v>19081.16015625</c:v>
                </c:pt>
                <c:pt idx="2572">
                  <c:v>19081.865234375</c:v>
                </c:pt>
                <c:pt idx="2573">
                  <c:v>19102.048828125</c:v>
                </c:pt>
                <c:pt idx="2574">
                  <c:v>19107.505859375</c:v>
                </c:pt>
                <c:pt idx="2575">
                  <c:v>19102.337890625</c:v>
                </c:pt>
                <c:pt idx="2576">
                  <c:v>19104.193359375</c:v>
                </c:pt>
                <c:pt idx="2577">
                  <c:v>19104.876953125</c:v>
                </c:pt>
                <c:pt idx="2578">
                  <c:v>19095.876953125</c:v>
                </c:pt>
                <c:pt idx="2579">
                  <c:v>19088.15234375</c:v>
                </c:pt>
                <c:pt idx="2580">
                  <c:v>19082.310546875</c:v>
                </c:pt>
                <c:pt idx="2581">
                  <c:v>19063.009765625</c:v>
                </c:pt>
                <c:pt idx="2582">
                  <c:v>19078.55859375</c:v>
                </c:pt>
                <c:pt idx="2583">
                  <c:v>19085.291015625</c:v>
                </c:pt>
                <c:pt idx="2584">
                  <c:v>19093.169921875</c:v>
                </c:pt>
                <c:pt idx="2585">
                  <c:v>19090.03515625</c:v>
                </c:pt>
                <c:pt idx="2586">
                  <c:v>19099.625</c:v>
                </c:pt>
                <c:pt idx="2587">
                  <c:v>19094.58203125</c:v>
                </c:pt>
                <c:pt idx="2588">
                  <c:v>19091.01953125</c:v>
                </c:pt>
                <c:pt idx="2589">
                  <c:v>19092.5078125</c:v>
                </c:pt>
                <c:pt idx="2590">
                  <c:v>19090.890625</c:v>
                </c:pt>
                <c:pt idx="2591">
                  <c:v>19111.974609375</c:v>
                </c:pt>
                <c:pt idx="2592">
                  <c:v>19117.73046875</c:v>
                </c:pt>
                <c:pt idx="2593">
                  <c:v>19125.5546875</c:v>
                </c:pt>
                <c:pt idx="2594">
                  <c:v>19124.248046875</c:v>
                </c:pt>
                <c:pt idx="2595">
                  <c:v>19130.5390625</c:v>
                </c:pt>
                <c:pt idx="2596">
                  <c:v>19154.505859375</c:v>
                </c:pt>
                <c:pt idx="2597">
                  <c:v>19165.095703125</c:v>
                </c:pt>
                <c:pt idx="2598">
                  <c:v>19173.677734375</c:v>
                </c:pt>
                <c:pt idx="2599">
                  <c:v>19170.2578125</c:v>
                </c:pt>
                <c:pt idx="2600">
                  <c:v>19170.982421875</c:v>
                </c:pt>
                <c:pt idx="2601">
                  <c:v>19156.556640625</c:v>
                </c:pt>
                <c:pt idx="2602">
                  <c:v>19150.078125</c:v>
                </c:pt>
                <c:pt idx="2603">
                  <c:v>19149.634765625</c:v>
                </c:pt>
                <c:pt idx="2604">
                  <c:v>19141.7421875</c:v>
                </c:pt>
                <c:pt idx="2605">
                  <c:v>19127.716796875</c:v>
                </c:pt>
                <c:pt idx="2606">
                  <c:v>19148.056640625</c:v>
                </c:pt>
                <c:pt idx="2607">
                  <c:v>19142.505859375</c:v>
                </c:pt>
                <c:pt idx="2608">
                  <c:v>19129.392578125</c:v>
                </c:pt>
                <c:pt idx="2609">
                  <c:v>19130.248046875</c:v>
                </c:pt>
                <c:pt idx="2610">
                  <c:v>19134.74609375</c:v>
                </c:pt>
                <c:pt idx="2611">
                  <c:v>19126.33203125</c:v>
                </c:pt>
                <c:pt idx="2612">
                  <c:v>19126.994140625</c:v>
                </c:pt>
                <c:pt idx="2613">
                  <c:v>19120.037109375</c:v>
                </c:pt>
                <c:pt idx="2614">
                  <c:v>19119.185546875</c:v>
                </c:pt>
                <c:pt idx="2615">
                  <c:v>19106.654296875</c:v>
                </c:pt>
                <c:pt idx="2616">
                  <c:v>19096.24609375</c:v>
                </c:pt>
                <c:pt idx="2617">
                  <c:v>19094.298828125</c:v>
                </c:pt>
                <c:pt idx="2618">
                  <c:v>19123.18359375</c:v>
                </c:pt>
                <c:pt idx="2619">
                  <c:v>19145.17578125</c:v>
                </c:pt>
                <c:pt idx="2620">
                  <c:v>19161.115234375</c:v>
                </c:pt>
                <c:pt idx="2621">
                  <c:v>19168.8515625</c:v>
                </c:pt>
                <c:pt idx="2622">
                  <c:v>19171.474609375</c:v>
                </c:pt>
                <c:pt idx="2623">
                  <c:v>19184.361328125</c:v>
                </c:pt>
                <c:pt idx="2624">
                  <c:v>19186.87109375</c:v>
                </c:pt>
                <c:pt idx="2625">
                  <c:v>19171.544921875</c:v>
                </c:pt>
                <c:pt idx="2626">
                  <c:v>19156.9140625</c:v>
                </c:pt>
                <c:pt idx="2627">
                  <c:v>19152.41015625</c:v>
                </c:pt>
                <c:pt idx="2628">
                  <c:v>19145.775390625</c:v>
                </c:pt>
                <c:pt idx="2629">
                  <c:v>19148.115234375</c:v>
                </c:pt>
                <c:pt idx="2630">
                  <c:v>19154.869140625</c:v>
                </c:pt>
                <c:pt idx="2631">
                  <c:v>19171.9453125</c:v>
                </c:pt>
                <c:pt idx="2632">
                  <c:v>19154.419921875</c:v>
                </c:pt>
                <c:pt idx="2633">
                  <c:v>19121.953125</c:v>
                </c:pt>
                <c:pt idx="2634">
                  <c:v>19108.240234375</c:v>
                </c:pt>
                <c:pt idx="2635">
                  <c:v>19106.31640625</c:v>
                </c:pt>
                <c:pt idx="2636">
                  <c:v>19113.236328125</c:v>
                </c:pt>
                <c:pt idx="2637">
                  <c:v>19099.71484375</c:v>
                </c:pt>
                <c:pt idx="2638">
                  <c:v>19086.619140625</c:v>
                </c:pt>
                <c:pt idx="2639">
                  <c:v>19081.802734375</c:v>
                </c:pt>
                <c:pt idx="2640">
                  <c:v>19078.421875</c:v>
                </c:pt>
                <c:pt idx="2641">
                  <c:v>19055.9453125</c:v>
                </c:pt>
                <c:pt idx="2642">
                  <c:v>19048.48046875</c:v>
                </c:pt>
                <c:pt idx="2643">
                  <c:v>19068.2109375</c:v>
                </c:pt>
                <c:pt idx="2644">
                  <c:v>19071.82421875</c:v>
                </c:pt>
                <c:pt idx="2645">
                  <c:v>19100.482421875</c:v>
                </c:pt>
                <c:pt idx="2646">
                  <c:v>19105.6171875</c:v>
                </c:pt>
                <c:pt idx="2647">
                  <c:v>19102.45703125</c:v>
                </c:pt>
                <c:pt idx="2648">
                  <c:v>19083.728515625</c:v>
                </c:pt>
                <c:pt idx="2649">
                  <c:v>19086.3046875</c:v>
                </c:pt>
                <c:pt idx="2650">
                  <c:v>19103.220703125</c:v>
                </c:pt>
                <c:pt idx="2651">
                  <c:v>19105.232421875</c:v>
                </c:pt>
                <c:pt idx="2652">
                  <c:v>19099.45703125</c:v>
                </c:pt>
                <c:pt idx="2653">
                  <c:v>19115.599609375</c:v>
                </c:pt>
                <c:pt idx="2654">
                  <c:v>19116.947265625</c:v>
                </c:pt>
                <c:pt idx="2655">
                  <c:v>19116.365234375</c:v>
                </c:pt>
                <c:pt idx="2656">
                  <c:v>19110.33984375</c:v>
                </c:pt>
                <c:pt idx="2657">
                  <c:v>19107.439453125</c:v>
                </c:pt>
                <c:pt idx="2658">
                  <c:v>19062.849609375</c:v>
                </c:pt>
                <c:pt idx="2659">
                  <c:v>19067.935546875</c:v>
                </c:pt>
                <c:pt idx="2660">
                  <c:v>19055.7734375</c:v>
                </c:pt>
                <c:pt idx="2661">
                  <c:v>19041.359375</c:v>
                </c:pt>
                <c:pt idx="2662">
                  <c:v>19041.486328125</c:v>
                </c:pt>
                <c:pt idx="2663">
                  <c:v>19017.916015625</c:v>
                </c:pt>
                <c:pt idx="2664">
                  <c:v>19005.021484375</c:v>
                </c:pt>
                <c:pt idx="2665">
                  <c:v>19015.033203125</c:v>
                </c:pt>
                <c:pt idx="2666">
                  <c:v>19016.126953125</c:v>
                </c:pt>
                <c:pt idx="2667">
                  <c:v>19028.86328125</c:v>
                </c:pt>
                <c:pt idx="2668">
                  <c:v>19039.140625</c:v>
                </c:pt>
                <c:pt idx="2669">
                  <c:v>19038.68359375</c:v>
                </c:pt>
                <c:pt idx="2670">
                  <c:v>19045.755859375</c:v>
                </c:pt>
                <c:pt idx="2671">
                  <c:v>19057.18359375</c:v>
                </c:pt>
                <c:pt idx="2672">
                  <c:v>19076.970703125</c:v>
                </c:pt>
                <c:pt idx="2673">
                  <c:v>19082.458984375</c:v>
                </c:pt>
                <c:pt idx="2674">
                  <c:v>19111.58984375</c:v>
                </c:pt>
                <c:pt idx="2675">
                  <c:v>19109.990234375</c:v>
                </c:pt>
                <c:pt idx="2676">
                  <c:v>19098.955078125</c:v>
                </c:pt>
                <c:pt idx="2677">
                  <c:v>19081.56640625</c:v>
                </c:pt>
                <c:pt idx="2678">
                  <c:v>19076.376953125</c:v>
                </c:pt>
                <c:pt idx="2679">
                  <c:v>19095.55078125</c:v>
                </c:pt>
                <c:pt idx="2680">
                  <c:v>19080.830078125</c:v>
                </c:pt>
                <c:pt idx="2681">
                  <c:v>19095.095703125</c:v>
                </c:pt>
                <c:pt idx="2682">
                  <c:v>19105.189453125</c:v>
                </c:pt>
                <c:pt idx="2683">
                  <c:v>19119.123046875</c:v>
                </c:pt>
                <c:pt idx="2684">
                  <c:v>19137.171875</c:v>
                </c:pt>
                <c:pt idx="2685">
                  <c:v>19152.939453125</c:v>
                </c:pt>
                <c:pt idx="2686">
                  <c:v>19180.869140625</c:v>
                </c:pt>
                <c:pt idx="2687">
                  <c:v>19174.76953125</c:v>
                </c:pt>
                <c:pt idx="2688">
                  <c:v>19144.080078125</c:v>
                </c:pt>
                <c:pt idx="2689">
                  <c:v>19157.068359375</c:v>
                </c:pt>
                <c:pt idx="2690">
                  <c:v>19146.00390625</c:v>
                </c:pt>
                <c:pt idx="2691">
                  <c:v>19151.958984375</c:v>
                </c:pt>
                <c:pt idx="2692">
                  <c:v>19161.1875</c:v>
                </c:pt>
                <c:pt idx="2693">
                  <c:v>19154.796875</c:v>
                </c:pt>
                <c:pt idx="2694">
                  <c:v>19137.755859375</c:v>
                </c:pt>
                <c:pt idx="2695">
                  <c:v>19136.7109375</c:v>
                </c:pt>
                <c:pt idx="2696">
                  <c:v>19126.828125</c:v>
                </c:pt>
                <c:pt idx="2697">
                  <c:v>19122.095703125</c:v>
                </c:pt>
                <c:pt idx="2698">
                  <c:v>19109.3203125</c:v>
                </c:pt>
                <c:pt idx="2699">
                  <c:v>19095.52734375</c:v>
                </c:pt>
                <c:pt idx="2700">
                  <c:v>19059.408203125</c:v>
                </c:pt>
                <c:pt idx="2701">
                  <c:v>19022.712890625</c:v>
                </c:pt>
                <c:pt idx="2702">
                  <c:v>19019.0703125</c:v>
                </c:pt>
                <c:pt idx="2703">
                  <c:v>19026.859375</c:v>
                </c:pt>
                <c:pt idx="2704">
                  <c:v>19046.048828125</c:v>
                </c:pt>
                <c:pt idx="2705">
                  <c:v>19066.009765625</c:v>
                </c:pt>
                <c:pt idx="2706">
                  <c:v>19085.623046875</c:v>
                </c:pt>
                <c:pt idx="2707">
                  <c:v>19061.154296875</c:v>
                </c:pt>
                <c:pt idx="2708">
                  <c:v>19045.078125</c:v>
                </c:pt>
                <c:pt idx="2709">
                  <c:v>19036.7578125</c:v>
                </c:pt>
                <c:pt idx="2710">
                  <c:v>19008.328125</c:v>
                </c:pt>
                <c:pt idx="2711">
                  <c:v>19010.224609375</c:v>
                </c:pt>
                <c:pt idx="2712">
                  <c:v>18980.6953125</c:v>
                </c:pt>
                <c:pt idx="2713">
                  <c:v>18987.21484375</c:v>
                </c:pt>
                <c:pt idx="2714">
                  <c:v>18967.96484375</c:v>
                </c:pt>
                <c:pt idx="2715">
                  <c:v>18953.44140625</c:v>
                </c:pt>
                <c:pt idx="2716">
                  <c:v>18966.521484375</c:v>
                </c:pt>
                <c:pt idx="2717">
                  <c:v>18959.560546875</c:v>
                </c:pt>
                <c:pt idx="2718">
                  <c:v>18962.646484375</c:v>
                </c:pt>
                <c:pt idx="2719">
                  <c:v>18992.498046875</c:v>
                </c:pt>
                <c:pt idx="2720">
                  <c:v>19012.5390625</c:v>
                </c:pt>
                <c:pt idx="2721">
                  <c:v>18987.75</c:v>
                </c:pt>
                <c:pt idx="2722">
                  <c:v>19001.984375</c:v>
                </c:pt>
                <c:pt idx="2723">
                  <c:v>19023.060546875</c:v>
                </c:pt>
                <c:pt idx="2724">
                  <c:v>19014.92578125</c:v>
                </c:pt>
                <c:pt idx="2725">
                  <c:v>19014.8671875</c:v>
                </c:pt>
                <c:pt idx="2726">
                  <c:v>19003.025390625</c:v>
                </c:pt>
                <c:pt idx="2727">
                  <c:v>18983.111328125</c:v>
                </c:pt>
                <c:pt idx="2728">
                  <c:v>18991.556640625</c:v>
                </c:pt>
                <c:pt idx="2729">
                  <c:v>18986.498046875</c:v>
                </c:pt>
                <c:pt idx="2730">
                  <c:v>18961.296875</c:v>
                </c:pt>
                <c:pt idx="2731">
                  <c:v>18968.158203125</c:v>
                </c:pt>
                <c:pt idx="2732">
                  <c:v>18986.599609375</c:v>
                </c:pt>
                <c:pt idx="2733">
                  <c:v>18979.76171875</c:v>
                </c:pt>
                <c:pt idx="2734">
                  <c:v>19013.923828125</c:v>
                </c:pt>
                <c:pt idx="2735">
                  <c:v>19035.435546875</c:v>
                </c:pt>
                <c:pt idx="2736">
                  <c:v>19060.712890625</c:v>
                </c:pt>
                <c:pt idx="2737">
                  <c:v>19047.900390625</c:v>
                </c:pt>
                <c:pt idx="2738">
                  <c:v>19019.595703125</c:v>
                </c:pt>
                <c:pt idx="2739">
                  <c:v>19024.443359375</c:v>
                </c:pt>
                <c:pt idx="2740">
                  <c:v>19021.669921875</c:v>
                </c:pt>
                <c:pt idx="2741">
                  <c:v>19041.486328125</c:v>
                </c:pt>
                <c:pt idx="2742">
                  <c:v>19024.529296875</c:v>
                </c:pt>
                <c:pt idx="2743">
                  <c:v>19029.947265625</c:v>
                </c:pt>
                <c:pt idx="2744">
                  <c:v>18997.0703125</c:v>
                </c:pt>
                <c:pt idx="2745">
                  <c:v>18968.666015625</c:v>
                </c:pt>
                <c:pt idx="2746">
                  <c:v>18960.029296875</c:v>
                </c:pt>
                <c:pt idx="2747">
                  <c:v>19017.150390625</c:v>
                </c:pt>
                <c:pt idx="2748">
                  <c:v>19010.982421875</c:v>
                </c:pt>
                <c:pt idx="2749">
                  <c:v>19034.69140625</c:v>
                </c:pt>
                <c:pt idx="2750">
                  <c:v>19075.7890625</c:v>
                </c:pt>
                <c:pt idx="2751">
                  <c:v>19068.7578125</c:v>
                </c:pt>
                <c:pt idx="2752">
                  <c:v>19049.474609375</c:v>
                </c:pt>
                <c:pt idx="2753">
                  <c:v>19050.80859375</c:v>
                </c:pt>
                <c:pt idx="2754">
                  <c:v>19080.65234375</c:v>
                </c:pt>
                <c:pt idx="2755">
                  <c:v>19110.763671875</c:v>
                </c:pt>
                <c:pt idx="2756">
                  <c:v>19114.38671875</c:v>
                </c:pt>
                <c:pt idx="2757">
                  <c:v>19117.61328125</c:v>
                </c:pt>
                <c:pt idx="2758">
                  <c:v>19108.98046875</c:v>
                </c:pt>
                <c:pt idx="2759">
                  <c:v>19112.783203125</c:v>
                </c:pt>
                <c:pt idx="2760">
                  <c:v>19091.54296875</c:v>
                </c:pt>
                <c:pt idx="2761">
                  <c:v>19068.5390625</c:v>
                </c:pt>
                <c:pt idx="2762">
                  <c:v>19043.068359375</c:v>
                </c:pt>
                <c:pt idx="2763">
                  <c:v>19003.708984375</c:v>
                </c:pt>
                <c:pt idx="2764">
                  <c:v>18974.119140625</c:v>
                </c:pt>
                <c:pt idx="2765">
                  <c:v>18989.814453125</c:v>
                </c:pt>
                <c:pt idx="2766">
                  <c:v>18984.17578125</c:v>
                </c:pt>
                <c:pt idx="2767">
                  <c:v>18966.90625</c:v>
                </c:pt>
                <c:pt idx="2768">
                  <c:v>18960.46875</c:v>
                </c:pt>
                <c:pt idx="2769">
                  <c:v>18951.900390625</c:v>
                </c:pt>
                <c:pt idx="2770">
                  <c:v>18958.509765625</c:v>
                </c:pt>
                <c:pt idx="2771">
                  <c:v>18974.9296875</c:v>
                </c:pt>
                <c:pt idx="2772">
                  <c:v>18975.5703125</c:v>
                </c:pt>
                <c:pt idx="2773">
                  <c:v>18953.22265625</c:v>
                </c:pt>
                <c:pt idx="2774">
                  <c:v>18961.84765625</c:v>
                </c:pt>
                <c:pt idx="2775">
                  <c:v>18957.10546875</c:v>
                </c:pt>
                <c:pt idx="2776">
                  <c:v>18953.76171875</c:v>
                </c:pt>
                <c:pt idx="2777">
                  <c:v>18937.7109375</c:v>
                </c:pt>
                <c:pt idx="2778">
                  <c:v>18934.154296875</c:v>
                </c:pt>
                <c:pt idx="2779">
                  <c:v>18930.548828125</c:v>
                </c:pt>
                <c:pt idx="2780">
                  <c:v>18916.841796875</c:v>
                </c:pt>
                <c:pt idx="2781">
                  <c:v>18928.197265625</c:v>
                </c:pt>
                <c:pt idx="2782">
                  <c:v>18952.01953125</c:v>
                </c:pt>
                <c:pt idx="2783">
                  <c:v>18982.314453125</c:v>
                </c:pt>
                <c:pt idx="2784">
                  <c:v>19004.30078125</c:v>
                </c:pt>
                <c:pt idx="2785">
                  <c:v>18991.44140625</c:v>
                </c:pt>
                <c:pt idx="2786">
                  <c:v>18995.583984375</c:v>
                </c:pt>
                <c:pt idx="2787">
                  <c:v>19000.119140625</c:v>
                </c:pt>
                <c:pt idx="2788">
                  <c:v>18994.224609375</c:v>
                </c:pt>
                <c:pt idx="2789">
                  <c:v>18992.375</c:v>
                </c:pt>
                <c:pt idx="2790">
                  <c:v>18963.0078125</c:v>
                </c:pt>
                <c:pt idx="2791">
                  <c:v>18918.693359375</c:v>
                </c:pt>
                <c:pt idx="2792">
                  <c:v>18940.759765625</c:v>
                </c:pt>
                <c:pt idx="2793">
                  <c:v>18944.466796875</c:v>
                </c:pt>
                <c:pt idx="2794">
                  <c:v>18954.865234375</c:v>
                </c:pt>
                <c:pt idx="2795">
                  <c:v>18990.107421875</c:v>
                </c:pt>
                <c:pt idx="2796">
                  <c:v>19003.18359375</c:v>
                </c:pt>
                <c:pt idx="2797">
                  <c:v>18995.109375</c:v>
                </c:pt>
                <c:pt idx="2798">
                  <c:v>18972.15625</c:v>
                </c:pt>
                <c:pt idx="2799">
                  <c:v>18969.615234375</c:v>
                </c:pt>
                <c:pt idx="2800">
                  <c:v>18961.46875</c:v>
                </c:pt>
                <c:pt idx="2801">
                  <c:v>18968.91015625</c:v>
                </c:pt>
                <c:pt idx="2802">
                  <c:v>18985.3359375</c:v>
                </c:pt>
                <c:pt idx="2803">
                  <c:v>18980.419921875</c:v>
                </c:pt>
                <c:pt idx="2804">
                  <c:v>18976.947265625</c:v>
                </c:pt>
                <c:pt idx="2805">
                  <c:v>18982.931640625</c:v>
                </c:pt>
                <c:pt idx="2806">
                  <c:v>18980.92578125</c:v>
                </c:pt>
                <c:pt idx="2807">
                  <c:v>18979.185546875</c:v>
                </c:pt>
                <c:pt idx="2808">
                  <c:v>18986.390625</c:v>
                </c:pt>
                <c:pt idx="2809">
                  <c:v>18990.7265625</c:v>
                </c:pt>
                <c:pt idx="2810">
                  <c:v>19007.798828125</c:v>
                </c:pt>
                <c:pt idx="2811">
                  <c:v>19009.041015625</c:v>
                </c:pt>
                <c:pt idx="2812">
                  <c:v>18994.228515625</c:v>
                </c:pt>
                <c:pt idx="2813">
                  <c:v>18979.25390625</c:v>
                </c:pt>
                <c:pt idx="2814">
                  <c:v>18990.00390625</c:v>
                </c:pt>
                <c:pt idx="2815">
                  <c:v>18987.1875</c:v>
                </c:pt>
                <c:pt idx="2816">
                  <c:v>18968.412109375</c:v>
                </c:pt>
                <c:pt idx="2817">
                  <c:v>18957.083984375</c:v>
                </c:pt>
                <c:pt idx="2818">
                  <c:v>18944.61328125</c:v>
                </c:pt>
                <c:pt idx="2819">
                  <c:v>18933.71484375</c:v>
                </c:pt>
                <c:pt idx="2820">
                  <c:v>18913.0078125</c:v>
                </c:pt>
                <c:pt idx="2821">
                  <c:v>18883.966796875</c:v>
                </c:pt>
                <c:pt idx="2822">
                  <c:v>18838.5234375</c:v>
                </c:pt>
                <c:pt idx="2823">
                  <c:v>18769.369140625</c:v>
                </c:pt>
                <c:pt idx="2824">
                  <c:v>18699.384765625</c:v>
                </c:pt>
                <c:pt idx="2825">
                  <c:v>18680.884765625</c:v>
                </c:pt>
                <c:pt idx="2826">
                  <c:v>18642.1171875</c:v>
                </c:pt>
                <c:pt idx="2827">
                  <c:v>18640.009765625</c:v>
                </c:pt>
                <c:pt idx="2828">
                  <c:v>18621.916015625</c:v>
                </c:pt>
                <c:pt idx="2829">
                  <c:v>18613.681640625</c:v>
                </c:pt>
                <c:pt idx="2830">
                  <c:v>18591.220703125</c:v>
                </c:pt>
                <c:pt idx="2831">
                  <c:v>18572.13671875</c:v>
                </c:pt>
                <c:pt idx="2832">
                  <c:v>18624.39453125</c:v>
                </c:pt>
                <c:pt idx="2833">
                  <c:v>18591.138671875</c:v>
                </c:pt>
                <c:pt idx="2834">
                  <c:v>18574.953125</c:v>
                </c:pt>
                <c:pt idx="2835">
                  <c:v>18561.759765625</c:v>
                </c:pt>
                <c:pt idx="2836">
                  <c:v>18533.94140625</c:v>
                </c:pt>
                <c:pt idx="2837">
                  <c:v>18530.453125</c:v>
                </c:pt>
                <c:pt idx="2838">
                  <c:v>18522.412109375</c:v>
                </c:pt>
                <c:pt idx="2839">
                  <c:v>18522.001953125</c:v>
                </c:pt>
                <c:pt idx="2840">
                  <c:v>18505.248046875</c:v>
                </c:pt>
                <c:pt idx="2841">
                  <c:v>18500.25</c:v>
                </c:pt>
                <c:pt idx="2842">
                  <c:v>18485.833984375</c:v>
                </c:pt>
                <c:pt idx="2843">
                  <c:v>18471.552734375</c:v>
                </c:pt>
                <c:pt idx="2844">
                  <c:v>18459.34765625</c:v>
                </c:pt>
                <c:pt idx="2845">
                  <c:v>18456.849609375</c:v>
                </c:pt>
                <c:pt idx="2846">
                  <c:v>18457.8515625</c:v>
                </c:pt>
                <c:pt idx="2847">
                  <c:v>18435.62109375</c:v>
                </c:pt>
                <c:pt idx="2848">
                  <c:v>18418.84375</c:v>
                </c:pt>
                <c:pt idx="2849">
                  <c:v>18387.224609375</c:v>
                </c:pt>
                <c:pt idx="2850">
                  <c:v>18383.171875</c:v>
                </c:pt>
                <c:pt idx="2851">
                  <c:v>18371.587890625</c:v>
                </c:pt>
                <c:pt idx="2852">
                  <c:v>18348.013671875</c:v>
                </c:pt>
                <c:pt idx="2853">
                  <c:v>18328.767578125</c:v>
                </c:pt>
                <c:pt idx="2854">
                  <c:v>18305.78125</c:v>
                </c:pt>
                <c:pt idx="2855">
                  <c:v>18278.640625</c:v>
                </c:pt>
                <c:pt idx="2856">
                  <c:v>18249.15234375</c:v>
                </c:pt>
                <c:pt idx="2857">
                  <c:v>18246.787109375</c:v>
                </c:pt>
                <c:pt idx="2858">
                  <c:v>18252.978515625</c:v>
                </c:pt>
                <c:pt idx="2859">
                  <c:v>18244.330078125</c:v>
                </c:pt>
                <c:pt idx="2860">
                  <c:v>18240.443359375</c:v>
                </c:pt>
                <c:pt idx="2861">
                  <c:v>18220.787109375</c:v>
                </c:pt>
                <c:pt idx="2862">
                  <c:v>18212.740234375</c:v>
                </c:pt>
                <c:pt idx="2863">
                  <c:v>18193.064453125</c:v>
                </c:pt>
                <c:pt idx="2864">
                  <c:v>18197.443359375</c:v>
                </c:pt>
                <c:pt idx="2865">
                  <c:v>18182.287109375</c:v>
                </c:pt>
                <c:pt idx="2866">
                  <c:v>18177.4140625</c:v>
                </c:pt>
                <c:pt idx="2867">
                  <c:v>18152.560546875</c:v>
                </c:pt>
                <c:pt idx="2868">
                  <c:v>18137.57421875</c:v>
                </c:pt>
                <c:pt idx="2869">
                  <c:v>18129.982421875</c:v>
                </c:pt>
                <c:pt idx="2870">
                  <c:v>18114.248046875</c:v>
                </c:pt>
                <c:pt idx="2871">
                  <c:v>18119.314453125</c:v>
                </c:pt>
                <c:pt idx="2872">
                  <c:v>18097.998046875</c:v>
                </c:pt>
                <c:pt idx="2873">
                  <c:v>18100.9609375</c:v>
                </c:pt>
                <c:pt idx="2874">
                  <c:v>18107.65234375</c:v>
                </c:pt>
                <c:pt idx="2875">
                  <c:v>18106.974609375</c:v>
                </c:pt>
                <c:pt idx="2876">
                  <c:v>18108.158203125</c:v>
                </c:pt>
                <c:pt idx="2877">
                  <c:v>18095.58203125</c:v>
                </c:pt>
                <c:pt idx="2878">
                  <c:v>18090.888671875</c:v>
                </c:pt>
                <c:pt idx="2879">
                  <c:v>18064.544921875</c:v>
                </c:pt>
                <c:pt idx="2880">
                  <c:v>18065.84765625</c:v>
                </c:pt>
                <c:pt idx="2881">
                  <c:v>18074.29296875</c:v>
                </c:pt>
                <c:pt idx="2882">
                  <c:v>17955.58984375</c:v>
                </c:pt>
                <c:pt idx="2883">
                  <c:v>17864.111328125</c:v>
                </c:pt>
                <c:pt idx="2884">
                  <c:v>17762.822265625</c:v>
                </c:pt>
                <c:pt idx="2885">
                  <c:v>17646.59765625</c:v>
                </c:pt>
                <c:pt idx="2886">
                  <c:v>17635.03125</c:v>
                </c:pt>
                <c:pt idx="2887">
                  <c:v>17635.162109375</c:v>
                </c:pt>
                <c:pt idx="2888">
                  <c:v>17640.28515625</c:v>
                </c:pt>
                <c:pt idx="2889">
                  <c:v>17640.185546875</c:v>
                </c:pt>
                <c:pt idx="2890">
                  <c:v>17649.857421875</c:v>
                </c:pt>
                <c:pt idx="2891">
                  <c:v>17621.09375</c:v>
                </c:pt>
                <c:pt idx="2892">
                  <c:v>17610.392578125</c:v>
                </c:pt>
                <c:pt idx="2893">
                  <c:v>17624.841796875</c:v>
                </c:pt>
                <c:pt idx="2894">
                  <c:v>17609.90234375</c:v>
                </c:pt>
                <c:pt idx="2895">
                  <c:v>17601.021484375</c:v>
                </c:pt>
                <c:pt idx="2896">
                  <c:v>17570.3359375</c:v>
                </c:pt>
                <c:pt idx="2897">
                  <c:v>17545.638671875</c:v>
                </c:pt>
                <c:pt idx="2898">
                  <c:v>17497.66015625</c:v>
                </c:pt>
                <c:pt idx="2899">
                  <c:v>17469.123046875</c:v>
                </c:pt>
                <c:pt idx="2900">
                  <c:v>17444.529296875</c:v>
                </c:pt>
                <c:pt idx="2901">
                  <c:v>17430.333984375</c:v>
                </c:pt>
                <c:pt idx="2902">
                  <c:v>17421.935546875</c:v>
                </c:pt>
                <c:pt idx="2903">
                  <c:v>17434.2734375</c:v>
                </c:pt>
                <c:pt idx="2904">
                  <c:v>17408.125</c:v>
                </c:pt>
                <c:pt idx="2905">
                  <c:v>17385.7578125</c:v>
                </c:pt>
                <c:pt idx="2906">
                  <c:v>17389.57421875</c:v>
                </c:pt>
                <c:pt idx="2907">
                  <c:v>17389.45703125</c:v>
                </c:pt>
                <c:pt idx="2908">
                  <c:v>17369.13671875</c:v>
                </c:pt>
                <c:pt idx="2909">
                  <c:v>17376.189453125</c:v>
                </c:pt>
                <c:pt idx="2910">
                  <c:v>17394.849609375</c:v>
                </c:pt>
                <c:pt idx="2911">
                  <c:v>17401.357421875</c:v>
                </c:pt>
                <c:pt idx="2912">
                  <c:v>17419.537109375</c:v>
                </c:pt>
                <c:pt idx="2913">
                  <c:v>17422.783203125</c:v>
                </c:pt>
                <c:pt idx="2914">
                  <c:v>17426.87890625</c:v>
                </c:pt>
                <c:pt idx="2915">
                  <c:v>17441.5</c:v>
                </c:pt>
                <c:pt idx="2916">
                  <c:v>17454.8515625</c:v>
                </c:pt>
                <c:pt idx="2917">
                  <c:v>17452.802734375</c:v>
                </c:pt>
                <c:pt idx="2918">
                  <c:v>17422.724609375</c:v>
                </c:pt>
                <c:pt idx="2919">
                  <c:v>17425.8359375</c:v>
                </c:pt>
                <c:pt idx="2920">
                  <c:v>17452.517578125</c:v>
                </c:pt>
                <c:pt idx="2921">
                  <c:v>17446.005859375</c:v>
                </c:pt>
                <c:pt idx="2922">
                  <c:v>17420.89453125</c:v>
                </c:pt>
                <c:pt idx="2923">
                  <c:v>17418.171875</c:v>
                </c:pt>
                <c:pt idx="2924">
                  <c:v>17386.76953125</c:v>
                </c:pt>
                <c:pt idx="2925">
                  <c:v>17354.220703125</c:v>
                </c:pt>
                <c:pt idx="2926">
                  <c:v>17331.939453125</c:v>
                </c:pt>
                <c:pt idx="2927">
                  <c:v>17297.62890625</c:v>
                </c:pt>
                <c:pt idx="2928">
                  <c:v>17267.0390625</c:v>
                </c:pt>
                <c:pt idx="2929">
                  <c:v>17239.021484375</c:v>
                </c:pt>
                <c:pt idx="2930">
                  <c:v>17198.05859375</c:v>
                </c:pt>
                <c:pt idx="2931">
                  <c:v>17151.693359375</c:v>
                </c:pt>
                <c:pt idx="2932">
                  <c:v>17133.1484375</c:v>
                </c:pt>
                <c:pt idx="2933">
                  <c:v>17129.75390625</c:v>
                </c:pt>
                <c:pt idx="2934">
                  <c:v>17124.97265625</c:v>
                </c:pt>
                <c:pt idx="2935">
                  <c:v>17151.8984375</c:v>
                </c:pt>
                <c:pt idx="2936">
                  <c:v>17171.240234375</c:v>
                </c:pt>
                <c:pt idx="2937">
                  <c:v>17152.37890625</c:v>
                </c:pt>
                <c:pt idx="2938">
                  <c:v>17120.25390625</c:v>
                </c:pt>
                <c:pt idx="2939">
                  <c:v>17112.07421875</c:v>
                </c:pt>
                <c:pt idx="2940">
                  <c:v>17067.44921875</c:v>
                </c:pt>
                <c:pt idx="2941">
                  <c:v>17060.70703125</c:v>
                </c:pt>
                <c:pt idx="2942">
                  <c:v>17051.517578125</c:v>
                </c:pt>
                <c:pt idx="2943">
                  <c:v>17044.482421875</c:v>
                </c:pt>
                <c:pt idx="2944">
                  <c:v>17037.435546875</c:v>
                </c:pt>
                <c:pt idx="2945">
                  <c:v>17058.013671875</c:v>
                </c:pt>
                <c:pt idx="2946">
                  <c:v>17039.2421875</c:v>
                </c:pt>
                <c:pt idx="2947">
                  <c:v>17028.224609375</c:v>
                </c:pt>
                <c:pt idx="2948">
                  <c:v>17031.8359375</c:v>
                </c:pt>
                <c:pt idx="2949">
                  <c:v>17045.681640625</c:v>
                </c:pt>
                <c:pt idx="2950">
                  <c:v>17056.53515625</c:v>
                </c:pt>
                <c:pt idx="2951">
                  <c:v>17070.650390625</c:v>
                </c:pt>
                <c:pt idx="2952">
                  <c:v>17039.826171875</c:v>
                </c:pt>
                <c:pt idx="2953">
                  <c:v>17039.306640625</c:v>
                </c:pt>
                <c:pt idx="2954">
                  <c:v>17021.23828125</c:v>
                </c:pt>
                <c:pt idx="2955">
                  <c:v>17012.181640625</c:v>
                </c:pt>
                <c:pt idx="2956">
                  <c:v>17001.548828125</c:v>
                </c:pt>
                <c:pt idx="2957">
                  <c:v>16992.978515625</c:v>
                </c:pt>
                <c:pt idx="2958">
                  <c:v>16994.734375</c:v>
                </c:pt>
                <c:pt idx="2959">
                  <c:v>16986.8984375</c:v>
                </c:pt>
                <c:pt idx="2960">
                  <c:v>16995.626953125</c:v>
                </c:pt>
                <c:pt idx="2961">
                  <c:v>16987.216796875</c:v>
                </c:pt>
                <c:pt idx="2962">
                  <c:v>16989.73046875</c:v>
                </c:pt>
                <c:pt idx="2963">
                  <c:v>16959.29296875</c:v>
                </c:pt>
                <c:pt idx="2964">
                  <c:v>16929.955078125</c:v>
                </c:pt>
                <c:pt idx="2965">
                  <c:v>16919.58203125</c:v>
                </c:pt>
                <c:pt idx="2966">
                  <c:v>16916.578125</c:v>
                </c:pt>
                <c:pt idx="2967">
                  <c:v>16922.333984375</c:v>
                </c:pt>
                <c:pt idx="2968">
                  <c:v>16923.05859375</c:v>
                </c:pt>
                <c:pt idx="2969">
                  <c:v>16931.62890625</c:v>
                </c:pt>
                <c:pt idx="2970">
                  <c:v>16937.861328125</c:v>
                </c:pt>
                <c:pt idx="2971">
                  <c:v>16902.927734375</c:v>
                </c:pt>
                <c:pt idx="2972">
                  <c:v>16861.03125</c:v>
                </c:pt>
                <c:pt idx="2973">
                  <c:v>16815.966796875</c:v>
                </c:pt>
                <c:pt idx="2974">
                  <c:v>16798.802734375</c:v>
                </c:pt>
                <c:pt idx="2975">
                  <c:v>16776.173828125</c:v>
                </c:pt>
                <c:pt idx="2976">
                  <c:v>16767.685546875</c:v>
                </c:pt>
                <c:pt idx="2977">
                  <c:v>16754.05078125</c:v>
                </c:pt>
                <c:pt idx="2978">
                  <c:v>16741.8125</c:v>
                </c:pt>
                <c:pt idx="2979">
                  <c:v>16733.591796875</c:v>
                </c:pt>
                <c:pt idx="2980">
                  <c:v>16738.56640625</c:v>
                </c:pt>
                <c:pt idx="2981">
                  <c:v>16713.669921875</c:v>
                </c:pt>
                <c:pt idx="2982">
                  <c:v>16716.388671875</c:v>
                </c:pt>
                <c:pt idx="2983">
                  <c:v>16739.060546875</c:v>
                </c:pt>
                <c:pt idx="2984">
                  <c:v>16749.609375</c:v>
                </c:pt>
                <c:pt idx="2985">
                  <c:v>16754.048828125</c:v>
                </c:pt>
                <c:pt idx="2986">
                  <c:v>16755.73828125</c:v>
                </c:pt>
                <c:pt idx="2987">
                  <c:v>16779.73046875</c:v>
                </c:pt>
                <c:pt idx="2988">
                  <c:v>16815.9140625</c:v>
                </c:pt>
                <c:pt idx="2989">
                  <c:v>16828.986328125</c:v>
                </c:pt>
                <c:pt idx="2990">
                  <c:v>16836.96484375</c:v>
                </c:pt>
                <c:pt idx="2991">
                  <c:v>16827.392578125</c:v>
                </c:pt>
                <c:pt idx="2992">
                  <c:v>16836.33984375</c:v>
                </c:pt>
                <c:pt idx="2993">
                  <c:v>16852.42578125</c:v>
                </c:pt>
                <c:pt idx="2994">
                  <c:v>16853.15625</c:v>
                </c:pt>
                <c:pt idx="2995">
                  <c:v>16861.365234375</c:v>
                </c:pt>
                <c:pt idx="2996">
                  <c:v>16859.30859375</c:v>
                </c:pt>
                <c:pt idx="2997">
                  <c:v>16882.326171875</c:v>
                </c:pt>
                <c:pt idx="2998">
                  <c:v>16875.38671875</c:v>
                </c:pt>
                <c:pt idx="2999">
                  <c:v>16884.265625</c:v>
                </c:pt>
                <c:pt idx="3000">
                  <c:v>16897.14453125</c:v>
                </c:pt>
                <c:pt idx="3001">
                  <c:v>16910.421875</c:v>
                </c:pt>
                <c:pt idx="3002">
                  <c:v>16874.705078125</c:v>
                </c:pt>
                <c:pt idx="3003">
                  <c:v>16826.5390625</c:v>
                </c:pt>
                <c:pt idx="3004">
                  <c:v>16804.29296875</c:v>
                </c:pt>
                <c:pt idx="3005">
                  <c:v>16755.107421875</c:v>
                </c:pt>
                <c:pt idx="3006">
                  <c:v>16748.619140625</c:v>
                </c:pt>
                <c:pt idx="3007">
                  <c:v>16775.455078125</c:v>
                </c:pt>
                <c:pt idx="3008">
                  <c:v>16785.775390625</c:v>
                </c:pt>
                <c:pt idx="3009">
                  <c:v>16793.5390625</c:v>
                </c:pt>
                <c:pt idx="3010">
                  <c:v>16809.083984375</c:v>
                </c:pt>
                <c:pt idx="3011">
                  <c:v>16791.34375</c:v>
                </c:pt>
                <c:pt idx="3012">
                  <c:v>16750.169921875</c:v>
                </c:pt>
                <c:pt idx="3013">
                  <c:v>16714.63671875</c:v>
                </c:pt>
                <c:pt idx="3014">
                  <c:v>16706.60546875</c:v>
                </c:pt>
                <c:pt idx="3015">
                  <c:v>16687.6640625</c:v>
                </c:pt>
                <c:pt idx="3016">
                  <c:v>16668.91015625</c:v>
                </c:pt>
                <c:pt idx="3017">
                  <c:v>16683.546875</c:v>
                </c:pt>
                <c:pt idx="3018">
                  <c:v>16703.36328125</c:v>
                </c:pt>
                <c:pt idx="3019">
                  <c:v>16719.818359375</c:v>
                </c:pt>
                <c:pt idx="3020">
                  <c:v>16747.375</c:v>
                </c:pt>
                <c:pt idx="3021">
                  <c:v>16737.03125</c:v>
                </c:pt>
                <c:pt idx="3022">
                  <c:v>16717.724609375</c:v>
                </c:pt>
                <c:pt idx="3023">
                  <c:v>16702.1875</c:v>
                </c:pt>
                <c:pt idx="3024">
                  <c:v>16669.12890625</c:v>
                </c:pt>
                <c:pt idx="3025">
                  <c:v>16663.2734375</c:v>
                </c:pt>
                <c:pt idx="3026">
                  <c:v>16640.765625</c:v>
                </c:pt>
                <c:pt idx="3027">
                  <c:v>16635.998046875</c:v>
                </c:pt>
                <c:pt idx="3028">
                  <c:v>16635.3984375</c:v>
                </c:pt>
                <c:pt idx="3029">
                  <c:v>16642.439453125</c:v>
                </c:pt>
                <c:pt idx="3030">
                  <c:v>16657.556640625</c:v>
                </c:pt>
                <c:pt idx="3031">
                  <c:v>16673.462890625</c:v>
                </c:pt>
                <c:pt idx="3032">
                  <c:v>16704.48046875</c:v>
                </c:pt>
                <c:pt idx="3033">
                  <c:v>16722.708984375</c:v>
                </c:pt>
                <c:pt idx="3034">
                  <c:v>16740.23046875</c:v>
                </c:pt>
                <c:pt idx="3035">
                  <c:v>16756.861328125</c:v>
                </c:pt>
                <c:pt idx="3036">
                  <c:v>16752.54296875</c:v>
                </c:pt>
                <c:pt idx="3037">
                  <c:v>16747.12109375</c:v>
                </c:pt>
                <c:pt idx="3038">
                  <c:v>16746.458984375</c:v>
                </c:pt>
                <c:pt idx="3039">
                  <c:v>16695.68359375</c:v>
                </c:pt>
                <c:pt idx="3040">
                  <c:v>16682.796875</c:v>
                </c:pt>
                <c:pt idx="3041">
                  <c:v>16676.60546875</c:v>
                </c:pt>
                <c:pt idx="3042">
                  <c:v>16676.357421875</c:v>
                </c:pt>
                <c:pt idx="3043">
                  <c:v>16653.591796875</c:v>
                </c:pt>
                <c:pt idx="3044">
                  <c:v>16654.9609375</c:v>
                </c:pt>
                <c:pt idx="3045">
                  <c:v>16646.482421875</c:v>
                </c:pt>
                <c:pt idx="3046">
                  <c:v>16658.431640625</c:v>
                </c:pt>
                <c:pt idx="3047">
                  <c:v>16651.482421875</c:v>
                </c:pt>
                <c:pt idx="3048">
                  <c:v>16652.3359375</c:v>
                </c:pt>
                <c:pt idx="3049">
                  <c:v>16634.41015625</c:v>
                </c:pt>
                <c:pt idx="3050">
                  <c:v>16604.619140625</c:v>
                </c:pt>
                <c:pt idx="3051">
                  <c:v>16606.048828125</c:v>
                </c:pt>
                <c:pt idx="3052">
                  <c:v>16613.580078125</c:v>
                </c:pt>
                <c:pt idx="3053">
                  <c:v>16626.734375</c:v>
                </c:pt>
                <c:pt idx="3054">
                  <c:v>16626.232421875</c:v>
                </c:pt>
                <c:pt idx="3055">
                  <c:v>16594.09765625</c:v>
                </c:pt>
                <c:pt idx="3056">
                  <c:v>16589.30859375</c:v>
                </c:pt>
                <c:pt idx="3057">
                  <c:v>16586.072265625</c:v>
                </c:pt>
                <c:pt idx="3058">
                  <c:v>16595.486328125</c:v>
                </c:pt>
                <c:pt idx="3059">
                  <c:v>16608.9296875</c:v>
                </c:pt>
                <c:pt idx="3060">
                  <c:v>16624.51953125</c:v>
                </c:pt>
                <c:pt idx="3061">
                  <c:v>16615.048828125</c:v>
                </c:pt>
                <c:pt idx="3062">
                  <c:v>16600.583984375</c:v>
                </c:pt>
                <c:pt idx="3063">
                  <c:v>16631.875</c:v>
                </c:pt>
                <c:pt idx="3064">
                  <c:v>16616.24609375</c:v>
                </c:pt>
                <c:pt idx="3065">
                  <c:v>16638.35546875</c:v>
                </c:pt>
                <c:pt idx="3066">
                  <c:v>16662.802734375</c:v>
                </c:pt>
                <c:pt idx="3067">
                  <c:v>16686.904296875</c:v>
                </c:pt>
                <c:pt idx="3068">
                  <c:v>16727.18359375</c:v>
                </c:pt>
                <c:pt idx="3069">
                  <c:v>16726.74609375</c:v>
                </c:pt>
                <c:pt idx="3070">
                  <c:v>16763.810546875</c:v>
                </c:pt>
                <c:pt idx="3071">
                  <c:v>16750.58203125</c:v>
                </c:pt>
                <c:pt idx="3072">
                  <c:v>16723.98828125</c:v>
                </c:pt>
                <c:pt idx="3073">
                  <c:v>16712.779296875</c:v>
                </c:pt>
                <c:pt idx="3074">
                  <c:v>16716.09765625</c:v>
                </c:pt>
                <c:pt idx="3075">
                  <c:v>16711.0859375</c:v>
                </c:pt>
                <c:pt idx="3076">
                  <c:v>16727.580078125</c:v>
                </c:pt>
                <c:pt idx="3077">
                  <c:v>16748.36328125</c:v>
                </c:pt>
                <c:pt idx="3078">
                  <c:v>16772.09375</c:v>
                </c:pt>
                <c:pt idx="3079">
                  <c:v>16791.857421875</c:v>
                </c:pt>
                <c:pt idx="3080">
                  <c:v>16812.154296875</c:v>
                </c:pt>
                <c:pt idx="3081">
                  <c:v>16823.75</c:v>
                </c:pt>
                <c:pt idx="3082">
                  <c:v>16844.9375</c:v>
                </c:pt>
                <c:pt idx="3083">
                  <c:v>16837.662109375</c:v>
                </c:pt>
                <c:pt idx="3084">
                  <c:v>16867.095703125</c:v>
                </c:pt>
                <c:pt idx="3085">
                  <c:v>16895.392578125</c:v>
                </c:pt>
                <c:pt idx="3086">
                  <c:v>16886.77734375</c:v>
                </c:pt>
                <c:pt idx="3087">
                  <c:v>16912.337890625</c:v>
                </c:pt>
                <c:pt idx="3088">
                  <c:v>16900.201171875</c:v>
                </c:pt>
                <c:pt idx="3089">
                  <c:v>16912.30078125</c:v>
                </c:pt>
                <c:pt idx="3090">
                  <c:v>16933.609375</c:v>
                </c:pt>
                <c:pt idx="3091">
                  <c:v>16918.517578125</c:v>
                </c:pt>
                <c:pt idx="3092">
                  <c:v>16902.2421875</c:v>
                </c:pt>
                <c:pt idx="3093">
                  <c:v>16853.96484375</c:v>
                </c:pt>
                <c:pt idx="3094">
                  <c:v>16822.87890625</c:v>
                </c:pt>
                <c:pt idx="3095">
                  <c:v>16816.662109375</c:v>
                </c:pt>
                <c:pt idx="3096">
                  <c:v>16821.787109375</c:v>
                </c:pt>
                <c:pt idx="3097">
                  <c:v>16778.296875</c:v>
                </c:pt>
                <c:pt idx="3098">
                  <c:v>16768.9765625</c:v>
                </c:pt>
                <c:pt idx="3099">
                  <c:v>16784.556640625</c:v>
                </c:pt>
                <c:pt idx="3100">
                  <c:v>16796.78515625</c:v>
                </c:pt>
                <c:pt idx="3101">
                  <c:v>16804.06640625</c:v>
                </c:pt>
                <c:pt idx="3102">
                  <c:v>16855.619140625</c:v>
                </c:pt>
                <c:pt idx="3103">
                  <c:v>16909.24609375</c:v>
                </c:pt>
                <c:pt idx="3104">
                  <c:v>16949.75</c:v>
                </c:pt>
                <c:pt idx="3105">
                  <c:v>16997.67578125</c:v>
                </c:pt>
                <c:pt idx="3106">
                  <c:v>17001.01171875</c:v>
                </c:pt>
                <c:pt idx="3107">
                  <c:v>17020.072265625</c:v>
                </c:pt>
                <c:pt idx="3108">
                  <c:v>17010.056640625</c:v>
                </c:pt>
                <c:pt idx="3109">
                  <c:v>17026.2578125</c:v>
                </c:pt>
                <c:pt idx="3110">
                  <c:v>17023.26953125</c:v>
                </c:pt>
                <c:pt idx="3111">
                  <c:v>17027.625</c:v>
                </c:pt>
                <c:pt idx="3112">
                  <c:v>16991.98828125</c:v>
                </c:pt>
                <c:pt idx="3113">
                  <c:v>16937.09375</c:v>
                </c:pt>
                <c:pt idx="3114">
                  <c:v>16911.369140625</c:v>
                </c:pt>
                <c:pt idx="3115">
                  <c:v>16883.06640625</c:v>
                </c:pt>
                <c:pt idx="3116">
                  <c:v>16870.275390625</c:v>
                </c:pt>
                <c:pt idx="3117">
                  <c:v>16899.80078125</c:v>
                </c:pt>
                <c:pt idx="3118">
                  <c:v>16873.833984375</c:v>
                </c:pt>
                <c:pt idx="3119">
                  <c:v>16881.896484375</c:v>
                </c:pt>
                <c:pt idx="3120">
                  <c:v>16891.70703125</c:v>
                </c:pt>
                <c:pt idx="3121">
                  <c:v>16902.44921875</c:v>
                </c:pt>
                <c:pt idx="3122">
                  <c:v>16925.3984375</c:v>
                </c:pt>
                <c:pt idx="3123">
                  <c:v>16959.205078125</c:v>
                </c:pt>
                <c:pt idx="3124">
                  <c:v>16979.90234375</c:v>
                </c:pt>
                <c:pt idx="3125">
                  <c:v>16983.66015625</c:v>
                </c:pt>
                <c:pt idx="3126">
                  <c:v>16979.958984375</c:v>
                </c:pt>
                <c:pt idx="3127">
                  <c:v>16984.640625</c:v>
                </c:pt>
                <c:pt idx="3128">
                  <c:v>16984.423828125</c:v>
                </c:pt>
                <c:pt idx="3129">
                  <c:v>17000.16796875</c:v>
                </c:pt>
                <c:pt idx="3130">
                  <c:v>17001.806640625</c:v>
                </c:pt>
                <c:pt idx="3131">
                  <c:v>17007.763671875</c:v>
                </c:pt>
                <c:pt idx="3132">
                  <c:v>16940.861328125</c:v>
                </c:pt>
                <c:pt idx="3133">
                  <c:v>16907.583984375</c:v>
                </c:pt>
                <c:pt idx="3134">
                  <c:v>16866.361328125</c:v>
                </c:pt>
                <c:pt idx="3135">
                  <c:v>16865.37109375</c:v>
                </c:pt>
                <c:pt idx="3136">
                  <c:v>16895.44140625</c:v>
                </c:pt>
                <c:pt idx="3137">
                  <c:v>16901.66015625</c:v>
                </c:pt>
                <c:pt idx="3138">
                  <c:v>16929.3671875</c:v>
                </c:pt>
                <c:pt idx="3139">
                  <c:v>16944.634765625</c:v>
                </c:pt>
                <c:pt idx="3140">
                  <c:v>16952.447265625</c:v>
                </c:pt>
                <c:pt idx="3141">
                  <c:v>16970.388671875</c:v>
                </c:pt>
                <c:pt idx="3142">
                  <c:v>16958.77734375</c:v>
                </c:pt>
                <c:pt idx="3143">
                  <c:v>16954.37890625</c:v>
                </c:pt>
                <c:pt idx="3144">
                  <c:v>16959.060546875</c:v>
                </c:pt>
                <c:pt idx="3145">
                  <c:v>16973.74609375</c:v>
                </c:pt>
                <c:pt idx="3146">
                  <c:v>16964.23828125</c:v>
                </c:pt>
                <c:pt idx="3147">
                  <c:v>16966.89453125</c:v>
                </c:pt>
                <c:pt idx="3148">
                  <c:v>16978.740234375</c:v>
                </c:pt>
                <c:pt idx="3149">
                  <c:v>16980.705078125</c:v>
                </c:pt>
                <c:pt idx="3150">
                  <c:v>16985.005859375</c:v>
                </c:pt>
                <c:pt idx="3151">
                  <c:v>16969.5234375</c:v>
                </c:pt>
                <c:pt idx="3152">
                  <c:v>16998.701171875</c:v>
                </c:pt>
                <c:pt idx="3153">
                  <c:v>17027.12109375</c:v>
                </c:pt>
                <c:pt idx="3154">
                  <c:v>17048.734375</c:v>
                </c:pt>
                <c:pt idx="3155">
                  <c:v>17041.625</c:v>
                </c:pt>
                <c:pt idx="3156">
                  <c:v>17031.208984375</c:v>
                </c:pt>
                <c:pt idx="3157">
                  <c:v>16988.427734375</c:v>
                </c:pt>
                <c:pt idx="3158">
                  <c:v>16990.46875</c:v>
                </c:pt>
                <c:pt idx="3159">
                  <c:v>16998.962890625</c:v>
                </c:pt>
                <c:pt idx="3160">
                  <c:v>16993.115234375</c:v>
                </c:pt>
                <c:pt idx="3161">
                  <c:v>17043.984375</c:v>
                </c:pt>
                <c:pt idx="3162">
                  <c:v>17115.5703125</c:v>
                </c:pt>
                <c:pt idx="3163">
                  <c:v>17178.806640625</c:v>
                </c:pt>
                <c:pt idx="3164">
                  <c:v>17228.59375</c:v>
                </c:pt>
                <c:pt idx="3165">
                  <c:v>17243.330078125</c:v>
                </c:pt>
                <c:pt idx="3166">
                  <c:v>17211.3359375</c:v>
                </c:pt>
                <c:pt idx="3167">
                  <c:v>17193.65234375</c:v>
                </c:pt>
                <c:pt idx="3168">
                  <c:v>17206.931640625</c:v>
                </c:pt>
                <c:pt idx="3169">
                  <c:v>17199.69140625</c:v>
                </c:pt>
                <c:pt idx="3170">
                  <c:v>17213.66796875</c:v>
                </c:pt>
                <c:pt idx="3171">
                  <c:v>17240.8671875</c:v>
                </c:pt>
                <c:pt idx="3172">
                  <c:v>17262.16015625</c:v>
                </c:pt>
                <c:pt idx="3173">
                  <c:v>17268.27734375</c:v>
                </c:pt>
                <c:pt idx="3174">
                  <c:v>17306.90234375</c:v>
                </c:pt>
                <c:pt idx="3175">
                  <c:v>17325.37109375</c:v>
                </c:pt>
                <c:pt idx="3176">
                  <c:v>17305.189453125</c:v>
                </c:pt>
                <c:pt idx="3177">
                  <c:v>17280.40625</c:v>
                </c:pt>
                <c:pt idx="3178">
                  <c:v>17272.15234375</c:v>
                </c:pt>
                <c:pt idx="3179">
                  <c:v>17250.744140625</c:v>
                </c:pt>
                <c:pt idx="3180">
                  <c:v>17221.2734375</c:v>
                </c:pt>
                <c:pt idx="3181">
                  <c:v>17197.8671875</c:v>
                </c:pt>
                <c:pt idx="3182">
                  <c:v>17165.12890625</c:v>
                </c:pt>
                <c:pt idx="3183">
                  <c:v>17165.681640625</c:v>
                </c:pt>
                <c:pt idx="3184">
                  <c:v>17167.076171875</c:v>
                </c:pt>
                <c:pt idx="3185">
                  <c:v>17165.74609375</c:v>
                </c:pt>
                <c:pt idx="3186">
                  <c:v>17157.517578125</c:v>
                </c:pt>
                <c:pt idx="3187">
                  <c:v>17166.580078125</c:v>
                </c:pt>
                <c:pt idx="3188">
                  <c:v>17181.943359375</c:v>
                </c:pt>
                <c:pt idx="3189">
                  <c:v>17197.84375</c:v>
                </c:pt>
                <c:pt idx="3190">
                  <c:v>17203.0390625</c:v>
                </c:pt>
                <c:pt idx="3191">
                  <c:v>17206.5859375</c:v>
                </c:pt>
                <c:pt idx="3192">
                  <c:v>17192.62890625</c:v>
                </c:pt>
                <c:pt idx="3193">
                  <c:v>17197.30859375</c:v>
                </c:pt>
                <c:pt idx="3194">
                  <c:v>17206.787109375</c:v>
                </c:pt>
                <c:pt idx="3195">
                  <c:v>17216.94140625</c:v>
                </c:pt>
                <c:pt idx="3196">
                  <c:v>17238.103515625</c:v>
                </c:pt>
                <c:pt idx="3197">
                  <c:v>17239.775390625</c:v>
                </c:pt>
                <c:pt idx="3198">
                  <c:v>17245.396484375</c:v>
                </c:pt>
                <c:pt idx="3199">
                  <c:v>17231.720703125</c:v>
                </c:pt>
                <c:pt idx="3200">
                  <c:v>17177.1953125</c:v>
                </c:pt>
                <c:pt idx="3201">
                  <c:v>17193.857421875</c:v>
                </c:pt>
                <c:pt idx="3202">
                  <c:v>17174.302734375</c:v>
                </c:pt>
                <c:pt idx="3203">
                  <c:v>17197.595703125</c:v>
                </c:pt>
                <c:pt idx="3204">
                  <c:v>17214.33203125</c:v>
                </c:pt>
                <c:pt idx="3205">
                  <c:v>17236.955078125</c:v>
                </c:pt>
                <c:pt idx="3206">
                  <c:v>17262.046875</c:v>
                </c:pt>
                <c:pt idx="3207">
                  <c:v>17267.712890625</c:v>
                </c:pt>
                <c:pt idx="3208">
                  <c:v>17282.26171875</c:v>
                </c:pt>
                <c:pt idx="3209">
                  <c:v>17272.5078125</c:v>
                </c:pt>
                <c:pt idx="3210">
                  <c:v>17296.279296875</c:v>
                </c:pt>
                <c:pt idx="3211">
                  <c:v>17305.673828125</c:v>
                </c:pt>
                <c:pt idx="3212">
                  <c:v>17312.37109375</c:v>
                </c:pt>
                <c:pt idx="3213">
                  <c:v>17308.095703125</c:v>
                </c:pt>
                <c:pt idx="3214">
                  <c:v>17345.81640625</c:v>
                </c:pt>
                <c:pt idx="3215">
                  <c:v>17358.5234375</c:v>
                </c:pt>
                <c:pt idx="3216">
                  <c:v>17400.224609375</c:v>
                </c:pt>
                <c:pt idx="3217">
                  <c:v>17423.1875</c:v>
                </c:pt>
                <c:pt idx="3218">
                  <c:v>17430.404296875</c:v>
                </c:pt>
                <c:pt idx="3219">
                  <c:v>17439.76171875</c:v>
                </c:pt>
                <c:pt idx="3220">
                  <c:v>17463.3125</c:v>
                </c:pt>
                <c:pt idx="3221">
                  <c:v>17476.4296875</c:v>
                </c:pt>
                <c:pt idx="3222">
                  <c:v>17445.04296875</c:v>
                </c:pt>
                <c:pt idx="3223">
                  <c:v>17420.0625</c:v>
                </c:pt>
                <c:pt idx="3224">
                  <c:v>17370.392578125</c:v>
                </c:pt>
                <c:pt idx="3225">
                  <c:v>17339.9375</c:v>
                </c:pt>
                <c:pt idx="3226">
                  <c:v>17346.732421875</c:v>
                </c:pt>
                <c:pt idx="3227">
                  <c:v>17336.98828125</c:v>
                </c:pt>
                <c:pt idx="3228">
                  <c:v>17315.21484375</c:v>
                </c:pt>
                <c:pt idx="3229">
                  <c:v>17293.53515625</c:v>
                </c:pt>
                <c:pt idx="3230">
                  <c:v>17273.123046875</c:v>
                </c:pt>
                <c:pt idx="3231">
                  <c:v>17273.23046875</c:v>
                </c:pt>
                <c:pt idx="3232">
                  <c:v>17321.376953125</c:v>
                </c:pt>
                <c:pt idx="3233">
                  <c:v>17364.658203125</c:v>
                </c:pt>
                <c:pt idx="3234">
                  <c:v>17400.095703125</c:v>
                </c:pt>
                <c:pt idx="3235">
                  <c:v>17437.990234375</c:v>
                </c:pt>
                <c:pt idx="3236">
                  <c:v>17468.73828125</c:v>
                </c:pt>
                <c:pt idx="3237">
                  <c:v>17458.908203125</c:v>
                </c:pt>
                <c:pt idx="3238">
                  <c:v>17440.208984375</c:v>
                </c:pt>
                <c:pt idx="3239">
                  <c:v>17427.5625</c:v>
                </c:pt>
                <c:pt idx="3240">
                  <c:v>17422.62109375</c:v>
                </c:pt>
                <c:pt idx="3241">
                  <c:v>17427.81640625</c:v>
                </c:pt>
                <c:pt idx="3242">
                  <c:v>17436.501953125</c:v>
                </c:pt>
                <c:pt idx="3243">
                  <c:v>17450.83984375</c:v>
                </c:pt>
                <c:pt idx="3244">
                  <c:v>17461.38671875</c:v>
                </c:pt>
                <c:pt idx="3245">
                  <c:v>17488.7265625</c:v>
                </c:pt>
                <c:pt idx="3246">
                  <c:v>17515.369140625</c:v>
                </c:pt>
                <c:pt idx="3247">
                  <c:v>17529.109375</c:v>
                </c:pt>
                <c:pt idx="3248">
                  <c:v>17538.37890625</c:v>
                </c:pt>
                <c:pt idx="3249">
                  <c:v>17555.62109375</c:v>
                </c:pt>
                <c:pt idx="3250">
                  <c:v>17557.3828125</c:v>
                </c:pt>
                <c:pt idx="3251">
                  <c:v>17545.0390625</c:v>
                </c:pt>
                <c:pt idx="3252">
                  <c:v>17534.19140625</c:v>
                </c:pt>
                <c:pt idx="3253">
                  <c:v>17522.0546875</c:v>
                </c:pt>
                <c:pt idx="3254">
                  <c:v>17513.4609375</c:v>
                </c:pt>
                <c:pt idx="3255">
                  <c:v>17516.896484375</c:v>
                </c:pt>
                <c:pt idx="3256">
                  <c:v>17542.0625</c:v>
                </c:pt>
                <c:pt idx="3257">
                  <c:v>17548.296875</c:v>
                </c:pt>
                <c:pt idx="3258">
                  <c:v>17544.05078125</c:v>
                </c:pt>
                <c:pt idx="3259">
                  <c:v>17523.341796875</c:v>
                </c:pt>
                <c:pt idx="3260">
                  <c:v>17529.982421875</c:v>
                </c:pt>
                <c:pt idx="3261">
                  <c:v>17539.5625</c:v>
                </c:pt>
                <c:pt idx="3262">
                  <c:v>17566.0234375</c:v>
                </c:pt>
                <c:pt idx="3263">
                  <c:v>17582.80078125</c:v>
                </c:pt>
                <c:pt idx="3264">
                  <c:v>17603.08984375</c:v>
                </c:pt>
                <c:pt idx="3265">
                  <c:v>17620.32421875</c:v>
                </c:pt>
                <c:pt idx="3266">
                  <c:v>17613.486328125</c:v>
                </c:pt>
                <c:pt idx="3267">
                  <c:v>17631.625</c:v>
                </c:pt>
                <c:pt idx="3268">
                  <c:v>17639.4453125</c:v>
                </c:pt>
                <c:pt idx="3269">
                  <c:v>17649.626953125</c:v>
                </c:pt>
                <c:pt idx="3270">
                  <c:v>17663.400390625</c:v>
                </c:pt>
                <c:pt idx="3271">
                  <c:v>17689.34375</c:v>
                </c:pt>
                <c:pt idx="3272">
                  <c:v>17709.255859375</c:v>
                </c:pt>
                <c:pt idx="3273">
                  <c:v>17734.517578125</c:v>
                </c:pt>
                <c:pt idx="3274">
                  <c:v>17747.580078125</c:v>
                </c:pt>
                <c:pt idx="3275">
                  <c:v>17769.41796875</c:v>
                </c:pt>
                <c:pt idx="3276">
                  <c:v>17791.845703125</c:v>
                </c:pt>
                <c:pt idx="3277">
                  <c:v>17816.10546875</c:v>
                </c:pt>
                <c:pt idx="3278">
                  <c:v>17819.37109375</c:v>
                </c:pt>
                <c:pt idx="3279">
                  <c:v>17800.9765625</c:v>
                </c:pt>
                <c:pt idx="3280">
                  <c:v>17833.90234375</c:v>
                </c:pt>
                <c:pt idx="3281">
                  <c:v>17871.544921875</c:v>
                </c:pt>
                <c:pt idx="3282">
                  <c:v>17856.9453125</c:v>
                </c:pt>
                <c:pt idx="3283">
                  <c:v>17824.728515625</c:v>
                </c:pt>
                <c:pt idx="3284">
                  <c:v>17802.73828125</c:v>
                </c:pt>
                <c:pt idx="3285">
                  <c:v>17791.32421875</c:v>
                </c:pt>
                <c:pt idx="3286">
                  <c:v>17758.87109375</c:v>
                </c:pt>
                <c:pt idx="3287">
                  <c:v>17741.994140625</c:v>
                </c:pt>
                <c:pt idx="3288">
                  <c:v>17717.462890625</c:v>
                </c:pt>
                <c:pt idx="3289">
                  <c:v>17692.923828125</c:v>
                </c:pt>
                <c:pt idx="3290">
                  <c:v>17689.896484375</c:v>
                </c:pt>
                <c:pt idx="3291">
                  <c:v>17695.76953125</c:v>
                </c:pt>
                <c:pt idx="3292">
                  <c:v>17699.560546875</c:v>
                </c:pt>
                <c:pt idx="3293">
                  <c:v>17697.0703125</c:v>
                </c:pt>
                <c:pt idx="3294">
                  <c:v>17711.35546875</c:v>
                </c:pt>
                <c:pt idx="3295">
                  <c:v>17703.56640625</c:v>
                </c:pt>
                <c:pt idx="3296">
                  <c:v>17721.509765625</c:v>
                </c:pt>
                <c:pt idx="3297">
                  <c:v>17726.888671875</c:v>
                </c:pt>
                <c:pt idx="3298">
                  <c:v>17714.17578125</c:v>
                </c:pt>
                <c:pt idx="3299">
                  <c:v>17695.701171875</c:v>
                </c:pt>
                <c:pt idx="3300">
                  <c:v>17692.88671875</c:v>
                </c:pt>
                <c:pt idx="3301">
                  <c:v>17698.896484375</c:v>
                </c:pt>
                <c:pt idx="3302">
                  <c:v>17748.826171875</c:v>
                </c:pt>
                <c:pt idx="3303">
                  <c:v>17774.041015625</c:v>
                </c:pt>
                <c:pt idx="3304">
                  <c:v>17829.771484375</c:v>
                </c:pt>
                <c:pt idx="3305">
                  <c:v>17903.26171875</c:v>
                </c:pt>
                <c:pt idx="3306">
                  <c:v>17924.08203125</c:v>
                </c:pt>
                <c:pt idx="3307">
                  <c:v>17928.892578125</c:v>
                </c:pt>
                <c:pt idx="3308">
                  <c:v>17900.671875</c:v>
                </c:pt>
                <c:pt idx="3309">
                  <c:v>17884.73828125</c:v>
                </c:pt>
                <c:pt idx="3310">
                  <c:v>17870.24609375</c:v>
                </c:pt>
                <c:pt idx="3311">
                  <c:v>17891.111328125</c:v>
                </c:pt>
                <c:pt idx="3312">
                  <c:v>17904.61328125</c:v>
                </c:pt>
                <c:pt idx="3313">
                  <c:v>17893.080078125</c:v>
                </c:pt>
                <c:pt idx="3314">
                  <c:v>17876.482421875</c:v>
                </c:pt>
                <c:pt idx="3315">
                  <c:v>17882.4140625</c:v>
                </c:pt>
                <c:pt idx="3316">
                  <c:v>17894.40625</c:v>
                </c:pt>
                <c:pt idx="3317">
                  <c:v>17876.03125</c:v>
                </c:pt>
                <c:pt idx="3318">
                  <c:v>17879.388671875</c:v>
                </c:pt>
                <c:pt idx="3319">
                  <c:v>17870.650390625</c:v>
                </c:pt>
                <c:pt idx="3320">
                  <c:v>17868.39453125</c:v>
                </c:pt>
                <c:pt idx="3321">
                  <c:v>17855.701171875</c:v>
                </c:pt>
                <c:pt idx="3322">
                  <c:v>17858.068359375</c:v>
                </c:pt>
                <c:pt idx="3323">
                  <c:v>17868.47265625</c:v>
                </c:pt>
                <c:pt idx="3324">
                  <c:v>17897.587890625</c:v>
                </c:pt>
                <c:pt idx="3325">
                  <c:v>17917.306640625</c:v>
                </c:pt>
                <c:pt idx="3326">
                  <c:v>17943.474609375</c:v>
                </c:pt>
                <c:pt idx="3327">
                  <c:v>17962.220703125</c:v>
                </c:pt>
                <c:pt idx="3328">
                  <c:v>17974.03125</c:v>
                </c:pt>
                <c:pt idx="3329">
                  <c:v>17941.65625</c:v>
                </c:pt>
                <c:pt idx="3330">
                  <c:v>17893.052734375</c:v>
                </c:pt>
                <c:pt idx="3331">
                  <c:v>17872.001953125</c:v>
                </c:pt>
                <c:pt idx="3332">
                  <c:v>17911.931640625</c:v>
                </c:pt>
                <c:pt idx="3333">
                  <c:v>17937.091796875</c:v>
                </c:pt>
                <c:pt idx="3334">
                  <c:v>17951.49609375</c:v>
                </c:pt>
                <c:pt idx="3335">
                  <c:v>17958.2421875</c:v>
                </c:pt>
                <c:pt idx="3336">
                  <c:v>17974.056640625</c:v>
                </c:pt>
                <c:pt idx="3337">
                  <c:v>17994.912109375</c:v>
                </c:pt>
                <c:pt idx="3338">
                  <c:v>17968.896484375</c:v>
                </c:pt>
                <c:pt idx="3339">
                  <c:v>17978.41015625</c:v>
                </c:pt>
                <c:pt idx="3340">
                  <c:v>17966.6484375</c:v>
                </c:pt>
                <c:pt idx="3341">
                  <c:v>17975.25</c:v>
                </c:pt>
                <c:pt idx="3342">
                  <c:v>17957.3828125</c:v>
                </c:pt>
                <c:pt idx="3343">
                  <c:v>17935.333984375</c:v>
                </c:pt>
                <c:pt idx="3344">
                  <c:v>17940.494140625</c:v>
                </c:pt>
                <c:pt idx="3345">
                  <c:v>17952.681640625</c:v>
                </c:pt>
                <c:pt idx="3346">
                  <c:v>17946.248046875</c:v>
                </c:pt>
                <c:pt idx="3347">
                  <c:v>17936.255859375</c:v>
                </c:pt>
                <c:pt idx="3348">
                  <c:v>17904.177734375</c:v>
                </c:pt>
                <c:pt idx="3349">
                  <c:v>17868.37890625</c:v>
                </c:pt>
                <c:pt idx="3350">
                  <c:v>17835.640625</c:v>
                </c:pt>
                <c:pt idx="3351">
                  <c:v>17817.431640625</c:v>
                </c:pt>
                <c:pt idx="3352">
                  <c:v>17819.138671875</c:v>
                </c:pt>
                <c:pt idx="3353">
                  <c:v>17804.08984375</c:v>
                </c:pt>
                <c:pt idx="3354">
                  <c:v>17790.263671875</c:v>
                </c:pt>
                <c:pt idx="3355">
                  <c:v>17788.04296875</c:v>
                </c:pt>
                <c:pt idx="3356">
                  <c:v>17795.765625</c:v>
                </c:pt>
                <c:pt idx="3357">
                  <c:v>17810.337890625</c:v>
                </c:pt>
                <c:pt idx="3358">
                  <c:v>17839.451171875</c:v>
                </c:pt>
                <c:pt idx="3359">
                  <c:v>17853.18359375</c:v>
                </c:pt>
                <c:pt idx="3360">
                  <c:v>17884.541015625</c:v>
                </c:pt>
                <c:pt idx="3361">
                  <c:v>17876.04296875</c:v>
                </c:pt>
                <c:pt idx="3362">
                  <c:v>17833.04296875</c:v>
                </c:pt>
                <c:pt idx="3363">
                  <c:v>17825.63671875</c:v>
                </c:pt>
                <c:pt idx="3364">
                  <c:v>17788.4609375</c:v>
                </c:pt>
                <c:pt idx="3365">
                  <c:v>17773.287109375</c:v>
                </c:pt>
                <c:pt idx="3366">
                  <c:v>17720.244140625</c:v>
                </c:pt>
                <c:pt idx="3367">
                  <c:v>17582.73828125</c:v>
                </c:pt>
                <c:pt idx="3368">
                  <c:v>17443.470703125</c:v>
                </c:pt>
                <c:pt idx="3369">
                  <c:v>17316.634765625</c:v>
                </c:pt>
                <c:pt idx="3370">
                  <c:v>17191.640625</c:v>
                </c:pt>
                <c:pt idx="3371">
                  <c:v>17140.056640625</c:v>
                </c:pt>
                <c:pt idx="3372">
                  <c:v>17046.64453125</c:v>
                </c:pt>
                <c:pt idx="3373">
                  <c:v>16974.427734375</c:v>
                </c:pt>
                <c:pt idx="3374">
                  <c:v>16884.720703125</c:v>
                </c:pt>
                <c:pt idx="3375">
                  <c:v>16814.755859375</c:v>
                </c:pt>
                <c:pt idx="3376">
                  <c:v>16754.31640625</c:v>
                </c:pt>
                <c:pt idx="3377">
                  <c:v>16712.9453125</c:v>
                </c:pt>
                <c:pt idx="3378">
                  <c:v>16646.80859375</c:v>
                </c:pt>
                <c:pt idx="3379">
                  <c:v>16518.525390625</c:v>
                </c:pt>
                <c:pt idx="3380">
                  <c:v>16431.755859375</c:v>
                </c:pt>
                <c:pt idx="3381">
                  <c:v>16374.55078125</c:v>
                </c:pt>
                <c:pt idx="3382">
                  <c:v>16323.439453125</c:v>
                </c:pt>
                <c:pt idx="3383">
                  <c:v>16283.51171875</c:v>
                </c:pt>
                <c:pt idx="3384">
                  <c:v>16251.546875</c:v>
                </c:pt>
                <c:pt idx="3385">
                  <c:v>16241.435546875</c:v>
                </c:pt>
                <c:pt idx="3386">
                  <c:v>16209.04296875</c:v>
                </c:pt>
                <c:pt idx="3387">
                  <c:v>16174.7880859375</c:v>
                </c:pt>
                <c:pt idx="3388">
                  <c:v>16121.25390625</c:v>
                </c:pt>
                <c:pt idx="3389">
                  <c:v>16102.1259765625</c:v>
                </c:pt>
                <c:pt idx="3390">
                  <c:v>16056.7890625</c:v>
                </c:pt>
                <c:pt idx="3391">
                  <c:v>15997.73828125</c:v>
                </c:pt>
                <c:pt idx="3392">
                  <c:v>15951.26171875</c:v>
                </c:pt>
                <c:pt idx="3393">
                  <c:v>15929.0810546875</c:v>
                </c:pt>
                <c:pt idx="3394">
                  <c:v>15884.2421875</c:v>
                </c:pt>
                <c:pt idx="3395">
                  <c:v>15848.1904296875</c:v>
                </c:pt>
                <c:pt idx="3396">
                  <c:v>15773.205078125</c:v>
                </c:pt>
                <c:pt idx="3397">
                  <c:v>15723.8583984375</c:v>
                </c:pt>
                <c:pt idx="3398">
                  <c:v>15691.205078125</c:v>
                </c:pt>
                <c:pt idx="3399">
                  <c:v>15673.4970703125</c:v>
                </c:pt>
                <c:pt idx="3400">
                  <c:v>15645.1513671875</c:v>
                </c:pt>
                <c:pt idx="3401">
                  <c:v>15606.029296875</c:v>
                </c:pt>
                <c:pt idx="3402">
                  <c:v>15525.9765625</c:v>
                </c:pt>
                <c:pt idx="3403">
                  <c:v>15483.03515625</c:v>
                </c:pt>
                <c:pt idx="3404">
                  <c:v>15406.966796875</c:v>
                </c:pt>
                <c:pt idx="3405">
                  <c:v>15336.3759765625</c:v>
                </c:pt>
                <c:pt idx="3406">
                  <c:v>15296.984375</c:v>
                </c:pt>
                <c:pt idx="3407">
                  <c:v>15255.998046875</c:v>
                </c:pt>
                <c:pt idx="3408">
                  <c:v>15209.98046875</c:v>
                </c:pt>
                <c:pt idx="3409">
                  <c:v>15164.41796875</c:v>
                </c:pt>
                <c:pt idx="3410">
                  <c:v>15129.9111328125</c:v>
                </c:pt>
                <c:pt idx="3411">
                  <c:v>15091.611328125</c:v>
                </c:pt>
                <c:pt idx="3412">
                  <c:v>15040.2548828125</c:v>
                </c:pt>
                <c:pt idx="3413">
                  <c:v>14985.7353515625</c:v>
                </c:pt>
                <c:pt idx="3414">
                  <c:v>14926.466796875</c:v>
                </c:pt>
                <c:pt idx="3415">
                  <c:v>14908.146484375</c:v>
                </c:pt>
                <c:pt idx="3416">
                  <c:v>14893.8623046875</c:v>
                </c:pt>
                <c:pt idx="3417">
                  <c:v>14870.27734375</c:v>
                </c:pt>
                <c:pt idx="3418">
                  <c:v>14850.701171875</c:v>
                </c:pt>
                <c:pt idx="3419">
                  <c:v>14827.7724609375</c:v>
                </c:pt>
                <c:pt idx="3420">
                  <c:v>14800.2392578125</c:v>
                </c:pt>
                <c:pt idx="3421">
                  <c:v>14791.365234375</c:v>
                </c:pt>
                <c:pt idx="3422">
                  <c:v>14797.3134765625</c:v>
                </c:pt>
                <c:pt idx="3423">
                  <c:v>14807.19140625</c:v>
                </c:pt>
                <c:pt idx="3424">
                  <c:v>14824.7392578125</c:v>
                </c:pt>
                <c:pt idx="3425">
                  <c:v>14818.4111328125</c:v>
                </c:pt>
                <c:pt idx="3426">
                  <c:v>14823.7978515625</c:v>
                </c:pt>
                <c:pt idx="3427">
                  <c:v>14803.767578125</c:v>
                </c:pt>
                <c:pt idx="3428">
                  <c:v>14809.1630859375</c:v>
                </c:pt>
                <c:pt idx="3429">
                  <c:v>14772.3388671875</c:v>
                </c:pt>
                <c:pt idx="3430">
                  <c:v>14707.0634765625</c:v>
                </c:pt>
                <c:pt idx="3431">
                  <c:v>14682.4189453125</c:v>
                </c:pt>
                <c:pt idx="3432">
                  <c:v>14672.7041015625</c:v>
                </c:pt>
                <c:pt idx="3433">
                  <c:v>14668.025390625</c:v>
                </c:pt>
                <c:pt idx="3434">
                  <c:v>14647.7490234375</c:v>
                </c:pt>
                <c:pt idx="3435">
                  <c:v>14642.611328125</c:v>
                </c:pt>
                <c:pt idx="3436">
                  <c:v>14631.1142578125</c:v>
                </c:pt>
                <c:pt idx="3437">
                  <c:v>14616.3359375</c:v>
                </c:pt>
                <c:pt idx="3438">
                  <c:v>14603.5888671875</c:v>
                </c:pt>
                <c:pt idx="3439">
                  <c:v>14601.7578125</c:v>
                </c:pt>
                <c:pt idx="3440">
                  <c:v>14587.306640625</c:v>
                </c:pt>
                <c:pt idx="3441">
                  <c:v>14548.3642578125</c:v>
                </c:pt>
                <c:pt idx="3442">
                  <c:v>14520.4609375</c:v>
                </c:pt>
                <c:pt idx="3443">
                  <c:v>14501.1767578125</c:v>
                </c:pt>
                <c:pt idx="3444">
                  <c:v>14476.5439453125</c:v>
                </c:pt>
                <c:pt idx="3445">
                  <c:v>14450.9931640625</c:v>
                </c:pt>
                <c:pt idx="3446">
                  <c:v>14438.1826171875</c:v>
                </c:pt>
                <c:pt idx="3447">
                  <c:v>14435.7392578125</c:v>
                </c:pt>
                <c:pt idx="3448">
                  <c:v>14386.326171875</c:v>
                </c:pt>
                <c:pt idx="3449">
                  <c:v>14398.9306640625</c:v>
                </c:pt>
                <c:pt idx="3450">
                  <c:v>14368.7705078125</c:v>
                </c:pt>
                <c:pt idx="3451">
                  <c:v>14360.8408203125</c:v>
                </c:pt>
                <c:pt idx="3452">
                  <c:v>14338.01953125</c:v>
                </c:pt>
                <c:pt idx="3453">
                  <c:v>14271.0419921875</c:v>
                </c:pt>
                <c:pt idx="3454">
                  <c:v>14207.197265625</c:v>
                </c:pt>
                <c:pt idx="3455">
                  <c:v>14210.7568359375</c:v>
                </c:pt>
                <c:pt idx="3456">
                  <c:v>14182.0478515625</c:v>
                </c:pt>
                <c:pt idx="3457">
                  <c:v>14141.4375</c:v>
                </c:pt>
                <c:pt idx="3458">
                  <c:v>14110.0361328125</c:v>
                </c:pt>
                <c:pt idx="3459">
                  <c:v>14057.5234375</c:v>
                </c:pt>
                <c:pt idx="3460">
                  <c:v>13999.9267578125</c:v>
                </c:pt>
                <c:pt idx="3461">
                  <c:v>13971.3271484375</c:v>
                </c:pt>
                <c:pt idx="3462">
                  <c:v>13915.154296875</c:v>
                </c:pt>
                <c:pt idx="3463">
                  <c:v>13877.197265625</c:v>
                </c:pt>
                <c:pt idx="3464">
                  <c:v>13850.861328125</c:v>
                </c:pt>
                <c:pt idx="3465">
                  <c:v>13802.0771484375</c:v>
                </c:pt>
                <c:pt idx="3466">
                  <c:v>13770.759765625</c:v>
                </c:pt>
                <c:pt idx="3467">
                  <c:v>13767.033203125</c:v>
                </c:pt>
                <c:pt idx="3468">
                  <c:v>13735.1484375</c:v>
                </c:pt>
                <c:pt idx="3469">
                  <c:v>13722.3740234375</c:v>
                </c:pt>
                <c:pt idx="3470">
                  <c:v>13710.71484375</c:v>
                </c:pt>
                <c:pt idx="3471">
                  <c:v>13673.5478515625</c:v>
                </c:pt>
                <c:pt idx="3472">
                  <c:v>13636.5498046875</c:v>
                </c:pt>
                <c:pt idx="3473">
                  <c:v>13596.83984375</c:v>
                </c:pt>
                <c:pt idx="3474">
                  <c:v>13565.90625</c:v>
                </c:pt>
                <c:pt idx="3475">
                  <c:v>13557.8125</c:v>
                </c:pt>
                <c:pt idx="3476">
                  <c:v>13564.73828125</c:v>
                </c:pt>
                <c:pt idx="3477">
                  <c:v>13528.8740234375</c:v>
                </c:pt>
                <c:pt idx="3478">
                  <c:v>13523.939453125</c:v>
                </c:pt>
                <c:pt idx="3479">
                  <c:v>13498.9287109375</c:v>
                </c:pt>
                <c:pt idx="3480">
                  <c:v>13493.4873046875</c:v>
                </c:pt>
                <c:pt idx="3481">
                  <c:v>13517.7412109375</c:v>
                </c:pt>
                <c:pt idx="3482">
                  <c:v>13455.01953125</c:v>
                </c:pt>
                <c:pt idx="3483">
                  <c:v>13449.5732421875</c:v>
                </c:pt>
                <c:pt idx="3484">
                  <c:v>13428.875</c:v>
                </c:pt>
                <c:pt idx="3485">
                  <c:v>13430.2783203125</c:v>
                </c:pt>
                <c:pt idx="3486">
                  <c:v>13390.744140625</c:v>
                </c:pt>
                <c:pt idx="3487">
                  <c:v>13356.5693359375</c:v>
                </c:pt>
                <c:pt idx="3488">
                  <c:v>13350.26171875</c:v>
                </c:pt>
                <c:pt idx="3489">
                  <c:v>13348.8427734375</c:v>
                </c:pt>
                <c:pt idx="3490">
                  <c:v>13330.177734375</c:v>
                </c:pt>
                <c:pt idx="3491">
                  <c:v>13316.9736328125</c:v>
                </c:pt>
                <c:pt idx="3492">
                  <c:v>13286.408203125</c:v>
                </c:pt>
                <c:pt idx="3493">
                  <c:v>13271.9970703125</c:v>
                </c:pt>
                <c:pt idx="3494">
                  <c:v>13256.34375</c:v>
                </c:pt>
                <c:pt idx="3495">
                  <c:v>13242.828125</c:v>
                </c:pt>
                <c:pt idx="3496">
                  <c:v>13236.3818359375</c:v>
                </c:pt>
                <c:pt idx="3497">
                  <c:v>13232.2490234375</c:v>
                </c:pt>
                <c:pt idx="3498">
                  <c:v>13223.4755859375</c:v>
                </c:pt>
                <c:pt idx="3499">
                  <c:v>13222.083984375</c:v>
                </c:pt>
                <c:pt idx="3500">
                  <c:v>13208.3701171875</c:v>
                </c:pt>
                <c:pt idx="3501">
                  <c:v>13207.556640625</c:v>
                </c:pt>
                <c:pt idx="3502">
                  <c:v>13229.2119140625</c:v>
                </c:pt>
                <c:pt idx="3503">
                  <c:v>13218.974609375</c:v>
                </c:pt>
                <c:pt idx="3504">
                  <c:v>13224.935546875</c:v>
                </c:pt>
                <c:pt idx="3505">
                  <c:v>13219.1083984375</c:v>
                </c:pt>
                <c:pt idx="3506">
                  <c:v>13203.578125</c:v>
                </c:pt>
                <c:pt idx="3507">
                  <c:v>13155.5498046875</c:v>
                </c:pt>
                <c:pt idx="3508">
                  <c:v>13146.9375</c:v>
                </c:pt>
                <c:pt idx="3509">
                  <c:v>13129.7919921875</c:v>
                </c:pt>
                <c:pt idx="3510">
                  <c:v>13091.728515625</c:v>
                </c:pt>
                <c:pt idx="3511">
                  <c:v>13074.3505859375</c:v>
                </c:pt>
                <c:pt idx="3512">
                  <c:v>13055.5556640625</c:v>
                </c:pt>
                <c:pt idx="3513">
                  <c:v>13040.71875</c:v>
                </c:pt>
                <c:pt idx="3514">
                  <c:v>13050.5087890625</c:v>
                </c:pt>
                <c:pt idx="3515">
                  <c:v>13036.49609375</c:v>
                </c:pt>
                <c:pt idx="3516">
                  <c:v>13006.6171875</c:v>
                </c:pt>
                <c:pt idx="3517">
                  <c:v>12985.7822265625</c:v>
                </c:pt>
                <c:pt idx="3518">
                  <c:v>12971.3369140625</c:v>
                </c:pt>
                <c:pt idx="3519">
                  <c:v>12964.25390625</c:v>
                </c:pt>
                <c:pt idx="3520">
                  <c:v>12934.111328125</c:v>
                </c:pt>
                <c:pt idx="3521">
                  <c:v>12925.900390625</c:v>
                </c:pt>
                <c:pt idx="3522">
                  <c:v>12930.732421875</c:v>
                </c:pt>
                <c:pt idx="3523">
                  <c:v>12930.21484375</c:v>
                </c:pt>
                <c:pt idx="3524">
                  <c:v>12940.6201171875</c:v>
                </c:pt>
                <c:pt idx="3525">
                  <c:v>12931.095703125</c:v>
                </c:pt>
                <c:pt idx="3526">
                  <c:v>12911.1376953125</c:v>
                </c:pt>
                <c:pt idx="3527">
                  <c:v>12895.130859375</c:v>
                </c:pt>
                <c:pt idx="3528">
                  <c:v>12872.2265625</c:v>
                </c:pt>
                <c:pt idx="3529">
                  <c:v>12888.443359375</c:v>
                </c:pt>
                <c:pt idx="3530">
                  <c:v>12895.9560546875</c:v>
                </c:pt>
                <c:pt idx="3531">
                  <c:v>12854.900390625</c:v>
                </c:pt>
                <c:pt idx="3532">
                  <c:v>12841.251953125</c:v>
                </c:pt>
                <c:pt idx="3533">
                  <c:v>12832.482421875</c:v>
                </c:pt>
                <c:pt idx="3534">
                  <c:v>12831.0302734375</c:v>
                </c:pt>
                <c:pt idx="3535">
                  <c:v>12805.060546875</c:v>
                </c:pt>
                <c:pt idx="3536">
                  <c:v>12785.1513671875</c:v>
                </c:pt>
                <c:pt idx="3537">
                  <c:v>12754.650390625</c:v>
                </c:pt>
                <c:pt idx="3538">
                  <c:v>12711.916015625</c:v>
                </c:pt>
                <c:pt idx="3539">
                  <c:v>12716.109375</c:v>
                </c:pt>
                <c:pt idx="3540">
                  <c:v>12720.8193359375</c:v>
                </c:pt>
                <c:pt idx="3541">
                  <c:v>12678.7412109375</c:v>
                </c:pt>
                <c:pt idx="3542">
                  <c:v>12668.4912109375</c:v>
                </c:pt>
                <c:pt idx="3543">
                  <c:v>12672.9677734375</c:v>
                </c:pt>
                <c:pt idx="3544">
                  <c:v>12676.212890625</c:v>
                </c:pt>
                <c:pt idx="3545">
                  <c:v>12663.8798828125</c:v>
                </c:pt>
                <c:pt idx="3546">
                  <c:v>12656.96484375</c:v>
                </c:pt>
                <c:pt idx="3547">
                  <c:v>12658.8330078125</c:v>
                </c:pt>
                <c:pt idx="3548">
                  <c:v>12670.443359375</c:v>
                </c:pt>
                <c:pt idx="3549">
                  <c:v>12647.59375</c:v>
                </c:pt>
                <c:pt idx="3550">
                  <c:v>12603.1015625</c:v>
                </c:pt>
                <c:pt idx="3551">
                  <c:v>12594.0634765625</c:v>
                </c:pt>
                <c:pt idx="3552">
                  <c:v>12596.2744140625</c:v>
                </c:pt>
                <c:pt idx="3553">
                  <c:v>12589.654296875</c:v>
                </c:pt>
                <c:pt idx="3554">
                  <c:v>12564.9404296875</c:v>
                </c:pt>
                <c:pt idx="3555">
                  <c:v>12555.7578125</c:v>
                </c:pt>
                <c:pt idx="3556">
                  <c:v>12519.861328125</c:v>
                </c:pt>
                <c:pt idx="3557">
                  <c:v>12485.564453125</c:v>
                </c:pt>
                <c:pt idx="3558">
                  <c:v>12495.751953125</c:v>
                </c:pt>
                <c:pt idx="3559">
                  <c:v>12495.189453125</c:v>
                </c:pt>
                <c:pt idx="3560">
                  <c:v>12488.3193359375</c:v>
                </c:pt>
                <c:pt idx="3561">
                  <c:v>12475.2880859375</c:v>
                </c:pt>
                <c:pt idx="3562">
                  <c:v>12442.3544921875</c:v>
                </c:pt>
                <c:pt idx="3563">
                  <c:v>12400.0859375</c:v>
                </c:pt>
                <c:pt idx="3564">
                  <c:v>12387.34375</c:v>
                </c:pt>
                <c:pt idx="3565">
                  <c:v>12401.2158203125</c:v>
                </c:pt>
                <c:pt idx="3566">
                  <c:v>12412.853515625</c:v>
                </c:pt>
                <c:pt idx="3567">
                  <c:v>12384.33984375</c:v>
                </c:pt>
                <c:pt idx="3568">
                  <c:v>12375.759765625</c:v>
                </c:pt>
                <c:pt idx="3569">
                  <c:v>12361.10546875</c:v>
                </c:pt>
                <c:pt idx="3570">
                  <c:v>12373.0166015625</c:v>
                </c:pt>
                <c:pt idx="3571">
                  <c:v>12352.341796875</c:v>
                </c:pt>
                <c:pt idx="3572">
                  <c:v>12345.8076171875</c:v>
                </c:pt>
                <c:pt idx="3573">
                  <c:v>12325.39453125</c:v>
                </c:pt>
                <c:pt idx="3574">
                  <c:v>12304.7626953125</c:v>
                </c:pt>
                <c:pt idx="3575">
                  <c:v>12279.1123046875</c:v>
                </c:pt>
                <c:pt idx="3576">
                  <c:v>12276.32421875</c:v>
                </c:pt>
                <c:pt idx="3577">
                  <c:v>12267.0009765625</c:v>
                </c:pt>
                <c:pt idx="3578">
                  <c:v>12250.455078125</c:v>
                </c:pt>
                <c:pt idx="3579">
                  <c:v>12265.6396484375</c:v>
                </c:pt>
                <c:pt idx="3580">
                  <c:v>12241.822265625</c:v>
                </c:pt>
                <c:pt idx="3581">
                  <c:v>12240.720703125</c:v>
                </c:pt>
                <c:pt idx="3582">
                  <c:v>12208.0830078125</c:v>
                </c:pt>
                <c:pt idx="3583">
                  <c:v>12172.4326171875</c:v>
                </c:pt>
                <c:pt idx="3584">
                  <c:v>12169.419921875</c:v>
                </c:pt>
                <c:pt idx="3585">
                  <c:v>12155.619140625</c:v>
                </c:pt>
                <c:pt idx="3586">
                  <c:v>12150.8974609375</c:v>
                </c:pt>
                <c:pt idx="3587">
                  <c:v>12175.947265625</c:v>
                </c:pt>
                <c:pt idx="3588">
                  <c:v>12157.876953125</c:v>
                </c:pt>
                <c:pt idx="3589">
                  <c:v>12181.8525390625</c:v>
                </c:pt>
                <c:pt idx="3590">
                  <c:v>12185.6240234375</c:v>
                </c:pt>
                <c:pt idx="3591">
                  <c:v>12201.2509765625</c:v>
                </c:pt>
                <c:pt idx="3592">
                  <c:v>12223.1767578125</c:v>
                </c:pt>
                <c:pt idx="3593">
                  <c:v>12229.3603515625</c:v>
                </c:pt>
                <c:pt idx="3594">
                  <c:v>12220.4375</c:v>
                </c:pt>
                <c:pt idx="3595">
                  <c:v>12210.2314453125</c:v>
                </c:pt>
                <c:pt idx="3596">
                  <c:v>12207.28515625</c:v>
                </c:pt>
                <c:pt idx="3597">
                  <c:v>12211.8427734375</c:v>
                </c:pt>
                <c:pt idx="3598">
                  <c:v>12204.6455078125</c:v>
                </c:pt>
                <c:pt idx="3599">
                  <c:v>12218.15234375</c:v>
                </c:pt>
                <c:pt idx="3600">
                  <c:v>12214.5458984375</c:v>
                </c:pt>
                <c:pt idx="3601">
                  <c:v>12207.8662109375</c:v>
                </c:pt>
                <c:pt idx="3602">
                  <c:v>12204.2783203125</c:v>
                </c:pt>
                <c:pt idx="3603">
                  <c:v>12214.7861328125</c:v>
                </c:pt>
                <c:pt idx="3604">
                  <c:v>12215.1865234375</c:v>
                </c:pt>
                <c:pt idx="3605">
                  <c:v>12221.568359375</c:v>
                </c:pt>
                <c:pt idx="3606">
                  <c:v>12179.6259765625</c:v>
                </c:pt>
                <c:pt idx="3607">
                  <c:v>12165.91796875</c:v>
                </c:pt>
                <c:pt idx="3608">
                  <c:v>12154.7900390625</c:v>
                </c:pt>
                <c:pt idx="3609">
                  <c:v>12137.8076171875</c:v>
                </c:pt>
                <c:pt idx="3610">
                  <c:v>12123.33984375</c:v>
                </c:pt>
                <c:pt idx="3611">
                  <c:v>12101.619140625</c:v>
                </c:pt>
                <c:pt idx="3612">
                  <c:v>12081.69921875</c:v>
                </c:pt>
                <c:pt idx="3613">
                  <c:v>12059.990234375</c:v>
                </c:pt>
                <c:pt idx="3614">
                  <c:v>12048.8095703125</c:v>
                </c:pt>
                <c:pt idx="3615">
                  <c:v>12062.4140625</c:v>
                </c:pt>
                <c:pt idx="3616">
                  <c:v>12049.021484375</c:v>
                </c:pt>
                <c:pt idx="3617">
                  <c:v>12009.734375</c:v>
                </c:pt>
                <c:pt idx="3618">
                  <c:v>12014.140625</c:v>
                </c:pt>
                <c:pt idx="3619">
                  <c:v>12033.787109375</c:v>
                </c:pt>
                <c:pt idx="3620">
                  <c:v>12035.392578125</c:v>
                </c:pt>
                <c:pt idx="3621">
                  <c:v>12033.779296875</c:v>
                </c:pt>
                <c:pt idx="3622">
                  <c:v>12031.54296875</c:v>
                </c:pt>
                <c:pt idx="3623">
                  <c:v>12039.1005859375</c:v>
                </c:pt>
                <c:pt idx="3624">
                  <c:v>12056.08203125</c:v>
                </c:pt>
                <c:pt idx="3625">
                  <c:v>12044.37109375</c:v>
                </c:pt>
                <c:pt idx="3626">
                  <c:v>12029.595703125</c:v>
                </c:pt>
                <c:pt idx="3627">
                  <c:v>12027.4892578125</c:v>
                </c:pt>
                <c:pt idx="3628">
                  <c:v>12019.03125</c:v>
                </c:pt>
                <c:pt idx="3629">
                  <c:v>12009.3759765625</c:v>
                </c:pt>
                <c:pt idx="3630">
                  <c:v>12011.3984375</c:v>
                </c:pt>
                <c:pt idx="3631">
                  <c:v>12001.6796875</c:v>
                </c:pt>
                <c:pt idx="3632">
                  <c:v>12004.666015625</c:v>
                </c:pt>
                <c:pt idx="3633">
                  <c:v>11948.8779296875</c:v>
                </c:pt>
                <c:pt idx="3634">
                  <c:v>11936.986328125</c:v>
                </c:pt>
                <c:pt idx="3635">
                  <c:v>11944.203125</c:v>
                </c:pt>
                <c:pt idx="3636">
                  <c:v>11919.01171875</c:v>
                </c:pt>
                <c:pt idx="3637">
                  <c:v>11908.6591796875</c:v>
                </c:pt>
                <c:pt idx="3638">
                  <c:v>11916.40234375</c:v>
                </c:pt>
                <c:pt idx="3639">
                  <c:v>11913.3798828125</c:v>
                </c:pt>
                <c:pt idx="3640">
                  <c:v>11914.703125</c:v>
                </c:pt>
                <c:pt idx="3641">
                  <c:v>11904.400390625</c:v>
                </c:pt>
                <c:pt idx="3642">
                  <c:v>11881.4228515625</c:v>
                </c:pt>
                <c:pt idx="3643">
                  <c:v>11867.78515625</c:v>
                </c:pt>
                <c:pt idx="3644">
                  <c:v>11865.060546875</c:v>
                </c:pt>
                <c:pt idx="3645">
                  <c:v>11864.6337890625</c:v>
                </c:pt>
                <c:pt idx="3646">
                  <c:v>11867.4033203125</c:v>
                </c:pt>
                <c:pt idx="3647">
                  <c:v>11861.326171875</c:v>
                </c:pt>
                <c:pt idx="3648">
                  <c:v>11848.0791015625</c:v>
                </c:pt>
                <c:pt idx="3649">
                  <c:v>11852.5224609375</c:v>
                </c:pt>
                <c:pt idx="3650">
                  <c:v>11840.4384765625</c:v>
                </c:pt>
                <c:pt idx="3651">
                  <c:v>11822.3154296875</c:v>
                </c:pt>
                <c:pt idx="3652">
                  <c:v>11825.23828125</c:v>
                </c:pt>
                <c:pt idx="3653">
                  <c:v>11825.4716796875</c:v>
                </c:pt>
                <c:pt idx="3654">
                  <c:v>11832.5546875</c:v>
                </c:pt>
                <c:pt idx="3655">
                  <c:v>11818.193359375</c:v>
                </c:pt>
                <c:pt idx="3656">
                  <c:v>11781.876953125</c:v>
                </c:pt>
                <c:pt idx="3657">
                  <c:v>11776.02734375</c:v>
                </c:pt>
                <c:pt idx="3658">
                  <c:v>11747.4169921875</c:v>
                </c:pt>
                <c:pt idx="3659">
                  <c:v>11718.08984375</c:v>
                </c:pt>
                <c:pt idx="3660">
                  <c:v>11687.32421875</c:v>
                </c:pt>
                <c:pt idx="3661">
                  <c:v>11721.931640625</c:v>
                </c:pt>
                <c:pt idx="3662">
                  <c:v>11758.609375</c:v>
                </c:pt>
                <c:pt idx="3663">
                  <c:v>11791.42578125</c:v>
                </c:pt>
                <c:pt idx="3664">
                  <c:v>11792.701171875</c:v>
                </c:pt>
                <c:pt idx="3665">
                  <c:v>11780.904296875</c:v>
                </c:pt>
                <c:pt idx="3666">
                  <c:v>11781.3916015625</c:v>
                </c:pt>
                <c:pt idx="3667">
                  <c:v>11802.7802734375</c:v>
                </c:pt>
                <c:pt idx="3668">
                  <c:v>11795.7392578125</c:v>
                </c:pt>
                <c:pt idx="3669">
                  <c:v>11797.765625</c:v>
                </c:pt>
                <c:pt idx="3670">
                  <c:v>11736.4296875</c:v>
                </c:pt>
                <c:pt idx="3671">
                  <c:v>11706.0517578125</c:v>
                </c:pt>
                <c:pt idx="3672">
                  <c:v>11688.0126953125</c:v>
                </c:pt>
                <c:pt idx="3673">
                  <c:v>11649.3505859375</c:v>
                </c:pt>
                <c:pt idx="3674">
                  <c:v>11607.0537109375</c:v>
                </c:pt>
                <c:pt idx="3675">
                  <c:v>11566.7900390625</c:v>
                </c:pt>
                <c:pt idx="3676">
                  <c:v>11522.0927734375</c:v>
                </c:pt>
                <c:pt idx="3677">
                  <c:v>11490.037109375</c:v>
                </c:pt>
                <c:pt idx="3678">
                  <c:v>11461.1865234375</c:v>
                </c:pt>
                <c:pt idx="3679">
                  <c:v>11432.548828125</c:v>
                </c:pt>
                <c:pt idx="3680">
                  <c:v>11412.970703125</c:v>
                </c:pt>
                <c:pt idx="3681">
                  <c:v>11403.2802734375</c:v>
                </c:pt>
                <c:pt idx="3682">
                  <c:v>11389.9892578125</c:v>
                </c:pt>
                <c:pt idx="3683">
                  <c:v>11306.85546875</c:v>
                </c:pt>
                <c:pt idx="3684">
                  <c:v>11264.59375</c:v>
                </c:pt>
                <c:pt idx="3685">
                  <c:v>11204.0673828125</c:v>
                </c:pt>
                <c:pt idx="3686">
                  <c:v>11173.76171875</c:v>
                </c:pt>
                <c:pt idx="3687">
                  <c:v>11153.537109375</c:v>
                </c:pt>
                <c:pt idx="3688">
                  <c:v>11160.982421875</c:v>
                </c:pt>
                <c:pt idx="3689">
                  <c:v>11120.3369140625</c:v>
                </c:pt>
                <c:pt idx="3690">
                  <c:v>11113.669921875</c:v>
                </c:pt>
                <c:pt idx="3691">
                  <c:v>11084.25</c:v>
                </c:pt>
                <c:pt idx="3692">
                  <c:v>11075.7548828125</c:v>
                </c:pt>
                <c:pt idx="3693">
                  <c:v>11075.224609375</c:v>
                </c:pt>
                <c:pt idx="3694">
                  <c:v>11064.8056640625</c:v>
                </c:pt>
                <c:pt idx="3695">
                  <c:v>11067.86328125</c:v>
                </c:pt>
                <c:pt idx="3696">
                  <c:v>11057.205078125</c:v>
                </c:pt>
                <c:pt idx="3697">
                  <c:v>11036.9794921875</c:v>
                </c:pt>
                <c:pt idx="3698">
                  <c:v>11027.61328125</c:v>
                </c:pt>
                <c:pt idx="3699">
                  <c:v>11018.5869140625</c:v>
                </c:pt>
                <c:pt idx="3700">
                  <c:v>11020.46484375</c:v>
                </c:pt>
                <c:pt idx="3701">
                  <c:v>11014.4150390625</c:v>
                </c:pt>
                <c:pt idx="3702">
                  <c:v>10983.091796875</c:v>
                </c:pt>
                <c:pt idx="3703">
                  <c:v>10968.626953125</c:v>
                </c:pt>
                <c:pt idx="3704">
                  <c:v>10957.5576171875</c:v>
                </c:pt>
                <c:pt idx="3705">
                  <c:v>10936.2783203125</c:v>
                </c:pt>
                <c:pt idx="3706">
                  <c:v>10915.6865234375</c:v>
                </c:pt>
                <c:pt idx="3707">
                  <c:v>10893.85546875</c:v>
                </c:pt>
                <c:pt idx="3708">
                  <c:v>10863.951171875</c:v>
                </c:pt>
                <c:pt idx="3709">
                  <c:v>10823.19140625</c:v>
                </c:pt>
                <c:pt idx="3710">
                  <c:v>10815.2021484375</c:v>
                </c:pt>
                <c:pt idx="3711">
                  <c:v>10796.6640625</c:v>
                </c:pt>
                <c:pt idx="3712">
                  <c:v>10777.294921875</c:v>
                </c:pt>
                <c:pt idx="3713">
                  <c:v>10747.5478515625</c:v>
                </c:pt>
                <c:pt idx="3714">
                  <c:v>10720.3798828125</c:v>
                </c:pt>
                <c:pt idx="3715">
                  <c:v>10701.927734375</c:v>
                </c:pt>
                <c:pt idx="3716">
                  <c:v>10679.181640625</c:v>
                </c:pt>
                <c:pt idx="3717">
                  <c:v>10666.8642578125</c:v>
                </c:pt>
                <c:pt idx="3718">
                  <c:v>10630.0380859375</c:v>
                </c:pt>
                <c:pt idx="3719">
                  <c:v>10599.36328125</c:v>
                </c:pt>
                <c:pt idx="3720">
                  <c:v>10569.603515625</c:v>
                </c:pt>
                <c:pt idx="3721">
                  <c:v>10570.3115234375</c:v>
                </c:pt>
                <c:pt idx="3722">
                  <c:v>10550.7890625</c:v>
                </c:pt>
                <c:pt idx="3723">
                  <c:v>10543.1416015625</c:v>
                </c:pt>
                <c:pt idx="3724">
                  <c:v>10537.79296875</c:v>
                </c:pt>
                <c:pt idx="3725">
                  <c:v>10543.2421875</c:v>
                </c:pt>
                <c:pt idx="3726">
                  <c:v>10559.7587890625</c:v>
                </c:pt>
                <c:pt idx="3727">
                  <c:v>10569.5380859375</c:v>
                </c:pt>
                <c:pt idx="3728">
                  <c:v>10586.21484375</c:v>
                </c:pt>
                <c:pt idx="3729">
                  <c:v>10571.76171875</c:v>
                </c:pt>
                <c:pt idx="3730">
                  <c:v>10572.626953125</c:v>
                </c:pt>
                <c:pt idx="3731">
                  <c:v>10575.4052734375</c:v>
                </c:pt>
                <c:pt idx="3732">
                  <c:v>10553.595703125</c:v>
                </c:pt>
                <c:pt idx="3733">
                  <c:v>10534.8193359375</c:v>
                </c:pt>
                <c:pt idx="3734">
                  <c:v>10505.0361328125</c:v>
                </c:pt>
                <c:pt idx="3735">
                  <c:v>10502.8583984375</c:v>
                </c:pt>
                <c:pt idx="3736">
                  <c:v>10500.83203125</c:v>
                </c:pt>
                <c:pt idx="3737">
                  <c:v>10491.5419921875</c:v>
                </c:pt>
                <c:pt idx="3738">
                  <c:v>10475.818359375</c:v>
                </c:pt>
                <c:pt idx="3739">
                  <c:v>10463.7021484375</c:v>
                </c:pt>
                <c:pt idx="3740">
                  <c:v>10454.8046875</c:v>
                </c:pt>
                <c:pt idx="3741">
                  <c:v>10430.6396484375</c:v>
                </c:pt>
                <c:pt idx="3742">
                  <c:v>10400.408203125</c:v>
                </c:pt>
                <c:pt idx="3743">
                  <c:v>10398.24609375</c:v>
                </c:pt>
                <c:pt idx="3744">
                  <c:v>10372.6025390625</c:v>
                </c:pt>
                <c:pt idx="3745">
                  <c:v>10366.515625</c:v>
                </c:pt>
                <c:pt idx="3746">
                  <c:v>10367.2119140625</c:v>
                </c:pt>
                <c:pt idx="3747">
                  <c:v>10352.46875</c:v>
                </c:pt>
                <c:pt idx="3748">
                  <c:v>10340.1435546875</c:v>
                </c:pt>
                <c:pt idx="3749">
                  <c:v>10343.0771484375</c:v>
                </c:pt>
                <c:pt idx="3750">
                  <c:v>10338.681640625</c:v>
                </c:pt>
                <c:pt idx="3751">
                  <c:v>10348.3310546875</c:v>
                </c:pt>
                <c:pt idx="3752">
                  <c:v>10329.404296875</c:v>
                </c:pt>
                <c:pt idx="3753">
                  <c:v>10304.03515625</c:v>
                </c:pt>
                <c:pt idx="3754">
                  <c:v>10283.2529296875</c:v>
                </c:pt>
                <c:pt idx="3755">
                  <c:v>10269.880859375</c:v>
                </c:pt>
                <c:pt idx="3756">
                  <c:v>10265.447265625</c:v>
                </c:pt>
                <c:pt idx="3757">
                  <c:v>10258.3876953125</c:v>
                </c:pt>
                <c:pt idx="3758">
                  <c:v>10229.4052734375</c:v>
                </c:pt>
                <c:pt idx="3759">
                  <c:v>10218.4482421875</c:v>
                </c:pt>
                <c:pt idx="3760">
                  <c:v>10176.3125</c:v>
                </c:pt>
                <c:pt idx="3761">
                  <c:v>10163.79296875</c:v>
                </c:pt>
                <c:pt idx="3762">
                  <c:v>10155.4443359375</c:v>
                </c:pt>
                <c:pt idx="3763">
                  <c:v>10148.677734375</c:v>
                </c:pt>
                <c:pt idx="3764">
                  <c:v>10147.373046875</c:v>
                </c:pt>
                <c:pt idx="3765">
                  <c:v>10153.994140625</c:v>
                </c:pt>
                <c:pt idx="3766">
                  <c:v>10140.267578125</c:v>
                </c:pt>
                <c:pt idx="3767">
                  <c:v>10127.8701171875</c:v>
                </c:pt>
                <c:pt idx="3768">
                  <c:v>10116.6826171875</c:v>
                </c:pt>
                <c:pt idx="3769">
                  <c:v>10109.2001953125</c:v>
                </c:pt>
                <c:pt idx="3770">
                  <c:v>10103.58203125</c:v>
                </c:pt>
                <c:pt idx="3771">
                  <c:v>10103.6279296875</c:v>
                </c:pt>
                <c:pt idx="3772">
                  <c:v>10100.9794921875</c:v>
                </c:pt>
                <c:pt idx="3773">
                  <c:v>10092.09375</c:v>
                </c:pt>
                <c:pt idx="3774">
                  <c:v>10122.2919921875</c:v>
                </c:pt>
                <c:pt idx="3775">
                  <c:v>10144.328125</c:v>
                </c:pt>
                <c:pt idx="3776">
                  <c:v>10148.7783203125</c:v>
                </c:pt>
                <c:pt idx="3777">
                  <c:v>10157.486328125</c:v>
                </c:pt>
                <c:pt idx="3778">
                  <c:v>10155.8076171875</c:v>
                </c:pt>
                <c:pt idx="3779">
                  <c:v>10170.1845703125</c:v>
                </c:pt>
                <c:pt idx="3780">
                  <c:v>10173.169921875</c:v>
                </c:pt>
                <c:pt idx="3781">
                  <c:v>10152.7060546875</c:v>
                </c:pt>
                <c:pt idx="3782">
                  <c:v>10107.2294921875</c:v>
                </c:pt>
                <c:pt idx="3783">
                  <c:v>10069.6865234375</c:v>
                </c:pt>
                <c:pt idx="3784">
                  <c:v>10053.86328125</c:v>
                </c:pt>
                <c:pt idx="3785">
                  <c:v>10034.1337890625</c:v>
                </c:pt>
                <c:pt idx="3786">
                  <c:v>10033.8369140625</c:v>
                </c:pt>
                <c:pt idx="3787">
                  <c:v>10024.125</c:v>
                </c:pt>
                <c:pt idx="3788">
                  <c:v>10017.966796875</c:v>
                </c:pt>
                <c:pt idx="3789">
                  <c:v>10031.259765625</c:v>
                </c:pt>
                <c:pt idx="3790">
                  <c:v>10031.2158203125</c:v>
                </c:pt>
                <c:pt idx="3791">
                  <c:v>10061.388671875</c:v>
                </c:pt>
                <c:pt idx="3792">
                  <c:v>10050.181640625</c:v>
                </c:pt>
                <c:pt idx="3793">
                  <c:v>10070.3359375</c:v>
                </c:pt>
                <c:pt idx="3794">
                  <c:v>10073.2255859375</c:v>
                </c:pt>
                <c:pt idx="3795">
                  <c:v>10073.076171875</c:v>
                </c:pt>
                <c:pt idx="3796">
                  <c:v>10073.5498046875</c:v>
                </c:pt>
                <c:pt idx="3797">
                  <c:v>10091.33203125</c:v>
                </c:pt>
                <c:pt idx="3798">
                  <c:v>10082.794921875</c:v>
                </c:pt>
                <c:pt idx="3799">
                  <c:v>10092.5791015625</c:v>
                </c:pt>
                <c:pt idx="3800">
                  <c:v>10090.041015625</c:v>
                </c:pt>
                <c:pt idx="3801">
                  <c:v>10098.9453125</c:v>
                </c:pt>
                <c:pt idx="3802">
                  <c:v>10094.28515625</c:v>
                </c:pt>
                <c:pt idx="3803">
                  <c:v>10094.30078125</c:v>
                </c:pt>
                <c:pt idx="3804">
                  <c:v>10096.9384765625</c:v>
                </c:pt>
                <c:pt idx="3805">
                  <c:v>10083.654296875</c:v>
                </c:pt>
                <c:pt idx="3806">
                  <c:v>10084.333984375</c:v>
                </c:pt>
                <c:pt idx="3807">
                  <c:v>10096.9697265625</c:v>
                </c:pt>
                <c:pt idx="3808">
                  <c:v>10099.1171875</c:v>
                </c:pt>
                <c:pt idx="3809">
                  <c:v>10107.662109375</c:v>
                </c:pt>
                <c:pt idx="3810">
                  <c:v>10115.5107421875</c:v>
                </c:pt>
                <c:pt idx="3811">
                  <c:v>10118.5068359375</c:v>
                </c:pt>
                <c:pt idx="3812">
                  <c:v>10130.27734375</c:v>
                </c:pt>
                <c:pt idx="3813">
                  <c:v>10151.203125</c:v>
                </c:pt>
                <c:pt idx="3814">
                  <c:v>10178.8076171875</c:v>
                </c:pt>
                <c:pt idx="3815">
                  <c:v>10201.595703125</c:v>
                </c:pt>
                <c:pt idx="3816">
                  <c:v>10204.7578125</c:v>
                </c:pt>
                <c:pt idx="3817">
                  <c:v>10200.59765625</c:v>
                </c:pt>
                <c:pt idx="3818">
                  <c:v>10176.9970703125</c:v>
                </c:pt>
                <c:pt idx="3819">
                  <c:v>10182.2939453125</c:v>
                </c:pt>
                <c:pt idx="3820">
                  <c:v>10193.65234375</c:v>
                </c:pt>
                <c:pt idx="3821">
                  <c:v>10208.5771484375</c:v>
                </c:pt>
                <c:pt idx="3822">
                  <c:v>10208.48828125</c:v>
                </c:pt>
                <c:pt idx="3823">
                  <c:v>10263.0869140625</c:v>
                </c:pt>
                <c:pt idx="3824">
                  <c:v>10303.1240234375</c:v>
                </c:pt>
                <c:pt idx="3825">
                  <c:v>10322.484375</c:v>
                </c:pt>
                <c:pt idx="3826">
                  <c:v>10343.150390625</c:v>
                </c:pt>
                <c:pt idx="3827">
                  <c:v>10370.49609375</c:v>
                </c:pt>
                <c:pt idx="3828">
                  <c:v>10385.51171875</c:v>
                </c:pt>
                <c:pt idx="3829">
                  <c:v>10395.80859375</c:v>
                </c:pt>
                <c:pt idx="3830">
                  <c:v>10397.4609375</c:v>
                </c:pt>
                <c:pt idx="3831">
                  <c:v>10390.5068359375</c:v>
                </c:pt>
                <c:pt idx="3832">
                  <c:v>10383.3046875</c:v>
                </c:pt>
                <c:pt idx="3833">
                  <c:v>10390.8408203125</c:v>
                </c:pt>
                <c:pt idx="3834">
                  <c:v>10380.5703125</c:v>
                </c:pt>
                <c:pt idx="3835">
                  <c:v>10417.728515625</c:v>
                </c:pt>
                <c:pt idx="3836">
                  <c:v>10442.6865234375</c:v>
                </c:pt>
                <c:pt idx="3837">
                  <c:v>10478.037109375</c:v>
                </c:pt>
                <c:pt idx="3838">
                  <c:v>10519.06640625</c:v>
                </c:pt>
                <c:pt idx="3839">
                  <c:v>10536.0625</c:v>
                </c:pt>
                <c:pt idx="3840">
                  <c:v>10553.564453125</c:v>
                </c:pt>
                <c:pt idx="3841">
                  <c:v>10570.7216796875</c:v>
                </c:pt>
                <c:pt idx="3842">
                  <c:v>10585.623046875</c:v>
                </c:pt>
                <c:pt idx="3843">
                  <c:v>10633.8330078125</c:v>
                </c:pt>
                <c:pt idx="3844">
                  <c:v>10654.708984375</c:v>
                </c:pt>
                <c:pt idx="3845">
                  <c:v>10673.802734375</c:v>
                </c:pt>
                <c:pt idx="3846">
                  <c:v>10681.7841796875</c:v>
                </c:pt>
                <c:pt idx="3847">
                  <c:v>10701.3798828125</c:v>
                </c:pt>
                <c:pt idx="3848">
                  <c:v>10753.865234375</c:v>
                </c:pt>
                <c:pt idx="3849">
                  <c:v>10792.87890625</c:v>
                </c:pt>
                <c:pt idx="3850">
                  <c:v>10828.72265625</c:v>
                </c:pt>
                <c:pt idx="3851">
                  <c:v>10844.9873046875</c:v>
                </c:pt>
                <c:pt idx="3852">
                  <c:v>10864.822265625</c:v>
                </c:pt>
                <c:pt idx="3853">
                  <c:v>10895.9013671875</c:v>
                </c:pt>
                <c:pt idx="3854">
                  <c:v>10935.5986328125</c:v>
                </c:pt>
                <c:pt idx="3855">
                  <c:v>10949.087890625</c:v>
                </c:pt>
                <c:pt idx="3856">
                  <c:v>10967.1435546875</c:v>
                </c:pt>
                <c:pt idx="3857">
                  <c:v>11002.7626953125</c:v>
                </c:pt>
                <c:pt idx="3858">
                  <c:v>11010.6650390625</c:v>
                </c:pt>
                <c:pt idx="3859">
                  <c:v>11013.548828125</c:v>
                </c:pt>
                <c:pt idx="3860">
                  <c:v>11038.2626953125</c:v>
                </c:pt>
                <c:pt idx="3861">
                  <c:v>11072.9931640625</c:v>
                </c:pt>
                <c:pt idx="3862">
                  <c:v>11103.45703125</c:v>
                </c:pt>
                <c:pt idx="3863">
                  <c:v>11162.5859375</c:v>
                </c:pt>
                <c:pt idx="3864">
                  <c:v>11198.4580078125</c:v>
                </c:pt>
                <c:pt idx="3865">
                  <c:v>11230.2802734375</c:v>
                </c:pt>
                <c:pt idx="3866">
                  <c:v>11278.0322265625</c:v>
                </c:pt>
                <c:pt idx="3867">
                  <c:v>11272.1455078125</c:v>
                </c:pt>
                <c:pt idx="3868">
                  <c:v>11259.4140625</c:v>
                </c:pt>
                <c:pt idx="3869">
                  <c:v>11227.6669921875</c:v>
                </c:pt>
                <c:pt idx="3870">
                  <c:v>11208.9990234375</c:v>
                </c:pt>
                <c:pt idx="3871">
                  <c:v>11195.6484375</c:v>
                </c:pt>
                <c:pt idx="3872">
                  <c:v>11194.40625</c:v>
                </c:pt>
                <c:pt idx="3873">
                  <c:v>11215.6240234375</c:v>
                </c:pt>
                <c:pt idx="3874">
                  <c:v>11204.8349609375</c:v>
                </c:pt>
                <c:pt idx="3875">
                  <c:v>11201.837890625</c:v>
                </c:pt>
                <c:pt idx="3876">
                  <c:v>11206.4189453125</c:v>
                </c:pt>
                <c:pt idx="3877">
                  <c:v>11223.6552734375</c:v>
                </c:pt>
                <c:pt idx="3878">
                  <c:v>11255.58203125</c:v>
                </c:pt>
                <c:pt idx="3879">
                  <c:v>11285.705078125</c:v>
                </c:pt>
                <c:pt idx="3880">
                  <c:v>11309.7626953125</c:v>
                </c:pt>
                <c:pt idx="3881">
                  <c:v>11337.595703125</c:v>
                </c:pt>
                <c:pt idx="3882">
                  <c:v>11347.7158203125</c:v>
                </c:pt>
                <c:pt idx="3883">
                  <c:v>11374.626953125</c:v>
                </c:pt>
                <c:pt idx="3884">
                  <c:v>11376.177734375</c:v>
                </c:pt>
                <c:pt idx="3885">
                  <c:v>11393.001953125</c:v>
                </c:pt>
                <c:pt idx="3886">
                  <c:v>11401.7607421875</c:v>
                </c:pt>
                <c:pt idx="3887">
                  <c:v>11424.8798828125</c:v>
                </c:pt>
                <c:pt idx="3888">
                  <c:v>11454.2236328125</c:v>
                </c:pt>
                <c:pt idx="3889">
                  <c:v>11481.751953125</c:v>
                </c:pt>
                <c:pt idx="3890">
                  <c:v>11537.7734375</c:v>
                </c:pt>
                <c:pt idx="3891">
                  <c:v>11561.9306640625</c:v>
                </c:pt>
                <c:pt idx="3892">
                  <c:v>11594.9794921875</c:v>
                </c:pt>
                <c:pt idx="3893">
                  <c:v>11602.216796875</c:v>
                </c:pt>
                <c:pt idx="3894">
                  <c:v>11602.953125</c:v>
                </c:pt>
                <c:pt idx="3895">
                  <c:v>11636.7275390625</c:v>
                </c:pt>
                <c:pt idx="3896">
                  <c:v>11661.787109375</c:v>
                </c:pt>
                <c:pt idx="3897">
                  <c:v>11672.203125</c:v>
                </c:pt>
                <c:pt idx="3898">
                  <c:v>11696.1484375</c:v>
                </c:pt>
                <c:pt idx="3899">
                  <c:v>11715.4267578125</c:v>
                </c:pt>
                <c:pt idx="3900">
                  <c:v>11732.9169921875</c:v>
                </c:pt>
                <c:pt idx="3901">
                  <c:v>11762.79296875</c:v>
                </c:pt>
                <c:pt idx="3902">
                  <c:v>11751.4765625</c:v>
                </c:pt>
                <c:pt idx="3903">
                  <c:v>11762.162109375</c:v>
                </c:pt>
                <c:pt idx="3904">
                  <c:v>11740.7978515625</c:v>
                </c:pt>
                <c:pt idx="3905">
                  <c:v>11724.880859375</c:v>
                </c:pt>
                <c:pt idx="3906">
                  <c:v>11756.0703125</c:v>
                </c:pt>
                <c:pt idx="3907">
                  <c:v>11821.5771484375</c:v>
                </c:pt>
                <c:pt idx="3908">
                  <c:v>11889.7109375</c:v>
                </c:pt>
                <c:pt idx="3909">
                  <c:v>11918.376953125</c:v>
                </c:pt>
                <c:pt idx="3910">
                  <c:v>11955.3359375</c:v>
                </c:pt>
                <c:pt idx="3911">
                  <c:v>11980.0029296875</c:v>
                </c:pt>
                <c:pt idx="3912">
                  <c:v>11997.921875</c:v>
                </c:pt>
                <c:pt idx="3913">
                  <c:v>12049.3310546875</c:v>
                </c:pt>
                <c:pt idx="3914">
                  <c:v>12148.1630859375</c:v>
                </c:pt>
                <c:pt idx="3915">
                  <c:v>12213.0693359375</c:v>
                </c:pt>
                <c:pt idx="3916">
                  <c:v>12270.1669921875</c:v>
                </c:pt>
                <c:pt idx="3917">
                  <c:v>12296.185546875</c:v>
                </c:pt>
                <c:pt idx="3918">
                  <c:v>12352.1494140625</c:v>
                </c:pt>
                <c:pt idx="3919">
                  <c:v>12432.6337890625</c:v>
                </c:pt>
                <c:pt idx="3920">
                  <c:v>12485.7958984375</c:v>
                </c:pt>
                <c:pt idx="3921">
                  <c:v>12536.958984375</c:v>
                </c:pt>
                <c:pt idx="3922">
                  <c:v>12562.12109375</c:v>
                </c:pt>
                <c:pt idx="3923">
                  <c:v>12618.28515625</c:v>
                </c:pt>
                <c:pt idx="3924">
                  <c:v>12646.4111328125</c:v>
                </c:pt>
                <c:pt idx="3925">
                  <c:v>12706.5810546875</c:v>
                </c:pt>
                <c:pt idx="3926">
                  <c:v>12761.2822265625</c:v>
                </c:pt>
                <c:pt idx="3927">
                  <c:v>12834.69921875</c:v>
                </c:pt>
                <c:pt idx="3928">
                  <c:v>12909.40234375</c:v>
                </c:pt>
                <c:pt idx="3929">
                  <c:v>13013.376953125</c:v>
                </c:pt>
                <c:pt idx="3930">
                  <c:v>13129.6787109375</c:v>
                </c:pt>
                <c:pt idx="3931">
                  <c:v>13299.591796875</c:v>
                </c:pt>
                <c:pt idx="3932">
                  <c:v>13457.771484375</c:v>
                </c:pt>
                <c:pt idx="3933">
                  <c:v>13581.404296875</c:v>
                </c:pt>
                <c:pt idx="3934">
                  <c:v>13695.2880859375</c:v>
                </c:pt>
                <c:pt idx="3935">
                  <c:v>13734.849609375</c:v>
                </c:pt>
                <c:pt idx="3936">
                  <c:v>13804.1982421875</c:v>
                </c:pt>
                <c:pt idx="3937">
                  <c:v>13855.07421875</c:v>
                </c:pt>
                <c:pt idx="3938">
                  <c:v>13914.7578125</c:v>
                </c:pt>
                <c:pt idx="3939">
                  <c:v>13951.474609375</c:v>
                </c:pt>
                <c:pt idx="3940">
                  <c:v>14026.09375</c:v>
                </c:pt>
                <c:pt idx="3941">
                  <c:v>14085.326171875</c:v>
                </c:pt>
                <c:pt idx="3942">
                  <c:v>14131.5888671875</c:v>
                </c:pt>
                <c:pt idx="3943">
                  <c:v>14207.69140625</c:v>
                </c:pt>
                <c:pt idx="3944">
                  <c:v>14280.705078125</c:v>
                </c:pt>
                <c:pt idx="3945">
                  <c:v>14325.052734375</c:v>
                </c:pt>
                <c:pt idx="3946">
                  <c:v>14383.3642578125</c:v>
                </c:pt>
                <c:pt idx="3947">
                  <c:v>14430.376953125</c:v>
                </c:pt>
                <c:pt idx="3948">
                  <c:v>14482.171875</c:v>
                </c:pt>
                <c:pt idx="3949">
                  <c:v>14570.8056640625</c:v>
                </c:pt>
                <c:pt idx="3950">
                  <c:v>14600.919921875</c:v>
                </c:pt>
                <c:pt idx="3951">
                  <c:v>14736.173828125</c:v>
                </c:pt>
                <c:pt idx="3952">
                  <c:v>14802.2724609375</c:v>
                </c:pt>
                <c:pt idx="3953">
                  <c:v>14851.609375</c:v>
                </c:pt>
                <c:pt idx="3954">
                  <c:v>14890.595703125</c:v>
                </c:pt>
                <c:pt idx="3955">
                  <c:v>14935.7861328125</c:v>
                </c:pt>
                <c:pt idx="3956">
                  <c:v>14939.8818359375</c:v>
                </c:pt>
                <c:pt idx="3957">
                  <c:v>14926.9921875</c:v>
                </c:pt>
                <c:pt idx="3958">
                  <c:v>14965.66015625</c:v>
                </c:pt>
                <c:pt idx="3959">
                  <c:v>14992.591796875</c:v>
                </c:pt>
                <c:pt idx="3960">
                  <c:v>15064.4140625</c:v>
                </c:pt>
                <c:pt idx="3961">
                  <c:v>15106.2431640625</c:v>
                </c:pt>
                <c:pt idx="3962">
                  <c:v>15118.328125</c:v>
                </c:pt>
                <c:pt idx="3963">
                  <c:v>15109.462890625</c:v>
                </c:pt>
                <c:pt idx="3964">
                  <c:v>15115.865234375</c:v>
                </c:pt>
                <c:pt idx="3965">
                  <c:v>15148.2314453125</c:v>
                </c:pt>
                <c:pt idx="3966">
                  <c:v>15158.3134765625</c:v>
                </c:pt>
                <c:pt idx="3967">
                  <c:v>15152.2099609375</c:v>
                </c:pt>
                <c:pt idx="3968">
                  <c:v>15189.892578125</c:v>
                </c:pt>
                <c:pt idx="3969">
                  <c:v>15203.0439453125</c:v>
                </c:pt>
                <c:pt idx="3970">
                  <c:v>15230.9833984375</c:v>
                </c:pt>
                <c:pt idx="3971">
                  <c:v>15232.47265625</c:v>
                </c:pt>
                <c:pt idx="3972">
                  <c:v>15299.470703125</c:v>
                </c:pt>
                <c:pt idx="3973">
                  <c:v>15319.0732421875</c:v>
                </c:pt>
                <c:pt idx="3974">
                  <c:v>15352.1494140625</c:v>
                </c:pt>
                <c:pt idx="3975">
                  <c:v>15393.28515625</c:v>
                </c:pt>
                <c:pt idx="3976">
                  <c:v>15394.2802734375</c:v>
                </c:pt>
                <c:pt idx="3977">
                  <c:v>15407.7763671875</c:v>
                </c:pt>
                <c:pt idx="3978">
                  <c:v>15418.1845703125</c:v>
                </c:pt>
                <c:pt idx="3979">
                  <c:v>15428.46875</c:v>
                </c:pt>
                <c:pt idx="3980">
                  <c:v>15462.72265625</c:v>
                </c:pt>
                <c:pt idx="3981">
                  <c:v>15463.982421875</c:v>
                </c:pt>
                <c:pt idx="3982">
                  <c:v>15490.8095703125</c:v>
                </c:pt>
                <c:pt idx="3983">
                  <c:v>15490.994140625</c:v>
                </c:pt>
                <c:pt idx="3984">
                  <c:v>15499.7919921875</c:v>
                </c:pt>
                <c:pt idx="3985">
                  <c:v>15492.3203125</c:v>
                </c:pt>
                <c:pt idx="3986">
                  <c:v>15463.58203125</c:v>
                </c:pt>
                <c:pt idx="3987">
                  <c:v>15452.501953125</c:v>
                </c:pt>
                <c:pt idx="3988">
                  <c:v>15453.1484375</c:v>
                </c:pt>
                <c:pt idx="3989">
                  <c:v>15453.033203125</c:v>
                </c:pt>
                <c:pt idx="3990">
                  <c:v>15437.7783203125</c:v>
                </c:pt>
                <c:pt idx="3991">
                  <c:v>15456.056640625</c:v>
                </c:pt>
                <c:pt idx="3992">
                  <c:v>15457.638671875</c:v>
                </c:pt>
                <c:pt idx="3993">
                  <c:v>15470.0927734375</c:v>
                </c:pt>
                <c:pt idx="3994">
                  <c:v>15483.53515625</c:v>
                </c:pt>
                <c:pt idx="3995">
                  <c:v>15478.337890625</c:v>
                </c:pt>
                <c:pt idx="3996">
                  <c:v>15523.2607421875</c:v>
                </c:pt>
                <c:pt idx="3997">
                  <c:v>15547.6611328125</c:v>
                </c:pt>
                <c:pt idx="3998">
                  <c:v>15574.197265625</c:v>
                </c:pt>
                <c:pt idx="3999">
                  <c:v>15610.779296875</c:v>
                </c:pt>
                <c:pt idx="4000">
                  <c:v>15631.970703125</c:v>
                </c:pt>
                <c:pt idx="4001">
                  <c:v>15639.3720703125</c:v>
                </c:pt>
                <c:pt idx="4002">
                  <c:v>15661.84375</c:v>
                </c:pt>
                <c:pt idx="4003">
                  <c:v>15669.0244140625</c:v>
                </c:pt>
                <c:pt idx="4004">
                  <c:v>15714.52734375</c:v>
                </c:pt>
                <c:pt idx="4005">
                  <c:v>15742.2822265625</c:v>
                </c:pt>
                <c:pt idx="4006">
                  <c:v>15765.982421875</c:v>
                </c:pt>
                <c:pt idx="4007">
                  <c:v>15780.54296875</c:v>
                </c:pt>
                <c:pt idx="4008">
                  <c:v>15768.404296875</c:v>
                </c:pt>
                <c:pt idx="4009">
                  <c:v>15781.212890625</c:v>
                </c:pt>
                <c:pt idx="4010">
                  <c:v>15782.4345703125</c:v>
                </c:pt>
                <c:pt idx="4011">
                  <c:v>15785.6669921875</c:v>
                </c:pt>
                <c:pt idx="4012">
                  <c:v>15784.474609375</c:v>
                </c:pt>
                <c:pt idx="4013">
                  <c:v>15791.4296875</c:v>
                </c:pt>
                <c:pt idx="4014">
                  <c:v>15793.8857421875</c:v>
                </c:pt>
                <c:pt idx="4015">
                  <c:v>15794.3408203125</c:v>
                </c:pt>
                <c:pt idx="4016">
                  <c:v>15800.3544921875</c:v>
                </c:pt>
                <c:pt idx="4017">
                  <c:v>15775.46875</c:v>
                </c:pt>
                <c:pt idx="4018">
                  <c:v>15786.55078125</c:v>
                </c:pt>
                <c:pt idx="4019">
                  <c:v>15741.0703125</c:v>
                </c:pt>
                <c:pt idx="4020">
                  <c:v>15724.6279296875</c:v>
                </c:pt>
                <c:pt idx="4021">
                  <c:v>15722.4150390625</c:v>
                </c:pt>
                <c:pt idx="4022">
                  <c:v>15732.533203125</c:v>
                </c:pt>
                <c:pt idx="4023">
                  <c:v>15740.8505859375</c:v>
                </c:pt>
                <c:pt idx="4024">
                  <c:v>15726.0185546875</c:v>
                </c:pt>
                <c:pt idx="4025">
                  <c:v>15753.7333984375</c:v>
                </c:pt>
                <c:pt idx="4026">
                  <c:v>15771.2236328125</c:v>
                </c:pt>
                <c:pt idx="4027">
                  <c:v>15801.423828125</c:v>
                </c:pt>
                <c:pt idx="4028">
                  <c:v>15822.7216796875</c:v>
                </c:pt>
                <c:pt idx="4029">
                  <c:v>15817.7001953125</c:v>
                </c:pt>
                <c:pt idx="4030">
                  <c:v>15832.8154296875</c:v>
                </c:pt>
                <c:pt idx="4031">
                  <c:v>15814.3076171875</c:v>
                </c:pt>
                <c:pt idx="4032">
                  <c:v>15823.8994140625</c:v>
                </c:pt>
                <c:pt idx="4033">
                  <c:v>15809.6787109375</c:v>
                </c:pt>
                <c:pt idx="4034">
                  <c:v>15820.431640625</c:v>
                </c:pt>
                <c:pt idx="4035">
                  <c:v>15814.7255859375</c:v>
                </c:pt>
                <c:pt idx="4036">
                  <c:v>15827.2958984375</c:v>
                </c:pt>
                <c:pt idx="4037">
                  <c:v>15831.861328125</c:v>
                </c:pt>
                <c:pt idx="4038">
                  <c:v>15820.55859375</c:v>
                </c:pt>
                <c:pt idx="4039">
                  <c:v>15816.78515625</c:v>
                </c:pt>
                <c:pt idx="4040">
                  <c:v>15827.19140625</c:v>
                </c:pt>
                <c:pt idx="4041">
                  <c:v>15815.9931640625</c:v>
                </c:pt>
                <c:pt idx="4042">
                  <c:v>15781.3251953125</c:v>
                </c:pt>
                <c:pt idx="4043">
                  <c:v>15785.3349609375</c:v>
                </c:pt>
                <c:pt idx="4044">
                  <c:v>15802.0712890625</c:v>
                </c:pt>
                <c:pt idx="4045">
                  <c:v>15813.353515625</c:v>
                </c:pt>
                <c:pt idx="4046">
                  <c:v>15817.455078125</c:v>
                </c:pt>
                <c:pt idx="4047">
                  <c:v>15824.318359375</c:v>
                </c:pt>
                <c:pt idx="4048">
                  <c:v>15853.94140625</c:v>
                </c:pt>
                <c:pt idx="4049">
                  <c:v>15843.19140625</c:v>
                </c:pt>
                <c:pt idx="4050">
                  <c:v>15861.5986328125</c:v>
                </c:pt>
                <c:pt idx="4051">
                  <c:v>15846.599609375</c:v>
                </c:pt>
                <c:pt idx="4052">
                  <c:v>15846.2763671875</c:v>
                </c:pt>
                <c:pt idx="4053">
                  <c:v>15851.6767578125</c:v>
                </c:pt>
                <c:pt idx="4054">
                  <c:v>15862.529296875</c:v>
                </c:pt>
                <c:pt idx="4055">
                  <c:v>15904.6796875</c:v>
                </c:pt>
                <c:pt idx="4056">
                  <c:v>15893.19921875</c:v>
                </c:pt>
                <c:pt idx="4057">
                  <c:v>15909.060546875</c:v>
                </c:pt>
                <c:pt idx="4058">
                  <c:v>15908.7158203125</c:v>
                </c:pt>
                <c:pt idx="4059">
                  <c:v>15904.376953125</c:v>
                </c:pt>
                <c:pt idx="4060">
                  <c:v>15929.3564453125</c:v>
                </c:pt>
                <c:pt idx="4061">
                  <c:v>15920.4658203125</c:v>
                </c:pt>
                <c:pt idx="4062">
                  <c:v>15917.640625</c:v>
                </c:pt>
                <c:pt idx="4063">
                  <c:v>15909.7509765625</c:v>
                </c:pt>
                <c:pt idx="4064">
                  <c:v>15903.9365234375</c:v>
                </c:pt>
                <c:pt idx="4065">
                  <c:v>15895.4052734375</c:v>
                </c:pt>
                <c:pt idx="4066">
                  <c:v>15876.19921875</c:v>
                </c:pt>
                <c:pt idx="4067">
                  <c:v>15870.87890625</c:v>
                </c:pt>
                <c:pt idx="4068">
                  <c:v>15858.51171875</c:v>
                </c:pt>
                <c:pt idx="4069">
                  <c:v>15853.5087890625</c:v>
                </c:pt>
                <c:pt idx="4070">
                  <c:v>15828.90234375</c:v>
                </c:pt>
                <c:pt idx="4071">
                  <c:v>15813.5576171875</c:v>
                </c:pt>
                <c:pt idx="4072">
                  <c:v>15811.5234375</c:v>
                </c:pt>
                <c:pt idx="4073">
                  <c:v>15799.1240234375</c:v>
                </c:pt>
                <c:pt idx="4074">
                  <c:v>15790.625</c:v>
                </c:pt>
                <c:pt idx="4075">
                  <c:v>15802.5126953125</c:v>
                </c:pt>
                <c:pt idx="4076">
                  <c:v>15797.8232421875</c:v>
                </c:pt>
                <c:pt idx="4077">
                  <c:v>15804.078125</c:v>
                </c:pt>
                <c:pt idx="4078">
                  <c:v>15852.8037109375</c:v>
                </c:pt>
                <c:pt idx="4079">
                  <c:v>15849.208984375</c:v>
                </c:pt>
                <c:pt idx="4080">
                  <c:v>15864.9912109375</c:v>
                </c:pt>
                <c:pt idx="4081">
                  <c:v>15851.0791015625</c:v>
                </c:pt>
                <c:pt idx="4082">
                  <c:v>15853.47265625</c:v>
                </c:pt>
                <c:pt idx="4083">
                  <c:v>15837.685546875</c:v>
                </c:pt>
                <c:pt idx="4084">
                  <c:v>15826.7060546875</c:v>
                </c:pt>
                <c:pt idx="4085">
                  <c:v>15809.2568359375</c:v>
                </c:pt>
                <c:pt idx="4086">
                  <c:v>15824.5498046875</c:v>
                </c:pt>
                <c:pt idx="4087">
                  <c:v>15821.48046875</c:v>
                </c:pt>
                <c:pt idx="4088">
                  <c:v>15853.2470703125</c:v>
                </c:pt>
                <c:pt idx="4089">
                  <c:v>15853.982421875</c:v>
                </c:pt>
                <c:pt idx="4090">
                  <c:v>15845.5419921875</c:v>
                </c:pt>
                <c:pt idx="4091">
                  <c:v>15839.6806640625</c:v>
                </c:pt>
                <c:pt idx="4092">
                  <c:v>15827.9443359375</c:v>
                </c:pt>
                <c:pt idx="4093">
                  <c:v>15815.91796875</c:v>
                </c:pt>
                <c:pt idx="4094">
                  <c:v>15813.3193359375</c:v>
                </c:pt>
                <c:pt idx="4095">
                  <c:v>15826.4658203125</c:v>
                </c:pt>
                <c:pt idx="4096">
                  <c:v>15832.19921875</c:v>
                </c:pt>
                <c:pt idx="4097">
                  <c:v>15831.9931640625</c:v>
                </c:pt>
                <c:pt idx="4098">
                  <c:v>15838.9814453125</c:v>
                </c:pt>
                <c:pt idx="4099">
                  <c:v>15843.1845703125</c:v>
                </c:pt>
                <c:pt idx="4100">
                  <c:v>15844.0634765625</c:v>
                </c:pt>
                <c:pt idx="4101">
                  <c:v>15842.0068359375</c:v>
                </c:pt>
                <c:pt idx="4102">
                  <c:v>15828.921875</c:v>
                </c:pt>
                <c:pt idx="4103">
                  <c:v>15834.8896484375</c:v>
                </c:pt>
                <c:pt idx="4104">
                  <c:v>15790.2109375</c:v>
                </c:pt>
                <c:pt idx="4105">
                  <c:v>15811.1689453125</c:v>
                </c:pt>
                <c:pt idx="4106">
                  <c:v>15788.7880859375</c:v>
                </c:pt>
                <c:pt idx="4107">
                  <c:v>15786.7216796875</c:v>
                </c:pt>
                <c:pt idx="4108">
                  <c:v>15786.26953125</c:v>
                </c:pt>
                <c:pt idx="4109">
                  <c:v>15782.634765625</c:v>
                </c:pt>
                <c:pt idx="4110">
                  <c:v>15779.6025390625</c:v>
                </c:pt>
                <c:pt idx="4111">
                  <c:v>15792.677734375</c:v>
                </c:pt>
                <c:pt idx="4112">
                  <c:v>15818.3720703125</c:v>
                </c:pt>
                <c:pt idx="4113">
                  <c:v>15808.7451171875</c:v>
                </c:pt>
                <c:pt idx="4114">
                  <c:v>15817.2060546875</c:v>
                </c:pt>
                <c:pt idx="4115">
                  <c:v>15825.1025390625</c:v>
                </c:pt>
                <c:pt idx="4116">
                  <c:v>15821.3134765625</c:v>
                </c:pt>
                <c:pt idx="4117">
                  <c:v>15838.8681640625</c:v>
                </c:pt>
                <c:pt idx="4118">
                  <c:v>15840.3486328125</c:v>
                </c:pt>
                <c:pt idx="4119">
                  <c:v>15870.515625</c:v>
                </c:pt>
                <c:pt idx="4120">
                  <c:v>15861.4853515625</c:v>
                </c:pt>
                <c:pt idx="4121">
                  <c:v>15858.841796875</c:v>
                </c:pt>
                <c:pt idx="4122">
                  <c:v>15861.236328125</c:v>
                </c:pt>
                <c:pt idx="4123">
                  <c:v>15853.4912109375</c:v>
                </c:pt>
                <c:pt idx="4124">
                  <c:v>15880.8310546875</c:v>
                </c:pt>
                <c:pt idx="4125">
                  <c:v>15878.205078125</c:v>
                </c:pt>
                <c:pt idx="4126">
                  <c:v>15890.8583984375</c:v>
                </c:pt>
                <c:pt idx="4127">
                  <c:v>15905.056640625</c:v>
                </c:pt>
                <c:pt idx="4128">
                  <c:v>15920.8671875</c:v>
                </c:pt>
                <c:pt idx="4129">
                  <c:v>15954.828125</c:v>
                </c:pt>
                <c:pt idx="4130">
                  <c:v>15954.5224609375</c:v>
                </c:pt>
                <c:pt idx="4131">
                  <c:v>15988.755859375</c:v>
                </c:pt>
                <c:pt idx="4132">
                  <c:v>16008.552734375</c:v>
                </c:pt>
                <c:pt idx="4133">
                  <c:v>16016.69140625</c:v>
                </c:pt>
                <c:pt idx="4134">
                  <c:v>16034.6943359375</c:v>
                </c:pt>
                <c:pt idx="4135">
                  <c:v>16022.201171875</c:v>
                </c:pt>
                <c:pt idx="4136">
                  <c:v>16052.8642578125</c:v>
                </c:pt>
                <c:pt idx="4137">
                  <c:v>16034.2607421875</c:v>
                </c:pt>
                <c:pt idx="4138">
                  <c:v>16051.1875</c:v>
                </c:pt>
                <c:pt idx="4139">
                  <c:v>16049.6923828125</c:v>
                </c:pt>
                <c:pt idx="4140">
                  <c:v>16055.5244140625</c:v>
                </c:pt>
                <c:pt idx="4141">
                  <c:v>16051.5751953125</c:v>
                </c:pt>
                <c:pt idx="4142">
                  <c:v>16040.158203125</c:v>
                </c:pt>
                <c:pt idx="4143">
                  <c:v>16027.0576171875</c:v>
                </c:pt>
                <c:pt idx="4144">
                  <c:v>16001.279296875</c:v>
                </c:pt>
                <c:pt idx="4145">
                  <c:v>15959.3974609375</c:v>
                </c:pt>
                <c:pt idx="4146">
                  <c:v>15964.6953125</c:v>
                </c:pt>
                <c:pt idx="4147">
                  <c:v>15906.5595703125</c:v>
                </c:pt>
                <c:pt idx="4148">
                  <c:v>15887.0478515625</c:v>
                </c:pt>
                <c:pt idx="4149">
                  <c:v>15852.1015625</c:v>
                </c:pt>
                <c:pt idx="4150">
                  <c:v>15862.23828125</c:v>
                </c:pt>
                <c:pt idx="4151">
                  <c:v>15852.45703125</c:v>
                </c:pt>
                <c:pt idx="4152">
                  <c:v>15829.7724609375</c:v>
                </c:pt>
                <c:pt idx="4153">
                  <c:v>15801.3154296875</c:v>
                </c:pt>
                <c:pt idx="4154">
                  <c:v>15786.345703125</c:v>
                </c:pt>
                <c:pt idx="4155">
                  <c:v>15758.71875</c:v>
                </c:pt>
                <c:pt idx="4156">
                  <c:v>15765.4833984375</c:v>
                </c:pt>
                <c:pt idx="4157">
                  <c:v>15779.93359375</c:v>
                </c:pt>
                <c:pt idx="4158">
                  <c:v>15774.1337890625</c:v>
                </c:pt>
                <c:pt idx="4159">
                  <c:v>15742.6953125</c:v>
                </c:pt>
                <c:pt idx="4160">
                  <c:v>15740.2685546875</c:v>
                </c:pt>
                <c:pt idx="4161">
                  <c:v>15727.7099609375</c:v>
                </c:pt>
                <c:pt idx="4162">
                  <c:v>15738.1318359375</c:v>
                </c:pt>
                <c:pt idx="4163">
                  <c:v>15740.669921875</c:v>
                </c:pt>
                <c:pt idx="4164">
                  <c:v>15738.626953125</c:v>
                </c:pt>
                <c:pt idx="4165">
                  <c:v>15770.74609375</c:v>
                </c:pt>
                <c:pt idx="4166">
                  <c:v>15764.125</c:v>
                </c:pt>
                <c:pt idx="4167">
                  <c:v>15769.3955078125</c:v>
                </c:pt>
                <c:pt idx="4168">
                  <c:v>15771.375</c:v>
                </c:pt>
                <c:pt idx="4169">
                  <c:v>15763.1904296875</c:v>
                </c:pt>
                <c:pt idx="4170">
                  <c:v>15784.505859375</c:v>
                </c:pt>
                <c:pt idx="4171">
                  <c:v>15781.6416015625</c:v>
                </c:pt>
                <c:pt idx="4172">
                  <c:v>15742.0546875</c:v>
                </c:pt>
                <c:pt idx="4173">
                  <c:v>15698.3046875</c:v>
                </c:pt>
                <c:pt idx="4174">
                  <c:v>15648.060546875</c:v>
                </c:pt>
                <c:pt idx="4175">
                  <c:v>15643.4658203125</c:v>
                </c:pt>
                <c:pt idx="4176">
                  <c:v>15625.951171875</c:v>
                </c:pt>
                <c:pt idx="4177">
                  <c:v>15595.8896484375</c:v>
                </c:pt>
                <c:pt idx="4178">
                  <c:v>15570.48828125</c:v>
                </c:pt>
                <c:pt idx="4179">
                  <c:v>15551.79296875</c:v>
                </c:pt>
                <c:pt idx="4180">
                  <c:v>15528.638671875</c:v>
                </c:pt>
                <c:pt idx="4181">
                  <c:v>15501.4853515625</c:v>
                </c:pt>
                <c:pt idx="4182">
                  <c:v>15479.2763671875</c:v>
                </c:pt>
                <c:pt idx="4183">
                  <c:v>15432.734375</c:v>
                </c:pt>
                <c:pt idx="4184">
                  <c:v>15393.5673828125</c:v>
                </c:pt>
                <c:pt idx="4185">
                  <c:v>15360.6533203125</c:v>
                </c:pt>
                <c:pt idx="4186">
                  <c:v>15347.5380859375</c:v>
                </c:pt>
                <c:pt idx="4187">
                  <c:v>15337.1123046875</c:v>
                </c:pt>
                <c:pt idx="4188">
                  <c:v>15318.3583984375</c:v>
                </c:pt>
                <c:pt idx="4189">
                  <c:v>15288.6826171875</c:v>
                </c:pt>
                <c:pt idx="4190">
                  <c:v>15286.8359375</c:v>
                </c:pt>
                <c:pt idx="4191">
                  <c:v>15269.544921875</c:v>
                </c:pt>
                <c:pt idx="4192">
                  <c:v>15275.0068359375</c:v>
                </c:pt>
                <c:pt idx="4193">
                  <c:v>15265.5693359375</c:v>
                </c:pt>
                <c:pt idx="4194">
                  <c:v>15237.1982421875</c:v>
                </c:pt>
                <c:pt idx="4195">
                  <c:v>15240.72265625</c:v>
                </c:pt>
                <c:pt idx="4196">
                  <c:v>15231.32421875</c:v>
                </c:pt>
                <c:pt idx="4197">
                  <c:v>15243.4736328125</c:v>
                </c:pt>
                <c:pt idx="4198">
                  <c:v>15219.90625</c:v>
                </c:pt>
                <c:pt idx="4199">
                  <c:v>15193.580078125</c:v>
                </c:pt>
                <c:pt idx="4200">
                  <c:v>15205.447265625</c:v>
                </c:pt>
                <c:pt idx="4201">
                  <c:v>15165.23046875</c:v>
                </c:pt>
                <c:pt idx="4202">
                  <c:v>15135.2470703125</c:v>
                </c:pt>
                <c:pt idx="4203">
                  <c:v>15068.3779296875</c:v>
                </c:pt>
                <c:pt idx="4204">
                  <c:v>15038.3505859375</c:v>
                </c:pt>
                <c:pt idx="4205">
                  <c:v>15008.7763671875</c:v>
                </c:pt>
                <c:pt idx="4206">
                  <c:v>14987.833984375</c:v>
                </c:pt>
                <c:pt idx="4207">
                  <c:v>14988.9150390625</c:v>
                </c:pt>
                <c:pt idx="4208">
                  <c:v>14945.978515625</c:v>
                </c:pt>
                <c:pt idx="4209">
                  <c:v>14948.3974609375</c:v>
                </c:pt>
                <c:pt idx="4210">
                  <c:v>14937.978515625</c:v>
                </c:pt>
                <c:pt idx="4211">
                  <c:v>14932.732421875</c:v>
                </c:pt>
                <c:pt idx="4212">
                  <c:v>14896.9208984375</c:v>
                </c:pt>
                <c:pt idx="4213">
                  <c:v>14859.876953125</c:v>
                </c:pt>
                <c:pt idx="4214">
                  <c:v>14811.126953125</c:v>
                </c:pt>
                <c:pt idx="4215">
                  <c:v>14766.796875</c:v>
                </c:pt>
                <c:pt idx="4216">
                  <c:v>14746.5224609375</c:v>
                </c:pt>
                <c:pt idx="4217">
                  <c:v>14737.498046875</c:v>
                </c:pt>
                <c:pt idx="4218">
                  <c:v>14702.8271484375</c:v>
                </c:pt>
                <c:pt idx="4219">
                  <c:v>14691.78125</c:v>
                </c:pt>
                <c:pt idx="4220">
                  <c:v>14662.3232421875</c:v>
                </c:pt>
                <c:pt idx="4221">
                  <c:v>14680.4296875</c:v>
                </c:pt>
                <c:pt idx="4222">
                  <c:v>14678.5205078125</c:v>
                </c:pt>
                <c:pt idx="4223">
                  <c:v>14693.83984375</c:v>
                </c:pt>
                <c:pt idx="4224">
                  <c:v>14684.55078125</c:v>
                </c:pt>
                <c:pt idx="4225">
                  <c:v>14677.9150390625</c:v>
                </c:pt>
                <c:pt idx="4226">
                  <c:v>14680.9228515625</c:v>
                </c:pt>
                <c:pt idx="4227">
                  <c:v>14672.9189453125</c:v>
                </c:pt>
                <c:pt idx="4228">
                  <c:v>14678.609375</c:v>
                </c:pt>
                <c:pt idx="4229">
                  <c:v>14678.51171875</c:v>
                </c:pt>
                <c:pt idx="4230">
                  <c:v>14674.8232421875</c:v>
                </c:pt>
                <c:pt idx="4231">
                  <c:v>14681.1689453125</c:v>
                </c:pt>
                <c:pt idx="4232">
                  <c:v>14656.333984375</c:v>
                </c:pt>
                <c:pt idx="4233">
                  <c:v>14661.3955078125</c:v>
                </c:pt>
                <c:pt idx="4234">
                  <c:v>14645.64453125</c:v>
                </c:pt>
                <c:pt idx="4235">
                  <c:v>14640.830078125</c:v>
                </c:pt>
                <c:pt idx="4236">
                  <c:v>14643.7998046875</c:v>
                </c:pt>
                <c:pt idx="4237">
                  <c:v>14634.3369140625</c:v>
                </c:pt>
                <c:pt idx="4238">
                  <c:v>14619.12109375</c:v>
                </c:pt>
                <c:pt idx="4239">
                  <c:v>14605.5751953125</c:v>
                </c:pt>
                <c:pt idx="4240">
                  <c:v>14592.3759765625</c:v>
                </c:pt>
                <c:pt idx="4241">
                  <c:v>14597.470703125</c:v>
                </c:pt>
                <c:pt idx="4242">
                  <c:v>14584.158203125</c:v>
                </c:pt>
                <c:pt idx="4243">
                  <c:v>14595.2568359375</c:v>
                </c:pt>
                <c:pt idx="4244">
                  <c:v>14577.078125</c:v>
                </c:pt>
                <c:pt idx="4245">
                  <c:v>14576.1455078125</c:v>
                </c:pt>
                <c:pt idx="4246">
                  <c:v>14564.810546875</c:v>
                </c:pt>
                <c:pt idx="4247">
                  <c:v>14551.869140625</c:v>
                </c:pt>
                <c:pt idx="4248">
                  <c:v>14564.630859375</c:v>
                </c:pt>
                <c:pt idx="4249">
                  <c:v>14558.9248046875</c:v>
                </c:pt>
                <c:pt idx="4250">
                  <c:v>14546.33203125</c:v>
                </c:pt>
                <c:pt idx="4251">
                  <c:v>14553.84765625</c:v>
                </c:pt>
                <c:pt idx="4252">
                  <c:v>14540.5224609375</c:v>
                </c:pt>
                <c:pt idx="4253">
                  <c:v>14534.2744140625</c:v>
                </c:pt>
                <c:pt idx="4254">
                  <c:v>14521.2646484375</c:v>
                </c:pt>
                <c:pt idx="4255">
                  <c:v>14503.67578125</c:v>
                </c:pt>
                <c:pt idx="4256">
                  <c:v>14517.791015625</c:v>
                </c:pt>
                <c:pt idx="4257">
                  <c:v>14515.3310546875</c:v>
                </c:pt>
                <c:pt idx="4258">
                  <c:v>14522.8798828125</c:v>
                </c:pt>
                <c:pt idx="4259">
                  <c:v>14529.7744140625</c:v>
                </c:pt>
                <c:pt idx="4260">
                  <c:v>14537.2509765625</c:v>
                </c:pt>
                <c:pt idx="4261">
                  <c:v>14505.2578125</c:v>
                </c:pt>
                <c:pt idx="4262">
                  <c:v>14512.169921875</c:v>
                </c:pt>
                <c:pt idx="4263">
                  <c:v>14496.720703125</c:v>
                </c:pt>
                <c:pt idx="4264">
                  <c:v>14488.2431640625</c:v>
                </c:pt>
                <c:pt idx="4265">
                  <c:v>14484.6181640625</c:v>
                </c:pt>
                <c:pt idx="4266">
                  <c:v>14454.8173828125</c:v>
                </c:pt>
                <c:pt idx="4267">
                  <c:v>14439.1513671875</c:v>
                </c:pt>
                <c:pt idx="4268">
                  <c:v>14421.142578125</c:v>
                </c:pt>
                <c:pt idx="4269">
                  <c:v>14405.0283203125</c:v>
                </c:pt>
                <c:pt idx="4270">
                  <c:v>14384.419921875</c:v>
                </c:pt>
                <c:pt idx="4271">
                  <c:v>14371.2578125</c:v>
                </c:pt>
                <c:pt idx="4272">
                  <c:v>14351.8271484375</c:v>
                </c:pt>
                <c:pt idx="4273">
                  <c:v>14343.1181640625</c:v>
                </c:pt>
                <c:pt idx="4274">
                  <c:v>14334.7763671875</c:v>
                </c:pt>
                <c:pt idx="4275">
                  <c:v>14338.7685546875</c:v>
                </c:pt>
                <c:pt idx="4276">
                  <c:v>14322.0732421875</c:v>
                </c:pt>
                <c:pt idx="4277">
                  <c:v>14283.5556640625</c:v>
                </c:pt>
                <c:pt idx="4278">
                  <c:v>14233.0830078125</c:v>
                </c:pt>
                <c:pt idx="4279">
                  <c:v>14171.482421875</c:v>
                </c:pt>
                <c:pt idx="4280">
                  <c:v>14119.2158203125</c:v>
                </c:pt>
                <c:pt idx="4281">
                  <c:v>14101.578125</c:v>
                </c:pt>
                <c:pt idx="4282">
                  <c:v>14100.3681640625</c:v>
                </c:pt>
                <c:pt idx="4283">
                  <c:v>14085.5927734375</c:v>
                </c:pt>
                <c:pt idx="4284">
                  <c:v>14068.294921875</c:v>
                </c:pt>
                <c:pt idx="4285">
                  <c:v>14087.5576171875</c:v>
                </c:pt>
                <c:pt idx="4286">
                  <c:v>14094.3486328125</c:v>
                </c:pt>
                <c:pt idx="4287">
                  <c:v>14114.63671875</c:v>
                </c:pt>
                <c:pt idx="4288">
                  <c:v>14112.78125</c:v>
                </c:pt>
                <c:pt idx="4289">
                  <c:v>14086.3046875</c:v>
                </c:pt>
                <c:pt idx="4290">
                  <c:v>14085.939453125</c:v>
                </c:pt>
                <c:pt idx="4291">
                  <c:v>14073.2021484375</c:v>
                </c:pt>
                <c:pt idx="4292">
                  <c:v>14065.6953125</c:v>
                </c:pt>
                <c:pt idx="4293">
                  <c:v>14052.21875</c:v>
                </c:pt>
                <c:pt idx="4294">
                  <c:v>14041.2900390625</c:v>
                </c:pt>
                <c:pt idx="4295">
                  <c:v>14048.4296875</c:v>
                </c:pt>
                <c:pt idx="4296">
                  <c:v>14041.8955078125</c:v>
                </c:pt>
                <c:pt idx="4297">
                  <c:v>14049.40625</c:v>
                </c:pt>
                <c:pt idx="4298">
                  <c:v>14022.2802734375</c:v>
                </c:pt>
                <c:pt idx="4299">
                  <c:v>14007.5166015625</c:v>
                </c:pt>
                <c:pt idx="4300">
                  <c:v>13977.0419921875</c:v>
                </c:pt>
                <c:pt idx="4301">
                  <c:v>13971.0498046875</c:v>
                </c:pt>
                <c:pt idx="4302">
                  <c:v>13963.80078125</c:v>
                </c:pt>
                <c:pt idx="4303">
                  <c:v>13952.3515625</c:v>
                </c:pt>
                <c:pt idx="4304">
                  <c:v>13929.0146484375</c:v>
                </c:pt>
                <c:pt idx="4305">
                  <c:v>13937.0322265625</c:v>
                </c:pt>
                <c:pt idx="4306">
                  <c:v>13917.7314453125</c:v>
                </c:pt>
                <c:pt idx="4307">
                  <c:v>13913.6162109375</c:v>
                </c:pt>
                <c:pt idx="4308">
                  <c:v>13882.875</c:v>
                </c:pt>
                <c:pt idx="4309">
                  <c:v>13883.8349609375</c:v>
                </c:pt>
                <c:pt idx="4310">
                  <c:v>13870.220703125</c:v>
                </c:pt>
                <c:pt idx="4311">
                  <c:v>13861.4521484375</c:v>
                </c:pt>
                <c:pt idx="4312">
                  <c:v>13843.6328125</c:v>
                </c:pt>
                <c:pt idx="4313">
                  <c:v>13801.9013671875</c:v>
                </c:pt>
                <c:pt idx="4314">
                  <c:v>13804.109375</c:v>
                </c:pt>
                <c:pt idx="4315">
                  <c:v>13804.5703125</c:v>
                </c:pt>
                <c:pt idx="4316">
                  <c:v>13823.1806640625</c:v>
                </c:pt>
                <c:pt idx="4317">
                  <c:v>13829.943359375</c:v>
                </c:pt>
                <c:pt idx="4318">
                  <c:v>13823.40234375</c:v>
                </c:pt>
                <c:pt idx="4319">
                  <c:v>13854.44140625</c:v>
                </c:pt>
                <c:pt idx="4320">
                  <c:v>13861.5859375</c:v>
                </c:pt>
                <c:pt idx="4321">
                  <c:v>13929.25390625</c:v>
                </c:pt>
                <c:pt idx="4322">
                  <c:v>13963.37109375</c:v>
                </c:pt>
                <c:pt idx="4323">
                  <c:v>13946.4638671875</c:v>
                </c:pt>
                <c:pt idx="4324">
                  <c:v>13906.134765625</c:v>
                </c:pt>
                <c:pt idx="4325">
                  <c:v>13921.5791015625</c:v>
                </c:pt>
                <c:pt idx="4326">
                  <c:v>13954.8095703125</c:v>
                </c:pt>
                <c:pt idx="4327">
                  <c:v>14006.5712890625</c:v>
                </c:pt>
                <c:pt idx="4328">
                  <c:v>14033.0048828125</c:v>
                </c:pt>
                <c:pt idx="4329">
                  <c:v>14060.154296875</c:v>
                </c:pt>
                <c:pt idx="4330">
                  <c:v>14098.2919921875</c:v>
                </c:pt>
                <c:pt idx="4331">
                  <c:v>14080.0771484375</c:v>
                </c:pt>
                <c:pt idx="4332">
                  <c:v>14078.953125</c:v>
                </c:pt>
                <c:pt idx="4333">
                  <c:v>14055.9482421875</c:v>
                </c:pt>
                <c:pt idx="4334">
                  <c:v>14034.5458984375</c:v>
                </c:pt>
                <c:pt idx="4335">
                  <c:v>14013.3515625</c:v>
                </c:pt>
                <c:pt idx="4336">
                  <c:v>14019.376953125</c:v>
                </c:pt>
                <c:pt idx="4337">
                  <c:v>14021.1748046875</c:v>
                </c:pt>
                <c:pt idx="4338">
                  <c:v>14063.83984375</c:v>
                </c:pt>
                <c:pt idx="4339">
                  <c:v>14086.787109375</c:v>
                </c:pt>
                <c:pt idx="4340">
                  <c:v>14107.9306640625</c:v>
                </c:pt>
                <c:pt idx="4341">
                  <c:v>14138.916015625</c:v>
                </c:pt>
                <c:pt idx="4342">
                  <c:v>14190.080078125</c:v>
                </c:pt>
                <c:pt idx="4343">
                  <c:v>14228.3671875</c:v>
                </c:pt>
                <c:pt idx="4344">
                  <c:v>14214.818359375</c:v>
                </c:pt>
                <c:pt idx="4345">
                  <c:v>14224.8857421875</c:v>
                </c:pt>
                <c:pt idx="4346">
                  <c:v>14197.390625</c:v>
                </c:pt>
                <c:pt idx="4347">
                  <c:v>14165.66796875</c:v>
                </c:pt>
                <c:pt idx="4348">
                  <c:v>14156.033203125</c:v>
                </c:pt>
                <c:pt idx="4349">
                  <c:v>14159.7880859375</c:v>
                </c:pt>
                <c:pt idx="4350">
                  <c:v>14159.7197265625</c:v>
                </c:pt>
                <c:pt idx="4351">
                  <c:v>14146.1025390625</c:v>
                </c:pt>
                <c:pt idx="4352">
                  <c:v>14118.9658203125</c:v>
                </c:pt>
                <c:pt idx="4353">
                  <c:v>14122.48046875</c:v>
                </c:pt>
                <c:pt idx="4354">
                  <c:v>14117.791015625</c:v>
                </c:pt>
                <c:pt idx="4355">
                  <c:v>14097.552734375</c:v>
                </c:pt>
                <c:pt idx="4356">
                  <c:v>14095.8037109375</c:v>
                </c:pt>
                <c:pt idx="4357">
                  <c:v>14088.791015625</c:v>
                </c:pt>
                <c:pt idx="4358">
                  <c:v>14090.2021484375</c:v>
                </c:pt>
                <c:pt idx="4359">
                  <c:v>14085.7802734375</c:v>
                </c:pt>
                <c:pt idx="4360">
                  <c:v>14075.0966796875</c:v>
                </c:pt>
                <c:pt idx="4361">
                  <c:v>14034.0322265625</c:v>
                </c:pt>
                <c:pt idx="4362">
                  <c:v>14037.46875</c:v>
                </c:pt>
                <c:pt idx="4363">
                  <c:v>14039.544921875</c:v>
                </c:pt>
                <c:pt idx="4364">
                  <c:v>14058.2568359375</c:v>
                </c:pt>
                <c:pt idx="4365">
                  <c:v>14049.6005859375</c:v>
                </c:pt>
                <c:pt idx="4366">
                  <c:v>14028.908203125</c:v>
                </c:pt>
                <c:pt idx="4367">
                  <c:v>14034.623046875</c:v>
                </c:pt>
                <c:pt idx="4368">
                  <c:v>14025.341796875</c:v>
                </c:pt>
                <c:pt idx="4369">
                  <c:v>14030.0400390625</c:v>
                </c:pt>
                <c:pt idx="4370">
                  <c:v>14015.357421875</c:v>
                </c:pt>
                <c:pt idx="4371">
                  <c:v>14008.681640625</c:v>
                </c:pt>
                <c:pt idx="4372">
                  <c:v>13995.8837890625</c:v>
                </c:pt>
                <c:pt idx="4373">
                  <c:v>13977.7158203125</c:v>
                </c:pt>
                <c:pt idx="4374">
                  <c:v>13964.5712890625</c:v>
                </c:pt>
                <c:pt idx="4375">
                  <c:v>13929.412109375</c:v>
                </c:pt>
                <c:pt idx="4376">
                  <c:v>13896.02734375</c:v>
                </c:pt>
                <c:pt idx="4377">
                  <c:v>13874.6396484375</c:v>
                </c:pt>
                <c:pt idx="4378">
                  <c:v>13880.5712890625</c:v>
                </c:pt>
                <c:pt idx="4379">
                  <c:v>13866.5859375</c:v>
                </c:pt>
                <c:pt idx="4380">
                  <c:v>13863.701171875</c:v>
                </c:pt>
                <c:pt idx="4381">
                  <c:v>13854.248046875</c:v>
                </c:pt>
                <c:pt idx="4382">
                  <c:v>13854.0478515625</c:v>
                </c:pt>
                <c:pt idx="4383">
                  <c:v>13848.8076171875</c:v>
                </c:pt>
                <c:pt idx="4384">
                  <c:v>13849.8876953125</c:v>
                </c:pt>
                <c:pt idx="4385">
                  <c:v>13853.1689453125</c:v>
                </c:pt>
                <c:pt idx="4386">
                  <c:v>13823.521484375</c:v>
                </c:pt>
                <c:pt idx="4387">
                  <c:v>13795.7197265625</c:v>
                </c:pt>
                <c:pt idx="4388">
                  <c:v>13789.71875</c:v>
                </c:pt>
                <c:pt idx="4389">
                  <c:v>13799.6796875</c:v>
                </c:pt>
                <c:pt idx="4390">
                  <c:v>13823.033203125</c:v>
                </c:pt>
                <c:pt idx="4391">
                  <c:v>13826.68359375</c:v>
                </c:pt>
                <c:pt idx="4392">
                  <c:v>13823.50390625</c:v>
                </c:pt>
                <c:pt idx="4393">
                  <c:v>13818.255859375</c:v>
                </c:pt>
                <c:pt idx="4394">
                  <c:v>13823.9794921875</c:v>
                </c:pt>
                <c:pt idx="4395">
                  <c:v>13850.6884765625</c:v>
                </c:pt>
                <c:pt idx="4396">
                  <c:v>13849.2392578125</c:v>
                </c:pt>
                <c:pt idx="4397">
                  <c:v>13857.8896484375</c:v>
                </c:pt>
                <c:pt idx="4398">
                  <c:v>13871.341796875</c:v>
                </c:pt>
                <c:pt idx="4399">
                  <c:v>13887.060546875</c:v>
                </c:pt>
                <c:pt idx="4400">
                  <c:v>13934.0146484375</c:v>
                </c:pt>
                <c:pt idx="4401">
                  <c:v>13947.9404296875</c:v>
                </c:pt>
                <c:pt idx="4402">
                  <c:v>13924.193359375</c:v>
                </c:pt>
                <c:pt idx="4403">
                  <c:v>13894.6357421875</c:v>
                </c:pt>
                <c:pt idx="4404">
                  <c:v>13867.078125</c:v>
                </c:pt>
                <c:pt idx="4405">
                  <c:v>13863.4501953125</c:v>
                </c:pt>
                <c:pt idx="4406">
                  <c:v>13870.5517578125</c:v>
                </c:pt>
                <c:pt idx="4407">
                  <c:v>13888.1396484375</c:v>
                </c:pt>
                <c:pt idx="4408">
                  <c:v>13906.2724609375</c:v>
                </c:pt>
                <c:pt idx="4409">
                  <c:v>13902.0654296875</c:v>
                </c:pt>
                <c:pt idx="4410">
                  <c:v>13897.0810546875</c:v>
                </c:pt>
                <c:pt idx="4411">
                  <c:v>13887.1015625</c:v>
                </c:pt>
                <c:pt idx="4412">
                  <c:v>13895.625</c:v>
                </c:pt>
                <c:pt idx="4413">
                  <c:v>13930.73828125</c:v>
                </c:pt>
                <c:pt idx="4414">
                  <c:v>13931.7548828125</c:v>
                </c:pt>
                <c:pt idx="4415">
                  <c:v>13924.404296875</c:v>
                </c:pt>
                <c:pt idx="4416">
                  <c:v>13903.7841796875</c:v>
                </c:pt>
                <c:pt idx="4417">
                  <c:v>13901.232421875</c:v>
                </c:pt>
                <c:pt idx="4418">
                  <c:v>13905.58984375</c:v>
                </c:pt>
                <c:pt idx="4419">
                  <c:v>13882.025390625</c:v>
                </c:pt>
                <c:pt idx="4420">
                  <c:v>13879</c:v>
                </c:pt>
                <c:pt idx="4421">
                  <c:v>13875.4052734375</c:v>
                </c:pt>
                <c:pt idx="4422">
                  <c:v>13875.14453125</c:v>
                </c:pt>
                <c:pt idx="4423">
                  <c:v>13867.8388671875</c:v>
                </c:pt>
                <c:pt idx="4424">
                  <c:v>13874.76171875</c:v>
                </c:pt>
                <c:pt idx="4425">
                  <c:v>13853.5517578125</c:v>
                </c:pt>
                <c:pt idx="4426">
                  <c:v>13852.720703125</c:v>
                </c:pt>
                <c:pt idx="4427">
                  <c:v>13834.23828125</c:v>
                </c:pt>
                <c:pt idx="4428">
                  <c:v>13829.654296875</c:v>
                </c:pt>
                <c:pt idx="4429">
                  <c:v>13820.857421875</c:v>
                </c:pt>
                <c:pt idx="4430">
                  <c:v>13809.25</c:v>
                </c:pt>
                <c:pt idx="4431">
                  <c:v>13817.8447265625</c:v>
                </c:pt>
                <c:pt idx="4432">
                  <c:v>13812.36328125</c:v>
                </c:pt>
                <c:pt idx="4433">
                  <c:v>13823.283203125</c:v>
                </c:pt>
                <c:pt idx="4434">
                  <c:v>13807.0361328125</c:v>
                </c:pt>
                <c:pt idx="4435">
                  <c:v>13795.751953125</c:v>
                </c:pt>
                <c:pt idx="4436">
                  <c:v>13778.4091796875</c:v>
                </c:pt>
                <c:pt idx="4437">
                  <c:v>13781.623046875</c:v>
                </c:pt>
                <c:pt idx="4438">
                  <c:v>13767.822265625</c:v>
                </c:pt>
                <c:pt idx="4439">
                  <c:v>13772.6865234375</c:v>
                </c:pt>
                <c:pt idx="4440">
                  <c:v>13791.9140625</c:v>
                </c:pt>
                <c:pt idx="4441">
                  <c:v>13810.708984375</c:v>
                </c:pt>
                <c:pt idx="4442">
                  <c:v>13817.8037109375</c:v>
                </c:pt>
                <c:pt idx="4443">
                  <c:v>13808.337890625</c:v>
                </c:pt>
                <c:pt idx="4444">
                  <c:v>13823.7470703125</c:v>
                </c:pt>
                <c:pt idx="4445">
                  <c:v>13838.3369140625</c:v>
                </c:pt>
                <c:pt idx="4446">
                  <c:v>13830.625</c:v>
                </c:pt>
                <c:pt idx="4447">
                  <c:v>13836.2978515625</c:v>
                </c:pt>
                <c:pt idx="4448">
                  <c:v>13840.828125</c:v>
                </c:pt>
                <c:pt idx="4449">
                  <c:v>13833.6005859375</c:v>
                </c:pt>
                <c:pt idx="4450">
                  <c:v>13840.3759765625</c:v>
                </c:pt>
                <c:pt idx="4451">
                  <c:v>13860.9912109375</c:v>
                </c:pt>
                <c:pt idx="4452">
                  <c:v>13866.55078125</c:v>
                </c:pt>
                <c:pt idx="4453">
                  <c:v>13856.59375</c:v>
                </c:pt>
                <c:pt idx="4454">
                  <c:v>13878.2177734375</c:v>
                </c:pt>
                <c:pt idx="4455">
                  <c:v>13855.134765625</c:v>
                </c:pt>
                <c:pt idx="4456">
                  <c:v>13858.7568359375</c:v>
                </c:pt>
                <c:pt idx="4457">
                  <c:v>13855.4951171875</c:v>
                </c:pt>
                <c:pt idx="4458">
                  <c:v>13868.5439453125</c:v>
                </c:pt>
                <c:pt idx="4459">
                  <c:v>13870.9228515625</c:v>
                </c:pt>
                <c:pt idx="4460">
                  <c:v>13877.294921875</c:v>
                </c:pt>
                <c:pt idx="4461">
                  <c:v>13898.974609375</c:v>
                </c:pt>
                <c:pt idx="4462">
                  <c:v>13879.5087890625</c:v>
                </c:pt>
                <c:pt idx="4463">
                  <c:v>13849.7666015625</c:v>
                </c:pt>
                <c:pt idx="4464">
                  <c:v>13824.2431640625</c:v>
                </c:pt>
                <c:pt idx="4465">
                  <c:v>13814.82421875</c:v>
                </c:pt>
                <c:pt idx="4466">
                  <c:v>13766.376953125</c:v>
                </c:pt>
                <c:pt idx="4467">
                  <c:v>13767.9921875</c:v>
                </c:pt>
                <c:pt idx="4468">
                  <c:v>13738.8271484375</c:v>
                </c:pt>
                <c:pt idx="4469">
                  <c:v>13712.03125</c:v>
                </c:pt>
                <c:pt idx="4470">
                  <c:v>13708.09375</c:v>
                </c:pt>
                <c:pt idx="4471">
                  <c:v>13696.634765625</c:v>
                </c:pt>
                <c:pt idx="4472">
                  <c:v>13695.3671875</c:v>
                </c:pt>
                <c:pt idx="4473">
                  <c:v>13655.3779296875</c:v>
                </c:pt>
                <c:pt idx="4474">
                  <c:v>13644.2724609375</c:v>
                </c:pt>
                <c:pt idx="4475">
                  <c:v>13634.427734375</c:v>
                </c:pt>
                <c:pt idx="4476">
                  <c:v>13611.7587890625</c:v>
                </c:pt>
                <c:pt idx="4477">
                  <c:v>13634.06640625</c:v>
                </c:pt>
                <c:pt idx="4478">
                  <c:v>13633.6611328125</c:v>
                </c:pt>
                <c:pt idx="4479">
                  <c:v>13611.0732421875</c:v>
                </c:pt>
                <c:pt idx="4480">
                  <c:v>13613.6728515625</c:v>
                </c:pt>
                <c:pt idx="4481">
                  <c:v>13612.201171875</c:v>
                </c:pt>
                <c:pt idx="4482">
                  <c:v>13646.8359375</c:v>
                </c:pt>
                <c:pt idx="4483">
                  <c:v>13675.8876953125</c:v>
                </c:pt>
                <c:pt idx="4484">
                  <c:v>13706.76953125</c:v>
                </c:pt>
                <c:pt idx="4485">
                  <c:v>13710.49609375</c:v>
                </c:pt>
                <c:pt idx="4486">
                  <c:v>13687.3701171875</c:v>
                </c:pt>
                <c:pt idx="4487">
                  <c:v>13668.27734375</c:v>
                </c:pt>
                <c:pt idx="4488">
                  <c:v>13665.65234375</c:v>
                </c:pt>
                <c:pt idx="4489">
                  <c:v>13654.9326171875</c:v>
                </c:pt>
                <c:pt idx="4490">
                  <c:v>13645.3408203125</c:v>
                </c:pt>
                <c:pt idx="4491">
                  <c:v>13636.7978515625</c:v>
                </c:pt>
                <c:pt idx="4492">
                  <c:v>13641.326171875</c:v>
                </c:pt>
                <c:pt idx="4493">
                  <c:v>13660.1279296875</c:v>
                </c:pt>
                <c:pt idx="4494">
                  <c:v>13659.4267578125</c:v>
                </c:pt>
                <c:pt idx="4495">
                  <c:v>13674.9892578125</c:v>
                </c:pt>
                <c:pt idx="4496">
                  <c:v>13677.203125</c:v>
                </c:pt>
                <c:pt idx="4497">
                  <c:v>13679.189453125</c:v>
                </c:pt>
                <c:pt idx="4498">
                  <c:v>13689.208984375</c:v>
                </c:pt>
                <c:pt idx="4499">
                  <c:v>13679.025390625</c:v>
                </c:pt>
                <c:pt idx="4500">
                  <c:v>13676.4970703125</c:v>
                </c:pt>
                <c:pt idx="4501">
                  <c:v>13677.806640625</c:v>
                </c:pt>
                <c:pt idx="4502">
                  <c:v>13693.2451171875</c:v>
                </c:pt>
                <c:pt idx="4503">
                  <c:v>13693.40234375</c:v>
                </c:pt>
                <c:pt idx="4504">
                  <c:v>13674.646484375</c:v>
                </c:pt>
                <c:pt idx="4505">
                  <c:v>13633.107421875</c:v>
                </c:pt>
                <c:pt idx="4506">
                  <c:v>13640.0869140625</c:v>
                </c:pt>
                <c:pt idx="4507">
                  <c:v>13650.3173828125</c:v>
                </c:pt>
                <c:pt idx="4508">
                  <c:v>13670.833984375</c:v>
                </c:pt>
                <c:pt idx="4509">
                  <c:v>13683.8564453125</c:v>
                </c:pt>
                <c:pt idx="4510">
                  <c:v>13707.7021484375</c:v>
                </c:pt>
                <c:pt idx="4511">
                  <c:v>13714.3505859375</c:v>
                </c:pt>
                <c:pt idx="4512">
                  <c:v>13754.7724609375</c:v>
                </c:pt>
                <c:pt idx="4513">
                  <c:v>13793.576171875</c:v>
                </c:pt>
                <c:pt idx="4514">
                  <c:v>13853.9677734375</c:v>
                </c:pt>
                <c:pt idx="4515">
                  <c:v>13831.9970703125</c:v>
                </c:pt>
                <c:pt idx="4516">
                  <c:v>13744.34765625</c:v>
                </c:pt>
                <c:pt idx="4517">
                  <c:v>13747.982421875</c:v>
                </c:pt>
                <c:pt idx="4518">
                  <c:v>13758.185546875</c:v>
                </c:pt>
                <c:pt idx="4519">
                  <c:v>13768.4296875</c:v>
                </c:pt>
                <c:pt idx="4520">
                  <c:v>13724.763671875</c:v>
                </c:pt>
                <c:pt idx="4521">
                  <c:v>13732.703125</c:v>
                </c:pt>
                <c:pt idx="4522">
                  <c:v>13725.7314453125</c:v>
                </c:pt>
                <c:pt idx="4523">
                  <c:v>13728.8515625</c:v>
                </c:pt>
                <c:pt idx="4524">
                  <c:v>13725.7333984375</c:v>
                </c:pt>
                <c:pt idx="4525">
                  <c:v>13719.21484375</c:v>
                </c:pt>
                <c:pt idx="4526">
                  <c:v>13719.091796875</c:v>
                </c:pt>
                <c:pt idx="4527">
                  <c:v>13700.2548828125</c:v>
                </c:pt>
                <c:pt idx="4528">
                  <c:v>13671.4208984375</c:v>
                </c:pt>
                <c:pt idx="4529">
                  <c:v>13662.79296875</c:v>
                </c:pt>
                <c:pt idx="4530">
                  <c:v>13666.341796875</c:v>
                </c:pt>
                <c:pt idx="4531">
                  <c:v>13675.650390625</c:v>
                </c:pt>
                <c:pt idx="4532">
                  <c:v>13656.0859375</c:v>
                </c:pt>
                <c:pt idx="4533">
                  <c:v>13627.6005859375</c:v>
                </c:pt>
                <c:pt idx="4534">
                  <c:v>13611.46484375</c:v>
                </c:pt>
                <c:pt idx="4535">
                  <c:v>13597.630859375</c:v>
                </c:pt>
                <c:pt idx="4536">
                  <c:v>13610.734375</c:v>
                </c:pt>
                <c:pt idx="4537">
                  <c:v>13616.3955078125</c:v>
                </c:pt>
                <c:pt idx="4538">
                  <c:v>13626.2158203125</c:v>
                </c:pt>
                <c:pt idx="4539">
                  <c:v>13625.7119140625</c:v>
                </c:pt>
                <c:pt idx="4540">
                  <c:v>13621.7861328125</c:v>
                </c:pt>
                <c:pt idx="4541">
                  <c:v>13634.9208984375</c:v>
                </c:pt>
                <c:pt idx="4542">
                  <c:v>13646.2216796875</c:v>
                </c:pt>
                <c:pt idx="4543">
                  <c:v>13704.25390625</c:v>
                </c:pt>
                <c:pt idx="4544">
                  <c:v>13717.0234375</c:v>
                </c:pt>
                <c:pt idx="4545">
                  <c:v>13726.029296875</c:v>
                </c:pt>
                <c:pt idx="4546">
                  <c:v>13716.9599609375</c:v>
                </c:pt>
                <c:pt idx="4547">
                  <c:v>13716.8955078125</c:v>
                </c:pt>
                <c:pt idx="4548">
                  <c:v>13696.7998046875</c:v>
                </c:pt>
                <c:pt idx="4549">
                  <c:v>13687.44921875</c:v>
                </c:pt>
                <c:pt idx="4550">
                  <c:v>13667.6181640625</c:v>
                </c:pt>
                <c:pt idx="4551">
                  <c:v>13674.1669921875</c:v>
                </c:pt>
                <c:pt idx="4552">
                  <c:v>13655.3984375</c:v>
                </c:pt>
                <c:pt idx="4553">
                  <c:v>13659.3857421875</c:v>
                </c:pt>
                <c:pt idx="4554">
                  <c:v>13644.90625</c:v>
                </c:pt>
                <c:pt idx="4555">
                  <c:v>13642.3740234375</c:v>
                </c:pt>
                <c:pt idx="4556">
                  <c:v>13636.5263671875</c:v>
                </c:pt>
                <c:pt idx="4557">
                  <c:v>13635.3212890625</c:v>
                </c:pt>
                <c:pt idx="4558">
                  <c:v>13658.18359375</c:v>
                </c:pt>
                <c:pt idx="4559">
                  <c:v>13658.517578125</c:v>
                </c:pt>
                <c:pt idx="4560">
                  <c:v>13669.82421875</c:v>
                </c:pt>
                <c:pt idx="4561">
                  <c:v>13660.484375</c:v>
                </c:pt>
                <c:pt idx="4562">
                  <c:v>13670.6396484375</c:v>
                </c:pt>
                <c:pt idx="4563">
                  <c:v>13650.8330078125</c:v>
                </c:pt>
                <c:pt idx="4564">
                  <c:v>13660.7333984375</c:v>
                </c:pt>
                <c:pt idx="4565">
                  <c:v>13662.779296875</c:v>
                </c:pt>
                <c:pt idx="4566">
                  <c:v>13672.3359375</c:v>
                </c:pt>
                <c:pt idx="4567">
                  <c:v>13700.79296875</c:v>
                </c:pt>
                <c:pt idx="4568">
                  <c:v>13667.994140625</c:v>
                </c:pt>
                <c:pt idx="4569">
                  <c:v>13678.2041015625</c:v>
                </c:pt>
                <c:pt idx="4570">
                  <c:v>13658.486328125</c:v>
                </c:pt>
                <c:pt idx="4571">
                  <c:v>13654.681640625</c:v>
                </c:pt>
                <c:pt idx="4572">
                  <c:v>13635.046875</c:v>
                </c:pt>
                <c:pt idx="4573">
                  <c:v>13629.9892578125</c:v>
                </c:pt>
                <c:pt idx="4574">
                  <c:v>13618.0009765625</c:v>
                </c:pt>
                <c:pt idx="4575">
                  <c:v>13589.5</c:v>
                </c:pt>
                <c:pt idx="4576">
                  <c:v>13585.0869140625</c:v>
                </c:pt>
                <c:pt idx="4577">
                  <c:v>13589.369140625</c:v>
                </c:pt>
                <c:pt idx="4578">
                  <c:v>13593.7626953125</c:v>
                </c:pt>
                <c:pt idx="4579">
                  <c:v>13590.6123046875</c:v>
                </c:pt>
                <c:pt idx="4580">
                  <c:v>13599.0546875</c:v>
                </c:pt>
                <c:pt idx="4581">
                  <c:v>13596.7841796875</c:v>
                </c:pt>
                <c:pt idx="4582">
                  <c:v>13576.2490234375</c:v>
                </c:pt>
                <c:pt idx="4583">
                  <c:v>13560.3671875</c:v>
                </c:pt>
                <c:pt idx="4584">
                  <c:v>13564.7265625</c:v>
                </c:pt>
                <c:pt idx="4585">
                  <c:v>13559.482421875</c:v>
                </c:pt>
                <c:pt idx="4586">
                  <c:v>13557.3525390625</c:v>
                </c:pt>
                <c:pt idx="4587">
                  <c:v>13569.4853515625</c:v>
                </c:pt>
                <c:pt idx="4588">
                  <c:v>13571.3408203125</c:v>
                </c:pt>
                <c:pt idx="4589">
                  <c:v>13599.9013671875</c:v>
                </c:pt>
                <c:pt idx="4590">
                  <c:v>13620.1201171875</c:v>
                </c:pt>
                <c:pt idx="4591">
                  <c:v>13612.9501953125</c:v>
                </c:pt>
                <c:pt idx="4592">
                  <c:v>13615.837890625</c:v>
                </c:pt>
                <c:pt idx="4593">
                  <c:v>13611.283203125</c:v>
                </c:pt>
                <c:pt idx="4594">
                  <c:v>13640.6318359375</c:v>
                </c:pt>
                <c:pt idx="4595">
                  <c:v>13650.2236328125</c:v>
                </c:pt>
                <c:pt idx="4596">
                  <c:v>13664.9287109375</c:v>
                </c:pt>
                <c:pt idx="4597">
                  <c:v>13670.923828125</c:v>
                </c:pt>
                <c:pt idx="4598">
                  <c:v>13650.173828125</c:v>
                </c:pt>
                <c:pt idx="4599">
                  <c:v>13635.822265625</c:v>
                </c:pt>
                <c:pt idx="4600">
                  <c:v>13623.2275390625</c:v>
                </c:pt>
                <c:pt idx="4601">
                  <c:v>13620.115234375</c:v>
                </c:pt>
                <c:pt idx="4602">
                  <c:v>13624.3056640625</c:v>
                </c:pt>
                <c:pt idx="4603">
                  <c:v>13613.158203125</c:v>
                </c:pt>
                <c:pt idx="4604">
                  <c:v>13620.17578125</c:v>
                </c:pt>
                <c:pt idx="4605">
                  <c:v>13611.3369140625</c:v>
                </c:pt>
                <c:pt idx="4606">
                  <c:v>13622.5263671875</c:v>
                </c:pt>
                <c:pt idx="4607">
                  <c:v>13616.83984375</c:v>
                </c:pt>
                <c:pt idx="4608">
                  <c:v>13628.83203125</c:v>
                </c:pt>
                <c:pt idx="4609">
                  <c:v>13621.267578125</c:v>
                </c:pt>
                <c:pt idx="4610">
                  <c:v>13629.8203125</c:v>
                </c:pt>
                <c:pt idx="4611">
                  <c:v>13657.4013671875</c:v>
                </c:pt>
                <c:pt idx="4612">
                  <c:v>13674.029296875</c:v>
                </c:pt>
                <c:pt idx="4613">
                  <c:v>13676.9853515625</c:v>
                </c:pt>
                <c:pt idx="4614">
                  <c:v>13685.203125</c:v>
                </c:pt>
                <c:pt idx="4615">
                  <c:v>13692.96484375</c:v>
                </c:pt>
                <c:pt idx="4616">
                  <c:v>13687.67578125</c:v>
                </c:pt>
                <c:pt idx="4617">
                  <c:v>13692.8037109375</c:v>
                </c:pt>
                <c:pt idx="4618">
                  <c:v>13696.201171875</c:v>
                </c:pt>
                <c:pt idx="4619">
                  <c:v>13687.0888671875</c:v>
                </c:pt>
                <c:pt idx="4620">
                  <c:v>13693.111328125</c:v>
                </c:pt>
                <c:pt idx="4621">
                  <c:v>13689.6474609375</c:v>
                </c:pt>
                <c:pt idx="4622">
                  <c:v>13718.3564453125</c:v>
                </c:pt>
                <c:pt idx="4623">
                  <c:v>13729.03125</c:v>
                </c:pt>
                <c:pt idx="4624">
                  <c:v>13761.3779296875</c:v>
                </c:pt>
                <c:pt idx="4625">
                  <c:v>13750.8984375</c:v>
                </c:pt>
                <c:pt idx="4626">
                  <c:v>13740.4287109375</c:v>
                </c:pt>
                <c:pt idx="4627">
                  <c:v>13744.4609375</c:v>
                </c:pt>
                <c:pt idx="4628">
                  <c:v>13717.9384765625</c:v>
                </c:pt>
                <c:pt idx="4629">
                  <c:v>13706.201171875</c:v>
                </c:pt>
                <c:pt idx="4630">
                  <c:v>13708.275390625</c:v>
                </c:pt>
                <c:pt idx="4631">
                  <c:v>13688.953125</c:v>
                </c:pt>
                <c:pt idx="4632">
                  <c:v>13723.75390625</c:v>
                </c:pt>
                <c:pt idx="4633">
                  <c:v>13749.228515625</c:v>
                </c:pt>
                <c:pt idx="4634">
                  <c:v>13752.052734375</c:v>
                </c:pt>
                <c:pt idx="4635">
                  <c:v>13746.529296875</c:v>
                </c:pt>
                <c:pt idx="4636">
                  <c:v>13766.51953125</c:v>
                </c:pt>
                <c:pt idx="4637">
                  <c:v>13806.7578125</c:v>
                </c:pt>
                <c:pt idx="4638">
                  <c:v>13844.638671875</c:v>
                </c:pt>
                <c:pt idx="4639">
                  <c:v>13857.51171875</c:v>
                </c:pt>
                <c:pt idx="4640">
                  <c:v>13855.1513671875</c:v>
                </c:pt>
                <c:pt idx="4641">
                  <c:v>13861.7978515625</c:v>
                </c:pt>
                <c:pt idx="4642">
                  <c:v>13896.30078125</c:v>
                </c:pt>
                <c:pt idx="4643">
                  <c:v>13931.962890625</c:v>
                </c:pt>
                <c:pt idx="4644">
                  <c:v>13956.9951171875</c:v>
                </c:pt>
                <c:pt idx="4645">
                  <c:v>13973.779296875</c:v>
                </c:pt>
                <c:pt idx="4646">
                  <c:v>13984.095703125</c:v>
                </c:pt>
                <c:pt idx="4647">
                  <c:v>13996.498046875</c:v>
                </c:pt>
                <c:pt idx="4648">
                  <c:v>14040.24609375</c:v>
                </c:pt>
                <c:pt idx="4649">
                  <c:v>14048.673828125</c:v>
                </c:pt>
                <c:pt idx="4650">
                  <c:v>14070.158203125</c:v>
                </c:pt>
                <c:pt idx="4651">
                  <c:v>14093.1962890625</c:v>
                </c:pt>
                <c:pt idx="4652">
                  <c:v>14132.6572265625</c:v>
                </c:pt>
                <c:pt idx="4653">
                  <c:v>14166.2802734375</c:v>
                </c:pt>
                <c:pt idx="4654">
                  <c:v>14191.8974609375</c:v>
                </c:pt>
                <c:pt idx="4655">
                  <c:v>14212.857421875</c:v>
                </c:pt>
                <c:pt idx="4656">
                  <c:v>14214.6513671875</c:v>
                </c:pt>
                <c:pt idx="4657">
                  <c:v>14211.8935546875</c:v>
                </c:pt>
                <c:pt idx="4658">
                  <c:v>14214.623046875</c:v>
                </c:pt>
                <c:pt idx="4659">
                  <c:v>14209.17578125</c:v>
                </c:pt>
                <c:pt idx="4660">
                  <c:v>14198.3671875</c:v>
                </c:pt>
                <c:pt idx="4661">
                  <c:v>14193.498046875</c:v>
                </c:pt>
                <c:pt idx="4662">
                  <c:v>14208.076171875</c:v>
                </c:pt>
                <c:pt idx="4663">
                  <c:v>14190.751953125</c:v>
                </c:pt>
                <c:pt idx="4664">
                  <c:v>14182.7783203125</c:v>
                </c:pt>
                <c:pt idx="4665">
                  <c:v>14173.7626953125</c:v>
                </c:pt>
                <c:pt idx="4666">
                  <c:v>14174.9228515625</c:v>
                </c:pt>
                <c:pt idx="4667">
                  <c:v>14173.6376953125</c:v>
                </c:pt>
                <c:pt idx="4668">
                  <c:v>14172.6943359375</c:v>
                </c:pt>
                <c:pt idx="4669">
                  <c:v>14183.513671875</c:v>
                </c:pt>
                <c:pt idx="4670">
                  <c:v>14208.44921875</c:v>
                </c:pt>
                <c:pt idx="4671">
                  <c:v>14236.470703125</c:v>
                </c:pt>
                <c:pt idx="4672">
                  <c:v>14258.6328125</c:v>
                </c:pt>
                <c:pt idx="4673">
                  <c:v>14274.7021484375</c:v>
                </c:pt>
                <c:pt idx="4674">
                  <c:v>14274.5419921875</c:v>
                </c:pt>
                <c:pt idx="4675">
                  <c:v>14261.150390625</c:v>
                </c:pt>
                <c:pt idx="4676">
                  <c:v>14270.732421875</c:v>
                </c:pt>
                <c:pt idx="4677">
                  <c:v>14279.109375</c:v>
                </c:pt>
                <c:pt idx="4678">
                  <c:v>14289.0673828125</c:v>
                </c:pt>
                <c:pt idx="4679">
                  <c:v>14290.4072265625</c:v>
                </c:pt>
                <c:pt idx="4680">
                  <c:v>14278.3994140625</c:v>
                </c:pt>
                <c:pt idx="4681">
                  <c:v>14308.376953125</c:v>
                </c:pt>
                <c:pt idx="4682">
                  <c:v>14314.224609375</c:v>
                </c:pt>
                <c:pt idx="4683">
                  <c:v>14307.3662109375</c:v>
                </c:pt>
                <c:pt idx="4684">
                  <c:v>14278.0888671875</c:v>
                </c:pt>
                <c:pt idx="4685">
                  <c:v>14278.8779296875</c:v>
                </c:pt>
                <c:pt idx="4686">
                  <c:v>14272.5634765625</c:v>
                </c:pt>
                <c:pt idx="4687">
                  <c:v>14286.1533203125</c:v>
                </c:pt>
                <c:pt idx="4688">
                  <c:v>14323.0703125</c:v>
                </c:pt>
                <c:pt idx="4689">
                  <c:v>14327.4482421875</c:v>
                </c:pt>
                <c:pt idx="4690">
                  <c:v>14316.20703125</c:v>
                </c:pt>
                <c:pt idx="4691">
                  <c:v>14286.73828125</c:v>
                </c:pt>
                <c:pt idx="4692">
                  <c:v>14286.244140625</c:v>
                </c:pt>
                <c:pt idx="4693">
                  <c:v>14295.3662109375</c:v>
                </c:pt>
                <c:pt idx="4694">
                  <c:v>14311.875</c:v>
                </c:pt>
                <c:pt idx="4695">
                  <c:v>14334.99609375</c:v>
                </c:pt>
                <c:pt idx="4696">
                  <c:v>14345.107421875</c:v>
                </c:pt>
                <c:pt idx="4697">
                  <c:v>14391.662109375</c:v>
                </c:pt>
                <c:pt idx="4698">
                  <c:v>14445.349609375</c:v>
                </c:pt>
                <c:pt idx="4699">
                  <c:v>14480.61328125</c:v>
                </c:pt>
                <c:pt idx="4700">
                  <c:v>14510.6904296875</c:v>
                </c:pt>
                <c:pt idx="4701">
                  <c:v>14508.455078125</c:v>
                </c:pt>
                <c:pt idx="4702">
                  <c:v>14504.1787109375</c:v>
                </c:pt>
                <c:pt idx="4703">
                  <c:v>14502.0400390625</c:v>
                </c:pt>
                <c:pt idx="4704">
                  <c:v>14499.7255859375</c:v>
                </c:pt>
                <c:pt idx="4705">
                  <c:v>14497.0224609375</c:v>
                </c:pt>
                <c:pt idx="4706">
                  <c:v>14499.134765625</c:v>
                </c:pt>
                <c:pt idx="4707">
                  <c:v>14489.1904296875</c:v>
                </c:pt>
                <c:pt idx="4708">
                  <c:v>14489.994140625</c:v>
                </c:pt>
                <c:pt idx="4709">
                  <c:v>14504.953125</c:v>
                </c:pt>
                <c:pt idx="4710">
                  <c:v>14536.869140625</c:v>
                </c:pt>
                <c:pt idx="4711">
                  <c:v>14543.572265625</c:v>
                </c:pt>
                <c:pt idx="4712">
                  <c:v>14582.6484375</c:v>
                </c:pt>
                <c:pt idx="4713">
                  <c:v>14600.958984375</c:v>
                </c:pt>
                <c:pt idx="4714">
                  <c:v>14589.9111328125</c:v>
                </c:pt>
                <c:pt idx="4715">
                  <c:v>14610.859375</c:v>
                </c:pt>
                <c:pt idx="4716">
                  <c:v>14635.77734375</c:v>
                </c:pt>
                <c:pt idx="4717">
                  <c:v>14671.076171875</c:v>
                </c:pt>
                <c:pt idx="4718">
                  <c:v>14670.8857421875</c:v>
                </c:pt>
                <c:pt idx="4719">
                  <c:v>14659.2158203125</c:v>
                </c:pt>
                <c:pt idx="4720">
                  <c:v>14670.048828125</c:v>
                </c:pt>
                <c:pt idx="4721">
                  <c:v>14672.2333984375</c:v>
                </c:pt>
                <c:pt idx="4722">
                  <c:v>14723.796875</c:v>
                </c:pt>
                <c:pt idx="4723">
                  <c:v>14772.0849609375</c:v>
                </c:pt>
                <c:pt idx="4724">
                  <c:v>14793.7470703125</c:v>
                </c:pt>
                <c:pt idx="4725">
                  <c:v>14835.5849609375</c:v>
                </c:pt>
                <c:pt idx="4726">
                  <c:v>14830.044921875</c:v>
                </c:pt>
                <c:pt idx="4727">
                  <c:v>14832.29296875</c:v>
                </c:pt>
                <c:pt idx="4728">
                  <c:v>14804.158203125</c:v>
                </c:pt>
                <c:pt idx="4729">
                  <c:v>14815.556640625</c:v>
                </c:pt>
                <c:pt idx="4730">
                  <c:v>14780.0986328125</c:v>
                </c:pt>
                <c:pt idx="4731">
                  <c:v>14786.1865234375</c:v>
                </c:pt>
                <c:pt idx="4732">
                  <c:v>14793.8642578125</c:v>
                </c:pt>
                <c:pt idx="4733">
                  <c:v>14807.2392578125</c:v>
                </c:pt>
                <c:pt idx="4734">
                  <c:v>14838.759765625</c:v>
                </c:pt>
                <c:pt idx="4735">
                  <c:v>14851.2421875</c:v>
                </c:pt>
                <c:pt idx="4736">
                  <c:v>14865.990234375</c:v>
                </c:pt>
                <c:pt idx="4737">
                  <c:v>14870.783203125</c:v>
                </c:pt>
                <c:pt idx="4738">
                  <c:v>14869.673828125</c:v>
                </c:pt>
                <c:pt idx="4739">
                  <c:v>14872.3056640625</c:v>
                </c:pt>
                <c:pt idx="4740">
                  <c:v>14867.8447265625</c:v>
                </c:pt>
                <c:pt idx="4741">
                  <c:v>14888.3330078125</c:v>
                </c:pt>
                <c:pt idx="4742">
                  <c:v>14896.173828125</c:v>
                </c:pt>
                <c:pt idx="4743">
                  <c:v>14920.6064453125</c:v>
                </c:pt>
                <c:pt idx="4744">
                  <c:v>14961.2998046875</c:v>
                </c:pt>
                <c:pt idx="4745">
                  <c:v>15014.001953125</c:v>
                </c:pt>
                <c:pt idx="4746">
                  <c:v>15039.0341796875</c:v>
                </c:pt>
                <c:pt idx="4747">
                  <c:v>15063.017578125</c:v>
                </c:pt>
                <c:pt idx="4748">
                  <c:v>15111.859375</c:v>
                </c:pt>
                <c:pt idx="4749">
                  <c:v>15138.2978515625</c:v>
                </c:pt>
                <c:pt idx="4750">
                  <c:v>15152.7841796875</c:v>
                </c:pt>
                <c:pt idx="4751">
                  <c:v>15121.2275390625</c:v>
                </c:pt>
                <c:pt idx="4752">
                  <c:v>15130.693359375</c:v>
                </c:pt>
                <c:pt idx="4753">
                  <c:v>15149.111328125</c:v>
                </c:pt>
                <c:pt idx="4754">
                  <c:v>15165.6123046875</c:v>
                </c:pt>
                <c:pt idx="4755">
                  <c:v>15186.6064453125</c:v>
                </c:pt>
                <c:pt idx="4756">
                  <c:v>15208.44921875</c:v>
                </c:pt>
                <c:pt idx="4757">
                  <c:v>15218.5556640625</c:v>
                </c:pt>
                <c:pt idx="4758">
                  <c:v>15192.3935546875</c:v>
                </c:pt>
                <c:pt idx="4759">
                  <c:v>15150.2314453125</c:v>
                </c:pt>
                <c:pt idx="4760">
                  <c:v>15134.3046875</c:v>
                </c:pt>
                <c:pt idx="4761">
                  <c:v>15127.166015625</c:v>
                </c:pt>
                <c:pt idx="4762">
                  <c:v>15160.2138671875</c:v>
                </c:pt>
                <c:pt idx="4763">
                  <c:v>15171.0673828125</c:v>
                </c:pt>
                <c:pt idx="4764">
                  <c:v>15186.9111328125</c:v>
                </c:pt>
                <c:pt idx="4765">
                  <c:v>15200.1328125</c:v>
                </c:pt>
                <c:pt idx="4766">
                  <c:v>15224.7802734375</c:v>
                </c:pt>
                <c:pt idx="4767">
                  <c:v>15231.8134765625</c:v>
                </c:pt>
                <c:pt idx="4768">
                  <c:v>15243.4814453125</c:v>
                </c:pt>
                <c:pt idx="4769">
                  <c:v>15241.6435546875</c:v>
                </c:pt>
                <c:pt idx="4770">
                  <c:v>15243.36328125</c:v>
                </c:pt>
                <c:pt idx="4771">
                  <c:v>15257.046875</c:v>
                </c:pt>
                <c:pt idx="4772">
                  <c:v>15223.626953125</c:v>
                </c:pt>
                <c:pt idx="4773">
                  <c:v>15240.818359375</c:v>
                </c:pt>
                <c:pt idx="4774">
                  <c:v>15262.5908203125</c:v>
                </c:pt>
                <c:pt idx="4775">
                  <c:v>15263.4375</c:v>
                </c:pt>
                <c:pt idx="4776">
                  <c:v>15271.5</c:v>
                </c:pt>
                <c:pt idx="4777">
                  <c:v>15265.544921875</c:v>
                </c:pt>
                <c:pt idx="4778">
                  <c:v>15256.4248046875</c:v>
                </c:pt>
                <c:pt idx="4779">
                  <c:v>15245.169921875</c:v>
                </c:pt>
                <c:pt idx="4780">
                  <c:v>15247.734375</c:v>
                </c:pt>
                <c:pt idx="4781">
                  <c:v>15244.8310546875</c:v>
                </c:pt>
                <c:pt idx="4782">
                  <c:v>15230.9482421875</c:v>
                </c:pt>
                <c:pt idx="4783">
                  <c:v>15201.294921875</c:v>
                </c:pt>
                <c:pt idx="4784">
                  <c:v>15162.306640625</c:v>
                </c:pt>
                <c:pt idx="4785">
                  <c:v>15143.103515625</c:v>
                </c:pt>
                <c:pt idx="4786">
                  <c:v>15145.78515625</c:v>
                </c:pt>
                <c:pt idx="4787">
                  <c:v>15086.8388671875</c:v>
                </c:pt>
                <c:pt idx="4788">
                  <c:v>15045.4365234375</c:v>
                </c:pt>
                <c:pt idx="4789">
                  <c:v>14985.16015625</c:v>
                </c:pt>
                <c:pt idx="4790">
                  <c:v>14941.67578125</c:v>
                </c:pt>
                <c:pt idx="4791">
                  <c:v>14922.90625</c:v>
                </c:pt>
                <c:pt idx="4792">
                  <c:v>14884.0185546875</c:v>
                </c:pt>
                <c:pt idx="4793">
                  <c:v>14852.6728515625</c:v>
                </c:pt>
                <c:pt idx="4794">
                  <c:v>14799.8017578125</c:v>
                </c:pt>
                <c:pt idx="4795">
                  <c:v>14763.37890625</c:v>
                </c:pt>
                <c:pt idx="4796">
                  <c:v>14740.4326171875</c:v>
                </c:pt>
                <c:pt idx="4797">
                  <c:v>14696.390625</c:v>
                </c:pt>
                <c:pt idx="4798">
                  <c:v>14636.265625</c:v>
                </c:pt>
                <c:pt idx="4799">
                  <c:v>14548.23046875</c:v>
                </c:pt>
                <c:pt idx="4800">
                  <c:v>14492.1669921875</c:v>
                </c:pt>
                <c:pt idx="4801">
                  <c:v>14434.3671875</c:v>
                </c:pt>
                <c:pt idx="4802">
                  <c:v>14399.2666015625</c:v>
                </c:pt>
                <c:pt idx="4803">
                  <c:v>14361.5517578125</c:v>
                </c:pt>
                <c:pt idx="4804">
                  <c:v>14300.8505859375</c:v>
                </c:pt>
                <c:pt idx="4805">
                  <c:v>14252.4453125</c:v>
                </c:pt>
                <c:pt idx="4806">
                  <c:v>14169.376953125</c:v>
                </c:pt>
                <c:pt idx="4807">
                  <c:v>14073.205078125</c:v>
                </c:pt>
                <c:pt idx="4808">
                  <c:v>13975.52734375</c:v>
                </c:pt>
                <c:pt idx="4809">
                  <c:v>13868.1123046875</c:v>
                </c:pt>
                <c:pt idx="4810">
                  <c:v>13765.2255859375</c:v>
                </c:pt>
                <c:pt idx="4811">
                  <c:v>13735.3974609375</c:v>
                </c:pt>
                <c:pt idx="4812">
                  <c:v>13700.5361328125</c:v>
                </c:pt>
                <c:pt idx="4813">
                  <c:v>13688.7578125</c:v>
                </c:pt>
                <c:pt idx="4814">
                  <c:v>13674.3984375</c:v>
                </c:pt>
                <c:pt idx="4815">
                  <c:v>13674.58203125</c:v>
                </c:pt>
                <c:pt idx="4816">
                  <c:v>13655.91015625</c:v>
                </c:pt>
                <c:pt idx="4817">
                  <c:v>13637.998046875</c:v>
                </c:pt>
                <c:pt idx="4818">
                  <c:v>13626.265625</c:v>
                </c:pt>
                <c:pt idx="4819">
                  <c:v>13622.798828125</c:v>
                </c:pt>
                <c:pt idx="4820">
                  <c:v>13591.25390625</c:v>
                </c:pt>
                <c:pt idx="4821">
                  <c:v>13561.9228515625</c:v>
                </c:pt>
                <c:pt idx="4822">
                  <c:v>13534.7685546875</c:v>
                </c:pt>
                <c:pt idx="4823">
                  <c:v>13497.4580078125</c:v>
                </c:pt>
                <c:pt idx="4824">
                  <c:v>13453.359375</c:v>
                </c:pt>
                <c:pt idx="4825">
                  <c:v>13422.1748046875</c:v>
                </c:pt>
                <c:pt idx="4826">
                  <c:v>13427.7578125</c:v>
                </c:pt>
                <c:pt idx="4827">
                  <c:v>13411.2001953125</c:v>
                </c:pt>
                <c:pt idx="4828">
                  <c:v>13403.5693359375</c:v>
                </c:pt>
                <c:pt idx="4829">
                  <c:v>13418.6123046875</c:v>
                </c:pt>
                <c:pt idx="4830">
                  <c:v>13402.767578125</c:v>
                </c:pt>
                <c:pt idx="4831">
                  <c:v>13387.6728515625</c:v>
                </c:pt>
                <c:pt idx="4832">
                  <c:v>13381.8759765625</c:v>
                </c:pt>
                <c:pt idx="4833">
                  <c:v>13346.7353515625</c:v>
                </c:pt>
                <c:pt idx="4834">
                  <c:v>13345.1865234375</c:v>
                </c:pt>
                <c:pt idx="4835">
                  <c:v>13322.181640625</c:v>
                </c:pt>
                <c:pt idx="4836">
                  <c:v>13290.708984375</c:v>
                </c:pt>
                <c:pt idx="4837">
                  <c:v>13283.1064453125</c:v>
                </c:pt>
                <c:pt idx="4838">
                  <c:v>13263.8671875</c:v>
                </c:pt>
                <c:pt idx="4839">
                  <c:v>13253.3828125</c:v>
                </c:pt>
                <c:pt idx="4840">
                  <c:v>13235.2890625</c:v>
                </c:pt>
                <c:pt idx="4841">
                  <c:v>13236.07421875</c:v>
                </c:pt>
                <c:pt idx="4842">
                  <c:v>13219.2080078125</c:v>
                </c:pt>
                <c:pt idx="4843">
                  <c:v>13180.21484375</c:v>
                </c:pt>
                <c:pt idx="4844">
                  <c:v>13143.494140625</c:v>
                </c:pt>
                <c:pt idx="4845">
                  <c:v>13095.326171875</c:v>
                </c:pt>
                <c:pt idx="4846">
                  <c:v>13077.546875</c:v>
                </c:pt>
                <c:pt idx="4847">
                  <c:v>13027.9970703125</c:v>
                </c:pt>
                <c:pt idx="4848">
                  <c:v>12966.8857421875</c:v>
                </c:pt>
                <c:pt idx="4849">
                  <c:v>12947.16796875</c:v>
                </c:pt>
                <c:pt idx="4850">
                  <c:v>12920.37109375</c:v>
                </c:pt>
                <c:pt idx="4851">
                  <c:v>12899.27734375</c:v>
                </c:pt>
                <c:pt idx="4852">
                  <c:v>12908.505859375</c:v>
                </c:pt>
                <c:pt idx="4853">
                  <c:v>12873.8623046875</c:v>
                </c:pt>
                <c:pt idx="4854">
                  <c:v>12859.46875</c:v>
                </c:pt>
                <c:pt idx="4855">
                  <c:v>12853.3916015625</c:v>
                </c:pt>
                <c:pt idx="4856">
                  <c:v>12818.892578125</c:v>
                </c:pt>
                <c:pt idx="4857">
                  <c:v>12812.1142578125</c:v>
                </c:pt>
                <c:pt idx="4858">
                  <c:v>12778.634765625</c:v>
                </c:pt>
                <c:pt idx="4859">
                  <c:v>12741.080078125</c:v>
                </c:pt>
                <c:pt idx="4860">
                  <c:v>12799.5966796875</c:v>
                </c:pt>
                <c:pt idx="4861">
                  <c:v>12685.69921875</c:v>
                </c:pt>
                <c:pt idx="4862">
                  <c:v>12683.8984375</c:v>
                </c:pt>
                <c:pt idx="4863">
                  <c:v>12662.5478515625</c:v>
                </c:pt>
                <c:pt idx="4864">
                  <c:v>12647.33984375</c:v>
                </c:pt>
                <c:pt idx="4865">
                  <c:v>12646.271484375</c:v>
                </c:pt>
                <c:pt idx="4866">
                  <c:v>12637.908203125</c:v>
                </c:pt>
                <c:pt idx="4867">
                  <c:v>12645.57421875</c:v>
                </c:pt>
                <c:pt idx="4868">
                  <c:v>12645.7568359375</c:v>
                </c:pt>
                <c:pt idx="4869">
                  <c:v>12641.0830078125</c:v>
                </c:pt>
                <c:pt idx="4870">
                  <c:v>12656.4013671875</c:v>
                </c:pt>
                <c:pt idx="4871">
                  <c:v>12689.326171875</c:v>
                </c:pt>
                <c:pt idx="4872">
                  <c:v>12695.3701171875</c:v>
                </c:pt>
                <c:pt idx="4873">
                  <c:v>12670.7783203125</c:v>
                </c:pt>
                <c:pt idx="4874">
                  <c:v>12647.494140625</c:v>
                </c:pt>
                <c:pt idx="4875">
                  <c:v>12633.92578125</c:v>
                </c:pt>
                <c:pt idx="4876">
                  <c:v>12627.9443359375</c:v>
                </c:pt>
                <c:pt idx="4877">
                  <c:v>12597.65234375</c:v>
                </c:pt>
                <c:pt idx="4878">
                  <c:v>12591.263671875</c:v>
                </c:pt>
                <c:pt idx="4879">
                  <c:v>12589.2939453125</c:v>
                </c:pt>
                <c:pt idx="4880">
                  <c:v>12590.48828125</c:v>
                </c:pt>
                <c:pt idx="4881">
                  <c:v>12579.82421875</c:v>
                </c:pt>
                <c:pt idx="4882">
                  <c:v>12564.3720703125</c:v>
                </c:pt>
                <c:pt idx="4883">
                  <c:v>12472.4775390625</c:v>
                </c:pt>
                <c:pt idx="4884">
                  <c:v>12455.7587890625</c:v>
                </c:pt>
                <c:pt idx="4885">
                  <c:v>12406.751953125</c:v>
                </c:pt>
                <c:pt idx="4886">
                  <c:v>12393.5498046875</c:v>
                </c:pt>
                <c:pt idx="4887">
                  <c:v>12407.482421875</c:v>
                </c:pt>
                <c:pt idx="4888">
                  <c:v>12412.58984375</c:v>
                </c:pt>
                <c:pt idx="4889">
                  <c:v>12412.3955078125</c:v>
                </c:pt>
                <c:pt idx="4890">
                  <c:v>12391.193359375</c:v>
                </c:pt>
                <c:pt idx="4891">
                  <c:v>12376.8369140625</c:v>
                </c:pt>
                <c:pt idx="4892">
                  <c:v>12348.3037109375</c:v>
                </c:pt>
                <c:pt idx="4893">
                  <c:v>12249.13671875</c:v>
                </c:pt>
                <c:pt idx="4894">
                  <c:v>12225.2763671875</c:v>
                </c:pt>
                <c:pt idx="4895">
                  <c:v>12194.1005859375</c:v>
                </c:pt>
                <c:pt idx="4896">
                  <c:v>12193.86328125</c:v>
                </c:pt>
                <c:pt idx="4897">
                  <c:v>12173.5703125</c:v>
                </c:pt>
                <c:pt idx="4898">
                  <c:v>12179.1591796875</c:v>
                </c:pt>
                <c:pt idx="4899">
                  <c:v>12189.509765625</c:v>
                </c:pt>
                <c:pt idx="4900">
                  <c:v>12176.2890625</c:v>
                </c:pt>
                <c:pt idx="4901">
                  <c:v>12163.767578125</c:v>
                </c:pt>
                <c:pt idx="4902">
                  <c:v>12131.19921875</c:v>
                </c:pt>
                <c:pt idx="4903">
                  <c:v>12086.3173828125</c:v>
                </c:pt>
                <c:pt idx="4904">
                  <c:v>12069.4384765625</c:v>
                </c:pt>
                <c:pt idx="4905">
                  <c:v>12051.2119140625</c:v>
                </c:pt>
                <c:pt idx="4906">
                  <c:v>12024.61328125</c:v>
                </c:pt>
                <c:pt idx="4907">
                  <c:v>12003.0498046875</c:v>
                </c:pt>
                <c:pt idx="4908">
                  <c:v>11977.05078125</c:v>
                </c:pt>
                <c:pt idx="4909">
                  <c:v>11938.5009765625</c:v>
                </c:pt>
                <c:pt idx="4910">
                  <c:v>11881.587890625</c:v>
                </c:pt>
                <c:pt idx="4911">
                  <c:v>11831.8330078125</c:v>
                </c:pt>
                <c:pt idx="4912">
                  <c:v>11779.7939453125</c:v>
                </c:pt>
                <c:pt idx="4913">
                  <c:v>11759.7548828125</c:v>
                </c:pt>
                <c:pt idx="4914">
                  <c:v>11740.57421875</c:v>
                </c:pt>
                <c:pt idx="4915">
                  <c:v>11725.9970703125</c:v>
                </c:pt>
                <c:pt idx="4916">
                  <c:v>11716.15234375</c:v>
                </c:pt>
                <c:pt idx="4917">
                  <c:v>11717.005859375</c:v>
                </c:pt>
                <c:pt idx="4918">
                  <c:v>11677.7451171875</c:v>
                </c:pt>
                <c:pt idx="4919">
                  <c:v>11649.28125</c:v>
                </c:pt>
                <c:pt idx="4920">
                  <c:v>11632.728515625</c:v>
                </c:pt>
                <c:pt idx="4921">
                  <c:v>11616.26171875</c:v>
                </c:pt>
                <c:pt idx="4922">
                  <c:v>11619.8076171875</c:v>
                </c:pt>
                <c:pt idx="4923">
                  <c:v>11631.7119140625</c:v>
                </c:pt>
                <c:pt idx="4924">
                  <c:v>11636.6728515625</c:v>
                </c:pt>
                <c:pt idx="4925">
                  <c:v>11611.16796875</c:v>
                </c:pt>
                <c:pt idx="4926">
                  <c:v>11593.564453125</c:v>
                </c:pt>
                <c:pt idx="4927">
                  <c:v>11581.6416015625</c:v>
                </c:pt>
                <c:pt idx="4928">
                  <c:v>11560.19140625</c:v>
                </c:pt>
                <c:pt idx="4929">
                  <c:v>11546.4580078125</c:v>
                </c:pt>
                <c:pt idx="4930">
                  <c:v>11506.806640625</c:v>
                </c:pt>
                <c:pt idx="4931">
                  <c:v>11494.7587890625</c:v>
                </c:pt>
                <c:pt idx="4932">
                  <c:v>11498.8349609375</c:v>
                </c:pt>
                <c:pt idx="4933">
                  <c:v>11496.6396484375</c:v>
                </c:pt>
                <c:pt idx="4934">
                  <c:v>11507.6064453125</c:v>
                </c:pt>
                <c:pt idx="4935">
                  <c:v>11490.9296875</c:v>
                </c:pt>
                <c:pt idx="4936">
                  <c:v>11503.330078125</c:v>
                </c:pt>
                <c:pt idx="4937">
                  <c:v>11507.5009765625</c:v>
                </c:pt>
                <c:pt idx="4938">
                  <c:v>11499.9296875</c:v>
                </c:pt>
                <c:pt idx="4939">
                  <c:v>11496.638671875</c:v>
                </c:pt>
                <c:pt idx="4940">
                  <c:v>11498.2275390625</c:v>
                </c:pt>
                <c:pt idx="4941">
                  <c:v>11513.865234375</c:v>
                </c:pt>
                <c:pt idx="4942">
                  <c:v>11522.140625</c:v>
                </c:pt>
                <c:pt idx="4943">
                  <c:v>11515.8251953125</c:v>
                </c:pt>
                <c:pt idx="4944">
                  <c:v>11517.681640625</c:v>
                </c:pt>
                <c:pt idx="4945">
                  <c:v>11502.056640625</c:v>
                </c:pt>
                <c:pt idx="4946">
                  <c:v>11493.263671875</c:v>
                </c:pt>
                <c:pt idx="4947">
                  <c:v>11470.3623046875</c:v>
                </c:pt>
                <c:pt idx="4948">
                  <c:v>11471.1787109375</c:v>
                </c:pt>
                <c:pt idx="4949">
                  <c:v>11473.482421875</c:v>
                </c:pt>
                <c:pt idx="4950">
                  <c:v>11466.17578125</c:v>
                </c:pt>
                <c:pt idx="4951">
                  <c:v>11480.701171875</c:v>
                </c:pt>
                <c:pt idx="4952">
                  <c:v>11465.5517578125</c:v>
                </c:pt>
                <c:pt idx="4953">
                  <c:v>11465.6591796875</c:v>
                </c:pt>
                <c:pt idx="4954">
                  <c:v>11478.25</c:v>
                </c:pt>
                <c:pt idx="4955">
                  <c:v>11469.9541015625</c:v>
                </c:pt>
                <c:pt idx="4956">
                  <c:v>11454.1484375</c:v>
                </c:pt>
                <c:pt idx="4957">
                  <c:v>11422.36328125</c:v>
                </c:pt>
                <c:pt idx="4958">
                  <c:v>11423.6162109375</c:v>
                </c:pt>
                <c:pt idx="4959">
                  <c:v>11407.2578125</c:v>
                </c:pt>
                <c:pt idx="4960">
                  <c:v>11395.34375</c:v>
                </c:pt>
                <c:pt idx="4961">
                  <c:v>11385.8779296875</c:v>
                </c:pt>
                <c:pt idx="4962">
                  <c:v>11362.09765625</c:v>
                </c:pt>
                <c:pt idx="4963">
                  <c:v>11377.1337890625</c:v>
                </c:pt>
                <c:pt idx="4964">
                  <c:v>11376.4599609375</c:v>
                </c:pt>
                <c:pt idx="4965">
                  <c:v>11401.05859375</c:v>
                </c:pt>
                <c:pt idx="4966">
                  <c:v>11388.7138671875</c:v>
                </c:pt>
                <c:pt idx="4967">
                  <c:v>11369.744140625</c:v>
                </c:pt>
                <c:pt idx="4968">
                  <c:v>11365.6767578125</c:v>
                </c:pt>
                <c:pt idx="4969">
                  <c:v>11340.3359375</c:v>
                </c:pt>
                <c:pt idx="4970">
                  <c:v>11293.0986328125</c:v>
                </c:pt>
                <c:pt idx="4971">
                  <c:v>11268.1142578125</c:v>
                </c:pt>
                <c:pt idx="4972">
                  <c:v>11230.498046875</c:v>
                </c:pt>
                <c:pt idx="4973">
                  <c:v>11225.9423828125</c:v>
                </c:pt>
                <c:pt idx="4974">
                  <c:v>11211.224609375</c:v>
                </c:pt>
                <c:pt idx="4975">
                  <c:v>11201.755859375</c:v>
                </c:pt>
                <c:pt idx="4976">
                  <c:v>11188.6884765625</c:v>
                </c:pt>
                <c:pt idx="4977">
                  <c:v>11161.2568359375</c:v>
                </c:pt>
                <c:pt idx="4978">
                  <c:v>11114.892578125</c:v>
                </c:pt>
                <c:pt idx="4979">
                  <c:v>11101.0302734375</c:v>
                </c:pt>
                <c:pt idx="4980">
                  <c:v>11082.7138671875</c:v>
                </c:pt>
                <c:pt idx="4981">
                  <c:v>11081.3984375</c:v>
                </c:pt>
                <c:pt idx="4982">
                  <c:v>11051.9345703125</c:v>
                </c:pt>
                <c:pt idx="4983">
                  <c:v>11040.2353515625</c:v>
                </c:pt>
                <c:pt idx="4984">
                  <c:v>11001.736328125</c:v>
                </c:pt>
                <c:pt idx="4985">
                  <c:v>10950.9326171875</c:v>
                </c:pt>
                <c:pt idx="4986">
                  <c:v>10910.5078125</c:v>
                </c:pt>
                <c:pt idx="4987">
                  <c:v>10857.2607421875</c:v>
                </c:pt>
                <c:pt idx="4988">
                  <c:v>10821.7138671875</c:v>
                </c:pt>
                <c:pt idx="4989">
                  <c:v>10771.8974609375</c:v>
                </c:pt>
                <c:pt idx="4990">
                  <c:v>10722.8037109375</c:v>
                </c:pt>
                <c:pt idx="4991">
                  <c:v>10702.525390625</c:v>
                </c:pt>
                <c:pt idx="4992">
                  <c:v>10669.2177734375</c:v>
                </c:pt>
                <c:pt idx="4993">
                  <c:v>10648.6279296875</c:v>
                </c:pt>
                <c:pt idx="4994">
                  <c:v>10602.81640625</c:v>
                </c:pt>
                <c:pt idx="4995">
                  <c:v>10584.4990234375</c:v>
                </c:pt>
                <c:pt idx="4996">
                  <c:v>10572.1279296875</c:v>
                </c:pt>
                <c:pt idx="4997">
                  <c:v>10553.3974609375</c:v>
                </c:pt>
                <c:pt idx="4998">
                  <c:v>10536.4501953125</c:v>
                </c:pt>
                <c:pt idx="4999">
                  <c:v>10523.2353515625</c:v>
                </c:pt>
                <c:pt idx="5000">
                  <c:v>10523.8681640625</c:v>
                </c:pt>
                <c:pt idx="5001">
                  <c:v>10535.1201171875</c:v>
                </c:pt>
                <c:pt idx="5002">
                  <c:v>10521.9560546875</c:v>
                </c:pt>
                <c:pt idx="5003">
                  <c:v>10494.302734375</c:v>
                </c:pt>
                <c:pt idx="5004">
                  <c:v>10473.0322265625</c:v>
                </c:pt>
                <c:pt idx="5005">
                  <c:v>10440.1357421875</c:v>
                </c:pt>
                <c:pt idx="5006">
                  <c:v>10424.7080078125</c:v>
                </c:pt>
                <c:pt idx="5007">
                  <c:v>10381.9462890625</c:v>
                </c:pt>
                <c:pt idx="5008">
                  <c:v>10372.6337890625</c:v>
                </c:pt>
                <c:pt idx="5009">
                  <c:v>10341.998046875</c:v>
                </c:pt>
                <c:pt idx="5010">
                  <c:v>10312.9736328125</c:v>
                </c:pt>
                <c:pt idx="5011">
                  <c:v>10265.1416015625</c:v>
                </c:pt>
                <c:pt idx="5012">
                  <c:v>10244.23828125</c:v>
                </c:pt>
                <c:pt idx="5013">
                  <c:v>10215.283203125</c:v>
                </c:pt>
                <c:pt idx="5014">
                  <c:v>10175.3095703125</c:v>
                </c:pt>
                <c:pt idx="5015">
                  <c:v>10127.5478515625</c:v>
                </c:pt>
                <c:pt idx="5016">
                  <c:v>10084.509765625</c:v>
                </c:pt>
                <c:pt idx="5017">
                  <c:v>10062.896484375</c:v>
                </c:pt>
                <c:pt idx="5018">
                  <c:v>10026.2890625</c:v>
                </c:pt>
                <c:pt idx="5019">
                  <c:v>9993.4541015625</c:v>
                </c:pt>
                <c:pt idx="5020">
                  <c:v>9951.513671875</c:v>
                </c:pt>
                <c:pt idx="5021">
                  <c:v>9942.1220703125</c:v>
                </c:pt>
                <c:pt idx="5022">
                  <c:v>9914.31640625</c:v>
                </c:pt>
                <c:pt idx="5023">
                  <c:v>9894.693359375</c:v>
                </c:pt>
                <c:pt idx="5024">
                  <c:v>9879.306640625</c:v>
                </c:pt>
                <c:pt idx="5025">
                  <c:v>9838.6806640625</c:v>
                </c:pt>
                <c:pt idx="5026">
                  <c:v>9798.4189453125</c:v>
                </c:pt>
                <c:pt idx="5027">
                  <c:v>9766.9833984375</c:v>
                </c:pt>
                <c:pt idx="5028">
                  <c:v>9700.294921875</c:v>
                </c:pt>
                <c:pt idx="5029">
                  <c:v>9654.59765625</c:v>
                </c:pt>
                <c:pt idx="5030">
                  <c:v>9597.345703125</c:v>
                </c:pt>
                <c:pt idx="5031">
                  <c:v>9558.2841796875</c:v>
                </c:pt>
                <c:pt idx="5032">
                  <c:v>9519.0126953125</c:v>
                </c:pt>
                <c:pt idx="5033">
                  <c:v>9476.8203125</c:v>
                </c:pt>
                <c:pt idx="5034">
                  <c:v>9454.697265625</c:v>
                </c:pt>
                <c:pt idx="5035">
                  <c:v>9424.1982421875</c:v>
                </c:pt>
                <c:pt idx="5036">
                  <c:v>9421.35546875</c:v>
                </c:pt>
                <c:pt idx="5037">
                  <c:v>9396.9443359375</c:v>
                </c:pt>
                <c:pt idx="5038">
                  <c:v>9387.6201171875</c:v>
                </c:pt>
                <c:pt idx="5039">
                  <c:v>9348.294921875</c:v>
                </c:pt>
                <c:pt idx="5040">
                  <c:v>9271.9794921875</c:v>
                </c:pt>
                <c:pt idx="5041">
                  <c:v>9235.1435546875</c:v>
                </c:pt>
                <c:pt idx="5042">
                  <c:v>9184.123046875</c:v>
                </c:pt>
                <c:pt idx="5043">
                  <c:v>9136.3271484375</c:v>
                </c:pt>
                <c:pt idx="5044">
                  <c:v>9096.359375</c:v>
                </c:pt>
                <c:pt idx="5045">
                  <c:v>9024.666015625</c:v>
                </c:pt>
                <c:pt idx="5046">
                  <c:v>8977.23046875</c:v>
                </c:pt>
                <c:pt idx="5047">
                  <c:v>8924.220703125</c:v>
                </c:pt>
                <c:pt idx="5048">
                  <c:v>8888.7197265625</c:v>
                </c:pt>
                <c:pt idx="5049">
                  <c:v>8838.025390625</c:v>
                </c:pt>
                <c:pt idx="5050">
                  <c:v>8810.91015625</c:v>
                </c:pt>
                <c:pt idx="5051">
                  <c:v>8788.0009765625</c:v>
                </c:pt>
                <c:pt idx="5052">
                  <c:v>8761.060546875</c:v>
                </c:pt>
                <c:pt idx="5053">
                  <c:v>8731.6484375</c:v>
                </c:pt>
                <c:pt idx="5054">
                  <c:v>8688.4638671875</c:v>
                </c:pt>
                <c:pt idx="5055">
                  <c:v>8649.076171875</c:v>
                </c:pt>
                <c:pt idx="5056">
                  <c:v>8616.822265625</c:v>
                </c:pt>
                <c:pt idx="5057">
                  <c:v>8553.7197265625</c:v>
                </c:pt>
                <c:pt idx="5058">
                  <c:v>8497.7783203125</c:v>
                </c:pt>
                <c:pt idx="5059">
                  <c:v>8439.142578125</c:v>
                </c:pt>
                <c:pt idx="5060">
                  <c:v>8401.552734375</c:v>
                </c:pt>
                <c:pt idx="5061">
                  <c:v>8371.9052734375</c:v>
                </c:pt>
                <c:pt idx="5062">
                  <c:v>8326.5634765625</c:v>
                </c:pt>
                <c:pt idx="5063">
                  <c:v>8287.1865234375</c:v>
                </c:pt>
                <c:pt idx="5064">
                  <c:v>8253.470703125</c:v>
                </c:pt>
                <c:pt idx="5065">
                  <c:v>8133.365234375</c:v>
                </c:pt>
                <c:pt idx="5066">
                  <c:v>8108.53369140625</c:v>
                </c:pt>
                <c:pt idx="5067">
                  <c:v>8090.9501953125</c:v>
                </c:pt>
                <c:pt idx="5068">
                  <c:v>8049.7041015625</c:v>
                </c:pt>
                <c:pt idx="5069">
                  <c:v>8019.7177734375</c:v>
                </c:pt>
                <c:pt idx="5070">
                  <c:v>7988.2919921875</c:v>
                </c:pt>
                <c:pt idx="5071">
                  <c:v>7964.255859375</c:v>
                </c:pt>
                <c:pt idx="5072">
                  <c:v>7936.17333984375</c:v>
                </c:pt>
                <c:pt idx="5073">
                  <c:v>7893.25830078125</c:v>
                </c:pt>
                <c:pt idx="5074">
                  <c:v>7867.8759765625</c:v>
                </c:pt>
                <c:pt idx="5075">
                  <c:v>7841.69970703125</c:v>
                </c:pt>
                <c:pt idx="5076">
                  <c:v>7822.93212890625</c:v>
                </c:pt>
                <c:pt idx="5077">
                  <c:v>7809.32080078125</c:v>
                </c:pt>
                <c:pt idx="5078">
                  <c:v>7765.216796875</c:v>
                </c:pt>
                <c:pt idx="5079">
                  <c:v>7753.59765625</c:v>
                </c:pt>
                <c:pt idx="5080">
                  <c:v>7724.263671875</c:v>
                </c:pt>
                <c:pt idx="5081">
                  <c:v>7708.3203125</c:v>
                </c:pt>
                <c:pt idx="5082">
                  <c:v>7686.05908203125</c:v>
                </c:pt>
                <c:pt idx="5083">
                  <c:v>7666.5390625</c:v>
                </c:pt>
                <c:pt idx="5084">
                  <c:v>7640.57568359375</c:v>
                </c:pt>
                <c:pt idx="5085">
                  <c:v>7601.66357421875</c:v>
                </c:pt>
                <c:pt idx="5086">
                  <c:v>7596.0791015625</c:v>
                </c:pt>
                <c:pt idx="5087">
                  <c:v>7560.5654296875</c:v>
                </c:pt>
                <c:pt idx="5088">
                  <c:v>7528.802734375</c:v>
                </c:pt>
                <c:pt idx="5089">
                  <c:v>7498.26123046875</c:v>
                </c:pt>
                <c:pt idx="5090">
                  <c:v>7458.4013671875</c:v>
                </c:pt>
                <c:pt idx="5091">
                  <c:v>7436.56494140625</c:v>
                </c:pt>
                <c:pt idx="5092">
                  <c:v>7415.96484375</c:v>
                </c:pt>
                <c:pt idx="5093">
                  <c:v>7370.48583984375</c:v>
                </c:pt>
                <c:pt idx="5094">
                  <c:v>7315.50390625</c:v>
                </c:pt>
                <c:pt idx="5095">
                  <c:v>7247.2939453125</c:v>
                </c:pt>
                <c:pt idx="5096">
                  <c:v>7170.14599609375</c:v>
                </c:pt>
                <c:pt idx="5097">
                  <c:v>7139.4365234375</c:v>
                </c:pt>
                <c:pt idx="5098">
                  <c:v>7162.09326171875</c:v>
                </c:pt>
                <c:pt idx="5099">
                  <c:v>7147.05908203125</c:v>
                </c:pt>
                <c:pt idx="5100">
                  <c:v>7133.603515625</c:v>
                </c:pt>
                <c:pt idx="5101">
                  <c:v>7127.955078125</c:v>
                </c:pt>
                <c:pt idx="5102">
                  <c:v>7113.748046875</c:v>
                </c:pt>
                <c:pt idx="5103">
                  <c:v>7120.3037109375</c:v>
                </c:pt>
                <c:pt idx="5104">
                  <c:v>7096.16064453125</c:v>
                </c:pt>
                <c:pt idx="5105">
                  <c:v>7096.48095703125</c:v>
                </c:pt>
                <c:pt idx="5106">
                  <c:v>7073.59716796875</c:v>
                </c:pt>
                <c:pt idx="5107">
                  <c:v>7075.36572265625</c:v>
                </c:pt>
                <c:pt idx="5108">
                  <c:v>7045.78955078125</c:v>
                </c:pt>
                <c:pt idx="5109">
                  <c:v>7044.60791015625</c:v>
                </c:pt>
                <c:pt idx="5110">
                  <c:v>7031.13134765625</c:v>
                </c:pt>
                <c:pt idx="5111">
                  <c:v>7010.541015625</c:v>
                </c:pt>
                <c:pt idx="5112">
                  <c:v>7011.859375</c:v>
                </c:pt>
                <c:pt idx="5113">
                  <c:v>7010.1904296875</c:v>
                </c:pt>
                <c:pt idx="5114">
                  <c:v>6994.17822265625</c:v>
                </c:pt>
                <c:pt idx="5115">
                  <c:v>6988.09228515625</c:v>
                </c:pt>
                <c:pt idx="5116">
                  <c:v>6979.03466796875</c:v>
                </c:pt>
                <c:pt idx="5117">
                  <c:v>6990.85400390625</c:v>
                </c:pt>
                <c:pt idx="5118">
                  <c:v>6994.56689453125</c:v>
                </c:pt>
                <c:pt idx="5119">
                  <c:v>6995.08056640625</c:v>
                </c:pt>
                <c:pt idx="5120">
                  <c:v>7003.11328125</c:v>
                </c:pt>
                <c:pt idx="5121">
                  <c:v>6984.97265625</c:v>
                </c:pt>
                <c:pt idx="5122">
                  <c:v>7002.4951171875</c:v>
                </c:pt>
                <c:pt idx="5123">
                  <c:v>7033.19189453125</c:v>
                </c:pt>
                <c:pt idx="5124">
                  <c:v>7028.7978515625</c:v>
                </c:pt>
                <c:pt idx="5125">
                  <c:v>7049.7900390625</c:v>
                </c:pt>
                <c:pt idx="5126">
                  <c:v>7043.44580078125</c:v>
                </c:pt>
                <c:pt idx="5127">
                  <c:v>7041.10302734375</c:v>
                </c:pt>
                <c:pt idx="5128">
                  <c:v>7014.78857421875</c:v>
                </c:pt>
                <c:pt idx="5129">
                  <c:v>6998.50634765625</c:v>
                </c:pt>
                <c:pt idx="5130">
                  <c:v>6978.4912109375</c:v>
                </c:pt>
                <c:pt idx="5131">
                  <c:v>6980.25244140625</c:v>
                </c:pt>
                <c:pt idx="5132">
                  <c:v>6963.951171875</c:v>
                </c:pt>
                <c:pt idx="5133">
                  <c:v>6971.43896484375</c:v>
                </c:pt>
                <c:pt idx="5134">
                  <c:v>6963.4296875</c:v>
                </c:pt>
                <c:pt idx="5135">
                  <c:v>6967.3212890625</c:v>
                </c:pt>
                <c:pt idx="5136">
                  <c:v>6968.9892578125</c:v>
                </c:pt>
                <c:pt idx="5137">
                  <c:v>6958.76904296875</c:v>
                </c:pt>
                <c:pt idx="5138">
                  <c:v>6959.35595703125</c:v>
                </c:pt>
                <c:pt idx="5139">
                  <c:v>6933.630859375</c:v>
                </c:pt>
                <c:pt idx="5140">
                  <c:v>6938.56396484375</c:v>
                </c:pt>
                <c:pt idx="5141">
                  <c:v>6923.40185546875</c:v>
                </c:pt>
                <c:pt idx="5142">
                  <c:v>6929.47705078125</c:v>
                </c:pt>
                <c:pt idx="5143">
                  <c:v>6923.87451171875</c:v>
                </c:pt>
                <c:pt idx="5144">
                  <c:v>6920.54150390625</c:v>
                </c:pt>
                <c:pt idx="5145">
                  <c:v>6930.07763671875</c:v>
                </c:pt>
                <c:pt idx="5146">
                  <c:v>6914.0888671875</c:v>
                </c:pt>
                <c:pt idx="5147">
                  <c:v>6910.4541015625</c:v>
                </c:pt>
                <c:pt idx="5148">
                  <c:v>6916.75634765625</c:v>
                </c:pt>
                <c:pt idx="5149">
                  <c:v>6906.265625</c:v>
                </c:pt>
                <c:pt idx="5150">
                  <c:v>6895.33349609375</c:v>
                </c:pt>
                <c:pt idx="5151">
                  <c:v>6895.15087890625</c:v>
                </c:pt>
                <c:pt idx="5152">
                  <c:v>6882.5224609375</c:v>
                </c:pt>
                <c:pt idx="5153">
                  <c:v>6885.81201171875</c:v>
                </c:pt>
                <c:pt idx="5154">
                  <c:v>6872.51025390625</c:v>
                </c:pt>
                <c:pt idx="5155">
                  <c:v>6876.10986328125</c:v>
                </c:pt>
                <c:pt idx="5156">
                  <c:v>6870.3203125</c:v>
                </c:pt>
                <c:pt idx="5157">
                  <c:v>6876.20849609375</c:v>
                </c:pt>
                <c:pt idx="5158">
                  <c:v>6865.79345703125</c:v>
                </c:pt>
                <c:pt idx="5159">
                  <c:v>6866.16162109375</c:v>
                </c:pt>
                <c:pt idx="5160">
                  <c:v>6847.12109375</c:v>
                </c:pt>
                <c:pt idx="5161">
                  <c:v>6845.51708984375</c:v>
                </c:pt>
                <c:pt idx="5162">
                  <c:v>6831.4462890625</c:v>
                </c:pt>
                <c:pt idx="5163">
                  <c:v>6836.59375</c:v>
                </c:pt>
                <c:pt idx="5164">
                  <c:v>6839.5185546875</c:v>
                </c:pt>
                <c:pt idx="5165">
                  <c:v>6815.28271484375</c:v>
                </c:pt>
                <c:pt idx="5166">
                  <c:v>6835.6474609375</c:v>
                </c:pt>
                <c:pt idx="5167">
                  <c:v>6835.03955078125</c:v>
                </c:pt>
                <c:pt idx="5168">
                  <c:v>6820.22705078125</c:v>
                </c:pt>
                <c:pt idx="5169">
                  <c:v>6830.78271484375</c:v>
                </c:pt>
                <c:pt idx="5170">
                  <c:v>6827.20166015625</c:v>
                </c:pt>
                <c:pt idx="5171">
                  <c:v>6815.69482421875</c:v>
                </c:pt>
                <c:pt idx="5172">
                  <c:v>6818.12939453125</c:v>
                </c:pt>
                <c:pt idx="5173">
                  <c:v>6800.08740234375</c:v>
                </c:pt>
                <c:pt idx="5174">
                  <c:v>6793.2197265625</c:v>
                </c:pt>
                <c:pt idx="5175">
                  <c:v>6771.57373046875</c:v>
                </c:pt>
                <c:pt idx="5176">
                  <c:v>6739.15380859375</c:v>
                </c:pt>
                <c:pt idx="5177">
                  <c:v>6731.25244140625</c:v>
                </c:pt>
                <c:pt idx="5178">
                  <c:v>6712.9833984375</c:v>
                </c:pt>
                <c:pt idx="5179">
                  <c:v>6710.212890625</c:v>
                </c:pt>
                <c:pt idx="5180">
                  <c:v>6711.87353515625</c:v>
                </c:pt>
                <c:pt idx="5181">
                  <c:v>6692.84619140625</c:v>
                </c:pt>
                <c:pt idx="5182">
                  <c:v>6690.0537109375</c:v>
                </c:pt>
                <c:pt idx="5183">
                  <c:v>6681.95263671875</c:v>
                </c:pt>
                <c:pt idx="5184">
                  <c:v>6657.13671875</c:v>
                </c:pt>
                <c:pt idx="5185">
                  <c:v>6650.4599609375</c:v>
                </c:pt>
                <c:pt idx="5186">
                  <c:v>6643.2724609375</c:v>
                </c:pt>
                <c:pt idx="5187">
                  <c:v>6635.640625</c:v>
                </c:pt>
                <c:pt idx="5188">
                  <c:v>6636.9853515625</c:v>
                </c:pt>
                <c:pt idx="5189">
                  <c:v>6623.4384765625</c:v>
                </c:pt>
                <c:pt idx="5190">
                  <c:v>6613.984375</c:v>
                </c:pt>
                <c:pt idx="5191">
                  <c:v>6620.89697265625</c:v>
                </c:pt>
                <c:pt idx="5192">
                  <c:v>6606.19921875</c:v>
                </c:pt>
                <c:pt idx="5193">
                  <c:v>6609.33056640625</c:v>
                </c:pt>
                <c:pt idx="5194">
                  <c:v>6610.60546875</c:v>
                </c:pt>
                <c:pt idx="5195">
                  <c:v>6608.51708984375</c:v>
                </c:pt>
                <c:pt idx="5196">
                  <c:v>6598.76416015625</c:v>
                </c:pt>
                <c:pt idx="5197">
                  <c:v>6580.28271484375</c:v>
                </c:pt>
                <c:pt idx="5198">
                  <c:v>6585.412109375</c:v>
                </c:pt>
                <c:pt idx="5199">
                  <c:v>6581.775390625</c:v>
                </c:pt>
                <c:pt idx="5200">
                  <c:v>6575.12109375</c:v>
                </c:pt>
                <c:pt idx="5201">
                  <c:v>6579.70166015625</c:v>
                </c:pt>
                <c:pt idx="5202">
                  <c:v>6569.38818359375</c:v>
                </c:pt>
                <c:pt idx="5203">
                  <c:v>6575.38671875</c:v>
                </c:pt>
                <c:pt idx="5204">
                  <c:v>6572.337890625</c:v>
                </c:pt>
                <c:pt idx="5205">
                  <c:v>6563.138671875</c:v>
                </c:pt>
                <c:pt idx="5206">
                  <c:v>6574.63232421875</c:v>
                </c:pt>
                <c:pt idx="5207">
                  <c:v>6566.5986328125</c:v>
                </c:pt>
                <c:pt idx="5208">
                  <c:v>6578.16259765625</c:v>
                </c:pt>
                <c:pt idx="5209">
                  <c:v>6593.595703125</c:v>
                </c:pt>
                <c:pt idx="5210">
                  <c:v>6595.07861328125</c:v>
                </c:pt>
                <c:pt idx="5211">
                  <c:v>6643.89501953125</c:v>
                </c:pt>
                <c:pt idx="5212">
                  <c:v>6683.36767578125</c:v>
                </c:pt>
                <c:pt idx="5213">
                  <c:v>6685.916015625</c:v>
                </c:pt>
                <c:pt idx="5214">
                  <c:v>6701.1201171875</c:v>
                </c:pt>
                <c:pt idx="5215">
                  <c:v>6657.07080078125</c:v>
                </c:pt>
                <c:pt idx="5216">
                  <c:v>6625.45166015625</c:v>
                </c:pt>
                <c:pt idx="5217">
                  <c:v>6606.43310546875</c:v>
                </c:pt>
                <c:pt idx="5218">
                  <c:v>6579.2783203125</c:v>
                </c:pt>
                <c:pt idx="5219">
                  <c:v>6575.06787109375</c:v>
                </c:pt>
                <c:pt idx="5220">
                  <c:v>6542.45068359375</c:v>
                </c:pt>
                <c:pt idx="5221">
                  <c:v>6517.494140625</c:v>
                </c:pt>
                <c:pt idx="5222">
                  <c:v>6557.349609375</c:v>
                </c:pt>
                <c:pt idx="5223">
                  <c:v>6556.1640625</c:v>
                </c:pt>
                <c:pt idx="5224">
                  <c:v>6538.82421875</c:v>
                </c:pt>
                <c:pt idx="5225">
                  <c:v>6553.0703125</c:v>
                </c:pt>
                <c:pt idx="5226">
                  <c:v>6545.6904296875</c:v>
                </c:pt>
                <c:pt idx="5227">
                  <c:v>6551.70703125</c:v>
                </c:pt>
                <c:pt idx="5228">
                  <c:v>6550.681640625</c:v>
                </c:pt>
                <c:pt idx="5229">
                  <c:v>6537.68701171875</c:v>
                </c:pt>
                <c:pt idx="5230">
                  <c:v>6533.2958984375</c:v>
                </c:pt>
                <c:pt idx="5231">
                  <c:v>6542.93798828125</c:v>
                </c:pt>
                <c:pt idx="5232">
                  <c:v>6547.22705078125</c:v>
                </c:pt>
                <c:pt idx="5233">
                  <c:v>6550.3193359375</c:v>
                </c:pt>
                <c:pt idx="5234">
                  <c:v>6510.326171875</c:v>
                </c:pt>
                <c:pt idx="5235">
                  <c:v>6506.24853515625</c:v>
                </c:pt>
                <c:pt idx="5236">
                  <c:v>6506.2275390625</c:v>
                </c:pt>
                <c:pt idx="5237">
                  <c:v>6505.77783203125</c:v>
                </c:pt>
                <c:pt idx="5238">
                  <c:v>6517.2998046875</c:v>
                </c:pt>
                <c:pt idx="5239">
                  <c:v>6520.20068359375</c:v>
                </c:pt>
                <c:pt idx="5240">
                  <c:v>6507.79833984375</c:v>
                </c:pt>
                <c:pt idx="5241">
                  <c:v>6515.01806640625</c:v>
                </c:pt>
                <c:pt idx="5242">
                  <c:v>6503.97509765625</c:v>
                </c:pt>
                <c:pt idx="5243">
                  <c:v>6495.47802734375</c:v>
                </c:pt>
                <c:pt idx="5244">
                  <c:v>6496.26123046875</c:v>
                </c:pt>
                <c:pt idx="5245">
                  <c:v>6491.146484375</c:v>
                </c:pt>
                <c:pt idx="5246">
                  <c:v>6510.79541015625</c:v>
                </c:pt>
                <c:pt idx="5247">
                  <c:v>6496.49462890625</c:v>
                </c:pt>
                <c:pt idx="5248">
                  <c:v>6516.35302734375</c:v>
                </c:pt>
                <c:pt idx="5249">
                  <c:v>6522.71826171875</c:v>
                </c:pt>
                <c:pt idx="5250">
                  <c:v>6539.0341796875</c:v>
                </c:pt>
                <c:pt idx="5251">
                  <c:v>6553.01318359375</c:v>
                </c:pt>
                <c:pt idx="5252">
                  <c:v>6527.9951171875</c:v>
                </c:pt>
                <c:pt idx="5253">
                  <c:v>6522.1806640625</c:v>
                </c:pt>
                <c:pt idx="5254">
                  <c:v>6508.359375</c:v>
                </c:pt>
                <c:pt idx="5255">
                  <c:v>6506.6884765625</c:v>
                </c:pt>
                <c:pt idx="5256">
                  <c:v>6515.40478515625</c:v>
                </c:pt>
                <c:pt idx="5257">
                  <c:v>6518.009765625</c:v>
                </c:pt>
                <c:pt idx="5258">
                  <c:v>6530.2529296875</c:v>
                </c:pt>
                <c:pt idx="5259">
                  <c:v>6502.06689453125</c:v>
                </c:pt>
                <c:pt idx="5260">
                  <c:v>6508.7451171875</c:v>
                </c:pt>
                <c:pt idx="5261">
                  <c:v>6497.640625</c:v>
                </c:pt>
                <c:pt idx="5262">
                  <c:v>6502.396484375</c:v>
                </c:pt>
                <c:pt idx="5263">
                  <c:v>6475.51806640625</c:v>
                </c:pt>
                <c:pt idx="5264">
                  <c:v>6479.68310546875</c:v>
                </c:pt>
                <c:pt idx="5265">
                  <c:v>6478.1884765625</c:v>
                </c:pt>
                <c:pt idx="5266">
                  <c:v>6461.24462890625</c:v>
                </c:pt>
                <c:pt idx="5267">
                  <c:v>6461.427734375</c:v>
                </c:pt>
                <c:pt idx="5268">
                  <c:v>6438.19921875</c:v>
                </c:pt>
                <c:pt idx="5269">
                  <c:v>6434.130859375</c:v>
                </c:pt>
                <c:pt idx="5270">
                  <c:v>6439.21728515625</c:v>
                </c:pt>
                <c:pt idx="5271">
                  <c:v>6434.80908203125</c:v>
                </c:pt>
                <c:pt idx="5272">
                  <c:v>6429.34619140625</c:v>
                </c:pt>
                <c:pt idx="5273">
                  <c:v>6422.5869140625</c:v>
                </c:pt>
                <c:pt idx="5274">
                  <c:v>6438.53466796875</c:v>
                </c:pt>
                <c:pt idx="5275">
                  <c:v>6442.5048828125</c:v>
                </c:pt>
                <c:pt idx="5276">
                  <c:v>6419.69384765625</c:v>
                </c:pt>
                <c:pt idx="5277">
                  <c:v>6432.11376953125</c:v>
                </c:pt>
                <c:pt idx="5278">
                  <c:v>6430.89990234375</c:v>
                </c:pt>
                <c:pt idx="5279">
                  <c:v>6418.96875</c:v>
                </c:pt>
                <c:pt idx="5280">
                  <c:v>6426.0234375</c:v>
                </c:pt>
                <c:pt idx="5281">
                  <c:v>6427.81494140625</c:v>
                </c:pt>
                <c:pt idx="5282">
                  <c:v>6407.76904296875</c:v>
                </c:pt>
                <c:pt idx="5283">
                  <c:v>6404.13818359375</c:v>
                </c:pt>
                <c:pt idx="5284">
                  <c:v>6389.43115234375</c:v>
                </c:pt>
                <c:pt idx="5285">
                  <c:v>6384.37646484375</c:v>
                </c:pt>
                <c:pt idx="5286">
                  <c:v>6380.11083984375</c:v>
                </c:pt>
                <c:pt idx="5287">
                  <c:v>6361.62939453125</c:v>
                </c:pt>
                <c:pt idx="5288">
                  <c:v>6368.357421875</c:v>
                </c:pt>
                <c:pt idx="5289">
                  <c:v>6351.359375</c:v>
                </c:pt>
                <c:pt idx="5290">
                  <c:v>6359.95703125</c:v>
                </c:pt>
                <c:pt idx="5291">
                  <c:v>6338.18701171875</c:v>
                </c:pt>
                <c:pt idx="5292">
                  <c:v>6354.537109375</c:v>
                </c:pt>
                <c:pt idx="5293">
                  <c:v>6350.7001953125</c:v>
                </c:pt>
                <c:pt idx="5294">
                  <c:v>6339.201171875</c:v>
                </c:pt>
                <c:pt idx="5295">
                  <c:v>6347.92578125</c:v>
                </c:pt>
                <c:pt idx="5296">
                  <c:v>6337.1025390625</c:v>
                </c:pt>
                <c:pt idx="5297">
                  <c:v>6333.916015625</c:v>
                </c:pt>
                <c:pt idx="5298">
                  <c:v>6333.1748046875</c:v>
                </c:pt>
                <c:pt idx="5299">
                  <c:v>6329.494140625</c:v>
                </c:pt>
                <c:pt idx="5300">
                  <c:v>6336.5166015625</c:v>
                </c:pt>
                <c:pt idx="5301">
                  <c:v>6322.93505859375</c:v>
                </c:pt>
                <c:pt idx="5302">
                  <c:v>6344.642578125</c:v>
                </c:pt>
                <c:pt idx="5303">
                  <c:v>6366.1943359375</c:v>
                </c:pt>
                <c:pt idx="5304">
                  <c:v>6375.06396484375</c:v>
                </c:pt>
                <c:pt idx="5305">
                  <c:v>6432.82373046875</c:v>
                </c:pt>
                <c:pt idx="5306">
                  <c:v>6450.78662109375</c:v>
                </c:pt>
                <c:pt idx="5307">
                  <c:v>6463.0673828125</c:v>
                </c:pt>
                <c:pt idx="5308">
                  <c:v>6495.67431640625</c:v>
                </c:pt>
                <c:pt idx="5309">
                  <c:v>6507.70947265625</c:v>
                </c:pt>
                <c:pt idx="5310">
                  <c:v>6518.44580078125</c:v>
                </c:pt>
                <c:pt idx="5311">
                  <c:v>6511.10546875</c:v>
                </c:pt>
                <c:pt idx="5312">
                  <c:v>6481.0693359375</c:v>
                </c:pt>
                <c:pt idx="5313">
                  <c:v>6489.05712890625</c:v>
                </c:pt>
                <c:pt idx="5314">
                  <c:v>6474.2900390625</c:v>
                </c:pt>
                <c:pt idx="5315">
                  <c:v>6482.94677734375</c:v>
                </c:pt>
                <c:pt idx="5316">
                  <c:v>6506.41796875</c:v>
                </c:pt>
                <c:pt idx="5317">
                  <c:v>6480.06201171875</c:v>
                </c:pt>
                <c:pt idx="5318">
                  <c:v>6489.28955078125</c:v>
                </c:pt>
                <c:pt idx="5319">
                  <c:v>6452.23583984375</c:v>
                </c:pt>
                <c:pt idx="5320">
                  <c:v>6427.5087890625</c:v>
                </c:pt>
                <c:pt idx="5321">
                  <c:v>6418.48876953125</c:v>
                </c:pt>
                <c:pt idx="5322">
                  <c:v>6381.65625</c:v>
                </c:pt>
                <c:pt idx="5323">
                  <c:v>6376.97900390625</c:v>
                </c:pt>
                <c:pt idx="5324">
                  <c:v>6357.220703125</c:v>
                </c:pt>
                <c:pt idx="5325">
                  <c:v>6351.6484375</c:v>
                </c:pt>
                <c:pt idx="5326">
                  <c:v>6349.771484375</c:v>
                </c:pt>
                <c:pt idx="5327">
                  <c:v>6356.884765625</c:v>
                </c:pt>
                <c:pt idx="5328">
                  <c:v>6357.435546875</c:v>
                </c:pt>
                <c:pt idx="5329">
                  <c:v>6370.16650390625</c:v>
                </c:pt>
                <c:pt idx="5330">
                  <c:v>6389.89599609375</c:v>
                </c:pt>
                <c:pt idx="5331">
                  <c:v>6395.806640625</c:v>
                </c:pt>
                <c:pt idx="5332">
                  <c:v>6412.57666015625</c:v>
                </c:pt>
                <c:pt idx="5333">
                  <c:v>6414.01318359375</c:v>
                </c:pt>
                <c:pt idx="5334">
                  <c:v>6421.61572265625</c:v>
                </c:pt>
                <c:pt idx="5335">
                  <c:v>6454.05859375</c:v>
                </c:pt>
                <c:pt idx="5336">
                  <c:v>6496.5302734375</c:v>
                </c:pt>
                <c:pt idx="5337">
                  <c:v>6546.58349609375</c:v>
                </c:pt>
                <c:pt idx="5338">
                  <c:v>6569.087890625</c:v>
                </c:pt>
                <c:pt idx="5339">
                  <c:v>6614.58984375</c:v>
                </c:pt>
                <c:pt idx="5340">
                  <c:v>6626.74072265625</c:v>
                </c:pt>
                <c:pt idx="5341">
                  <c:v>6649.1357421875</c:v>
                </c:pt>
                <c:pt idx="5342">
                  <c:v>6669.3525390625</c:v>
                </c:pt>
                <c:pt idx="5343">
                  <c:v>6709.46923828125</c:v>
                </c:pt>
                <c:pt idx="5344">
                  <c:v>6733.47216796875</c:v>
                </c:pt>
                <c:pt idx="5345">
                  <c:v>6756.94140625</c:v>
                </c:pt>
                <c:pt idx="5346">
                  <c:v>6789.43994140625</c:v>
                </c:pt>
                <c:pt idx="5347">
                  <c:v>6805.5400390625</c:v>
                </c:pt>
                <c:pt idx="5348">
                  <c:v>6794.93310546875</c:v>
                </c:pt>
                <c:pt idx="5349">
                  <c:v>6801.33544921875</c:v>
                </c:pt>
                <c:pt idx="5350">
                  <c:v>6810.208984375</c:v>
                </c:pt>
                <c:pt idx="5351">
                  <c:v>6806.900390625</c:v>
                </c:pt>
                <c:pt idx="5352">
                  <c:v>6840.10595703125</c:v>
                </c:pt>
                <c:pt idx="5353">
                  <c:v>6881.97314453125</c:v>
                </c:pt>
                <c:pt idx="5354">
                  <c:v>6928.59765625</c:v>
                </c:pt>
                <c:pt idx="5355">
                  <c:v>6984.65869140625</c:v>
                </c:pt>
                <c:pt idx="5356">
                  <c:v>7020.40234375</c:v>
                </c:pt>
                <c:pt idx="5357">
                  <c:v>7077.9765625</c:v>
                </c:pt>
                <c:pt idx="5358">
                  <c:v>7134.048828125</c:v>
                </c:pt>
                <c:pt idx="5359">
                  <c:v>7188.2099609375</c:v>
                </c:pt>
                <c:pt idx="5360">
                  <c:v>7224.82177734375</c:v>
                </c:pt>
                <c:pt idx="5361">
                  <c:v>7242.7470703125</c:v>
                </c:pt>
                <c:pt idx="5362">
                  <c:v>7271.01123046875</c:v>
                </c:pt>
                <c:pt idx="5363">
                  <c:v>7328.00439453125</c:v>
                </c:pt>
                <c:pt idx="5364">
                  <c:v>7362.21923828125</c:v>
                </c:pt>
                <c:pt idx="5365">
                  <c:v>7395.9052734375</c:v>
                </c:pt>
                <c:pt idx="5366">
                  <c:v>7460.1376953125</c:v>
                </c:pt>
                <c:pt idx="5367">
                  <c:v>7500.68896484375</c:v>
                </c:pt>
                <c:pt idx="5368">
                  <c:v>7560.5546875</c:v>
                </c:pt>
                <c:pt idx="5369">
                  <c:v>7606.97021484375</c:v>
                </c:pt>
                <c:pt idx="5370">
                  <c:v>7644.27001953125</c:v>
                </c:pt>
                <c:pt idx="5371">
                  <c:v>7675.24365234375</c:v>
                </c:pt>
                <c:pt idx="5372">
                  <c:v>7707.29052734375</c:v>
                </c:pt>
                <c:pt idx="5373">
                  <c:v>7761.00830078125</c:v>
                </c:pt>
                <c:pt idx="5374">
                  <c:v>7813.603515625</c:v>
                </c:pt>
                <c:pt idx="5375">
                  <c:v>7876.3125</c:v>
                </c:pt>
                <c:pt idx="5376">
                  <c:v>7912.220703125</c:v>
                </c:pt>
                <c:pt idx="5377">
                  <c:v>7954.52783203125</c:v>
                </c:pt>
                <c:pt idx="5378">
                  <c:v>8015.2890625</c:v>
                </c:pt>
                <c:pt idx="5379">
                  <c:v>8062.0615234375</c:v>
                </c:pt>
                <c:pt idx="5380">
                  <c:v>8122.76025390625</c:v>
                </c:pt>
                <c:pt idx="5381">
                  <c:v>8155.2890625</c:v>
                </c:pt>
                <c:pt idx="5382">
                  <c:v>8185.3466796875</c:v>
                </c:pt>
                <c:pt idx="5383">
                  <c:v>8247.3173828125</c:v>
                </c:pt>
                <c:pt idx="5384">
                  <c:v>8294.244140625</c:v>
                </c:pt>
                <c:pt idx="5385">
                  <c:v>8343.9755859375</c:v>
                </c:pt>
                <c:pt idx="5386">
                  <c:v>8333.072265625</c:v>
                </c:pt>
                <c:pt idx="5387">
                  <c:v>8351.451171875</c:v>
                </c:pt>
                <c:pt idx="5388">
                  <c:v>8353.80859375</c:v>
                </c:pt>
                <c:pt idx="5389">
                  <c:v>8360.2568359375</c:v>
                </c:pt>
                <c:pt idx="5390">
                  <c:v>8370.0341796875</c:v>
                </c:pt>
                <c:pt idx="5391">
                  <c:v>8360.396484375</c:v>
                </c:pt>
                <c:pt idx="5392">
                  <c:v>8346.669921875</c:v>
                </c:pt>
                <c:pt idx="5393">
                  <c:v>8313.2783203125</c:v>
                </c:pt>
                <c:pt idx="5394">
                  <c:v>8299.7509765625</c:v>
                </c:pt>
                <c:pt idx="5395">
                  <c:v>8288.5712890625</c:v>
                </c:pt>
                <c:pt idx="5396">
                  <c:v>8281.01953125</c:v>
                </c:pt>
                <c:pt idx="5397">
                  <c:v>8272.92578125</c:v>
                </c:pt>
                <c:pt idx="5398">
                  <c:v>8236.37890625</c:v>
                </c:pt>
                <c:pt idx="5399">
                  <c:v>8227.25</c:v>
                </c:pt>
                <c:pt idx="5400">
                  <c:v>8217.9443359375</c:v>
                </c:pt>
                <c:pt idx="5401">
                  <c:v>8165.86328125</c:v>
                </c:pt>
                <c:pt idx="5402">
                  <c:v>8173.4931640625</c:v>
                </c:pt>
                <c:pt idx="5403">
                  <c:v>8194.201171875</c:v>
                </c:pt>
                <c:pt idx="5404">
                  <c:v>8213.08203125</c:v>
                </c:pt>
                <c:pt idx="5405">
                  <c:v>8259.60546875</c:v>
                </c:pt>
                <c:pt idx="5406">
                  <c:v>8278.759765625</c:v>
                </c:pt>
                <c:pt idx="5407">
                  <c:v>8273.27734375</c:v>
                </c:pt>
                <c:pt idx="5408">
                  <c:v>8277.0703125</c:v>
                </c:pt>
                <c:pt idx="5409">
                  <c:v>8248.70703125</c:v>
                </c:pt>
                <c:pt idx="5410">
                  <c:v>8254.423828125</c:v>
                </c:pt>
                <c:pt idx="5411">
                  <c:v>8239.4267578125</c:v>
                </c:pt>
                <c:pt idx="5412">
                  <c:v>8221.8203125</c:v>
                </c:pt>
                <c:pt idx="5413">
                  <c:v>8224.1455078125</c:v>
                </c:pt>
                <c:pt idx="5414">
                  <c:v>8190.52392578125</c:v>
                </c:pt>
                <c:pt idx="5415">
                  <c:v>8173.609375</c:v>
                </c:pt>
                <c:pt idx="5416">
                  <c:v>8174.232421875</c:v>
                </c:pt>
                <c:pt idx="5417">
                  <c:v>8169.09423828125</c:v>
                </c:pt>
                <c:pt idx="5418">
                  <c:v>8146.009765625</c:v>
                </c:pt>
                <c:pt idx="5419">
                  <c:v>8107.81640625</c:v>
                </c:pt>
                <c:pt idx="5420">
                  <c:v>8086.52734375</c:v>
                </c:pt>
                <c:pt idx="5421">
                  <c:v>8047.8828125</c:v>
                </c:pt>
                <c:pt idx="5422">
                  <c:v>8030.74853515625</c:v>
                </c:pt>
                <c:pt idx="5423">
                  <c:v>8006.279296875</c:v>
                </c:pt>
                <c:pt idx="5424">
                  <c:v>7976.193359375</c:v>
                </c:pt>
                <c:pt idx="5425">
                  <c:v>7967.2314453125</c:v>
                </c:pt>
                <c:pt idx="5426">
                  <c:v>7943.60009765625</c:v>
                </c:pt>
                <c:pt idx="5427">
                  <c:v>7942.44970703125</c:v>
                </c:pt>
                <c:pt idx="5428">
                  <c:v>7927.439453125</c:v>
                </c:pt>
                <c:pt idx="5429">
                  <c:v>7911.62548828125</c:v>
                </c:pt>
                <c:pt idx="5430">
                  <c:v>7922.51416015625</c:v>
                </c:pt>
                <c:pt idx="5431">
                  <c:v>7896.03662109375</c:v>
                </c:pt>
                <c:pt idx="5432">
                  <c:v>7901.2177734375</c:v>
                </c:pt>
                <c:pt idx="5433">
                  <c:v>7885.9716796875</c:v>
                </c:pt>
                <c:pt idx="5434">
                  <c:v>7858.68017578125</c:v>
                </c:pt>
                <c:pt idx="5435">
                  <c:v>7846.72216796875</c:v>
                </c:pt>
                <c:pt idx="5436">
                  <c:v>7838.41162109375</c:v>
                </c:pt>
                <c:pt idx="5437">
                  <c:v>7820.87646484375</c:v>
                </c:pt>
                <c:pt idx="5438">
                  <c:v>7813.54345703125</c:v>
                </c:pt>
                <c:pt idx="5439">
                  <c:v>7780.41064453125</c:v>
                </c:pt>
                <c:pt idx="5440">
                  <c:v>7758.044921875</c:v>
                </c:pt>
                <c:pt idx="5441">
                  <c:v>7721.31787109375</c:v>
                </c:pt>
                <c:pt idx="5442">
                  <c:v>7706.52783203125</c:v>
                </c:pt>
                <c:pt idx="5443">
                  <c:v>7689.0029296875</c:v>
                </c:pt>
                <c:pt idx="5444">
                  <c:v>7656.4140625</c:v>
                </c:pt>
                <c:pt idx="5445">
                  <c:v>7643.6708984375</c:v>
                </c:pt>
                <c:pt idx="5446">
                  <c:v>7628.25732421875</c:v>
                </c:pt>
                <c:pt idx="5447">
                  <c:v>7631.62646484375</c:v>
                </c:pt>
                <c:pt idx="5448">
                  <c:v>7604.8212890625</c:v>
                </c:pt>
                <c:pt idx="5449">
                  <c:v>7595.63232421875</c:v>
                </c:pt>
                <c:pt idx="5450">
                  <c:v>7594.3115234375</c:v>
                </c:pt>
                <c:pt idx="5451">
                  <c:v>7577.98828125</c:v>
                </c:pt>
                <c:pt idx="5452">
                  <c:v>7568.77734375</c:v>
                </c:pt>
                <c:pt idx="5453">
                  <c:v>7550.478515625</c:v>
                </c:pt>
                <c:pt idx="5454">
                  <c:v>7541.6474609375</c:v>
                </c:pt>
                <c:pt idx="5455">
                  <c:v>7522.2529296875</c:v>
                </c:pt>
                <c:pt idx="5456">
                  <c:v>7513.5458984375</c:v>
                </c:pt>
                <c:pt idx="5457">
                  <c:v>7515.83740234375</c:v>
                </c:pt>
                <c:pt idx="5458">
                  <c:v>7509.794921875</c:v>
                </c:pt>
                <c:pt idx="5459">
                  <c:v>7505.06884765625</c:v>
                </c:pt>
                <c:pt idx="5460">
                  <c:v>7484.5634765625</c:v>
                </c:pt>
                <c:pt idx="5461">
                  <c:v>7495.85888671875</c:v>
                </c:pt>
                <c:pt idx="5462">
                  <c:v>7504.958984375</c:v>
                </c:pt>
                <c:pt idx="5463">
                  <c:v>7494.84619140625</c:v>
                </c:pt>
                <c:pt idx="5464">
                  <c:v>7500.17578125</c:v>
                </c:pt>
                <c:pt idx="5465">
                  <c:v>7508.025390625</c:v>
                </c:pt>
                <c:pt idx="5466">
                  <c:v>7509.1513671875</c:v>
                </c:pt>
                <c:pt idx="5467">
                  <c:v>7515.51806640625</c:v>
                </c:pt>
                <c:pt idx="5468">
                  <c:v>7529.81689453125</c:v>
                </c:pt>
                <c:pt idx="5469">
                  <c:v>7539.146484375</c:v>
                </c:pt>
                <c:pt idx="5470">
                  <c:v>7562.1611328125</c:v>
                </c:pt>
                <c:pt idx="5471">
                  <c:v>7597.759765625</c:v>
                </c:pt>
                <c:pt idx="5472">
                  <c:v>7600.18310546875</c:v>
                </c:pt>
                <c:pt idx="5473">
                  <c:v>7583.0029296875</c:v>
                </c:pt>
                <c:pt idx="5474">
                  <c:v>7578.57958984375</c:v>
                </c:pt>
                <c:pt idx="5475">
                  <c:v>7563.84033203125</c:v>
                </c:pt>
                <c:pt idx="5476">
                  <c:v>7577.2470703125</c:v>
                </c:pt>
                <c:pt idx="5477">
                  <c:v>7566.43115234375</c:v>
                </c:pt>
                <c:pt idx="5478">
                  <c:v>7584.478515625</c:v>
                </c:pt>
                <c:pt idx="5479">
                  <c:v>7601.1240234375</c:v>
                </c:pt>
                <c:pt idx="5480">
                  <c:v>7618.70654296875</c:v>
                </c:pt>
                <c:pt idx="5481">
                  <c:v>7638.6123046875</c:v>
                </c:pt>
                <c:pt idx="5482">
                  <c:v>7629.4912109375</c:v>
                </c:pt>
                <c:pt idx="5483">
                  <c:v>7623.1875</c:v>
                </c:pt>
                <c:pt idx="5484">
                  <c:v>7615.20068359375</c:v>
                </c:pt>
                <c:pt idx="5485">
                  <c:v>7622.40625</c:v>
                </c:pt>
                <c:pt idx="5486">
                  <c:v>7613.7353515625</c:v>
                </c:pt>
                <c:pt idx="5487">
                  <c:v>7624.19775390625</c:v>
                </c:pt>
                <c:pt idx="5488">
                  <c:v>7644.505859375</c:v>
                </c:pt>
                <c:pt idx="5489">
                  <c:v>7667.0615234375</c:v>
                </c:pt>
                <c:pt idx="5490">
                  <c:v>7694.01611328125</c:v>
                </c:pt>
                <c:pt idx="5491">
                  <c:v>7698.3369140625</c:v>
                </c:pt>
                <c:pt idx="5492">
                  <c:v>7710.90283203125</c:v>
                </c:pt>
                <c:pt idx="5493">
                  <c:v>7704.91015625</c:v>
                </c:pt>
                <c:pt idx="5494">
                  <c:v>7705.1220703125</c:v>
                </c:pt>
                <c:pt idx="5495">
                  <c:v>7716.32421875</c:v>
                </c:pt>
                <c:pt idx="5496">
                  <c:v>7707.40185546875</c:v>
                </c:pt>
                <c:pt idx="5497">
                  <c:v>7719.41259765625</c:v>
                </c:pt>
                <c:pt idx="5498">
                  <c:v>7712.947265625</c:v>
                </c:pt>
                <c:pt idx="5499">
                  <c:v>7714.3681640625</c:v>
                </c:pt>
                <c:pt idx="5500">
                  <c:v>7717.45703125</c:v>
                </c:pt>
                <c:pt idx="5501">
                  <c:v>7701.087890625</c:v>
                </c:pt>
                <c:pt idx="5502">
                  <c:v>7721.75244140625</c:v>
                </c:pt>
                <c:pt idx="5503">
                  <c:v>7712.53662109375</c:v>
                </c:pt>
                <c:pt idx="5504">
                  <c:v>7723.140625</c:v>
                </c:pt>
                <c:pt idx="5505">
                  <c:v>7716.388671875</c:v>
                </c:pt>
                <c:pt idx="5506">
                  <c:v>7717.341796875</c:v>
                </c:pt>
                <c:pt idx="5507">
                  <c:v>7701.1591796875</c:v>
                </c:pt>
                <c:pt idx="5508">
                  <c:v>7709.79345703125</c:v>
                </c:pt>
                <c:pt idx="5509">
                  <c:v>7712.037109375</c:v>
                </c:pt>
                <c:pt idx="5510">
                  <c:v>7730.759765625</c:v>
                </c:pt>
                <c:pt idx="5511">
                  <c:v>7758.99951171875</c:v>
                </c:pt>
                <c:pt idx="5512">
                  <c:v>7743.21533203125</c:v>
                </c:pt>
                <c:pt idx="5513">
                  <c:v>7723.71923828125</c:v>
                </c:pt>
                <c:pt idx="5514">
                  <c:v>7725.025390625</c:v>
                </c:pt>
                <c:pt idx="5515">
                  <c:v>7686.185546875</c:v>
                </c:pt>
                <c:pt idx="5516">
                  <c:v>7686.41552734375</c:v>
                </c:pt>
                <c:pt idx="5517">
                  <c:v>7675.35595703125</c:v>
                </c:pt>
                <c:pt idx="5518">
                  <c:v>7661.25927734375</c:v>
                </c:pt>
                <c:pt idx="5519">
                  <c:v>7660.8720703125</c:v>
                </c:pt>
                <c:pt idx="5520">
                  <c:v>7633.24169921875</c:v>
                </c:pt>
                <c:pt idx="5521">
                  <c:v>7619.9150390625</c:v>
                </c:pt>
                <c:pt idx="5522">
                  <c:v>7603.92138671875</c:v>
                </c:pt>
                <c:pt idx="5523">
                  <c:v>7593.27392578125</c:v>
                </c:pt>
                <c:pt idx="5524">
                  <c:v>7586.177734375</c:v>
                </c:pt>
                <c:pt idx="5525">
                  <c:v>7577.37841796875</c:v>
                </c:pt>
                <c:pt idx="5526">
                  <c:v>7581.49072265625</c:v>
                </c:pt>
                <c:pt idx="5527">
                  <c:v>7562.43115234375</c:v>
                </c:pt>
                <c:pt idx="5528">
                  <c:v>7572.45166015625</c:v>
                </c:pt>
                <c:pt idx="5529">
                  <c:v>7571.021484375</c:v>
                </c:pt>
                <c:pt idx="5530">
                  <c:v>7580.29248046875</c:v>
                </c:pt>
                <c:pt idx="5531">
                  <c:v>7597.7109375</c:v>
                </c:pt>
                <c:pt idx="5532">
                  <c:v>7597.25927734375</c:v>
                </c:pt>
                <c:pt idx="5533">
                  <c:v>7617.255859375</c:v>
                </c:pt>
                <c:pt idx="5534">
                  <c:v>7627.216796875</c:v>
                </c:pt>
                <c:pt idx="5535">
                  <c:v>7630.19482421875</c:v>
                </c:pt>
                <c:pt idx="5536">
                  <c:v>7644.4658203125</c:v>
                </c:pt>
                <c:pt idx="5537">
                  <c:v>7644.0693359375</c:v>
                </c:pt>
                <c:pt idx="5538">
                  <c:v>7673.98388671875</c:v>
                </c:pt>
                <c:pt idx="5539">
                  <c:v>7671.2900390625</c:v>
                </c:pt>
                <c:pt idx="5540">
                  <c:v>7691.26708984375</c:v>
                </c:pt>
                <c:pt idx="5541">
                  <c:v>7690.3203125</c:v>
                </c:pt>
                <c:pt idx="5542">
                  <c:v>7688.328125</c:v>
                </c:pt>
                <c:pt idx="5543">
                  <c:v>7701.8623046875</c:v>
                </c:pt>
                <c:pt idx="5544">
                  <c:v>7696.8212890625</c:v>
                </c:pt>
                <c:pt idx="5545">
                  <c:v>7705.201171875</c:v>
                </c:pt>
                <c:pt idx="5546">
                  <c:v>7720.51416015625</c:v>
                </c:pt>
                <c:pt idx="5547">
                  <c:v>7719.35791015625</c:v>
                </c:pt>
                <c:pt idx="5548">
                  <c:v>7734.67919921875</c:v>
                </c:pt>
                <c:pt idx="5549">
                  <c:v>7754.7470703125</c:v>
                </c:pt>
                <c:pt idx="5550">
                  <c:v>7762.14453125</c:v>
                </c:pt>
                <c:pt idx="5551">
                  <c:v>7769.54736328125</c:v>
                </c:pt>
                <c:pt idx="5552">
                  <c:v>7768.06689453125</c:v>
                </c:pt>
                <c:pt idx="5553">
                  <c:v>7777.2568359375</c:v>
                </c:pt>
                <c:pt idx="5554">
                  <c:v>7777.9912109375</c:v>
                </c:pt>
                <c:pt idx="5555">
                  <c:v>7789.12890625</c:v>
                </c:pt>
                <c:pt idx="5556">
                  <c:v>7796.154296875</c:v>
                </c:pt>
                <c:pt idx="5557">
                  <c:v>7792.173828125</c:v>
                </c:pt>
                <c:pt idx="5558">
                  <c:v>7796.091796875</c:v>
                </c:pt>
                <c:pt idx="5559">
                  <c:v>7805.33154296875</c:v>
                </c:pt>
                <c:pt idx="5560">
                  <c:v>7807.4853515625</c:v>
                </c:pt>
                <c:pt idx="5561">
                  <c:v>7808.93701171875</c:v>
                </c:pt>
                <c:pt idx="5562">
                  <c:v>7781.3447265625</c:v>
                </c:pt>
                <c:pt idx="5563">
                  <c:v>7776.3876953125</c:v>
                </c:pt>
                <c:pt idx="5564">
                  <c:v>7755.7412109375</c:v>
                </c:pt>
                <c:pt idx="5565">
                  <c:v>7750.34912109375</c:v>
                </c:pt>
                <c:pt idx="5566">
                  <c:v>7737.27099609375</c:v>
                </c:pt>
                <c:pt idx="5567">
                  <c:v>7725.99658203125</c:v>
                </c:pt>
                <c:pt idx="5568">
                  <c:v>7722.220703125</c:v>
                </c:pt>
                <c:pt idx="5569">
                  <c:v>7719.90234375</c:v>
                </c:pt>
                <c:pt idx="5570">
                  <c:v>7724.0283203125</c:v>
                </c:pt>
                <c:pt idx="5571">
                  <c:v>7725.4228515625</c:v>
                </c:pt>
                <c:pt idx="5572">
                  <c:v>7743.97802734375</c:v>
                </c:pt>
                <c:pt idx="5573">
                  <c:v>7759.0146484375</c:v>
                </c:pt>
                <c:pt idx="5574">
                  <c:v>7768.13330078125</c:v>
                </c:pt>
                <c:pt idx="5575">
                  <c:v>7781.02490234375</c:v>
                </c:pt>
                <c:pt idx="5576">
                  <c:v>7777.935546875</c:v>
                </c:pt>
                <c:pt idx="5577">
                  <c:v>7781.2314453125</c:v>
                </c:pt>
                <c:pt idx="5578">
                  <c:v>7779.73095703125</c:v>
                </c:pt>
                <c:pt idx="5579">
                  <c:v>7777.80859375</c:v>
                </c:pt>
                <c:pt idx="5580">
                  <c:v>7776.81982421875</c:v>
                </c:pt>
                <c:pt idx="5581">
                  <c:v>7786.54296875</c:v>
                </c:pt>
                <c:pt idx="5582">
                  <c:v>7783.03515625</c:v>
                </c:pt>
                <c:pt idx="5583">
                  <c:v>7770.08544921875</c:v>
                </c:pt>
                <c:pt idx="5584">
                  <c:v>7763.962890625</c:v>
                </c:pt>
                <c:pt idx="5585">
                  <c:v>7744.42333984375</c:v>
                </c:pt>
                <c:pt idx="5586">
                  <c:v>7728.5126953125</c:v>
                </c:pt>
                <c:pt idx="5587">
                  <c:v>7710.0947265625</c:v>
                </c:pt>
                <c:pt idx="5588">
                  <c:v>7715.9423828125</c:v>
                </c:pt>
                <c:pt idx="5589">
                  <c:v>7714.5458984375</c:v>
                </c:pt>
                <c:pt idx="5590">
                  <c:v>7726.75244140625</c:v>
                </c:pt>
                <c:pt idx="5591">
                  <c:v>7741.375</c:v>
                </c:pt>
                <c:pt idx="5592">
                  <c:v>7749.5634765625</c:v>
                </c:pt>
                <c:pt idx="5593">
                  <c:v>7777.34033203125</c:v>
                </c:pt>
                <c:pt idx="5594">
                  <c:v>7793.2236328125</c:v>
                </c:pt>
                <c:pt idx="5595">
                  <c:v>7823.251953125</c:v>
                </c:pt>
                <c:pt idx="5596">
                  <c:v>7852.37109375</c:v>
                </c:pt>
                <c:pt idx="5597">
                  <c:v>7855.1787109375</c:v>
                </c:pt>
                <c:pt idx="5598">
                  <c:v>7852.69384765625</c:v>
                </c:pt>
                <c:pt idx="5599">
                  <c:v>7850.24365234375</c:v>
                </c:pt>
                <c:pt idx="5600">
                  <c:v>7851.75390625</c:v>
                </c:pt>
                <c:pt idx="5601">
                  <c:v>7847.15966796875</c:v>
                </c:pt>
                <c:pt idx="5602">
                  <c:v>7833.248046875</c:v>
                </c:pt>
                <c:pt idx="5603">
                  <c:v>7837.9921875</c:v>
                </c:pt>
                <c:pt idx="5604">
                  <c:v>7811.42919921875</c:v>
                </c:pt>
                <c:pt idx="5605">
                  <c:v>7825.64794921875</c:v>
                </c:pt>
                <c:pt idx="5606">
                  <c:v>7822.0517578125</c:v>
                </c:pt>
                <c:pt idx="5607">
                  <c:v>7830.69482421875</c:v>
                </c:pt>
                <c:pt idx="5608">
                  <c:v>7844.07275390625</c:v>
                </c:pt>
                <c:pt idx="5609">
                  <c:v>7837.32275390625</c:v>
                </c:pt>
                <c:pt idx="5610">
                  <c:v>7847.33642578125</c:v>
                </c:pt>
                <c:pt idx="5611">
                  <c:v>7839.80224609375</c:v>
                </c:pt>
                <c:pt idx="5612">
                  <c:v>7850.79052734375</c:v>
                </c:pt>
                <c:pt idx="5613">
                  <c:v>7848.40185546875</c:v>
                </c:pt>
                <c:pt idx="5614">
                  <c:v>7865.87744140625</c:v>
                </c:pt>
                <c:pt idx="5615">
                  <c:v>7870.7353515625</c:v>
                </c:pt>
                <c:pt idx="5616">
                  <c:v>7877.703125</c:v>
                </c:pt>
                <c:pt idx="5617">
                  <c:v>7876.6943359375</c:v>
                </c:pt>
                <c:pt idx="5618">
                  <c:v>7885.1494140625</c:v>
                </c:pt>
                <c:pt idx="5619">
                  <c:v>7916.19775390625</c:v>
                </c:pt>
                <c:pt idx="5620">
                  <c:v>7933.7880859375</c:v>
                </c:pt>
                <c:pt idx="5621">
                  <c:v>7949.7431640625</c:v>
                </c:pt>
                <c:pt idx="5622">
                  <c:v>7941.4833984375</c:v>
                </c:pt>
                <c:pt idx="5623">
                  <c:v>7933.25927734375</c:v>
                </c:pt>
                <c:pt idx="5624">
                  <c:v>7914.673828125</c:v>
                </c:pt>
                <c:pt idx="5625">
                  <c:v>7885.97412109375</c:v>
                </c:pt>
                <c:pt idx="5626">
                  <c:v>7889.93701171875</c:v>
                </c:pt>
                <c:pt idx="5627">
                  <c:v>7883.92333984375</c:v>
                </c:pt>
                <c:pt idx="5628">
                  <c:v>7883.41796875</c:v>
                </c:pt>
                <c:pt idx="5629">
                  <c:v>7870.6845703125</c:v>
                </c:pt>
                <c:pt idx="5630">
                  <c:v>7849.2529296875</c:v>
                </c:pt>
                <c:pt idx="5631">
                  <c:v>7839.8076171875</c:v>
                </c:pt>
                <c:pt idx="5632">
                  <c:v>7822.21435546875</c:v>
                </c:pt>
                <c:pt idx="5633">
                  <c:v>7819.181640625</c:v>
                </c:pt>
                <c:pt idx="5634">
                  <c:v>7817.970703125</c:v>
                </c:pt>
                <c:pt idx="5635">
                  <c:v>7800.94775390625</c:v>
                </c:pt>
                <c:pt idx="5636">
                  <c:v>7799.38330078125</c:v>
                </c:pt>
                <c:pt idx="5637">
                  <c:v>7800.0986328125</c:v>
                </c:pt>
                <c:pt idx="5638">
                  <c:v>7807.54150390625</c:v>
                </c:pt>
                <c:pt idx="5639">
                  <c:v>7810.7841796875</c:v>
                </c:pt>
                <c:pt idx="5640">
                  <c:v>7834.0234375</c:v>
                </c:pt>
                <c:pt idx="5641">
                  <c:v>7831.6728515625</c:v>
                </c:pt>
                <c:pt idx="5642">
                  <c:v>7835.93212890625</c:v>
                </c:pt>
                <c:pt idx="5643">
                  <c:v>7835.69921875</c:v>
                </c:pt>
                <c:pt idx="5644">
                  <c:v>7816.966796875</c:v>
                </c:pt>
                <c:pt idx="5645">
                  <c:v>7820.31298828125</c:v>
                </c:pt>
                <c:pt idx="5646">
                  <c:v>7815.4794921875</c:v>
                </c:pt>
                <c:pt idx="5647">
                  <c:v>7807.85498046875</c:v>
                </c:pt>
                <c:pt idx="5648">
                  <c:v>7792.1083984375</c:v>
                </c:pt>
                <c:pt idx="5649">
                  <c:v>7759.40869140625</c:v>
                </c:pt>
                <c:pt idx="5650">
                  <c:v>7748.93896484375</c:v>
                </c:pt>
                <c:pt idx="5651">
                  <c:v>7739.95947265625</c:v>
                </c:pt>
                <c:pt idx="5652">
                  <c:v>7720.0302734375</c:v>
                </c:pt>
                <c:pt idx="5653">
                  <c:v>7687.927734375</c:v>
                </c:pt>
                <c:pt idx="5654">
                  <c:v>7655.7705078125</c:v>
                </c:pt>
                <c:pt idx="5655">
                  <c:v>7644.91064453125</c:v>
                </c:pt>
                <c:pt idx="5656">
                  <c:v>7675.09130859375</c:v>
                </c:pt>
                <c:pt idx="5657">
                  <c:v>7681.85595703125</c:v>
                </c:pt>
                <c:pt idx="5658">
                  <c:v>7700.83203125</c:v>
                </c:pt>
                <c:pt idx="5659">
                  <c:v>7717.3623046875</c:v>
                </c:pt>
                <c:pt idx="5660">
                  <c:v>7720.5498046875</c:v>
                </c:pt>
                <c:pt idx="5661">
                  <c:v>7724.916015625</c:v>
                </c:pt>
                <c:pt idx="5662">
                  <c:v>7739.5390625</c:v>
                </c:pt>
                <c:pt idx="5663">
                  <c:v>7766.01171875</c:v>
                </c:pt>
                <c:pt idx="5664">
                  <c:v>7793.93310546875</c:v>
                </c:pt>
                <c:pt idx="5665">
                  <c:v>7811.53125</c:v>
                </c:pt>
                <c:pt idx="5666">
                  <c:v>7796.986328125</c:v>
                </c:pt>
                <c:pt idx="5667">
                  <c:v>7787.93701171875</c:v>
                </c:pt>
                <c:pt idx="5668">
                  <c:v>7798.24658203125</c:v>
                </c:pt>
                <c:pt idx="5669">
                  <c:v>7796.8525390625</c:v>
                </c:pt>
                <c:pt idx="5670">
                  <c:v>7811.02197265625</c:v>
                </c:pt>
                <c:pt idx="5671">
                  <c:v>7810.41162109375</c:v>
                </c:pt>
                <c:pt idx="5672">
                  <c:v>7811.12158203125</c:v>
                </c:pt>
                <c:pt idx="5673">
                  <c:v>7804.26025390625</c:v>
                </c:pt>
                <c:pt idx="5674">
                  <c:v>7770.09814453125</c:v>
                </c:pt>
                <c:pt idx="5675">
                  <c:v>7764.16845703125</c:v>
                </c:pt>
                <c:pt idx="5676">
                  <c:v>7768.54736328125</c:v>
                </c:pt>
                <c:pt idx="5677">
                  <c:v>7783.26904296875</c:v>
                </c:pt>
                <c:pt idx="5678">
                  <c:v>7779.2548828125</c:v>
                </c:pt>
                <c:pt idx="5679">
                  <c:v>7779.68017578125</c:v>
                </c:pt>
                <c:pt idx="5680">
                  <c:v>7789.62890625</c:v>
                </c:pt>
                <c:pt idx="5681">
                  <c:v>7783.58349609375</c:v>
                </c:pt>
                <c:pt idx="5682">
                  <c:v>7781.84814453125</c:v>
                </c:pt>
                <c:pt idx="5683">
                  <c:v>7790.8544921875</c:v>
                </c:pt>
                <c:pt idx="5684">
                  <c:v>7800.59375</c:v>
                </c:pt>
                <c:pt idx="5685">
                  <c:v>7800.98046875</c:v>
                </c:pt>
                <c:pt idx="5686">
                  <c:v>7765.4619140625</c:v>
                </c:pt>
                <c:pt idx="5687">
                  <c:v>7760.86181640625</c:v>
                </c:pt>
                <c:pt idx="5688">
                  <c:v>7748.50439453125</c:v>
                </c:pt>
                <c:pt idx="5689">
                  <c:v>7716.96240234375</c:v>
                </c:pt>
                <c:pt idx="5690">
                  <c:v>7703.61962890625</c:v>
                </c:pt>
                <c:pt idx="5691">
                  <c:v>7677.94189453125</c:v>
                </c:pt>
                <c:pt idx="5692">
                  <c:v>7681.54248046875</c:v>
                </c:pt>
                <c:pt idx="5693">
                  <c:v>7673.06396484375</c:v>
                </c:pt>
                <c:pt idx="5694">
                  <c:v>7647.9873046875</c:v>
                </c:pt>
                <c:pt idx="5695">
                  <c:v>7640.939453125</c:v>
                </c:pt>
                <c:pt idx="5696">
                  <c:v>7624.68359375</c:v>
                </c:pt>
                <c:pt idx="5697">
                  <c:v>7623.13134765625</c:v>
                </c:pt>
                <c:pt idx="5698">
                  <c:v>7622.33056640625</c:v>
                </c:pt>
                <c:pt idx="5699">
                  <c:v>7627.888671875</c:v>
                </c:pt>
                <c:pt idx="5700">
                  <c:v>7622.3076171875</c:v>
                </c:pt>
                <c:pt idx="5701">
                  <c:v>7609.61669921875</c:v>
                </c:pt>
                <c:pt idx="5702">
                  <c:v>7596.890625</c:v>
                </c:pt>
                <c:pt idx="5703">
                  <c:v>7573.25048828125</c:v>
                </c:pt>
                <c:pt idx="5704">
                  <c:v>7566.31787109375</c:v>
                </c:pt>
                <c:pt idx="5705">
                  <c:v>7555.498046875</c:v>
                </c:pt>
                <c:pt idx="5706">
                  <c:v>7550.236328125</c:v>
                </c:pt>
                <c:pt idx="5707">
                  <c:v>7511.82177734375</c:v>
                </c:pt>
                <c:pt idx="5708">
                  <c:v>7499.9560546875</c:v>
                </c:pt>
                <c:pt idx="5709">
                  <c:v>7489.04541015625</c:v>
                </c:pt>
                <c:pt idx="5710">
                  <c:v>7488.41552734375</c:v>
                </c:pt>
                <c:pt idx="5711">
                  <c:v>7474.7314453125</c:v>
                </c:pt>
                <c:pt idx="5712">
                  <c:v>7470.20751953125</c:v>
                </c:pt>
                <c:pt idx="5713">
                  <c:v>7463.67138671875</c:v>
                </c:pt>
                <c:pt idx="5714">
                  <c:v>7441.3828125</c:v>
                </c:pt>
                <c:pt idx="5715">
                  <c:v>7442.27099609375</c:v>
                </c:pt>
                <c:pt idx="5716">
                  <c:v>7438.7216796875</c:v>
                </c:pt>
                <c:pt idx="5717">
                  <c:v>7441.1689453125</c:v>
                </c:pt>
                <c:pt idx="5718">
                  <c:v>7424.58349609375</c:v>
                </c:pt>
                <c:pt idx="5719">
                  <c:v>7420.1875</c:v>
                </c:pt>
                <c:pt idx="5720">
                  <c:v>7430.76513671875</c:v>
                </c:pt>
                <c:pt idx="5721">
                  <c:v>7416.6103515625</c:v>
                </c:pt>
                <c:pt idx="5722">
                  <c:v>7426.26708984375</c:v>
                </c:pt>
                <c:pt idx="5723">
                  <c:v>7429.94873046875</c:v>
                </c:pt>
                <c:pt idx="5724">
                  <c:v>7445.08349609375</c:v>
                </c:pt>
                <c:pt idx="5725">
                  <c:v>7460.94482421875</c:v>
                </c:pt>
                <c:pt idx="5726">
                  <c:v>7450.595703125</c:v>
                </c:pt>
                <c:pt idx="5727">
                  <c:v>7452.142578125</c:v>
                </c:pt>
                <c:pt idx="5728">
                  <c:v>7432.677734375</c:v>
                </c:pt>
                <c:pt idx="5729">
                  <c:v>7436.162109375</c:v>
                </c:pt>
                <c:pt idx="5730">
                  <c:v>7433.08349609375</c:v>
                </c:pt>
                <c:pt idx="5731">
                  <c:v>7423.634765625</c:v>
                </c:pt>
                <c:pt idx="5732">
                  <c:v>7415.14697265625</c:v>
                </c:pt>
                <c:pt idx="5733">
                  <c:v>7405.509765625</c:v>
                </c:pt>
                <c:pt idx="5734">
                  <c:v>7415.6044921875</c:v>
                </c:pt>
                <c:pt idx="5735">
                  <c:v>7404.59130859375</c:v>
                </c:pt>
                <c:pt idx="5736">
                  <c:v>7415.4560546875</c:v>
                </c:pt>
                <c:pt idx="5737">
                  <c:v>7411.1650390625</c:v>
                </c:pt>
                <c:pt idx="5738">
                  <c:v>7432.80517578125</c:v>
                </c:pt>
                <c:pt idx="5739">
                  <c:v>7426.90234375</c:v>
                </c:pt>
                <c:pt idx="5740">
                  <c:v>7404.587890625</c:v>
                </c:pt>
                <c:pt idx="5741">
                  <c:v>7398.43994140625</c:v>
                </c:pt>
                <c:pt idx="5742">
                  <c:v>7376.869140625</c:v>
                </c:pt>
                <c:pt idx="5743">
                  <c:v>7346.59228515625</c:v>
                </c:pt>
                <c:pt idx="5744">
                  <c:v>7331.33154296875</c:v>
                </c:pt>
                <c:pt idx="5745">
                  <c:v>7336.2294921875</c:v>
                </c:pt>
                <c:pt idx="5746">
                  <c:v>7356.4384765625</c:v>
                </c:pt>
                <c:pt idx="5747">
                  <c:v>7352.17236328125</c:v>
                </c:pt>
                <c:pt idx="5748">
                  <c:v>7340.4794921875</c:v>
                </c:pt>
                <c:pt idx="5749">
                  <c:v>7345.69921875</c:v>
                </c:pt>
                <c:pt idx="5750">
                  <c:v>7338.67041015625</c:v>
                </c:pt>
                <c:pt idx="5751">
                  <c:v>7345.765625</c:v>
                </c:pt>
                <c:pt idx="5752">
                  <c:v>7346.22607421875</c:v>
                </c:pt>
                <c:pt idx="5753">
                  <c:v>7362.08203125</c:v>
                </c:pt>
                <c:pt idx="5754">
                  <c:v>7388.15380859375</c:v>
                </c:pt>
                <c:pt idx="5755">
                  <c:v>7397.26806640625</c:v>
                </c:pt>
                <c:pt idx="5756">
                  <c:v>7382.728515625</c:v>
                </c:pt>
                <c:pt idx="5757">
                  <c:v>7356.2763671875</c:v>
                </c:pt>
                <c:pt idx="5758">
                  <c:v>7358.35546875</c:v>
                </c:pt>
                <c:pt idx="5759">
                  <c:v>7403.005859375</c:v>
                </c:pt>
                <c:pt idx="5760">
                  <c:v>7411.02685546875</c:v>
                </c:pt>
              </c:numCache>
            </c:numRef>
          </c:val>
          <c:extLst>
            <c:ext xmlns:c16="http://schemas.microsoft.com/office/drawing/2014/chart" uri="{C3380CC4-5D6E-409C-BE32-E72D297353CC}">
              <c16:uniqueId val="{00000001-9C50-4E3D-BAFC-A0AF264B4CBC}"/>
            </c:ext>
          </c:extLst>
        </c:ser>
        <c:ser>
          <c:idx val="6"/>
          <c:order val="2"/>
          <c:tx>
            <c:strRef>
              <c:f>Grid!$D$1</c:f>
              <c:strCache>
                <c:ptCount val="1"/>
                <c:pt idx="0">
                  <c:v>Natural Gas</c:v>
                </c:pt>
              </c:strCache>
            </c:strRef>
          </c:tx>
          <c:spPr>
            <a:solidFill>
              <a:srgbClr val="00AEC7"/>
            </a:solidFill>
            <a:ln>
              <a:noFill/>
            </a:ln>
            <a:effectLst/>
          </c:spPr>
          <c:cat>
            <c:numRef>
              <c:f>Grid!$A$2:$A$5762</c:f>
              <c:numCache>
                <c:formatCode>yyyy\-mm\-dd\Thh:mm:ss</c:formatCode>
                <c:ptCount val="5761"/>
                <c:pt idx="0">
                  <c:v>44917</c:v>
                </c:pt>
                <c:pt idx="1">
                  <c:v>44917.000694444447</c:v>
                </c:pt>
                <c:pt idx="2">
                  <c:v>44917.001388888886</c:v>
                </c:pt>
                <c:pt idx="3">
                  <c:v>44917.002083333333</c:v>
                </c:pt>
                <c:pt idx="4">
                  <c:v>44917.00277777778</c:v>
                </c:pt>
                <c:pt idx="5">
                  <c:v>44917.003472222219</c:v>
                </c:pt>
                <c:pt idx="6">
                  <c:v>44917.004166666666</c:v>
                </c:pt>
                <c:pt idx="7">
                  <c:v>44917.004861111112</c:v>
                </c:pt>
                <c:pt idx="8">
                  <c:v>44917.005555555559</c:v>
                </c:pt>
                <c:pt idx="9">
                  <c:v>44917.006249999999</c:v>
                </c:pt>
                <c:pt idx="10">
                  <c:v>44917.006944444445</c:v>
                </c:pt>
                <c:pt idx="11">
                  <c:v>44917.007638888892</c:v>
                </c:pt>
                <c:pt idx="12">
                  <c:v>44917.008333333331</c:v>
                </c:pt>
                <c:pt idx="13">
                  <c:v>44917.009027777778</c:v>
                </c:pt>
                <c:pt idx="14">
                  <c:v>44917.009722222225</c:v>
                </c:pt>
                <c:pt idx="15">
                  <c:v>44917.010416666664</c:v>
                </c:pt>
                <c:pt idx="16">
                  <c:v>44917.011111111111</c:v>
                </c:pt>
                <c:pt idx="17">
                  <c:v>44917.011805555558</c:v>
                </c:pt>
                <c:pt idx="18">
                  <c:v>44917.012499999997</c:v>
                </c:pt>
                <c:pt idx="19">
                  <c:v>44917.013194444444</c:v>
                </c:pt>
                <c:pt idx="20">
                  <c:v>44917.013888888891</c:v>
                </c:pt>
                <c:pt idx="21">
                  <c:v>44917.01458333333</c:v>
                </c:pt>
                <c:pt idx="22">
                  <c:v>44917.015277777777</c:v>
                </c:pt>
                <c:pt idx="23">
                  <c:v>44917.015972222223</c:v>
                </c:pt>
                <c:pt idx="24">
                  <c:v>44917.01666666667</c:v>
                </c:pt>
                <c:pt idx="25">
                  <c:v>44917.017361111109</c:v>
                </c:pt>
                <c:pt idx="26">
                  <c:v>44917.018055555556</c:v>
                </c:pt>
                <c:pt idx="27">
                  <c:v>44917.018750000003</c:v>
                </c:pt>
                <c:pt idx="28">
                  <c:v>44917.019444444442</c:v>
                </c:pt>
                <c:pt idx="29">
                  <c:v>44917.020138888889</c:v>
                </c:pt>
                <c:pt idx="30">
                  <c:v>44917.020833333336</c:v>
                </c:pt>
                <c:pt idx="31">
                  <c:v>44917.021527777775</c:v>
                </c:pt>
                <c:pt idx="32">
                  <c:v>44917.022222222222</c:v>
                </c:pt>
                <c:pt idx="33">
                  <c:v>44917.022916666669</c:v>
                </c:pt>
                <c:pt idx="34">
                  <c:v>44917.023611111108</c:v>
                </c:pt>
                <c:pt idx="35">
                  <c:v>44917.024305555555</c:v>
                </c:pt>
                <c:pt idx="36">
                  <c:v>44917.025000000001</c:v>
                </c:pt>
                <c:pt idx="37">
                  <c:v>44917.025694444441</c:v>
                </c:pt>
                <c:pt idx="38">
                  <c:v>44917.026388888888</c:v>
                </c:pt>
                <c:pt idx="39">
                  <c:v>44917.027083333334</c:v>
                </c:pt>
                <c:pt idx="40">
                  <c:v>44917.027777777781</c:v>
                </c:pt>
                <c:pt idx="41">
                  <c:v>44917.02847222222</c:v>
                </c:pt>
                <c:pt idx="42">
                  <c:v>44917.029166666667</c:v>
                </c:pt>
                <c:pt idx="43">
                  <c:v>44917.029861111114</c:v>
                </c:pt>
                <c:pt idx="44">
                  <c:v>44917.030555555553</c:v>
                </c:pt>
                <c:pt idx="45">
                  <c:v>44917.03125</c:v>
                </c:pt>
                <c:pt idx="46">
                  <c:v>44917.031944444447</c:v>
                </c:pt>
                <c:pt idx="47">
                  <c:v>44917.032638888886</c:v>
                </c:pt>
                <c:pt idx="48">
                  <c:v>44917.033333333333</c:v>
                </c:pt>
                <c:pt idx="49">
                  <c:v>44917.03402777778</c:v>
                </c:pt>
                <c:pt idx="50">
                  <c:v>44917.034722222219</c:v>
                </c:pt>
                <c:pt idx="51">
                  <c:v>44917.035416666666</c:v>
                </c:pt>
                <c:pt idx="52">
                  <c:v>44917.036111111112</c:v>
                </c:pt>
                <c:pt idx="53">
                  <c:v>44917.036805555559</c:v>
                </c:pt>
                <c:pt idx="54">
                  <c:v>44917.037499999999</c:v>
                </c:pt>
                <c:pt idx="55">
                  <c:v>44917.038194444445</c:v>
                </c:pt>
                <c:pt idx="56">
                  <c:v>44917.038888888892</c:v>
                </c:pt>
                <c:pt idx="57">
                  <c:v>44917.039583333331</c:v>
                </c:pt>
                <c:pt idx="58">
                  <c:v>44917.040277777778</c:v>
                </c:pt>
                <c:pt idx="59">
                  <c:v>44917.040972222225</c:v>
                </c:pt>
                <c:pt idx="60">
                  <c:v>44917.041666666664</c:v>
                </c:pt>
                <c:pt idx="61">
                  <c:v>44917.042361111111</c:v>
                </c:pt>
                <c:pt idx="62">
                  <c:v>44917.043055555558</c:v>
                </c:pt>
                <c:pt idx="63">
                  <c:v>44917.043749999997</c:v>
                </c:pt>
                <c:pt idx="64">
                  <c:v>44917.044444444444</c:v>
                </c:pt>
                <c:pt idx="65">
                  <c:v>44917.045138888891</c:v>
                </c:pt>
                <c:pt idx="66">
                  <c:v>44917.04583333333</c:v>
                </c:pt>
                <c:pt idx="67">
                  <c:v>44917.046527777777</c:v>
                </c:pt>
                <c:pt idx="68">
                  <c:v>44917.047222222223</c:v>
                </c:pt>
                <c:pt idx="69">
                  <c:v>44917.04791666667</c:v>
                </c:pt>
                <c:pt idx="70">
                  <c:v>44917.048611111109</c:v>
                </c:pt>
                <c:pt idx="71">
                  <c:v>44917.049305555556</c:v>
                </c:pt>
                <c:pt idx="72">
                  <c:v>44917.05</c:v>
                </c:pt>
                <c:pt idx="73">
                  <c:v>44917.050694444442</c:v>
                </c:pt>
                <c:pt idx="74">
                  <c:v>44917.051388888889</c:v>
                </c:pt>
                <c:pt idx="75">
                  <c:v>44917.052083333336</c:v>
                </c:pt>
                <c:pt idx="76">
                  <c:v>44917.052777777775</c:v>
                </c:pt>
                <c:pt idx="77">
                  <c:v>44917.053472222222</c:v>
                </c:pt>
                <c:pt idx="78">
                  <c:v>44917.054166666669</c:v>
                </c:pt>
                <c:pt idx="79">
                  <c:v>44917.054861111108</c:v>
                </c:pt>
                <c:pt idx="80">
                  <c:v>44917.055555555555</c:v>
                </c:pt>
                <c:pt idx="81">
                  <c:v>44917.056250000001</c:v>
                </c:pt>
                <c:pt idx="82">
                  <c:v>44917.056944444441</c:v>
                </c:pt>
                <c:pt idx="83">
                  <c:v>44917.057638888888</c:v>
                </c:pt>
                <c:pt idx="84">
                  <c:v>44917.058333333334</c:v>
                </c:pt>
                <c:pt idx="85">
                  <c:v>44917.059027777781</c:v>
                </c:pt>
                <c:pt idx="86">
                  <c:v>44917.05972222222</c:v>
                </c:pt>
                <c:pt idx="87">
                  <c:v>44917.060416666667</c:v>
                </c:pt>
                <c:pt idx="88">
                  <c:v>44917.061111111114</c:v>
                </c:pt>
                <c:pt idx="89">
                  <c:v>44917.061805555553</c:v>
                </c:pt>
                <c:pt idx="90">
                  <c:v>44917.0625</c:v>
                </c:pt>
                <c:pt idx="91">
                  <c:v>44917.063194444447</c:v>
                </c:pt>
                <c:pt idx="92">
                  <c:v>44917.063888888886</c:v>
                </c:pt>
                <c:pt idx="93">
                  <c:v>44917.064583333333</c:v>
                </c:pt>
                <c:pt idx="94">
                  <c:v>44917.06527777778</c:v>
                </c:pt>
                <c:pt idx="95">
                  <c:v>44917.065972222219</c:v>
                </c:pt>
                <c:pt idx="96">
                  <c:v>44917.066666666666</c:v>
                </c:pt>
                <c:pt idx="97">
                  <c:v>44917.067361111112</c:v>
                </c:pt>
                <c:pt idx="98">
                  <c:v>44917.068055555559</c:v>
                </c:pt>
                <c:pt idx="99">
                  <c:v>44917.068749999999</c:v>
                </c:pt>
                <c:pt idx="100">
                  <c:v>44917.069444444445</c:v>
                </c:pt>
                <c:pt idx="101">
                  <c:v>44917.070138888892</c:v>
                </c:pt>
                <c:pt idx="102">
                  <c:v>44917.070833333331</c:v>
                </c:pt>
                <c:pt idx="103">
                  <c:v>44917.071527777778</c:v>
                </c:pt>
                <c:pt idx="104">
                  <c:v>44917.072222222225</c:v>
                </c:pt>
                <c:pt idx="105">
                  <c:v>44917.072916666664</c:v>
                </c:pt>
                <c:pt idx="106">
                  <c:v>44917.073611111111</c:v>
                </c:pt>
                <c:pt idx="107">
                  <c:v>44917.074305555558</c:v>
                </c:pt>
                <c:pt idx="108">
                  <c:v>44917.074999999997</c:v>
                </c:pt>
                <c:pt idx="109">
                  <c:v>44917.075694444444</c:v>
                </c:pt>
                <c:pt idx="110">
                  <c:v>44917.076388888891</c:v>
                </c:pt>
                <c:pt idx="111">
                  <c:v>44917.07708333333</c:v>
                </c:pt>
                <c:pt idx="112">
                  <c:v>44917.077777777777</c:v>
                </c:pt>
                <c:pt idx="113">
                  <c:v>44917.078472222223</c:v>
                </c:pt>
                <c:pt idx="114">
                  <c:v>44917.07916666667</c:v>
                </c:pt>
                <c:pt idx="115">
                  <c:v>44917.079861111109</c:v>
                </c:pt>
                <c:pt idx="116">
                  <c:v>44917.080555555556</c:v>
                </c:pt>
                <c:pt idx="117">
                  <c:v>44917.081250000003</c:v>
                </c:pt>
                <c:pt idx="118">
                  <c:v>44917.081944444442</c:v>
                </c:pt>
                <c:pt idx="119">
                  <c:v>44917.082638888889</c:v>
                </c:pt>
                <c:pt idx="120">
                  <c:v>44917.083333333336</c:v>
                </c:pt>
                <c:pt idx="121">
                  <c:v>44917.084027777775</c:v>
                </c:pt>
                <c:pt idx="122">
                  <c:v>44917.084722222222</c:v>
                </c:pt>
                <c:pt idx="123">
                  <c:v>44917.085416666669</c:v>
                </c:pt>
                <c:pt idx="124">
                  <c:v>44917.086111111108</c:v>
                </c:pt>
                <c:pt idx="125">
                  <c:v>44917.086805555555</c:v>
                </c:pt>
                <c:pt idx="126">
                  <c:v>44917.087500000001</c:v>
                </c:pt>
                <c:pt idx="127">
                  <c:v>44917.088194444441</c:v>
                </c:pt>
                <c:pt idx="128">
                  <c:v>44917.088888888888</c:v>
                </c:pt>
                <c:pt idx="129">
                  <c:v>44917.089583333334</c:v>
                </c:pt>
                <c:pt idx="130">
                  <c:v>44917.090277777781</c:v>
                </c:pt>
                <c:pt idx="131">
                  <c:v>44917.09097222222</c:v>
                </c:pt>
                <c:pt idx="132">
                  <c:v>44917.091666666667</c:v>
                </c:pt>
                <c:pt idx="133">
                  <c:v>44917.092361111114</c:v>
                </c:pt>
                <c:pt idx="134">
                  <c:v>44917.093055555553</c:v>
                </c:pt>
                <c:pt idx="135">
                  <c:v>44917.09375</c:v>
                </c:pt>
                <c:pt idx="136">
                  <c:v>44917.094444444447</c:v>
                </c:pt>
                <c:pt idx="137">
                  <c:v>44917.095138888886</c:v>
                </c:pt>
                <c:pt idx="138">
                  <c:v>44917.095833333333</c:v>
                </c:pt>
                <c:pt idx="139">
                  <c:v>44917.09652777778</c:v>
                </c:pt>
                <c:pt idx="140">
                  <c:v>44917.097222222219</c:v>
                </c:pt>
                <c:pt idx="141">
                  <c:v>44917.097916666666</c:v>
                </c:pt>
                <c:pt idx="142">
                  <c:v>44917.098611111112</c:v>
                </c:pt>
                <c:pt idx="143">
                  <c:v>44917.099305555559</c:v>
                </c:pt>
                <c:pt idx="144">
                  <c:v>44917.1</c:v>
                </c:pt>
                <c:pt idx="145">
                  <c:v>44917.100694444445</c:v>
                </c:pt>
                <c:pt idx="146">
                  <c:v>44917.101388888892</c:v>
                </c:pt>
                <c:pt idx="147">
                  <c:v>44917.102083333331</c:v>
                </c:pt>
                <c:pt idx="148">
                  <c:v>44917.102777777778</c:v>
                </c:pt>
                <c:pt idx="149">
                  <c:v>44917.103472222225</c:v>
                </c:pt>
                <c:pt idx="150">
                  <c:v>44917.104166666664</c:v>
                </c:pt>
                <c:pt idx="151">
                  <c:v>44917.104861111111</c:v>
                </c:pt>
                <c:pt idx="152">
                  <c:v>44917.105555555558</c:v>
                </c:pt>
                <c:pt idx="153">
                  <c:v>44917.106249999997</c:v>
                </c:pt>
                <c:pt idx="154">
                  <c:v>44917.106944444444</c:v>
                </c:pt>
                <c:pt idx="155">
                  <c:v>44917.107638888891</c:v>
                </c:pt>
                <c:pt idx="156">
                  <c:v>44917.10833333333</c:v>
                </c:pt>
                <c:pt idx="157">
                  <c:v>44917.109027777777</c:v>
                </c:pt>
                <c:pt idx="158">
                  <c:v>44917.109722222223</c:v>
                </c:pt>
                <c:pt idx="159">
                  <c:v>44917.11041666667</c:v>
                </c:pt>
                <c:pt idx="160">
                  <c:v>44917.111111111109</c:v>
                </c:pt>
                <c:pt idx="161">
                  <c:v>44917.111805555556</c:v>
                </c:pt>
                <c:pt idx="162">
                  <c:v>44917.112500000003</c:v>
                </c:pt>
                <c:pt idx="163">
                  <c:v>44917.113194444442</c:v>
                </c:pt>
                <c:pt idx="164">
                  <c:v>44917.113888888889</c:v>
                </c:pt>
                <c:pt idx="165">
                  <c:v>44917.114583333336</c:v>
                </c:pt>
                <c:pt idx="166">
                  <c:v>44917.115277777775</c:v>
                </c:pt>
                <c:pt idx="167">
                  <c:v>44917.115972222222</c:v>
                </c:pt>
                <c:pt idx="168">
                  <c:v>44917.116666666669</c:v>
                </c:pt>
                <c:pt idx="169">
                  <c:v>44917.117361111108</c:v>
                </c:pt>
                <c:pt idx="170">
                  <c:v>44917.118055555555</c:v>
                </c:pt>
                <c:pt idx="171">
                  <c:v>44917.118750000001</c:v>
                </c:pt>
                <c:pt idx="172">
                  <c:v>44917.119444444441</c:v>
                </c:pt>
                <c:pt idx="173">
                  <c:v>44917.120138888888</c:v>
                </c:pt>
                <c:pt idx="174">
                  <c:v>44917.120833333334</c:v>
                </c:pt>
                <c:pt idx="175">
                  <c:v>44917.121527777781</c:v>
                </c:pt>
                <c:pt idx="176">
                  <c:v>44917.12222222222</c:v>
                </c:pt>
                <c:pt idx="177">
                  <c:v>44917.122916666667</c:v>
                </c:pt>
                <c:pt idx="178">
                  <c:v>44917.123611111114</c:v>
                </c:pt>
                <c:pt idx="179">
                  <c:v>44917.124305555553</c:v>
                </c:pt>
                <c:pt idx="180">
                  <c:v>44917.125</c:v>
                </c:pt>
                <c:pt idx="181">
                  <c:v>44917.125694444447</c:v>
                </c:pt>
                <c:pt idx="182">
                  <c:v>44917.126388888886</c:v>
                </c:pt>
                <c:pt idx="183">
                  <c:v>44917.127083333333</c:v>
                </c:pt>
                <c:pt idx="184">
                  <c:v>44917.12777777778</c:v>
                </c:pt>
                <c:pt idx="185">
                  <c:v>44917.128472222219</c:v>
                </c:pt>
                <c:pt idx="186">
                  <c:v>44917.129166666666</c:v>
                </c:pt>
                <c:pt idx="187">
                  <c:v>44917.129861111112</c:v>
                </c:pt>
                <c:pt idx="188">
                  <c:v>44917.130555555559</c:v>
                </c:pt>
                <c:pt idx="189">
                  <c:v>44917.131249999999</c:v>
                </c:pt>
                <c:pt idx="190">
                  <c:v>44917.131944444445</c:v>
                </c:pt>
                <c:pt idx="191">
                  <c:v>44917.132638888892</c:v>
                </c:pt>
                <c:pt idx="192">
                  <c:v>44917.133333333331</c:v>
                </c:pt>
                <c:pt idx="193">
                  <c:v>44917.134027777778</c:v>
                </c:pt>
                <c:pt idx="194">
                  <c:v>44917.134722222225</c:v>
                </c:pt>
                <c:pt idx="195">
                  <c:v>44917.135416666664</c:v>
                </c:pt>
                <c:pt idx="196">
                  <c:v>44917.136111111111</c:v>
                </c:pt>
                <c:pt idx="197">
                  <c:v>44917.136805555558</c:v>
                </c:pt>
                <c:pt idx="198">
                  <c:v>44917.137499999997</c:v>
                </c:pt>
                <c:pt idx="199">
                  <c:v>44917.138194444444</c:v>
                </c:pt>
                <c:pt idx="200">
                  <c:v>44917.138888888891</c:v>
                </c:pt>
                <c:pt idx="201">
                  <c:v>44917.13958333333</c:v>
                </c:pt>
                <c:pt idx="202">
                  <c:v>44917.140277777777</c:v>
                </c:pt>
                <c:pt idx="203">
                  <c:v>44917.140972222223</c:v>
                </c:pt>
                <c:pt idx="204">
                  <c:v>44917.14166666667</c:v>
                </c:pt>
                <c:pt idx="205">
                  <c:v>44917.142361111109</c:v>
                </c:pt>
                <c:pt idx="206">
                  <c:v>44917.143055555556</c:v>
                </c:pt>
                <c:pt idx="207">
                  <c:v>44917.143750000003</c:v>
                </c:pt>
                <c:pt idx="208">
                  <c:v>44917.144444444442</c:v>
                </c:pt>
                <c:pt idx="209">
                  <c:v>44917.145138888889</c:v>
                </c:pt>
                <c:pt idx="210">
                  <c:v>44917.145833333336</c:v>
                </c:pt>
                <c:pt idx="211">
                  <c:v>44917.146527777775</c:v>
                </c:pt>
                <c:pt idx="212">
                  <c:v>44917.147222222222</c:v>
                </c:pt>
                <c:pt idx="213">
                  <c:v>44917.147916666669</c:v>
                </c:pt>
                <c:pt idx="214">
                  <c:v>44917.148611111108</c:v>
                </c:pt>
                <c:pt idx="215">
                  <c:v>44917.149305555555</c:v>
                </c:pt>
                <c:pt idx="216">
                  <c:v>44917.15</c:v>
                </c:pt>
                <c:pt idx="217">
                  <c:v>44917.150694444441</c:v>
                </c:pt>
                <c:pt idx="218">
                  <c:v>44917.151388888888</c:v>
                </c:pt>
                <c:pt idx="219">
                  <c:v>44917.152083333334</c:v>
                </c:pt>
                <c:pt idx="220">
                  <c:v>44917.152777777781</c:v>
                </c:pt>
                <c:pt idx="221">
                  <c:v>44917.15347222222</c:v>
                </c:pt>
                <c:pt idx="222">
                  <c:v>44917.154166666667</c:v>
                </c:pt>
                <c:pt idx="223">
                  <c:v>44917.154861111114</c:v>
                </c:pt>
                <c:pt idx="224">
                  <c:v>44917.155555555553</c:v>
                </c:pt>
                <c:pt idx="225">
                  <c:v>44917.15625</c:v>
                </c:pt>
                <c:pt idx="226">
                  <c:v>44917.156944444447</c:v>
                </c:pt>
                <c:pt idx="227">
                  <c:v>44917.157638888886</c:v>
                </c:pt>
                <c:pt idx="228">
                  <c:v>44917.158333333333</c:v>
                </c:pt>
                <c:pt idx="229">
                  <c:v>44917.15902777778</c:v>
                </c:pt>
                <c:pt idx="230">
                  <c:v>44917.159722222219</c:v>
                </c:pt>
                <c:pt idx="231">
                  <c:v>44917.160416666666</c:v>
                </c:pt>
                <c:pt idx="232">
                  <c:v>44917.161111111112</c:v>
                </c:pt>
                <c:pt idx="233">
                  <c:v>44917.161805555559</c:v>
                </c:pt>
                <c:pt idx="234">
                  <c:v>44917.162499999999</c:v>
                </c:pt>
                <c:pt idx="235">
                  <c:v>44917.163194444445</c:v>
                </c:pt>
                <c:pt idx="236">
                  <c:v>44917.163888888892</c:v>
                </c:pt>
                <c:pt idx="237">
                  <c:v>44917.164583333331</c:v>
                </c:pt>
                <c:pt idx="238">
                  <c:v>44917.165277777778</c:v>
                </c:pt>
                <c:pt idx="239">
                  <c:v>44917.165972222225</c:v>
                </c:pt>
                <c:pt idx="240">
                  <c:v>44917.166666666664</c:v>
                </c:pt>
                <c:pt idx="241">
                  <c:v>44917.167361111111</c:v>
                </c:pt>
                <c:pt idx="242">
                  <c:v>44917.168055555558</c:v>
                </c:pt>
                <c:pt idx="243">
                  <c:v>44917.168749999997</c:v>
                </c:pt>
                <c:pt idx="244">
                  <c:v>44917.169444444444</c:v>
                </c:pt>
                <c:pt idx="245">
                  <c:v>44917.170138888891</c:v>
                </c:pt>
                <c:pt idx="246">
                  <c:v>44917.17083333333</c:v>
                </c:pt>
                <c:pt idx="247">
                  <c:v>44917.171527777777</c:v>
                </c:pt>
                <c:pt idx="248">
                  <c:v>44917.172222222223</c:v>
                </c:pt>
                <c:pt idx="249">
                  <c:v>44917.17291666667</c:v>
                </c:pt>
                <c:pt idx="250">
                  <c:v>44917.173611111109</c:v>
                </c:pt>
                <c:pt idx="251">
                  <c:v>44917.174305555556</c:v>
                </c:pt>
                <c:pt idx="252">
                  <c:v>44917.175000000003</c:v>
                </c:pt>
                <c:pt idx="253">
                  <c:v>44917.175694444442</c:v>
                </c:pt>
                <c:pt idx="254">
                  <c:v>44917.176388888889</c:v>
                </c:pt>
                <c:pt idx="255">
                  <c:v>44917.177083333336</c:v>
                </c:pt>
                <c:pt idx="256">
                  <c:v>44917.177777777775</c:v>
                </c:pt>
                <c:pt idx="257">
                  <c:v>44917.178472222222</c:v>
                </c:pt>
                <c:pt idx="258">
                  <c:v>44917.179166666669</c:v>
                </c:pt>
                <c:pt idx="259">
                  <c:v>44917.179861111108</c:v>
                </c:pt>
                <c:pt idx="260">
                  <c:v>44917.180555555555</c:v>
                </c:pt>
                <c:pt idx="261">
                  <c:v>44917.181250000001</c:v>
                </c:pt>
                <c:pt idx="262">
                  <c:v>44917.181944444441</c:v>
                </c:pt>
                <c:pt idx="263">
                  <c:v>44917.182638888888</c:v>
                </c:pt>
                <c:pt idx="264">
                  <c:v>44917.183333333334</c:v>
                </c:pt>
                <c:pt idx="265">
                  <c:v>44917.184027777781</c:v>
                </c:pt>
                <c:pt idx="266">
                  <c:v>44917.18472222222</c:v>
                </c:pt>
                <c:pt idx="267">
                  <c:v>44917.185416666667</c:v>
                </c:pt>
                <c:pt idx="268">
                  <c:v>44917.186111111114</c:v>
                </c:pt>
                <c:pt idx="269">
                  <c:v>44917.186805555553</c:v>
                </c:pt>
                <c:pt idx="270">
                  <c:v>44917.1875</c:v>
                </c:pt>
                <c:pt idx="271">
                  <c:v>44917.188194444447</c:v>
                </c:pt>
                <c:pt idx="272">
                  <c:v>44917.188888888886</c:v>
                </c:pt>
                <c:pt idx="273">
                  <c:v>44917.189583333333</c:v>
                </c:pt>
                <c:pt idx="274">
                  <c:v>44917.19027777778</c:v>
                </c:pt>
                <c:pt idx="275">
                  <c:v>44917.190972222219</c:v>
                </c:pt>
                <c:pt idx="276">
                  <c:v>44917.191666666666</c:v>
                </c:pt>
                <c:pt idx="277">
                  <c:v>44917.192361111112</c:v>
                </c:pt>
                <c:pt idx="278">
                  <c:v>44917.193055555559</c:v>
                </c:pt>
                <c:pt idx="279">
                  <c:v>44917.193749999999</c:v>
                </c:pt>
                <c:pt idx="280">
                  <c:v>44917.194444444445</c:v>
                </c:pt>
                <c:pt idx="281">
                  <c:v>44917.195138888892</c:v>
                </c:pt>
                <c:pt idx="282">
                  <c:v>44917.195833333331</c:v>
                </c:pt>
                <c:pt idx="283">
                  <c:v>44917.196527777778</c:v>
                </c:pt>
                <c:pt idx="284">
                  <c:v>44917.197222222225</c:v>
                </c:pt>
                <c:pt idx="285">
                  <c:v>44917.197916666664</c:v>
                </c:pt>
                <c:pt idx="286">
                  <c:v>44917.198611111111</c:v>
                </c:pt>
                <c:pt idx="287">
                  <c:v>44917.199305555558</c:v>
                </c:pt>
                <c:pt idx="288">
                  <c:v>44917.2</c:v>
                </c:pt>
                <c:pt idx="289">
                  <c:v>44917.200694444444</c:v>
                </c:pt>
                <c:pt idx="290">
                  <c:v>44917.201388888891</c:v>
                </c:pt>
                <c:pt idx="291">
                  <c:v>44917.20208333333</c:v>
                </c:pt>
                <c:pt idx="292">
                  <c:v>44917.202777777777</c:v>
                </c:pt>
                <c:pt idx="293">
                  <c:v>44917.203472222223</c:v>
                </c:pt>
                <c:pt idx="294">
                  <c:v>44917.20416666667</c:v>
                </c:pt>
                <c:pt idx="295">
                  <c:v>44917.204861111109</c:v>
                </c:pt>
                <c:pt idx="296">
                  <c:v>44917.205555555556</c:v>
                </c:pt>
                <c:pt idx="297">
                  <c:v>44917.206250000003</c:v>
                </c:pt>
                <c:pt idx="298">
                  <c:v>44917.206944444442</c:v>
                </c:pt>
                <c:pt idx="299">
                  <c:v>44917.207638888889</c:v>
                </c:pt>
                <c:pt idx="300">
                  <c:v>44917.208333333336</c:v>
                </c:pt>
                <c:pt idx="301">
                  <c:v>44917.209027777775</c:v>
                </c:pt>
                <c:pt idx="302">
                  <c:v>44917.209722222222</c:v>
                </c:pt>
                <c:pt idx="303">
                  <c:v>44917.210416666669</c:v>
                </c:pt>
                <c:pt idx="304">
                  <c:v>44917.211111111108</c:v>
                </c:pt>
                <c:pt idx="305">
                  <c:v>44917.211805555555</c:v>
                </c:pt>
                <c:pt idx="306">
                  <c:v>44917.212500000001</c:v>
                </c:pt>
                <c:pt idx="307">
                  <c:v>44917.213194444441</c:v>
                </c:pt>
                <c:pt idx="308">
                  <c:v>44917.213888888888</c:v>
                </c:pt>
                <c:pt idx="309">
                  <c:v>44917.214583333334</c:v>
                </c:pt>
                <c:pt idx="310">
                  <c:v>44917.215277777781</c:v>
                </c:pt>
                <c:pt idx="311">
                  <c:v>44917.21597222222</c:v>
                </c:pt>
                <c:pt idx="312">
                  <c:v>44917.216666666667</c:v>
                </c:pt>
                <c:pt idx="313">
                  <c:v>44917.217361111114</c:v>
                </c:pt>
                <c:pt idx="314">
                  <c:v>44917.218055555553</c:v>
                </c:pt>
                <c:pt idx="315">
                  <c:v>44917.21875</c:v>
                </c:pt>
                <c:pt idx="316">
                  <c:v>44917.219444444447</c:v>
                </c:pt>
                <c:pt idx="317">
                  <c:v>44917.220138888886</c:v>
                </c:pt>
                <c:pt idx="318">
                  <c:v>44917.220833333333</c:v>
                </c:pt>
                <c:pt idx="319">
                  <c:v>44917.22152777778</c:v>
                </c:pt>
                <c:pt idx="320">
                  <c:v>44917.222222222219</c:v>
                </c:pt>
                <c:pt idx="321">
                  <c:v>44917.222916666666</c:v>
                </c:pt>
                <c:pt idx="322">
                  <c:v>44917.223611111112</c:v>
                </c:pt>
                <c:pt idx="323">
                  <c:v>44917.224305555559</c:v>
                </c:pt>
                <c:pt idx="324">
                  <c:v>44917.224999999999</c:v>
                </c:pt>
                <c:pt idx="325">
                  <c:v>44917.225694444445</c:v>
                </c:pt>
                <c:pt idx="326">
                  <c:v>44917.226388888892</c:v>
                </c:pt>
                <c:pt idx="327">
                  <c:v>44917.227083333331</c:v>
                </c:pt>
                <c:pt idx="328">
                  <c:v>44917.227777777778</c:v>
                </c:pt>
                <c:pt idx="329">
                  <c:v>44917.228472222225</c:v>
                </c:pt>
                <c:pt idx="330">
                  <c:v>44917.229166666664</c:v>
                </c:pt>
                <c:pt idx="331">
                  <c:v>44917.229861111111</c:v>
                </c:pt>
                <c:pt idx="332">
                  <c:v>44917.230555555558</c:v>
                </c:pt>
                <c:pt idx="333">
                  <c:v>44917.231249999997</c:v>
                </c:pt>
                <c:pt idx="334">
                  <c:v>44917.231944444444</c:v>
                </c:pt>
                <c:pt idx="335">
                  <c:v>44917.232638888891</c:v>
                </c:pt>
                <c:pt idx="336">
                  <c:v>44917.23333333333</c:v>
                </c:pt>
                <c:pt idx="337">
                  <c:v>44917.234027777777</c:v>
                </c:pt>
                <c:pt idx="338">
                  <c:v>44917.234722222223</c:v>
                </c:pt>
                <c:pt idx="339">
                  <c:v>44917.23541666667</c:v>
                </c:pt>
                <c:pt idx="340">
                  <c:v>44917.236111111109</c:v>
                </c:pt>
                <c:pt idx="341">
                  <c:v>44917.236805555556</c:v>
                </c:pt>
                <c:pt idx="342">
                  <c:v>44917.237500000003</c:v>
                </c:pt>
                <c:pt idx="343">
                  <c:v>44917.238194444442</c:v>
                </c:pt>
                <c:pt idx="344">
                  <c:v>44917.238888888889</c:v>
                </c:pt>
                <c:pt idx="345">
                  <c:v>44917.239583333336</c:v>
                </c:pt>
                <c:pt idx="346">
                  <c:v>44917.240277777775</c:v>
                </c:pt>
                <c:pt idx="347">
                  <c:v>44917.240972222222</c:v>
                </c:pt>
                <c:pt idx="348">
                  <c:v>44917.241666666669</c:v>
                </c:pt>
                <c:pt idx="349">
                  <c:v>44917.242361111108</c:v>
                </c:pt>
                <c:pt idx="350">
                  <c:v>44917.243055555555</c:v>
                </c:pt>
                <c:pt idx="351">
                  <c:v>44917.243750000001</c:v>
                </c:pt>
                <c:pt idx="352">
                  <c:v>44917.244444444441</c:v>
                </c:pt>
                <c:pt idx="353">
                  <c:v>44917.245138888888</c:v>
                </c:pt>
                <c:pt idx="354">
                  <c:v>44917.245833333334</c:v>
                </c:pt>
                <c:pt idx="355">
                  <c:v>44917.246527777781</c:v>
                </c:pt>
                <c:pt idx="356">
                  <c:v>44917.24722222222</c:v>
                </c:pt>
                <c:pt idx="357">
                  <c:v>44917.247916666667</c:v>
                </c:pt>
                <c:pt idx="358">
                  <c:v>44917.248611111114</c:v>
                </c:pt>
                <c:pt idx="359">
                  <c:v>44917.249305555553</c:v>
                </c:pt>
                <c:pt idx="360">
                  <c:v>44917.25</c:v>
                </c:pt>
                <c:pt idx="361">
                  <c:v>44917.250694444447</c:v>
                </c:pt>
                <c:pt idx="362">
                  <c:v>44917.251388888886</c:v>
                </c:pt>
                <c:pt idx="363">
                  <c:v>44917.252083333333</c:v>
                </c:pt>
                <c:pt idx="364">
                  <c:v>44917.25277777778</c:v>
                </c:pt>
                <c:pt idx="365">
                  <c:v>44917.253472222219</c:v>
                </c:pt>
                <c:pt idx="366">
                  <c:v>44917.254166666666</c:v>
                </c:pt>
                <c:pt idx="367">
                  <c:v>44917.254861111112</c:v>
                </c:pt>
                <c:pt idx="368">
                  <c:v>44917.255555555559</c:v>
                </c:pt>
                <c:pt idx="369">
                  <c:v>44917.256249999999</c:v>
                </c:pt>
                <c:pt idx="370">
                  <c:v>44917.256944444445</c:v>
                </c:pt>
                <c:pt idx="371">
                  <c:v>44917.257638888892</c:v>
                </c:pt>
                <c:pt idx="372">
                  <c:v>44917.258333333331</c:v>
                </c:pt>
                <c:pt idx="373">
                  <c:v>44917.259027777778</c:v>
                </c:pt>
                <c:pt idx="374">
                  <c:v>44917.259722222225</c:v>
                </c:pt>
                <c:pt idx="375">
                  <c:v>44917.260416666664</c:v>
                </c:pt>
                <c:pt idx="376">
                  <c:v>44917.261111111111</c:v>
                </c:pt>
                <c:pt idx="377">
                  <c:v>44917.261805555558</c:v>
                </c:pt>
                <c:pt idx="378">
                  <c:v>44917.262499999997</c:v>
                </c:pt>
                <c:pt idx="379">
                  <c:v>44917.263194444444</c:v>
                </c:pt>
                <c:pt idx="380">
                  <c:v>44917.263888888891</c:v>
                </c:pt>
                <c:pt idx="381">
                  <c:v>44917.26458333333</c:v>
                </c:pt>
                <c:pt idx="382">
                  <c:v>44917.265277777777</c:v>
                </c:pt>
                <c:pt idx="383">
                  <c:v>44917.265972222223</c:v>
                </c:pt>
                <c:pt idx="384">
                  <c:v>44917.26666666667</c:v>
                </c:pt>
                <c:pt idx="385">
                  <c:v>44917.267361111109</c:v>
                </c:pt>
                <c:pt idx="386">
                  <c:v>44917.268055555556</c:v>
                </c:pt>
                <c:pt idx="387">
                  <c:v>44917.268750000003</c:v>
                </c:pt>
                <c:pt idx="388">
                  <c:v>44917.269444444442</c:v>
                </c:pt>
                <c:pt idx="389">
                  <c:v>44917.270138888889</c:v>
                </c:pt>
                <c:pt idx="390">
                  <c:v>44917.270833333336</c:v>
                </c:pt>
                <c:pt idx="391">
                  <c:v>44917.271527777775</c:v>
                </c:pt>
                <c:pt idx="392">
                  <c:v>44917.272222222222</c:v>
                </c:pt>
                <c:pt idx="393">
                  <c:v>44917.272916666669</c:v>
                </c:pt>
                <c:pt idx="394">
                  <c:v>44917.273611111108</c:v>
                </c:pt>
                <c:pt idx="395">
                  <c:v>44917.274305555555</c:v>
                </c:pt>
                <c:pt idx="396">
                  <c:v>44917.275000000001</c:v>
                </c:pt>
                <c:pt idx="397">
                  <c:v>44917.275694444441</c:v>
                </c:pt>
                <c:pt idx="398">
                  <c:v>44917.276388888888</c:v>
                </c:pt>
                <c:pt idx="399">
                  <c:v>44917.277083333334</c:v>
                </c:pt>
                <c:pt idx="400">
                  <c:v>44917.277777777781</c:v>
                </c:pt>
                <c:pt idx="401">
                  <c:v>44917.27847222222</c:v>
                </c:pt>
                <c:pt idx="402">
                  <c:v>44917.279166666667</c:v>
                </c:pt>
                <c:pt idx="403">
                  <c:v>44917.279861111114</c:v>
                </c:pt>
                <c:pt idx="404">
                  <c:v>44917.280555555553</c:v>
                </c:pt>
                <c:pt idx="405">
                  <c:v>44917.28125</c:v>
                </c:pt>
                <c:pt idx="406">
                  <c:v>44917.281944444447</c:v>
                </c:pt>
                <c:pt idx="407">
                  <c:v>44917.282638888886</c:v>
                </c:pt>
                <c:pt idx="408">
                  <c:v>44917.283333333333</c:v>
                </c:pt>
                <c:pt idx="409">
                  <c:v>44917.28402777778</c:v>
                </c:pt>
                <c:pt idx="410">
                  <c:v>44917.284722222219</c:v>
                </c:pt>
                <c:pt idx="411">
                  <c:v>44917.285416666666</c:v>
                </c:pt>
                <c:pt idx="412">
                  <c:v>44917.286111111112</c:v>
                </c:pt>
                <c:pt idx="413">
                  <c:v>44917.286805555559</c:v>
                </c:pt>
                <c:pt idx="414">
                  <c:v>44917.287499999999</c:v>
                </c:pt>
                <c:pt idx="415">
                  <c:v>44917.288194444445</c:v>
                </c:pt>
                <c:pt idx="416">
                  <c:v>44917.288888888892</c:v>
                </c:pt>
                <c:pt idx="417">
                  <c:v>44917.289583333331</c:v>
                </c:pt>
                <c:pt idx="418">
                  <c:v>44917.290277777778</c:v>
                </c:pt>
                <c:pt idx="419">
                  <c:v>44917.290972222225</c:v>
                </c:pt>
                <c:pt idx="420">
                  <c:v>44917.291666666664</c:v>
                </c:pt>
                <c:pt idx="421">
                  <c:v>44917.292361111111</c:v>
                </c:pt>
                <c:pt idx="422">
                  <c:v>44917.293055555558</c:v>
                </c:pt>
                <c:pt idx="423">
                  <c:v>44917.293749999997</c:v>
                </c:pt>
                <c:pt idx="424">
                  <c:v>44917.294444444444</c:v>
                </c:pt>
                <c:pt idx="425">
                  <c:v>44917.295138888891</c:v>
                </c:pt>
                <c:pt idx="426">
                  <c:v>44917.29583333333</c:v>
                </c:pt>
                <c:pt idx="427">
                  <c:v>44917.296527777777</c:v>
                </c:pt>
                <c:pt idx="428">
                  <c:v>44917.297222222223</c:v>
                </c:pt>
                <c:pt idx="429">
                  <c:v>44917.29791666667</c:v>
                </c:pt>
                <c:pt idx="430">
                  <c:v>44917.298611111109</c:v>
                </c:pt>
                <c:pt idx="431">
                  <c:v>44917.299305555556</c:v>
                </c:pt>
                <c:pt idx="432">
                  <c:v>44917.3</c:v>
                </c:pt>
                <c:pt idx="433">
                  <c:v>44917.300694444442</c:v>
                </c:pt>
                <c:pt idx="434">
                  <c:v>44917.301388888889</c:v>
                </c:pt>
                <c:pt idx="435">
                  <c:v>44917.302083333336</c:v>
                </c:pt>
                <c:pt idx="436">
                  <c:v>44917.302777777775</c:v>
                </c:pt>
                <c:pt idx="437">
                  <c:v>44917.303472222222</c:v>
                </c:pt>
                <c:pt idx="438">
                  <c:v>44917.304166666669</c:v>
                </c:pt>
                <c:pt idx="439">
                  <c:v>44917.304861111108</c:v>
                </c:pt>
                <c:pt idx="440">
                  <c:v>44917.305555555555</c:v>
                </c:pt>
                <c:pt idx="441">
                  <c:v>44917.306250000001</c:v>
                </c:pt>
                <c:pt idx="442">
                  <c:v>44917.306944444441</c:v>
                </c:pt>
                <c:pt idx="443">
                  <c:v>44917.307638888888</c:v>
                </c:pt>
                <c:pt idx="444">
                  <c:v>44917.308333333334</c:v>
                </c:pt>
                <c:pt idx="445">
                  <c:v>44917.309027777781</c:v>
                </c:pt>
                <c:pt idx="446">
                  <c:v>44917.30972222222</c:v>
                </c:pt>
                <c:pt idx="447">
                  <c:v>44917.310416666667</c:v>
                </c:pt>
                <c:pt idx="448">
                  <c:v>44917.311111111114</c:v>
                </c:pt>
                <c:pt idx="449">
                  <c:v>44917.311805555553</c:v>
                </c:pt>
                <c:pt idx="450">
                  <c:v>44917.3125</c:v>
                </c:pt>
                <c:pt idx="451">
                  <c:v>44917.313194444447</c:v>
                </c:pt>
                <c:pt idx="452">
                  <c:v>44917.313888888886</c:v>
                </c:pt>
                <c:pt idx="453">
                  <c:v>44917.314583333333</c:v>
                </c:pt>
                <c:pt idx="454">
                  <c:v>44917.31527777778</c:v>
                </c:pt>
                <c:pt idx="455">
                  <c:v>44917.315972222219</c:v>
                </c:pt>
                <c:pt idx="456">
                  <c:v>44917.316666666666</c:v>
                </c:pt>
                <c:pt idx="457">
                  <c:v>44917.317361111112</c:v>
                </c:pt>
                <c:pt idx="458">
                  <c:v>44917.318055555559</c:v>
                </c:pt>
                <c:pt idx="459">
                  <c:v>44917.318749999999</c:v>
                </c:pt>
                <c:pt idx="460">
                  <c:v>44917.319444444445</c:v>
                </c:pt>
                <c:pt idx="461">
                  <c:v>44917.320138888892</c:v>
                </c:pt>
                <c:pt idx="462">
                  <c:v>44917.320833333331</c:v>
                </c:pt>
                <c:pt idx="463">
                  <c:v>44917.321527777778</c:v>
                </c:pt>
                <c:pt idx="464">
                  <c:v>44917.322222222225</c:v>
                </c:pt>
                <c:pt idx="465">
                  <c:v>44917.322916666664</c:v>
                </c:pt>
                <c:pt idx="466">
                  <c:v>44917.323611111111</c:v>
                </c:pt>
                <c:pt idx="467">
                  <c:v>44917.324305555558</c:v>
                </c:pt>
                <c:pt idx="468">
                  <c:v>44917.324999999997</c:v>
                </c:pt>
                <c:pt idx="469">
                  <c:v>44917.325694444444</c:v>
                </c:pt>
                <c:pt idx="470">
                  <c:v>44917.326388888891</c:v>
                </c:pt>
                <c:pt idx="471">
                  <c:v>44917.32708333333</c:v>
                </c:pt>
                <c:pt idx="472">
                  <c:v>44917.327777777777</c:v>
                </c:pt>
                <c:pt idx="473">
                  <c:v>44917.328472222223</c:v>
                </c:pt>
                <c:pt idx="474">
                  <c:v>44917.32916666667</c:v>
                </c:pt>
                <c:pt idx="475">
                  <c:v>44917.329861111109</c:v>
                </c:pt>
                <c:pt idx="476">
                  <c:v>44917.330555555556</c:v>
                </c:pt>
                <c:pt idx="477">
                  <c:v>44917.331250000003</c:v>
                </c:pt>
                <c:pt idx="478">
                  <c:v>44917.331944444442</c:v>
                </c:pt>
                <c:pt idx="479">
                  <c:v>44917.332638888889</c:v>
                </c:pt>
                <c:pt idx="480">
                  <c:v>44917.333333333336</c:v>
                </c:pt>
                <c:pt idx="481">
                  <c:v>44917.334027777775</c:v>
                </c:pt>
                <c:pt idx="482">
                  <c:v>44917.334722222222</c:v>
                </c:pt>
                <c:pt idx="483">
                  <c:v>44917.335416666669</c:v>
                </c:pt>
                <c:pt idx="484">
                  <c:v>44917.336111111108</c:v>
                </c:pt>
                <c:pt idx="485">
                  <c:v>44917.336805555555</c:v>
                </c:pt>
                <c:pt idx="486">
                  <c:v>44917.337500000001</c:v>
                </c:pt>
                <c:pt idx="487">
                  <c:v>44917.338194444441</c:v>
                </c:pt>
                <c:pt idx="488">
                  <c:v>44917.338888888888</c:v>
                </c:pt>
                <c:pt idx="489">
                  <c:v>44917.339583333334</c:v>
                </c:pt>
                <c:pt idx="490">
                  <c:v>44917.340277777781</c:v>
                </c:pt>
                <c:pt idx="491">
                  <c:v>44917.34097222222</c:v>
                </c:pt>
                <c:pt idx="492">
                  <c:v>44917.341666666667</c:v>
                </c:pt>
                <c:pt idx="493">
                  <c:v>44917.342361111114</c:v>
                </c:pt>
                <c:pt idx="494">
                  <c:v>44917.343055555553</c:v>
                </c:pt>
                <c:pt idx="495">
                  <c:v>44917.34375</c:v>
                </c:pt>
                <c:pt idx="496">
                  <c:v>44917.344444444447</c:v>
                </c:pt>
                <c:pt idx="497">
                  <c:v>44917.345138888886</c:v>
                </c:pt>
                <c:pt idx="498">
                  <c:v>44917.345833333333</c:v>
                </c:pt>
                <c:pt idx="499">
                  <c:v>44917.34652777778</c:v>
                </c:pt>
                <c:pt idx="500">
                  <c:v>44917.347222222219</c:v>
                </c:pt>
                <c:pt idx="501">
                  <c:v>44917.347916666666</c:v>
                </c:pt>
                <c:pt idx="502">
                  <c:v>44917.348611111112</c:v>
                </c:pt>
                <c:pt idx="503">
                  <c:v>44917.349305555559</c:v>
                </c:pt>
                <c:pt idx="504">
                  <c:v>44917.35</c:v>
                </c:pt>
                <c:pt idx="505">
                  <c:v>44917.350694444445</c:v>
                </c:pt>
                <c:pt idx="506">
                  <c:v>44917.351388888892</c:v>
                </c:pt>
                <c:pt idx="507">
                  <c:v>44917.352083333331</c:v>
                </c:pt>
                <c:pt idx="508">
                  <c:v>44917.352777777778</c:v>
                </c:pt>
                <c:pt idx="509">
                  <c:v>44917.353472222225</c:v>
                </c:pt>
                <c:pt idx="510">
                  <c:v>44917.354166666664</c:v>
                </c:pt>
                <c:pt idx="511">
                  <c:v>44917.354861111111</c:v>
                </c:pt>
                <c:pt idx="512">
                  <c:v>44917.355555555558</c:v>
                </c:pt>
                <c:pt idx="513">
                  <c:v>44917.356249999997</c:v>
                </c:pt>
                <c:pt idx="514">
                  <c:v>44917.356944444444</c:v>
                </c:pt>
                <c:pt idx="515">
                  <c:v>44917.357638888891</c:v>
                </c:pt>
                <c:pt idx="516">
                  <c:v>44917.35833333333</c:v>
                </c:pt>
                <c:pt idx="517">
                  <c:v>44917.359027777777</c:v>
                </c:pt>
                <c:pt idx="518">
                  <c:v>44917.359722222223</c:v>
                </c:pt>
                <c:pt idx="519">
                  <c:v>44917.36041666667</c:v>
                </c:pt>
                <c:pt idx="520">
                  <c:v>44917.361111111109</c:v>
                </c:pt>
                <c:pt idx="521">
                  <c:v>44917.361805555556</c:v>
                </c:pt>
                <c:pt idx="522">
                  <c:v>44917.362500000003</c:v>
                </c:pt>
                <c:pt idx="523">
                  <c:v>44917.363194444442</c:v>
                </c:pt>
                <c:pt idx="524">
                  <c:v>44917.363888888889</c:v>
                </c:pt>
                <c:pt idx="525">
                  <c:v>44917.364583333336</c:v>
                </c:pt>
                <c:pt idx="526">
                  <c:v>44917.365277777775</c:v>
                </c:pt>
                <c:pt idx="527">
                  <c:v>44917.365972222222</c:v>
                </c:pt>
                <c:pt idx="528">
                  <c:v>44917.366666666669</c:v>
                </c:pt>
                <c:pt idx="529">
                  <c:v>44917.367361111108</c:v>
                </c:pt>
                <c:pt idx="530">
                  <c:v>44917.368055555555</c:v>
                </c:pt>
                <c:pt idx="531">
                  <c:v>44917.368750000001</c:v>
                </c:pt>
                <c:pt idx="532">
                  <c:v>44917.369444444441</c:v>
                </c:pt>
                <c:pt idx="533">
                  <c:v>44917.370138888888</c:v>
                </c:pt>
                <c:pt idx="534">
                  <c:v>44917.370833333334</c:v>
                </c:pt>
                <c:pt idx="535">
                  <c:v>44917.371527777781</c:v>
                </c:pt>
                <c:pt idx="536">
                  <c:v>44917.37222222222</c:v>
                </c:pt>
                <c:pt idx="537">
                  <c:v>44917.372916666667</c:v>
                </c:pt>
                <c:pt idx="538">
                  <c:v>44917.373611111114</c:v>
                </c:pt>
                <c:pt idx="539">
                  <c:v>44917.374305555553</c:v>
                </c:pt>
                <c:pt idx="540">
                  <c:v>44917.375</c:v>
                </c:pt>
                <c:pt idx="541">
                  <c:v>44917.375694444447</c:v>
                </c:pt>
                <c:pt idx="542">
                  <c:v>44917.376388888886</c:v>
                </c:pt>
                <c:pt idx="543">
                  <c:v>44917.377083333333</c:v>
                </c:pt>
                <c:pt idx="544">
                  <c:v>44917.37777777778</c:v>
                </c:pt>
                <c:pt idx="545">
                  <c:v>44917.378472222219</c:v>
                </c:pt>
                <c:pt idx="546">
                  <c:v>44917.379166666666</c:v>
                </c:pt>
                <c:pt idx="547">
                  <c:v>44917.379861111112</c:v>
                </c:pt>
                <c:pt idx="548">
                  <c:v>44917.380555555559</c:v>
                </c:pt>
                <c:pt idx="549">
                  <c:v>44917.381249999999</c:v>
                </c:pt>
                <c:pt idx="550">
                  <c:v>44917.381944444445</c:v>
                </c:pt>
                <c:pt idx="551">
                  <c:v>44917.382638888892</c:v>
                </c:pt>
                <c:pt idx="552">
                  <c:v>44917.383333333331</c:v>
                </c:pt>
                <c:pt idx="553">
                  <c:v>44917.384027777778</c:v>
                </c:pt>
                <c:pt idx="554">
                  <c:v>44917.384722222225</c:v>
                </c:pt>
                <c:pt idx="555">
                  <c:v>44917.385416666664</c:v>
                </c:pt>
                <c:pt idx="556">
                  <c:v>44917.386111111111</c:v>
                </c:pt>
                <c:pt idx="557">
                  <c:v>44917.386805555558</c:v>
                </c:pt>
                <c:pt idx="558">
                  <c:v>44917.387499999997</c:v>
                </c:pt>
                <c:pt idx="559">
                  <c:v>44917.388194444444</c:v>
                </c:pt>
                <c:pt idx="560">
                  <c:v>44917.388888888891</c:v>
                </c:pt>
                <c:pt idx="561">
                  <c:v>44917.38958333333</c:v>
                </c:pt>
                <c:pt idx="562">
                  <c:v>44917.390277777777</c:v>
                </c:pt>
                <c:pt idx="563">
                  <c:v>44917.390972222223</c:v>
                </c:pt>
                <c:pt idx="564">
                  <c:v>44917.39166666667</c:v>
                </c:pt>
                <c:pt idx="565">
                  <c:v>44917.392361111109</c:v>
                </c:pt>
                <c:pt idx="566">
                  <c:v>44917.393055555556</c:v>
                </c:pt>
                <c:pt idx="567">
                  <c:v>44917.393750000003</c:v>
                </c:pt>
                <c:pt idx="568">
                  <c:v>44917.394444444442</c:v>
                </c:pt>
                <c:pt idx="569">
                  <c:v>44917.395138888889</c:v>
                </c:pt>
                <c:pt idx="570">
                  <c:v>44917.395833333336</c:v>
                </c:pt>
                <c:pt idx="571">
                  <c:v>44917.396527777775</c:v>
                </c:pt>
                <c:pt idx="572">
                  <c:v>44917.397222222222</c:v>
                </c:pt>
                <c:pt idx="573">
                  <c:v>44917.397916666669</c:v>
                </c:pt>
                <c:pt idx="574">
                  <c:v>44917.398611111108</c:v>
                </c:pt>
                <c:pt idx="575">
                  <c:v>44917.399305555555</c:v>
                </c:pt>
                <c:pt idx="576">
                  <c:v>44917.4</c:v>
                </c:pt>
                <c:pt idx="577">
                  <c:v>44917.400694444441</c:v>
                </c:pt>
                <c:pt idx="578">
                  <c:v>44917.401388888888</c:v>
                </c:pt>
                <c:pt idx="579">
                  <c:v>44917.402083333334</c:v>
                </c:pt>
                <c:pt idx="580">
                  <c:v>44917.402777777781</c:v>
                </c:pt>
                <c:pt idx="581">
                  <c:v>44917.40347222222</c:v>
                </c:pt>
                <c:pt idx="582">
                  <c:v>44917.404166666667</c:v>
                </c:pt>
                <c:pt idx="583">
                  <c:v>44917.404861111114</c:v>
                </c:pt>
                <c:pt idx="584">
                  <c:v>44917.405555555553</c:v>
                </c:pt>
                <c:pt idx="585">
                  <c:v>44917.40625</c:v>
                </c:pt>
                <c:pt idx="586">
                  <c:v>44917.406944444447</c:v>
                </c:pt>
                <c:pt idx="587">
                  <c:v>44917.407638888886</c:v>
                </c:pt>
                <c:pt idx="588">
                  <c:v>44917.408333333333</c:v>
                </c:pt>
                <c:pt idx="589">
                  <c:v>44917.40902777778</c:v>
                </c:pt>
                <c:pt idx="590">
                  <c:v>44917.409722222219</c:v>
                </c:pt>
                <c:pt idx="591">
                  <c:v>44917.410416666666</c:v>
                </c:pt>
                <c:pt idx="592">
                  <c:v>44917.411111111112</c:v>
                </c:pt>
                <c:pt idx="593">
                  <c:v>44917.411805555559</c:v>
                </c:pt>
                <c:pt idx="594">
                  <c:v>44917.412499999999</c:v>
                </c:pt>
                <c:pt idx="595">
                  <c:v>44917.413194444445</c:v>
                </c:pt>
                <c:pt idx="596">
                  <c:v>44917.413888888892</c:v>
                </c:pt>
                <c:pt idx="597">
                  <c:v>44917.414583333331</c:v>
                </c:pt>
                <c:pt idx="598">
                  <c:v>44917.415277777778</c:v>
                </c:pt>
                <c:pt idx="599">
                  <c:v>44917.415972222225</c:v>
                </c:pt>
                <c:pt idx="600">
                  <c:v>44917.416666666664</c:v>
                </c:pt>
                <c:pt idx="601">
                  <c:v>44917.417361111111</c:v>
                </c:pt>
                <c:pt idx="602">
                  <c:v>44917.418055555558</c:v>
                </c:pt>
                <c:pt idx="603">
                  <c:v>44917.418749999997</c:v>
                </c:pt>
                <c:pt idx="604">
                  <c:v>44917.419444444444</c:v>
                </c:pt>
                <c:pt idx="605">
                  <c:v>44917.420138888891</c:v>
                </c:pt>
                <c:pt idx="606">
                  <c:v>44917.42083333333</c:v>
                </c:pt>
                <c:pt idx="607">
                  <c:v>44917.421527777777</c:v>
                </c:pt>
                <c:pt idx="608">
                  <c:v>44917.422222222223</c:v>
                </c:pt>
                <c:pt idx="609">
                  <c:v>44917.42291666667</c:v>
                </c:pt>
                <c:pt idx="610">
                  <c:v>44917.423611111109</c:v>
                </c:pt>
                <c:pt idx="611">
                  <c:v>44917.424305555556</c:v>
                </c:pt>
                <c:pt idx="612">
                  <c:v>44917.425000000003</c:v>
                </c:pt>
                <c:pt idx="613">
                  <c:v>44917.425694444442</c:v>
                </c:pt>
                <c:pt idx="614">
                  <c:v>44917.426388888889</c:v>
                </c:pt>
                <c:pt idx="615">
                  <c:v>44917.427083333336</c:v>
                </c:pt>
                <c:pt idx="616">
                  <c:v>44917.427777777775</c:v>
                </c:pt>
                <c:pt idx="617">
                  <c:v>44917.428472222222</c:v>
                </c:pt>
                <c:pt idx="618">
                  <c:v>44917.429166666669</c:v>
                </c:pt>
                <c:pt idx="619">
                  <c:v>44917.429861111108</c:v>
                </c:pt>
                <c:pt idx="620">
                  <c:v>44917.430555555555</c:v>
                </c:pt>
                <c:pt idx="621">
                  <c:v>44917.431250000001</c:v>
                </c:pt>
                <c:pt idx="622">
                  <c:v>44917.431944444441</c:v>
                </c:pt>
                <c:pt idx="623">
                  <c:v>44917.432638888888</c:v>
                </c:pt>
                <c:pt idx="624">
                  <c:v>44917.433333333334</c:v>
                </c:pt>
                <c:pt idx="625">
                  <c:v>44917.434027777781</c:v>
                </c:pt>
                <c:pt idx="626">
                  <c:v>44917.43472222222</c:v>
                </c:pt>
                <c:pt idx="627">
                  <c:v>44917.435416666667</c:v>
                </c:pt>
                <c:pt idx="628">
                  <c:v>44917.436111111114</c:v>
                </c:pt>
                <c:pt idx="629">
                  <c:v>44917.436805555553</c:v>
                </c:pt>
                <c:pt idx="630">
                  <c:v>44917.4375</c:v>
                </c:pt>
                <c:pt idx="631">
                  <c:v>44917.438194444447</c:v>
                </c:pt>
                <c:pt idx="632">
                  <c:v>44917.438888888886</c:v>
                </c:pt>
                <c:pt idx="633">
                  <c:v>44917.439583333333</c:v>
                </c:pt>
                <c:pt idx="634">
                  <c:v>44917.44027777778</c:v>
                </c:pt>
                <c:pt idx="635">
                  <c:v>44917.440972222219</c:v>
                </c:pt>
                <c:pt idx="636">
                  <c:v>44917.441666666666</c:v>
                </c:pt>
                <c:pt idx="637">
                  <c:v>44917.442361111112</c:v>
                </c:pt>
                <c:pt idx="638">
                  <c:v>44917.443055555559</c:v>
                </c:pt>
                <c:pt idx="639">
                  <c:v>44917.443749999999</c:v>
                </c:pt>
                <c:pt idx="640">
                  <c:v>44917.444444444445</c:v>
                </c:pt>
                <c:pt idx="641">
                  <c:v>44917.445138888892</c:v>
                </c:pt>
                <c:pt idx="642">
                  <c:v>44917.445833333331</c:v>
                </c:pt>
                <c:pt idx="643">
                  <c:v>44917.446527777778</c:v>
                </c:pt>
                <c:pt idx="644">
                  <c:v>44917.447222222225</c:v>
                </c:pt>
                <c:pt idx="645">
                  <c:v>44917.447916666664</c:v>
                </c:pt>
                <c:pt idx="646">
                  <c:v>44917.448611111111</c:v>
                </c:pt>
                <c:pt idx="647">
                  <c:v>44917.449305555558</c:v>
                </c:pt>
                <c:pt idx="648">
                  <c:v>44917.45</c:v>
                </c:pt>
                <c:pt idx="649">
                  <c:v>44917.450694444444</c:v>
                </c:pt>
                <c:pt idx="650">
                  <c:v>44917.451388888891</c:v>
                </c:pt>
                <c:pt idx="651">
                  <c:v>44917.45208333333</c:v>
                </c:pt>
                <c:pt idx="652">
                  <c:v>44917.452777777777</c:v>
                </c:pt>
                <c:pt idx="653">
                  <c:v>44917.453472222223</c:v>
                </c:pt>
                <c:pt idx="654">
                  <c:v>44917.45416666667</c:v>
                </c:pt>
                <c:pt idx="655">
                  <c:v>44917.454861111109</c:v>
                </c:pt>
                <c:pt idx="656">
                  <c:v>44917.455555555556</c:v>
                </c:pt>
                <c:pt idx="657">
                  <c:v>44917.456250000003</c:v>
                </c:pt>
                <c:pt idx="658">
                  <c:v>44917.456944444442</c:v>
                </c:pt>
                <c:pt idx="659">
                  <c:v>44917.457638888889</c:v>
                </c:pt>
                <c:pt idx="660">
                  <c:v>44917.458333333336</c:v>
                </c:pt>
                <c:pt idx="661">
                  <c:v>44917.459027777775</c:v>
                </c:pt>
                <c:pt idx="662">
                  <c:v>44917.459722222222</c:v>
                </c:pt>
                <c:pt idx="663">
                  <c:v>44917.460416666669</c:v>
                </c:pt>
                <c:pt idx="664">
                  <c:v>44917.461111111108</c:v>
                </c:pt>
                <c:pt idx="665">
                  <c:v>44917.461805555555</c:v>
                </c:pt>
                <c:pt idx="666">
                  <c:v>44917.462500000001</c:v>
                </c:pt>
                <c:pt idx="667">
                  <c:v>44917.463194444441</c:v>
                </c:pt>
                <c:pt idx="668">
                  <c:v>44917.463888888888</c:v>
                </c:pt>
                <c:pt idx="669">
                  <c:v>44917.464583333334</c:v>
                </c:pt>
                <c:pt idx="670">
                  <c:v>44917.465277777781</c:v>
                </c:pt>
                <c:pt idx="671">
                  <c:v>44917.46597222222</c:v>
                </c:pt>
                <c:pt idx="672">
                  <c:v>44917.466666666667</c:v>
                </c:pt>
                <c:pt idx="673">
                  <c:v>44917.467361111114</c:v>
                </c:pt>
                <c:pt idx="674">
                  <c:v>44917.468055555553</c:v>
                </c:pt>
                <c:pt idx="675">
                  <c:v>44917.46875</c:v>
                </c:pt>
                <c:pt idx="676">
                  <c:v>44917.469444444447</c:v>
                </c:pt>
                <c:pt idx="677">
                  <c:v>44917.470138888886</c:v>
                </c:pt>
                <c:pt idx="678">
                  <c:v>44917.470833333333</c:v>
                </c:pt>
                <c:pt idx="679">
                  <c:v>44917.47152777778</c:v>
                </c:pt>
                <c:pt idx="680">
                  <c:v>44917.472222222219</c:v>
                </c:pt>
                <c:pt idx="681">
                  <c:v>44917.472916666666</c:v>
                </c:pt>
                <c:pt idx="682">
                  <c:v>44917.473611111112</c:v>
                </c:pt>
                <c:pt idx="683">
                  <c:v>44917.474305555559</c:v>
                </c:pt>
                <c:pt idx="684">
                  <c:v>44917.474999999999</c:v>
                </c:pt>
                <c:pt idx="685">
                  <c:v>44917.475694444445</c:v>
                </c:pt>
                <c:pt idx="686">
                  <c:v>44917.476388888892</c:v>
                </c:pt>
                <c:pt idx="687">
                  <c:v>44917.477083333331</c:v>
                </c:pt>
                <c:pt idx="688">
                  <c:v>44917.477777777778</c:v>
                </c:pt>
                <c:pt idx="689">
                  <c:v>44917.478472222225</c:v>
                </c:pt>
                <c:pt idx="690">
                  <c:v>44917.479166666664</c:v>
                </c:pt>
                <c:pt idx="691">
                  <c:v>44917.479861111111</c:v>
                </c:pt>
                <c:pt idx="692">
                  <c:v>44917.480555555558</c:v>
                </c:pt>
                <c:pt idx="693">
                  <c:v>44917.481249999997</c:v>
                </c:pt>
                <c:pt idx="694">
                  <c:v>44917.481944444444</c:v>
                </c:pt>
                <c:pt idx="695">
                  <c:v>44917.482638888891</c:v>
                </c:pt>
                <c:pt idx="696">
                  <c:v>44917.48333333333</c:v>
                </c:pt>
                <c:pt idx="697">
                  <c:v>44917.484027777777</c:v>
                </c:pt>
                <c:pt idx="698">
                  <c:v>44917.484722222223</c:v>
                </c:pt>
                <c:pt idx="699">
                  <c:v>44917.48541666667</c:v>
                </c:pt>
                <c:pt idx="700">
                  <c:v>44917.486111111109</c:v>
                </c:pt>
                <c:pt idx="701">
                  <c:v>44917.486805555556</c:v>
                </c:pt>
                <c:pt idx="702">
                  <c:v>44917.487500000003</c:v>
                </c:pt>
                <c:pt idx="703">
                  <c:v>44917.488194444442</c:v>
                </c:pt>
                <c:pt idx="704">
                  <c:v>44917.488888888889</c:v>
                </c:pt>
                <c:pt idx="705">
                  <c:v>44917.489583333336</c:v>
                </c:pt>
                <c:pt idx="706">
                  <c:v>44917.490277777775</c:v>
                </c:pt>
                <c:pt idx="707">
                  <c:v>44917.490972222222</c:v>
                </c:pt>
                <c:pt idx="708">
                  <c:v>44917.491666666669</c:v>
                </c:pt>
                <c:pt idx="709">
                  <c:v>44917.492361111108</c:v>
                </c:pt>
                <c:pt idx="710">
                  <c:v>44917.493055555555</c:v>
                </c:pt>
                <c:pt idx="711">
                  <c:v>44917.493750000001</c:v>
                </c:pt>
                <c:pt idx="712">
                  <c:v>44917.494444444441</c:v>
                </c:pt>
                <c:pt idx="713">
                  <c:v>44917.495138888888</c:v>
                </c:pt>
                <c:pt idx="714">
                  <c:v>44917.495833333334</c:v>
                </c:pt>
                <c:pt idx="715">
                  <c:v>44917.496527777781</c:v>
                </c:pt>
                <c:pt idx="716">
                  <c:v>44917.49722222222</c:v>
                </c:pt>
                <c:pt idx="717">
                  <c:v>44917.497916666667</c:v>
                </c:pt>
                <c:pt idx="718">
                  <c:v>44917.498611111114</c:v>
                </c:pt>
                <c:pt idx="719">
                  <c:v>44917.499305555553</c:v>
                </c:pt>
                <c:pt idx="720">
                  <c:v>44917.5</c:v>
                </c:pt>
                <c:pt idx="721">
                  <c:v>44917.500694444447</c:v>
                </c:pt>
                <c:pt idx="722">
                  <c:v>44917.501388888886</c:v>
                </c:pt>
                <c:pt idx="723">
                  <c:v>44917.502083333333</c:v>
                </c:pt>
                <c:pt idx="724">
                  <c:v>44917.50277777778</c:v>
                </c:pt>
                <c:pt idx="725">
                  <c:v>44917.503472222219</c:v>
                </c:pt>
                <c:pt idx="726">
                  <c:v>44917.504166666666</c:v>
                </c:pt>
                <c:pt idx="727">
                  <c:v>44917.504861111112</c:v>
                </c:pt>
                <c:pt idx="728">
                  <c:v>44917.505555555559</c:v>
                </c:pt>
                <c:pt idx="729">
                  <c:v>44917.506249999999</c:v>
                </c:pt>
                <c:pt idx="730">
                  <c:v>44917.506944444445</c:v>
                </c:pt>
                <c:pt idx="731">
                  <c:v>44917.507638888892</c:v>
                </c:pt>
                <c:pt idx="732">
                  <c:v>44917.508333333331</c:v>
                </c:pt>
                <c:pt idx="733">
                  <c:v>44917.509027777778</c:v>
                </c:pt>
                <c:pt idx="734">
                  <c:v>44917.509722222225</c:v>
                </c:pt>
                <c:pt idx="735">
                  <c:v>44917.510416666664</c:v>
                </c:pt>
                <c:pt idx="736">
                  <c:v>44917.511111111111</c:v>
                </c:pt>
                <c:pt idx="737">
                  <c:v>44917.511805555558</c:v>
                </c:pt>
                <c:pt idx="738">
                  <c:v>44917.512499999997</c:v>
                </c:pt>
                <c:pt idx="739">
                  <c:v>44917.513194444444</c:v>
                </c:pt>
                <c:pt idx="740">
                  <c:v>44917.513888888891</c:v>
                </c:pt>
                <c:pt idx="741">
                  <c:v>44917.51458333333</c:v>
                </c:pt>
                <c:pt idx="742">
                  <c:v>44917.515277777777</c:v>
                </c:pt>
                <c:pt idx="743">
                  <c:v>44917.515972222223</c:v>
                </c:pt>
                <c:pt idx="744">
                  <c:v>44917.51666666667</c:v>
                </c:pt>
                <c:pt idx="745">
                  <c:v>44917.517361111109</c:v>
                </c:pt>
                <c:pt idx="746">
                  <c:v>44917.518055555556</c:v>
                </c:pt>
                <c:pt idx="747">
                  <c:v>44917.518750000003</c:v>
                </c:pt>
                <c:pt idx="748">
                  <c:v>44917.519444444442</c:v>
                </c:pt>
                <c:pt idx="749">
                  <c:v>44917.520138888889</c:v>
                </c:pt>
                <c:pt idx="750">
                  <c:v>44917.520833333336</c:v>
                </c:pt>
                <c:pt idx="751">
                  <c:v>44917.521527777775</c:v>
                </c:pt>
                <c:pt idx="752">
                  <c:v>44917.522222222222</c:v>
                </c:pt>
                <c:pt idx="753">
                  <c:v>44917.522916666669</c:v>
                </c:pt>
                <c:pt idx="754">
                  <c:v>44917.523611111108</c:v>
                </c:pt>
                <c:pt idx="755">
                  <c:v>44917.524305555555</c:v>
                </c:pt>
                <c:pt idx="756">
                  <c:v>44917.525000000001</c:v>
                </c:pt>
                <c:pt idx="757">
                  <c:v>44917.525694444441</c:v>
                </c:pt>
                <c:pt idx="758">
                  <c:v>44917.526388888888</c:v>
                </c:pt>
                <c:pt idx="759">
                  <c:v>44917.527083333334</c:v>
                </c:pt>
                <c:pt idx="760">
                  <c:v>44917.527777777781</c:v>
                </c:pt>
                <c:pt idx="761">
                  <c:v>44917.52847222222</c:v>
                </c:pt>
                <c:pt idx="762">
                  <c:v>44917.529166666667</c:v>
                </c:pt>
                <c:pt idx="763">
                  <c:v>44917.529861111114</c:v>
                </c:pt>
                <c:pt idx="764">
                  <c:v>44917.530555555553</c:v>
                </c:pt>
                <c:pt idx="765">
                  <c:v>44917.53125</c:v>
                </c:pt>
                <c:pt idx="766">
                  <c:v>44917.531944444447</c:v>
                </c:pt>
                <c:pt idx="767">
                  <c:v>44917.532638888886</c:v>
                </c:pt>
                <c:pt idx="768">
                  <c:v>44917.533333333333</c:v>
                </c:pt>
                <c:pt idx="769">
                  <c:v>44917.53402777778</c:v>
                </c:pt>
                <c:pt idx="770">
                  <c:v>44917.534722222219</c:v>
                </c:pt>
                <c:pt idx="771">
                  <c:v>44917.535416666666</c:v>
                </c:pt>
                <c:pt idx="772">
                  <c:v>44917.536111111112</c:v>
                </c:pt>
                <c:pt idx="773">
                  <c:v>44917.536805555559</c:v>
                </c:pt>
                <c:pt idx="774">
                  <c:v>44917.537499999999</c:v>
                </c:pt>
                <c:pt idx="775">
                  <c:v>44917.538194444445</c:v>
                </c:pt>
                <c:pt idx="776">
                  <c:v>44917.538888888892</c:v>
                </c:pt>
                <c:pt idx="777">
                  <c:v>44917.539583333331</c:v>
                </c:pt>
                <c:pt idx="778">
                  <c:v>44917.540277777778</c:v>
                </c:pt>
                <c:pt idx="779">
                  <c:v>44917.540972222225</c:v>
                </c:pt>
                <c:pt idx="780">
                  <c:v>44917.541666666664</c:v>
                </c:pt>
                <c:pt idx="781">
                  <c:v>44917.542361111111</c:v>
                </c:pt>
                <c:pt idx="782">
                  <c:v>44917.543055555558</c:v>
                </c:pt>
                <c:pt idx="783">
                  <c:v>44917.543749999997</c:v>
                </c:pt>
                <c:pt idx="784">
                  <c:v>44917.544444444444</c:v>
                </c:pt>
                <c:pt idx="785">
                  <c:v>44917.545138888891</c:v>
                </c:pt>
                <c:pt idx="786">
                  <c:v>44917.54583333333</c:v>
                </c:pt>
                <c:pt idx="787">
                  <c:v>44917.546527777777</c:v>
                </c:pt>
                <c:pt idx="788">
                  <c:v>44917.547222222223</c:v>
                </c:pt>
                <c:pt idx="789">
                  <c:v>44917.54791666667</c:v>
                </c:pt>
                <c:pt idx="790">
                  <c:v>44917.548611111109</c:v>
                </c:pt>
                <c:pt idx="791">
                  <c:v>44917.549305555556</c:v>
                </c:pt>
                <c:pt idx="792">
                  <c:v>44917.55</c:v>
                </c:pt>
                <c:pt idx="793">
                  <c:v>44917.550694444442</c:v>
                </c:pt>
                <c:pt idx="794">
                  <c:v>44917.551388888889</c:v>
                </c:pt>
                <c:pt idx="795">
                  <c:v>44917.552083333336</c:v>
                </c:pt>
                <c:pt idx="796">
                  <c:v>44917.552777777775</c:v>
                </c:pt>
                <c:pt idx="797">
                  <c:v>44917.553472222222</c:v>
                </c:pt>
                <c:pt idx="798">
                  <c:v>44917.554166666669</c:v>
                </c:pt>
                <c:pt idx="799">
                  <c:v>44917.554861111108</c:v>
                </c:pt>
                <c:pt idx="800">
                  <c:v>44917.555555555555</c:v>
                </c:pt>
                <c:pt idx="801">
                  <c:v>44917.556250000001</c:v>
                </c:pt>
                <c:pt idx="802">
                  <c:v>44917.556944444441</c:v>
                </c:pt>
                <c:pt idx="803">
                  <c:v>44917.557638888888</c:v>
                </c:pt>
                <c:pt idx="804">
                  <c:v>44917.558333333334</c:v>
                </c:pt>
                <c:pt idx="805">
                  <c:v>44917.559027777781</c:v>
                </c:pt>
                <c:pt idx="806">
                  <c:v>44917.55972222222</c:v>
                </c:pt>
                <c:pt idx="807">
                  <c:v>44917.560416666667</c:v>
                </c:pt>
                <c:pt idx="808">
                  <c:v>44917.561111111114</c:v>
                </c:pt>
                <c:pt idx="809">
                  <c:v>44917.561805555553</c:v>
                </c:pt>
                <c:pt idx="810">
                  <c:v>44917.5625</c:v>
                </c:pt>
                <c:pt idx="811">
                  <c:v>44917.563194444447</c:v>
                </c:pt>
                <c:pt idx="812">
                  <c:v>44917.563888888886</c:v>
                </c:pt>
                <c:pt idx="813">
                  <c:v>44917.564583333333</c:v>
                </c:pt>
                <c:pt idx="814">
                  <c:v>44917.56527777778</c:v>
                </c:pt>
                <c:pt idx="815">
                  <c:v>44917.565972222219</c:v>
                </c:pt>
                <c:pt idx="816">
                  <c:v>44917.566666666666</c:v>
                </c:pt>
                <c:pt idx="817">
                  <c:v>44917.567361111112</c:v>
                </c:pt>
                <c:pt idx="818">
                  <c:v>44917.568055555559</c:v>
                </c:pt>
                <c:pt idx="819">
                  <c:v>44917.568749999999</c:v>
                </c:pt>
                <c:pt idx="820">
                  <c:v>44917.569444444445</c:v>
                </c:pt>
                <c:pt idx="821">
                  <c:v>44917.570138888892</c:v>
                </c:pt>
                <c:pt idx="822">
                  <c:v>44917.570833333331</c:v>
                </c:pt>
                <c:pt idx="823">
                  <c:v>44917.571527777778</c:v>
                </c:pt>
                <c:pt idx="824">
                  <c:v>44917.572222222225</c:v>
                </c:pt>
                <c:pt idx="825">
                  <c:v>44917.572916666664</c:v>
                </c:pt>
                <c:pt idx="826">
                  <c:v>44917.573611111111</c:v>
                </c:pt>
                <c:pt idx="827">
                  <c:v>44917.574305555558</c:v>
                </c:pt>
                <c:pt idx="828">
                  <c:v>44917.574999999997</c:v>
                </c:pt>
                <c:pt idx="829">
                  <c:v>44917.575694444444</c:v>
                </c:pt>
                <c:pt idx="830">
                  <c:v>44917.576388888891</c:v>
                </c:pt>
                <c:pt idx="831">
                  <c:v>44917.57708333333</c:v>
                </c:pt>
                <c:pt idx="832">
                  <c:v>44917.577777777777</c:v>
                </c:pt>
                <c:pt idx="833">
                  <c:v>44917.578472222223</c:v>
                </c:pt>
                <c:pt idx="834">
                  <c:v>44917.57916666667</c:v>
                </c:pt>
                <c:pt idx="835">
                  <c:v>44917.579861111109</c:v>
                </c:pt>
                <c:pt idx="836">
                  <c:v>44917.580555555556</c:v>
                </c:pt>
                <c:pt idx="837">
                  <c:v>44917.581250000003</c:v>
                </c:pt>
                <c:pt idx="838">
                  <c:v>44917.581944444442</c:v>
                </c:pt>
                <c:pt idx="839">
                  <c:v>44917.582638888889</c:v>
                </c:pt>
                <c:pt idx="840">
                  <c:v>44917.583333333336</c:v>
                </c:pt>
                <c:pt idx="841">
                  <c:v>44917.584027777775</c:v>
                </c:pt>
                <c:pt idx="842">
                  <c:v>44917.584722222222</c:v>
                </c:pt>
                <c:pt idx="843">
                  <c:v>44917.585416666669</c:v>
                </c:pt>
                <c:pt idx="844">
                  <c:v>44917.586111111108</c:v>
                </c:pt>
                <c:pt idx="845">
                  <c:v>44917.586805555555</c:v>
                </c:pt>
                <c:pt idx="846">
                  <c:v>44917.587500000001</c:v>
                </c:pt>
                <c:pt idx="847">
                  <c:v>44917.588194444441</c:v>
                </c:pt>
                <c:pt idx="848">
                  <c:v>44917.588888888888</c:v>
                </c:pt>
                <c:pt idx="849">
                  <c:v>44917.589583333334</c:v>
                </c:pt>
                <c:pt idx="850">
                  <c:v>44917.590277777781</c:v>
                </c:pt>
                <c:pt idx="851">
                  <c:v>44917.59097222222</c:v>
                </c:pt>
                <c:pt idx="852">
                  <c:v>44917.591666666667</c:v>
                </c:pt>
                <c:pt idx="853">
                  <c:v>44917.592361111114</c:v>
                </c:pt>
                <c:pt idx="854">
                  <c:v>44917.593055555553</c:v>
                </c:pt>
                <c:pt idx="855">
                  <c:v>44917.59375</c:v>
                </c:pt>
                <c:pt idx="856">
                  <c:v>44917.594444444447</c:v>
                </c:pt>
                <c:pt idx="857">
                  <c:v>44917.595138888886</c:v>
                </c:pt>
                <c:pt idx="858">
                  <c:v>44917.595833333333</c:v>
                </c:pt>
                <c:pt idx="859">
                  <c:v>44917.59652777778</c:v>
                </c:pt>
                <c:pt idx="860">
                  <c:v>44917.597222222219</c:v>
                </c:pt>
                <c:pt idx="861">
                  <c:v>44917.597916666666</c:v>
                </c:pt>
                <c:pt idx="862">
                  <c:v>44917.598611111112</c:v>
                </c:pt>
                <c:pt idx="863">
                  <c:v>44917.599305555559</c:v>
                </c:pt>
                <c:pt idx="864">
                  <c:v>44917.599999999999</c:v>
                </c:pt>
                <c:pt idx="865">
                  <c:v>44917.600694444445</c:v>
                </c:pt>
                <c:pt idx="866">
                  <c:v>44917.601388888892</c:v>
                </c:pt>
                <c:pt idx="867">
                  <c:v>44917.602083333331</c:v>
                </c:pt>
                <c:pt idx="868">
                  <c:v>44917.602777777778</c:v>
                </c:pt>
                <c:pt idx="869">
                  <c:v>44917.603472222225</c:v>
                </c:pt>
                <c:pt idx="870">
                  <c:v>44917.604166666664</c:v>
                </c:pt>
                <c:pt idx="871">
                  <c:v>44917.604861111111</c:v>
                </c:pt>
                <c:pt idx="872">
                  <c:v>44917.605555555558</c:v>
                </c:pt>
                <c:pt idx="873">
                  <c:v>44917.606249999997</c:v>
                </c:pt>
                <c:pt idx="874">
                  <c:v>44917.606944444444</c:v>
                </c:pt>
                <c:pt idx="875">
                  <c:v>44917.607638888891</c:v>
                </c:pt>
                <c:pt idx="876">
                  <c:v>44917.60833333333</c:v>
                </c:pt>
                <c:pt idx="877">
                  <c:v>44917.609027777777</c:v>
                </c:pt>
                <c:pt idx="878">
                  <c:v>44917.609722222223</c:v>
                </c:pt>
                <c:pt idx="879">
                  <c:v>44917.61041666667</c:v>
                </c:pt>
                <c:pt idx="880">
                  <c:v>44917.611111111109</c:v>
                </c:pt>
                <c:pt idx="881">
                  <c:v>44917.611805555556</c:v>
                </c:pt>
                <c:pt idx="882">
                  <c:v>44917.612500000003</c:v>
                </c:pt>
                <c:pt idx="883">
                  <c:v>44917.613194444442</c:v>
                </c:pt>
                <c:pt idx="884">
                  <c:v>44917.613888888889</c:v>
                </c:pt>
                <c:pt idx="885">
                  <c:v>44917.614583333336</c:v>
                </c:pt>
                <c:pt idx="886">
                  <c:v>44917.615277777775</c:v>
                </c:pt>
                <c:pt idx="887">
                  <c:v>44917.615972222222</c:v>
                </c:pt>
                <c:pt idx="888">
                  <c:v>44917.616666666669</c:v>
                </c:pt>
                <c:pt idx="889">
                  <c:v>44917.617361111108</c:v>
                </c:pt>
                <c:pt idx="890">
                  <c:v>44917.618055555555</c:v>
                </c:pt>
                <c:pt idx="891">
                  <c:v>44917.618750000001</c:v>
                </c:pt>
                <c:pt idx="892">
                  <c:v>44917.619444444441</c:v>
                </c:pt>
                <c:pt idx="893">
                  <c:v>44917.620138888888</c:v>
                </c:pt>
                <c:pt idx="894">
                  <c:v>44917.620833333334</c:v>
                </c:pt>
                <c:pt idx="895">
                  <c:v>44917.621527777781</c:v>
                </c:pt>
                <c:pt idx="896">
                  <c:v>44917.62222222222</c:v>
                </c:pt>
                <c:pt idx="897">
                  <c:v>44917.622916666667</c:v>
                </c:pt>
                <c:pt idx="898">
                  <c:v>44917.623611111114</c:v>
                </c:pt>
                <c:pt idx="899">
                  <c:v>44917.624305555553</c:v>
                </c:pt>
                <c:pt idx="900">
                  <c:v>44917.625</c:v>
                </c:pt>
                <c:pt idx="901">
                  <c:v>44917.625694444447</c:v>
                </c:pt>
                <c:pt idx="902">
                  <c:v>44917.626388888886</c:v>
                </c:pt>
                <c:pt idx="903">
                  <c:v>44917.627083333333</c:v>
                </c:pt>
                <c:pt idx="904">
                  <c:v>44917.62777777778</c:v>
                </c:pt>
                <c:pt idx="905">
                  <c:v>44917.628472222219</c:v>
                </c:pt>
                <c:pt idx="906">
                  <c:v>44917.629166666666</c:v>
                </c:pt>
                <c:pt idx="907">
                  <c:v>44917.629861111112</c:v>
                </c:pt>
                <c:pt idx="908">
                  <c:v>44917.630555555559</c:v>
                </c:pt>
                <c:pt idx="909">
                  <c:v>44917.631249999999</c:v>
                </c:pt>
                <c:pt idx="910">
                  <c:v>44917.631944444445</c:v>
                </c:pt>
                <c:pt idx="911">
                  <c:v>44917.632638888892</c:v>
                </c:pt>
                <c:pt idx="912">
                  <c:v>44917.633333333331</c:v>
                </c:pt>
                <c:pt idx="913">
                  <c:v>44917.634027777778</c:v>
                </c:pt>
                <c:pt idx="914">
                  <c:v>44917.634722222225</c:v>
                </c:pt>
                <c:pt idx="915">
                  <c:v>44917.635416666664</c:v>
                </c:pt>
                <c:pt idx="916">
                  <c:v>44917.636111111111</c:v>
                </c:pt>
                <c:pt idx="917">
                  <c:v>44917.636805555558</c:v>
                </c:pt>
                <c:pt idx="918">
                  <c:v>44917.637499999997</c:v>
                </c:pt>
                <c:pt idx="919">
                  <c:v>44917.638194444444</c:v>
                </c:pt>
                <c:pt idx="920">
                  <c:v>44917.638888888891</c:v>
                </c:pt>
                <c:pt idx="921">
                  <c:v>44917.63958333333</c:v>
                </c:pt>
                <c:pt idx="922">
                  <c:v>44917.640277777777</c:v>
                </c:pt>
                <c:pt idx="923">
                  <c:v>44917.640972222223</c:v>
                </c:pt>
                <c:pt idx="924">
                  <c:v>44917.64166666667</c:v>
                </c:pt>
                <c:pt idx="925">
                  <c:v>44917.642361111109</c:v>
                </c:pt>
                <c:pt idx="926">
                  <c:v>44917.643055555556</c:v>
                </c:pt>
                <c:pt idx="927">
                  <c:v>44917.643750000003</c:v>
                </c:pt>
                <c:pt idx="928">
                  <c:v>44917.644444444442</c:v>
                </c:pt>
                <c:pt idx="929">
                  <c:v>44917.645138888889</c:v>
                </c:pt>
                <c:pt idx="930">
                  <c:v>44917.645833333336</c:v>
                </c:pt>
                <c:pt idx="931">
                  <c:v>44917.646527777775</c:v>
                </c:pt>
                <c:pt idx="932">
                  <c:v>44917.647222222222</c:v>
                </c:pt>
                <c:pt idx="933">
                  <c:v>44917.647916666669</c:v>
                </c:pt>
                <c:pt idx="934">
                  <c:v>44917.648611111108</c:v>
                </c:pt>
                <c:pt idx="935">
                  <c:v>44917.649305555555</c:v>
                </c:pt>
                <c:pt idx="936">
                  <c:v>44917.65</c:v>
                </c:pt>
                <c:pt idx="937">
                  <c:v>44917.650694444441</c:v>
                </c:pt>
                <c:pt idx="938">
                  <c:v>44917.651388888888</c:v>
                </c:pt>
                <c:pt idx="939">
                  <c:v>44917.652083333334</c:v>
                </c:pt>
                <c:pt idx="940">
                  <c:v>44917.652777777781</c:v>
                </c:pt>
                <c:pt idx="941">
                  <c:v>44917.65347222222</c:v>
                </c:pt>
                <c:pt idx="942">
                  <c:v>44917.654166666667</c:v>
                </c:pt>
                <c:pt idx="943">
                  <c:v>44917.654861111114</c:v>
                </c:pt>
                <c:pt idx="944">
                  <c:v>44917.655555555553</c:v>
                </c:pt>
                <c:pt idx="945">
                  <c:v>44917.65625</c:v>
                </c:pt>
                <c:pt idx="946">
                  <c:v>44917.656944444447</c:v>
                </c:pt>
                <c:pt idx="947">
                  <c:v>44917.657638888886</c:v>
                </c:pt>
                <c:pt idx="948">
                  <c:v>44917.658333333333</c:v>
                </c:pt>
                <c:pt idx="949">
                  <c:v>44917.65902777778</c:v>
                </c:pt>
                <c:pt idx="950">
                  <c:v>44917.659722222219</c:v>
                </c:pt>
                <c:pt idx="951">
                  <c:v>44917.660416666666</c:v>
                </c:pt>
                <c:pt idx="952">
                  <c:v>44917.661111111112</c:v>
                </c:pt>
                <c:pt idx="953">
                  <c:v>44917.661805555559</c:v>
                </c:pt>
                <c:pt idx="954">
                  <c:v>44917.662499999999</c:v>
                </c:pt>
                <c:pt idx="955">
                  <c:v>44917.663194444445</c:v>
                </c:pt>
                <c:pt idx="956">
                  <c:v>44917.663888888892</c:v>
                </c:pt>
                <c:pt idx="957">
                  <c:v>44917.664583333331</c:v>
                </c:pt>
                <c:pt idx="958">
                  <c:v>44917.665277777778</c:v>
                </c:pt>
                <c:pt idx="959">
                  <c:v>44917.665972222225</c:v>
                </c:pt>
                <c:pt idx="960">
                  <c:v>44917.666666666664</c:v>
                </c:pt>
                <c:pt idx="961">
                  <c:v>44917.667361111111</c:v>
                </c:pt>
                <c:pt idx="962">
                  <c:v>44917.668055555558</c:v>
                </c:pt>
                <c:pt idx="963">
                  <c:v>44917.668749999997</c:v>
                </c:pt>
                <c:pt idx="964">
                  <c:v>44917.669444444444</c:v>
                </c:pt>
                <c:pt idx="965">
                  <c:v>44917.670138888891</c:v>
                </c:pt>
                <c:pt idx="966">
                  <c:v>44917.67083333333</c:v>
                </c:pt>
                <c:pt idx="967">
                  <c:v>44917.671527777777</c:v>
                </c:pt>
                <c:pt idx="968">
                  <c:v>44917.672222222223</c:v>
                </c:pt>
                <c:pt idx="969">
                  <c:v>44917.67291666667</c:v>
                </c:pt>
                <c:pt idx="970">
                  <c:v>44917.673611111109</c:v>
                </c:pt>
                <c:pt idx="971">
                  <c:v>44917.674305555556</c:v>
                </c:pt>
                <c:pt idx="972">
                  <c:v>44917.675000000003</c:v>
                </c:pt>
                <c:pt idx="973">
                  <c:v>44917.675694444442</c:v>
                </c:pt>
                <c:pt idx="974">
                  <c:v>44917.676388888889</c:v>
                </c:pt>
                <c:pt idx="975">
                  <c:v>44917.677083333336</c:v>
                </c:pt>
                <c:pt idx="976">
                  <c:v>44917.677777777775</c:v>
                </c:pt>
                <c:pt idx="977">
                  <c:v>44917.678472222222</c:v>
                </c:pt>
                <c:pt idx="978">
                  <c:v>44917.679166666669</c:v>
                </c:pt>
                <c:pt idx="979">
                  <c:v>44917.679861111108</c:v>
                </c:pt>
                <c:pt idx="980">
                  <c:v>44917.680555555555</c:v>
                </c:pt>
                <c:pt idx="981">
                  <c:v>44917.681250000001</c:v>
                </c:pt>
                <c:pt idx="982">
                  <c:v>44917.681944444441</c:v>
                </c:pt>
                <c:pt idx="983">
                  <c:v>44917.682638888888</c:v>
                </c:pt>
                <c:pt idx="984">
                  <c:v>44917.683333333334</c:v>
                </c:pt>
                <c:pt idx="985">
                  <c:v>44917.684027777781</c:v>
                </c:pt>
                <c:pt idx="986">
                  <c:v>44917.68472222222</c:v>
                </c:pt>
                <c:pt idx="987">
                  <c:v>44917.685416666667</c:v>
                </c:pt>
                <c:pt idx="988">
                  <c:v>44917.686111111114</c:v>
                </c:pt>
                <c:pt idx="989">
                  <c:v>44917.686805555553</c:v>
                </c:pt>
                <c:pt idx="990">
                  <c:v>44917.6875</c:v>
                </c:pt>
                <c:pt idx="991">
                  <c:v>44917.688194444447</c:v>
                </c:pt>
                <c:pt idx="992">
                  <c:v>44917.688888888886</c:v>
                </c:pt>
                <c:pt idx="993">
                  <c:v>44917.689583333333</c:v>
                </c:pt>
                <c:pt idx="994">
                  <c:v>44917.69027777778</c:v>
                </c:pt>
                <c:pt idx="995">
                  <c:v>44917.690972222219</c:v>
                </c:pt>
                <c:pt idx="996">
                  <c:v>44917.691666666666</c:v>
                </c:pt>
                <c:pt idx="997">
                  <c:v>44917.692361111112</c:v>
                </c:pt>
                <c:pt idx="998">
                  <c:v>44917.693055555559</c:v>
                </c:pt>
                <c:pt idx="999">
                  <c:v>44917.693749999999</c:v>
                </c:pt>
                <c:pt idx="1000">
                  <c:v>44917.694444444445</c:v>
                </c:pt>
                <c:pt idx="1001">
                  <c:v>44917.695138888892</c:v>
                </c:pt>
                <c:pt idx="1002">
                  <c:v>44917.695833333331</c:v>
                </c:pt>
                <c:pt idx="1003">
                  <c:v>44917.696527777778</c:v>
                </c:pt>
                <c:pt idx="1004">
                  <c:v>44917.697222222225</c:v>
                </c:pt>
                <c:pt idx="1005">
                  <c:v>44917.697916666664</c:v>
                </c:pt>
                <c:pt idx="1006">
                  <c:v>44917.698611111111</c:v>
                </c:pt>
                <c:pt idx="1007">
                  <c:v>44917.699305555558</c:v>
                </c:pt>
                <c:pt idx="1008">
                  <c:v>44917.7</c:v>
                </c:pt>
                <c:pt idx="1009">
                  <c:v>44917.700694444444</c:v>
                </c:pt>
                <c:pt idx="1010">
                  <c:v>44917.701388888891</c:v>
                </c:pt>
                <c:pt idx="1011">
                  <c:v>44917.70208333333</c:v>
                </c:pt>
                <c:pt idx="1012">
                  <c:v>44917.702777777777</c:v>
                </c:pt>
                <c:pt idx="1013">
                  <c:v>44917.703472222223</c:v>
                </c:pt>
                <c:pt idx="1014">
                  <c:v>44917.70416666667</c:v>
                </c:pt>
                <c:pt idx="1015">
                  <c:v>44917.704861111109</c:v>
                </c:pt>
                <c:pt idx="1016">
                  <c:v>44917.705555555556</c:v>
                </c:pt>
                <c:pt idx="1017">
                  <c:v>44917.706250000003</c:v>
                </c:pt>
                <c:pt idx="1018">
                  <c:v>44917.706944444442</c:v>
                </c:pt>
                <c:pt idx="1019">
                  <c:v>44917.707638888889</c:v>
                </c:pt>
                <c:pt idx="1020">
                  <c:v>44917.708333333336</c:v>
                </c:pt>
                <c:pt idx="1021">
                  <c:v>44917.709027777775</c:v>
                </c:pt>
                <c:pt idx="1022">
                  <c:v>44917.709722222222</c:v>
                </c:pt>
                <c:pt idx="1023">
                  <c:v>44917.710416666669</c:v>
                </c:pt>
                <c:pt idx="1024">
                  <c:v>44917.711111111108</c:v>
                </c:pt>
                <c:pt idx="1025">
                  <c:v>44917.711805555555</c:v>
                </c:pt>
                <c:pt idx="1026">
                  <c:v>44917.712500000001</c:v>
                </c:pt>
                <c:pt idx="1027">
                  <c:v>44917.713194444441</c:v>
                </c:pt>
                <c:pt idx="1028">
                  <c:v>44917.713888888888</c:v>
                </c:pt>
                <c:pt idx="1029">
                  <c:v>44917.714583333334</c:v>
                </c:pt>
                <c:pt idx="1030">
                  <c:v>44917.715277777781</c:v>
                </c:pt>
                <c:pt idx="1031">
                  <c:v>44917.71597222222</c:v>
                </c:pt>
                <c:pt idx="1032">
                  <c:v>44917.716666666667</c:v>
                </c:pt>
                <c:pt idx="1033">
                  <c:v>44917.717361111114</c:v>
                </c:pt>
                <c:pt idx="1034">
                  <c:v>44917.718055555553</c:v>
                </c:pt>
                <c:pt idx="1035">
                  <c:v>44917.71875</c:v>
                </c:pt>
                <c:pt idx="1036">
                  <c:v>44917.719444444447</c:v>
                </c:pt>
                <c:pt idx="1037">
                  <c:v>44917.720138888886</c:v>
                </c:pt>
                <c:pt idx="1038">
                  <c:v>44917.720833333333</c:v>
                </c:pt>
                <c:pt idx="1039">
                  <c:v>44917.72152777778</c:v>
                </c:pt>
                <c:pt idx="1040">
                  <c:v>44917.722222222219</c:v>
                </c:pt>
                <c:pt idx="1041">
                  <c:v>44917.722916666666</c:v>
                </c:pt>
                <c:pt idx="1042">
                  <c:v>44917.723611111112</c:v>
                </c:pt>
                <c:pt idx="1043">
                  <c:v>44917.724305555559</c:v>
                </c:pt>
                <c:pt idx="1044">
                  <c:v>44917.724999999999</c:v>
                </c:pt>
                <c:pt idx="1045">
                  <c:v>44917.725694444445</c:v>
                </c:pt>
                <c:pt idx="1046">
                  <c:v>44917.726388888892</c:v>
                </c:pt>
                <c:pt idx="1047">
                  <c:v>44917.727083333331</c:v>
                </c:pt>
                <c:pt idx="1048">
                  <c:v>44917.727777777778</c:v>
                </c:pt>
                <c:pt idx="1049">
                  <c:v>44917.728472222225</c:v>
                </c:pt>
                <c:pt idx="1050">
                  <c:v>44917.729166666664</c:v>
                </c:pt>
                <c:pt idx="1051">
                  <c:v>44917.729861111111</c:v>
                </c:pt>
                <c:pt idx="1052">
                  <c:v>44917.730555555558</c:v>
                </c:pt>
                <c:pt idx="1053">
                  <c:v>44917.731249999997</c:v>
                </c:pt>
                <c:pt idx="1054">
                  <c:v>44917.731944444444</c:v>
                </c:pt>
                <c:pt idx="1055">
                  <c:v>44917.732638888891</c:v>
                </c:pt>
                <c:pt idx="1056">
                  <c:v>44917.73333333333</c:v>
                </c:pt>
                <c:pt idx="1057">
                  <c:v>44917.734027777777</c:v>
                </c:pt>
                <c:pt idx="1058">
                  <c:v>44917.734722222223</c:v>
                </c:pt>
                <c:pt idx="1059">
                  <c:v>44917.73541666667</c:v>
                </c:pt>
                <c:pt idx="1060">
                  <c:v>44917.736111111109</c:v>
                </c:pt>
                <c:pt idx="1061">
                  <c:v>44917.736805555556</c:v>
                </c:pt>
                <c:pt idx="1062">
                  <c:v>44917.737500000003</c:v>
                </c:pt>
                <c:pt idx="1063">
                  <c:v>44917.738194444442</c:v>
                </c:pt>
                <c:pt idx="1064">
                  <c:v>44917.738888888889</c:v>
                </c:pt>
                <c:pt idx="1065">
                  <c:v>44917.739583333336</c:v>
                </c:pt>
                <c:pt idx="1066">
                  <c:v>44917.740277777775</c:v>
                </c:pt>
                <c:pt idx="1067">
                  <c:v>44917.740972222222</c:v>
                </c:pt>
                <c:pt idx="1068">
                  <c:v>44917.741666666669</c:v>
                </c:pt>
                <c:pt idx="1069">
                  <c:v>44917.742361111108</c:v>
                </c:pt>
                <c:pt idx="1070">
                  <c:v>44917.743055555555</c:v>
                </c:pt>
                <c:pt idx="1071">
                  <c:v>44917.743750000001</c:v>
                </c:pt>
                <c:pt idx="1072">
                  <c:v>44917.744444444441</c:v>
                </c:pt>
                <c:pt idx="1073">
                  <c:v>44917.745138888888</c:v>
                </c:pt>
                <c:pt idx="1074">
                  <c:v>44917.745833333334</c:v>
                </c:pt>
                <c:pt idx="1075">
                  <c:v>44917.746527777781</c:v>
                </c:pt>
                <c:pt idx="1076">
                  <c:v>44917.74722222222</c:v>
                </c:pt>
                <c:pt idx="1077">
                  <c:v>44917.747916666667</c:v>
                </c:pt>
                <c:pt idx="1078">
                  <c:v>44917.748611111114</c:v>
                </c:pt>
                <c:pt idx="1079">
                  <c:v>44917.749305555553</c:v>
                </c:pt>
                <c:pt idx="1080">
                  <c:v>44917.75</c:v>
                </c:pt>
                <c:pt idx="1081">
                  <c:v>44917.750694444447</c:v>
                </c:pt>
                <c:pt idx="1082">
                  <c:v>44917.751388888886</c:v>
                </c:pt>
                <c:pt idx="1083">
                  <c:v>44917.752083333333</c:v>
                </c:pt>
                <c:pt idx="1084">
                  <c:v>44917.75277777778</c:v>
                </c:pt>
                <c:pt idx="1085">
                  <c:v>44917.753472222219</c:v>
                </c:pt>
                <c:pt idx="1086">
                  <c:v>44917.754166666666</c:v>
                </c:pt>
                <c:pt idx="1087">
                  <c:v>44917.754861111112</c:v>
                </c:pt>
                <c:pt idx="1088">
                  <c:v>44917.755555555559</c:v>
                </c:pt>
                <c:pt idx="1089">
                  <c:v>44917.756249999999</c:v>
                </c:pt>
                <c:pt idx="1090">
                  <c:v>44917.756944444445</c:v>
                </c:pt>
                <c:pt idx="1091">
                  <c:v>44917.757638888892</c:v>
                </c:pt>
                <c:pt idx="1092">
                  <c:v>44917.758333333331</c:v>
                </c:pt>
                <c:pt idx="1093">
                  <c:v>44917.759027777778</c:v>
                </c:pt>
                <c:pt idx="1094">
                  <c:v>44917.759722222225</c:v>
                </c:pt>
                <c:pt idx="1095">
                  <c:v>44917.760416666664</c:v>
                </c:pt>
                <c:pt idx="1096">
                  <c:v>44917.761111111111</c:v>
                </c:pt>
                <c:pt idx="1097">
                  <c:v>44917.761805555558</c:v>
                </c:pt>
                <c:pt idx="1098">
                  <c:v>44917.762499999997</c:v>
                </c:pt>
                <c:pt idx="1099">
                  <c:v>44917.763194444444</c:v>
                </c:pt>
                <c:pt idx="1100">
                  <c:v>44917.763888888891</c:v>
                </c:pt>
                <c:pt idx="1101">
                  <c:v>44917.76458333333</c:v>
                </c:pt>
                <c:pt idx="1102">
                  <c:v>44917.765277777777</c:v>
                </c:pt>
                <c:pt idx="1103">
                  <c:v>44917.765972222223</c:v>
                </c:pt>
                <c:pt idx="1104">
                  <c:v>44917.76666666667</c:v>
                </c:pt>
                <c:pt idx="1105">
                  <c:v>44917.767361111109</c:v>
                </c:pt>
                <c:pt idx="1106">
                  <c:v>44917.768055555556</c:v>
                </c:pt>
                <c:pt idx="1107">
                  <c:v>44917.768750000003</c:v>
                </c:pt>
                <c:pt idx="1108">
                  <c:v>44917.769444444442</c:v>
                </c:pt>
                <c:pt idx="1109">
                  <c:v>44917.770138888889</c:v>
                </c:pt>
                <c:pt idx="1110">
                  <c:v>44917.770833333336</c:v>
                </c:pt>
                <c:pt idx="1111">
                  <c:v>44917.771527777775</c:v>
                </c:pt>
                <c:pt idx="1112">
                  <c:v>44917.772222222222</c:v>
                </c:pt>
                <c:pt idx="1113">
                  <c:v>44917.772916666669</c:v>
                </c:pt>
                <c:pt idx="1114">
                  <c:v>44917.773611111108</c:v>
                </c:pt>
                <c:pt idx="1115">
                  <c:v>44917.774305555555</c:v>
                </c:pt>
                <c:pt idx="1116">
                  <c:v>44917.775000000001</c:v>
                </c:pt>
                <c:pt idx="1117">
                  <c:v>44917.775694444441</c:v>
                </c:pt>
                <c:pt idx="1118">
                  <c:v>44917.776388888888</c:v>
                </c:pt>
                <c:pt idx="1119">
                  <c:v>44917.777083333334</c:v>
                </c:pt>
                <c:pt idx="1120">
                  <c:v>44917.777777777781</c:v>
                </c:pt>
                <c:pt idx="1121">
                  <c:v>44917.77847222222</c:v>
                </c:pt>
                <c:pt idx="1122">
                  <c:v>44917.779166666667</c:v>
                </c:pt>
                <c:pt idx="1123">
                  <c:v>44917.779861111114</c:v>
                </c:pt>
                <c:pt idx="1124">
                  <c:v>44917.780555555553</c:v>
                </c:pt>
                <c:pt idx="1125">
                  <c:v>44917.78125</c:v>
                </c:pt>
                <c:pt idx="1126">
                  <c:v>44917.781944444447</c:v>
                </c:pt>
                <c:pt idx="1127">
                  <c:v>44917.782638888886</c:v>
                </c:pt>
                <c:pt idx="1128">
                  <c:v>44917.783333333333</c:v>
                </c:pt>
                <c:pt idx="1129">
                  <c:v>44917.78402777778</c:v>
                </c:pt>
                <c:pt idx="1130">
                  <c:v>44917.784722222219</c:v>
                </c:pt>
                <c:pt idx="1131">
                  <c:v>44917.785416666666</c:v>
                </c:pt>
                <c:pt idx="1132">
                  <c:v>44917.786111111112</c:v>
                </c:pt>
                <c:pt idx="1133">
                  <c:v>44917.786805555559</c:v>
                </c:pt>
                <c:pt idx="1134">
                  <c:v>44917.787499999999</c:v>
                </c:pt>
                <c:pt idx="1135">
                  <c:v>44917.788194444445</c:v>
                </c:pt>
                <c:pt idx="1136">
                  <c:v>44917.788888888892</c:v>
                </c:pt>
                <c:pt idx="1137">
                  <c:v>44917.789583333331</c:v>
                </c:pt>
                <c:pt idx="1138">
                  <c:v>44917.790277777778</c:v>
                </c:pt>
                <c:pt idx="1139">
                  <c:v>44917.790972222225</c:v>
                </c:pt>
                <c:pt idx="1140">
                  <c:v>44917.791666666664</c:v>
                </c:pt>
                <c:pt idx="1141">
                  <c:v>44917.792361111111</c:v>
                </c:pt>
                <c:pt idx="1142">
                  <c:v>44917.793055555558</c:v>
                </c:pt>
                <c:pt idx="1143">
                  <c:v>44917.793749999997</c:v>
                </c:pt>
                <c:pt idx="1144">
                  <c:v>44917.794444444444</c:v>
                </c:pt>
                <c:pt idx="1145">
                  <c:v>44917.795138888891</c:v>
                </c:pt>
                <c:pt idx="1146">
                  <c:v>44917.79583333333</c:v>
                </c:pt>
                <c:pt idx="1147">
                  <c:v>44917.796527777777</c:v>
                </c:pt>
                <c:pt idx="1148">
                  <c:v>44917.797222222223</c:v>
                </c:pt>
                <c:pt idx="1149">
                  <c:v>44917.79791666667</c:v>
                </c:pt>
                <c:pt idx="1150">
                  <c:v>44917.798611111109</c:v>
                </c:pt>
                <c:pt idx="1151">
                  <c:v>44917.799305555556</c:v>
                </c:pt>
                <c:pt idx="1152">
                  <c:v>44917.8</c:v>
                </c:pt>
                <c:pt idx="1153">
                  <c:v>44917.800694444442</c:v>
                </c:pt>
                <c:pt idx="1154">
                  <c:v>44917.801388888889</c:v>
                </c:pt>
                <c:pt idx="1155">
                  <c:v>44917.802083333336</c:v>
                </c:pt>
                <c:pt idx="1156">
                  <c:v>44917.802777777775</c:v>
                </c:pt>
                <c:pt idx="1157">
                  <c:v>44917.803472222222</c:v>
                </c:pt>
                <c:pt idx="1158">
                  <c:v>44917.804166666669</c:v>
                </c:pt>
                <c:pt idx="1159">
                  <c:v>44917.804861111108</c:v>
                </c:pt>
                <c:pt idx="1160">
                  <c:v>44917.805555555555</c:v>
                </c:pt>
                <c:pt idx="1161">
                  <c:v>44917.806250000001</c:v>
                </c:pt>
                <c:pt idx="1162">
                  <c:v>44917.806944444441</c:v>
                </c:pt>
                <c:pt idx="1163">
                  <c:v>44917.807638888888</c:v>
                </c:pt>
                <c:pt idx="1164">
                  <c:v>44917.808333333334</c:v>
                </c:pt>
                <c:pt idx="1165">
                  <c:v>44917.809027777781</c:v>
                </c:pt>
                <c:pt idx="1166">
                  <c:v>44917.80972222222</c:v>
                </c:pt>
                <c:pt idx="1167">
                  <c:v>44917.810416666667</c:v>
                </c:pt>
                <c:pt idx="1168">
                  <c:v>44917.811111111114</c:v>
                </c:pt>
                <c:pt idx="1169">
                  <c:v>44917.811805555553</c:v>
                </c:pt>
                <c:pt idx="1170">
                  <c:v>44917.8125</c:v>
                </c:pt>
                <c:pt idx="1171">
                  <c:v>44917.813194444447</c:v>
                </c:pt>
                <c:pt idx="1172">
                  <c:v>44917.813888888886</c:v>
                </c:pt>
                <c:pt idx="1173">
                  <c:v>44917.814583333333</c:v>
                </c:pt>
                <c:pt idx="1174">
                  <c:v>44917.81527777778</c:v>
                </c:pt>
                <c:pt idx="1175">
                  <c:v>44917.815972222219</c:v>
                </c:pt>
                <c:pt idx="1176">
                  <c:v>44917.816666666666</c:v>
                </c:pt>
                <c:pt idx="1177">
                  <c:v>44917.817361111112</c:v>
                </c:pt>
                <c:pt idx="1178">
                  <c:v>44917.818055555559</c:v>
                </c:pt>
                <c:pt idx="1179">
                  <c:v>44917.818749999999</c:v>
                </c:pt>
                <c:pt idx="1180">
                  <c:v>44917.819444444445</c:v>
                </c:pt>
                <c:pt idx="1181">
                  <c:v>44917.820138888892</c:v>
                </c:pt>
                <c:pt idx="1182">
                  <c:v>44917.820833333331</c:v>
                </c:pt>
                <c:pt idx="1183">
                  <c:v>44917.821527777778</c:v>
                </c:pt>
                <c:pt idx="1184">
                  <c:v>44917.822222222225</c:v>
                </c:pt>
                <c:pt idx="1185">
                  <c:v>44917.822916666664</c:v>
                </c:pt>
                <c:pt idx="1186">
                  <c:v>44917.823611111111</c:v>
                </c:pt>
                <c:pt idx="1187">
                  <c:v>44917.824305555558</c:v>
                </c:pt>
                <c:pt idx="1188">
                  <c:v>44917.824999999997</c:v>
                </c:pt>
                <c:pt idx="1189">
                  <c:v>44917.825694444444</c:v>
                </c:pt>
                <c:pt idx="1190">
                  <c:v>44917.826388888891</c:v>
                </c:pt>
                <c:pt idx="1191">
                  <c:v>44917.82708333333</c:v>
                </c:pt>
                <c:pt idx="1192">
                  <c:v>44917.827777777777</c:v>
                </c:pt>
                <c:pt idx="1193">
                  <c:v>44917.828472222223</c:v>
                </c:pt>
                <c:pt idx="1194">
                  <c:v>44917.82916666667</c:v>
                </c:pt>
                <c:pt idx="1195">
                  <c:v>44917.829861111109</c:v>
                </c:pt>
                <c:pt idx="1196">
                  <c:v>44917.830555555556</c:v>
                </c:pt>
                <c:pt idx="1197">
                  <c:v>44917.831250000003</c:v>
                </c:pt>
                <c:pt idx="1198">
                  <c:v>44917.831944444442</c:v>
                </c:pt>
                <c:pt idx="1199">
                  <c:v>44917.832638888889</c:v>
                </c:pt>
                <c:pt idx="1200">
                  <c:v>44917.833333333336</c:v>
                </c:pt>
                <c:pt idx="1201">
                  <c:v>44917.834027777775</c:v>
                </c:pt>
                <c:pt idx="1202">
                  <c:v>44917.834722222222</c:v>
                </c:pt>
                <c:pt idx="1203">
                  <c:v>44917.835416666669</c:v>
                </c:pt>
                <c:pt idx="1204">
                  <c:v>44917.836111111108</c:v>
                </c:pt>
                <c:pt idx="1205">
                  <c:v>44917.836805555555</c:v>
                </c:pt>
                <c:pt idx="1206">
                  <c:v>44917.837500000001</c:v>
                </c:pt>
                <c:pt idx="1207">
                  <c:v>44917.838194444441</c:v>
                </c:pt>
                <c:pt idx="1208">
                  <c:v>44917.838888888888</c:v>
                </c:pt>
                <c:pt idx="1209">
                  <c:v>44917.839583333334</c:v>
                </c:pt>
                <c:pt idx="1210">
                  <c:v>44917.840277777781</c:v>
                </c:pt>
                <c:pt idx="1211">
                  <c:v>44917.84097222222</c:v>
                </c:pt>
                <c:pt idx="1212">
                  <c:v>44917.841666666667</c:v>
                </c:pt>
                <c:pt idx="1213">
                  <c:v>44917.842361111114</c:v>
                </c:pt>
                <c:pt idx="1214">
                  <c:v>44917.843055555553</c:v>
                </c:pt>
                <c:pt idx="1215">
                  <c:v>44917.84375</c:v>
                </c:pt>
                <c:pt idx="1216">
                  <c:v>44917.844444444447</c:v>
                </c:pt>
                <c:pt idx="1217">
                  <c:v>44917.845138888886</c:v>
                </c:pt>
                <c:pt idx="1218">
                  <c:v>44917.845833333333</c:v>
                </c:pt>
                <c:pt idx="1219">
                  <c:v>44917.84652777778</c:v>
                </c:pt>
                <c:pt idx="1220">
                  <c:v>44917.847222222219</c:v>
                </c:pt>
                <c:pt idx="1221">
                  <c:v>44917.847916666666</c:v>
                </c:pt>
                <c:pt idx="1222">
                  <c:v>44917.848611111112</c:v>
                </c:pt>
                <c:pt idx="1223">
                  <c:v>44917.849305555559</c:v>
                </c:pt>
                <c:pt idx="1224">
                  <c:v>44917.85</c:v>
                </c:pt>
                <c:pt idx="1225">
                  <c:v>44917.850694444445</c:v>
                </c:pt>
                <c:pt idx="1226">
                  <c:v>44917.851388888892</c:v>
                </c:pt>
                <c:pt idx="1227">
                  <c:v>44917.852083333331</c:v>
                </c:pt>
                <c:pt idx="1228">
                  <c:v>44917.852777777778</c:v>
                </c:pt>
                <c:pt idx="1229">
                  <c:v>44917.853472222225</c:v>
                </c:pt>
                <c:pt idx="1230">
                  <c:v>44917.854166666664</c:v>
                </c:pt>
                <c:pt idx="1231">
                  <c:v>44917.854861111111</c:v>
                </c:pt>
                <c:pt idx="1232">
                  <c:v>44917.855555555558</c:v>
                </c:pt>
                <c:pt idx="1233">
                  <c:v>44917.856249999997</c:v>
                </c:pt>
                <c:pt idx="1234">
                  <c:v>44917.856944444444</c:v>
                </c:pt>
                <c:pt idx="1235">
                  <c:v>44917.857638888891</c:v>
                </c:pt>
                <c:pt idx="1236">
                  <c:v>44917.85833333333</c:v>
                </c:pt>
                <c:pt idx="1237">
                  <c:v>44917.859027777777</c:v>
                </c:pt>
                <c:pt idx="1238">
                  <c:v>44917.859722222223</c:v>
                </c:pt>
                <c:pt idx="1239">
                  <c:v>44917.86041666667</c:v>
                </c:pt>
                <c:pt idx="1240">
                  <c:v>44917.861111111109</c:v>
                </c:pt>
                <c:pt idx="1241">
                  <c:v>44917.861805555556</c:v>
                </c:pt>
                <c:pt idx="1242">
                  <c:v>44917.862500000003</c:v>
                </c:pt>
                <c:pt idx="1243">
                  <c:v>44917.863194444442</c:v>
                </c:pt>
                <c:pt idx="1244">
                  <c:v>44917.863888888889</c:v>
                </c:pt>
                <c:pt idx="1245">
                  <c:v>44917.864583333336</c:v>
                </c:pt>
                <c:pt idx="1246">
                  <c:v>44917.865277777775</c:v>
                </c:pt>
                <c:pt idx="1247">
                  <c:v>44917.865972222222</c:v>
                </c:pt>
                <c:pt idx="1248">
                  <c:v>44917.866666666669</c:v>
                </c:pt>
                <c:pt idx="1249">
                  <c:v>44917.867361111108</c:v>
                </c:pt>
                <c:pt idx="1250">
                  <c:v>44917.868055555555</c:v>
                </c:pt>
                <c:pt idx="1251">
                  <c:v>44917.868750000001</c:v>
                </c:pt>
                <c:pt idx="1252">
                  <c:v>44917.869444444441</c:v>
                </c:pt>
                <c:pt idx="1253">
                  <c:v>44917.870138888888</c:v>
                </c:pt>
                <c:pt idx="1254">
                  <c:v>44917.870833333334</c:v>
                </c:pt>
                <c:pt idx="1255">
                  <c:v>44917.871527777781</c:v>
                </c:pt>
                <c:pt idx="1256">
                  <c:v>44917.87222222222</c:v>
                </c:pt>
                <c:pt idx="1257">
                  <c:v>44917.872916666667</c:v>
                </c:pt>
                <c:pt idx="1258">
                  <c:v>44917.873611111114</c:v>
                </c:pt>
                <c:pt idx="1259">
                  <c:v>44917.874305555553</c:v>
                </c:pt>
                <c:pt idx="1260">
                  <c:v>44917.875</c:v>
                </c:pt>
                <c:pt idx="1261">
                  <c:v>44917.875694444447</c:v>
                </c:pt>
                <c:pt idx="1262">
                  <c:v>44917.876388888886</c:v>
                </c:pt>
                <c:pt idx="1263">
                  <c:v>44917.877083333333</c:v>
                </c:pt>
                <c:pt idx="1264">
                  <c:v>44917.87777777778</c:v>
                </c:pt>
                <c:pt idx="1265">
                  <c:v>44917.878472222219</c:v>
                </c:pt>
                <c:pt idx="1266">
                  <c:v>44917.879166666666</c:v>
                </c:pt>
                <c:pt idx="1267">
                  <c:v>44917.879861111112</c:v>
                </c:pt>
                <c:pt idx="1268">
                  <c:v>44917.880555555559</c:v>
                </c:pt>
                <c:pt idx="1269">
                  <c:v>44917.881249999999</c:v>
                </c:pt>
                <c:pt idx="1270">
                  <c:v>44917.881944444445</c:v>
                </c:pt>
                <c:pt idx="1271">
                  <c:v>44917.882638888892</c:v>
                </c:pt>
                <c:pt idx="1272">
                  <c:v>44917.883333333331</c:v>
                </c:pt>
                <c:pt idx="1273">
                  <c:v>44917.884027777778</c:v>
                </c:pt>
                <c:pt idx="1274">
                  <c:v>44917.884722222225</c:v>
                </c:pt>
                <c:pt idx="1275">
                  <c:v>44917.885416666664</c:v>
                </c:pt>
                <c:pt idx="1276">
                  <c:v>44917.886111111111</c:v>
                </c:pt>
                <c:pt idx="1277">
                  <c:v>44917.886805555558</c:v>
                </c:pt>
                <c:pt idx="1278">
                  <c:v>44917.887499999997</c:v>
                </c:pt>
                <c:pt idx="1279">
                  <c:v>44917.888194444444</c:v>
                </c:pt>
                <c:pt idx="1280">
                  <c:v>44917.888888888891</c:v>
                </c:pt>
                <c:pt idx="1281">
                  <c:v>44917.88958333333</c:v>
                </c:pt>
                <c:pt idx="1282">
                  <c:v>44917.890277777777</c:v>
                </c:pt>
                <c:pt idx="1283">
                  <c:v>44917.890972222223</c:v>
                </c:pt>
                <c:pt idx="1284">
                  <c:v>44917.89166666667</c:v>
                </c:pt>
                <c:pt idx="1285">
                  <c:v>44917.892361111109</c:v>
                </c:pt>
                <c:pt idx="1286">
                  <c:v>44917.893055555556</c:v>
                </c:pt>
                <c:pt idx="1287">
                  <c:v>44917.893750000003</c:v>
                </c:pt>
                <c:pt idx="1288">
                  <c:v>44917.894444444442</c:v>
                </c:pt>
                <c:pt idx="1289">
                  <c:v>44917.895138888889</c:v>
                </c:pt>
                <c:pt idx="1290">
                  <c:v>44917.895833333336</c:v>
                </c:pt>
                <c:pt idx="1291">
                  <c:v>44917.896527777775</c:v>
                </c:pt>
                <c:pt idx="1292">
                  <c:v>44917.897222222222</c:v>
                </c:pt>
                <c:pt idx="1293">
                  <c:v>44917.897916666669</c:v>
                </c:pt>
                <c:pt idx="1294">
                  <c:v>44917.898611111108</c:v>
                </c:pt>
                <c:pt idx="1295">
                  <c:v>44917.899305555555</c:v>
                </c:pt>
                <c:pt idx="1296">
                  <c:v>44917.9</c:v>
                </c:pt>
                <c:pt idx="1297">
                  <c:v>44917.900694444441</c:v>
                </c:pt>
                <c:pt idx="1298">
                  <c:v>44917.901388888888</c:v>
                </c:pt>
                <c:pt idx="1299">
                  <c:v>44917.902083333334</c:v>
                </c:pt>
                <c:pt idx="1300">
                  <c:v>44917.902777777781</c:v>
                </c:pt>
                <c:pt idx="1301">
                  <c:v>44917.90347222222</c:v>
                </c:pt>
                <c:pt idx="1302">
                  <c:v>44917.904166666667</c:v>
                </c:pt>
                <c:pt idx="1303">
                  <c:v>44917.904861111114</c:v>
                </c:pt>
                <c:pt idx="1304">
                  <c:v>44917.905555555553</c:v>
                </c:pt>
                <c:pt idx="1305">
                  <c:v>44917.90625</c:v>
                </c:pt>
                <c:pt idx="1306">
                  <c:v>44917.906944444447</c:v>
                </c:pt>
                <c:pt idx="1307">
                  <c:v>44917.907638888886</c:v>
                </c:pt>
                <c:pt idx="1308">
                  <c:v>44917.908333333333</c:v>
                </c:pt>
                <c:pt idx="1309">
                  <c:v>44917.90902777778</c:v>
                </c:pt>
                <c:pt idx="1310">
                  <c:v>44917.909722222219</c:v>
                </c:pt>
                <c:pt idx="1311">
                  <c:v>44917.910416666666</c:v>
                </c:pt>
                <c:pt idx="1312">
                  <c:v>44917.911111111112</c:v>
                </c:pt>
                <c:pt idx="1313">
                  <c:v>44917.911805555559</c:v>
                </c:pt>
                <c:pt idx="1314">
                  <c:v>44917.912499999999</c:v>
                </c:pt>
                <c:pt idx="1315">
                  <c:v>44917.913194444445</c:v>
                </c:pt>
                <c:pt idx="1316">
                  <c:v>44917.913888888892</c:v>
                </c:pt>
                <c:pt idx="1317">
                  <c:v>44917.914583333331</c:v>
                </c:pt>
                <c:pt idx="1318">
                  <c:v>44917.915277777778</c:v>
                </c:pt>
                <c:pt idx="1319">
                  <c:v>44917.915972222225</c:v>
                </c:pt>
                <c:pt idx="1320">
                  <c:v>44917.916666666664</c:v>
                </c:pt>
                <c:pt idx="1321">
                  <c:v>44917.917361111111</c:v>
                </c:pt>
                <c:pt idx="1322">
                  <c:v>44917.918055555558</c:v>
                </c:pt>
                <c:pt idx="1323">
                  <c:v>44917.918749999997</c:v>
                </c:pt>
                <c:pt idx="1324">
                  <c:v>44917.919444444444</c:v>
                </c:pt>
                <c:pt idx="1325">
                  <c:v>44917.920138888891</c:v>
                </c:pt>
                <c:pt idx="1326">
                  <c:v>44917.92083333333</c:v>
                </c:pt>
                <c:pt idx="1327">
                  <c:v>44917.921527777777</c:v>
                </c:pt>
                <c:pt idx="1328">
                  <c:v>44917.922222222223</c:v>
                </c:pt>
                <c:pt idx="1329">
                  <c:v>44917.92291666667</c:v>
                </c:pt>
                <c:pt idx="1330">
                  <c:v>44917.923611111109</c:v>
                </c:pt>
                <c:pt idx="1331">
                  <c:v>44917.924305555556</c:v>
                </c:pt>
                <c:pt idx="1332">
                  <c:v>44917.925000000003</c:v>
                </c:pt>
                <c:pt idx="1333">
                  <c:v>44917.925694444442</c:v>
                </c:pt>
                <c:pt idx="1334">
                  <c:v>44917.926388888889</c:v>
                </c:pt>
                <c:pt idx="1335">
                  <c:v>44917.927083333336</c:v>
                </c:pt>
                <c:pt idx="1336">
                  <c:v>44917.927777777775</c:v>
                </c:pt>
                <c:pt idx="1337">
                  <c:v>44917.928472222222</c:v>
                </c:pt>
                <c:pt idx="1338">
                  <c:v>44917.929166666669</c:v>
                </c:pt>
                <c:pt idx="1339">
                  <c:v>44917.929861111108</c:v>
                </c:pt>
                <c:pt idx="1340">
                  <c:v>44917.930555555555</c:v>
                </c:pt>
                <c:pt idx="1341">
                  <c:v>44917.931250000001</c:v>
                </c:pt>
                <c:pt idx="1342">
                  <c:v>44917.931944444441</c:v>
                </c:pt>
                <c:pt idx="1343">
                  <c:v>44917.932638888888</c:v>
                </c:pt>
                <c:pt idx="1344">
                  <c:v>44917.933333333334</c:v>
                </c:pt>
                <c:pt idx="1345">
                  <c:v>44917.934027777781</c:v>
                </c:pt>
                <c:pt idx="1346">
                  <c:v>44917.93472222222</c:v>
                </c:pt>
                <c:pt idx="1347">
                  <c:v>44917.935416666667</c:v>
                </c:pt>
                <c:pt idx="1348">
                  <c:v>44917.936111111114</c:v>
                </c:pt>
                <c:pt idx="1349">
                  <c:v>44917.936805555553</c:v>
                </c:pt>
                <c:pt idx="1350">
                  <c:v>44917.9375</c:v>
                </c:pt>
                <c:pt idx="1351">
                  <c:v>44917.938194444447</c:v>
                </c:pt>
                <c:pt idx="1352">
                  <c:v>44917.938888888886</c:v>
                </c:pt>
                <c:pt idx="1353">
                  <c:v>44917.939583333333</c:v>
                </c:pt>
                <c:pt idx="1354">
                  <c:v>44917.94027777778</c:v>
                </c:pt>
                <c:pt idx="1355">
                  <c:v>44917.940972222219</c:v>
                </c:pt>
                <c:pt idx="1356">
                  <c:v>44917.941666666666</c:v>
                </c:pt>
                <c:pt idx="1357">
                  <c:v>44917.942361111112</c:v>
                </c:pt>
                <c:pt idx="1358">
                  <c:v>44917.943055555559</c:v>
                </c:pt>
                <c:pt idx="1359">
                  <c:v>44917.943749999999</c:v>
                </c:pt>
                <c:pt idx="1360">
                  <c:v>44917.944444444445</c:v>
                </c:pt>
                <c:pt idx="1361">
                  <c:v>44917.945138888892</c:v>
                </c:pt>
                <c:pt idx="1362">
                  <c:v>44917.945833333331</c:v>
                </c:pt>
                <c:pt idx="1363">
                  <c:v>44917.946527777778</c:v>
                </c:pt>
                <c:pt idx="1364">
                  <c:v>44917.947222222225</c:v>
                </c:pt>
                <c:pt idx="1365">
                  <c:v>44917.947916666664</c:v>
                </c:pt>
                <c:pt idx="1366">
                  <c:v>44917.948611111111</c:v>
                </c:pt>
                <c:pt idx="1367">
                  <c:v>44917.949305555558</c:v>
                </c:pt>
                <c:pt idx="1368">
                  <c:v>44917.95</c:v>
                </c:pt>
                <c:pt idx="1369">
                  <c:v>44917.950694444444</c:v>
                </c:pt>
                <c:pt idx="1370">
                  <c:v>44917.951388888891</c:v>
                </c:pt>
                <c:pt idx="1371">
                  <c:v>44917.95208333333</c:v>
                </c:pt>
                <c:pt idx="1372">
                  <c:v>44917.952777777777</c:v>
                </c:pt>
                <c:pt idx="1373">
                  <c:v>44917.953472222223</c:v>
                </c:pt>
                <c:pt idx="1374">
                  <c:v>44917.95416666667</c:v>
                </c:pt>
                <c:pt idx="1375">
                  <c:v>44917.954861111109</c:v>
                </c:pt>
                <c:pt idx="1376">
                  <c:v>44917.955555555556</c:v>
                </c:pt>
                <c:pt idx="1377">
                  <c:v>44917.956250000003</c:v>
                </c:pt>
                <c:pt idx="1378">
                  <c:v>44917.956944444442</c:v>
                </c:pt>
                <c:pt idx="1379">
                  <c:v>44917.957638888889</c:v>
                </c:pt>
                <c:pt idx="1380">
                  <c:v>44917.958333333336</c:v>
                </c:pt>
                <c:pt idx="1381">
                  <c:v>44917.959027777775</c:v>
                </c:pt>
                <c:pt idx="1382">
                  <c:v>44917.959722222222</c:v>
                </c:pt>
                <c:pt idx="1383">
                  <c:v>44917.960416666669</c:v>
                </c:pt>
                <c:pt idx="1384">
                  <c:v>44917.961111111108</c:v>
                </c:pt>
                <c:pt idx="1385">
                  <c:v>44917.961805555555</c:v>
                </c:pt>
                <c:pt idx="1386">
                  <c:v>44917.962500000001</c:v>
                </c:pt>
                <c:pt idx="1387">
                  <c:v>44917.963194444441</c:v>
                </c:pt>
                <c:pt idx="1388">
                  <c:v>44917.963888888888</c:v>
                </c:pt>
                <c:pt idx="1389">
                  <c:v>44917.964583333334</c:v>
                </c:pt>
                <c:pt idx="1390">
                  <c:v>44917.965277777781</c:v>
                </c:pt>
                <c:pt idx="1391">
                  <c:v>44917.96597222222</c:v>
                </c:pt>
                <c:pt idx="1392">
                  <c:v>44917.966666666667</c:v>
                </c:pt>
                <c:pt idx="1393">
                  <c:v>44917.967361111114</c:v>
                </c:pt>
                <c:pt idx="1394">
                  <c:v>44917.968055555553</c:v>
                </c:pt>
                <c:pt idx="1395">
                  <c:v>44917.96875</c:v>
                </c:pt>
                <c:pt idx="1396">
                  <c:v>44917.969444444447</c:v>
                </c:pt>
                <c:pt idx="1397">
                  <c:v>44917.970138888886</c:v>
                </c:pt>
                <c:pt idx="1398">
                  <c:v>44917.970833333333</c:v>
                </c:pt>
                <c:pt idx="1399">
                  <c:v>44917.97152777778</c:v>
                </c:pt>
                <c:pt idx="1400">
                  <c:v>44917.972222222219</c:v>
                </c:pt>
                <c:pt idx="1401">
                  <c:v>44917.972916666666</c:v>
                </c:pt>
                <c:pt idx="1402">
                  <c:v>44917.973611111112</c:v>
                </c:pt>
                <c:pt idx="1403">
                  <c:v>44917.974305555559</c:v>
                </c:pt>
                <c:pt idx="1404">
                  <c:v>44917.974999999999</c:v>
                </c:pt>
                <c:pt idx="1405">
                  <c:v>44917.975694444445</c:v>
                </c:pt>
                <c:pt idx="1406">
                  <c:v>44917.976388888892</c:v>
                </c:pt>
                <c:pt idx="1407">
                  <c:v>44917.977083333331</c:v>
                </c:pt>
                <c:pt idx="1408">
                  <c:v>44917.977777777778</c:v>
                </c:pt>
                <c:pt idx="1409">
                  <c:v>44917.978472222225</c:v>
                </c:pt>
                <c:pt idx="1410">
                  <c:v>44917.979166666664</c:v>
                </c:pt>
                <c:pt idx="1411">
                  <c:v>44917.979861111111</c:v>
                </c:pt>
                <c:pt idx="1412">
                  <c:v>44917.980555555558</c:v>
                </c:pt>
                <c:pt idx="1413">
                  <c:v>44917.981249999997</c:v>
                </c:pt>
                <c:pt idx="1414">
                  <c:v>44917.981944444444</c:v>
                </c:pt>
                <c:pt idx="1415">
                  <c:v>44917.982638888891</c:v>
                </c:pt>
                <c:pt idx="1416">
                  <c:v>44917.98333333333</c:v>
                </c:pt>
                <c:pt idx="1417">
                  <c:v>44917.984027777777</c:v>
                </c:pt>
                <c:pt idx="1418">
                  <c:v>44917.984722222223</c:v>
                </c:pt>
                <c:pt idx="1419">
                  <c:v>44917.98541666667</c:v>
                </c:pt>
                <c:pt idx="1420">
                  <c:v>44917.986111111109</c:v>
                </c:pt>
                <c:pt idx="1421">
                  <c:v>44917.986805555556</c:v>
                </c:pt>
                <c:pt idx="1422">
                  <c:v>44917.987500000003</c:v>
                </c:pt>
                <c:pt idx="1423">
                  <c:v>44917.988194444442</c:v>
                </c:pt>
                <c:pt idx="1424">
                  <c:v>44917.988888888889</c:v>
                </c:pt>
                <c:pt idx="1425">
                  <c:v>44917.989583333336</c:v>
                </c:pt>
                <c:pt idx="1426">
                  <c:v>44917.990277777775</c:v>
                </c:pt>
                <c:pt idx="1427">
                  <c:v>44917.990972222222</c:v>
                </c:pt>
                <c:pt idx="1428">
                  <c:v>44917.991666666669</c:v>
                </c:pt>
                <c:pt idx="1429">
                  <c:v>44917.992361111108</c:v>
                </c:pt>
                <c:pt idx="1430">
                  <c:v>44917.993055555555</c:v>
                </c:pt>
                <c:pt idx="1431">
                  <c:v>44917.993750000001</c:v>
                </c:pt>
                <c:pt idx="1432">
                  <c:v>44917.994444444441</c:v>
                </c:pt>
                <c:pt idx="1433">
                  <c:v>44917.995138888888</c:v>
                </c:pt>
                <c:pt idx="1434">
                  <c:v>44917.995833333334</c:v>
                </c:pt>
                <c:pt idx="1435">
                  <c:v>44917.996527777781</c:v>
                </c:pt>
                <c:pt idx="1436">
                  <c:v>44917.99722222222</c:v>
                </c:pt>
                <c:pt idx="1437">
                  <c:v>44917.997916666667</c:v>
                </c:pt>
                <c:pt idx="1438">
                  <c:v>44917.998611111114</c:v>
                </c:pt>
                <c:pt idx="1439">
                  <c:v>44917.999305555553</c:v>
                </c:pt>
                <c:pt idx="1440">
                  <c:v>44918</c:v>
                </c:pt>
                <c:pt idx="1441">
                  <c:v>44918.000694444447</c:v>
                </c:pt>
                <c:pt idx="1442">
                  <c:v>44918.001388888886</c:v>
                </c:pt>
                <c:pt idx="1443">
                  <c:v>44918.002083333333</c:v>
                </c:pt>
                <c:pt idx="1444">
                  <c:v>44918.00277777778</c:v>
                </c:pt>
                <c:pt idx="1445">
                  <c:v>44918.003472222219</c:v>
                </c:pt>
                <c:pt idx="1446">
                  <c:v>44918.004166666666</c:v>
                </c:pt>
                <c:pt idx="1447">
                  <c:v>44918.004861111112</c:v>
                </c:pt>
                <c:pt idx="1448">
                  <c:v>44918.005555555559</c:v>
                </c:pt>
                <c:pt idx="1449">
                  <c:v>44918.006249999999</c:v>
                </c:pt>
                <c:pt idx="1450">
                  <c:v>44918.006944444445</c:v>
                </c:pt>
                <c:pt idx="1451">
                  <c:v>44918.007638888892</c:v>
                </c:pt>
                <c:pt idx="1452">
                  <c:v>44918.008333333331</c:v>
                </c:pt>
                <c:pt idx="1453">
                  <c:v>44918.009027777778</c:v>
                </c:pt>
                <c:pt idx="1454">
                  <c:v>44918.009722222225</c:v>
                </c:pt>
                <c:pt idx="1455">
                  <c:v>44918.010416666664</c:v>
                </c:pt>
                <c:pt idx="1456">
                  <c:v>44918.011111111111</c:v>
                </c:pt>
                <c:pt idx="1457">
                  <c:v>44918.011805555558</c:v>
                </c:pt>
                <c:pt idx="1458">
                  <c:v>44918.012499999997</c:v>
                </c:pt>
                <c:pt idx="1459">
                  <c:v>44918.013194444444</c:v>
                </c:pt>
                <c:pt idx="1460">
                  <c:v>44918.013888888891</c:v>
                </c:pt>
                <c:pt idx="1461">
                  <c:v>44918.01458333333</c:v>
                </c:pt>
                <c:pt idx="1462">
                  <c:v>44918.015277777777</c:v>
                </c:pt>
                <c:pt idx="1463">
                  <c:v>44918.015972222223</c:v>
                </c:pt>
                <c:pt idx="1464">
                  <c:v>44918.01666666667</c:v>
                </c:pt>
                <c:pt idx="1465">
                  <c:v>44918.017361111109</c:v>
                </c:pt>
                <c:pt idx="1466">
                  <c:v>44918.018055555556</c:v>
                </c:pt>
                <c:pt idx="1467">
                  <c:v>44918.018750000003</c:v>
                </c:pt>
                <c:pt idx="1468">
                  <c:v>44918.019444444442</c:v>
                </c:pt>
                <c:pt idx="1469">
                  <c:v>44918.020138888889</c:v>
                </c:pt>
                <c:pt idx="1470">
                  <c:v>44918.020833333336</c:v>
                </c:pt>
                <c:pt idx="1471">
                  <c:v>44918.021527777775</c:v>
                </c:pt>
                <c:pt idx="1472">
                  <c:v>44918.022222222222</c:v>
                </c:pt>
                <c:pt idx="1473">
                  <c:v>44918.022916666669</c:v>
                </c:pt>
                <c:pt idx="1474">
                  <c:v>44918.023611111108</c:v>
                </c:pt>
                <c:pt idx="1475">
                  <c:v>44918.024305555555</c:v>
                </c:pt>
                <c:pt idx="1476">
                  <c:v>44918.025000000001</c:v>
                </c:pt>
                <c:pt idx="1477">
                  <c:v>44918.025694444441</c:v>
                </c:pt>
                <c:pt idx="1478">
                  <c:v>44918.026388888888</c:v>
                </c:pt>
                <c:pt idx="1479">
                  <c:v>44918.027083333334</c:v>
                </c:pt>
                <c:pt idx="1480">
                  <c:v>44918.027777777781</c:v>
                </c:pt>
                <c:pt idx="1481">
                  <c:v>44918.02847222222</c:v>
                </c:pt>
                <c:pt idx="1482">
                  <c:v>44918.029166666667</c:v>
                </c:pt>
                <c:pt idx="1483">
                  <c:v>44918.029861111114</c:v>
                </c:pt>
                <c:pt idx="1484">
                  <c:v>44918.030555555553</c:v>
                </c:pt>
                <c:pt idx="1485">
                  <c:v>44918.03125</c:v>
                </c:pt>
                <c:pt idx="1486">
                  <c:v>44918.031944444447</c:v>
                </c:pt>
                <c:pt idx="1487">
                  <c:v>44918.032638888886</c:v>
                </c:pt>
                <c:pt idx="1488">
                  <c:v>44918.033333333333</c:v>
                </c:pt>
                <c:pt idx="1489">
                  <c:v>44918.03402777778</c:v>
                </c:pt>
                <c:pt idx="1490">
                  <c:v>44918.034722222219</c:v>
                </c:pt>
                <c:pt idx="1491">
                  <c:v>44918.035416666666</c:v>
                </c:pt>
                <c:pt idx="1492">
                  <c:v>44918.036111111112</c:v>
                </c:pt>
                <c:pt idx="1493">
                  <c:v>44918.036805555559</c:v>
                </c:pt>
                <c:pt idx="1494">
                  <c:v>44918.037499999999</c:v>
                </c:pt>
                <c:pt idx="1495">
                  <c:v>44918.038194444445</c:v>
                </c:pt>
                <c:pt idx="1496">
                  <c:v>44918.038888888892</c:v>
                </c:pt>
                <c:pt idx="1497">
                  <c:v>44918.039583333331</c:v>
                </c:pt>
                <c:pt idx="1498">
                  <c:v>44918.040277777778</c:v>
                </c:pt>
                <c:pt idx="1499">
                  <c:v>44918.040972222225</c:v>
                </c:pt>
                <c:pt idx="1500">
                  <c:v>44918.041666666664</c:v>
                </c:pt>
                <c:pt idx="1501">
                  <c:v>44918.042361111111</c:v>
                </c:pt>
                <c:pt idx="1502">
                  <c:v>44918.043055555558</c:v>
                </c:pt>
                <c:pt idx="1503">
                  <c:v>44918.043749999997</c:v>
                </c:pt>
                <c:pt idx="1504">
                  <c:v>44918.044444444444</c:v>
                </c:pt>
                <c:pt idx="1505">
                  <c:v>44918.045138888891</c:v>
                </c:pt>
                <c:pt idx="1506">
                  <c:v>44918.04583333333</c:v>
                </c:pt>
                <c:pt idx="1507">
                  <c:v>44918.046527777777</c:v>
                </c:pt>
                <c:pt idx="1508">
                  <c:v>44918.047222222223</c:v>
                </c:pt>
                <c:pt idx="1509">
                  <c:v>44918.04791666667</c:v>
                </c:pt>
                <c:pt idx="1510">
                  <c:v>44918.048611111109</c:v>
                </c:pt>
                <c:pt idx="1511">
                  <c:v>44918.049305555556</c:v>
                </c:pt>
                <c:pt idx="1512">
                  <c:v>44918.05</c:v>
                </c:pt>
                <c:pt idx="1513">
                  <c:v>44918.050694444442</c:v>
                </c:pt>
                <c:pt idx="1514">
                  <c:v>44918.051388888889</c:v>
                </c:pt>
                <c:pt idx="1515">
                  <c:v>44918.052083333336</c:v>
                </c:pt>
                <c:pt idx="1516">
                  <c:v>44918.052777777775</c:v>
                </c:pt>
                <c:pt idx="1517">
                  <c:v>44918.053472222222</c:v>
                </c:pt>
                <c:pt idx="1518">
                  <c:v>44918.054166666669</c:v>
                </c:pt>
                <c:pt idx="1519">
                  <c:v>44918.054861111108</c:v>
                </c:pt>
                <c:pt idx="1520">
                  <c:v>44918.055555555555</c:v>
                </c:pt>
                <c:pt idx="1521">
                  <c:v>44918.056250000001</c:v>
                </c:pt>
                <c:pt idx="1522">
                  <c:v>44918.056944444441</c:v>
                </c:pt>
                <c:pt idx="1523">
                  <c:v>44918.057638888888</c:v>
                </c:pt>
                <c:pt idx="1524">
                  <c:v>44918.058333333334</c:v>
                </c:pt>
                <c:pt idx="1525">
                  <c:v>44918.059027777781</c:v>
                </c:pt>
                <c:pt idx="1526">
                  <c:v>44918.05972222222</c:v>
                </c:pt>
                <c:pt idx="1527">
                  <c:v>44918.060416666667</c:v>
                </c:pt>
                <c:pt idx="1528">
                  <c:v>44918.061111111114</c:v>
                </c:pt>
                <c:pt idx="1529">
                  <c:v>44918.061805555553</c:v>
                </c:pt>
                <c:pt idx="1530">
                  <c:v>44918.0625</c:v>
                </c:pt>
                <c:pt idx="1531">
                  <c:v>44918.063194444447</c:v>
                </c:pt>
                <c:pt idx="1532">
                  <c:v>44918.063888888886</c:v>
                </c:pt>
                <c:pt idx="1533">
                  <c:v>44918.064583333333</c:v>
                </c:pt>
                <c:pt idx="1534">
                  <c:v>44918.06527777778</c:v>
                </c:pt>
                <c:pt idx="1535">
                  <c:v>44918.065972222219</c:v>
                </c:pt>
                <c:pt idx="1536">
                  <c:v>44918.066666666666</c:v>
                </c:pt>
                <c:pt idx="1537">
                  <c:v>44918.067361111112</c:v>
                </c:pt>
                <c:pt idx="1538">
                  <c:v>44918.068055555559</c:v>
                </c:pt>
                <c:pt idx="1539">
                  <c:v>44918.068749999999</c:v>
                </c:pt>
                <c:pt idx="1540">
                  <c:v>44918.069444444445</c:v>
                </c:pt>
                <c:pt idx="1541">
                  <c:v>44918.070138888892</c:v>
                </c:pt>
                <c:pt idx="1542">
                  <c:v>44918.070833333331</c:v>
                </c:pt>
                <c:pt idx="1543">
                  <c:v>44918.071527777778</c:v>
                </c:pt>
                <c:pt idx="1544">
                  <c:v>44918.072222222225</c:v>
                </c:pt>
                <c:pt idx="1545">
                  <c:v>44918.072916666664</c:v>
                </c:pt>
                <c:pt idx="1546">
                  <c:v>44918.073611111111</c:v>
                </c:pt>
                <c:pt idx="1547">
                  <c:v>44918.074305555558</c:v>
                </c:pt>
                <c:pt idx="1548">
                  <c:v>44918.074999999997</c:v>
                </c:pt>
                <c:pt idx="1549">
                  <c:v>44918.075694444444</c:v>
                </c:pt>
                <c:pt idx="1550">
                  <c:v>44918.076388888891</c:v>
                </c:pt>
                <c:pt idx="1551">
                  <c:v>44918.07708333333</c:v>
                </c:pt>
                <c:pt idx="1552">
                  <c:v>44918.077777777777</c:v>
                </c:pt>
                <c:pt idx="1553">
                  <c:v>44918.078472222223</c:v>
                </c:pt>
                <c:pt idx="1554">
                  <c:v>44918.07916666667</c:v>
                </c:pt>
                <c:pt idx="1555">
                  <c:v>44918.079861111109</c:v>
                </c:pt>
                <c:pt idx="1556">
                  <c:v>44918.080555555556</c:v>
                </c:pt>
                <c:pt idx="1557">
                  <c:v>44918.081250000003</c:v>
                </c:pt>
                <c:pt idx="1558">
                  <c:v>44918.081944444442</c:v>
                </c:pt>
                <c:pt idx="1559">
                  <c:v>44918.082638888889</c:v>
                </c:pt>
                <c:pt idx="1560">
                  <c:v>44918.083333333336</c:v>
                </c:pt>
                <c:pt idx="1561">
                  <c:v>44918.084027777775</c:v>
                </c:pt>
                <c:pt idx="1562">
                  <c:v>44918.084722222222</c:v>
                </c:pt>
                <c:pt idx="1563">
                  <c:v>44918.085416666669</c:v>
                </c:pt>
                <c:pt idx="1564">
                  <c:v>44918.086111111108</c:v>
                </c:pt>
                <c:pt idx="1565">
                  <c:v>44918.086805555555</c:v>
                </c:pt>
                <c:pt idx="1566">
                  <c:v>44918.087500000001</c:v>
                </c:pt>
                <c:pt idx="1567">
                  <c:v>44918.088194444441</c:v>
                </c:pt>
                <c:pt idx="1568">
                  <c:v>44918.088888888888</c:v>
                </c:pt>
                <c:pt idx="1569">
                  <c:v>44918.089583333334</c:v>
                </c:pt>
                <c:pt idx="1570">
                  <c:v>44918.090277777781</c:v>
                </c:pt>
                <c:pt idx="1571">
                  <c:v>44918.09097222222</c:v>
                </c:pt>
                <c:pt idx="1572">
                  <c:v>44918.091666666667</c:v>
                </c:pt>
                <c:pt idx="1573">
                  <c:v>44918.092361111114</c:v>
                </c:pt>
                <c:pt idx="1574">
                  <c:v>44918.093055555553</c:v>
                </c:pt>
                <c:pt idx="1575">
                  <c:v>44918.09375</c:v>
                </c:pt>
                <c:pt idx="1576">
                  <c:v>44918.094444444447</c:v>
                </c:pt>
                <c:pt idx="1577">
                  <c:v>44918.095138888886</c:v>
                </c:pt>
                <c:pt idx="1578">
                  <c:v>44918.095833333333</c:v>
                </c:pt>
                <c:pt idx="1579">
                  <c:v>44918.09652777778</c:v>
                </c:pt>
                <c:pt idx="1580">
                  <c:v>44918.097222222219</c:v>
                </c:pt>
                <c:pt idx="1581">
                  <c:v>44918.097916666666</c:v>
                </c:pt>
                <c:pt idx="1582">
                  <c:v>44918.098611111112</c:v>
                </c:pt>
                <c:pt idx="1583">
                  <c:v>44918.099305555559</c:v>
                </c:pt>
                <c:pt idx="1584">
                  <c:v>44918.1</c:v>
                </c:pt>
                <c:pt idx="1585">
                  <c:v>44918.100694444445</c:v>
                </c:pt>
                <c:pt idx="1586">
                  <c:v>44918.101388888892</c:v>
                </c:pt>
                <c:pt idx="1587">
                  <c:v>44918.102083333331</c:v>
                </c:pt>
                <c:pt idx="1588">
                  <c:v>44918.102777777778</c:v>
                </c:pt>
                <c:pt idx="1589">
                  <c:v>44918.103472222225</c:v>
                </c:pt>
                <c:pt idx="1590">
                  <c:v>44918.104166666664</c:v>
                </c:pt>
                <c:pt idx="1591">
                  <c:v>44918.104861111111</c:v>
                </c:pt>
                <c:pt idx="1592">
                  <c:v>44918.105555555558</c:v>
                </c:pt>
                <c:pt idx="1593">
                  <c:v>44918.106249999997</c:v>
                </c:pt>
                <c:pt idx="1594">
                  <c:v>44918.106944444444</c:v>
                </c:pt>
                <c:pt idx="1595">
                  <c:v>44918.107638888891</c:v>
                </c:pt>
                <c:pt idx="1596">
                  <c:v>44918.10833333333</c:v>
                </c:pt>
                <c:pt idx="1597">
                  <c:v>44918.109027777777</c:v>
                </c:pt>
                <c:pt idx="1598">
                  <c:v>44918.109722222223</c:v>
                </c:pt>
                <c:pt idx="1599">
                  <c:v>44918.11041666667</c:v>
                </c:pt>
                <c:pt idx="1600">
                  <c:v>44918.111111111109</c:v>
                </c:pt>
                <c:pt idx="1601">
                  <c:v>44918.111805555556</c:v>
                </c:pt>
                <c:pt idx="1602">
                  <c:v>44918.112500000003</c:v>
                </c:pt>
                <c:pt idx="1603">
                  <c:v>44918.113194444442</c:v>
                </c:pt>
                <c:pt idx="1604">
                  <c:v>44918.113888888889</c:v>
                </c:pt>
                <c:pt idx="1605">
                  <c:v>44918.114583333336</c:v>
                </c:pt>
                <c:pt idx="1606">
                  <c:v>44918.115277777775</c:v>
                </c:pt>
                <c:pt idx="1607">
                  <c:v>44918.115972222222</c:v>
                </c:pt>
                <c:pt idx="1608">
                  <c:v>44918.116666666669</c:v>
                </c:pt>
                <c:pt idx="1609">
                  <c:v>44918.117361111108</c:v>
                </c:pt>
                <c:pt idx="1610">
                  <c:v>44918.118055555555</c:v>
                </c:pt>
                <c:pt idx="1611">
                  <c:v>44918.118750000001</c:v>
                </c:pt>
                <c:pt idx="1612">
                  <c:v>44918.119444444441</c:v>
                </c:pt>
                <c:pt idx="1613">
                  <c:v>44918.120138888888</c:v>
                </c:pt>
                <c:pt idx="1614">
                  <c:v>44918.120833333334</c:v>
                </c:pt>
                <c:pt idx="1615">
                  <c:v>44918.121527777781</c:v>
                </c:pt>
                <c:pt idx="1616">
                  <c:v>44918.12222222222</c:v>
                </c:pt>
                <c:pt idx="1617">
                  <c:v>44918.122916666667</c:v>
                </c:pt>
                <c:pt idx="1618">
                  <c:v>44918.123611111114</c:v>
                </c:pt>
                <c:pt idx="1619">
                  <c:v>44918.124305555553</c:v>
                </c:pt>
                <c:pt idx="1620">
                  <c:v>44918.125</c:v>
                </c:pt>
                <c:pt idx="1621">
                  <c:v>44918.125694444447</c:v>
                </c:pt>
                <c:pt idx="1622">
                  <c:v>44918.126388888886</c:v>
                </c:pt>
                <c:pt idx="1623">
                  <c:v>44918.127083333333</c:v>
                </c:pt>
                <c:pt idx="1624">
                  <c:v>44918.12777777778</c:v>
                </c:pt>
                <c:pt idx="1625">
                  <c:v>44918.128472222219</c:v>
                </c:pt>
                <c:pt idx="1626">
                  <c:v>44918.129166666666</c:v>
                </c:pt>
                <c:pt idx="1627">
                  <c:v>44918.129861111112</c:v>
                </c:pt>
                <c:pt idx="1628">
                  <c:v>44918.130555555559</c:v>
                </c:pt>
                <c:pt idx="1629">
                  <c:v>44918.131249999999</c:v>
                </c:pt>
                <c:pt idx="1630">
                  <c:v>44918.131944444445</c:v>
                </c:pt>
                <c:pt idx="1631">
                  <c:v>44918.132638888892</c:v>
                </c:pt>
                <c:pt idx="1632">
                  <c:v>44918.133333333331</c:v>
                </c:pt>
                <c:pt idx="1633">
                  <c:v>44918.134027777778</c:v>
                </c:pt>
                <c:pt idx="1634">
                  <c:v>44918.134722222225</c:v>
                </c:pt>
                <c:pt idx="1635">
                  <c:v>44918.135416666664</c:v>
                </c:pt>
                <c:pt idx="1636">
                  <c:v>44918.136111111111</c:v>
                </c:pt>
                <c:pt idx="1637">
                  <c:v>44918.136805555558</c:v>
                </c:pt>
                <c:pt idx="1638">
                  <c:v>44918.137499999997</c:v>
                </c:pt>
                <c:pt idx="1639">
                  <c:v>44918.138194444444</c:v>
                </c:pt>
                <c:pt idx="1640">
                  <c:v>44918.138888888891</c:v>
                </c:pt>
                <c:pt idx="1641">
                  <c:v>44918.13958333333</c:v>
                </c:pt>
                <c:pt idx="1642">
                  <c:v>44918.140277777777</c:v>
                </c:pt>
                <c:pt idx="1643">
                  <c:v>44918.140972222223</c:v>
                </c:pt>
                <c:pt idx="1644">
                  <c:v>44918.14166666667</c:v>
                </c:pt>
                <c:pt idx="1645">
                  <c:v>44918.142361111109</c:v>
                </c:pt>
                <c:pt idx="1646">
                  <c:v>44918.143055555556</c:v>
                </c:pt>
                <c:pt idx="1647">
                  <c:v>44918.143750000003</c:v>
                </c:pt>
                <c:pt idx="1648">
                  <c:v>44918.144444444442</c:v>
                </c:pt>
                <c:pt idx="1649">
                  <c:v>44918.145138888889</c:v>
                </c:pt>
                <c:pt idx="1650">
                  <c:v>44918.145833333336</c:v>
                </c:pt>
                <c:pt idx="1651">
                  <c:v>44918.146527777775</c:v>
                </c:pt>
                <c:pt idx="1652">
                  <c:v>44918.147222222222</c:v>
                </c:pt>
                <c:pt idx="1653">
                  <c:v>44918.147916666669</c:v>
                </c:pt>
                <c:pt idx="1654">
                  <c:v>44918.148611111108</c:v>
                </c:pt>
                <c:pt idx="1655">
                  <c:v>44918.149305555555</c:v>
                </c:pt>
                <c:pt idx="1656">
                  <c:v>44918.15</c:v>
                </c:pt>
                <c:pt idx="1657">
                  <c:v>44918.150694444441</c:v>
                </c:pt>
                <c:pt idx="1658">
                  <c:v>44918.151388888888</c:v>
                </c:pt>
                <c:pt idx="1659">
                  <c:v>44918.152083333334</c:v>
                </c:pt>
                <c:pt idx="1660">
                  <c:v>44918.152777777781</c:v>
                </c:pt>
                <c:pt idx="1661">
                  <c:v>44918.15347222222</c:v>
                </c:pt>
                <c:pt idx="1662">
                  <c:v>44918.154166666667</c:v>
                </c:pt>
                <c:pt idx="1663">
                  <c:v>44918.154861111114</c:v>
                </c:pt>
                <c:pt idx="1664">
                  <c:v>44918.155555555553</c:v>
                </c:pt>
                <c:pt idx="1665">
                  <c:v>44918.15625</c:v>
                </c:pt>
                <c:pt idx="1666">
                  <c:v>44918.156944444447</c:v>
                </c:pt>
                <c:pt idx="1667">
                  <c:v>44918.157638888886</c:v>
                </c:pt>
                <c:pt idx="1668">
                  <c:v>44918.158333333333</c:v>
                </c:pt>
                <c:pt idx="1669">
                  <c:v>44918.15902777778</c:v>
                </c:pt>
                <c:pt idx="1670">
                  <c:v>44918.159722222219</c:v>
                </c:pt>
                <c:pt idx="1671">
                  <c:v>44918.160416666666</c:v>
                </c:pt>
                <c:pt idx="1672">
                  <c:v>44918.161111111112</c:v>
                </c:pt>
                <c:pt idx="1673">
                  <c:v>44918.161805555559</c:v>
                </c:pt>
                <c:pt idx="1674">
                  <c:v>44918.162499999999</c:v>
                </c:pt>
                <c:pt idx="1675">
                  <c:v>44918.163194444445</c:v>
                </c:pt>
                <c:pt idx="1676">
                  <c:v>44918.163888888892</c:v>
                </c:pt>
                <c:pt idx="1677">
                  <c:v>44918.164583333331</c:v>
                </c:pt>
                <c:pt idx="1678">
                  <c:v>44918.165277777778</c:v>
                </c:pt>
                <c:pt idx="1679">
                  <c:v>44918.165972222225</c:v>
                </c:pt>
                <c:pt idx="1680">
                  <c:v>44918.166666666664</c:v>
                </c:pt>
                <c:pt idx="1681">
                  <c:v>44918.167361111111</c:v>
                </c:pt>
                <c:pt idx="1682">
                  <c:v>44918.168055555558</c:v>
                </c:pt>
                <c:pt idx="1683">
                  <c:v>44918.168749999997</c:v>
                </c:pt>
                <c:pt idx="1684">
                  <c:v>44918.169444444444</c:v>
                </c:pt>
                <c:pt idx="1685">
                  <c:v>44918.170138888891</c:v>
                </c:pt>
                <c:pt idx="1686">
                  <c:v>44918.17083333333</c:v>
                </c:pt>
                <c:pt idx="1687">
                  <c:v>44918.171527777777</c:v>
                </c:pt>
                <c:pt idx="1688">
                  <c:v>44918.172222222223</c:v>
                </c:pt>
                <c:pt idx="1689">
                  <c:v>44918.17291666667</c:v>
                </c:pt>
                <c:pt idx="1690">
                  <c:v>44918.173611111109</c:v>
                </c:pt>
                <c:pt idx="1691">
                  <c:v>44918.174305555556</c:v>
                </c:pt>
                <c:pt idx="1692">
                  <c:v>44918.175000000003</c:v>
                </c:pt>
                <c:pt idx="1693">
                  <c:v>44918.175694444442</c:v>
                </c:pt>
                <c:pt idx="1694">
                  <c:v>44918.176388888889</c:v>
                </c:pt>
                <c:pt idx="1695">
                  <c:v>44918.177083333336</c:v>
                </c:pt>
                <c:pt idx="1696">
                  <c:v>44918.177777777775</c:v>
                </c:pt>
                <c:pt idx="1697">
                  <c:v>44918.178472222222</c:v>
                </c:pt>
                <c:pt idx="1698">
                  <c:v>44918.179166666669</c:v>
                </c:pt>
                <c:pt idx="1699">
                  <c:v>44918.179861111108</c:v>
                </c:pt>
                <c:pt idx="1700">
                  <c:v>44918.180555555555</c:v>
                </c:pt>
                <c:pt idx="1701">
                  <c:v>44918.181250000001</c:v>
                </c:pt>
                <c:pt idx="1702">
                  <c:v>44918.181944444441</c:v>
                </c:pt>
                <c:pt idx="1703">
                  <c:v>44918.182638888888</c:v>
                </c:pt>
                <c:pt idx="1704">
                  <c:v>44918.183333333334</c:v>
                </c:pt>
                <c:pt idx="1705">
                  <c:v>44918.184027777781</c:v>
                </c:pt>
                <c:pt idx="1706">
                  <c:v>44918.18472222222</c:v>
                </c:pt>
                <c:pt idx="1707">
                  <c:v>44918.185416666667</c:v>
                </c:pt>
                <c:pt idx="1708">
                  <c:v>44918.186111111114</c:v>
                </c:pt>
                <c:pt idx="1709">
                  <c:v>44918.186805555553</c:v>
                </c:pt>
                <c:pt idx="1710">
                  <c:v>44918.1875</c:v>
                </c:pt>
                <c:pt idx="1711">
                  <c:v>44918.188194444447</c:v>
                </c:pt>
                <c:pt idx="1712">
                  <c:v>44918.188888888886</c:v>
                </c:pt>
                <c:pt idx="1713">
                  <c:v>44918.189583333333</c:v>
                </c:pt>
                <c:pt idx="1714">
                  <c:v>44918.19027777778</c:v>
                </c:pt>
                <c:pt idx="1715">
                  <c:v>44918.190972222219</c:v>
                </c:pt>
                <c:pt idx="1716">
                  <c:v>44918.191666666666</c:v>
                </c:pt>
                <c:pt idx="1717">
                  <c:v>44918.192361111112</c:v>
                </c:pt>
                <c:pt idx="1718">
                  <c:v>44918.193055555559</c:v>
                </c:pt>
                <c:pt idx="1719">
                  <c:v>44918.193749999999</c:v>
                </c:pt>
                <c:pt idx="1720">
                  <c:v>44918.194444444445</c:v>
                </c:pt>
                <c:pt idx="1721">
                  <c:v>44918.195138888892</c:v>
                </c:pt>
                <c:pt idx="1722">
                  <c:v>44918.195833333331</c:v>
                </c:pt>
                <c:pt idx="1723">
                  <c:v>44918.196527777778</c:v>
                </c:pt>
                <c:pt idx="1724">
                  <c:v>44918.197222222225</c:v>
                </c:pt>
                <c:pt idx="1725">
                  <c:v>44918.197916666664</c:v>
                </c:pt>
                <c:pt idx="1726">
                  <c:v>44918.198611111111</c:v>
                </c:pt>
                <c:pt idx="1727">
                  <c:v>44918.199305555558</c:v>
                </c:pt>
                <c:pt idx="1728">
                  <c:v>44918.2</c:v>
                </c:pt>
                <c:pt idx="1729">
                  <c:v>44918.200694444444</c:v>
                </c:pt>
                <c:pt idx="1730">
                  <c:v>44918.201388888891</c:v>
                </c:pt>
                <c:pt idx="1731">
                  <c:v>44918.20208333333</c:v>
                </c:pt>
                <c:pt idx="1732">
                  <c:v>44918.202777777777</c:v>
                </c:pt>
                <c:pt idx="1733">
                  <c:v>44918.203472222223</c:v>
                </c:pt>
                <c:pt idx="1734">
                  <c:v>44918.20416666667</c:v>
                </c:pt>
                <c:pt idx="1735">
                  <c:v>44918.204861111109</c:v>
                </c:pt>
                <c:pt idx="1736">
                  <c:v>44918.205555555556</c:v>
                </c:pt>
                <c:pt idx="1737">
                  <c:v>44918.206250000003</c:v>
                </c:pt>
                <c:pt idx="1738">
                  <c:v>44918.206944444442</c:v>
                </c:pt>
                <c:pt idx="1739">
                  <c:v>44918.207638888889</c:v>
                </c:pt>
                <c:pt idx="1740">
                  <c:v>44918.208333333336</c:v>
                </c:pt>
                <c:pt idx="1741">
                  <c:v>44918.209027777775</c:v>
                </c:pt>
                <c:pt idx="1742">
                  <c:v>44918.209722222222</c:v>
                </c:pt>
                <c:pt idx="1743">
                  <c:v>44918.210416666669</c:v>
                </c:pt>
                <c:pt idx="1744">
                  <c:v>44918.211111111108</c:v>
                </c:pt>
                <c:pt idx="1745">
                  <c:v>44918.211805555555</c:v>
                </c:pt>
                <c:pt idx="1746">
                  <c:v>44918.212500000001</c:v>
                </c:pt>
                <c:pt idx="1747">
                  <c:v>44918.213194444441</c:v>
                </c:pt>
                <c:pt idx="1748">
                  <c:v>44918.213888888888</c:v>
                </c:pt>
                <c:pt idx="1749">
                  <c:v>44918.214583333334</c:v>
                </c:pt>
                <c:pt idx="1750">
                  <c:v>44918.215277777781</c:v>
                </c:pt>
                <c:pt idx="1751">
                  <c:v>44918.21597222222</c:v>
                </c:pt>
                <c:pt idx="1752">
                  <c:v>44918.216666666667</c:v>
                </c:pt>
                <c:pt idx="1753">
                  <c:v>44918.217361111114</c:v>
                </c:pt>
                <c:pt idx="1754">
                  <c:v>44918.218055555553</c:v>
                </c:pt>
                <c:pt idx="1755">
                  <c:v>44918.21875</c:v>
                </c:pt>
                <c:pt idx="1756">
                  <c:v>44918.219444444447</c:v>
                </c:pt>
                <c:pt idx="1757">
                  <c:v>44918.220138888886</c:v>
                </c:pt>
                <c:pt idx="1758">
                  <c:v>44918.220833333333</c:v>
                </c:pt>
                <c:pt idx="1759">
                  <c:v>44918.22152777778</c:v>
                </c:pt>
                <c:pt idx="1760">
                  <c:v>44918.222222222219</c:v>
                </c:pt>
                <c:pt idx="1761">
                  <c:v>44918.222916666666</c:v>
                </c:pt>
                <c:pt idx="1762">
                  <c:v>44918.223611111112</c:v>
                </c:pt>
                <c:pt idx="1763">
                  <c:v>44918.224305555559</c:v>
                </c:pt>
                <c:pt idx="1764">
                  <c:v>44918.224999999999</c:v>
                </c:pt>
                <c:pt idx="1765">
                  <c:v>44918.225694444445</c:v>
                </c:pt>
                <c:pt idx="1766">
                  <c:v>44918.226388888892</c:v>
                </c:pt>
                <c:pt idx="1767">
                  <c:v>44918.227083333331</c:v>
                </c:pt>
                <c:pt idx="1768">
                  <c:v>44918.227777777778</c:v>
                </c:pt>
                <c:pt idx="1769">
                  <c:v>44918.228472222225</c:v>
                </c:pt>
                <c:pt idx="1770">
                  <c:v>44918.229166666664</c:v>
                </c:pt>
                <c:pt idx="1771">
                  <c:v>44918.229861111111</c:v>
                </c:pt>
                <c:pt idx="1772">
                  <c:v>44918.230555555558</c:v>
                </c:pt>
                <c:pt idx="1773">
                  <c:v>44918.231249999997</c:v>
                </c:pt>
                <c:pt idx="1774">
                  <c:v>44918.231944444444</c:v>
                </c:pt>
                <c:pt idx="1775">
                  <c:v>44918.232638888891</c:v>
                </c:pt>
                <c:pt idx="1776">
                  <c:v>44918.23333333333</c:v>
                </c:pt>
                <c:pt idx="1777">
                  <c:v>44918.234027777777</c:v>
                </c:pt>
                <c:pt idx="1778">
                  <c:v>44918.234722222223</c:v>
                </c:pt>
                <c:pt idx="1779">
                  <c:v>44918.23541666667</c:v>
                </c:pt>
                <c:pt idx="1780">
                  <c:v>44918.236111111109</c:v>
                </c:pt>
                <c:pt idx="1781">
                  <c:v>44918.236805555556</c:v>
                </c:pt>
                <c:pt idx="1782">
                  <c:v>44918.237500000003</c:v>
                </c:pt>
                <c:pt idx="1783">
                  <c:v>44918.238194444442</c:v>
                </c:pt>
                <c:pt idx="1784">
                  <c:v>44918.238888888889</c:v>
                </c:pt>
                <c:pt idx="1785">
                  <c:v>44918.239583333336</c:v>
                </c:pt>
                <c:pt idx="1786">
                  <c:v>44918.240277777775</c:v>
                </c:pt>
                <c:pt idx="1787">
                  <c:v>44918.240972222222</c:v>
                </c:pt>
                <c:pt idx="1788">
                  <c:v>44918.241666666669</c:v>
                </c:pt>
                <c:pt idx="1789">
                  <c:v>44918.242361111108</c:v>
                </c:pt>
                <c:pt idx="1790">
                  <c:v>44918.243055555555</c:v>
                </c:pt>
                <c:pt idx="1791">
                  <c:v>44918.243750000001</c:v>
                </c:pt>
                <c:pt idx="1792">
                  <c:v>44918.244444444441</c:v>
                </c:pt>
                <c:pt idx="1793">
                  <c:v>44918.245138888888</c:v>
                </c:pt>
                <c:pt idx="1794">
                  <c:v>44918.245833333334</c:v>
                </c:pt>
                <c:pt idx="1795">
                  <c:v>44918.246527777781</c:v>
                </c:pt>
                <c:pt idx="1796">
                  <c:v>44918.24722222222</c:v>
                </c:pt>
                <c:pt idx="1797">
                  <c:v>44918.247916666667</c:v>
                </c:pt>
                <c:pt idx="1798">
                  <c:v>44918.248611111114</c:v>
                </c:pt>
                <c:pt idx="1799">
                  <c:v>44918.249305555553</c:v>
                </c:pt>
                <c:pt idx="1800">
                  <c:v>44918.25</c:v>
                </c:pt>
                <c:pt idx="1801">
                  <c:v>44918.250694444447</c:v>
                </c:pt>
                <c:pt idx="1802">
                  <c:v>44918.251388888886</c:v>
                </c:pt>
                <c:pt idx="1803">
                  <c:v>44918.252083333333</c:v>
                </c:pt>
                <c:pt idx="1804">
                  <c:v>44918.25277777778</c:v>
                </c:pt>
                <c:pt idx="1805">
                  <c:v>44918.253472222219</c:v>
                </c:pt>
                <c:pt idx="1806">
                  <c:v>44918.254166666666</c:v>
                </c:pt>
                <c:pt idx="1807">
                  <c:v>44918.254861111112</c:v>
                </c:pt>
                <c:pt idx="1808">
                  <c:v>44918.255555555559</c:v>
                </c:pt>
                <c:pt idx="1809">
                  <c:v>44918.256249999999</c:v>
                </c:pt>
                <c:pt idx="1810">
                  <c:v>44918.256944444445</c:v>
                </c:pt>
                <c:pt idx="1811">
                  <c:v>44918.257638888892</c:v>
                </c:pt>
                <c:pt idx="1812">
                  <c:v>44918.258333333331</c:v>
                </c:pt>
                <c:pt idx="1813">
                  <c:v>44918.259027777778</c:v>
                </c:pt>
                <c:pt idx="1814">
                  <c:v>44918.259722222225</c:v>
                </c:pt>
                <c:pt idx="1815">
                  <c:v>44918.260416666664</c:v>
                </c:pt>
                <c:pt idx="1816">
                  <c:v>44918.261111111111</c:v>
                </c:pt>
                <c:pt idx="1817">
                  <c:v>44918.261805555558</c:v>
                </c:pt>
                <c:pt idx="1818">
                  <c:v>44918.262499999997</c:v>
                </c:pt>
                <c:pt idx="1819">
                  <c:v>44918.263194444444</c:v>
                </c:pt>
                <c:pt idx="1820">
                  <c:v>44918.263888888891</c:v>
                </c:pt>
                <c:pt idx="1821">
                  <c:v>44918.26458333333</c:v>
                </c:pt>
                <c:pt idx="1822">
                  <c:v>44918.265277777777</c:v>
                </c:pt>
                <c:pt idx="1823">
                  <c:v>44918.265972222223</c:v>
                </c:pt>
                <c:pt idx="1824">
                  <c:v>44918.26666666667</c:v>
                </c:pt>
                <c:pt idx="1825">
                  <c:v>44918.267361111109</c:v>
                </c:pt>
                <c:pt idx="1826">
                  <c:v>44918.268055555556</c:v>
                </c:pt>
                <c:pt idx="1827">
                  <c:v>44918.268750000003</c:v>
                </c:pt>
                <c:pt idx="1828">
                  <c:v>44918.269444444442</c:v>
                </c:pt>
                <c:pt idx="1829">
                  <c:v>44918.270138888889</c:v>
                </c:pt>
                <c:pt idx="1830">
                  <c:v>44918.270833333336</c:v>
                </c:pt>
                <c:pt idx="1831">
                  <c:v>44918.271527777775</c:v>
                </c:pt>
                <c:pt idx="1832">
                  <c:v>44918.272222222222</c:v>
                </c:pt>
                <c:pt idx="1833">
                  <c:v>44918.272916666669</c:v>
                </c:pt>
                <c:pt idx="1834">
                  <c:v>44918.273611111108</c:v>
                </c:pt>
                <c:pt idx="1835">
                  <c:v>44918.274305555555</c:v>
                </c:pt>
                <c:pt idx="1836">
                  <c:v>44918.275000000001</c:v>
                </c:pt>
                <c:pt idx="1837">
                  <c:v>44918.275694444441</c:v>
                </c:pt>
                <c:pt idx="1838">
                  <c:v>44918.276388888888</c:v>
                </c:pt>
                <c:pt idx="1839">
                  <c:v>44918.277083333334</c:v>
                </c:pt>
                <c:pt idx="1840">
                  <c:v>44918.277777777781</c:v>
                </c:pt>
                <c:pt idx="1841">
                  <c:v>44918.27847222222</c:v>
                </c:pt>
                <c:pt idx="1842">
                  <c:v>44918.279166666667</c:v>
                </c:pt>
                <c:pt idx="1843">
                  <c:v>44918.279861111114</c:v>
                </c:pt>
                <c:pt idx="1844">
                  <c:v>44918.280555555553</c:v>
                </c:pt>
                <c:pt idx="1845">
                  <c:v>44918.28125</c:v>
                </c:pt>
                <c:pt idx="1846">
                  <c:v>44918.281944444447</c:v>
                </c:pt>
                <c:pt idx="1847">
                  <c:v>44918.282638888886</c:v>
                </c:pt>
                <c:pt idx="1848">
                  <c:v>44918.283333333333</c:v>
                </c:pt>
                <c:pt idx="1849">
                  <c:v>44918.28402777778</c:v>
                </c:pt>
                <c:pt idx="1850">
                  <c:v>44918.284722222219</c:v>
                </c:pt>
                <c:pt idx="1851">
                  <c:v>44918.285416666666</c:v>
                </c:pt>
                <c:pt idx="1852">
                  <c:v>44918.286111111112</c:v>
                </c:pt>
                <c:pt idx="1853">
                  <c:v>44918.286805555559</c:v>
                </c:pt>
                <c:pt idx="1854">
                  <c:v>44918.287499999999</c:v>
                </c:pt>
                <c:pt idx="1855">
                  <c:v>44918.288194444445</c:v>
                </c:pt>
                <c:pt idx="1856">
                  <c:v>44918.288888888892</c:v>
                </c:pt>
                <c:pt idx="1857">
                  <c:v>44918.289583333331</c:v>
                </c:pt>
                <c:pt idx="1858">
                  <c:v>44918.290277777778</c:v>
                </c:pt>
                <c:pt idx="1859">
                  <c:v>44918.290972222225</c:v>
                </c:pt>
                <c:pt idx="1860">
                  <c:v>44918.291666666664</c:v>
                </c:pt>
                <c:pt idx="1861">
                  <c:v>44918.292361111111</c:v>
                </c:pt>
                <c:pt idx="1862">
                  <c:v>44918.293055555558</c:v>
                </c:pt>
                <c:pt idx="1863">
                  <c:v>44918.293749999997</c:v>
                </c:pt>
                <c:pt idx="1864">
                  <c:v>44918.294444444444</c:v>
                </c:pt>
                <c:pt idx="1865">
                  <c:v>44918.295138888891</c:v>
                </c:pt>
                <c:pt idx="1866">
                  <c:v>44918.29583333333</c:v>
                </c:pt>
                <c:pt idx="1867">
                  <c:v>44918.296527777777</c:v>
                </c:pt>
                <c:pt idx="1868">
                  <c:v>44918.297222222223</c:v>
                </c:pt>
                <c:pt idx="1869">
                  <c:v>44918.29791666667</c:v>
                </c:pt>
                <c:pt idx="1870">
                  <c:v>44918.298611111109</c:v>
                </c:pt>
                <c:pt idx="1871">
                  <c:v>44918.299305555556</c:v>
                </c:pt>
                <c:pt idx="1872">
                  <c:v>44918.3</c:v>
                </c:pt>
                <c:pt idx="1873">
                  <c:v>44918.300694444442</c:v>
                </c:pt>
                <c:pt idx="1874">
                  <c:v>44918.301388888889</c:v>
                </c:pt>
                <c:pt idx="1875">
                  <c:v>44918.302083333336</c:v>
                </c:pt>
                <c:pt idx="1876">
                  <c:v>44918.302777777775</c:v>
                </c:pt>
                <c:pt idx="1877">
                  <c:v>44918.303472222222</c:v>
                </c:pt>
                <c:pt idx="1878">
                  <c:v>44918.304166666669</c:v>
                </c:pt>
                <c:pt idx="1879">
                  <c:v>44918.304861111108</c:v>
                </c:pt>
                <c:pt idx="1880">
                  <c:v>44918.305555555555</c:v>
                </c:pt>
                <c:pt idx="1881">
                  <c:v>44918.306250000001</c:v>
                </c:pt>
                <c:pt idx="1882">
                  <c:v>44918.306944444441</c:v>
                </c:pt>
                <c:pt idx="1883">
                  <c:v>44918.307638888888</c:v>
                </c:pt>
                <c:pt idx="1884">
                  <c:v>44918.308333333334</c:v>
                </c:pt>
                <c:pt idx="1885">
                  <c:v>44918.309027777781</c:v>
                </c:pt>
                <c:pt idx="1886">
                  <c:v>44918.30972222222</c:v>
                </c:pt>
                <c:pt idx="1887">
                  <c:v>44918.310416666667</c:v>
                </c:pt>
                <c:pt idx="1888">
                  <c:v>44918.311111111114</c:v>
                </c:pt>
                <c:pt idx="1889">
                  <c:v>44918.311805555553</c:v>
                </c:pt>
                <c:pt idx="1890">
                  <c:v>44918.3125</c:v>
                </c:pt>
                <c:pt idx="1891">
                  <c:v>44918.313194444447</c:v>
                </c:pt>
                <c:pt idx="1892">
                  <c:v>44918.313888888886</c:v>
                </c:pt>
                <c:pt idx="1893">
                  <c:v>44918.314583333333</c:v>
                </c:pt>
                <c:pt idx="1894">
                  <c:v>44918.31527777778</c:v>
                </c:pt>
                <c:pt idx="1895">
                  <c:v>44918.315972222219</c:v>
                </c:pt>
                <c:pt idx="1896">
                  <c:v>44918.316666666666</c:v>
                </c:pt>
                <c:pt idx="1897">
                  <c:v>44918.317361111112</c:v>
                </c:pt>
                <c:pt idx="1898">
                  <c:v>44918.318055555559</c:v>
                </c:pt>
                <c:pt idx="1899">
                  <c:v>44918.318749999999</c:v>
                </c:pt>
                <c:pt idx="1900">
                  <c:v>44918.319444444445</c:v>
                </c:pt>
                <c:pt idx="1901">
                  <c:v>44918.320138888892</c:v>
                </c:pt>
                <c:pt idx="1902">
                  <c:v>44918.320833333331</c:v>
                </c:pt>
                <c:pt idx="1903">
                  <c:v>44918.321527777778</c:v>
                </c:pt>
                <c:pt idx="1904">
                  <c:v>44918.322222222225</c:v>
                </c:pt>
                <c:pt idx="1905">
                  <c:v>44918.322916666664</c:v>
                </c:pt>
                <c:pt idx="1906">
                  <c:v>44918.323611111111</c:v>
                </c:pt>
                <c:pt idx="1907">
                  <c:v>44918.324305555558</c:v>
                </c:pt>
                <c:pt idx="1908">
                  <c:v>44918.324999999997</c:v>
                </c:pt>
                <c:pt idx="1909">
                  <c:v>44918.325694444444</c:v>
                </c:pt>
                <c:pt idx="1910">
                  <c:v>44918.326388888891</c:v>
                </c:pt>
                <c:pt idx="1911">
                  <c:v>44918.32708333333</c:v>
                </c:pt>
                <c:pt idx="1912">
                  <c:v>44918.327777777777</c:v>
                </c:pt>
                <c:pt idx="1913">
                  <c:v>44918.328472222223</c:v>
                </c:pt>
                <c:pt idx="1914">
                  <c:v>44918.32916666667</c:v>
                </c:pt>
                <c:pt idx="1915">
                  <c:v>44918.329861111109</c:v>
                </c:pt>
                <c:pt idx="1916">
                  <c:v>44918.330555555556</c:v>
                </c:pt>
                <c:pt idx="1917">
                  <c:v>44918.331250000003</c:v>
                </c:pt>
                <c:pt idx="1918">
                  <c:v>44918.331944444442</c:v>
                </c:pt>
                <c:pt idx="1919">
                  <c:v>44918.332638888889</c:v>
                </c:pt>
                <c:pt idx="1920">
                  <c:v>44918.333333333336</c:v>
                </c:pt>
                <c:pt idx="1921">
                  <c:v>44918.334027777775</c:v>
                </c:pt>
                <c:pt idx="1922">
                  <c:v>44918.334722222222</c:v>
                </c:pt>
                <c:pt idx="1923">
                  <c:v>44918.335416666669</c:v>
                </c:pt>
                <c:pt idx="1924">
                  <c:v>44918.336111111108</c:v>
                </c:pt>
                <c:pt idx="1925">
                  <c:v>44918.336805555555</c:v>
                </c:pt>
                <c:pt idx="1926">
                  <c:v>44918.337500000001</c:v>
                </c:pt>
                <c:pt idx="1927">
                  <c:v>44918.338194444441</c:v>
                </c:pt>
                <c:pt idx="1928">
                  <c:v>44918.338888888888</c:v>
                </c:pt>
                <c:pt idx="1929">
                  <c:v>44918.339583333334</c:v>
                </c:pt>
                <c:pt idx="1930">
                  <c:v>44918.340277777781</c:v>
                </c:pt>
                <c:pt idx="1931">
                  <c:v>44918.34097222222</c:v>
                </c:pt>
                <c:pt idx="1932">
                  <c:v>44918.341666666667</c:v>
                </c:pt>
                <c:pt idx="1933">
                  <c:v>44918.342361111114</c:v>
                </c:pt>
                <c:pt idx="1934">
                  <c:v>44918.343055555553</c:v>
                </c:pt>
                <c:pt idx="1935">
                  <c:v>44918.34375</c:v>
                </c:pt>
                <c:pt idx="1936">
                  <c:v>44918.344444444447</c:v>
                </c:pt>
                <c:pt idx="1937">
                  <c:v>44918.345138888886</c:v>
                </c:pt>
                <c:pt idx="1938">
                  <c:v>44918.345833333333</c:v>
                </c:pt>
                <c:pt idx="1939">
                  <c:v>44918.34652777778</c:v>
                </c:pt>
                <c:pt idx="1940">
                  <c:v>44918.347222222219</c:v>
                </c:pt>
                <c:pt idx="1941">
                  <c:v>44918.347916666666</c:v>
                </c:pt>
                <c:pt idx="1942">
                  <c:v>44918.348611111112</c:v>
                </c:pt>
                <c:pt idx="1943">
                  <c:v>44918.349305555559</c:v>
                </c:pt>
                <c:pt idx="1944">
                  <c:v>44918.35</c:v>
                </c:pt>
                <c:pt idx="1945">
                  <c:v>44918.350694444445</c:v>
                </c:pt>
                <c:pt idx="1946">
                  <c:v>44918.351388888892</c:v>
                </c:pt>
                <c:pt idx="1947">
                  <c:v>44918.352083333331</c:v>
                </c:pt>
                <c:pt idx="1948">
                  <c:v>44918.352777777778</c:v>
                </c:pt>
                <c:pt idx="1949">
                  <c:v>44918.353472222225</c:v>
                </c:pt>
                <c:pt idx="1950">
                  <c:v>44918.354166666664</c:v>
                </c:pt>
                <c:pt idx="1951">
                  <c:v>44918.354861111111</c:v>
                </c:pt>
                <c:pt idx="1952">
                  <c:v>44918.355555555558</c:v>
                </c:pt>
                <c:pt idx="1953">
                  <c:v>44918.356249999997</c:v>
                </c:pt>
                <c:pt idx="1954">
                  <c:v>44918.356944444444</c:v>
                </c:pt>
                <c:pt idx="1955">
                  <c:v>44918.357638888891</c:v>
                </c:pt>
                <c:pt idx="1956">
                  <c:v>44918.35833333333</c:v>
                </c:pt>
                <c:pt idx="1957">
                  <c:v>44918.359027777777</c:v>
                </c:pt>
                <c:pt idx="1958">
                  <c:v>44918.359722222223</c:v>
                </c:pt>
                <c:pt idx="1959">
                  <c:v>44918.36041666667</c:v>
                </c:pt>
                <c:pt idx="1960">
                  <c:v>44918.361111111109</c:v>
                </c:pt>
                <c:pt idx="1961">
                  <c:v>44918.361805555556</c:v>
                </c:pt>
                <c:pt idx="1962">
                  <c:v>44918.362500000003</c:v>
                </c:pt>
                <c:pt idx="1963">
                  <c:v>44918.363194444442</c:v>
                </c:pt>
                <c:pt idx="1964">
                  <c:v>44918.363888888889</c:v>
                </c:pt>
                <c:pt idx="1965">
                  <c:v>44918.364583333336</c:v>
                </c:pt>
                <c:pt idx="1966">
                  <c:v>44918.365277777775</c:v>
                </c:pt>
                <c:pt idx="1967">
                  <c:v>44918.365972222222</c:v>
                </c:pt>
                <c:pt idx="1968">
                  <c:v>44918.366666666669</c:v>
                </c:pt>
                <c:pt idx="1969">
                  <c:v>44918.367361111108</c:v>
                </c:pt>
                <c:pt idx="1970">
                  <c:v>44918.368055555555</c:v>
                </c:pt>
                <c:pt idx="1971">
                  <c:v>44918.368750000001</c:v>
                </c:pt>
                <c:pt idx="1972">
                  <c:v>44918.369444444441</c:v>
                </c:pt>
                <c:pt idx="1973">
                  <c:v>44918.370138888888</c:v>
                </c:pt>
                <c:pt idx="1974">
                  <c:v>44918.370833333334</c:v>
                </c:pt>
                <c:pt idx="1975">
                  <c:v>44918.371527777781</c:v>
                </c:pt>
                <c:pt idx="1976">
                  <c:v>44918.37222222222</c:v>
                </c:pt>
                <c:pt idx="1977">
                  <c:v>44918.372916666667</c:v>
                </c:pt>
                <c:pt idx="1978">
                  <c:v>44918.373611111114</c:v>
                </c:pt>
                <c:pt idx="1979">
                  <c:v>44918.374305555553</c:v>
                </c:pt>
                <c:pt idx="1980">
                  <c:v>44918.375</c:v>
                </c:pt>
                <c:pt idx="1981">
                  <c:v>44918.375694444447</c:v>
                </c:pt>
                <c:pt idx="1982">
                  <c:v>44918.376388888886</c:v>
                </c:pt>
                <c:pt idx="1983">
                  <c:v>44918.377083333333</c:v>
                </c:pt>
                <c:pt idx="1984">
                  <c:v>44918.37777777778</c:v>
                </c:pt>
                <c:pt idx="1985">
                  <c:v>44918.378472222219</c:v>
                </c:pt>
                <c:pt idx="1986">
                  <c:v>44918.379166666666</c:v>
                </c:pt>
                <c:pt idx="1987">
                  <c:v>44918.379861111112</c:v>
                </c:pt>
                <c:pt idx="1988">
                  <c:v>44918.380555555559</c:v>
                </c:pt>
                <c:pt idx="1989">
                  <c:v>44918.381249999999</c:v>
                </c:pt>
                <c:pt idx="1990">
                  <c:v>44918.381944444445</c:v>
                </c:pt>
                <c:pt idx="1991">
                  <c:v>44918.382638888892</c:v>
                </c:pt>
                <c:pt idx="1992">
                  <c:v>44918.383333333331</c:v>
                </c:pt>
                <c:pt idx="1993">
                  <c:v>44918.384027777778</c:v>
                </c:pt>
                <c:pt idx="1994">
                  <c:v>44918.384722222225</c:v>
                </c:pt>
                <c:pt idx="1995">
                  <c:v>44918.385416666664</c:v>
                </c:pt>
                <c:pt idx="1996">
                  <c:v>44918.386111111111</c:v>
                </c:pt>
                <c:pt idx="1997">
                  <c:v>44918.386805555558</c:v>
                </c:pt>
                <c:pt idx="1998">
                  <c:v>44918.387499999997</c:v>
                </c:pt>
                <c:pt idx="1999">
                  <c:v>44918.388194444444</c:v>
                </c:pt>
                <c:pt idx="2000">
                  <c:v>44918.388888888891</c:v>
                </c:pt>
                <c:pt idx="2001">
                  <c:v>44918.38958333333</c:v>
                </c:pt>
                <c:pt idx="2002">
                  <c:v>44918.390277777777</c:v>
                </c:pt>
                <c:pt idx="2003">
                  <c:v>44918.390972222223</c:v>
                </c:pt>
                <c:pt idx="2004">
                  <c:v>44918.39166666667</c:v>
                </c:pt>
                <c:pt idx="2005">
                  <c:v>44918.392361111109</c:v>
                </c:pt>
                <c:pt idx="2006">
                  <c:v>44918.393055555556</c:v>
                </c:pt>
                <c:pt idx="2007">
                  <c:v>44918.393750000003</c:v>
                </c:pt>
                <c:pt idx="2008">
                  <c:v>44918.394444444442</c:v>
                </c:pt>
                <c:pt idx="2009">
                  <c:v>44918.395138888889</c:v>
                </c:pt>
                <c:pt idx="2010">
                  <c:v>44918.395833333336</c:v>
                </c:pt>
                <c:pt idx="2011">
                  <c:v>44918.396527777775</c:v>
                </c:pt>
                <c:pt idx="2012">
                  <c:v>44918.397222222222</c:v>
                </c:pt>
                <c:pt idx="2013">
                  <c:v>44918.397916666669</c:v>
                </c:pt>
                <c:pt idx="2014">
                  <c:v>44918.398611111108</c:v>
                </c:pt>
                <c:pt idx="2015">
                  <c:v>44918.399305555555</c:v>
                </c:pt>
                <c:pt idx="2016">
                  <c:v>44918.400000000001</c:v>
                </c:pt>
                <c:pt idx="2017">
                  <c:v>44918.400694444441</c:v>
                </c:pt>
                <c:pt idx="2018">
                  <c:v>44918.401388888888</c:v>
                </c:pt>
                <c:pt idx="2019">
                  <c:v>44918.402083333334</c:v>
                </c:pt>
                <c:pt idx="2020">
                  <c:v>44918.402777777781</c:v>
                </c:pt>
                <c:pt idx="2021">
                  <c:v>44918.40347222222</c:v>
                </c:pt>
                <c:pt idx="2022">
                  <c:v>44918.404166666667</c:v>
                </c:pt>
                <c:pt idx="2023">
                  <c:v>44918.404861111114</c:v>
                </c:pt>
                <c:pt idx="2024">
                  <c:v>44918.405555555553</c:v>
                </c:pt>
                <c:pt idx="2025">
                  <c:v>44918.40625</c:v>
                </c:pt>
                <c:pt idx="2026">
                  <c:v>44918.406944444447</c:v>
                </c:pt>
                <c:pt idx="2027">
                  <c:v>44918.407638888886</c:v>
                </c:pt>
                <c:pt idx="2028">
                  <c:v>44918.408333333333</c:v>
                </c:pt>
                <c:pt idx="2029">
                  <c:v>44918.40902777778</c:v>
                </c:pt>
                <c:pt idx="2030">
                  <c:v>44918.409722222219</c:v>
                </c:pt>
                <c:pt idx="2031">
                  <c:v>44918.410416666666</c:v>
                </c:pt>
                <c:pt idx="2032">
                  <c:v>44918.411111111112</c:v>
                </c:pt>
                <c:pt idx="2033">
                  <c:v>44918.411805555559</c:v>
                </c:pt>
                <c:pt idx="2034">
                  <c:v>44918.412499999999</c:v>
                </c:pt>
                <c:pt idx="2035">
                  <c:v>44918.413194444445</c:v>
                </c:pt>
                <c:pt idx="2036">
                  <c:v>44918.413888888892</c:v>
                </c:pt>
                <c:pt idx="2037">
                  <c:v>44918.414583333331</c:v>
                </c:pt>
                <c:pt idx="2038">
                  <c:v>44918.415277777778</c:v>
                </c:pt>
                <c:pt idx="2039">
                  <c:v>44918.415972222225</c:v>
                </c:pt>
                <c:pt idx="2040">
                  <c:v>44918.416666666664</c:v>
                </c:pt>
                <c:pt idx="2041">
                  <c:v>44918.417361111111</c:v>
                </c:pt>
                <c:pt idx="2042">
                  <c:v>44918.418055555558</c:v>
                </c:pt>
                <c:pt idx="2043">
                  <c:v>44918.418749999997</c:v>
                </c:pt>
                <c:pt idx="2044">
                  <c:v>44918.419444444444</c:v>
                </c:pt>
                <c:pt idx="2045">
                  <c:v>44918.420138888891</c:v>
                </c:pt>
                <c:pt idx="2046">
                  <c:v>44918.42083333333</c:v>
                </c:pt>
                <c:pt idx="2047">
                  <c:v>44918.421527777777</c:v>
                </c:pt>
                <c:pt idx="2048">
                  <c:v>44918.422222222223</c:v>
                </c:pt>
                <c:pt idx="2049">
                  <c:v>44918.42291666667</c:v>
                </c:pt>
                <c:pt idx="2050">
                  <c:v>44918.423611111109</c:v>
                </c:pt>
                <c:pt idx="2051">
                  <c:v>44918.424305555556</c:v>
                </c:pt>
                <c:pt idx="2052">
                  <c:v>44918.425000000003</c:v>
                </c:pt>
                <c:pt idx="2053">
                  <c:v>44918.425694444442</c:v>
                </c:pt>
                <c:pt idx="2054">
                  <c:v>44918.426388888889</c:v>
                </c:pt>
                <c:pt idx="2055">
                  <c:v>44918.427083333336</c:v>
                </c:pt>
                <c:pt idx="2056">
                  <c:v>44918.427777777775</c:v>
                </c:pt>
                <c:pt idx="2057">
                  <c:v>44918.428472222222</c:v>
                </c:pt>
                <c:pt idx="2058">
                  <c:v>44918.429166666669</c:v>
                </c:pt>
                <c:pt idx="2059">
                  <c:v>44918.429861111108</c:v>
                </c:pt>
                <c:pt idx="2060">
                  <c:v>44918.430555555555</c:v>
                </c:pt>
                <c:pt idx="2061">
                  <c:v>44918.431250000001</c:v>
                </c:pt>
                <c:pt idx="2062">
                  <c:v>44918.431944444441</c:v>
                </c:pt>
                <c:pt idx="2063">
                  <c:v>44918.432638888888</c:v>
                </c:pt>
                <c:pt idx="2064">
                  <c:v>44918.433333333334</c:v>
                </c:pt>
                <c:pt idx="2065">
                  <c:v>44918.434027777781</c:v>
                </c:pt>
                <c:pt idx="2066">
                  <c:v>44918.43472222222</c:v>
                </c:pt>
                <c:pt idx="2067">
                  <c:v>44918.435416666667</c:v>
                </c:pt>
                <c:pt idx="2068">
                  <c:v>44918.436111111114</c:v>
                </c:pt>
                <c:pt idx="2069">
                  <c:v>44918.436805555553</c:v>
                </c:pt>
                <c:pt idx="2070">
                  <c:v>44918.4375</c:v>
                </c:pt>
                <c:pt idx="2071">
                  <c:v>44918.438194444447</c:v>
                </c:pt>
                <c:pt idx="2072">
                  <c:v>44918.438888888886</c:v>
                </c:pt>
                <c:pt idx="2073">
                  <c:v>44918.439583333333</c:v>
                </c:pt>
                <c:pt idx="2074">
                  <c:v>44918.44027777778</c:v>
                </c:pt>
                <c:pt idx="2075">
                  <c:v>44918.440972222219</c:v>
                </c:pt>
                <c:pt idx="2076">
                  <c:v>44918.441666666666</c:v>
                </c:pt>
                <c:pt idx="2077">
                  <c:v>44918.442361111112</c:v>
                </c:pt>
                <c:pt idx="2078">
                  <c:v>44918.443055555559</c:v>
                </c:pt>
                <c:pt idx="2079">
                  <c:v>44918.443749999999</c:v>
                </c:pt>
                <c:pt idx="2080">
                  <c:v>44918.444444444445</c:v>
                </c:pt>
                <c:pt idx="2081">
                  <c:v>44918.445138888892</c:v>
                </c:pt>
                <c:pt idx="2082">
                  <c:v>44918.445833333331</c:v>
                </c:pt>
                <c:pt idx="2083">
                  <c:v>44918.446527777778</c:v>
                </c:pt>
                <c:pt idx="2084">
                  <c:v>44918.447222222225</c:v>
                </c:pt>
                <c:pt idx="2085">
                  <c:v>44918.447916666664</c:v>
                </c:pt>
                <c:pt idx="2086">
                  <c:v>44918.448611111111</c:v>
                </c:pt>
                <c:pt idx="2087">
                  <c:v>44918.449305555558</c:v>
                </c:pt>
                <c:pt idx="2088">
                  <c:v>44918.45</c:v>
                </c:pt>
                <c:pt idx="2089">
                  <c:v>44918.450694444444</c:v>
                </c:pt>
                <c:pt idx="2090">
                  <c:v>44918.451388888891</c:v>
                </c:pt>
                <c:pt idx="2091">
                  <c:v>44918.45208333333</c:v>
                </c:pt>
                <c:pt idx="2092">
                  <c:v>44918.452777777777</c:v>
                </c:pt>
                <c:pt idx="2093">
                  <c:v>44918.453472222223</c:v>
                </c:pt>
                <c:pt idx="2094">
                  <c:v>44918.45416666667</c:v>
                </c:pt>
                <c:pt idx="2095">
                  <c:v>44918.454861111109</c:v>
                </c:pt>
                <c:pt idx="2096">
                  <c:v>44918.455555555556</c:v>
                </c:pt>
                <c:pt idx="2097">
                  <c:v>44918.456250000003</c:v>
                </c:pt>
                <c:pt idx="2098">
                  <c:v>44918.456944444442</c:v>
                </c:pt>
                <c:pt idx="2099">
                  <c:v>44918.457638888889</c:v>
                </c:pt>
                <c:pt idx="2100">
                  <c:v>44918.458333333336</c:v>
                </c:pt>
                <c:pt idx="2101">
                  <c:v>44918.459027777775</c:v>
                </c:pt>
                <c:pt idx="2102">
                  <c:v>44918.459722222222</c:v>
                </c:pt>
                <c:pt idx="2103">
                  <c:v>44918.460416666669</c:v>
                </c:pt>
                <c:pt idx="2104">
                  <c:v>44918.461111111108</c:v>
                </c:pt>
                <c:pt idx="2105">
                  <c:v>44918.461805555555</c:v>
                </c:pt>
                <c:pt idx="2106">
                  <c:v>44918.462500000001</c:v>
                </c:pt>
                <c:pt idx="2107">
                  <c:v>44918.463194444441</c:v>
                </c:pt>
                <c:pt idx="2108">
                  <c:v>44918.463888888888</c:v>
                </c:pt>
                <c:pt idx="2109">
                  <c:v>44918.464583333334</c:v>
                </c:pt>
                <c:pt idx="2110">
                  <c:v>44918.465277777781</c:v>
                </c:pt>
                <c:pt idx="2111">
                  <c:v>44918.46597222222</c:v>
                </c:pt>
                <c:pt idx="2112">
                  <c:v>44918.466666666667</c:v>
                </c:pt>
                <c:pt idx="2113">
                  <c:v>44918.467361111114</c:v>
                </c:pt>
                <c:pt idx="2114">
                  <c:v>44918.468055555553</c:v>
                </c:pt>
                <c:pt idx="2115">
                  <c:v>44918.46875</c:v>
                </c:pt>
                <c:pt idx="2116">
                  <c:v>44918.469444444447</c:v>
                </c:pt>
                <c:pt idx="2117">
                  <c:v>44918.470138888886</c:v>
                </c:pt>
                <c:pt idx="2118">
                  <c:v>44918.470833333333</c:v>
                </c:pt>
                <c:pt idx="2119">
                  <c:v>44918.47152777778</c:v>
                </c:pt>
                <c:pt idx="2120">
                  <c:v>44918.472222222219</c:v>
                </c:pt>
                <c:pt idx="2121">
                  <c:v>44918.472916666666</c:v>
                </c:pt>
                <c:pt idx="2122">
                  <c:v>44918.473611111112</c:v>
                </c:pt>
                <c:pt idx="2123">
                  <c:v>44918.474305555559</c:v>
                </c:pt>
                <c:pt idx="2124">
                  <c:v>44918.474999999999</c:v>
                </c:pt>
                <c:pt idx="2125">
                  <c:v>44918.475694444445</c:v>
                </c:pt>
                <c:pt idx="2126">
                  <c:v>44918.476388888892</c:v>
                </c:pt>
                <c:pt idx="2127">
                  <c:v>44918.477083333331</c:v>
                </c:pt>
                <c:pt idx="2128">
                  <c:v>44918.477777777778</c:v>
                </c:pt>
                <c:pt idx="2129">
                  <c:v>44918.478472222225</c:v>
                </c:pt>
                <c:pt idx="2130">
                  <c:v>44918.479166666664</c:v>
                </c:pt>
                <c:pt idx="2131">
                  <c:v>44918.479861111111</c:v>
                </c:pt>
                <c:pt idx="2132">
                  <c:v>44918.480555555558</c:v>
                </c:pt>
                <c:pt idx="2133">
                  <c:v>44918.481249999997</c:v>
                </c:pt>
                <c:pt idx="2134">
                  <c:v>44918.481944444444</c:v>
                </c:pt>
                <c:pt idx="2135">
                  <c:v>44918.482638888891</c:v>
                </c:pt>
                <c:pt idx="2136">
                  <c:v>44918.48333333333</c:v>
                </c:pt>
                <c:pt idx="2137">
                  <c:v>44918.484027777777</c:v>
                </c:pt>
                <c:pt idx="2138">
                  <c:v>44918.484722222223</c:v>
                </c:pt>
                <c:pt idx="2139">
                  <c:v>44918.48541666667</c:v>
                </c:pt>
                <c:pt idx="2140">
                  <c:v>44918.486111111109</c:v>
                </c:pt>
                <c:pt idx="2141">
                  <c:v>44918.486805555556</c:v>
                </c:pt>
                <c:pt idx="2142">
                  <c:v>44918.487500000003</c:v>
                </c:pt>
                <c:pt idx="2143">
                  <c:v>44918.488194444442</c:v>
                </c:pt>
                <c:pt idx="2144">
                  <c:v>44918.488888888889</c:v>
                </c:pt>
                <c:pt idx="2145">
                  <c:v>44918.489583333336</c:v>
                </c:pt>
                <c:pt idx="2146">
                  <c:v>44918.490277777775</c:v>
                </c:pt>
                <c:pt idx="2147">
                  <c:v>44918.490972222222</c:v>
                </c:pt>
                <c:pt idx="2148">
                  <c:v>44918.491666666669</c:v>
                </c:pt>
                <c:pt idx="2149">
                  <c:v>44918.492361111108</c:v>
                </c:pt>
                <c:pt idx="2150">
                  <c:v>44918.493055555555</c:v>
                </c:pt>
                <c:pt idx="2151">
                  <c:v>44918.493750000001</c:v>
                </c:pt>
                <c:pt idx="2152">
                  <c:v>44918.494444444441</c:v>
                </c:pt>
                <c:pt idx="2153">
                  <c:v>44918.495138888888</c:v>
                </c:pt>
                <c:pt idx="2154">
                  <c:v>44918.495833333334</c:v>
                </c:pt>
                <c:pt idx="2155">
                  <c:v>44918.496527777781</c:v>
                </c:pt>
                <c:pt idx="2156">
                  <c:v>44918.49722222222</c:v>
                </c:pt>
                <c:pt idx="2157">
                  <c:v>44918.497916666667</c:v>
                </c:pt>
                <c:pt idx="2158">
                  <c:v>44918.498611111114</c:v>
                </c:pt>
                <c:pt idx="2159">
                  <c:v>44918.499305555553</c:v>
                </c:pt>
                <c:pt idx="2160">
                  <c:v>44918.5</c:v>
                </c:pt>
                <c:pt idx="2161">
                  <c:v>44918.500694444447</c:v>
                </c:pt>
                <c:pt idx="2162">
                  <c:v>44918.501388888886</c:v>
                </c:pt>
                <c:pt idx="2163">
                  <c:v>44918.502083333333</c:v>
                </c:pt>
                <c:pt idx="2164">
                  <c:v>44918.50277777778</c:v>
                </c:pt>
                <c:pt idx="2165">
                  <c:v>44918.503472222219</c:v>
                </c:pt>
                <c:pt idx="2166">
                  <c:v>44918.504166666666</c:v>
                </c:pt>
                <c:pt idx="2167">
                  <c:v>44918.504861111112</c:v>
                </c:pt>
                <c:pt idx="2168">
                  <c:v>44918.505555555559</c:v>
                </c:pt>
                <c:pt idx="2169">
                  <c:v>44918.506249999999</c:v>
                </c:pt>
                <c:pt idx="2170">
                  <c:v>44918.506944444445</c:v>
                </c:pt>
                <c:pt idx="2171">
                  <c:v>44918.507638888892</c:v>
                </c:pt>
                <c:pt idx="2172">
                  <c:v>44918.508333333331</c:v>
                </c:pt>
                <c:pt idx="2173">
                  <c:v>44918.509027777778</c:v>
                </c:pt>
                <c:pt idx="2174">
                  <c:v>44918.509722222225</c:v>
                </c:pt>
                <c:pt idx="2175">
                  <c:v>44918.510416666664</c:v>
                </c:pt>
                <c:pt idx="2176">
                  <c:v>44918.511111111111</c:v>
                </c:pt>
                <c:pt idx="2177">
                  <c:v>44918.511805555558</c:v>
                </c:pt>
                <c:pt idx="2178">
                  <c:v>44918.512499999997</c:v>
                </c:pt>
                <c:pt idx="2179">
                  <c:v>44918.513194444444</c:v>
                </c:pt>
                <c:pt idx="2180">
                  <c:v>44918.513888888891</c:v>
                </c:pt>
                <c:pt idx="2181">
                  <c:v>44918.51458333333</c:v>
                </c:pt>
                <c:pt idx="2182">
                  <c:v>44918.515277777777</c:v>
                </c:pt>
                <c:pt idx="2183">
                  <c:v>44918.515972222223</c:v>
                </c:pt>
                <c:pt idx="2184">
                  <c:v>44918.51666666667</c:v>
                </c:pt>
                <c:pt idx="2185">
                  <c:v>44918.517361111109</c:v>
                </c:pt>
                <c:pt idx="2186">
                  <c:v>44918.518055555556</c:v>
                </c:pt>
                <c:pt idx="2187">
                  <c:v>44918.518750000003</c:v>
                </c:pt>
                <c:pt idx="2188">
                  <c:v>44918.519444444442</c:v>
                </c:pt>
                <c:pt idx="2189">
                  <c:v>44918.520138888889</c:v>
                </c:pt>
                <c:pt idx="2190">
                  <c:v>44918.520833333336</c:v>
                </c:pt>
                <c:pt idx="2191">
                  <c:v>44918.521527777775</c:v>
                </c:pt>
                <c:pt idx="2192">
                  <c:v>44918.522222222222</c:v>
                </c:pt>
                <c:pt idx="2193">
                  <c:v>44918.522916666669</c:v>
                </c:pt>
                <c:pt idx="2194">
                  <c:v>44918.523611111108</c:v>
                </c:pt>
                <c:pt idx="2195">
                  <c:v>44918.524305555555</c:v>
                </c:pt>
                <c:pt idx="2196">
                  <c:v>44918.525000000001</c:v>
                </c:pt>
                <c:pt idx="2197">
                  <c:v>44918.525694444441</c:v>
                </c:pt>
                <c:pt idx="2198">
                  <c:v>44918.526388888888</c:v>
                </c:pt>
                <c:pt idx="2199">
                  <c:v>44918.527083333334</c:v>
                </c:pt>
                <c:pt idx="2200">
                  <c:v>44918.527777777781</c:v>
                </c:pt>
                <c:pt idx="2201">
                  <c:v>44918.52847222222</c:v>
                </c:pt>
                <c:pt idx="2202">
                  <c:v>44918.529166666667</c:v>
                </c:pt>
                <c:pt idx="2203">
                  <c:v>44918.529861111114</c:v>
                </c:pt>
                <c:pt idx="2204">
                  <c:v>44918.530555555553</c:v>
                </c:pt>
                <c:pt idx="2205">
                  <c:v>44918.53125</c:v>
                </c:pt>
                <c:pt idx="2206">
                  <c:v>44918.531944444447</c:v>
                </c:pt>
                <c:pt idx="2207">
                  <c:v>44918.532638888886</c:v>
                </c:pt>
                <c:pt idx="2208">
                  <c:v>44918.533333333333</c:v>
                </c:pt>
                <c:pt idx="2209">
                  <c:v>44918.53402777778</c:v>
                </c:pt>
                <c:pt idx="2210">
                  <c:v>44918.534722222219</c:v>
                </c:pt>
                <c:pt idx="2211">
                  <c:v>44918.535416666666</c:v>
                </c:pt>
                <c:pt idx="2212">
                  <c:v>44918.536111111112</c:v>
                </c:pt>
                <c:pt idx="2213">
                  <c:v>44918.536805555559</c:v>
                </c:pt>
                <c:pt idx="2214">
                  <c:v>44918.537499999999</c:v>
                </c:pt>
                <c:pt idx="2215">
                  <c:v>44918.538194444445</c:v>
                </c:pt>
                <c:pt idx="2216">
                  <c:v>44918.538888888892</c:v>
                </c:pt>
                <c:pt idx="2217">
                  <c:v>44918.539583333331</c:v>
                </c:pt>
                <c:pt idx="2218">
                  <c:v>44918.540277777778</c:v>
                </c:pt>
                <c:pt idx="2219">
                  <c:v>44918.540972222225</c:v>
                </c:pt>
                <c:pt idx="2220">
                  <c:v>44918.541666666664</c:v>
                </c:pt>
                <c:pt idx="2221">
                  <c:v>44918.542361111111</c:v>
                </c:pt>
                <c:pt idx="2222">
                  <c:v>44918.543055555558</c:v>
                </c:pt>
                <c:pt idx="2223">
                  <c:v>44918.543749999997</c:v>
                </c:pt>
                <c:pt idx="2224">
                  <c:v>44918.544444444444</c:v>
                </c:pt>
                <c:pt idx="2225">
                  <c:v>44918.545138888891</c:v>
                </c:pt>
                <c:pt idx="2226">
                  <c:v>44918.54583333333</c:v>
                </c:pt>
                <c:pt idx="2227">
                  <c:v>44918.546527777777</c:v>
                </c:pt>
                <c:pt idx="2228">
                  <c:v>44918.547222222223</c:v>
                </c:pt>
                <c:pt idx="2229">
                  <c:v>44918.54791666667</c:v>
                </c:pt>
                <c:pt idx="2230">
                  <c:v>44918.548611111109</c:v>
                </c:pt>
                <c:pt idx="2231">
                  <c:v>44918.549305555556</c:v>
                </c:pt>
                <c:pt idx="2232">
                  <c:v>44918.55</c:v>
                </c:pt>
                <c:pt idx="2233">
                  <c:v>44918.550694444442</c:v>
                </c:pt>
                <c:pt idx="2234">
                  <c:v>44918.551388888889</c:v>
                </c:pt>
                <c:pt idx="2235">
                  <c:v>44918.552083333336</c:v>
                </c:pt>
                <c:pt idx="2236">
                  <c:v>44918.552777777775</c:v>
                </c:pt>
                <c:pt idx="2237">
                  <c:v>44918.553472222222</c:v>
                </c:pt>
                <c:pt idx="2238">
                  <c:v>44918.554166666669</c:v>
                </c:pt>
                <c:pt idx="2239">
                  <c:v>44918.554861111108</c:v>
                </c:pt>
                <c:pt idx="2240">
                  <c:v>44918.555555555555</c:v>
                </c:pt>
                <c:pt idx="2241">
                  <c:v>44918.556250000001</c:v>
                </c:pt>
                <c:pt idx="2242">
                  <c:v>44918.556944444441</c:v>
                </c:pt>
                <c:pt idx="2243">
                  <c:v>44918.557638888888</c:v>
                </c:pt>
                <c:pt idx="2244">
                  <c:v>44918.558333333334</c:v>
                </c:pt>
                <c:pt idx="2245">
                  <c:v>44918.559027777781</c:v>
                </c:pt>
                <c:pt idx="2246">
                  <c:v>44918.55972222222</c:v>
                </c:pt>
                <c:pt idx="2247">
                  <c:v>44918.560416666667</c:v>
                </c:pt>
                <c:pt idx="2248">
                  <c:v>44918.561111111114</c:v>
                </c:pt>
                <c:pt idx="2249">
                  <c:v>44918.561805555553</c:v>
                </c:pt>
                <c:pt idx="2250">
                  <c:v>44918.5625</c:v>
                </c:pt>
                <c:pt idx="2251">
                  <c:v>44918.563194444447</c:v>
                </c:pt>
                <c:pt idx="2252">
                  <c:v>44918.563888888886</c:v>
                </c:pt>
                <c:pt idx="2253">
                  <c:v>44918.564583333333</c:v>
                </c:pt>
                <c:pt idx="2254">
                  <c:v>44918.56527777778</c:v>
                </c:pt>
                <c:pt idx="2255">
                  <c:v>44918.565972222219</c:v>
                </c:pt>
                <c:pt idx="2256">
                  <c:v>44918.566666666666</c:v>
                </c:pt>
                <c:pt idx="2257">
                  <c:v>44918.567361111112</c:v>
                </c:pt>
                <c:pt idx="2258">
                  <c:v>44918.568055555559</c:v>
                </c:pt>
                <c:pt idx="2259">
                  <c:v>44918.568749999999</c:v>
                </c:pt>
                <c:pt idx="2260">
                  <c:v>44918.569444444445</c:v>
                </c:pt>
                <c:pt idx="2261">
                  <c:v>44918.570138888892</c:v>
                </c:pt>
                <c:pt idx="2262">
                  <c:v>44918.570833333331</c:v>
                </c:pt>
                <c:pt idx="2263">
                  <c:v>44918.571527777778</c:v>
                </c:pt>
                <c:pt idx="2264">
                  <c:v>44918.572222222225</c:v>
                </c:pt>
                <c:pt idx="2265">
                  <c:v>44918.572916666664</c:v>
                </c:pt>
                <c:pt idx="2266">
                  <c:v>44918.573611111111</c:v>
                </c:pt>
                <c:pt idx="2267">
                  <c:v>44918.574305555558</c:v>
                </c:pt>
                <c:pt idx="2268">
                  <c:v>44918.574999999997</c:v>
                </c:pt>
                <c:pt idx="2269">
                  <c:v>44918.575694444444</c:v>
                </c:pt>
                <c:pt idx="2270">
                  <c:v>44918.576388888891</c:v>
                </c:pt>
                <c:pt idx="2271">
                  <c:v>44918.57708333333</c:v>
                </c:pt>
                <c:pt idx="2272">
                  <c:v>44918.577777777777</c:v>
                </c:pt>
                <c:pt idx="2273">
                  <c:v>44918.578472222223</c:v>
                </c:pt>
                <c:pt idx="2274">
                  <c:v>44918.57916666667</c:v>
                </c:pt>
                <c:pt idx="2275">
                  <c:v>44918.579861111109</c:v>
                </c:pt>
                <c:pt idx="2276">
                  <c:v>44918.580555555556</c:v>
                </c:pt>
                <c:pt idx="2277">
                  <c:v>44918.581250000003</c:v>
                </c:pt>
                <c:pt idx="2278">
                  <c:v>44918.581944444442</c:v>
                </c:pt>
                <c:pt idx="2279">
                  <c:v>44918.582638888889</c:v>
                </c:pt>
                <c:pt idx="2280">
                  <c:v>44918.583333333336</c:v>
                </c:pt>
                <c:pt idx="2281">
                  <c:v>44918.584027777775</c:v>
                </c:pt>
                <c:pt idx="2282">
                  <c:v>44918.584722222222</c:v>
                </c:pt>
                <c:pt idx="2283">
                  <c:v>44918.585416666669</c:v>
                </c:pt>
                <c:pt idx="2284">
                  <c:v>44918.586111111108</c:v>
                </c:pt>
                <c:pt idx="2285">
                  <c:v>44918.586805555555</c:v>
                </c:pt>
                <c:pt idx="2286">
                  <c:v>44918.587500000001</c:v>
                </c:pt>
                <c:pt idx="2287">
                  <c:v>44918.588194444441</c:v>
                </c:pt>
                <c:pt idx="2288">
                  <c:v>44918.588888888888</c:v>
                </c:pt>
                <c:pt idx="2289">
                  <c:v>44918.589583333334</c:v>
                </c:pt>
                <c:pt idx="2290">
                  <c:v>44918.590277777781</c:v>
                </c:pt>
                <c:pt idx="2291">
                  <c:v>44918.59097222222</c:v>
                </c:pt>
                <c:pt idx="2292">
                  <c:v>44918.591666666667</c:v>
                </c:pt>
                <c:pt idx="2293">
                  <c:v>44918.592361111114</c:v>
                </c:pt>
                <c:pt idx="2294">
                  <c:v>44918.593055555553</c:v>
                </c:pt>
                <c:pt idx="2295">
                  <c:v>44918.59375</c:v>
                </c:pt>
                <c:pt idx="2296">
                  <c:v>44918.594444444447</c:v>
                </c:pt>
                <c:pt idx="2297">
                  <c:v>44918.595138888886</c:v>
                </c:pt>
                <c:pt idx="2298">
                  <c:v>44918.595833333333</c:v>
                </c:pt>
                <c:pt idx="2299">
                  <c:v>44918.59652777778</c:v>
                </c:pt>
                <c:pt idx="2300">
                  <c:v>44918.597222222219</c:v>
                </c:pt>
                <c:pt idx="2301">
                  <c:v>44918.597916666666</c:v>
                </c:pt>
                <c:pt idx="2302">
                  <c:v>44918.598611111112</c:v>
                </c:pt>
                <c:pt idx="2303">
                  <c:v>44918.599305555559</c:v>
                </c:pt>
                <c:pt idx="2304">
                  <c:v>44918.6</c:v>
                </c:pt>
                <c:pt idx="2305">
                  <c:v>44918.600694444445</c:v>
                </c:pt>
                <c:pt idx="2306">
                  <c:v>44918.601388888892</c:v>
                </c:pt>
                <c:pt idx="2307">
                  <c:v>44918.602083333331</c:v>
                </c:pt>
                <c:pt idx="2308">
                  <c:v>44918.602777777778</c:v>
                </c:pt>
                <c:pt idx="2309">
                  <c:v>44918.603472222225</c:v>
                </c:pt>
                <c:pt idx="2310">
                  <c:v>44918.604166666664</c:v>
                </c:pt>
                <c:pt idx="2311">
                  <c:v>44918.604861111111</c:v>
                </c:pt>
                <c:pt idx="2312">
                  <c:v>44918.605555555558</c:v>
                </c:pt>
                <c:pt idx="2313">
                  <c:v>44918.606249999997</c:v>
                </c:pt>
                <c:pt idx="2314">
                  <c:v>44918.606944444444</c:v>
                </c:pt>
                <c:pt idx="2315">
                  <c:v>44918.607638888891</c:v>
                </c:pt>
                <c:pt idx="2316">
                  <c:v>44918.60833333333</c:v>
                </c:pt>
                <c:pt idx="2317">
                  <c:v>44918.609027777777</c:v>
                </c:pt>
                <c:pt idx="2318">
                  <c:v>44918.609722222223</c:v>
                </c:pt>
                <c:pt idx="2319">
                  <c:v>44918.61041666667</c:v>
                </c:pt>
                <c:pt idx="2320">
                  <c:v>44918.611111111109</c:v>
                </c:pt>
                <c:pt idx="2321">
                  <c:v>44918.611805555556</c:v>
                </c:pt>
                <c:pt idx="2322">
                  <c:v>44918.612500000003</c:v>
                </c:pt>
                <c:pt idx="2323">
                  <c:v>44918.613194444442</c:v>
                </c:pt>
                <c:pt idx="2324">
                  <c:v>44918.613888888889</c:v>
                </c:pt>
                <c:pt idx="2325">
                  <c:v>44918.614583333336</c:v>
                </c:pt>
                <c:pt idx="2326">
                  <c:v>44918.615277777775</c:v>
                </c:pt>
                <c:pt idx="2327">
                  <c:v>44918.615972222222</c:v>
                </c:pt>
                <c:pt idx="2328">
                  <c:v>44918.616666666669</c:v>
                </c:pt>
                <c:pt idx="2329">
                  <c:v>44918.617361111108</c:v>
                </c:pt>
                <c:pt idx="2330">
                  <c:v>44918.618055555555</c:v>
                </c:pt>
                <c:pt idx="2331">
                  <c:v>44918.618750000001</c:v>
                </c:pt>
                <c:pt idx="2332">
                  <c:v>44918.619444444441</c:v>
                </c:pt>
                <c:pt idx="2333">
                  <c:v>44918.620138888888</c:v>
                </c:pt>
                <c:pt idx="2334">
                  <c:v>44918.620833333334</c:v>
                </c:pt>
                <c:pt idx="2335">
                  <c:v>44918.621527777781</c:v>
                </c:pt>
                <c:pt idx="2336">
                  <c:v>44918.62222222222</c:v>
                </c:pt>
                <c:pt idx="2337">
                  <c:v>44918.622916666667</c:v>
                </c:pt>
                <c:pt idx="2338">
                  <c:v>44918.623611111114</c:v>
                </c:pt>
                <c:pt idx="2339">
                  <c:v>44918.624305555553</c:v>
                </c:pt>
                <c:pt idx="2340">
                  <c:v>44918.625</c:v>
                </c:pt>
                <c:pt idx="2341">
                  <c:v>44918.625694444447</c:v>
                </c:pt>
                <c:pt idx="2342">
                  <c:v>44918.626388888886</c:v>
                </c:pt>
                <c:pt idx="2343">
                  <c:v>44918.627083333333</c:v>
                </c:pt>
                <c:pt idx="2344">
                  <c:v>44918.62777777778</c:v>
                </c:pt>
                <c:pt idx="2345">
                  <c:v>44918.628472222219</c:v>
                </c:pt>
                <c:pt idx="2346">
                  <c:v>44918.629166666666</c:v>
                </c:pt>
                <c:pt idx="2347">
                  <c:v>44918.629861111112</c:v>
                </c:pt>
                <c:pt idx="2348">
                  <c:v>44918.630555555559</c:v>
                </c:pt>
                <c:pt idx="2349">
                  <c:v>44918.631249999999</c:v>
                </c:pt>
                <c:pt idx="2350">
                  <c:v>44918.631944444445</c:v>
                </c:pt>
                <c:pt idx="2351">
                  <c:v>44918.632638888892</c:v>
                </c:pt>
                <c:pt idx="2352">
                  <c:v>44918.633333333331</c:v>
                </c:pt>
                <c:pt idx="2353">
                  <c:v>44918.634027777778</c:v>
                </c:pt>
                <c:pt idx="2354">
                  <c:v>44918.634722222225</c:v>
                </c:pt>
                <c:pt idx="2355">
                  <c:v>44918.635416666664</c:v>
                </c:pt>
                <c:pt idx="2356">
                  <c:v>44918.636111111111</c:v>
                </c:pt>
                <c:pt idx="2357">
                  <c:v>44918.636805555558</c:v>
                </c:pt>
                <c:pt idx="2358">
                  <c:v>44918.637499999997</c:v>
                </c:pt>
                <c:pt idx="2359">
                  <c:v>44918.638194444444</c:v>
                </c:pt>
                <c:pt idx="2360">
                  <c:v>44918.638888888891</c:v>
                </c:pt>
                <c:pt idx="2361">
                  <c:v>44918.63958333333</c:v>
                </c:pt>
                <c:pt idx="2362">
                  <c:v>44918.640277777777</c:v>
                </c:pt>
                <c:pt idx="2363">
                  <c:v>44918.640972222223</c:v>
                </c:pt>
                <c:pt idx="2364">
                  <c:v>44918.64166666667</c:v>
                </c:pt>
                <c:pt idx="2365">
                  <c:v>44918.642361111109</c:v>
                </c:pt>
                <c:pt idx="2366">
                  <c:v>44918.643055555556</c:v>
                </c:pt>
                <c:pt idx="2367">
                  <c:v>44918.643750000003</c:v>
                </c:pt>
                <c:pt idx="2368">
                  <c:v>44918.644444444442</c:v>
                </c:pt>
                <c:pt idx="2369">
                  <c:v>44918.645138888889</c:v>
                </c:pt>
                <c:pt idx="2370">
                  <c:v>44918.645833333336</c:v>
                </c:pt>
                <c:pt idx="2371">
                  <c:v>44918.646527777775</c:v>
                </c:pt>
                <c:pt idx="2372">
                  <c:v>44918.647222222222</c:v>
                </c:pt>
                <c:pt idx="2373">
                  <c:v>44918.647916666669</c:v>
                </c:pt>
                <c:pt idx="2374">
                  <c:v>44918.648611111108</c:v>
                </c:pt>
                <c:pt idx="2375">
                  <c:v>44918.649305555555</c:v>
                </c:pt>
                <c:pt idx="2376">
                  <c:v>44918.65</c:v>
                </c:pt>
                <c:pt idx="2377">
                  <c:v>44918.650694444441</c:v>
                </c:pt>
                <c:pt idx="2378">
                  <c:v>44918.651388888888</c:v>
                </c:pt>
                <c:pt idx="2379">
                  <c:v>44918.652083333334</c:v>
                </c:pt>
                <c:pt idx="2380">
                  <c:v>44918.652777777781</c:v>
                </c:pt>
                <c:pt idx="2381">
                  <c:v>44918.65347222222</c:v>
                </c:pt>
                <c:pt idx="2382">
                  <c:v>44918.654166666667</c:v>
                </c:pt>
                <c:pt idx="2383">
                  <c:v>44918.654861111114</c:v>
                </c:pt>
                <c:pt idx="2384">
                  <c:v>44918.655555555553</c:v>
                </c:pt>
                <c:pt idx="2385">
                  <c:v>44918.65625</c:v>
                </c:pt>
                <c:pt idx="2386">
                  <c:v>44918.656944444447</c:v>
                </c:pt>
                <c:pt idx="2387">
                  <c:v>44918.657638888886</c:v>
                </c:pt>
                <c:pt idx="2388">
                  <c:v>44918.658333333333</c:v>
                </c:pt>
                <c:pt idx="2389">
                  <c:v>44918.65902777778</c:v>
                </c:pt>
                <c:pt idx="2390">
                  <c:v>44918.659722222219</c:v>
                </c:pt>
                <c:pt idx="2391">
                  <c:v>44918.660416666666</c:v>
                </c:pt>
                <c:pt idx="2392">
                  <c:v>44918.661111111112</c:v>
                </c:pt>
                <c:pt idx="2393">
                  <c:v>44918.661805555559</c:v>
                </c:pt>
                <c:pt idx="2394">
                  <c:v>44918.662499999999</c:v>
                </c:pt>
                <c:pt idx="2395">
                  <c:v>44918.663194444445</c:v>
                </c:pt>
                <c:pt idx="2396">
                  <c:v>44918.663888888892</c:v>
                </c:pt>
                <c:pt idx="2397">
                  <c:v>44918.664583333331</c:v>
                </c:pt>
                <c:pt idx="2398">
                  <c:v>44918.665277777778</c:v>
                </c:pt>
                <c:pt idx="2399">
                  <c:v>44918.665972222225</c:v>
                </c:pt>
                <c:pt idx="2400">
                  <c:v>44918.666666666664</c:v>
                </c:pt>
                <c:pt idx="2401">
                  <c:v>44918.667361111111</c:v>
                </c:pt>
                <c:pt idx="2402">
                  <c:v>44918.668055555558</c:v>
                </c:pt>
                <c:pt idx="2403">
                  <c:v>44918.668749999997</c:v>
                </c:pt>
                <c:pt idx="2404">
                  <c:v>44918.669444444444</c:v>
                </c:pt>
                <c:pt idx="2405">
                  <c:v>44918.670138888891</c:v>
                </c:pt>
                <c:pt idx="2406">
                  <c:v>44918.67083333333</c:v>
                </c:pt>
                <c:pt idx="2407">
                  <c:v>44918.671527777777</c:v>
                </c:pt>
                <c:pt idx="2408">
                  <c:v>44918.672222222223</c:v>
                </c:pt>
                <c:pt idx="2409">
                  <c:v>44918.67291666667</c:v>
                </c:pt>
                <c:pt idx="2410">
                  <c:v>44918.673611111109</c:v>
                </c:pt>
                <c:pt idx="2411">
                  <c:v>44918.674305555556</c:v>
                </c:pt>
                <c:pt idx="2412">
                  <c:v>44918.675000000003</c:v>
                </c:pt>
                <c:pt idx="2413">
                  <c:v>44918.675694444442</c:v>
                </c:pt>
                <c:pt idx="2414">
                  <c:v>44918.676388888889</c:v>
                </c:pt>
                <c:pt idx="2415">
                  <c:v>44918.677083333336</c:v>
                </c:pt>
                <c:pt idx="2416">
                  <c:v>44918.677777777775</c:v>
                </c:pt>
                <c:pt idx="2417">
                  <c:v>44918.678472222222</c:v>
                </c:pt>
                <c:pt idx="2418">
                  <c:v>44918.679166666669</c:v>
                </c:pt>
                <c:pt idx="2419">
                  <c:v>44918.679861111108</c:v>
                </c:pt>
                <c:pt idx="2420">
                  <c:v>44918.680555555555</c:v>
                </c:pt>
                <c:pt idx="2421">
                  <c:v>44918.681250000001</c:v>
                </c:pt>
                <c:pt idx="2422">
                  <c:v>44918.681944444441</c:v>
                </c:pt>
                <c:pt idx="2423">
                  <c:v>44918.682638888888</c:v>
                </c:pt>
                <c:pt idx="2424">
                  <c:v>44918.683333333334</c:v>
                </c:pt>
                <c:pt idx="2425">
                  <c:v>44918.684027777781</c:v>
                </c:pt>
                <c:pt idx="2426">
                  <c:v>44918.68472222222</c:v>
                </c:pt>
                <c:pt idx="2427">
                  <c:v>44918.685416666667</c:v>
                </c:pt>
                <c:pt idx="2428">
                  <c:v>44918.686111111114</c:v>
                </c:pt>
                <c:pt idx="2429">
                  <c:v>44918.686805555553</c:v>
                </c:pt>
                <c:pt idx="2430">
                  <c:v>44918.6875</c:v>
                </c:pt>
                <c:pt idx="2431">
                  <c:v>44918.688194444447</c:v>
                </c:pt>
                <c:pt idx="2432">
                  <c:v>44918.688888888886</c:v>
                </c:pt>
                <c:pt idx="2433">
                  <c:v>44918.689583333333</c:v>
                </c:pt>
                <c:pt idx="2434">
                  <c:v>44918.69027777778</c:v>
                </c:pt>
                <c:pt idx="2435">
                  <c:v>44918.690972222219</c:v>
                </c:pt>
                <c:pt idx="2436">
                  <c:v>44918.691666666666</c:v>
                </c:pt>
                <c:pt idx="2437">
                  <c:v>44918.692361111112</c:v>
                </c:pt>
                <c:pt idx="2438">
                  <c:v>44918.693055555559</c:v>
                </c:pt>
                <c:pt idx="2439">
                  <c:v>44918.693749999999</c:v>
                </c:pt>
                <c:pt idx="2440">
                  <c:v>44918.694444444445</c:v>
                </c:pt>
                <c:pt idx="2441">
                  <c:v>44918.695138888892</c:v>
                </c:pt>
                <c:pt idx="2442">
                  <c:v>44918.695833333331</c:v>
                </c:pt>
                <c:pt idx="2443">
                  <c:v>44918.696527777778</c:v>
                </c:pt>
                <c:pt idx="2444">
                  <c:v>44918.697222222225</c:v>
                </c:pt>
                <c:pt idx="2445">
                  <c:v>44918.697916666664</c:v>
                </c:pt>
                <c:pt idx="2446">
                  <c:v>44918.698611111111</c:v>
                </c:pt>
                <c:pt idx="2447">
                  <c:v>44918.699305555558</c:v>
                </c:pt>
                <c:pt idx="2448">
                  <c:v>44918.7</c:v>
                </c:pt>
                <c:pt idx="2449">
                  <c:v>44918.700694444444</c:v>
                </c:pt>
                <c:pt idx="2450">
                  <c:v>44918.701388888891</c:v>
                </c:pt>
                <c:pt idx="2451">
                  <c:v>44918.70208333333</c:v>
                </c:pt>
                <c:pt idx="2452">
                  <c:v>44918.702777777777</c:v>
                </c:pt>
                <c:pt idx="2453">
                  <c:v>44918.703472222223</c:v>
                </c:pt>
                <c:pt idx="2454">
                  <c:v>44918.70416666667</c:v>
                </c:pt>
                <c:pt idx="2455">
                  <c:v>44918.704861111109</c:v>
                </c:pt>
                <c:pt idx="2456">
                  <c:v>44918.705555555556</c:v>
                </c:pt>
                <c:pt idx="2457">
                  <c:v>44918.706250000003</c:v>
                </c:pt>
                <c:pt idx="2458">
                  <c:v>44918.706944444442</c:v>
                </c:pt>
                <c:pt idx="2459">
                  <c:v>44918.707638888889</c:v>
                </c:pt>
                <c:pt idx="2460">
                  <c:v>44918.708333333336</c:v>
                </c:pt>
                <c:pt idx="2461">
                  <c:v>44918.709027777775</c:v>
                </c:pt>
                <c:pt idx="2462">
                  <c:v>44918.709722222222</c:v>
                </c:pt>
                <c:pt idx="2463">
                  <c:v>44918.710416666669</c:v>
                </c:pt>
                <c:pt idx="2464">
                  <c:v>44918.711111111108</c:v>
                </c:pt>
                <c:pt idx="2465">
                  <c:v>44918.711805555555</c:v>
                </c:pt>
                <c:pt idx="2466">
                  <c:v>44918.712500000001</c:v>
                </c:pt>
                <c:pt idx="2467">
                  <c:v>44918.713194444441</c:v>
                </c:pt>
                <c:pt idx="2468">
                  <c:v>44918.713888888888</c:v>
                </c:pt>
                <c:pt idx="2469">
                  <c:v>44918.714583333334</c:v>
                </c:pt>
                <c:pt idx="2470">
                  <c:v>44918.715277777781</c:v>
                </c:pt>
                <c:pt idx="2471">
                  <c:v>44918.71597222222</c:v>
                </c:pt>
                <c:pt idx="2472">
                  <c:v>44918.716666666667</c:v>
                </c:pt>
                <c:pt idx="2473">
                  <c:v>44918.717361111114</c:v>
                </c:pt>
                <c:pt idx="2474">
                  <c:v>44918.718055555553</c:v>
                </c:pt>
                <c:pt idx="2475">
                  <c:v>44918.71875</c:v>
                </c:pt>
                <c:pt idx="2476">
                  <c:v>44918.719444444447</c:v>
                </c:pt>
                <c:pt idx="2477">
                  <c:v>44918.720138888886</c:v>
                </c:pt>
                <c:pt idx="2478">
                  <c:v>44918.720833333333</c:v>
                </c:pt>
                <c:pt idx="2479">
                  <c:v>44918.72152777778</c:v>
                </c:pt>
                <c:pt idx="2480">
                  <c:v>44918.722222222219</c:v>
                </c:pt>
                <c:pt idx="2481">
                  <c:v>44918.722916666666</c:v>
                </c:pt>
                <c:pt idx="2482">
                  <c:v>44918.723611111112</c:v>
                </c:pt>
                <c:pt idx="2483">
                  <c:v>44918.724305555559</c:v>
                </c:pt>
                <c:pt idx="2484">
                  <c:v>44918.724999999999</c:v>
                </c:pt>
                <c:pt idx="2485">
                  <c:v>44918.725694444445</c:v>
                </c:pt>
                <c:pt idx="2486">
                  <c:v>44918.726388888892</c:v>
                </c:pt>
                <c:pt idx="2487">
                  <c:v>44918.727083333331</c:v>
                </c:pt>
                <c:pt idx="2488">
                  <c:v>44918.727777777778</c:v>
                </c:pt>
                <c:pt idx="2489">
                  <c:v>44918.728472222225</c:v>
                </c:pt>
                <c:pt idx="2490">
                  <c:v>44918.729166666664</c:v>
                </c:pt>
                <c:pt idx="2491">
                  <c:v>44918.729861111111</c:v>
                </c:pt>
                <c:pt idx="2492">
                  <c:v>44918.730555555558</c:v>
                </c:pt>
                <c:pt idx="2493">
                  <c:v>44918.731249999997</c:v>
                </c:pt>
                <c:pt idx="2494">
                  <c:v>44918.731944444444</c:v>
                </c:pt>
                <c:pt idx="2495">
                  <c:v>44918.732638888891</c:v>
                </c:pt>
                <c:pt idx="2496">
                  <c:v>44918.73333333333</c:v>
                </c:pt>
                <c:pt idx="2497">
                  <c:v>44918.734027777777</c:v>
                </c:pt>
                <c:pt idx="2498">
                  <c:v>44918.734722222223</c:v>
                </c:pt>
                <c:pt idx="2499">
                  <c:v>44918.73541666667</c:v>
                </c:pt>
                <c:pt idx="2500">
                  <c:v>44918.736111111109</c:v>
                </c:pt>
                <c:pt idx="2501">
                  <c:v>44918.736805555556</c:v>
                </c:pt>
                <c:pt idx="2502">
                  <c:v>44918.737500000003</c:v>
                </c:pt>
                <c:pt idx="2503">
                  <c:v>44918.738194444442</c:v>
                </c:pt>
                <c:pt idx="2504">
                  <c:v>44918.738888888889</c:v>
                </c:pt>
                <c:pt idx="2505">
                  <c:v>44918.739583333336</c:v>
                </c:pt>
                <c:pt idx="2506">
                  <c:v>44918.740277777775</c:v>
                </c:pt>
                <c:pt idx="2507">
                  <c:v>44918.740972222222</c:v>
                </c:pt>
                <c:pt idx="2508">
                  <c:v>44918.741666666669</c:v>
                </c:pt>
                <c:pt idx="2509">
                  <c:v>44918.742361111108</c:v>
                </c:pt>
                <c:pt idx="2510">
                  <c:v>44918.743055555555</c:v>
                </c:pt>
                <c:pt idx="2511">
                  <c:v>44918.743750000001</c:v>
                </c:pt>
                <c:pt idx="2512">
                  <c:v>44918.744444444441</c:v>
                </c:pt>
                <c:pt idx="2513">
                  <c:v>44918.745138888888</c:v>
                </c:pt>
                <c:pt idx="2514">
                  <c:v>44918.745833333334</c:v>
                </c:pt>
                <c:pt idx="2515">
                  <c:v>44918.746527777781</c:v>
                </c:pt>
                <c:pt idx="2516">
                  <c:v>44918.74722222222</c:v>
                </c:pt>
                <c:pt idx="2517">
                  <c:v>44918.747916666667</c:v>
                </c:pt>
                <c:pt idx="2518">
                  <c:v>44918.748611111114</c:v>
                </c:pt>
                <c:pt idx="2519">
                  <c:v>44918.749305555553</c:v>
                </c:pt>
                <c:pt idx="2520">
                  <c:v>44918.75</c:v>
                </c:pt>
                <c:pt idx="2521">
                  <c:v>44918.750694444447</c:v>
                </c:pt>
                <c:pt idx="2522">
                  <c:v>44918.751388888886</c:v>
                </c:pt>
                <c:pt idx="2523">
                  <c:v>44918.752083333333</c:v>
                </c:pt>
                <c:pt idx="2524">
                  <c:v>44918.75277777778</c:v>
                </c:pt>
                <c:pt idx="2525">
                  <c:v>44918.753472222219</c:v>
                </c:pt>
                <c:pt idx="2526">
                  <c:v>44918.754166666666</c:v>
                </c:pt>
                <c:pt idx="2527">
                  <c:v>44918.754861111112</c:v>
                </c:pt>
                <c:pt idx="2528">
                  <c:v>44918.755555555559</c:v>
                </c:pt>
                <c:pt idx="2529">
                  <c:v>44918.756249999999</c:v>
                </c:pt>
                <c:pt idx="2530">
                  <c:v>44918.756944444445</c:v>
                </c:pt>
                <c:pt idx="2531">
                  <c:v>44918.757638888892</c:v>
                </c:pt>
                <c:pt idx="2532">
                  <c:v>44918.758333333331</c:v>
                </c:pt>
                <c:pt idx="2533">
                  <c:v>44918.759027777778</c:v>
                </c:pt>
                <c:pt idx="2534">
                  <c:v>44918.759722222225</c:v>
                </c:pt>
                <c:pt idx="2535">
                  <c:v>44918.760416666664</c:v>
                </c:pt>
                <c:pt idx="2536">
                  <c:v>44918.761111111111</c:v>
                </c:pt>
                <c:pt idx="2537">
                  <c:v>44918.761805555558</c:v>
                </c:pt>
                <c:pt idx="2538">
                  <c:v>44918.762499999997</c:v>
                </c:pt>
                <c:pt idx="2539">
                  <c:v>44918.763194444444</c:v>
                </c:pt>
                <c:pt idx="2540">
                  <c:v>44918.763888888891</c:v>
                </c:pt>
                <c:pt idx="2541">
                  <c:v>44918.76458333333</c:v>
                </c:pt>
                <c:pt idx="2542">
                  <c:v>44918.765277777777</c:v>
                </c:pt>
                <c:pt idx="2543">
                  <c:v>44918.765972222223</c:v>
                </c:pt>
                <c:pt idx="2544">
                  <c:v>44918.76666666667</c:v>
                </c:pt>
                <c:pt idx="2545">
                  <c:v>44918.767361111109</c:v>
                </c:pt>
                <c:pt idx="2546">
                  <c:v>44918.768055555556</c:v>
                </c:pt>
                <c:pt idx="2547">
                  <c:v>44918.768750000003</c:v>
                </c:pt>
                <c:pt idx="2548">
                  <c:v>44918.769444444442</c:v>
                </c:pt>
                <c:pt idx="2549">
                  <c:v>44918.770138888889</c:v>
                </c:pt>
                <c:pt idx="2550">
                  <c:v>44918.770833333336</c:v>
                </c:pt>
                <c:pt idx="2551">
                  <c:v>44918.771527777775</c:v>
                </c:pt>
                <c:pt idx="2552">
                  <c:v>44918.772222222222</c:v>
                </c:pt>
                <c:pt idx="2553">
                  <c:v>44918.772916666669</c:v>
                </c:pt>
                <c:pt idx="2554">
                  <c:v>44918.773611111108</c:v>
                </c:pt>
                <c:pt idx="2555">
                  <c:v>44918.774305555555</c:v>
                </c:pt>
                <c:pt idx="2556">
                  <c:v>44918.775000000001</c:v>
                </c:pt>
                <c:pt idx="2557">
                  <c:v>44918.775694444441</c:v>
                </c:pt>
                <c:pt idx="2558">
                  <c:v>44918.776388888888</c:v>
                </c:pt>
                <c:pt idx="2559">
                  <c:v>44918.777083333334</c:v>
                </c:pt>
                <c:pt idx="2560">
                  <c:v>44918.777777777781</c:v>
                </c:pt>
                <c:pt idx="2561">
                  <c:v>44918.77847222222</c:v>
                </c:pt>
                <c:pt idx="2562">
                  <c:v>44918.779166666667</c:v>
                </c:pt>
                <c:pt idx="2563">
                  <c:v>44918.779861111114</c:v>
                </c:pt>
                <c:pt idx="2564">
                  <c:v>44918.780555555553</c:v>
                </c:pt>
                <c:pt idx="2565">
                  <c:v>44918.78125</c:v>
                </c:pt>
                <c:pt idx="2566">
                  <c:v>44918.781944444447</c:v>
                </c:pt>
                <c:pt idx="2567">
                  <c:v>44918.782638888886</c:v>
                </c:pt>
                <c:pt idx="2568">
                  <c:v>44918.783333333333</c:v>
                </c:pt>
                <c:pt idx="2569">
                  <c:v>44918.78402777778</c:v>
                </c:pt>
                <c:pt idx="2570">
                  <c:v>44918.784722222219</c:v>
                </c:pt>
                <c:pt idx="2571">
                  <c:v>44918.785416666666</c:v>
                </c:pt>
                <c:pt idx="2572">
                  <c:v>44918.786111111112</c:v>
                </c:pt>
                <c:pt idx="2573">
                  <c:v>44918.786805555559</c:v>
                </c:pt>
                <c:pt idx="2574">
                  <c:v>44918.787499999999</c:v>
                </c:pt>
                <c:pt idx="2575">
                  <c:v>44918.788194444445</c:v>
                </c:pt>
                <c:pt idx="2576">
                  <c:v>44918.788888888892</c:v>
                </c:pt>
                <c:pt idx="2577">
                  <c:v>44918.789583333331</c:v>
                </c:pt>
                <c:pt idx="2578">
                  <c:v>44918.790277777778</c:v>
                </c:pt>
                <c:pt idx="2579">
                  <c:v>44918.790972222225</c:v>
                </c:pt>
                <c:pt idx="2580">
                  <c:v>44918.791666666664</c:v>
                </c:pt>
                <c:pt idx="2581">
                  <c:v>44918.792361111111</c:v>
                </c:pt>
                <c:pt idx="2582">
                  <c:v>44918.793055555558</c:v>
                </c:pt>
                <c:pt idx="2583">
                  <c:v>44918.793749999997</c:v>
                </c:pt>
                <c:pt idx="2584">
                  <c:v>44918.794444444444</c:v>
                </c:pt>
                <c:pt idx="2585">
                  <c:v>44918.795138888891</c:v>
                </c:pt>
                <c:pt idx="2586">
                  <c:v>44918.79583333333</c:v>
                </c:pt>
                <c:pt idx="2587">
                  <c:v>44918.796527777777</c:v>
                </c:pt>
                <c:pt idx="2588">
                  <c:v>44918.797222222223</c:v>
                </c:pt>
                <c:pt idx="2589">
                  <c:v>44918.79791666667</c:v>
                </c:pt>
                <c:pt idx="2590">
                  <c:v>44918.798611111109</c:v>
                </c:pt>
                <c:pt idx="2591">
                  <c:v>44918.799305555556</c:v>
                </c:pt>
                <c:pt idx="2592">
                  <c:v>44918.8</c:v>
                </c:pt>
                <c:pt idx="2593">
                  <c:v>44918.800694444442</c:v>
                </c:pt>
                <c:pt idx="2594">
                  <c:v>44918.801388888889</c:v>
                </c:pt>
                <c:pt idx="2595">
                  <c:v>44918.802083333336</c:v>
                </c:pt>
                <c:pt idx="2596">
                  <c:v>44918.802777777775</c:v>
                </c:pt>
                <c:pt idx="2597">
                  <c:v>44918.803472222222</c:v>
                </c:pt>
                <c:pt idx="2598">
                  <c:v>44918.804166666669</c:v>
                </c:pt>
                <c:pt idx="2599">
                  <c:v>44918.804861111108</c:v>
                </c:pt>
                <c:pt idx="2600">
                  <c:v>44918.805555555555</c:v>
                </c:pt>
                <c:pt idx="2601">
                  <c:v>44918.806250000001</c:v>
                </c:pt>
                <c:pt idx="2602">
                  <c:v>44918.806944444441</c:v>
                </c:pt>
                <c:pt idx="2603">
                  <c:v>44918.807638888888</c:v>
                </c:pt>
                <c:pt idx="2604">
                  <c:v>44918.808333333334</c:v>
                </c:pt>
                <c:pt idx="2605">
                  <c:v>44918.809027777781</c:v>
                </c:pt>
                <c:pt idx="2606">
                  <c:v>44918.80972222222</c:v>
                </c:pt>
                <c:pt idx="2607">
                  <c:v>44918.810416666667</c:v>
                </c:pt>
                <c:pt idx="2608">
                  <c:v>44918.811111111114</c:v>
                </c:pt>
                <c:pt idx="2609">
                  <c:v>44918.811805555553</c:v>
                </c:pt>
                <c:pt idx="2610">
                  <c:v>44918.8125</c:v>
                </c:pt>
                <c:pt idx="2611">
                  <c:v>44918.813194444447</c:v>
                </c:pt>
                <c:pt idx="2612">
                  <c:v>44918.813888888886</c:v>
                </c:pt>
                <c:pt idx="2613">
                  <c:v>44918.814583333333</c:v>
                </c:pt>
                <c:pt idx="2614">
                  <c:v>44918.81527777778</c:v>
                </c:pt>
                <c:pt idx="2615">
                  <c:v>44918.815972222219</c:v>
                </c:pt>
                <c:pt idx="2616">
                  <c:v>44918.816666666666</c:v>
                </c:pt>
                <c:pt idx="2617">
                  <c:v>44918.817361111112</c:v>
                </c:pt>
                <c:pt idx="2618">
                  <c:v>44918.818055555559</c:v>
                </c:pt>
                <c:pt idx="2619">
                  <c:v>44918.818749999999</c:v>
                </c:pt>
                <c:pt idx="2620">
                  <c:v>44918.819444444445</c:v>
                </c:pt>
                <c:pt idx="2621">
                  <c:v>44918.820138888892</c:v>
                </c:pt>
                <c:pt idx="2622">
                  <c:v>44918.820833333331</c:v>
                </c:pt>
                <c:pt idx="2623">
                  <c:v>44918.821527777778</c:v>
                </c:pt>
                <c:pt idx="2624">
                  <c:v>44918.822222222225</c:v>
                </c:pt>
                <c:pt idx="2625">
                  <c:v>44918.822916666664</c:v>
                </c:pt>
                <c:pt idx="2626">
                  <c:v>44918.823611111111</c:v>
                </c:pt>
                <c:pt idx="2627">
                  <c:v>44918.824305555558</c:v>
                </c:pt>
                <c:pt idx="2628">
                  <c:v>44918.824999999997</c:v>
                </c:pt>
                <c:pt idx="2629">
                  <c:v>44918.825694444444</c:v>
                </c:pt>
                <c:pt idx="2630">
                  <c:v>44918.826388888891</c:v>
                </c:pt>
                <c:pt idx="2631">
                  <c:v>44918.82708333333</c:v>
                </c:pt>
                <c:pt idx="2632">
                  <c:v>44918.827777777777</c:v>
                </c:pt>
                <c:pt idx="2633">
                  <c:v>44918.828472222223</c:v>
                </c:pt>
                <c:pt idx="2634">
                  <c:v>44918.82916666667</c:v>
                </c:pt>
                <c:pt idx="2635">
                  <c:v>44918.829861111109</c:v>
                </c:pt>
                <c:pt idx="2636">
                  <c:v>44918.830555555556</c:v>
                </c:pt>
                <c:pt idx="2637">
                  <c:v>44918.831250000003</c:v>
                </c:pt>
                <c:pt idx="2638">
                  <c:v>44918.831944444442</c:v>
                </c:pt>
                <c:pt idx="2639">
                  <c:v>44918.832638888889</c:v>
                </c:pt>
                <c:pt idx="2640">
                  <c:v>44918.833333333336</c:v>
                </c:pt>
                <c:pt idx="2641">
                  <c:v>44918.834027777775</c:v>
                </c:pt>
                <c:pt idx="2642">
                  <c:v>44918.834722222222</c:v>
                </c:pt>
                <c:pt idx="2643">
                  <c:v>44918.835416666669</c:v>
                </c:pt>
                <c:pt idx="2644">
                  <c:v>44918.836111111108</c:v>
                </c:pt>
                <c:pt idx="2645">
                  <c:v>44918.836805555555</c:v>
                </c:pt>
                <c:pt idx="2646">
                  <c:v>44918.837500000001</c:v>
                </c:pt>
                <c:pt idx="2647">
                  <c:v>44918.838194444441</c:v>
                </c:pt>
                <c:pt idx="2648">
                  <c:v>44918.838888888888</c:v>
                </c:pt>
                <c:pt idx="2649">
                  <c:v>44918.839583333334</c:v>
                </c:pt>
                <c:pt idx="2650">
                  <c:v>44918.840277777781</c:v>
                </c:pt>
                <c:pt idx="2651">
                  <c:v>44918.84097222222</c:v>
                </c:pt>
                <c:pt idx="2652">
                  <c:v>44918.841666666667</c:v>
                </c:pt>
                <c:pt idx="2653">
                  <c:v>44918.842361111114</c:v>
                </c:pt>
                <c:pt idx="2654">
                  <c:v>44918.843055555553</c:v>
                </c:pt>
                <c:pt idx="2655">
                  <c:v>44918.84375</c:v>
                </c:pt>
                <c:pt idx="2656">
                  <c:v>44918.844444444447</c:v>
                </c:pt>
                <c:pt idx="2657">
                  <c:v>44918.845138888886</c:v>
                </c:pt>
                <c:pt idx="2658">
                  <c:v>44918.845833333333</c:v>
                </c:pt>
                <c:pt idx="2659">
                  <c:v>44918.84652777778</c:v>
                </c:pt>
                <c:pt idx="2660">
                  <c:v>44918.847222222219</c:v>
                </c:pt>
                <c:pt idx="2661">
                  <c:v>44918.847916666666</c:v>
                </c:pt>
                <c:pt idx="2662">
                  <c:v>44918.848611111112</c:v>
                </c:pt>
                <c:pt idx="2663">
                  <c:v>44918.849305555559</c:v>
                </c:pt>
                <c:pt idx="2664">
                  <c:v>44918.85</c:v>
                </c:pt>
                <c:pt idx="2665">
                  <c:v>44918.850694444445</c:v>
                </c:pt>
                <c:pt idx="2666">
                  <c:v>44918.851388888892</c:v>
                </c:pt>
                <c:pt idx="2667">
                  <c:v>44918.852083333331</c:v>
                </c:pt>
                <c:pt idx="2668">
                  <c:v>44918.852777777778</c:v>
                </c:pt>
                <c:pt idx="2669">
                  <c:v>44918.853472222225</c:v>
                </c:pt>
                <c:pt idx="2670">
                  <c:v>44918.854166666664</c:v>
                </c:pt>
                <c:pt idx="2671">
                  <c:v>44918.854861111111</c:v>
                </c:pt>
                <c:pt idx="2672">
                  <c:v>44918.855555555558</c:v>
                </c:pt>
                <c:pt idx="2673">
                  <c:v>44918.856249999997</c:v>
                </c:pt>
                <c:pt idx="2674">
                  <c:v>44918.856944444444</c:v>
                </c:pt>
                <c:pt idx="2675">
                  <c:v>44918.857638888891</c:v>
                </c:pt>
                <c:pt idx="2676">
                  <c:v>44918.85833333333</c:v>
                </c:pt>
                <c:pt idx="2677">
                  <c:v>44918.859027777777</c:v>
                </c:pt>
                <c:pt idx="2678">
                  <c:v>44918.859722222223</c:v>
                </c:pt>
                <c:pt idx="2679">
                  <c:v>44918.86041666667</c:v>
                </c:pt>
                <c:pt idx="2680">
                  <c:v>44918.861111111109</c:v>
                </c:pt>
                <c:pt idx="2681">
                  <c:v>44918.861805555556</c:v>
                </c:pt>
                <c:pt idx="2682">
                  <c:v>44918.862500000003</c:v>
                </c:pt>
                <c:pt idx="2683">
                  <c:v>44918.863194444442</c:v>
                </c:pt>
                <c:pt idx="2684">
                  <c:v>44918.863888888889</c:v>
                </c:pt>
                <c:pt idx="2685">
                  <c:v>44918.864583333336</c:v>
                </c:pt>
                <c:pt idx="2686">
                  <c:v>44918.865277777775</c:v>
                </c:pt>
                <c:pt idx="2687">
                  <c:v>44918.865972222222</c:v>
                </c:pt>
                <c:pt idx="2688">
                  <c:v>44918.866666666669</c:v>
                </c:pt>
                <c:pt idx="2689">
                  <c:v>44918.867361111108</c:v>
                </c:pt>
                <c:pt idx="2690">
                  <c:v>44918.868055555555</c:v>
                </c:pt>
                <c:pt idx="2691">
                  <c:v>44918.868750000001</c:v>
                </c:pt>
                <c:pt idx="2692">
                  <c:v>44918.869444444441</c:v>
                </c:pt>
                <c:pt idx="2693">
                  <c:v>44918.870138888888</c:v>
                </c:pt>
                <c:pt idx="2694">
                  <c:v>44918.870833333334</c:v>
                </c:pt>
                <c:pt idx="2695">
                  <c:v>44918.871527777781</c:v>
                </c:pt>
                <c:pt idx="2696">
                  <c:v>44918.87222222222</c:v>
                </c:pt>
                <c:pt idx="2697">
                  <c:v>44918.872916666667</c:v>
                </c:pt>
                <c:pt idx="2698">
                  <c:v>44918.873611111114</c:v>
                </c:pt>
                <c:pt idx="2699">
                  <c:v>44918.874305555553</c:v>
                </c:pt>
                <c:pt idx="2700">
                  <c:v>44918.875</c:v>
                </c:pt>
                <c:pt idx="2701">
                  <c:v>44918.875694444447</c:v>
                </c:pt>
                <c:pt idx="2702">
                  <c:v>44918.876388888886</c:v>
                </c:pt>
                <c:pt idx="2703">
                  <c:v>44918.877083333333</c:v>
                </c:pt>
                <c:pt idx="2704">
                  <c:v>44918.87777777778</c:v>
                </c:pt>
                <c:pt idx="2705">
                  <c:v>44918.878472222219</c:v>
                </c:pt>
                <c:pt idx="2706">
                  <c:v>44918.879166666666</c:v>
                </c:pt>
                <c:pt idx="2707">
                  <c:v>44918.879861111112</c:v>
                </c:pt>
                <c:pt idx="2708">
                  <c:v>44918.880555555559</c:v>
                </c:pt>
                <c:pt idx="2709">
                  <c:v>44918.881249999999</c:v>
                </c:pt>
                <c:pt idx="2710">
                  <c:v>44918.881944444445</c:v>
                </c:pt>
                <c:pt idx="2711">
                  <c:v>44918.882638888892</c:v>
                </c:pt>
                <c:pt idx="2712">
                  <c:v>44918.883333333331</c:v>
                </c:pt>
                <c:pt idx="2713">
                  <c:v>44918.884027777778</c:v>
                </c:pt>
                <c:pt idx="2714">
                  <c:v>44918.884722222225</c:v>
                </c:pt>
                <c:pt idx="2715">
                  <c:v>44918.885416666664</c:v>
                </c:pt>
                <c:pt idx="2716">
                  <c:v>44918.886111111111</c:v>
                </c:pt>
                <c:pt idx="2717">
                  <c:v>44918.886805555558</c:v>
                </c:pt>
                <c:pt idx="2718">
                  <c:v>44918.887499999997</c:v>
                </c:pt>
                <c:pt idx="2719">
                  <c:v>44918.888194444444</c:v>
                </c:pt>
                <c:pt idx="2720">
                  <c:v>44918.888888888891</c:v>
                </c:pt>
                <c:pt idx="2721">
                  <c:v>44918.88958333333</c:v>
                </c:pt>
                <c:pt idx="2722">
                  <c:v>44918.890277777777</c:v>
                </c:pt>
                <c:pt idx="2723">
                  <c:v>44918.890972222223</c:v>
                </c:pt>
                <c:pt idx="2724">
                  <c:v>44918.89166666667</c:v>
                </c:pt>
                <c:pt idx="2725">
                  <c:v>44918.892361111109</c:v>
                </c:pt>
                <c:pt idx="2726">
                  <c:v>44918.893055555556</c:v>
                </c:pt>
                <c:pt idx="2727">
                  <c:v>44918.893750000003</c:v>
                </c:pt>
                <c:pt idx="2728">
                  <c:v>44918.894444444442</c:v>
                </c:pt>
                <c:pt idx="2729">
                  <c:v>44918.895138888889</c:v>
                </c:pt>
                <c:pt idx="2730">
                  <c:v>44918.895833333336</c:v>
                </c:pt>
                <c:pt idx="2731">
                  <c:v>44918.896527777775</c:v>
                </c:pt>
                <c:pt idx="2732">
                  <c:v>44918.897222222222</c:v>
                </c:pt>
                <c:pt idx="2733">
                  <c:v>44918.897916666669</c:v>
                </c:pt>
                <c:pt idx="2734">
                  <c:v>44918.898611111108</c:v>
                </c:pt>
                <c:pt idx="2735">
                  <c:v>44918.899305555555</c:v>
                </c:pt>
                <c:pt idx="2736">
                  <c:v>44918.9</c:v>
                </c:pt>
                <c:pt idx="2737">
                  <c:v>44918.900694444441</c:v>
                </c:pt>
                <c:pt idx="2738">
                  <c:v>44918.901388888888</c:v>
                </c:pt>
                <c:pt idx="2739">
                  <c:v>44918.902083333334</c:v>
                </c:pt>
                <c:pt idx="2740">
                  <c:v>44918.902777777781</c:v>
                </c:pt>
                <c:pt idx="2741">
                  <c:v>44918.90347222222</c:v>
                </c:pt>
                <c:pt idx="2742">
                  <c:v>44918.904166666667</c:v>
                </c:pt>
                <c:pt idx="2743">
                  <c:v>44918.904861111114</c:v>
                </c:pt>
                <c:pt idx="2744">
                  <c:v>44918.905555555553</c:v>
                </c:pt>
                <c:pt idx="2745">
                  <c:v>44918.90625</c:v>
                </c:pt>
                <c:pt idx="2746">
                  <c:v>44918.906944444447</c:v>
                </c:pt>
                <c:pt idx="2747">
                  <c:v>44918.907638888886</c:v>
                </c:pt>
                <c:pt idx="2748">
                  <c:v>44918.908333333333</c:v>
                </c:pt>
                <c:pt idx="2749">
                  <c:v>44918.90902777778</c:v>
                </c:pt>
                <c:pt idx="2750">
                  <c:v>44918.909722222219</c:v>
                </c:pt>
                <c:pt idx="2751">
                  <c:v>44918.910416666666</c:v>
                </c:pt>
                <c:pt idx="2752">
                  <c:v>44918.911111111112</c:v>
                </c:pt>
                <c:pt idx="2753">
                  <c:v>44918.911805555559</c:v>
                </c:pt>
                <c:pt idx="2754">
                  <c:v>44918.912499999999</c:v>
                </c:pt>
                <c:pt idx="2755">
                  <c:v>44918.913194444445</c:v>
                </c:pt>
                <c:pt idx="2756">
                  <c:v>44918.913888888892</c:v>
                </c:pt>
                <c:pt idx="2757">
                  <c:v>44918.914583333331</c:v>
                </c:pt>
                <c:pt idx="2758">
                  <c:v>44918.915277777778</c:v>
                </c:pt>
                <c:pt idx="2759">
                  <c:v>44918.915972222225</c:v>
                </c:pt>
                <c:pt idx="2760">
                  <c:v>44918.916666666664</c:v>
                </c:pt>
                <c:pt idx="2761">
                  <c:v>44918.917361111111</c:v>
                </c:pt>
                <c:pt idx="2762">
                  <c:v>44918.918055555558</c:v>
                </c:pt>
                <c:pt idx="2763">
                  <c:v>44918.918749999997</c:v>
                </c:pt>
                <c:pt idx="2764">
                  <c:v>44918.919444444444</c:v>
                </c:pt>
                <c:pt idx="2765">
                  <c:v>44918.920138888891</c:v>
                </c:pt>
                <c:pt idx="2766">
                  <c:v>44918.92083333333</c:v>
                </c:pt>
                <c:pt idx="2767">
                  <c:v>44918.921527777777</c:v>
                </c:pt>
                <c:pt idx="2768">
                  <c:v>44918.922222222223</c:v>
                </c:pt>
                <c:pt idx="2769">
                  <c:v>44918.92291666667</c:v>
                </c:pt>
                <c:pt idx="2770">
                  <c:v>44918.923611111109</c:v>
                </c:pt>
                <c:pt idx="2771">
                  <c:v>44918.924305555556</c:v>
                </c:pt>
                <c:pt idx="2772">
                  <c:v>44918.925000000003</c:v>
                </c:pt>
                <c:pt idx="2773">
                  <c:v>44918.925694444442</c:v>
                </c:pt>
                <c:pt idx="2774">
                  <c:v>44918.926388888889</c:v>
                </c:pt>
                <c:pt idx="2775">
                  <c:v>44918.927083333336</c:v>
                </c:pt>
                <c:pt idx="2776">
                  <c:v>44918.927777777775</c:v>
                </c:pt>
                <c:pt idx="2777">
                  <c:v>44918.928472222222</c:v>
                </c:pt>
                <c:pt idx="2778">
                  <c:v>44918.929166666669</c:v>
                </c:pt>
                <c:pt idx="2779">
                  <c:v>44918.929861111108</c:v>
                </c:pt>
                <c:pt idx="2780">
                  <c:v>44918.930555555555</c:v>
                </c:pt>
                <c:pt idx="2781">
                  <c:v>44918.931250000001</c:v>
                </c:pt>
                <c:pt idx="2782">
                  <c:v>44918.931944444441</c:v>
                </c:pt>
                <c:pt idx="2783">
                  <c:v>44918.932638888888</c:v>
                </c:pt>
                <c:pt idx="2784">
                  <c:v>44918.933333333334</c:v>
                </c:pt>
                <c:pt idx="2785">
                  <c:v>44918.934027777781</c:v>
                </c:pt>
                <c:pt idx="2786">
                  <c:v>44918.93472222222</c:v>
                </c:pt>
                <c:pt idx="2787">
                  <c:v>44918.935416666667</c:v>
                </c:pt>
                <c:pt idx="2788">
                  <c:v>44918.936111111114</c:v>
                </c:pt>
                <c:pt idx="2789">
                  <c:v>44918.936805555553</c:v>
                </c:pt>
                <c:pt idx="2790">
                  <c:v>44918.9375</c:v>
                </c:pt>
                <c:pt idx="2791">
                  <c:v>44918.938194444447</c:v>
                </c:pt>
                <c:pt idx="2792">
                  <c:v>44918.938888888886</c:v>
                </c:pt>
                <c:pt idx="2793">
                  <c:v>44918.939583333333</c:v>
                </c:pt>
                <c:pt idx="2794">
                  <c:v>44918.94027777778</c:v>
                </c:pt>
                <c:pt idx="2795">
                  <c:v>44918.940972222219</c:v>
                </c:pt>
                <c:pt idx="2796">
                  <c:v>44918.941666666666</c:v>
                </c:pt>
                <c:pt idx="2797">
                  <c:v>44918.942361111112</c:v>
                </c:pt>
                <c:pt idx="2798">
                  <c:v>44918.943055555559</c:v>
                </c:pt>
                <c:pt idx="2799">
                  <c:v>44918.943749999999</c:v>
                </c:pt>
                <c:pt idx="2800">
                  <c:v>44918.944444444445</c:v>
                </c:pt>
                <c:pt idx="2801">
                  <c:v>44918.945138888892</c:v>
                </c:pt>
                <c:pt idx="2802">
                  <c:v>44918.945833333331</c:v>
                </c:pt>
                <c:pt idx="2803">
                  <c:v>44918.946527777778</c:v>
                </c:pt>
                <c:pt idx="2804">
                  <c:v>44918.947222222225</c:v>
                </c:pt>
                <c:pt idx="2805">
                  <c:v>44918.947916666664</c:v>
                </c:pt>
                <c:pt idx="2806">
                  <c:v>44918.948611111111</c:v>
                </c:pt>
                <c:pt idx="2807">
                  <c:v>44918.949305555558</c:v>
                </c:pt>
                <c:pt idx="2808">
                  <c:v>44918.95</c:v>
                </c:pt>
                <c:pt idx="2809">
                  <c:v>44918.950694444444</c:v>
                </c:pt>
                <c:pt idx="2810">
                  <c:v>44918.951388888891</c:v>
                </c:pt>
                <c:pt idx="2811">
                  <c:v>44918.95208333333</c:v>
                </c:pt>
                <c:pt idx="2812">
                  <c:v>44918.952777777777</c:v>
                </c:pt>
                <c:pt idx="2813">
                  <c:v>44918.953472222223</c:v>
                </c:pt>
                <c:pt idx="2814">
                  <c:v>44918.95416666667</c:v>
                </c:pt>
                <c:pt idx="2815">
                  <c:v>44918.954861111109</c:v>
                </c:pt>
                <c:pt idx="2816">
                  <c:v>44918.955555555556</c:v>
                </c:pt>
                <c:pt idx="2817">
                  <c:v>44918.956250000003</c:v>
                </c:pt>
                <c:pt idx="2818">
                  <c:v>44918.956944444442</c:v>
                </c:pt>
                <c:pt idx="2819">
                  <c:v>44918.957638888889</c:v>
                </c:pt>
                <c:pt idx="2820">
                  <c:v>44918.958333333336</c:v>
                </c:pt>
                <c:pt idx="2821">
                  <c:v>44918.959027777775</c:v>
                </c:pt>
                <c:pt idx="2822">
                  <c:v>44918.959722222222</c:v>
                </c:pt>
                <c:pt idx="2823">
                  <c:v>44918.960416666669</c:v>
                </c:pt>
                <c:pt idx="2824">
                  <c:v>44918.961111111108</c:v>
                </c:pt>
                <c:pt idx="2825">
                  <c:v>44918.961805555555</c:v>
                </c:pt>
                <c:pt idx="2826">
                  <c:v>44918.962500000001</c:v>
                </c:pt>
                <c:pt idx="2827">
                  <c:v>44918.963194444441</c:v>
                </c:pt>
                <c:pt idx="2828">
                  <c:v>44918.963888888888</c:v>
                </c:pt>
                <c:pt idx="2829">
                  <c:v>44918.964583333334</c:v>
                </c:pt>
                <c:pt idx="2830">
                  <c:v>44918.965277777781</c:v>
                </c:pt>
                <c:pt idx="2831">
                  <c:v>44918.96597222222</c:v>
                </c:pt>
                <c:pt idx="2832">
                  <c:v>44918.966666666667</c:v>
                </c:pt>
                <c:pt idx="2833">
                  <c:v>44918.967361111114</c:v>
                </c:pt>
                <c:pt idx="2834">
                  <c:v>44918.968055555553</c:v>
                </c:pt>
                <c:pt idx="2835">
                  <c:v>44918.96875</c:v>
                </c:pt>
                <c:pt idx="2836">
                  <c:v>44918.969444444447</c:v>
                </c:pt>
                <c:pt idx="2837">
                  <c:v>44918.970138888886</c:v>
                </c:pt>
                <c:pt idx="2838">
                  <c:v>44918.970833333333</c:v>
                </c:pt>
                <c:pt idx="2839">
                  <c:v>44918.97152777778</c:v>
                </c:pt>
                <c:pt idx="2840">
                  <c:v>44918.972222222219</c:v>
                </c:pt>
                <c:pt idx="2841">
                  <c:v>44918.972916666666</c:v>
                </c:pt>
                <c:pt idx="2842">
                  <c:v>44918.973611111112</c:v>
                </c:pt>
                <c:pt idx="2843">
                  <c:v>44918.974305555559</c:v>
                </c:pt>
                <c:pt idx="2844">
                  <c:v>44918.974999999999</c:v>
                </c:pt>
                <c:pt idx="2845">
                  <c:v>44918.975694444445</c:v>
                </c:pt>
                <c:pt idx="2846">
                  <c:v>44918.976388888892</c:v>
                </c:pt>
                <c:pt idx="2847">
                  <c:v>44918.977083333331</c:v>
                </c:pt>
                <c:pt idx="2848">
                  <c:v>44918.977777777778</c:v>
                </c:pt>
                <c:pt idx="2849">
                  <c:v>44918.978472222225</c:v>
                </c:pt>
                <c:pt idx="2850">
                  <c:v>44918.979166666664</c:v>
                </c:pt>
                <c:pt idx="2851">
                  <c:v>44918.979861111111</c:v>
                </c:pt>
                <c:pt idx="2852">
                  <c:v>44918.980555555558</c:v>
                </c:pt>
                <c:pt idx="2853">
                  <c:v>44918.981249999997</c:v>
                </c:pt>
                <c:pt idx="2854">
                  <c:v>44918.981944444444</c:v>
                </c:pt>
                <c:pt idx="2855">
                  <c:v>44918.982638888891</c:v>
                </c:pt>
                <c:pt idx="2856">
                  <c:v>44918.98333333333</c:v>
                </c:pt>
                <c:pt idx="2857">
                  <c:v>44918.984027777777</c:v>
                </c:pt>
                <c:pt idx="2858">
                  <c:v>44918.984722222223</c:v>
                </c:pt>
                <c:pt idx="2859">
                  <c:v>44918.98541666667</c:v>
                </c:pt>
                <c:pt idx="2860">
                  <c:v>44918.986111111109</c:v>
                </c:pt>
                <c:pt idx="2861">
                  <c:v>44918.986805555556</c:v>
                </c:pt>
                <c:pt idx="2862">
                  <c:v>44918.987500000003</c:v>
                </c:pt>
                <c:pt idx="2863">
                  <c:v>44918.988194444442</c:v>
                </c:pt>
                <c:pt idx="2864">
                  <c:v>44918.988888888889</c:v>
                </c:pt>
                <c:pt idx="2865">
                  <c:v>44918.989583333336</c:v>
                </c:pt>
                <c:pt idx="2866">
                  <c:v>44918.990277777775</c:v>
                </c:pt>
                <c:pt idx="2867">
                  <c:v>44918.990972222222</c:v>
                </c:pt>
                <c:pt idx="2868">
                  <c:v>44918.991666666669</c:v>
                </c:pt>
                <c:pt idx="2869">
                  <c:v>44918.992361111108</c:v>
                </c:pt>
                <c:pt idx="2870">
                  <c:v>44918.993055555555</c:v>
                </c:pt>
                <c:pt idx="2871">
                  <c:v>44918.993750000001</c:v>
                </c:pt>
                <c:pt idx="2872">
                  <c:v>44918.994444444441</c:v>
                </c:pt>
                <c:pt idx="2873">
                  <c:v>44918.995138888888</c:v>
                </c:pt>
                <c:pt idx="2874">
                  <c:v>44918.995833333334</c:v>
                </c:pt>
                <c:pt idx="2875">
                  <c:v>44918.996527777781</c:v>
                </c:pt>
                <c:pt idx="2876">
                  <c:v>44918.99722222222</c:v>
                </c:pt>
                <c:pt idx="2877">
                  <c:v>44918.997916666667</c:v>
                </c:pt>
                <c:pt idx="2878">
                  <c:v>44918.998611111114</c:v>
                </c:pt>
                <c:pt idx="2879">
                  <c:v>44918.999305555553</c:v>
                </c:pt>
                <c:pt idx="2880">
                  <c:v>44919</c:v>
                </c:pt>
                <c:pt idx="2881">
                  <c:v>44919.000694444447</c:v>
                </c:pt>
                <c:pt idx="2882">
                  <c:v>44919.001388888886</c:v>
                </c:pt>
                <c:pt idx="2883">
                  <c:v>44919.002083333333</c:v>
                </c:pt>
                <c:pt idx="2884">
                  <c:v>44919.00277777778</c:v>
                </c:pt>
                <c:pt idx="2885">
                  <c:v>44919.003472222219</c:v>
                </c:pt>
                <c:pt idx="2886">
                  <c:v>44919.004166666666</c:v>
                </c:pt>
                <c:pt idx="2887">
                  <c:v>44919.004861111112</c:v>
                </c:pt>
                <c:pt idx="2888">
                  <c:v>44919.005555555559</c:v>
                </c:pt>
                <c:pt idx="2889">
                  <c:v>44919.006249999999</c:v>
                </c:pt>
                <c:pt idx="2890">
                  <c:v>44919.006944444445</c:v>
                </c:pt>
                <c:pt idx="2891">
                  <c:v>44919.007638888892</c:v>
                </c:pt>
                <c:pt idx="2892">
                  <c:v>44919.008333333331</c:v>
                </c:pt>
                <c:pt idx="2893">
                  <c:v>44919.009027777778</c:v>
                </c:pt>
                <c:pt idx="2894">
                  <c:v>44919.009722222225</c:v>
                </c:pt>
                <c:pt idx="2895">
                  <c:v>44919.010416666664</c:v>
                </c:pt>
                <c:pt idx="2896">
                  <c:v>44919.011111111111</c:v>
                </c:pt>
                <c:pt idx="2897">
                  <c:v>44919.011805555558</c:v>
                </c:pt>
                <c:pt idx="2898">
                  <c:v>44919.012499999997</c:v>
                </c:pt>
                <c:pt idx="2899">
                  <c:v>44919.013194444444</c:v>
                </c:pt>
                <c:pt idx="2900">
                  <c:v>44919.013888888891</c:v>
                </c:pt>
                <c:pt idx="2901">
                  <c:v>44919.01458333333</c:v>
                </c:pt>
                <c:pt idx="2902">
                  <c:v>44919.015277777777</c:v>
                </c:pt>
                <c:pt idx="2903">
                  <c:v>44919.015972222223</c:v>
                </c:pt>
                <c:pt idx="2904">
                  <c:v>44919.01666666667</c:v>
                </c:pt>
                <c:pt idx="2905">
                  <c:v>44919.017361111109</c:v>
                </c:pt>
                <c:pt idx="2906">
                  <c:v>44919.018055555556</c:v>
                </c:pt>
                <c:pt idx="2907">
                  <c:v>44919.018750000003</c:v>
                </c:pt>
                <c:pt idx="2908">
                  <c:v>44919.019444444442</c:v>
                </c:pt>
                <c:pt idx="2909">
                  <c:v>44919.020138888889</c:v>
                </c:pt>
                <c:pt idx="2910">
                  <c:v>44919.020833333336</c:v>
                </c:pt>
                <c:pt idx="2911">
                  <c:v>44919.021527777775</c:v>
                </c:pt>
                <c:pt idx="2912">
                  <c:v>44919.022222222222</c:v>
                </c:pt>
                <c:pt idx="2913">
                  <c:v>44919.022916666669</c:v>
                </c:pt>
                <c:pt idx="2914">
                  <c:v>44919.023611111108</c:v>
                </c:pt>
                <c:pt idx="2915">
                  <c:v>44919.024305555555</c:v>
                </c:pt>
                <c:pt idx="2916">
                  <c:v>44919.025000000001</c:v>
                </c:pt>
                <c:pt idx="2917">
                  <c:v>44919.025694444441</c:v>
                </c:pt>
                <c:pt idx="2918">
                  <c:v>44919.026388888888</c:v>
                </c:pt>
                <c:pt idx="2919">
                  <c:v>44919.027083333334</c:v>
                </c:pt>
                <c:pt idx="2920">
                  <c:v>44919.027777777781</c:v>
                </c:pt>
                <c:pt idx="2921">
                  <c:v>44919.02847222222</c:v>
                </c:pt>
                <c:pt idx="2922">
                  <c:v>44919.029166666667</c:v>
                </c:pt>
                <c:pt idx="2923">
                  <c:v>44919.029861111114</c:v>
                </c:pt>
                <c:pt idx="2924">
                  <c:v>44919.030555555553</c:v>
                </c:pt>
                <c:pt idx="2925">
                  <c:v>44919.03125</c:v>
                </c:pt>
                <c:pt idx="2926">
                  <c:v>44919.031944444447</c:v>
                </c:pt>
                <c:pt idx="2927">
                  <c:v>44919.032638888886</c:v>
                </c:pt>
                <c:pt idx="2928">
                  <c:v>44919.033333333333</c:v>
                </c:pt>
                <c:pt idx="2929">
                  <c:v>44919.03402777778</c:v>
                </c:pt>
                <c:pt idx="2930">
                  <c:v>44919.034722222219</c:v>
                </c:pt>
                <c:pt idx="2931">
                  <c:v>44919.035416666666</c:v>
                </c:pt>
                <c:pt idx="2932">
                  <c:v>44919.036111111112</c:v>
                </c:pt>
                <c:pt idx="2933">
                  <c:v>44919.036805555559</c:v>
                </c:pt>
                <c:pt idx="2934">
                  <c:v>44919.037499999999</c:v>
                </c:pt>
                <c:pt idx="2935">
                  <c:v>44919.038194444445</c:v>
                </c:pt>
                <c:pt idx="2936">
                  <c:v>44919.038888888892</c:v>
                </c:pt>
                <c:pt idx="2937">
                  <c:v>44919.039583333331</c:v>
                </c:pt>
                <c:pt idx="2938">
                  <c:v>44919.040277777778</c:v>
                </c:pt>
                <c:pt idx="2939">
                  <c:v>44919.040972222225</c:v>
                </c:pt>
                <c:pt idx="2940">
                  <c:v>44919.041666666664</c:v>
                </c:pt>
                <c:pt idx="2941">
                  <c:v>44919.042361111111</c:v>
                </c:pt>
                <c:pt idx="2942">
                  <c:v>44919.043055555558</c:v>
                </c:pt>
                <c:pt idx="2943">
                  <c:v>44919.043749999997</c:v>
                </c:pt>
                <c:pt idx="2944">
                  <c:v>44919.044444444444</c:v>
                </c:pt>
                <c:pt idx="2945">
                  <c:v>44919.045138888891</c:v>
                </c:pt>
                <c:pt idx="2946">
                  <c:v>44919.04583333333</c:v>
                </c:pt>
                <c:pt idx="2947">
                  <c:v>44919.046527777777</c:v>
                </c:pt>
                <c:pt idx="2948">
                  <c:v>44919.047222222223</c:v>
                </c:pt>
                <c:pt idx="2949">
                  <c:v>44919.04791666667</c:v>
                </c:pt>
                <c:pt idx="2950">
                  <c:v>44919.048611111109</c:v>
                </c:pt>
                <c:pt idx="2951">
                  <c:v>44919.049305555556</c:v>
                </c:pt>
                <c:pt idx="2952">
                  <c:v>44919.05</c:v>
                </c:pt>
                <c:pt idx="2953">
                  <c:v>44919.050694444442</c:v>
                </c:pt>
                <c:pt idx="2954">
                  <c:v>44919.051388888889</c:v>
                </c:pt>
                <c:pt idx="2955">
                  <c:v>44919.052083333336</c:v>
                </c:pt>
                <c:pt idx="2956">
                  <c:v>44919.052777777775</c:v>
                </c:pt>
                <c:pt idx="2957">
                  <c:v>44919.053472222222</c:v>
                </c:pt>
                <c:pt idx="2958">
                  <c:v>44919.054166666669</c:v>
                </c:pt>
                <c:pt idx="2959">
                  <c:v>44919.054861111108</c:v>
                </c:pt>
                <c:pt idx="2960">
                  <c:v>44919.055555555555</c:v>
                </c:pt>
                <c:pt idx="2961">
                  <c:v>44919.056250000001</c:v>
                </c:pt>
                <c:pt idx="2962">
                  <c:v>44919.056944444441</c:v>
                </c:pt>
                <c:pt idx="2963">
                  <c:v>44919.057638888888</c:v>
                </c:pt>
                <c:pt idx="2964">
                  <c:v>44919.058333333334</c:v>
                </c:pt>
                <c:pt idx="2965">
                  <c:v>44919.059027777781</c:v>
                </c:pt>
                <c:pt idx="2966">
                  <c:v>44919.05972222222</c:v>
                </c:pt>
                <c:pt idx="2967">
                  <c:v>44919.060416666667</c:v>
                </c:pt>
                <c:pt idx="2968">
                  <c:v>44919.061111111114</c:v>
                </c:pt>
                <c:pt idx="2969">
                  <c:v>44919.061805555553</c:v>
                </c:pt>
                <c:pt idx="2970">
                  <c:v>44919.0625</c:v>
                </c:pt>
                <c:pt idx="2971">
                  <c:v>44919.063194444447</c:v>
                </c:pt>
                <c:pt idx="2972">
                  <c:v>44919.063888888886</c:v>
                </c:pt>
                <c:pt idx="2973">
                  <c:v>44919.064583333333</c:v>
                </c:pt>
                <c:pt idx="2974">
                  <c:v>44919.06527777778</c:v>
                </c:pt>
                <c:pt idx="2975">
                  <c:v>44919.065972222219</c:v>
                </c:pt>
                <c:pt idx="2976">
                  <c:v>44919.066666666666</c:v>
                </c:pt>
                <c:pt idx="2977">
                  <c:v>44919.067361111112</c:v>
                </c:pt>
                <c:pt idx="2978">
                  <c:v>44919.068055555559</c:v>
                </c:pt>
                <c:pt idx="2979">
                  <c:v>44919.068749999999</c:v>
                </c:pt>
                <c:pt idx="2980">
                  <c:v>44919.069444444445</c:v>
                </c:pt>
                <c:pt idx="2981">
                  <c:v>44919.070138888892</c:v>
                </c:pt>
                <c:pt idx="2982">
                  <c:v>44919.070833333331</c:v>
                </c:pt>
                <c:pt idx="2983">
                  <c:v>44919.071527777778</c:v>
                </c:pt>
                <c:pt idx="2984">
                  <c:v>44919.072222222225</c:v>
                </c:pt>
                <c:pt idx="2985">
                  <c:v>44919.072916666664</c:v>
                </c:pt>
                <c:pt idx="2986">
                  <c:v>44919.073611111111</c:v>
                </c:pt>
                <c:pt idx="2987">
                  <c:v>44919.074305555558</c:v>
                </c:pt>
                <c:pt idx="2988">
                  <c:v>44919.074999999997</c:v>
                </c:pt>
                <c:pt idx="2989">
                  <c:v>44919.075694444444</c:v>
                </c:pt>
                <c:pt idx="2990">
                  <c:v>44919.076388888891</c:v>
                </c:pt>
                <c:pt idx="2991">
                  <c:v>44919.07708333333</c:v>
                </c:pt>
                <c:pt idx="2992">
                  <c:v>44919.077777777777</c:v>
                </c:pt>
                <c:pt idx="2993">
                  <c:v>44919.078472222223</c:v>
                </c:pt>
                <c:pt idx="2994">
                  <c:v>44919.07916666667</c:v>
                </c:pt>
                <c:pt idx="2995">
                  <c:v>44919.079861111109</c:v>
                </c:pt>
                <c:pt idx="2996">
                  <c:v>44919.080555555556</c:v>
                </c:pt>
                <c:pt idx="2997">
                  <c:v>44919.081250000003</c:v>
                </c:pt>
                <c:pt idx="2998">
                  <c:v>44919.081944444442</c:v>
                </c:pt>
                <c:pt idx="2999">
                  <c:v>44919.082638888889</c:v>
                </c:pt>
                <c:pt idx="3000">
                  <c:v>44919.083333333336</c:v>
                </c:pt>
                <c:pt idx="3001">
                  <c:v>44919.084027777775</c:v>
                </c:pt>
                <c:pt idx="3002">
                  <c:v>44919.084722222222</c:v>
                </c:pt>
                <c:pt idx="3003">
                  <c:v>44919.085416666669</c:v>
                </c:pt>
                <c:pt idx="3004">
                  <c:v>44919.086111111108</c:v>
                </c:pt>
                <c:pt idx="3005">
                  <c:v>44919.086805555555</c:v>
                </c:pt>
                <c:pt idx="3006">
                  <c:v>44919.087500000001</c:v>
                </c:pt>
                <c:pt idx="3007">
                  <c:v>44919.088194444441</c:v>
                </c:pt>
                <c:pt idx="3008">
                  <c:v>44919.088888888888</c:v>
                </c:pt>
                <c:pt idx="3009">
                  <c:v>44919.089583333334</c:v>
                </c:pt>
                <c:pt idx="3010">
                  <c:v>44919.090277777781</c:v>
                </c:pt>
                <c:pt idx="3011">
                  <c:v>44919.09097222222</c:v>
                </c:pt>
                <c:pt idx="3012">
                  <c:v>44919.091666666667</c:v>
                </c:pt>
                <c:pt idx="3013">
                  <c:v>44919.092361111114</c:v>
                </c:pt>
                <c:pt idx="3014">
                  <c:v>44919.093055555553</c:v>
                </c:pt>
                <c:pt idx="3015">
                  <c:v>44919.09375</c:v>
                </c:pt>
                <c:pt idx="3016">
                  <c:v>44919.094444444447</c:v>
                </c:pt>
                <c:pt idx="3017">
                  <c:v>44919.095138888886</c:v>
                </c:pt>
                <c:pt idx="3018">
                  <c:v>44919.095833333333</c:v>
                </c:pt>
                <c:pt idx="3019">
                  <c:v>44919.09652777778</c:v>
                </c:pt>
                <c:pt idx="3020">
                  <c:v>44919.097222222219</c:v>
                </c:pt>
                <c:pt idx="3021">
                  <c:v>44919.097916666666</c:v>
                </c:pt>
                <c:pt idx="3022">
                  <c:v>44919.098611111112</c:v>
                </c:pt>
                <c:pt idx="3023">
                  <c:v>44919.099305555559</c:v>
                </c:pt>
                <c:pt idx="3024">
                  <c:v>44919.1</c:v>
                </c:pt>
                <c:pt idx="3025">
                  <c:v>44919.100694444445</c:v>
                </c:pt>
                <c:pt idx="3026">
                  <c:v>44919.101388888892</c:v>
                </c:pt>
                <c:pt idx="3027">
                  <c:v>44919.102083333331</c:v>
                </c:pt>
                <c:pt idx="3028">
                  <c:v>44919.102777777778</c:v>
                </c:pt>
                <c:pt idx="3029">
                  <c:v>44919.103472222225</c:v>
                </c:pt>
                <c:pt idx="3030">
                  <c:v>44919.104166666664</c:v>
                </c:pt>
                <c:pt idx="3031">
                  <c:v>44919.104861111111</c:v>
                </c:pt>
                <c:pt idx="3032">
                  <c:v>44919.105555555558</c:v>
                </c:pt>
                <c:pt idx="3033">
                  <c:v>44919.106249999997</c:v>
                </c:pt>
                <c:pt idx="3034">
                  <c:v>44919.106944444444</c:v>
                </c:pt>
                <c:pt idx="3035">
                  <c:v>44919.107638888891</c:v>
                </c:pt>
                <c:pt idx="3036">
                  <c:v>44919.10833333333</c:v>
                </c:pt>
                <c:pt idx="3037">
                  <c:v>44919.109027777777</c:v>
                </c:pt>
                <c:pt idx="3038">
                  <c:v>44919.109722222223</c:v>
                </c:pt>
                <c:pt idx="3039">
                  <c:v>44919.11041666667</c:v>
                </c:pt>
                <c:pt idx="3040">
                  <c:v>44919.111111111109</c:v>
                </c:pt>
                <c:pt idx="3041">
                  <c:v>44919.111805555556</c:v>
                </c:pt>
                <c:pt idx="3042">
                  <c:v>44919.112500000003</c:v>
                </c:pt>
                <c:pt idx="3043">
                  <c:v>44919.113194444442</c:v>
                </c:pt>
                <c:pt idx="3044">
                  <c:v>44919.113888888889</c:v>
                </c:pt>
                <c:pt idx="3045">
                  <c:v>44919.114583333336</c:v>
                </c:pt>
                <c:pt idx="3046">
                  <c:v>44919.115277777775</c:v>
                </c:pt>
                <c:pt idx="3047">
                  <c:v>44919.115972222222</c:v>
                </c:pt>
                <c:pt idx="3048">
                  <c:v>44919.116666666669</c:v>
                </c:pt>
                <c:pt idx="3049">
                  <c:v>44919.117361111108</c:v>
                </c:pt>
                <c:pt idx="3050">
                  <c:v>44919.118055555555</c:v>
                </c:pt>
                <c:pt idx="3051">
                  <c:v>44919.118750000001</c:v>
                </c:pt>
                <c:pt idx="3052">
                  <c:v>44919.119444444441</c:v>
                </c:pt>
                <c:pt idx="3053">
                  <c:v>44919.120138888888</c:v>
                </c:pt>
                <c:pt idx="3054">
                  <c:v>44919.120833333334</c:v>
                </c:pt>
                <c:pt idx="3055">
                  <c:v>44919.121527777781</c:v>
                </c:pt>
                <c:pt idx="3056">
                  <c:v>44919.12222222222</c:v>
                </c:pt>
                <c:pt idx="3057">
                  <c:v>44919.122916666667</c:v>
                </c:pt>
                <c:pt idx="3058">
                  <c:v>44919.123611111114</c:v>
                </c:pt>
                <c:pt idx="3059">
                  <c:v>44919.124305555553</c:v>
                </c:pt>
                <c:pt idx="3060">
                  <c:v>44919.125</c:v>
                </c:pt>
                <c:pt idx="3061">
                  <c:v>44919.125694444447</c:v>
                </c:pt>
                <c:pt idx="3062">
                  <c:v>44919.126388888886</c:v>
                </c:pt>
                <c:pt idx="3063">
                  <c:v>44919.127083333333</c:v>
                </c:pt>
                <c:pt idx="3064">
                  <c:v>44919.12777777778</c:v>
                </c:pt>
                <c:pt idx="3065">
                  <c:v>44919.128472222219</c:v>
                </c:pt>
                <c:pt idx="3066">
                  <c:v>44919.129166666666</c:v>
                </c:pt>
                <c:pt idx="3067">
                  <c:v>44919.129861111112</c:v>
                </c:pt>
                <c:pt idx="3068">
                  <c:v>44919.130555555559</c:v>
                </c:pt>
                <c:pt idx="3069">
                  <c:v>44919.131249999999</c:v>
                </c:pt>
                <c:pt idx="3070">
                  <c:v>44919.131944444445</c:v>
                </c:pt>
                <c:pt idx="3071">
                  <c:v>44919.132638888892</c:v>
                </c:pt>
                <c:pt idx="3072">
                  <c:v>44919.133333333331</c:v>
                </c:pt>
                <c:pt idx="3073">
                  <c:v>44919.134027777778</c:v>
                </c:pt>
                <c:pt idx="3074">
                  <c:v>44919.134722222225</c:v>
                </c:pt>
                <c:pt idx="3075">
                  <c:v>44919.135416666664</c:v>
                </c:pt>
                <c:pt idx="3076">
                  <c:v>44919.136111111111</c:v>
                </c:pt>
                <c:pt idx="3077">
                  <c:v>44919.136805555558</c:v>
                </c:pt>
                <c:pt idx="3078">
                  <c:v>44919.137499999997</c:v>
                </c:pt>
                <c:pt idx="3079">
                  <c:v>44919.138194444444</c:v>
                </c:pt>
                <c:pt idx="3080">
                  <c:v>44919.138888888891</c:v>
                </c:pt>
                <c:pt idx="3081">
                  <c:v>44919.13958333333</c:v>
                </c:pt>
                <c:pt idx="3082">
                  <c:v>44919.140277777777</c:v>
                </c:pt>
                <c:pt idx="3083">
                  <c:v>44919.140972222223</c:v>
                </c:pt>
                <c:pt idx="3084">
                  <c:v>44919.14166666667</c:v>
                </c:pt>
                <c:pt idx="3085">
                  <c:v>44919.142361111109</c:v>
                </c:pt>
                <c:pt idx="3086">
                  <c:v>44919.143055555556</c:v>
                </c:pt>
                <c:pt idx="3087">
                  <c:v>44919.143750000003</c:v>
                </c:pt>
                <c:pt idx="3088">
                  <c:v>44919.144444444442</c:v>
                </c:pt>
                <c:pt idx="3089">
                  <c:v>44919.145138888889</c:v>
                </c:pt>
                <c:pt idx="3090">
                  <c:v>44919.145833333336</c:v>
                </c:pt>
                <c:pt idx="3091">
                  <c:v>44919.146527777775</c:v>
                </c:pt>
                <c:pt idx="3092">
                  <c:v>44919.147222222222</c:v>
                </c:pt>
                <c:pt idx="3093">
                  <c:v>44919.147916666669</c:v>
                </c:pt>
                <c:pt idx="3094">
                  <c:v>44919.148611111108</c:v>
                </c:pt>
                <c:pt idx="3095">
                  <c:v>44919.149305555555</c:v>
                </c:pt>
                <c:pt idx="3096">
                  <c:v>44919.15</c:v>
                </c:pt>
                <c:pt idx="3097">
                  <c:v>44919.150694444441</c:v>
                </c:pt>
                <c:pt idx="3098">
                  <c:v>44919.151388888888</c:v>
                </c:pt>
                <c:pt idx="3099">
                  <c:v>44919.152083333334</c:v>
                </c:pt>
                <c:pt idx="3100">
                  <c:v>44919.152777777781</c:v>
                </c:pt>
                <c:pt idx="3101">
                  <c:v>44919.15347222222</c:v>
                </c:pt>
                <c:pt idx="3102">
                  <c:v>44919.154166666667</c:v>
                </c:pt>
                <c:pt idx="3103">
                  <c:v>44919.154861111114</c:v>
                </c:pt>
                <c:pt idx="3104">
                  <c:v>44919.155555555553</c:v>
                </c:pt>
                <c:pt idx="3105">
                  <c:v>44919.15625</c:v>
                </c:pt>
                <c:pt idx="3106">
                  <c:v>44919.156944444447</c:v>
                </c:pt>
                <c:pt idx="3107">
                  <c:v>44919.157638888886</c:v>
                </c:pt>
                <c:pt idx="3108">
                  <c:v>44919.158333333333</c:v>
                </c:pt>
                <c:pt idx="3109">
                  <c:v>44919.15902777778</c:v>
                </c:pt>
                <c:pt idx="3110">
                  <c:v>44919.159722222219</c:v>
                </c:pt>
                <c:pt idx="3111">
                  <c:v>44919.160416666666</c:v>
                </c:pt>
                <c:pt idx="3112">
                  <c:v>44919.161111111112</c:v>
                </c:pt>
                <c:pt idx="3113">
                  <c:v>44919.161805555559</c:v>
                </c:pt>
                <c:pt idx="3114">
                  <c:v>44919.162499999999</c:v>
                </c:pt>
                <c:pt idx="3115">
                  <c:v>44919.163194444445</c:v>
                </c:pt>
                <c:pt idx="3116">
                  <c:v>44919.163888888892</c:v>
                </c:pt>
                <c:pt idx="3117">
                  <c:v>44919.164583333331</c:v>
                </c:pt>
                <c:pt idx="3118">
                  <c:v>44919.165277777778</c:v>
                </c:pt>
                <c:pt idx="3119">
                  <c:v>44919.165972222225</c:v>
                </c:pt>
                <c:pt idx="3120">
                  <c:v>44919.166666666664</c:v>
                </c:pt>
                <c:pt idx="3121">
                  <c:v>44919.167361111111</c:v>
                </c:pt>
                <c:pt idx="3122">
                  <c:v>44919.168055555558</c:v>
                </c:pt>
                <c:pt idx="3123">
                  <c:v>44919.168749999997</c:v>
                </c:pt>
                <c:pt idx="3124">
                  <c:v>44919.169444444444</c:v>
                </c:pt>
                <c:pt idx="3125">
                  <c:v>44919.170138888891</c:v>
                </c:pt>
                <c:pt idx="3126">
                  <c:v>44919.17083333333</c:v>
                </c:pt>
                <c:pt idx="3127">
                  <c:v>44919.171527777777</c:v>
                </c:pt>
                <c:pt idx="3128">
                  <c:v>44919.172222222223</c:v>
                </c:pt>
                <c:pt idx="3129">
                  <c:v>44919.17291666667</c:v>
                </c:pt>
                <c:pt idx="3130">
                  <c:v>44919.173611111109</c:v>
                </c:pt>
                <c:pt idx="3131">
                  <c:v>44919.174305555556</c:v>
                </c:pt>
                <c:pt idx="3132">
                  <c:v>44919.175000000003</c:v>
                </c:pt>
                <c:pt idx="3133">
                  <c:v>44919.175694444442</c:v>
                </c:pt>
                <c:pt idx="3134">
                  <c:v>44919.176388888889</c:v>
                </c:pt>
                <c:pt idx="3135">
                  <c:v>44919.177083333336</c:v>
                </c:pt>
                <c:pt idx="3136">
                  <c:v>44919.177777777775</c:v>
                </c:pt>
                <c:pt idx="3137">
                  <c:v>44919.178472222222</c:v>
                </c:pt>
                <c:pt idx="3138">
                  <c:v>44919.179166666669</c:v>
                </c:pt>
                <c:pt idx="3139">
                  <c:v>44919.179861111108</c:v>
                </c:pt>
                <c:pt idx="3140">
                  <c:v>44919.180555555555</c:v>
                </c:pt>
                <c:pt idx="3141">
                  <c:v>44919.181250000001</c:v>
                </c:pt>
                <c:pt idx="3142">
                  <c:v>44919.181944444441</c:v>
                </c:pt>
                <c:pt idx="3143">
                  <c:v>44919.182638888888</c:v>
                </c:pt>
                <c:pt idx="3144">
                  <c:v>44919.183333333334</c:v>
                </c:pt>
                <c:pt idx="3145">
                  <c:v>44919.184027777781</c:v>
                </c:pt>
                <c:pt idx="3146">
                  <c:v>44919.18472222222</c:v>
                </c:pt>
                <c:pt idx="3147">
                  <c:v>44919.185416666667</c:v>
                </c:pt>
                <c:pt idx="3148">
                  <c:v>44919.186111111114</c:v>
                </c:pt>
                <c:pt idx="3149">
                  <c:v>44919.186805555553</c:v>
                </c:pt>
                <c:pt idx="3150">
                  <c:v>44919.1875</c:v>
                </c:pt>
                <c:pt idx="3151">
                  <c:v>44919.188194444447</c:v>
                </c:pt>
                <c:pt idx="3152">
                  <c:v>44919.188888888886</c:v>
                </c:pt>
                <c:pt idx="3153">
                  <c:v>44919.189583333333</c:v>
                </c:pt>
                <c:pt idx="3154">
                  <c:v>44919.19027777778</c:v>
                </c:pt>
                <c:pt idx="3155">
                  <c:v>44919.190972222219</c:v>
                </c:pt>
                <c:pt idx="3156">
                  <c:v>44919.191666666666</c:v>
                </c:pt>
                <c:pt idx="3157">
                  <c:v>44919.192361111112</c:v>
                </c:pt>
                <c:pt idx="3158">
                  <c:v>44919.193055555559</c:v>
                </c:pt>
                <c:pt idx="3159">
                  <c:v>44919.193749999999</c:v>
                </c:pt>
                <c:pt idx="3160">
                  <c:v>44919.194444444445</c:v>
                </c:pt>
                <c:pt idx="3161">
                  <c:v>44919.195138888892</c:v>
                </c:pt>
                <c:pt idx="3162">
                  <c:v>44919.195833333331</c:v>
                </c:pt>
                <c:pt idx="3163">
                  <c:v>44919.196527777778</c:v>
                </c:pt>
                <c:pt idx="3164">
                  <c:v>44919.197222222225</c:v>
                </c:pt>
                <c:pt idx="3165">
                  <c:v>44919.197916666664</c:v>
                </c:pt>
                <c:pt idx="3166">
                  <c:v>44919.198611111111</c:v>
                </c:pt>
                <c:pt idx="3167">
                  <c:v>44919.199305555558</c:v>
                </c:pt>
                <c:pt idx="3168">
                  <c:v>44919.199999999997</c:v>
                </c:pt>
                <c:pt idx="3169">
                  <c:v>44919.200694444444</c:v>
                </c:pt>
                <c:pt idx="3170">
                  <c:v>44919.201388888891</c:v>
                </c:pt>
                <c:pt idx="3171">
                  <c:v>44919.20208333333</c:v>
                </c:pt>
                <c:pt idx="3172">
                  <c:v>44919.202777777777</c:v>
                </c:pt>
                <c:pt idx="3173">
                  <c:v>44919.203472222223</c:v>
                </c:pt>
                <c:pt idx="3174">
                  <c:v>44919.20416666667</c:v>
                </c:pt>
                <c:pt idx="3175">
                  <c:v>44919.204861111109</c:v>
                </c:pt>
                <c:pt idx="3176">
                  <c:v>44919.205555555556</c:v>
                </c:pt>
                <c:pt idx="3177">
                  <c:v>44919.206250000003</c:v>
                </c:pt>
                <c:pt idx="3178">
                  <c:v>44919.206944444442</c:v>
                </c:pt>
                <c:pt idx="3179">
                  <c:v>44919.207638888889</c:v>
                </c:pt>
                <c:pt idx="3180">
                  <c:v>44919.208333333336</c:v>
                </c:pt>
                <c:pt idx="3181">
                  <c:v>44919.209027777775</c:v>
                </c:pt>
                <c:pt idx="3182">
                  <c:v>44919.209722222222</c:v>
                </c:pt>
                <c:pt idx="3183">
                  <c:v>44919.210416666669</c:v>
                </c:pt>
                <c:pt idx="3184">
                  <c:v>44919.211111111108</c:v>
                </c:pt>
                <c:pt idx="3185">
                  <c:v>44919.211805555555</c:v>
                </c:pt>
                <c:pt idx="3186">
                  <c:v>44919.212500000001</c:v>
                </c:pt>
                <c:pt idx="3187">
                  <c:v>44919.213194444441</c:v>
                </c:pt>
                <c:pt idx="3188">
                  <c:v>44919.213888888888</c:v>
                </c:pt>
                <c:pt idx="3189">
                  <c:v>44919.214583333334</c:v>
                </c:pt>
                <c:pt idx="3190">
                  <c:v>44919.215277777781</c:v>
                </c:pt>
                <c:pt idx="3191">
                  <c:v>44919.21597222222</c:v>
                </c:pt>
                <c:pt idx="3192">
                  <c:v>44919.216666666667</c:v>
                </c:pt>
                <c:pt idx="3193">
                  <c:v>44919.217361111114</c:v>
                </c:pt>
                <c:pt idx="3194">
                  <c:v>44919.218055555553</c:v>
                </c:pt>
                <c:pt idx="3195">
                  <c:v>44919.21875</c:v>
                </c:pt>
                <c:pt idx="3196">
                  <c:v>44919.219444444447</c:v>
                </c:pt>
                <c:pt idx="3197">
                  <c:v>44919.220138888886</c:v>
                </c:pt>
                <c:pt idx="3198">
                  <c:v>44919.220833333333</c:v>
                </c:pt>
                <c:pt idx="3199">
                  <c:v>44919.22152777778</c:v>
                </c:pt>
                <c:pt idx="3200">
                  <c:v>44919.222222222219</c:v>
                </c:pt>
                <c:pt idx="3201">
                  <c:v>44919.222916666666</c:v>
                </c:pt>
                <c:pt idx="3202">
                  <c:v>44919.223611111112</c:v>
                </c:pt>
                <c:pt idx="3203">
                  <c:v>44919.224305555559</c:v>
                </c:pt>
                <c:pt idx="3204">
                  <c:v>44919.224999999999</c:v>
                </c:pt>
                <c:pt idx="3205">
                  <c:v>44919.225694444445</c:v>
                </c:pt>
                <c:pt idx="3206">
                  <c:v>44919.226388888892</c:v>
                </c:pt>
                <c:pt idx="3207">
                  <c:v>44919.227083333331</c:v>
                </c:pt>
                <c:pt idx="3208">
                  <c:v>44919.227777777778</c:v>
                </c:pt>
                <c:pt idx="3209">
                  <c:v>44919.228472222225</c:v>
                </c:pt>
                <c:pt idx="3210">
                  <c:v>44919.229166666664</c:v>
                </c:pt>
                <c:pt idx="3211">
                  <c:v>44919.229861111111</c:v>
                </c:pt>
                <c:pt idx="3212">
                  <c:v>44919.230555555558</c:v>
                </c:pt>
                <c:pt idx="3213">
                  <c:v>44919.231249999997</c:v>
                </c:pt>
                <c:pt idx="3214">
                  <c:v>44919.231944444444</c:v>
                </c:pt>
                <c:pt idx="3215">
                  <c:v>44919.232638888891</c:v>
                </c:pt>
                <c:pt idx="3216">
                  <c:v>44919.23333333333</c:v>
                </c:pt>
                <c:pt idx="3217">
                  <c:v>44919.234027777777</c:v>
                </c:pt>
                <c:pt idx="3218">
                  <c:v>44919.234722222223</c:v>
                </c:pt>
                <c:pt idx="3219">
                  <c:v>44919.23541666667</c:v>
                </c:pt>
                <c:pt idx="3220">
                  <c:v>44919.236111111109</c:v>
                </c:pt>
                <c:pt idx="3221">
                  <c:v>44919.236805555556</c:v>
                </c:pt>
                <c:pt idx="3222">
                  <c:v>44919.237500000003</c:v>
                </c:pt>
                <c:pt idx="3223">
                  <c:v>44919.238194444442</c:v>
                </c:pt>
                <c:pt idx="3224">
                  <c:v>44919.238888888889</c:v>
                </c:pt>
                <c:pt idx="3225">
                  <c:v>44919.239583333336</c:v>
                </c:pt>
                <c:pt idx="3226">
                  <c:v>44919.240277777775</c:v>
                </c:pt>
                <c:pt idx="3227">
                  <c:v>44919.240972222222</c:v>
                </c:pt>
                <c:pt idx="3228">
                  <c:v>44919.241666666669</c:v>
                </c:pt>
                <c:pt idx="3229">
                  <c:v>44919.242361111108</c:v>
                </c:pt>
                <c:pt idx="3230">
                  <c:v>44919.243055555555</c:v>
                </c:pt>
                <c:pt idx="3231">
                  <c:v>44919.243750000001</c:v>
                </c:pt>
                <c:pt idx="3232">
                  <c:v>44919.244444444441</c:v>
                </c:pt>
                <c:pt idx="3233">
                  <c:v>44919.245138888888</c:v>
                </c:pt>
                <c:pt idx="3234">
                  <c:v>44919.245833333334</c:v>
                </c:pt>
                <c:pt idx="3235">
                  <c:v>44919.246527777781</c:v>
                </c:pt>
                <c:pt idx="3236">
                  <c:v>44919.24722222222</c:v>
                </c:pt>
                <c:pt idx="3237">
                  <c:v>44919.247916666667</c:v>
                </c:pt>
                <c:pt idx="3238">
                  <c:v>44919.248611111114</c:v>
                </c:pt>
                <c:pt idx="3239">
                  <c:v>44919.249305555553</c:v>
                </c:pt>
                <c:pt idx="3240">
                  <c:v>44919.25</c:v>
                </c:pt>
                <c:pt idx="3241">
                  <c:v>44919.250694444447</c:v>
                </c:pt>
                <c:pt idx="3242">
                  <c:v>44919.251388888886</c:v>
                </c:pt>
                <c:pt idx="3243">
                  <c:v>44919.252083333333</c:v>
                </c:pt>
                <c:pt idx="3244">
                  <c:v>44919.25277777778</c:v>
                </c:pt>
                <c:pt idx="3245">
                  <c:v>44919.253472222219</c:v>
                </c:pt>
                <c:pt idx="3246">
                  <c:v>44919.254166666666</c:v>
                </c:pt>
                <c:pt idx="3247">
                  <c:v>44919.254861111112</c:v>
                </c:pt>
                <c:pt idx="3248">
                  <c:v>44919.255555555559</c:v>
                </c:pt>
                <c:pt idx="3249">
                  <c:v>44919.256249999999</c:v>
                </c:pt>
                <c:pt idx="3250">
                  <c:v>44919.256944444445</c:v>
                </c:pt>
                <c:pt idx="3251">
                  <c:v>44919.257638888892</c:v>
                </c:pt>
                <c:pt idx="3252">
                  <c:v>44919.258333333331</c:v>
                </c:pt>
                <c:pt idx="3253">
                  <c:v>44919.259027777778</c:v>
                </c:pt>
                <c:pt idx="3254">
                  <c:v>44919.259722222225</c:v>
                </c:pt>
                <c:pt idx="3255">
                  <c:v>44919.260416666664</c:v>
                </c:pt>
                <c:pt idx="3256">
                  <c:v>44919.261111111111</c:v>
                </c:pt>
                <c:pt idx="3257">
                  <c:v>44919.261805555558</c:v>
                </c:pt>
                <c:pt idx="3258">
                  <c:v>44919.262499999997</c:v>
                </c:pt>
                <c:pt idx="3259">
                  <c:v>44919.263194444444</c:v>
                </c:pt>
                <c:pt idx="3260">
                  <c:v>44919.263888888891</c:v>
                </c:pt>
                <c:pt idx="3261">
                  <c:v>44919.26458333333</c:v>
                </c:pt>
                <c:pt idx="3262">
                  <c:v>44919.265277777777</c:v>
                </c:pt>
                <c:pt idx="3263">
                  <c:v>44919.265972222223</c:v>
                </c:pt>
                <c:pt idx="3264">
                  <c:v>44919.26666666667</c:v>
                </c:pt>
                <c:pt idx="3265">
                  <c:v>44919.267361111109</c:v>
                </c:pt>
                <c:pt idx="3266">
                  <c:v>44919.268055555556</c:v>
                </c:pt>
                <c:pt idx="3267">
                  <c:v>44919.268750000003</c:v>
                </c:pt>
                <c:pt idx="3268">
                  <c:v>44919.269444444442</c:v>
                </c:pt>
                <c:pt idx="3269">
                  <c:v>44919.270138888889</c:v>
                </c:pt>
                <c:pt idx="3270">
                  <c:v>44919.270833333336</c:v>
                </c:pt>
                <c:pt idx="3271">
                  <c:v>44919.271527777775</c:v>
                </c:pt>
                <c:pt idx="3272">
                  <c:v>44919.272222222222</c:v>
                </c:pt>
                <c:pt idx="3273">
                  <c:v>44919.272916666669</c:v>
                </c:pt>
                <c:pt idx="3274">
                  <c:v>44919.273611111108</c:v>
                </c:pt>
                <c:pt idx="3275">
                  <c:v>44919.274305555555</c:v>
                </c:pt>
                <c:pt idx="3276">
                  <c:v>44919.275000000001</c:v>
                </c:pt>
                <c:pt idx="3277">
                  <c:v>44919.275694444441</c:v>
                </c:pt>
                <c:pt idx="3278">
                  <c:v>44919.276388888888</c:v>
                </c:pt>
                <c:pt idx="3279">
                  <c:v>44919.277083333334</c:v>
                </c:pt>
                <c:pt idx="3280">
                  <c:v>44919.277777777781</c:v>
                </c:pt>
                <c:pt idx="3281">
                  <c:v>44919.27847222222</c:v>
                </c:pt>
                <c:pt idx="3282">
                  <c:v>44919.279166666667</c:v>
                </c:pt>
                <c:pt idx="3283">
                  <c:v>44919.279861111114</c:v>
                </c:pt>
                <c:pt idx="3284">
                  <c:v>44919.280555555553</c:v>
                </c:pt>
                <c:pt idx="3285">
                  <c:v>44919.28125</c:v>
                </c:pt>
                <c:pt idx="3286">
                  <c:v>44919.281944444447</c:v>
                </c:pt>
                <c:pt idx="3287">
                  <c:v>44919.282638888886</c:v>
                </c:pt>
                <c:pt idx="3288">
                  <c:v>44919.283333333333</c:v>
                </c:pt>
                <c:pt idx="3289">
                  <c:v>44919.28402777778</c:v>
                </c:pt>
                <c:pt idx="3290">
                  <c:v>44919.284722222219</c:v>
                </c:pt>
                <c:pt idx="3291">
                  <c:v>44919.285416666666</c:v>
                </c:pt>
                <c:pt idx="3292">
                  <c:v>44919.286111111112</c:v>
                </c:pt>
                <c:pt idx="3293">
                  <c:v>44919.286805555559</c:v>
                </c:pt>
                <c:pt idx="3294">
                  <c:v>44919.287499999999</c:v>
                </c:pt>
                <c:pt idx="3295">
                  <c:v>44919.288194444445</c:v>
                </c:pt>
                <c:pt idx="3296">
                  <c:v>44919.288888888892</c:v>
                </c:pt>
                <c:pt idx="3297">
                  <c:v>44919.289583333331</c:v>
                </c:pt>
                <c:pt idx="3298">
                  <c:v>44919.290277777778</c:v>
                </c:pt>
                <c:pt idx="3299">
                  <c:v>44919.290972222225</c:v>
                </c:pt>
                <c:pt idx="3300">
                  <c:v>44919.291666666664</c:v>
                </c:pt>
                <c:pt idx="3301">
                  <c:v>44919.292361111111</c:v>
                </c:pt>
                <c:pt idx="3302">
                  <c:v>44919.293055555558</c:v>
                </c:pt>
                <c:pt idx="3303">
                  <c:v>44919.293749999997</c:v>
                </c:pt>
                <c:pt idx="3304">
                  <c:v>44919.294444444444</c:v>
                </c:pt>
                <c:pt idx="3305">
                  <c:v>44919.295138888891</c:v>
                </c:pt>
                <c:pt idx="3306">
                  <c:v>44919.29583333333</c:v>
                </c:pt>
                <c:pt idx="3307">
                  <c:v>44919.296527777777</c:v>
                </c:pt>
                <c:pt idx="3308">
                  <c:v>44919.297222222223</c:v>
                </c:pt>
                <c:pt idx="3309">
                  <c:v>44919.29791666667</c:v>
                </c:pt>
                <c:pt idx="3310">
                  <c:v>44919.298611111109</c:v>
                </c:pt>
                <c:pt idx="3311">
                  <c:v>44919.299305555556</c:v>
                </c:pt>
                <c:pt idx="3312">
                  <c:v>44919.3</c:v>
                </c:pt>
                <c:pt idx="3313">
                  <c:v>44919.300694444442</c:v>
                </c:pt>
                <c:pt idx="3314">
                  <c:v>44919.301388888889</c:v>
                </c:pt>
                <c:pt idx="3315">
                  <c:v>44919.302083333336</c:v>
                </c:pt>
                <c:pt idx="3316">
                  <c:v>44919.302777777775</c:v>
                </c:pt>
                <c:pt idx="3317">
                  <c:v>44919.303472222222</c:v>
                </c:pt>
                <c:pt idx="3318">
                  <c:v>44919.304166666669</c:v>
                </c:pt>
                <c:pt idx="3319">
                  <c:v>44919.304861111108</c:v>
                </c:pt>
                <c:pt idx="3320">
                  <c:v>44919.305555555555</c:v>
                </c:pt>
                <c:pt idx="3321">
                  <c:v>44919.306250000001</c:v>
                </c:pt>
                <c:pt idx="3322">
                  <c:v>44919.306944444441</c:v>
                </c:pt>
                <c:pt idx="3323">
                  <c:v>44919.307638888888</c:v>
                </c:pt>
                <c:pt idx="3324">
                  <c:v>44919.308333333334</c:v>
                </c:pt>
                <c:pt idx="3325">
                  <c:v>44919.309027777781</c:v>
                </c:pt>
                <c:pt idx="3326">
                  <c:v>44919.30972222222</c:v>
                </c:pt>
                <c:pt idx="3327">
                  <c:v>44919.310416666667</c:v>
                </c:pt>
                <c:pt idx="3328">
                  <c:v>44919.311111111114</c:v>
                </c:pt>
                <c:pt idx="3329">
                  <c:v>44919.311805555553</c:v>
                </c:pt>
                <c:pt idx="3330">
                  <c:v>44919.3125</c:v>
                </c:pt>
                <c:pt idx="3331">
                  <c:v>44919.313194444447</c:v>
                </c:pt>
                <c:pt idx="3332">
                  <c:v>44919.313888888886</c:v>
                </c:pt>
                <c:pt idx="3333">
                  <c:v>44919.314583333333</c:v>
                </c:pt>
                <c:pt idx="3334">
                  <c:v>44919.31527777778</c:v>
                </c:pt>
                <c:pt idx="3335">
                  <c:v>44919.315972222219</c:v>
                </c:pt>
                <c:pt idx="3336">
                  <c:v>44919.316666666666</c:v>
                </c:pt>
                <c:pt idx="3337">
                  <c:v>44919.317361111112</c:v>
                </c:pt>
                <c:pt idx="3338">
                  <c:v>44919.318055555559</c:v>
                </c:pt>
                <c:pt idx="3339">
                  <c:v>44919.318749999999</c:v>
                </c:pt>
                <c:pt idx="3340">
                  <c:v>44919.319444444445</c:v>
                </c:pt>
                <c:pt idx="3341">
                  <c:v>44919.320138888892</c:v>
                </c:pt>
                <c:pt idx="3342">
                  <c:v>44919.320833333331</c:v>
                </c:pt>
                <c:pt idx="3343">
                  <c:v>44919.321527777778</c:v>
                </c:pt>
                <c:pt idx="3344">
                  <c:v>44919.322222222225</c:v>
                </c:pt>
                <c:pt idx="3345">
                  <c:v>44919.322916666664</c:v>
                </c:pt>
                <c:pt idx="3346">
                  <c:v>44919.323611111111</c:v>
                </c:pt>
                <c:pt idx="3347">
                  <c:v>44919.324305555558</c:v>
                </c:pt>
                <c:pt idx="3348">
                  <c:v>44919.324999999997</c:v>
                </c:pt>
                <c:pt idx="3349">
                  <c:v>44919.325694444444</c:v>
                </c:pt>
                <c:pt idx="3350">
                  <c:v>44919.326388888891</c:v>
                </c:pt>
                <c:pt idx="3351">
                  <c:v>44919.32708333333</c:v>
                </c:pt>
                <c:pt idx="3352">
                  <c:v>44919.327777777777</c:v>
                </c:pt>
                <c:pt idx="3353">
                  <c:v>44919.328472222223</c:v>
                </c:pt>
                <c:pt idx="3354">
                  <c:v>44919.32916666667</c:v>
                </c:pt>
                <c:pt idx="3355">
                  <c:v>44919.329861111109</c:v>
                </c:pt>
                <c:pt idx="3356">
                  <c:v>44919.330555555556</c:v>
                </c:pt>
                <c:pt idx="3357">
                  <c:v>44919.331250000003</c:v>
                </c:pt>
                <c:pt idx="3358">
                  <c:v>44919.331944444442</c:v>
                </c:pt>
                <c:pt idx="3359">
                  <c:v>44919.332638888889</c:v>
                </c:pt>
                <c:pt idx="3360">
                  <c:v>44919.333333333336</c:v>
                </c:pt>
                <c:pt idx="3361">
                  <c:v>44919.334027777775</c:v>
                </c:pt>
                <c:pt idx="3362">
                  <c:v>44919.334722222222</c:v>
                </c:pt>
                <c:pt idx="3363">
                  <c:v>44919.335416666669</c:v>
                </c:pt>
                <c:pt idx="3364">
                  <c:v>44919.336111111108</c:v>
                </c:pt>
                <c:pt idx="3365">
                  <c:v>44919.336805555555</c:v>
                </c:pt>
                <c:pt idx="3366">
                  <c:v>44919.337500000001</c:v>
                </c:pt>
                <c:pt idx="3367">
                  <c:v>44919.338194444441</c:v>
                </c:pt>
                <c:pt idx="3368">
                  <c:v>44919.338888888888</c:v>
                </c:pt>
                <c:pt idx="3369">
                  <c:v>44919.339583333334</c:v>
                </c:pt>
                <c:pt idx="3370">
                  <c:v>44919.340277777781</c:v>
                </c:pt>
                <c:pt idx="3371">
                  <c:v>44919.34097222222</c:v>
                </c:pt>
                <c:pt idx="3372">
                  <c:v>44919.341666666667</c:v>
                </c:pt>
                <c:pt idx="3373">
                  <c:v>44919.342361111114</c:v>
                </c:pt>
                <c:pt idx="3374">
                  <c:v>44919.343055555553</c:v>
                </c:pt>
                <c:pt idx="3375">
                  <c:v>44919.34375</c:v>
                </c:pt>
                <c:pt idx="3376">
                  <c:v>44919.344444444447</c:v>
                </c:pt>
                <c:pt idx="3377">
                  <c:v>44919.345138888886</c:v>
                </c:pt>
                <c:pt idx="3378">
                  <c:v>44919.345833333333</c:v>
                </c:pt>
                <c:pt idx="3379">
                  <c:v>44919.34652777778</c:v>
                </c:pt>
                <c:pt idx="3380">
                  <c:v>44919.347222222219</c:v>
                </c:pt>
                <c:pt idx="3381">
                  <c:v>44919.347916666666</c:v>
                </c:pt>
                <c:pt idx="3382">
                  <c:v>44919.348611111112</c:v>
                </c:pt>
                <c:pt idx="3383">
                  <c:v>44919.349305555559</c:v>
                </c:pt>
                <c:pt idx="3384">
                  <c:v>44919.35</c:v>
                </c:pt>
                <c:pt idx="3385">
                  <c:v>44919.350694444445</c:v>
                </c:pt>
                <c:pt idx="3386">
                  <c:v>44919.351388888892</c:v>
                </c:pt>
                <c:pt idx="3387">
                  <c:v>44919.352083333331</c:v>
                </c:pt>
                <c:pt idx="3388">
                  <c:v>44919.352777777778</c:v>
                </c:pt>
                <c:pt idx="3389">
                  <c:v>44919.353472222225</c:v>
                </c:pt>
                <c:pt idx="3390">
                  <c:v>44919.354166666664</c:v>
                </c:pt>
                <c:pt idx="3391">
                  <c:v>44919.354861111111</c:v>
                </c:pt>
                <c:pt idx="3392">
                  <c:v>44919.355555555558</c:v>
                </c:pt>
                <c:pt idx="3393">
                  <c:v>44919.356249999997</c:v>
                </c:pt>
                <c:pt idx="3394">
                  <c:v>44919.356944444444</c:v>
                </c:pt>
                <c:pt idx="3395">
                  <c:v>44919.357638888891</c:v>
                </c:pt>
                <c:pt idx="3396">
                  <c:v>44919.35833333333</c:v>
                </c:pt>
                <c:pt idx="3397">
                  <c:v>44919.359027777777</c:v>
                </c:pt>
                <c:pt idx="3398">
                  <c:v>44919.359722222223</c:v>
                </c:pt>
                <c:pt idx="3399">
                  <c:v>44919.36041666667</c:v>
                </c:pt>
                <c:pt idx="3400">
                  <c:v>44919.361111111109</c:v>
                </c:pt>
                <c:pt idx="3401">
                  <c:v>44919.361805555556</c:v>
                </c:pt>
                <c:pt idx="3402">
                  <c:v>44919.362500000003</c:v>
                </c:pt>
                <c:pt idx="3403">
                  <c:v>44919.363194444442</c:v>
                </c:pt>
                <c:pt idx="3404">
                  <c:v>44919.363888888889</c:v>
                </c:pt>
                <c:pt idx="3405">
                  <c:v>44919.364583333336</c:v>
                </c:pt>
                <c:pt idx="3406">
                  <c:v>44919.365277777775</c:v>
                </c:pt>
                <c:pt idx="3407">
                  <c:v>44919.365972222222</c:v>
                </c:pt>
                <c:pt idx="3408">
                  <c:v>44919.366666666669</c:v>
                </c:pt>
                <c:pt idx="3409">
                  <c:v>44919.367361111108</c:v>
                </c:pt>
                <c:pt idx="3410">
                  <c:v>44919.368055555555</c:v>
                </c:pt>
                <c:pt idx="3411">
                  <c:v>44919.368750000001</c:v>
                </c:pt>
                <c:pt idx="3412">
                  <c:v>44919.369444444441</c:v>
                </c:pt>
                <c:pt idx="3413">
                  <c:v>44919.370138888888</c:v>
                </c:pt>
                <c:pt idx="3414">
                  <c:v>44919.370833333334</c:v>
                </c:pt>
                <c:pt idx="3415">
                  <c:v>44919.371527777781</c:v>
                </c:pt>
                <c:pt idx="3416">
                  <c:v>44919.37222222222</c:v>
                </c:pt>
                <c:pt idx="3417">
                  <c:v>44919.372916666667</c:v>
                </c:pt>
                <c:pt idx="3418">
                  <c:v>44919.373611111114</c:v>
                </c:pt>
                <c:pt idx="3419">
                  <c:v>44919.374305555553</c:v>
                </c:pt>
                <c:pt idx="3420">
                  <c:v>44919.375</c:v>
                </c:pt>
                <c:pt idx="3421">
                  <c:v>44919.375694444447</c:v>
                </c:pt>
                <c:pt idx="3422">
                  <c:v>44919.376388888886</c:v>
                </c:pt>
                <c:pt idx="3423">
                  <c:v>44919.377083333333</c:v>
                </c:pt>
                <c:pt idx="3424">
                  <c:v>44919.37777777778</c:v>
                </c:pt>
                <c:pt idx="3425">
                  <c:v>44919.378472222219</c:v>
                </c:pt>
                <c:pt idx="3426">
                  <c:v>44919.379166666666</c:v>
                </c:pt>
                <c:pt idx="3427">
                  <c:v>44919.379861111112</c:v>
                </c:pt>
                <c:pt idx="3428">
                  <c:v>44919.380555555559</c:v>
                </c:pt>
                <c:pt idx="3429">
                  <c:v>44919.381249999999</c:v>
                </c:pt>
                <c:pt idx="3430">
                  <c:v>44919.381944444445</c:v>
                </c:pt>
                <c:pt idx="3431">
                  <c:v>44919.382638888892</c:v>
                </c:pt>
                <c:pt idx="3432">
                  <c:v>44919.383333333331</c:v>
                </c:pt>
                <c:pt idx="3433">
                  <c:v>44919.384027777778</c:v>
                </c:pt>
                <c:pt idx="3434">
                  <c:v>44919.384722222225</c:v>
                </c:pt>
                <c:pt idx="3435">
                  <c:v>44919.385416666664</c:v>
                </c:pt>
                <c:pt idx="3436">
                  <c:v>44919.386111111111</c:v>
                </c:pt>
                <c:pt idx="3437">
                  <c:v>44919.386805555558</c:v>
                </c:pt>
                <c:pt idx="3438">
                  <c:v>44919.387499999997</c:v>
                </c:pt>
                <c:pt idx="3439">
                  <c:v>44919.388194444444</c:v>
                </c:pt>
                <c:pt idx="3440">
                  <c:v>44919.388888888891</c:v>
                </c:pt>
                <c:pt idx="3441">
                  <c:v>44919.38958333333</c:v>
                </c:pt>
                <c:pt idx="3442">
                  <c:v>44919.390277777777</c:v>
                </c:pt>
                <c:pt idx="3443">
                  <c:v>44919.390972222223</c:v>
                </c:pt>
                <c:pt idx="3444">
                  <c:v>44919.39166666667</c:v>
                </c:pt>
                <c:pt idx="3445">
                  <c:v>44919.392361111109</c:v>
                </c:pt>
                <c:pt idx="3446">
                  <c:v>44919.393055555556</c:v>
                </c:pt>
                <c:pt idx="3447">
                  <c:v>44919.393750000003</c:v>
                </c:pt>
                <c:pt idx="3448">
                  <c:v>44919.394444444442</c:v>
                </c:pt>
                <c:pt idx="3449">
                  <c:v>44919.395138888889</c:v>
                </c:pt>
                <c:pt idx="3450">
                  <c:v>44919.395833333336</c:v>
                </c:pt>
                <c:pt idx="3451">
                  <c:v>44919.396527777775</c:v>
                </c:pt>
                <c:pt idx="3452">
                  <c:v>44919.397222222222</c:v>
                </c:pt>
                <c:pt idx="3453">
                  <c:v>44919.397916666669</c:v>
                </c:pt>
                <c:pt idx="3454">
                  <c:v>44919.398611111108</c:v>
                </c:pt>
                <c:pt idx="3455">
                  <c:v>44919.399305555555</c:v>
                </c:pt>
                <c:pt idx="3456">
                  <c:v>44919.4</c:v>
                </c:pt>
                <c:pt idx="3457">
                  <c:v>44919.400694444441</c:v>
                </c:pt>
                <c:pt idx="3458">
                  <c:v>44919.401388888888</c:v>
                </c:pt>
                <c:pt idx="3459">
                  <c:v>44919.402083333334</c:v>
                </c:pt>
                <c:pt idx="3460">
                  <c:v>44919.402777777781</c:v>
                </c:pt>
                <c:pt idx="3461">
                  <c:v>44919.40347222222</c:v>
                </c:pt>
                <c:pt idx="3462">
                  <c:v>44919.404166666667</c:v>
                </c:pt>
                <c:pt idx="3463">
                  <c:v>44919.404861111114</c:v>
                </c:pt>
                <c:pt idx="3464">
                  <c:v>44919.405555555553</c:v>
                </c:pt>
                <c:pt idx="3465">
                  <c:v>44919.40625</c:v>
                </c:pt>
                <c:pt idx="3466">
                  <c:v>44919.406944444447</c:v>
                </c:pt>
                <c:pt idx="3467">
                  <c:v>44919.407638888886</c:v>
                </c:pt>
                <c:pt idx="3468">
                  <c:v>44919.408333333333</c:v>
                </c:pt>
                <c:pt idx="3469">
                  <c:v>44919.40902777778</c:v>
                </c:pt>
                <c:pt idx="3470">
                  <c:v>44919.409722222219</c:v>
                </c:pt>
                <c:pt idx="3471">
                  <c:v>44919.410416666666</c:v>
                </c:pt>
                <c:pt idx="3472">
                  <c:v>44919.411111111112</c:v>
                </c:pt>
                <c:pt idx="3473">
                  <c:v>44919.411805555559</c:v>
                </c:pt>
                <c:pt idx="3474">
                  <c:v>44919.412499999999</c:v>
                </c:pt>
                <c:pt idx="3475">
                  <c:v>44919.413194444445</c:v>
                </c:pt>
                <c:pt idx="3476">
                  <c:v>44919.413888888892</c:v>
                </c:pt>
                <c:pt idx="3477">
                  <c:v>44919.414583333331</c:v>
                </c:pt>
                <c:pt idx="3478">
                  <c:v>44919.415277777778</c:v>
                </c:pt>
                <c:pt idx="3479">
                  <c:v>44919.415972222225</c:v>
                </c:pt>
                <c:pt idx="3480">
                  <c:v>44919.416666666664</c:v>
                </c:pt>
                <c:pt idx="3481">
                  <c:v>44919.417361111111</c:v>
                </c:pt>
                <c:pt idx="3482">
                  <c:v>44919.418055555558</c:v>
                </c:pt>
                <c:pt idx="3483">
                  <c:v>44919.418749999997</c:v>
                </c:pt>
                <c:pt idx="3484">
                  <c:v>44919.419444444444</c:v>
                </c:pt>
                <c:pt idx="3485">
                  <c:v>44919.420138888891</c:v>
                </c:pt>
                <c:pt idx="3486">
                  <c:v>44919.42083333333</c:v>
                </c:pt>
                <c:pt idx="3487">
                  <c:v>44919.421527777777</c:v>
                </c:pt>
                <c:pt idx="3488">
                  <c:v>44919.422222222223</c:v>
                </c:pt>
                <c:pt idx="3489">
                  <c:v>44919.42291666667</c:v>
                </c:pt>
                <c:pt idx="3490">
                  <c:v>44919.423611111109</c:v>
                </c:pt>
                <c:pt idx="3491">
                  <c:v>44919.424305555556</c:v>
                </c:pt>
                <c:pt idx="3492">
                  <c:v>44919.425000000003</c:v>
                </c:pt>
                <c:pt idx="3493">
                  <c:v>44919.425694444442</c:v>
                </c:pt>
                <c:pt idx="3494">
                  <c:v>44919.426388888889</c:v>
                </c:pt>
                <c:pt idx="3495">
                  <c:v>44919.427083333336</c:v>
                </c:pt>
                <c:pt idx="3496">
                  <c:v>44919.427777777775</c:v>
                </c:pt>
                <c:pt idx="3497">
                  <c:v>44919.428472222222</c:v>
                </c:pt>
                <c:pt idx="3498">
                  <c:v>44919.429166666669</c:v>
                </c:pt>
                <c:pt idx="3499">
                  <c:v>44919.429861111108</c:v>
                </c:pt>
                <c:pt idx="3500">
                  <c:v>44919.430555555555</c:v>
                </c:pt>
                <c:pt idx="3501">
                  <c:v>44919.431250000001</c:v>
                </c:pt>
                <c:pt idx="3502">
                  <c:v>44919.431944444441</c:v>
                </c:pt>
                <c:pt idx="3503">
                  <c:v>44919.432638888888</c:v>
                </c:pt>
                <c:pt idx="3504">
                  <c:v>44919.433333333334</c:v>
                </c:pt>
                <c:pt idx="3505">
                  <c:v>44919.434027777781</c:v>
                </c:pt>
                <c:pt idx="3506">
                  <c:v>44919.43472222222</c:v>
                </c:pt>
                <c:pt idx="3507">
                  <c:v>44919.435416666667</c:v>
                </c:pt>
                <c:pt idx="3508">
                  <c:v>44919.436111111114</c:v>
                </c:pt>
                <c:pt idx="3509">
                  <c:v>44919.436805555553</c:v>
                </c:pt>
                <c:pt idx="3510">
                  <c:v>44919.4375</c:v>
                </c:pt>
                <c:pt idx="3511">
                  <c:v>44919.438194444447</c:v>
                </c:pt>
                <c:pt idx="3512">
                  <c:v>44919.438888888886</c:v>
                </c:pt>
                <c:pt idx="3513">
                  <c:v>44919.439583333333</c:v>
                </c:pt>
                <c:pt idx="3514">
                  <c:v>44919.44027777778</c:v>
                </c:pt>
                <c:pt idx="3515">
                  <c:v>44919.440972222219</c:v>
                </c:pt>
                <c:pt idx="3516">
                  <c:v>44919.441666666666</c:v>
                </c:pt>
                <c:pt idx="3517">
                  <c:v>44919.442361111112</c:v>
                </c:pt>
                <c:pt idx="3518">
                  <c:v>44919.443055555559</c:v>
                </c:pt>
                <c:pt idx="3519">
                  <c:v>44919.443749999999</c:v>
                </c:pt>
                <c:pt idx="3520">
                  <c:v>44919.444444444445</c:v>
                </c:pt>
                <c:pt idx="3521">
                  <c:v>44919.445138888892</c:v>
                </c:pt>
                <c:pt idx="3522">
                  <c:v>44919.445833333331</c:v>
                </c:pt>
                <c:pt idx="3523">
                  <c:v>44919.446527777778</c:v>
                </c:pt>
                <c:pt idx="3524">
                  <c:v>44919.447222222225</c:v>
                </c:pt>
                <c:pt idx="3525">
                  <c:v>44919.447916666664</c:v>
                </c:pt>
                <c:pt idx="3526">
                  <c:v>44919.448611111111</c:v>
                </c:pt>
                <c:pt idx="3527">
                  <c:v>44919.449305555558</c:v>
                </c:pt>
                <c:pt idx="3528">
                  <c:v>44919.45</c:v>
                </c:pt>
                <c:pt idx="3529">
                  <c:v>44919.450694444444</c:v>
                </c:pt>
                <c:pt idx="3530">
                  <c:v>44919.451388888891</c:v>
                </c:pt>
                <c:pt idx="3531">
                  <c:v>44919.45208333333</c:v>
                </c:pt>
                <c:pt idx="3532">
                  <c:v>44919.452777777777</c:v>
                </c:pt>
                <c:pt idx="3533">
                  <c:v>44919.453472222223</c:v>
                </c:pt>
                <c:pt idx="3534">
                  <c:v>44919.45416666667</c:v>
                </c:pt>
                <c:pt idx="3535">
                  <c:v>44919.454861111109</c:v>
                </c:pt>
                <c:pt idx="3536">
                  <c:v>44919.455555555556</c:v>
                </c:pt>
                <c:pt idx="3537">
                  <c:v>44919.456250000003</c:v>
                </c:pt>
                <c:pt idx="3538">
                  <c:v>44919.456944444442</c:v>
                </c:pt>
                <c:pt idx="3539">
                  <c:v>44919.457638888889</c:v>
                </c:pt>
                <c:pt idx="3540">
                  <c:v>44919.458333333336</c:v>
                </c:pt>
                <c:pt idx="3541">
                  <c:v>44919.459027777775</c:v>
                </c:pt>
                <c:pt idx="3542">
                  <c:v>44919.459722222222</c:v>
                </c:pt>
                <c:pt idx="3543">
                  <c:v>44919.460416666669</c:v>
                </c:pt>
                <c:pt idx="3544">
                  <c:v>44919.461111111108</c:v>
                </c:pt>
                <c:pt idx="3545">
                  <c:v>44919.461805555555</c:v>
                </c:pt>
                <c:pt idx="3546">
                  <c:v>44919.462500000001</c:v>
                </c:pt>
                <c:pt idx="3547">
                  <c:v>44919.463194444441</c:v>
                </c:pt>
                <c:pt idx="3548">
                  <c:v>44919.463888888888</c:v>
                </c:pt>
                <c:pt idx="3549">
                  <c:v>44919.464583333334</c:v>
                </c:pt>
                <c:pt idx="3550">
                  <c:v>44919.465277777781</c:v>
                </c:pt>
                <c:pt idx="3551">
                  <c:v>44919.46597222222</c:v>
                </c:pt>
                <c:pt idx="3552">
                  <c:v>44919.466666666667</c:v>
                </c:pt>
                <c:pt idx="3553">
                  <c:v>44919.467361111114</c:v>
                </c:pt>
                <c:pt idx="3554">
                  <c:v>44919.468055555553</c:v>
                </c:pt>
                <c:pt idx="3555">
                  <c:v>44919.46875</c:v>
                </c:pt>
                <c:pt idx="3556">
                  <c:v>44919.469444444447</c:v>
                </c:pt>
                <c:pt idx="3557">
                  <c:v>44919.470138888886</c:v>
                </c:pt>
                <c:pt idx="3558">
                  <c:v>44919.470833333333</c:v>
                </c:pt>
                <c:pt idx="3559">
                  <c:v>44919.47152777778</c:v>
                </c:pt>
                <c:pt idx="3560">
                  <c:v>44919.472222222219</c:v>
                </c:pt>
                <c:pt idx="3561">
                  <c:v>44919.472916666666</c:v>
                </c:pt>
                <c:pt idx="3562">
                  <c:v>44919.473611111112</c:v>
                </c:pt>
                <c:pt idx="3563">
                  <c:v>44919.474305555559</c:v>
                </c:pt>
                <c:pt idx="3564">
                  <c:v>44919.474999999999</c:v>
                </c:pt>
                <c:pt idx="3565">
                  <c:v>44919.475694444445</c:v>
                </c:pt>
                <c:pt idx="3566">
                  <c:v>44919.476388888892</c:v>
                </c:pt>
                <c:pt idx="3567">
                  <c:v>44919.477083333331</c:v>
                </c:pt>
                <c:pt idx="3568">
                  <c:v>44919.477777777778</c:v>
                </c:pt>
                <c:pt idx="3569">
                  <c:v>44919.478472222225</c:v>
                </c:pt>
                <c:pt idx="3570">
                  <c:v>44919.479166666664</c:v>
                </c:pt>
                <c:pt idx="3571">
                  <c:v>44919.479861111111</c:v>
                </c:pt>
                <c:pt idx="3572">
                  <c:v>44919.480555555558</c:v>
                </c:pt>
                <c:pt idx="3573">
                  <c:v>44919.481249999997</c:v>
                </c:pt>
                <c:pt idx="3574">
                  <c:v>44919.481944444444</c:v>
                </c:pt>
                <c:pt idx="3575">
                  <c:v>44919.482638888891</c:v>
                </c:pt>
                <c:pt idx="3576">
                  <c:v>44919.48333333333</c:v>
                </c:pt>
                <c:pt idx="3577">
                  <c:v>44919.484027777777</c:v>
                </c:pt>
                <c:pt idx="3578">
                  <c:v>44919.484722222223</c:v>
                </c:pt>
                <c:pt idx="3579">
                  <c:v>44919.48541666667</c:v>
                </c:pt>
                <c:pt idx="3580">
                  <c:v>44919.486111111109</c:v>
                </c:pt>
                <c:pt idx="3581">
                  <c:v>44919.486805555556</c:v>
                </c:pt>
                <c:pt idx="3582">
                  <c:v>44919.487500000003</c:v>
                </c:pt>
                <c:pt idx="3583">
                  <c:v>44919.488194444442</c:v>
                </c:pt>
                <c:pt idx="3584">
                  <c:v>44919.488888888889</c:v>
                </c:pt>
                <c:pt idx="3585">
                  <c:v>44919.489583333336</c:v>
                </c:pt>
                <c:pt idx="3586">
                  <c:v>44919.490277777775</c:v>
                </c:pt>
                <c:pt idx="3587">
                  <c:v>44919.490972222222</c:v>
                </c:pt>
                <c:pt idx="3588">
                  <c:v>44919.491666666669</c:v>
                </c:pt>
                <c:pt idx="3589">
                  <c:v>44919.492361111108</c:v>
                </c:pt>
                <c:pt idx="3590">
                  <c:v>44919.493055555555</c:v>
                </c:pt>
                <c:pt idx="3591">
                  <c:v>44919.493750000001</c:v>
                </c:pt>
                <c:pt idx="3592">
                  <c:v>44919.494444444441</c:v>
                </c:pt>
                <c:pt idx="3593">
                  <c:v>44919.495138888888</c:v>
                </c:pt>
                <c:pt idx="3594">
                  <c:v>44919.495833333334</c:v>
                </c:pt>
                <c:pt idx="3595">
                  <c:v>44919.496527777781</c:v>
                </c:pt>
                <c:pt idx="3596">
                  <c:v>44919.49722222222</c:v>
                </c:pt>
                <c:pt idx="3597">
                  <c:v>44919.497916666667</c:v>
                </c:pt>
                <c:pt idx="3598">
                  <c:v>44919.498611111114</c:v>
                </c:pt>
                <c:pt idx="3599">
                  <c:v>44919.499305555553</c:v>
                </c:pt>
                <c:pt idx="3600">
                  <c:v>44919.5</c:v>
                </c:pt>
                <c:pt idx="3601">
                  <c:v>44919.500694444447</c:v>
                </c:pt>
                <c:pt idx="3602">
                  <c:v>44919.501388888886</c:v>
                </c:pt>
                <c:pt idx="3603">
                  <c:v>44919.502083333333</c:v>
                </c:pt>
                <c:pt idx="3604">
                  <c:v>44919.50277777778</c:v>
                </c:pt>
                <c:pt idx="3605">
                  <c:v>44919.503472222219</c:v>
                </c:pt>
                <c:pt idx="3606">
                  <c:v>44919.504166666666</c:v>
                </c:pt>
                <c:pt idx="3607">
                  <c:v>44919.504861111112</c:v>
                </c:pt>
                <c:pt idx="3608">
                  <c:v>44919.505555555559</c:v>
                </c:pt>
                <c:pt idx="3609">
                  <c:v>44919.506249999999</c:v>
                </c:pt>
                <c:pt idx="3610">
                  <c:v>44919.506944444445</c:v>
                </c:pt>
                <c:pt idx="3611">
                  <c:v>44919.507638888892</c:v>
                </c:pt>
                <c:pt idx="3612">
                  <c:v>44919.508333333331</c:v>
                </c:pt>
                <c:pt idx="3613">
                  <c:v>44919.509027777778</c:v>
                </c:pt>
                <c:pt idx="3614">
                  <c:v>44919.509722222225</c:v>
                </c:pt>
                <c:pt idx="3615">
                  <c:v>44919.510416666664</c:v>
                </c:pt>
                <c:pt idx="3616">
                  <c:v>44919.511111111111</c:v>
                </c:pt>
                <c:pt idx="3617">
                  <c:v>44919.511805555558</c:v>
                </c:pt>
                <c:pt idx="3618">
                  <c:v>44919.512499999997</c:v>
                </c:pt>
                <c:pt idx="3619">
                  <c:v>44919.513194444444</c:v>
                </c:pt>
                <c:pt idx="3620">
                  <c:v>44919.513888888891</c:v>
                </c:pt>
                <c:pt idx="3621">
                  <c:v>44919.51458333333</c:v>
                </c:pt>
                <c:pt idx="3622">
                  <c:v>44919.515277777777</c:v>
                </c:pt>
                <c:pt idx="3623">
                  <c:v>44919.515972222223</c:v>
                </c:pt>
                <c:pt idx="3624">
                  <c:v>44919.51666666667</c:v>
                </c:pt>
                <c:pt idx="3625">
                  <c:v>44919.517361111109</c:v>
                </c:pt>
                <c:pt idx="3626">
                  <c:v>44919.518055555556</c:v>
                </c:pt>
                <c:pt idx="3627">
                  <c:v>44919.518750000003</c:v>
                </c:pt>
                <c:pt idx="3628">
                  <c:v>44919.519444444442</c:v>
                </c:pt>
                <c:pt idx="3629">
                  <c:v>44919.520138888889</c:v>
                </c:pt>
                <c:pt idx="3630">
                  <c:v>44919.520833333336</c:v>
                </c:pt>
                <c:pt idx="3631">
                  <c:v>44919.521527777775</c:v>
                </c:pt>
                <c:pt idx="3632">
                  <c:v>44919.522222222222</c:v>
                </c:pt>
                <c:pt idx="3633">
                  <c:v>44919.522916666669</c:v>
                </c:pt>
                <c:pt idx="3634">
                  <c:v>44919.523611111108</c:v>
                </c:pt>
                <c:pt idx="3635">
                  <c:v>44919.524305555555</c:v>
                </c:pt>
                <c:pt idx="3636">
                  <c:v>44919.525000000001</c:v>
                </c:pt>
                <c:pt idx="3637">
                  <c:v>44919.525694444441</c:v>
                </c:pt>
                <c:pt idx="3638">
                  <c:v>44919.526388888888</c:v>
                </c:pt>
                <c:pt idx="3639">
                  <c:v>44919.527083333334</c:v>
                </c:pt>
                <c:pt idx="3640">
                  <c:v>44919.527777777781</c:v>
                </c:pt>
                <c:pt idx="3641">
                  <c:v>44919.52847222222</c:v>
                </c:pt>
                <c:pt idx="3642">
                  <c:v>44919.529166666667</c:v>
                </c:pt>
                <c:pt idx="3643">
                  <c:v>44919.529861111114</c:v>
                </c:pt>
                <c:pt idx="3644">
                  <c:v>44919.530555555553</c:v>
                </c:pt>
                <c:pt idx="3645">
                  <c:v>44919.53125</c:v>
                </c:pt>
                <c:pt idx="3646">
                  <c:v>44919.531944444447</c:v>
                </c:pt>
                <c:pt idx="3647">
                  <c:v>44919.532638888886</c:v>
                </c:pt>
                <c:pt idx="3648">
                  <c:v>44919.533333333333</c:v>
                </c:pt>
                <c:pt idx="3649">
                  <c:v>44919.53402777778</c:v>
                </c:pt>
                <c:pt idx="3650">
                  <c:v>44919.534722222219</c:v>
                </c:pt>
                <c:pt idx="3651">
                  <c:v>44919.535416666666</c:v>
                </c:pt>
                <c:pt idx="3652">
                  <c:v>44919.536111111112</c:v>
                </c:pt>
                <c:pt idx="3653">
                  <c:v>44919.536805555559</c:v>
                </c:pt>
                <c:pt idx="3654">
                  <c:v>44919.537499999999</c:v>
                </c:pt>
                <c:pt idx="3655">
                  <c:v>44919.538194444445</c:v>
                </c:pt>
                <c:pt idx="3656">
                  <c:v>44919.538888888892</c:v>
                </c:pt>
                <c:pt idx="3657">
                  <c:v>44919.539583333331</c:v>
                </c:pt>
                <c:pt idx="3658">
                  <c:v>44919.540277777778</c:v>
                </c:pt>
                <c:pt idx="3659">
                  <c:v>44919.540972222225</c:v>
                </c:pt>
                <c:pt idx="3660">
                  <c:v>44919.541666666664</c:v>
                </c:pt>
                <c:pt idx="3661">
                  <c:v>44919.542361111111</c:v>
                </c:pt>
                <c:pt idx="3662">
                  <c:v>44919.543055555558</c:v>
                </c:pt>
                <c:pt idx="3663">
                  <c:v>44919.543749999997</c:v>
                </c:pt>
                <c:pt idx="3664">
                  <c:v>44919.544444444444</c:v>
                </c:pt>
                <c:pt idx="3665">
                  <c:v>44919.545138888891</c:v>
                </c:pt>
                <c:pt idx="3666">
                  <c:v>44919.54583333333</c:v>
                </c:pt>
                <c:pt idx="3667">
                  <c:v>44919.546527777777</c:v>
                </c:pt>
                <c:pt idx="3668">
                  <c:v>44919.547222222223</c:v>
                </c:pt>
                <c:pt idx="3669">
                  <c:v>44919.54791666667</c:v>
                </c:pt>
                <c:pt idx="3670">
                  <c:v>44919.548611111109</c:v>
                </c:pt>
                <c:pt idx="3671">
                  <c:v>44919.549305555556</c:v>
                </c:pt>
                <c:pt idx="3672">
                  <c:v>44919.55</c:v>
                </c:pt>
                <c:pt idx="3673">
                  <c:v>44919.550694444442</c:v>
                </c:pt>
                <c:pt idx="3674">
                  <c:v>44919.551388888889</c:v>
                </c:pt>
                <c:pt idx="3675">
                  <c:v>44919.552083333336</c:v>
                </c:pt>
                <c:pt idx="3676">
                  <c:v>44919.552777777775</c:v>
                </c:pt>
                <c:pt idx="3677">
                  <c:v>44919.553472222222</c:v>
                </c:pt>
                <c:pt idx="3678">
                  <c:v>44919.554166666669</c:v>
                </c:pt>
                <c:pt idx="3679">
                  <c:v>44919.554861111108</c:v>
                </c:pt>
                <c:pt idx="3680">
                  <c:v>44919.555555555555</c:v>
                </c:pt>
                <c:pt idx="3681">
                  <c:v>44919.556250000001</c:v>
                </c:pt>
                <c:pt idx="3682">
                  <c:v>44919.556944444441</c:v>
                </c:pt>
                <c:pt idx="3683">
                  <c:v>44919.557638888888</c:v>
                </c:pt>
                <c:pt idx="3684">
                  <c:v>44919.558333333334</c:v>
                </c:pt>
                <c:pt idx="3685">
                  <c:v>44919.559027777781</c:v>
                </c:pt>
                <c:pt idx="3686">
                  <c:v>44919.55972222222</c:v>
                </c:pt>
                <c:pt idx="3687">
                  <c:v>44919.560416666667</c:v>
                </c:pt>
                <c:pt idx="3688">
                  <c:v>44919.561111111114</c:v>
                </c:pt>
                <c:pt idx="3689">
                  <c:v>44919.561805555553</c:v>
                </c:pt>
                <c:pt idx="3690">
                  <c:v>44919.5625</c:v>
                </c:pt>
                <c:pt idx="3691">
                  <c:v>44919.563194444447</c:v>
                </c:pt>
                <c:pt idx="3692">
                  <c:v>44919.563888888886</c:v>
                </c:pt>
                <c:pt idx="3693">
                  <c:v>44919.564583333333</c:v>
                </c:pt>
                <c:pt idx="3694">
                  <c:v>44919.56527777778</c:v>
                </c:pt>
                <c:pt idx="3695">
                  <c:v>44919.565972222219</c:v>
                </c:pt>
                <c:pt idx="3696">
                  <c:v>44919.566666666666</c:v>
                </c:pt>
                <c:pt idx="3697">
                  <c:v>44919.567361111112</c:v>
                </c:pt>
                <c:pt idx="3698">
                  <c:v>44919.568055555559</c:v>
                </c:pt>
                <c:pt idx="3699">
                  <c:v>44919.568749999999</c:v>
                </c:pt>
                <c:pt idx="3700">
                  <c:v>44919.569444444445</c:v>
                </c:pt>
                <c:pt idx="3701">
                  <c:v>44919.570138888892</c:v>
                </c:pt>
                <c:pt idx="3702">
                  <c:v>44919.570833333331</c:v>
                </c:pt>
                <c:pt idx="3703">
                  <c:v>44919.571527777778</c:v>
                </c:pt>
                <c:pt idx="3704">
                  <c:v>44919.572222222225</c:v>
                </c:pt>
                <c:pt idx="3705">
                  <c:v>44919.572916666664</c:v>
                </c:pt>
                <c:pt idx="3706">
                  <c:v>44919.573611111111</c:v>
                </c:pt>
                <c:pt idx="3707">
                  <c:v>44919.574305555558</c:v>
                </c:pt>
                <c:pt idx="3708">
                  <c:v>44919.574999999997</c:v>
                </c:pt>
                <c:pt idx="3709">
                  <c:v>44919.575694444444</c:v>
                </c:pt>
                <c:pt idx="3710">
                  <c:v>44919.576388888891</c:v>
                </c:pt>
                <c:pt idx="3711">
                  <c:v>44919.57708333333</c:v>
                </c:pt>
                <c:pt idx="3712">
                  <c:v>44919.577777777777</c:v>
                </c:pt>
                <c:pt idx="3713">
                  <c:v>44919.578472222223</c:v>
                </c:pt>
                <c:pt idx="3714">
                  <c:v>44919.57916666667</c:v>
                </c:pt>
                <c:pt idx="3715">
                  <c:v>44919.579861111109</c:v>
                </c:pt>
                <c:pt idx="3716">
                  <c:v>44919.580555555556</c:v>
                </c:pt>
                <c:pt idx="3717">
                  <c:v>44919.581250000003</c:v>
                </c:pt>
                <c:pt idx="3718">
                  <c:v>44919.581944444442</c:v>
                </c:pt>
                <c:pt idx="3719">
                  <c:v>44919.582638888889</c:v>
                </c:pt>
                <c:pt idx="3720">
                  <c:v>44919.583333333336</c:v>
                </c:pt>
                <c:pt idx="3721">
                  <c:v>44919.584027777775</c:v>
                </c:pt>
                <c:pt idx="3722">
                  <c:v>44919.584722222222</c:v>
                </c:pt>
                <c:pt idx="3723">
                  <c:v>44919.585416666669</c:v>
                </c:pt>
                <c:pt idx="3724">
                  <c:v>44919.586111111108</c:v>
                </c:pt>
                <c:pt idx="3725">
                  <c:v>44919.586805555555</c:v>
                </c:pt>
                <c:pt idx="3726">
                  <c:v>44919.587500000001</c:v>
                </c:pt>
                <c:pt idx="3727">
                  <c:v>44919.588194444441</c:v>
                </c:pt>
                <c:pt idx="3728">
                  <c:v>44919.588888888888</c:v>
                </c:pt>
                <c:pt idx="3729">
                  <c:v>44919.589583333334</c:v>
                </c:pt>
                <c:pt idx="3730">
                  <c:v>44919.590277777781</c:v>
                </c:pt>
                <c:pt idx="3731">
                  <c:v>44919.59097222222</c:v>
                </c:pt>
                <c:pt idx="3732">
                  <c:v>44919.591666666667</c:v>
                </c:pt>
                <c:pt idx="3733">
                  <c:v>44919.592361111114</c:v>
                </c:pt>
                <c:pt idx="3734">
                  <c:v>44919.593055555553</c:v>
                </c:pt>
                <c:pt idx="3735">
                  <c:v>44919.59375</c:v>
                </c:pt>
                <c:pt idx="3736">
                  <c:v>44919.594444444447</c:v>
                </c:pt>
                <c:pt idx="3737">
                  <c:v>44919.595138888886</c:v>
                </c:pt>
                <c:pt idx="3738">
                  <c:v>44919.595833333333</c:v>
                </c:pt>
                <c:pt idx="3739">
                  <c:v>44919.59652777778</c:v>
                </c:pt>
                <c:pt idx="3740">
                  <c:v>44919.597222222219</c:v>
                </c:pt>
                <c:pt idx="3741">
                  <c:v>44919.597916666666</c:v>
                </c:pt>
                <c:pt idx="3742">
                  <c:v>44919.598611111112</c:v>
                </c:pt>
                <c:pt idx="3743">
                  <c:v>44919.599305555559</c:v>
                </c:pt>
                <c:pt idx="3744">
                  <c:v>44919.6</c:v>
                </c:pt>
                <c:pt idx="3745">
                  <c:v>44919.600694444445</c:v>
                </c:pt>
                <c:pt idx="3746">
                  <c:v>44919.601388888892</c:v>
                </c:pt>
                <c:pt idx="3747">
                  <c:v>44919.602083333331</c:v>
                </c:pt>
                <c:pt idx="3748">
                  <c:v>44919.602777777778</c:v>
                </c:pt>
                <c:pt idx="3749">
                  <c:v>44919.603472222225</c:v>
                </c:pt>
                <c:pt idx="3750">
                  <c:v>44919.604166666664</c:v>
                </c:pt>
                <c:pt idx="3751">
                  <c:v>44919.604861111111</c:v>
                </c:pt>
                <c:pt idx="3752">
                  <c:v>44919.605555555558</c:v>
                </c:pt>
                <c:pt idx="3753">
                  <c:v>44919.606249999997</c:v>
                </c:pt>
                <c:pt idx="3754">
                  <c:v>44919.606944444444</c:v>
                </c:pt>
                <c:pt idx="3755">
                  <c:v>44919.607638888891</c:v>
                </c:pt>
                <c:pt idx="3756">
                  <c:v>44919.60833333333</c:v>
                </c:pt>
                <c:pt idx="3757">
                  <c:v>44919.609027777777</c:v>
                </c:pt>
                <c:pt idx="3758">
                  <c:v>44919.609722222223</c:v>
                </c:pt>
                <c:pt idx="3759">
                  <c:v>44919.61041666667</c:v>
                </c:pt>
                <c:pt idx="3760">
                  <c:v>44919.611111111109</c:v>
                </c:pt>
                <c:pt idx="3761">
                  <c:v>44919.611805555556</c:v>
                </c:pt>
                <c:pt idx="3762">
                  <c:v>44919.612500000003</c:v>
                </c:pt>
                <c:pt idx="3763">
                  <c:v>44919.613194444442</c:v>
                </c:pt>
                <c:pt idx="3764">
                  <c:v>44919.613888888889</c:v>
                </c:pt>
                <c:pt idx="3765">
                  <c:v>44919.614583333336</c:v>
                </c:pt>
                <c:pt idx="3766">
                  <c:v>44919.615277777775</c:v>
                </c:pt>
                <c:pt idx="3767">
                  <c:v>44919.615972222222</c:v>
                </c:pt>
                <c:pt idx="3768">
                  <c:v>44919.616666666669</c:v>
                </c:pt>
                <c:pt idx="3769">
                  <c:v>44919.617361111108</c:v>
                </c:pt>
                <c:pt idx="3770">
                  <c:v>44919.618055555555</c:v>
                </c:pt>
                <c:pt idx="3771">
                  <c:v>44919.618750000001</c:v>
                </c:pt>
                <c:pt idx="3772">
                  <c:v>44919.619444444441</c:v>
                </c:pt>
                <c:pt idx="3773">
                  <c:v>44919.620138888888</c:v>
                </c:pt>
                <c:pt idx="3774">
                  <c:v>44919.620833333334</c:v>
                </c:pt>
                <c:pt idx="3775">
                  <c:v>44919.621527777781</c:v>
                </c:pt>
                <c:pt idx="3776">
                  <c:v>44919.62222222222</c:v>
                </c:pt>
                <c:pt idx="3777">
                  <c:v>44919.622916666667</c:v>
                </c:pt>
                <c:pt idx="3778">
                  <c:v>44919.623611111114</c:v>
                </c:pt>
                <c:pt idx="3779">
                  <c:v>44919.624305555553</c:v>
                </c:pt>
                <c:pt idx="3780">
                  <c:v>44919.625</c:v>
                </c:pt>
                <c:pt idx="3781">
                  <c:v>44919.625694444447</c:v>
                </c:pt>
                <c:pt idx="3782">
                  <c:v>44919.626388888886</c:v>
                </c:pt>
                <c:pt idx="3783">
                  <c:v>44919.627083333333</c:v>
                </c:pt>
                <c:pt idx="3784">
                  <c:v>44919.62777777778</c:v>
                </c:pt>
                <c:pt idx="3785">
                  <c:v>44919.628472222219</c:v>
                </c:pt>
                <c:pt idx="3786">
                  <c:v>44919.629166666666</c:v>
                </c:pt>
                <c:pt idx="3787">
                  <c:v>44919.629861111112</c:v>
                </c:pt>
                <c:pt idx="3788">
                  <c:v>44919.630555555559</c:v>
                </c:pt>
                <c:pt idx="3789">
                  <c:v>44919.631249999999</c:v>
                </c:pt>
                <c:pt idx="3790">
                  <c:v>44919.631944444445</c:v>
                </c:pt>
                <c:pt idx="3791">
                  <c:v>44919.632638888892</c:v>
                </c:pt>
                <c:pt idx="3792">
                  <c:v>44919.633333333331</c:v>
                </c:pt>
                <c:pt idx="3793">
                  <c:v>44919.634027777778</c:v>
                </c:pt>
                <c:pt idx="3794">
                  <c:v>44919.634722222225</c:v>
                </c:pt>
                <c:pt idx="3795">
                  <c:v>44919.635416666664</c:v>
                </c:pt>
                <c:pt idx="3796">
                  <c:v>44919.636111111111</c:v>
                </c:pt>
                <c:pt idx="3797">
                  <c:v>44919.636805555558</c:v>
                </c:pt>
                <c:pt idx="3798">
                  <c:v>44919.637499999997</c:v>
                </c:pt>
                <c:pt idx="3799">
                  <c:v>44919.638194444444</c:v>
                </c:pt>
                <c:pt idx="3800">
                  <c:v>44919.638888888891</c:v>
                </c:pt>
                <c:pt idx="3801">
                  <c:v>44919.63958333333</c:v>
                </c:pt>
                <c:pt idx="3802">
                  <c:v>44919.640277777777</c:v>
                </c:pt>
                <c:pt idx="3803">
                  <c:v>44919.640972222223</c:v>
                </c:pt>
                <c:pt idx="3804">
                  <c:v>44919.64166666667</c:v>
                </c:pt>
                <c:pt idx="3805">
                  <c:v>44919.642361111109</c:v>
                </c:pt>
                <c:pt idx="3806">
                  <c:v>44919.643055555556</c:v>
                </c:pt>
                <c:pt idx="3807">
                  <c:v>44919.643750000003</c:v>
                </c:pt>
                <c:pt idx="3808">
                  <c:v>44919.644444444442</c:v>
                </c:pt>
                <c:pt idx="3809">
                  <c:v>44919.645138888889</c:v>
                </c:pt>
                <c:pt idx="3810">
                  <c:v>44919.645833333336</c:v>
                </c:pt>
                <c:pt idx="3811">
                  <c:v>44919.646527777775</c:v>
                </c:pt>
                <c:pt idx="3812">
                  <c:v>44919.647222222222</c:v>
                </c:pt>
                <c:pt idx="3813">
                  <c:v>44919.647916666669</c:v>
                </c:pt>
                <c:pt idx="3814">
                  <c:v>44919.648611111108</c:v>
                </c:pt>
                <c:pt idx="3815">
                  <c:v>44919.649305555555</c:v>
                </c:pt>
                <c:pt idx="3816">
                  <c:v>44919.65</c:v>
                </c:pt>
                <c:pt idx="3817">
                  <c:v>44919.650694444441</c:v>
                </c:pt>
                <c:pt idx="3818">
                  <c:v>44919.651388888888</c:v>
                </c:pt>
                <c:pt idx="3819">
                  <c:v>44919.652083333334</c:v>
                </c:pt>
                <c:pt idx="3820">
                  <c:v>44919.652777777781</c:v>
                </c:pt>
                <c:pt idx="3821">
                  <c:v>44919.65347222222</c:v>
                </c:pt>
                <c:pt idx="3822">
                  <c:v>44919.654166666667</c:v>
                </c:pt>
                <c:pt idx="3823">
                  <c:v>44919.654861111114</c:v>
                </c:pt>
                <c:pt idx="3824">
                  <c:v>44919.655555555553</c:v>
                </c:pt>
                <c:pt idx="3825">
                  <c:v>44919.65625</c:v>
                </c:pt>
                <c:pt idx="3826">
                  <c:v>44919.656944444447</c:v>
                </c:pt>
                <c:pt idx="3827">
                  <c:v>44919.657638888886</c:v>
                </c:pt>
                <c:pt idx="3828">
                  <c:v>44919.658333333333</c:v>
                </c:pt>
                <c:pt idx="3829">
                  <c:v>44919.65902777778</c:v>
                </c:pt>
                <c:pt idx="3830">
                  <c:v>44919.659722222219</c:v>
                </c:pt>
                <c:pt idx="3831">
                  <c:v>44919.660416666666</c:v>
                </c:pt>
                <c:pt idx="3832">
                  <c:v>44919.661111111112</c:v>
                </c:pt>
                <c:pt idx="3833">
                  <c:v>44919.661805555559</c:v>
                </c:pt>
                <c:pt idx="3834">
                  <c:v>44919.662499999999</c:v>
                </c:pt>
                <c:pt idx="3835">
                  <c:v>44919.663194444445</c:v>
                </c:pt>
                <c:pt idx="3836">
                  <c:v>44919.663888888892</c:v>
                </c:pt>
                <c:pt idx="3837">
                  <c:v>44919.664583333331</c:v>
                </c:pt>
                <c:pt idx="3838">
                  <c:v>44919.665277777778</c:v>
                </c:pt>
                <c:pt idx="3839">
                  <c:v>44919.665972222225</c:v>
                </c:pt>
                <c:pt idx="3840">
                  <c:v>44919.666666666664</c:v>
                </c:pt>
                <c:pt idx="3841">
                  <c:v>44919.667361111111</c:v>
                </c:pt>
                <c:pt idx="3842">
                  <c:v>44919.668055555558</c:v>
                </c:pt>
                <c:pt idx="3843">
                  <c:v>44919.668749999997</c:v>
                </c:pt>
                <c:pt idx="3844">
                  <c:v>44919.669444444444</c:v>
                </c:pt>
                <c:pt idx="3845">
                  <c:v>44919.670138888891</c:v>
                </c:pt>
                <c:pt idx="3846">
                  <c:v>44919.67083333333</c:v>
                </c:pt>
                <c:pt idx="3847">
                  <c:v>44919.671527777777</c:v>
                </c:pt>
                <c:pt idx="3848">
                  <c:v>44919.672222222223</c:v>
                </c:pt>
                <c:pt idx="3849">
                  <c:v>44919.67291666667</c:v>
                </c:pt>
                <c:pt idx="3850">
                  <c:v>44919.673611111109</c:v>
                </c:pt>
                <c:pt idx="3851">
                  <c:v>44919.674305555556</c:v>
                </c:pt>
                <c:pt idx="3852">
                  <c:v>44919.675000000003</c:v>
                </c:pt>
                <c:pt idx="3853">
                  <c:v>44919.675694444442</c:v>
                </c:pt>
                <c:pt idx="3854">
                  <c:v>44919.676388888889</c:v>
                </c:pt>
                <c:pt idx="3855">
                  <c:v>44919.677083333336</c:v>
                </c:pt>
                <c:pt idx="3856">
                  <c:v>44919.677777777775</c:v>
                </c:pt>
                <c:pt idx="3857">
                  <c:v>44919.678472222222</c:v>
                </c:pt>
                <c:pt idx="3858">
                  <c:v>44919.679166666669</c:v>
                </c:pt>
                <c:pt idx="3859">
                  <c:v>44919.679861111108</c:v>
                </c:pt>
                <c:pt idx="3860">
                  <c:v>44919.680555555555</c:v>
                </c:pt>
                <c:pt idx="3861">
                  <c:v>44919.681250000001</c:v>
                </c:pt>
                <c:pt idx="3862">
                  <c:v>44919.681944444441</c:v>
                </c:pt>
                <c:pt idx="3863">
                  <c:v>44919.682638888888</c:v>
                </c:pt>
                <c:pt idx="3864">
                  <c:v>44919.683333333334</c:v>
                </c:pt>
                <c:pt idx="3865">
                  <c:v>44919.684027777781</c:v>
                </c:pt>
                <c:pt idx="3866">
                  <c:v>44919.68472222222</c:v>
                </c:pt>
                <c:pt idx="3867">
                  <c:v>44919.685416666667</c:v>
                </c:pt>
                <c:pt idx="3868">
                  <c:v>44919.686111111114</c:v>
                </c:pt>
                <c:pt idx="3869">
                  <c:v>44919.686805555553</c:v>
                </c:pt>
                <c:pt idx="3870">
                  <c:v>44919.6875</c:v>
                </c:pt>
                <c:pt idx="3871">
                  <c:v>44919.688194444447</c:v>
                </c:pt>
                <c:pt idx="3872">
                  <c:v>44919.688888888886</c:v>
                </c:pt>
                <c:pt idx="3873">
                  <c:v>44919.689583333333</c:v>
                </c:pt>
                <c:pt idx="3874">
                  <c:v>44919.69027777778</c:v>
                </c:pt>
                <c:pt idx="3875">
                  <c:v>44919.690972222219</c:v>
                </c:pt>
                <c:pt idx="3876">
                  <c:v>44919.691666666666</c:v>
                </c:pt>
                <c:pt idx="3877">
                  <c:v>44919.692361111112</c:v>
                </c:pt>
                <c:pt idx="3878">
                  <c:v>44919.693055555559</c:v>
                </c:pt>
                <c:pt idx="3879">
                  <c:v>44919.693749999999</c:v>
                </c:pt>
                <c:pt idx="3880">
                  <c:v>44919.694444444445</c:v>
                </c:pt>
                <c:pt idx="3881">
                  <c:v>44919.695138888892</c:v>
                </c:pt>
                <c:pt idx="3882">
                  <c:v>44919.695833333331</c:v>
                </c:pt>
                <c:pt idx="3883">
                  <c:v>44919.696527777778</c:v>
                </c:pt>
                <c:pt idx="3884">
                  <c:v>44919.697222222225</c:v>
                </c:pt>
                <c:pt idx="3885">
                  <c:v>44919.697916666664</c:v>
                </c:pt>
                <c:pt idx="3886">
                  <c:v>44919.698611111111</c:v>
                </c:pt>
                <c:pt idx="3887">
                  <c:v>44919.699305555558</c:v>
                </c:pt>
                <c:pt idx="3888">
                  <c:v>44919.7</c:v>
                </c:pt>
                <c:pt idx="3889">
                  <c:v>44919.700694444444</c:v>
                </c:pt>
                <c:pt idx="3890">
                  <c:v>44919.701388888891</c:v>
                </c:pt>
                <c:pt idx="3891">
                  <c:v>44919.70208333333</c:v>
                </c:pt>
                <c:pt idx="3892">
                  <c:v>44919.702777777777</c:v>
                </c:pt>
                <c:pt idx="3893">
                  <c:v>44919.703472222223</c:v>
                </c:pt>
                <c:pt idx="3894">
                  <c:v>44919.70416666667</c:v>
                </c:pt>
                <c:pt idx="3895">
                  <c:v>44919.704861111109</c:v>
                </c:pt>
                <c:pt idx="3896">
                  <c:v>44919.705555555556</c:v>
                </c:pt>
                <c:pt idx="3897">
                  <c:v>44919.706250000003</c:v>
                </c:pt>
                <c:pt idx="3898">
                  <c:v>44919.706944444442</c:v>
                </c:pt>
                <c:pt idx="3899">
                  <c:v>44919.707638888889</c:v>
                </c:pt>
                <c:pt idx="3900">
                  <c:v>44919.708333333336</c:v>
                </c:pt>
                <c:pt idx="3901">
                  <c:v>44919.709027777775</c:v>
                </c:pt>
                <c:pt idx="3902">
                  <c:v>44919.709722222222</c:v>
                </c:pt>
                <c:pt idx="3903">
                  <c:v>44919.710416666669</c:v>
                </c:pt>
                <c:pt idx="3904">
                  <c:v>44919.711111111108</c:v>
                </c:pt>
                <c:pt idx="3905">
                  <c:v>44919.711805555555</c:v>
                </c:pt>
                <c:pt idx="3906">
                  <c:v>44919.712500000001</c:v>
                </c:pt>
                <c:pt idx="3907">
                  <c:v>44919.713194444441</c:v>
                </c:pt>
                <c:pt idx="3908">
                  <c:v>44919.713888888888</c:v>
                </c:pt>
                <c:pt idx="3909">
                  <c:v>44919.714583333334</c:v>
                </c:pt>
                <c:pt idx="3910">
                  <c:v>44919.715277777781</c:v>
                </c:pt>
                <c:pt idx="3911">
                  <c:v>44919.71597222222</c:v>
                </c:pt>
                <c:pt idx="3912">
                  <c:v>44919.716666666667</c:v>
                </c:pt>
                <c:pt idx="3913">
                  <c:v>44919.717361111114</c:v>
                </c:pt>
                <c:pt idx="3914">
                  <c:v>44919.718055555553</c:v>
                </c:pt>
                <c:pt idx="3915">
                  <c:v>44919.71875</c:v>
                </c:pt>
                <c:pt idx="3916">
                  <c:v>44919.719444444447</c:v>
                </c:pt>
                <c:pt idx="3917">
                  <c:v>44919.720138888886</c:v>
                </c:pt>
                <c:pt idx="3918">
                  <c:v>44919.720833333333</c:v>
                </c:pt>
                <c:pt idx="3919">
                  <c:v>44919.72152777778</c:v>
                </c:pt>
                <c:pt idx="3920">
                  <c:v>44919.722222222219</c:v>
                </c:pt>
                <c:pt idx="3921">
                  <c:v>44919.722916666666</c:v>
                </c:pt>
                <c:pt idx="3922">
                  <c:v>44919.723611111112</c:v>
                </c:pt>
                <c:pt idx="3923">
                  <c:v>44919.724305555559</c:v>
                </c:pt>
                <c:pt idx="3924">
                  <c:v>44919.724999999999</c:v>
                </c:pt>
                <c:pt idx="3925">
                  <c:v>44919.725694444445</c:v>
                </c:pt>
                <c:pt idx="3926">
                  <c:v>44919.726388888892</c:v>
                </c:pt>
                <c:pt idx="3927">
                  <c:v>44919.727083333331</c:v>
                </c:pt>
                <c:pt idx="3928">
                  <c:v>44919.727777777778</c:v>
                </c:pt>
                <c:pt idx="3929">
                  <c:v>44919.728472222225</c:v>
                </c:pt>
                <c:pt idx="3930">
                  <c:v>44919.729166666664</c:v>
                </c:pt>
                <c:pt idx="3931">
                  <c:v>44919.729861111111</c:v>
                </c:pt>
                <c:pt idx="3932">
                  <c:v>44919.730555555558</c:v>
                </c:pt>
                <c:pt idx="3933">
                  <c:v>44919.731249999997</c:v>
                </c:pt>
                <c:pt idx="3934">
                  <c:v>44919.731944444444</c:v>
                </c:pt>
                <c:pt idx="3935">
                  <c:v>44919.732638888891</c:v>
                </c:pt>
                <c:pt idx="3936">
                  <c:v>44919.73333333333</c:v>
                </c:pt>
                <c:pt idx="3937">
                  <c:v>44919.734027777777</c:v>
                </c:pt>
                <c:pt idx="3938">
                  <c:v>44919.734722222223</c:v>
                </c:pt>
                <c:pt idx="3939">
                  <c:v>44919.73541666667</c:v>
                </c:pt>
                <c:pt idx="3940">
                  <c:v>44919.736111111109</c:v>
                </c:pt>
                <c:pt idx="3941">
                  <c:v>44919.736805555556</c:v>
                </c:pt>
                <c:pt idx="3942">
                  <c:v>44919.737500000003</c:v>
                </c:pt>
                <c:pt idx="3943">
                  <c:v>44919.738194444442</c:v>
                </c:pt>
                <c:pt idx="3944">
                  <c:v>44919.738888888889</c:v>
                </c:pt>
                <c:pt idx="3945">
                  <c:v>44919.739583333336</c:v>
                </c:pt>
                <c:pt idx="3946">
                  <c:v>44919.740277777775</c:v>
                </c:pt>
                <c:pt idx="3947">
                  <c:v>44919.740972222222</c:v>
                </c:pt>
                <c:pt idx="3948">
                  <c:v>44919.741666666669</c:v>
                </c:pt>
                <c:pt idx="3949">
                  <c:v>44919.742361111108</c:v>
                </c:pt>
                <c:pt idx="3950">
                  <c:v>44919.743055555555</c:v>
                </c:pt>
                <c:pt idx="3951">
                  <c:v>44919.743750000001</c:v>
                </c:pt>
                <c:pt idx="3952">
                  <c:v>44919.744444444441</c:v>
                </c:pt>
                <c:pt idx="3953">
                  <c:v>44919.745138888888</c:v>
                </c:pt>
                <c:pt idx="3954">
                  <c:v>44919.745833333334</c:v>
                </c:pt>
                <c:pt idx="3955">
                  <c:v>44919.746527777781</c:v>
                </c:pt>
                <c:pt idx="3956">
                  <c:v>44919.74722222222</c:v>
                </c:pt>
                <c:pt idx="3957">
                  <c:v>44919.747916666667</c:v>
                </c:pt>
                <c:pt idx="3958">
                  <c:v>44919.748611111114</c:v>
                </c:pt>
                <c:pt idx="3959">
                  <c:v>44919.749305555553</c:v>
                </c:pt>
                <c:pt idx="3960">
                  <c:v>44919.75</c:v>
                </c:pt>
                <c:pt idx="3961">
                  <c:v>44919.750694444447</c:v>
                </c:pt>
                <c:pt idx="3962">
                  <c:v>44919.751388888886</c:v>
                </c:pt>
                <c:pt idx="3963">
                  <c:v>44919.752083333333</c:v>
                </c:pt>
                <c:pt idx="3964">
                  <c:v>44919.75277777778</c:v>
                </c:pt>
                <c:pt idx="3965">
                  <c:v>44919.753472222219</c:v>
                </c:pt>
                <c:pt idx="3966">
                  <c:v>44919.754166666666</c:v>
                </c:pt>
                <c:pt idx="3967">
                  <c:v>44919.754861111112</c:v>
                </c:pt>
                <c:pt idx="3968">
                  <c:v>44919.755555555559</c:v>
                </c:pt>
                <c:pt idx="3969">
                  <c:v>44919.756249999999</c:v>
                </c:pt>
                <c:pt idx="3970">
                  <c:v>44919.756944444445</c:v>
                </c:pt>
                <c:pt idx="3971">
                  <c:v>44919.757638888892</c:v>
                </c:pt>
                <c:pt idx="3972">
                  <c:v>44919.758333333331</c:v>
                </c:pt>
                <c:pt idx="3973">
                  <c:v>44919.759027777778</c:v>
                </c:pt>
                <c:pt idx="3974">
                  <c:v>44919.759722222225</c:v>
                </c:pt>
                <c:pt idx="3975">
                  <c:v>44919.760416666664</c:v>
                </c:pt>
                <c:pt idx="3976">
                  <c:v>44919.761111111111</c:v>
                </c:pt>
                <c:pt idx="3977">
                  <c:v>44919.761805555558</c:v>
                </c:pt>
                <c:pt idx="3978">
                  <c:v>44919.762499999997</c:v>
                </c:pt>
                <c:pt idx="3979">
                  <c:v>44919.763194444444</c:v>
                </c:pt>
                <c:pt idx="3980">
                  <c:v>44919.763888888891</c:v>
                </c:pt>
                <c:pt idx="3981">
                  <c:v>44919.76458333333</c:v>
                </c:pt>
                <c:pt idx="3982">
                  <c:v>44919.765277777777</c:v>
                </c:pt>
                <c:pt idx="3983">
                  <c:v>44919.765972222223</c:v>
                </c:pt>
                <c:pt idx="3984">
                  <c:v>44919.76666666667</c:v>
                </c:pt>
                <c:pt idx="3985">
                  <c:v>44919.767361111109</c:v>
                </c:pt>
                <c:pt idx="3986">
                  <c:v>44919.768055555556</c:v>
                </c:pt>
                <c:pt idx="3987">
                  <c:v>44919.768750000003</c:v>
                </c:pt>
                <c:pt idx="3988">
                  <c:v>44919.769444444442</c:v>
                </c:pt>
                <c:pt idx="3989">
                  <c:v>44919.770138888889</c:v>
                </c:pt>
                <c:pt idx="3990">
                  <c:v>44919.770833333336</c:v>
                </c:pt>
                <c:pt idx="3991">
                  <c:v>44919.771527777775</c:v>
                </c:pt>
                <c:pt idx="3992">
                  <c:v>44919.772222222222</c:v>
                </c:pt>
                <c:pt idx="3993">
                  <c:v>44919.772916666669</c:v>
                </c:pt>
                <c:pt idx="3994">
                  <c:v>44919.773611111108</c:v>
                </c:pt>
                <c:pt idx="3995">
                  <c:v>44919.774305555555</c:v>
                </c:pt>
                <c:pt idx="3996">
                  <c:v>44919.775000000001</c:v>
                </c:pt>
                <c:pt idx="3997">
                  <c:v>44919.775694444441</c:v>
                </c:pt>
                <c:pt idx="3998">
                  <c:v>44919.776388888888</c:v>
                </c:pt>
                <c:pt idx="3999">
                  <c:v>44919.777083333334</c:v>
                </c:pt>
                <c:pt idx="4000">
                  <c:v>44919.777777777781</c:v>
                </c:pt>
                <c:pt idx="4001">
                  <c:v>44919.77847222222</c:v>
                </c:pt>
                <c:pt idx="4002">
                  <c:v>44919.779166666667</c:v>
                </c:pt>
                <c:pt idx="4003">
                  <c:v>44919.779861111114</c:v>
                </c:pt>
                <c:pt idx="4004">
                  <c:v>44919.780555555553</c:v>
                </c:pt>
                <c:pt idx="4005">
                  <c:v>44919.78125</c:v>
                </c:pt>
                <c:pt idx="4006">
                  <c:v>44919.781944444447</c:v>
                </c:pt>
                <c:pt idx="4007">
                  <c:v>44919.782638888886</c:v>
                </c:pt>
                <c:pt idx="4008">
                  <c:v>44919.783333333333</c:v>
                </c:pt>
                <c:pt idx="4009">
                  <c:v>44919.78402777778</c:v>
                </c:pt>
                <c:pt idx="4010">
                  <c:v>44919.784722222219</c:v>
                </c:pt>
                <c:pt idx="4011">
                  <c:v>44919.785416666666</c:v>
                </c:pt>
                <c:pt idx="4012">
                  <c:v>44919.786111111112</c:v>
                </c:pt>
                <c:pt idx="4013">
                  <c:v>44919.786805555559</c:v>
                </c:pt>
                <c:pt idx="4014">
                  <c:v>44919.787499999999</c:v>
                </c:pt>
                <c:pt idx="4015">
                  <c:v>44919.788194444445</c:v>
                </c:pt>
                <c:pt idx="4016">
                  <c:v>44919.788888888892</c:v>
                </c:pt>
                <c:pt idx="4017">
                  <c:v>44919.789583333331</c:v>
                </c:pt>
                <c:pt idx="4018">
                  <c:v>44919.790277777778</c:v>
                </c:pt>
                <c:pt idx="4019">
                  <c:v>44919.790972222225</c:v>
                </c:pt>
                <c:pt idx="4020">
                  <c:v>44919.791666666664</c:v>
                </c:pt>
                <c:pt idx="4021">
                  <c:v>44919.792361111111</c:v>
                </c:pt>
                <c:pt idx="4022">
                  <c:v>44919.793055555558</c:v>
                </c:pt>
                <c:pt idx="4023">
                  <c:v>44919.793749999997</c:v>
                </c:pt>
                <c:pt idx="4024">
                  <c:v>44919.794444444444</c:v>
                </c:pt>
                <c:pt idx="4025">
                  <c:v>44919.795138888891</c:v>
                </c:pt>
                <c:pt idx="4026">
                  <c:v>44919.79583333333</c:v>
                </c:pt>
                <c:pt idx="4027">
                  <c:v>44919.796527777777</c:v>
                </c:pt>
                <c:pt idx="4028">
                  <c:v>44919.797222222223</c:v>
                </c:pt>
                <c:pt idx="4029">
                  <c:v>44919.79791666667</c:v>
                </c:pt>
                <c:pt idx="4030">
                  <c:v>44919.798611111109</c:v>
                </c:pt>
                <c:pt idx="4031">
                  <c:v>44919.799305555556</c:v>
                </c:pt>
                <c:pt idx="4032">
                  <c:v>44919.8</c:v>
                </c:pt>
                <c:pt idx="4033">
                  <c:v>44919.800694444442</c:v>
                </c:pt>
                <c:pt idx="4034">
                  <c:v>44919.801388888889</c:v>
                </c:pt>
                <c:pt idx="4035">
                  <c:v>44919.802083333336</c:v>
                </c:pt>
                <c:pt idx="4036">
                  <c:v>44919.802777777775</c:v>
                </c:pt>
                <c:pt idx="4037">
                  <c:v>44919.803472222222</c:v>
                </c:pt>
                <c:pt idx="4038">
                  <c:v>44919.804166666669</c:v>
                </c:pt>
                <c:pt idx="4039">
                  <c:v>44919.804861111108</c:v>
                </c:pt>
                <c:pt idx="4040">
                  <c:v>44919.805555555555</c:v>
                </c:pt>
                <c:pt idx="4041">
                  <c:v>44919.806250000001</c:v>
                </c:pt>
                <c:pt idx="4042">
                  <c:v>44919.806944444441</c:v>
                </c:pt>
                <c:pt idx="4043">
                  <c:v>44919.807638888888</c:v>
                </c:pt>
                <c:pt idx="4044">
                  <c:v>44919.808333333334</c:v>
                </c:pt>
                <c:pt idx="4045">
                  <c:v>44919.809027777781</c:v>
                </c:pt>
                <c:pt idx="4046">
                  <c:v>44919.80972222222</c:v>
                </c:pt>
                <c:pt idx="4047">
                  <c:v>44919.810416666667</c:v>
                </c:pt>
                <c:pt idx="4048">
                  <c:v>44919.811111111114</c:v>
                </c:pt>
                <c:pt idx="4049">
                  <c:v>44919.811805555553</c:v>
                </c:pt>
                <c:pt idx="4050">
                  <c:v>44919.8125</c:v>
                </c:pt>
                <c:pt idx="4051">
                  <c:v>44919.813194444447</c:v>
                </c:pt>
                <c:pt idx="4052">
                  <c:v>44919.813888888886</c:v>
                </c:pt>
                <c:pt idx="4053">
                  <c:v>44919.814583333333</c:v>
                </c:pt>
                <c:pt idx="4054">
                  <c:v>44919.81527777778</c:v>
                </c:pt>
                <c:pt idx="4055">
                  <c:v>44919.815972222219</c:v>
                </c:pt>
                <c:pt idx="4056">
                  <c:v>44919.816666666666</c:v>
                </c:pt>
                <c:pt idx="4057">
                  <c:v>44919.817361111112</c:v>
                </c:pt>
                <c:pt idx="4058">
                  <c:v>44919.818055555559</c:v>
                </c:pt>
                <c:pt idx="4059">
                  <c:v>44919.818749999999</c:v>
                </c:pt>
                <c:pt idx="4060">
                  <c:v>44919.819444444445</c:v>
                </c:pt>
                <c:pt idx="4061">
                  <c:v>44919.820138888892</c:v>
                </c:pt>
                <c:pt idx="4062">
                  <c:v>44919.820833333331</c:v>
                </c:pt>
                <c:pt idx="4063">
                  <c:v>44919.821527777778</c:v>
                </c:pt>
                <c:pt idx="4064">
                  <c:v>44919.822222222225</c:v>
                </c:pt>
                <c:pt idx="4065">
                  <c:v>44919.822916666664</c:v>
                </c:pt>
                <c:pt idx="4066">
                  <c:v>44919.823611111111</c:v>
                </c:pt>
                <c:pt idx="4067">
                  <c:v>44919.824305555558</c:v>
                </c:pt>
                <c:pt idx="4068">
                  <c:v>44919.824999999997</c:v>
                </c:pt>
                <c:pt idx="4069">
                  <c:v>44919.825694444444</c:v>
                </c:pt>
                <c:pt idx="4070">
                  <c:v>44919.826388888891</c:v>
                </c:pt>
                <c:pt idx="4071">
                  <c:v>44919.82708333333</c:v>
                </c:pt>
                <c:pt idx="4072">
                  <c:v>44919.827777777777</c:v>
                </c:pt>
                <c:pt idx="4073">
                  <c:v>44919.828472222223</c:v>
                </c:pt>
                <c:pt idx="4074">
                  <c:v>44919.82916666667</c:v>
                </c:pt>
                <c:pt idx="4075">
                  <c:v>44919.829861111109</c:v>
                </c:pt>
                <c:pt idx="4076">
                  <c:v>44919.830555555556</c:v>
                </c:pt>
                <c:pt idx="4077">
                  <c:v>44919.831250000003</c:v>
                </c:pt>
                <c:pt idx="4078">
                  <c:v>44919.831944444442</c:v>
                </c:pt>
                <c:pt idx="4079">
                  <c:v>44919.832638888889</c:v>
                </c:pt>
                <c:pt idx="4080">
                  <c:v>44919.833333333336</c:v>
                </c:pt>
                <c:pt idx="4081">
                  <c:v>44919.834027777775</c:v>
                </c:pt>
                <c:pt idx="4082">
                  <c:v>44919.834722222222</c:v>
                </c:pt>
                <c:pt idx="4083">
                  <c:v>44919.835416666669</c:v>
                </c:pt>
                <c:pt idx="4084">
                  <c:v>44919.836111111108</c:v>
                </c:pt>
                <c:pt idx="4085">
                  <c:v>44919.836805555555</c:v>
                </c:pt>
                <c:pt idx="4086">
                  <c:v>44919.837500000001</c:v>
                </c:pt>
                <c:pt idx="4087">
                  <c:v>44919.838194444441</c:v>
                </c:pt>
                <c:pt idx="4088">
                  <c:v>44919.838888888888</c:v>
                </c:pt>
                <c:pt idx="4089">
                  <c:v>44919.839583333334</c:v>
                </c:pt>
                <c:pt idx="4090">
                  <c:v>44919.840277777781</c:v>
                </c:pt>
                <c:pt idx="4091">
                  <c:v>44919.84097222222</c:v>
                </c:pt>
                <c:pt idx="4092">
                  <c:v>44919.841666666667</c:v>
                </c:pt>
                <c:pt idx="4093">
                  <c:v>44919.842361111114</c:v>
                </c:pt>
                <c:pt idx="4094">
                  <c:v>44919.843055555553</c:v>
                </c:pt>
                <c:pt idx="4095">
                  <c:v>44919.84375</c:v>
                </c:pt>
                <c:pt idx="4096">
                  <c:v>44919.844444444447</c:v>
                </c:pt>
                <c:pt idx="4097">
                  <c:v>44919.845138888886</c:v>
                </c:pt>
                <c:pt idx="4098">
                  <c:v>44919.845833333333</c:v>
                </c:pt>
                <c:pt idx="4099">
                  <c:v>44919.84652777778</c:v>
                </c:pt>
                <c:pt idx="4100">
                  <c:v>44919.847222222219</c:v>
                </c:pt>
                <c:pt idx="4101">
                  <c:v>44919.847916666666</c:v>
                </c:pt>
                <c:pt idx="4102">
                  <c:v>44919.848611111112</c:v>
                </c:pt>
                <c:pt idx="4103">
                  <c:v>44919.849305555559</c:v>
                </c:pt>
                <c:pt idx="4104">
                  <c:v>44919.85</c:v>
                </c:pt>
                <c:pt idx="4105">
                  <c:v>44919.850694444445</c:v>
                </c:pt>
                <c:pt idx="4106">
                  <c:v>44919.851388888892</c:v>
                </c:pt>
                <c:pt idx="4107">
                  <c:v>44919.852083333331</c:v>
                </c:pt>
                <c:pt idx="4108">
                  <c:v>44919.852777777778</c:v>
                </c:pt>
                <c:pt idx="4109">
                  <c:v>44919.853472222225</c:v>
                </c:pt>
                <c:pt idx="4110">
                  <c:v>44919.854166666664</c:v>
                </c:pt>
                <c:pt idx="4111">
                  <c:v>44919.854861111111</c:v>
                </c:pt>
                <c:pt idx="4112">
                  <c:v>44919.855555555558</c:v>
                </c:pt>
                <c:pt idx="4113">
                  <c:v>44919.856249999997</c:v>
                </c:pt>
                <c:pt idx="4114">
                  <c:v>44919.856944444444</c:v>
                </c:pt>
                <c:pt idx="4115">
                  <c:v>44919.857638888891</c:v>
                </c:pt>
                <c:pt idx="4116">
                  <c:v>44919.85833333333</c:v>
                </c:pt>
                <c:pt idx="4117">
                  <c:v>44919.859027777777</c:v>
                </c:pt>
                <c:pt idx="4118">
                  <c:v>44919.859722222223</c:v>
                </c:pt>
                <c:pt idx="4119">
                  <c:v>44919.86041666667</c:v>
                </c:pt>
                <c:pt idx="4120">
                  <c:v>44919.861111111109</c:v>
                </c:pt>
                <c:pt idx="4121">
                  <c:v>44919.861805555556</c:v>
                </c:pt>
                <c:pt idx="4122">
                  <c:v>44919.862500000003</c:v>
                </c:pt>
                <c:pt idx="4123">
                  <c:v>44919.863194444442</c:v>
                </c:pt>
                <c:pt idx="4124">
                  <c:v>44919.863888888889</c:v>
                </c:pt>
                <c:pt idx="4125">
                  <c:v>44919.864583333336</c:v>
                </c:pt>
                <c:pt idx="4126">
                  <c:v>44919.865277777775</c:v>
                </c:pt>
                <c:pt idx="4127">
                  <c:v>44919.865972222222</c:v>
                </c:pt>
                <c:pt idx="4128">
                  <c:v>44919.866666666669</c:v>
                </c:pt>
                <c:pt idx="4129">
                  <c:v>44919.867361111108</c:v>
                </c:pt>
                <c:pt idx="4130">
                  <c:v>44919.868055555555</c:v>
                </c:pt>
                <c:pt idx="4131">
                  <c:v>44919.868750000001</c:v>
                </c:pt>
                <c:pt idx="4132">
                  <c:v>44919.869444444441</c:v>
                </c:pt>
                <c:pt idx="4133">
                  <c:v>44919.870138888888</c:v>
                </c:pt>
                <c:pt idx="4134">
                  <c:v>44919.870833333334</c:v>
                </c:pt>
                <c:pt idx="4135">
                  <c:v>44919.871527777781</c:v>
                </c:pt>
                <c:pt idx="4136">
                  <c:v>44919.87222222222</c:v>
                </c:pt>
                <c:pt idx="4137">
                  <c:v>44919.872916666667</c:v>
                </c:pt>
                <c:pt idx="4138">
                  <c:v>44919.873611111114</c:v>
                </c:pt>
                <c:pt idx="4139">
                  <c:v>44919.874305555553</c:v>
                </c:pt>
                <c:pt idx="4140">
                  <c:v>44919.875</c:v>
                </c:pt>
                <c:pt idx="4141">
                  <c:v>44919.875694444447</c:v>
                </c:pt>
                <c:pt idx="4142">
                  <c:v>44919.876388888886</c:v>
                </c:pt>
                <c:pt idx="4143">
                  <c:v>44919.877083333333</c:v>
                </c:pt>
                <c:pt idx="4144">
                  <c:v>44919.87777777778</c:v>
                </c:pt>
                <c:pt idx="4145">
                  <c:v>44919.878472222219</c:v>
                </c:pt>
                <c:pt idx="4146">
                  <c:v>44919.879166666666</c:v>
                </c:pt>
                <c:pt idx="4147">
                  <c:v>44919.879861111112</c:v>
                </c:pt>
                <c:pt idx="4148">
                  <c:v>44919.880555555559</c:v>
                </c:pt>
                <c:pt idx="4149">
                  <c:v>44919.881249999999</c:v>
                </c:pt>
                <c:pt idx="4150">
                  <c:v>44919.881944444445</c:v>
                </c:pt>
                <c:pt idx="4151">
                  <c:v>44919.882638888892</c:v>
                </c:pt>
                <c:pt idx="4152">
                  <c:v>44919.883333333331</c:v>
                </c:pt>
                <c:pt idx="4153">
                  <c:v>44919.884027777778</c:v>
                </c:pt>
                <c:pt idx="4154">
                  <c:v>44919.884722222225</c:v>
                </c:pt>
                <c:pt idx="4155">
                  <c:v>44919.885416666664</c:v>
                </c:pt>
                <c:pt idx="4156">
                  <c:v>44919.886111111111</c:v>
                </c:pt>
                <c:pt idx="4157">
                  <c:v>44919.886805555558</c:v>
                </c:pt>
                <c:pt idx="4158">
                  <c:v>44919.887499999997</c:v>
                </c:pt>
                <c:pt idx="4159">
                  <c:v>44919.888194444444</c:v>
                </c:pt>
                <c:pt idx="4160">
                  <c:v>44919.888888888891</c:v>
                </c:pt>
                <c:pt idx="4161">
                  <c:v>44919.88958333333</c:v>
                </c:pt>
                <c:pt idx="4162">
                  <c:v>44919.890277777777</c:v>
                </c:pt>
                <c:pt idx="4163">
                  <c:v>44919.890972222223</c:v>
                </c:pt>
                <c:pt idx="4164">
                  <c:v>44919.89166666667</c:v>
                </c:pt>
                <c:pt idx="4165">
                  <c:v>44919.892361111109</c:v>
                </c:pt>
                <c:pt idx="4166">
                  <c:v>44919.893055555556</c:v>
                </c:pt>
                <c:pt idx="4167">
                  <c:v>44919.893750000003</c:v>
                </c:pt>
                <c:pt idx="4168">
                  <c:v>44919.894444444442</c:v>
                </c:pt>
                <c:pt idx="4169">
                  <c:v>44919.895138888889</c:v>
                </c:pt>
                <c:pt idx="4170">
                  <c:v>44919.895833333336</c:v>
                </c:pt>
                <c:pt idx="4171">
                  <c:v>44919.896527777775</c:v>
                </c:pt>
                <c:pt idx="4172">
                  <c:v>44919.897222222222</c:v>
                </c:pt>
                <c:pt idx="4173">
                  <c:v>44919.897916666669</c:v>
                </c:pt>
                <c:pt idx="4174">
                  <c:v>44919.898611111108</c:v>
                </c:pt>
                <c:pt idx="4175">
                  <c:v>44919.899305555555</c:v>
                </c:pt>
                <c:pt idx="4176">
                  <c:v>44919.9</c:v>
                </c:pt>
                <c:pt idx="4177">
                  <c:v>44919.900694444441</c:v>
                </c:pt>
                <c:pt idx="4178">
                  <c:v>44919.901388888888</c:v>
                </c:pt>
                <c:pt idx="4179">
                  <c:v>44919.902083333334</c:v>
                </c:pt>
                <c:pt idx="4180">
                  <c:v>44919.902777777781</c:v>
                </c:pt>
                <c:pt idx="4181">
                  <c:v>44919.90347222222</c:v>
                </c:pt>
                <c:pt idx="4182">
                  <c:v>44919.904166666667</c:v>
                </c:pt>
                <c:pt idx="4183">
                  <c:v>44919.904861111114</c:v>
                </c:pt>
                <c:pt idx="4184">
                  <c:v>44919.905555555553</c:v>
                </c:pt>
                <c:pt idx="4185">
                  <c:v>44919.90625</c:v>
                </c:pt>
                <c:pt idx="4186">
                  <c:v>44919.906944444447</c:v>
                </c:pt>
                <c:pt idx="4187">
                  <c:v>44919.907638888886</c:v>
                </c:pt>
                <c:pt idx="4188">
                  <c:v>44919.908333333333</c:v>
                </c:pt>
                <c:pt idx="4189">
                  <c:v>44919.90902777778</c:v>
                </c:pt>
                <c:pt idx="4190">
                  <c:v>44919.909722222219</c:v>
                </c:pt>
                <c:pt idx="4191">
                  <c:v>44919.910416666666</c:v>
                </c:pt>
                <c:pt idx="4192">
                  <c:v>44919.911111111112</c:v>
                </c:pt>
                <c:pt idx="4193">
                  <c:v>44919.911805555559</c:v>
                </c:pt>
                <c:pt idx="4194">
                  <c:v>44919.912499999999</c:v>
                </c:pt>
                <c:pt idx="4195">
                  <c:v>44919.913194444445</c:v>
                </c:pt>
                <c:pt idx="4196">
                  <c:v>44919.913888888892</c:v>
                </c:pt>
                <c:pt idx="4197">
                  <c:v>44919.914583333331</c:v>
                </c:pt>
                <c:pt idx="4198">
                  <c:v>44919.915277777778</c:v>
                </c:pt>
                <c:pt idx="4199">
                  <c:v>44919.915972222225</c:v>
                </c:pt>
                <c:pt idx="4200">
                  <c:v>44919.916666666664</c:v>
                </c:pt>
                <c:pt idx="4201">
                  <c:v>44919.917361111111</c:v>
                </c:pt>
                <c:pt idx="4202">
                  <c:v>44919.918055555558</c:v>
                </c:pt>
                <c:pt idx="4203">
                  <c:v>44919.918749999997</c:v>
                </c:pt>
                <c:pt idx="4204">
                  <c:v>44919.919444444444</c:v>
                </c:pt>
                <c:pt idx="4205">
                  <c:v>44919.920138888891</c:v>
                </c:pt>
                <c:pt idx="4206">
                  <c:v>44919.92083333333</c:v>
                </c:pt>
                <c:pt idx="4207">
                  <c:v>44919.921527777777</c:v>
                </c:pt>
                <c:pt idx="4208">
                  <c:v>44919.922222222223</c:v>
                </c:pt>
                <c:pt idx="4209">
                  <c:v>44919.92291666667</c:v>
                </c:pt>
                <c:pt idx="4210">
                  <c:v>44919.923611111109</c:v>
                </c:pt>
                <c:pt idx="4211">
                  <c:v>44919.924305555556</c:v>
                </c:pt>
                <c:pt idx="4212">
                  <c:v>44919.925000000003</c:v>
                </c:pt>
                <c:pt idx="4213">
                  <c:v>44919.925694444442</c:v>
                </c:pt>
                <c:pt idx="4214">
                  <c:v>44919.926388888889</c:v>
                </c:pt>
                <c:pt idx="4215">
                  <c:v>44919.927083333336</c:v>
                </c:pt>
                <c:pt idx="4216">
                  <c:v>44919.927777777775</c:v>
                </c:pt>
                <c:pt idx="4217">
                  <c:v>44919.928472222222</c:v>
                </c:pt>
                <c:pt idx="4218">
                  <c:v>44919.929166666669</c:v>
                </c:pt>
                <c:pt idx="4219">
                  <c:v>44919.929861111108</c:v>
                </c:pt>
                <c:pt idx="4220">
                  <c:v>44919.930555555555</c:v>
                </c:pt>
                <c:pt idx="4221">
                  <c:v>44919.931250000001</c:v>
                </c:pt>
                <c:pt idx="4222">
                  <c:v>44919.931944444441</c:v>
                </c:pt>
                <c:pt idx="4223">
                  <c:v>44919.932638888888</c:v>
                </c:pt>
                <c:pt idx="4224">
                  <c:v>44919.933333333334</c:v>
                </c:pt>
                <c:pt idx="4225">
                  <c:v>44919.934027777781</c:v>
                </c:pt>
                <c:pt idx="4226">
                  <c:v>44919.93472222222</c:v>
                </c:pt>
                <c:pt idx="4227">
                  <c:v>44919.935416666667</c:v>
                </c:pt>
                <c:pt idx="4228">
                  <c:v>44919.936111111114</c:v>
                </c:pt>
                <c:pt idx="4229">
                  <c:v>44919.936805555553</c:v>
                </c:pt>
                <c:pt idx="4230">
                  <c:v>44919.9375</c:v>
                </c:pt>
                <c:pt idx="4231">
                  <c:v>44919.938194444447</c:v>
                </c:pt>
                <c:pt idx="4232">
                  <c:v>44919.938888888886</c:v>
                </c:pt>
                <c:pt idx="4233">
                  <c:v>44919.939583333333</c:v>
                </c:pt>
                <c:pt idx="4234">
                  <c:v>44919.94027777778</c:v>
                </c:pt>
                <c:pt idx="4235">
                  <c:v>44919.940972222219</c:v>
                </c:pt>
                <c:pt idx="4236">
                  <c:v>44919.941666666666</c:v>
                </c:pt>
                <c:pt idx="4237">
                  <c:v>44919.942361111112</c:v>
                </c:pt>
                <c:pt idx="4238">
                  <c:v>44919.943055555559</c:v>
                </c:pt>
                <c:pt idx="4239">
                  <c:v>44919.943749999999</c:v>
                </c:pt>
                <c:pt idx="4240">
                  <c:v>44919.944444444445</c:v>
                </c:pt>
                <c:pt idx="4241">
                  <c:v>44919.945138888892</c:v>
                </c:pt>
                <c:pt idx="4242">
                  <c:v>44919.945833333331</c:v>
                </c:pt>
                <c:pt idx="4243">
                  <c:v>44919.946527777778</c:v>
                </c:pt>
                <c:pt idx="4244">
                  <c:v>44919.947222222225</c:v>
                </c:pt>
                <c:pt idx="4245">
                  <c:v>44919.947916666664</c:v>
                </c:pt>
                <c:pt idx="4246">
                  <c:v>44919.948611111111</c:v>
                </c:pt>
                <c:pt idx="4247">
                  <c:v>44919.949305555558</c:v>
                </c:pt>
                <c:pt idx="4248">
                  <c:v>44919.95</c:v>
                </c:pt>
                <c:pt idx="4249">
                  <c:v>44919.950694444444</c:v>
                </c:pt>
                <c:pt idx="4250">
                  <c:v>44919.951388888891</c:v>
                </c:pt>
                <c:pt idx="4251">
                  <c:v>44919.95208333333</c:v>
                </c:pt>
                <c:pt idx="4252">
                  <c:v>44919.952777777777</c:v>
                </c:pt>
                <c:pt idx="4253">
                  <c:v>44919.953472222223</c:v>
                </c:pt>
                <c:pt idx="4254">
                  <c:v>44919.95416666667</c:v>
                </c:pt>
                <c:pt idx="4255">
                  <c:v>44919.954861111109</c:v>
                </c:pt>
                <c:pt idx="4256">
                  <c:v>44919.955555555556</c:v>
                </c:pt>
                <c:pt idx="4257">
                  <c:v>44919.956250000003</c:v>
                </c:pt>
                <c:pt idx="4258">
                  <c:v>44919.956944444442</c:v>
                </c:pt>
                <c:pt idx="4259">
                  <c:v>44919.957638888889</c:v>
                </c:pt>
                <c:pt idx="4260">
                  <c:v>44919.958333333336</c:v>
                </c:pt>
                <c:pt idx="4261">
                  <c:v>44919.959027777775</c:v>
                </c:pt>
                <c:pt idx="4262">
                  <c:v>44919.959722222222</c:v>
                </c:pt>
                <c:pt idx="4263">
                  <c:v>44919.960416666669</c:v>
                </c:pt>
                <c:pt idx="4264">
                  <c:v>44919.961111111108</c:v>
                </c:pt>
                <c:pt idx="4265">
                  <c:v>44919.961805555555</c:v>
                </c:pt>
                <c:pt idx="4266">
                  <c:v>44919.962500000001</c:v>
                </c:pt>
                <c:pt idx="4267">
                  <c:v>44919.963194444441</c:v>
                </c:pt>
                <c:pt idx="4268">
                  <c:v>44919.963888888888</c:v>
                </c:pt>
                <c:pt idx="4269">
                  <c:v>44919.964583333334</c:v>
                </c:pt>
                <c:pt idx="4270">
                  <c:v>44919.965277777781</c:v>
                </c:pt>
                <c:pt idx="4271">
                  <c:v>44919.96597222222</c:v>
                </c:pt>
                <c:pt idx="4272">
                  <c:v>44919.966666666667</c:v>
                </c:pt>
                <c:pt idx="4273">
                  <c:v>44919.967361111114</c:v>
                </c:pt>
                <c:pt idx="4274">
                  <c:v>44919.968055555553</c:v>
                </c:pt>
                <c:pt idx="4275">
                  <c:v>44919.96875</c:v>
                </c:pt>
                <c:pt idx="4276">
                  <c:v>44919.969444444447</c:v>
                </c:pt>
                <c:pt idx="4277">
                  <c:v>44919.970138888886</c:v>
                </c:pt>
                <c:pt idx="4278">
                  <c:v>44919.970833333333</c:v>
                </c:pt>
                <c:pt idx="4279">
                  <c:v>44919.97152777778</c:v>
                </c:pt>
                <c:pt idx="4280">
                  <c:v>44919.972222222219</c:v>
                </c:pt>
                <c:pt idx="4281">
                  <c:v>44919.972916666666</c:v>
                </c:pt>
                <c:pt idx="4282">
                  <c:v>44919.973611111112</c:v>
                </c:pt>
                <c:pt idx="4283">
                  <c:v>44919.974305555559</c:v>
                </c:pt>
                <c:pt idx="4284">
                  <c:v>44919.974999999999</c:v>
                </c:pt>
                <c:pt idx="4285">
                  <c:v>44919.975694444445</c:v>
                </c:pt>
                <c:pt idx="4286">
                  <c:v>44919.976388888892</c:v>
                </c:pt>
                <c:pt idx="4287">
                  <c:v>44919.977083333331</c:v>
                </c:pt>
                <c:pt idx="4288">
                  <c:v>44919.977777777778</c:v>
                </c:pt>
                <c:pt idx="4289">
                  <c:v>44919.978472222225</c:v>
                </c:pt>
                <c:pt idx="4290">
                  <c:v>44919.979166666664</c:v>
                </c:pt>
                <c:pt idx="4291">
                  <c:v>44919.979861111111</c:v>
                </c:pt>
                <c:pt idx="4292">
                  <c:v>44919.980555555558</c:v>
                </c:pt>
                <c:pt idx="4293">
                  <c:v>44919.981249999997</c:v>
                </c:pt>
                <c:pt idx="4294">
                  <c:v>44919.981944444444</c:v>
                </c:pt>
                <c:pt idx="4295">
                  <c:v>44919.982638888891</c:v>
                </c:pt>
                <c:pt idx="4296">
                  <c:v>44919.98333333333</c:v>
                </c:pt>
                <c:pt idx="4297">
                  <c:v>44919.984027777777</c:v>
                </c:pt>
                <c:pt idx="4298">
                  <c:v>44919.984722222223</c:v>
                </c:pt>
                <c:pt idx="4299">
                  <c:v>44919.98541666667</c:v>
                </c:pt>
                <c:pt idx="4300">
                  <c:v>44919.986111111109</c:v>
                </c:pt>
                <c:pt idx="4301">
                  <c:v>44919.986805555556</c:v>
                </c:pt>
                <c:pt idx="4302">
                  <c:v>44919.987500000003</c:v>
                </c:pt>
                <c:pt idx="4303">
                  <c:v>44919.988194444442</c:v>
                </c:pt>
                <c:pt idx="4304">
                  <c:v>44919.988888888889</c:v>
                </c:pt>
                <c:pt idx="4305">
                  <c:v>44919.989583333336</c:v>
                </c:pt>
                <c:pt idx="4306">
                  <c:v>44919.990277777775</c:v>
                </c:pt>
                <c:pt idx="4307">
                  <c:v>44919.990972222222</c:v>
                </c:pt>
                <c:pt idx="4308">
                  <c:v>44919.991666666669</c:v>
                </c:pt>
                <c:pt idx="4309">
                  <c:v>44919.992361111108</c:v>
                </c:pt>
                <c:pt idx="4310">
                  <c:v>44919.993055555555</c:v>
                </c:pt>
                <c:pt idx="4311">
                  <c:v>44919.993750000001</c:v>
                </c:pt>
                <c:pt idx="4312">
                  <c:v>44919.994444444441</c:v>
                </c:pt>
                <c:pt idx="4313">
                  <c:v>44919.995138888888</c:v>
                </c:pt>
                <c:pt idx="4314">
                  <c:v>44919.995833333334</c:v>
                </c:pt>
                <c:pt idx="4315">
                  <c:v>44919.996527777781</c:v>
                </c:pt>
                <c:pt idx="4316">
                  <c:v>44919.99722222222</c:v>
                </c:pt>
                <c:pt idx="4317">
                  <c:v>44919.997916666667</c:v>
                </c:pt>
                <c:pt idx="4318">
                  <c:v>44919.998611111114</c:v>
                </c:pt>
                <c:pt idx="4319">
                  <c:v>44919.999305555553</c:v>
                </c:pt>
                <c:pt idx="4320">
                  <c:v>44920</c:v>
                </c:pt>
                <c:pt idx="4321">
                  <c:v>44920.000694444447</c:v>
                </c:pt>
                <c:pt idx="4322">
                  <c:v>44920.001388888886</c:v>
                </c:pt>
                <c:pt idx="4323">
                  <c:v>44920.002083333333</c:v>
                </c:pt>
                <c:pt idx="4324">
                  <c:v>44920.00277777778</c:v>
                </c:pt>
                <c:pt idx="4325">
                  <c:v>44920.003472222219</c:v>
                </c:pt>
                <c:pt idx="4326">
                  <c:v>44920.004166666666</c:v>
                </c:pt>
                <c:pt idx="4327">
                  <c:v>44920.004861111112</c:v>
                </c:pt>
                <c:pt idx="4328">
                  <c:v>44920.005555555559</c:v>
                </c:pt>
                <c:pt idx="4329">
                  <c:v>44920.006249999999</c:v>
                </c:pt>
                <c:pt idx="4330">
                  <c:v>44920.006944444445</c:v>
                </c:pt>
                <c:pt idx="4331">
                  <c:v>44920.007638888892</c:v>
                </c:pt>
                <c:pt idx="4332">
                  <c:v>44920.008333333331</c:v>
                </c:pt>
                <c:pt idx="4333">
                  <c:v>44920.009027777778</c:v>
                </c:pt>
                <c:pt idx="4334">
                  <c:v>44920.009722222225</c:v>
                </c:pt>
                <c:pt idx="4335">
                  <c:v>44920.010416666664</c:v>
                </c:pt>
                <c:pt idx="4336">
                  <c:v>44920.011111111111</c:v>
                </c:pt>
                <c:pt idx="4337">
                  <c:v>44920.011805555558</c:v>
                </c:pt>
                <c:pt idx="4338">
                  <c:v>44920.012499999997</c:v>
                </c:pt>
                <c:pt idx="4339">
                  <c:v>44920.013194444444</c:v>
                </c:pt>
                <c:pt idx="4340">
                  <c:v>44920.013888888891</c:v>
                </c:pt>
                <c:pt idx="4341">
                  <c:v>44920.01458333333</c:v>
                </c:pt>
                <c:pt idx="4342">
                  <c:v>44920.015277777777</c:v>
                </c:pt>
                <c:pt idx="4343">
                  <c:v>44920.015972222223</c:v>
                </c:pt>
                <c:pt idx="4344">
                  <c:v>44920.01666666667</c:v>
                </c:pt>
                <c:pt idx="4345">
                  <c:v>44920.017361111109</c:v>
                </c:pt>
                <c:pt idx="4346">
                  <c:v>44920.018055555556</c:v>
                </c:pt>
                <c:pt idx="4347">
                  <c:v>44920.018750000003</c:v>
                </c:pt>
                <c:pt idx="4348">
                  <c:v>44920.019444444442</c:v>
                </c:pt>
                <c:pt idx="4349">
                  <c:v>44920.020138888889</c:v>
                </c:pt>
                <c:pt idx="4350">
                  <c:v>44920.020833333336</c:v>
                </c:pt>
                <c:pt idx="4351">
                  <c:v>44920.021527777775</c:v>
                </c:pt>
                <c:pt idx="4352">
                  <c:v>44920.022222222222</c:v>
                </c:pt>
                <c:pt idx="4353">
                  <c:v>44920.022916666669</c:v>
                </c:pt>
                <c:pt idx="4354">
                  <c:v>44920.023611111108</c:v>
                </c:pt>
                <c:pt idx="4355">
                  <c:v>44920.024305555555</c:v>
                </c:pt>
                <c:pt idx="4356">
                  <c:v>44920.025000000001</c:v>
                </c:pt>
                <c:pt idx="4357">
                  <c:v>44920.025694444441</c:v>
                </c:pt>
                <c:pt idx="4358">
                  <c:v>44920.026388888888</c:v>
                </c:pt>
                <c:pt idx="4359">
                  <c:v>44920.027083333334</c:v>
                </c:pt>
                <c:pt idx="4360">
                  <c:v>44920.027777777781</c:v>
                </c:pt>
                <c:pt idx="4361">
                  <c:v>44920.02847222222</c:v>
                </c:pt>
                <c:pt idx="4362">
                  <c:v>44920.029166666667</c:v>
                </c:pt>
                <c:pt idx="4363">
                  <c:v>44920.029861111114</c:v>
                </c:pt>
                <c:pt idx="4364">
                  <c:v>44920.030555555553</c:v>
                </c:pt>
                <c:pt idx="4365">
                  <c:v>44920.03125</c:v>
                </c:pt>
                <c:pt idx="4366">
                  <c:v>44920.031944444447</c:v>
                </c:pt>
                <c:pt idx="4367">
                  <c:v>44920.032638888886</c:v>
                </c:pt>
                <c:pt idx="4368">
                  <c:v>44920.033333333333</c:v>
                </c:pt>
                <c:pt idx="4369">
                  <c:v>44920.03402777778</c:v>
                </c:pt>
                <c:pt idx="4370">
                  <c:v>44920.034722222219</c:v>
                </c:pt>
                <c:pt idx="4371">
                  <c:v>44920.035416666666</c:v>
                </c:pt>
                <c:pt idx="4372">
                  <c:v>44920.036111111112</c:v>
                </c:pt>
                <c:pt idx="4373">
                  <c:v>44920.036805555559</c:v>
                </c:pt>
                <c:pt idx="4374">
                  <c:v>44920.037499999999</c:v>
                </c:pt>
                <c:pt idx="4375">
                  <c:v>44920.038194444445</c:v>
                </c:pt>
                <c:pt idx="4376">
                  <c:v>44920.038888888892</c:v>
                </c:pt>
                <c:pt idx="4377">
                  <c:v>44920.039583333331</c:v>
                </c:pt>
                <c:pt idx="4378">
                  <c:v>44920.040277777778</c:v>
                </c:pt>
                <c:pt idx="4379">
                  <c:v>44920.040972222225</c:v>
                </c:pt>
                <c:pt idx="4380">
                  <c:v>44920.041666666664</c:v>
                </c:pt>
                <c:pt idx="4381">
                  <c:v>44920.042361111111</c:v>
                </c:pt>
                <c:pt idx="4382">
                  <c:v>44920.043055555558</c:v>
                </c:pt>
                <c:pt idx="4383">
                  <c:v>44920.043749999997</c:v>
                </c:pt>
                <c:pt idx="4384">
                  <c:v>44920.044444444444</c:v>
                </c:pt>
                <c:pt idx="4385">
                  <c:v>44920.045138888891</c:v>
                </c:pt>
                <c:pt idx="4386">
                  <c:v>44920.04583333333</c:v>
                </c:pt>
                <c:pt idx="4387">
                  <c:v>44920.046527777777</c:v>
                </c:pt>
                <c:pt idx="4388">
                  <c:v>44920.047222222223</c:v>
                </c:pt>
                <c:pt idx="4389">
                  <c:v>44920.04791666667</c:v>
                </c:pt>
                <c:pt idx="4390">
                  <c:v>44920.048611111109</c:v>
                </c:pt>
                <c:pt idx="4391">
                  <c:v>44920.049305555556</c:v>
                </c:pt>
                <c:pt idx="4392">
                  <c:v>44920.05</c:v>
                </c:pt>
                <c:pt idx="4393">
                  <c:v>44920.050694444442</c:v>
                </c:pt>
                <c:pt idx="4394">
                  <c:v>44920.051388888889</c:v>
                </c:pt>
                <c:pt idx="4395">
                  <c:v>44920.052083333336</c:v>
                </c:pt>
                <c:pt idx="4396">
                  <c:v>44920.052777777775</c:v>
                </c:pt>
                <c:pt idx="4397">
                  <c:v>44920.053472222222</c:v>
                </c:pt>
                <c:pt idx="4398">
                  <c:v>44920.054166666669</c:v>
                </c:pt>
                <c:pt idx="4399">
                  <c:v>44920.054861111108</c:v>
                </c:pt>
                <c:pt idx="4400">
                  <c:v>44920.055555555555</c:v>
                </c:pt>
                <c:pt idx="4401">
                  <c:v>44920.056250000001</c:v>
                </c:pt>
                <c:pt idx="4402">
                  <c:v>44920.056944444441</c:v>
                </c:pt>
                <c:pt idx="4403">
                  <c:v>44920.057638888888</c:v>
                </c:pt>
                <c:pt idx="4404">
                  <c:v>44920.058333333334</c:v>
                </c:pt>
                <c:pt idx="4405">
                  <c:v>44920.059027777781</c:v>
                </c:pt>
                <c:pt idx="4406">
                  <c:v>44920.05972222222</c:v>
                </c:pt>
                <c:pt idx="4407">
                  <c:v>44920.060416666667</c:v>
                </c:pt>
                <c:pt idx="4408">
                  <c:v>44920.061111111114</c:v>
                </c:pt>
                <c:pt idx="4409">
                  <c:v>44920.061805555553</c:v>
                </c:pt>
                <c:pt idx="4410">
                  <c:v>44920.0625</c:v>
                </c:pt>
                <c:pt idx="4411">
                  <c:v>44920.063194444447</c:v>
                </c:pt>
                <c:pt idx="4412">
                  <c:v>44920.063888888886</c:v>
                </c:pt>
                <c:pt idx="4413">
                  <c:v>44920.064583333333</c:v>
                </c:pt>
                <c:pt idx="4414">
                  <c:v>44920.06527777778</c:v>
                </c:pt>
                <c:pt idx="4415">
                  <c:v>44920.065972222219</c:v>
                </c:pt>
                <c:pt idx="4416">
                  <c:v>44920.066666666666</c:v>
                </c:pt>
                <c:pt idx="4417">
                  <c:v>44920.067361111112</c:v>
                </c:pt>
                <c:pt idx="4418">
                  <c:v>44920.068055555559</c:v>
                </c:pt>
                <c:pt idx="4419">
                  <c:v>44920.068749999999</c:v>
                </c:pt>
                <c:pt idx="4420">
                  <c:v>44920.069444444445</c:v>
                </c:pt>
                <c:pt idx="4421">
                  <c:v>44920.070138888892</c:v>
                </c:pt>
                <c:pt idx="4422">
                  <c:v>44920.070833333331</c:v>
                </c:pt>
                <c:pt idx="4423">
                  <c:v>44920.071527777778</c:v>
                </c:pt>
                <c:pt idx="4424">
                  <c:v>44920.072222222225</c:v>
                </c:pt>
                <c:pt idx="4425">
                  <c:v>44920.072916666664</c:v>
                </c:pt>
                <c:pt idx="4426">
                  <c:v>44920.073611111111</c:v>
                </c:pt>
                <c:pt idx="4427">
                  <c:v>44920.074305555558</c:v>
                </c:pt>
                <c:pt idx="4428">
                  <c:v>44920.074999999997</c:v>
                </c:pt>
                <c:pt idx="4429">
                  <c:v>44920.075694444444</c:v>
                </c:pt>
                <c:pt idx="4430">
                  <c:v>44920.076388888891</c:v>
                </c:pt>
                <c:pt idx="4431">
                  <c:v>44920.07708333333</c:v>
                </c:pt>
                <c:pt idx="4432">
                  <c:v>44920.077777777777</c:v>
                </c:pt>
                <c:pt idx="4433">
                  <c:v>44920.078472222223</c:v>
                </c:pt>
                <c:pt idx="4434">
                  <c:v>44920.07916666667</c:v>
                </c:pt>
                <c:pt idx="4435">
                  <c:v>44920.079861111109</c:v>
                </c:pt>
                <c:pt idx="4436">
                  <c:v>44920.080555555556</c:v>
                </c:pt>
                <c:pt idx="4437">
                  <c:v>44920.081250000003</c:v>
                </c:pt>
                <c:pt idx="4438">
                  <c:v>44920.081944444442</c:v>
                </c:pt>
                <c:pt idx="4439">
                  <c:v>44920.082638888889</c:v>
                </c:pt>
                <c:pt idx="4440">
                  <c:v>44920.083333333336</c:v>
                </c:pt>
                <c:pt idx="4441">
                  <c:v>44920.084027777775</c:v>
                </c:pt>
                <c:pt idx="4442">
                  <c:v>44920.084722222222</c:v>
                </c:pt>
                <c:pt idx="4443">
                  <c:v>44920.085416666669</c:v>
                </c:pt>
                <c:pt idx="4444">
                  <c:v>44920.086111111108</c:v>
                </c:pt>
                <c:pt idx="4445">
                  <c:v>44920.086805555555</c:v>
                </c:pt>
                <c:pt idx="4446">
                  <c:v>44920.087500000001</c:v>
                </c:pt>
                <c:pt idx="4447">
                  <c:v>44920.088194444441</c:v>
                </c:pt>
                <c:pt idx="4448">
                  <c:v>44920.088888888888</c:v>
                </c:pt>
                <c:pt idx="4449">
                  <c:v>44920.089583333334</c:v>
                </c:pt>
                <c:pt idx="4450">
                  <c:v>44920.090277777781</c:v>
                </c:pt>
                <c:pt idx="4451">
                  <c:v>44920.09097222222</c:v>
                </c:pt>
                <c:pt idx="4452">
                  <c:v>44920.091666666667</c:v>
                </c:pt>
                <c:pt idx="4453">
                  <c:v>44920.092361111114</c:v>
                </c:pt>
                <c:pt idx="4454">
                  <c:v>44920.093055555553</c:v>
                </c:pt>
                <c:pt idx="4455">
                  <c:v>44920.09375</c:v>
                </c:pt>
                <c:pt idx="4456">
                  <c:v>44920.094444444447</c:v>
                </c:pt>
                <c:pt idx="4457">
                  <c:v>44920.095138888886</c:v>
                </c:pt>
                <c:pt idx="4458">
                  <c:v>44920.095833333333</c:v>
                </c:pt>
                <c:pt idx="4459">
                  <c:v>44920.09652777778</c:v>
                </c:pt>
                <c:pt idx="4460">
                  <c:v>44920.097222222219</c:v>
                </c:pt>
                <c:pt idx="4461">
                  <c:v>44920.097916666666</c:v>
                </c:pt>
                <c:pt idx="4462">
                  <c:v>44920.098611111112</c:v>
                </c:pt>
                <c:pt idx="4463">
                  <c:v>44920.099305555559</c:v>
                </c:pt>
                <c:pt idx="4464">
                  <c:v>44920.1</c:v>
                </c:pt>
                <c:pt idx="4465">
                  <c:v>44920.100694444445</c:v>
                </c:pt>
                <c:pt idx="4466">
                  <c:v>44920.101388888892</c:v>
                </c:pt>
                <c:pt idx="4467">
                  <c:v>44920.102083333331</c:v>
                </c:pt>
                <c:pt idx="4468">
                  <c:v>44920.102777777778</c:v>
                </c:pt>
                <c:pt idx="4469">
                  <c:v>44920.103472222225</c:v>
                </c:pt>
                <c:pt idx="4470">
                  <c:v>44920.104166666664</c:v>
                </c:pt>
                <c:pt idx="4471">
                  <c:v>44920.104861111111</c:v>
                </c:pt>
                <c:pt idx="4472">
                  <c:v>44920.105555555558</c:v>
                </c:pt>
                <c:pt idx="4473">
                  <c:v>44920.106249999997</c:v>
                </c:pt>
                <c:pt idx="4474">
                  <c:v>44920.106944444444</c:v>
                </c:pt>
                <c:pt idx="4475">
                  <c:v>44920.107638888891</c:v>
                </c:pt>
                <c:pt idx="4476">
                  <c:v>44920.10833333333</c:v>
                </c:pt>
                <c:pt idx="4477">
                  <c:v>44920.109027777777</c:v>
                </c:pt>
                <c:pt idx="4478">
                  <c:v>44920.109722222223</c:v>
                </c:pt>
                <c:pt idx="4479">
                  <c:v>44920.11041666667</c:v>
                </c:pt>
                <c:pt idx="4480">
                  <c:v>44920.111111111109</c:v>
                </c:pt>
                <c:pt idx="4481">
                  <c:v>44920.111805555556</c:v>
                </c:pt>
                <c:pt idx="4482">
                  <c:v>44920.112500000003</c:v>
                </c:pt>
                <c:pt idx="4483">
                  <c:v>44920.113194444442</c:v>
                </c:pt>
                <c:pt idx="4484">
                  <c:v>44920.113888888889</c:v>
                </c:pt>
                <c:pt idx="4485">
                  <c:v>44920.114583333336</c:v>
                </c:pt>
                <c:pt idx="4486">
                  <c:v>44920.115277777775</c:v>
                </c:pt>
                <c:pt idx="4487">
                  <c:v>44920.115972222222</c:v>
                </c:pt>
                <c:pt idx="4488">
                  <c:v>44920.116666666669</c:v>
                </c:pt>
                <c:pt idx="4489">
                  <c:v>44920.117361111108</c:v>
                </c:pt>
                <c:pt idx="4490">
                  <c:v>44920.118055555555</c:v>
                </c:pt>
                <c:pt idx="4491">
                  <c:v>44920.118750000001</c:v>
                </c:pt>
                <c:pt idx="4492">
                  <c:v>44920.119444444441</c:v>
                </c:pt>
                <c:pt idx="4493">
                  <c:v>44920.120138888888</c:v>
                </c:pt>
                <c:pt idx="4494">
                  <c:v>44920.120833333334</c:v>
                </c:pt>
                <c:pt idx="4495">
                  <c:v>44920.121527777781</c:v>
                </c:pt>
                <c:pt idx="4496">
                  <c:v>44920.12222222222</c:v>
                </c:pt>
                <c:pt idx="4497">
                  <c:v>44920.122916666667</c:v>
                </c:pt>
                <c:pt idx="4498">
                  <c:v>44920.123611111114</c:v>
                </c:pt>
                <c:pt idx="4499">
                  <c:v>44920.124305555553</c:v>
                </c:pt>
                <c:pt idx="4500">
                  <c:v>44920.125</c:v>
                </c:pt>
                <c:pt idx="4501">
                  <c:v>44920.125694444447</c:v>
                </c:pt>
                <c:pt idx="4502">
                  <c:v>44920.126388888886</c:v>
                </c:pt>
                <c:pt idx="4503">
                  <c:v>44920.127083333333</c:v>
                </c:pt>
                <c:pt idx="4504">
                  <c:v>44920.12777777778</c:v>
                </c:pt>
                <c:pt idx="4505">
                  <c:v>44920.128472222219</c:v>
                </c:pt>
                <c:pt idx="4506">
                  <c:v>44920.129166666666</c:v>
                </c:pt>
                <c:pt idx="4507">
                  <c:v>44920.129861111112</c:v>
                </c:pt>
                <c:pt idx="4508">
                  <c:v>44920.130555555559</c:v>
                </c:pt>
                <c:pt idx="4509">
                  <c:v>44920.131249999999</c:v>
                </c:pt>
                <c:pt idx="4510">
                  <c:v>44920.131944444445</c:v>
                </c:pt>
                <c:pt idx="4511">
                  <c:v>44920.132638888892</c:v>
                </c:pt>
                <c:pt idx="4512">
                  <c:v>44920.133333333331</c:v>
                </c:pt>
                <c:pt idx="4513">
                  <c:v>44920.134027777778</c:v>
                </c:pt>
                <c:pt idx="4514">
                  <c:v>44920.134722222225</c:v>
                </c:pt>
                <c:pt idx="4515">
                  <c:v>44920.135416666664</c:v>
                </c:pt>
                <c:pt idx="4516">
                  <c:v>44920.136111111111</c:v>
                </c:pt>
                <c:pt idx="4517">
                  <c:v>44920.136805555558</c:v>
                </c:pt>
                <c:pt idx="4518">
                  <c:v>44920.137499999997</c:v>
                </c:pt>
                <c:pt idx="4519">
                  <c:v>44920.138194444444</c:v>
                </c:pt>
                <c:pt idx="4520">
                  <c:v>44920.138888888891</c:v>
                </c:pt>
                <c:pt idx="4521">
                  <c:v>44920.13958333333</c:v>
                </c:pt>
                <c:pt idx="4522">
                  <c:v>44920.140277777777</c:v>
                </c:pt>
                <c:pt idx="4523">
                  <c:v>44920.140972222223</c:v>
                </c:pt>
                <c:pt idx="4524">
                  <c:v>44920.14166666667</c:v>
                </c:pt>
                <c:pt idx="4525">
                  <c:v>44920.142361111109</c:v>
                </c:pt>
                <c:pt idx="4526">
                  <c:v>44920.143055555556</c:v>
                </c:pt>
                <c:pt idx="4527">
                  <c:v>44920.143750000003</c:v>
                </c:pt>
                <c:pt idx="4528">
                  <c:v>44920.144444444442</c:v>
                </c:pt>
                <c:pt idx="4529">
                  <c:v>44920.145138888889</c:v>
                </c:pt>
                <c:pt idx="4530">
                  <c:v>44920.145833333336</c:v>
                </c:pt>
                <c:pt idx="4531">
                  <c:v>44920.146527777775</c:v>
                </c:pt>
                <c:pt idx="4532">
                  <c:v>44920.147222222222</c:v>
                </c:pt>
                <c:pt idx="4533">
                  <c:v>44920.147916666669</c:v>
                </c:pt>
                <c:pt idx="4534">
                  <c:v>44920.148611111108</c:v>
                </c:pt>
                <c:pt idx="4535">
                  <c:v>44920.149305555555</c:v>
                </c:pt>
                <c:pt idx="4536">
                  <c:v>44920.15</c:v>
                </c:pt>
                <c:pt idx="4537">
                  <c:v>44920.150694444441</c:v>
                </c:pt>
                <c:pt idx="4538">
                  <c:v>44920.151388888888</c:v>
                </c:pt>
                <c:pt idx="4539">
                  <c:v>44920.152083333334</c:v>
                </c:pt>
                <c:pt idx="4540">
                  <c:v>44920.152777777781</c:v>
                </c:pt>
                <c:pt idx="4541">
                  <c:v>44920.15347222222</c:v>
                </c:pt>
                <c:pt idx="4542">
                  <c:v>44920.154166666667</c:v>
                </c:pt>
                <c:pt idx="4543">
                  <c:v>44920.154861111114</c:v>
                </c:pt>
                <c:pt idx="4544">
                  <c:v>44920.155555555553</c:v>
                </c:pt>
                <c:pt idx="4545">
                  <c:v>44920.15625</c:v>
                </c:pt>
                <c:pt idx="4546">
                  <c:v>44920.156944444447</c:v>
                </c:pt>
                <c:pt idx="4547">
                  <c:v>44920.157638888886</c:v>
                </c:pt>
                <c:pt idx="4548">
                  <c:v>44920.158333333333</c:v>
                </c:pt>
                <c:pt idx="4549">
                  <c:v>44920.15902777778</c:v>
                </c:pt>
                <c:pt idx="4550">
                  <c:v>44920.159722222219</c:v>
                </c:pt>
                <c:pt idx="4551">
                  <c:v>44920.160416666666</c:v>
                </c:pt>
                <c:pt idx="4552">
                  <c:v>44920.161111111112</c:v>
                </c:pt>
                <c:pt idx="4553">
                  <c:v>44920.161805555559</c:v>
                </c:pt>
                <c:pt idx="4554">
                  <c:v>44920.162499999999</c:v>
                </c:pt>
                <c:pt idx="4555">
                  <c:v>44920.163194444445</c:v>
                </c:pt>
                <c:pt idx="4556">
                  <c:v>44920.163888888892</c:v>
                </c:pt>
                <c:pt idx="4557">
                  <c:v>44920.164583333331</c:v>
                </c:pt>
                <c:pt idx="4558">
                  <c:v>44920.165277777778</c:v>
                </c:pt>
                <c:pt idx="4559">
                  <c:v>44920.165972222225</c:v>
                </c:pt>
                <c:pt idx="4560">
                  <c:v>44920.166666666664</c:v>
                </c:pt>
                <c:pt idx="4561">
                  <c:v>44920.167361111111</c:v>
                </c:pt>
                <c:pt idx="4562">
                  <c:v>44920.168055555558</c:v>
                </c:pt>
                <c:pt idx="4563">
                  <c:v>44920.168749999997</c:v>
                </c:pt>
                <c:pt idx="4564">
                  <c:v>44920.169444444444</c:v>
                </c:pt>
                <c:pt idx="4565">
                  <c:v>44920.170138888891</c:v>
                </c:pt>
                <c:pt idx="4566">
                  <c:v>44920.17083333333</c:v>
                </c:pt>
                <c:pt idx="4567">
                  <c:v>44920.171527777777</c:v>
                </c:pt>
                <c:pt idx="4568">
                  <c:v>44920.172222222223</c:v>
                </c:pt>
                <c:pt idx="4569">
                  <c:v>44920.17291666667</c:v>
                </c:pt>
                <c:pt idx="4570">
                  <c:v>44920.173611111109</c:v>
                </c:pt>
                <c:pt idx="4571">
                  <c:v>44920.174305555556</c:v>
                </c:pt>
                <c:pt idx="4572">
                  <c:v>44920.175000000003</c:v>
                </c:pt>
                <c:pt idx="4573">
                  <c:v>44920.175694444442</c:v>
                </c:pt>
                <c:pt idx="4574">
                  <c:v>44920.176388888889</c:v>
                </c:pt>
                <c:pt idx="4575">
                  <c:v>44920.177083333336</c:v>
                </c:pt>
                <c:pt idx="4576">
                  <c:v>44920.177777777775</c:v>
                </c:pt>
                <c:pt idx="4577">
                  <c:v>44920.178472222222</c:v>
                </c:pt>
                <c:pt idx="4578">
                  <c:v>44920.179166666669</c:v>
                </c:pt>
                <c:pt idx="4579">
                  <c:v>44920.179861111108</c:v>
                </c:pt>
                <c:pt idx="4580">
                  <c:v>44920.180555555555</c:v>
                </c:pt>
                <c:pt idx="4581">
                  <c:v>44920.181250000001</c:v>
                </c:pt>
                <c:pt idx="4582">
                  <c:v>44920.181944444441</c:v>
                </c:pt>
                <c:pt idx="4583">
                  <c:v>44920.182638888888</c:v>
                </c:pt>
                <c:pt idx="4584">
                  <c:v>44920.183333333334</c:v>
                </c:pt>
                <c:pt idx="4585">
                  <c:v>44920.184027777781</c:v>
                </c:pt>
                <c:pt idx="4586">
                  <c:v>44920.18472222222</c:v>
                </c:pt>
                <c:pt idx="4587">
                  <c:v>44920.185416666667</c:v>
                </c:pt>
                <c:pt idx="4588">
                  <c:v>44920.186111111114</c:v>
                </c:pt>
                <c:pt idx="4589">
                  <c:v>44920.186805555553</c:v>
                </c:pt>
                <c:pt idx="4590">
                  <c:v>44920.1875</c:v>
                </c:pt>
                <c:pt idx="4591">
                  <c:v>44920.188194444447</c:v>
                </c:pt>
                <c:pt idx="4592">
                  <c:v>44920.188888888886</c:v>
                </c:pt>
                <c:pt idx="4593">
                  <c:v>44920.189583333333</c:v>
                </c:pt>
                <c:pt idx="4594">
                  <c:v>44920.19027777778</c:v>
                </c:pt>
                <c:pt idx="4595">
                  <c:v>44920.190972222219</c:v>
                </c:pt>
                <c:pt idx="4596">
                  <c:v>44920.191666666666</c:v>
                </c:pt>
                <c:pt idx="4597">
                  <c:v>44920.192361111112</c:v>
                </c:pt>
                <c:pt idx="4598">
                  <c:v>44920.193055555559</c:v>
                </c:pt>
                <c:pt idx="4599">
                  <c:v>44920.193749999999</c:v>
                </c:pt>
                <c:pt idx="4600">
                  <c:v>44920.194444444445</c:v>
                </c:pt>
                <c:pt idx="4601">
                  <c:v>44920.195138888892</c:v>
                </c:pt>
                <c:pt idx="4602">
                  <c:v>44920.195833333331</c:v>
                </c:pt>
                <c:pt idx="4603">
                  <c:v>44920.196527777778</c:v>
                </c:pt>
                <c:pt idx="4604">
                  <c:v>44920.197222222225</c:v>
                </c:pt>
                <c:pt idx="4605">
                  <c:v>44920.197916666664</c:v>
                </c:pt>
                <c:pt idx="4606">
                  <c:v>44920.198611111111</c:v>
                </c:pt>
                <c:pt idx="4607">
                  <c:v>44920.199305555558</c:v>
                </c:pt>
                <c:pt idx="4608">
                  <c:v>44920.2</c:v>
                </c:pt>
                <c:pt idx="4609">
                  <c:v>44920.200694444444</c:v>
                </c:pt>
                <c:pt idx="4610">
                  <c:v>44920.201388888891</c:v>
                </c:pt>
                <c:pt idx="4611">
                  <c:v>44920.20208333333</c:v>
                </c:pt>
                <c:pt idx="4612">
                  <c:v>44920.202777777777</c:v>
                </c:pt>
                <c:pt idx="4613">
                  <c:v>44920.203472222223</c:v>
                </c:pt>
                <c:pt idx="4614">
                  <c:v>44920.20416666667</c:v>
                </c:pt>
                <c:pt idx="4615">
                  <c:v>44920.204861111109</c:v>
                </c:pt>
                <c:pt idx="4616">
                  <c:v>44920.205555555556</c:v>
                </c:pt>
                <c:pt idx="4617">
                  <c:v>44920.206250000003</c:v>
                </c:pt>
                <c:pt idx="4618">
                  <c:v>44920.206944444442</c:v>
                </c:pt>
                <c:pt idx="4619">
                  <c:v>44920.207638888889</c:v>
                </c:pt>
                <c:pt idx="4620">
                  <c:v>44920.208333333336</c:v>
                </c:pt>
                <c:pt idx="4621">
                  <c:v>44920.209027777775</c:v>
                </c:pt>
                <c:pt idx="4622">
                  <c:v>44920.209722222222</c:v>
                </c:pt>
                <c:pt idx="4623">
                  <c:v>44920.210416666669</c:v>
                </c:pt>
                <c:pt idx="4624">
                  <c:v>44920.211111111108</c:v>
                </c:pt>
                <c:pt idx="4625">
                  <c:v>44920.211805555555</c:v>
                </c:pt>
                <c:pt idx="4626">
                  <c:v>44920.212500000001</c:v>
                </c:pt>
                <c:pt idx="4627">
                  <c:v>44920.213194444441</c:v>
                </c:pt>
                <c:pt idx="4628">
                  <c:v>44920.213888888888</c:v>
                </c:pt>
                <c:pt idx="4629">
                  <c:v>44920.214583333334</c:v>
                </c:pt>
                <c:pt idx="4630">
                  <c:v>44920.215277777781</c:v>
                </c:pt>
                <c:pt idx="4631">
                  <c:v>44920.21597222222</c:v>
                </c:pt>
                <c:pt idx="4632">
                  <c:v>44920.216666666667</c:v>
                </c:pt>
                <c:pt idx="4633">
                  <c:v>44920.217361111114</c:v>
                </c:pt>
                <c:pt idx="4634">
                  <c:v>44920.218055555553</c:v>
                </c:pt>
                <c:pt idx="4635">
                  <c:v>44920.21875</c:v>
                </c:pt>
                <c:pt idx="4636">
                  <c:v>44920.219444444447</c:v>
                </c:pt>
                <c:pt idx="4637">
                  <c:v>44920.220138888886</c:v>
                </c:pt>
                <c:pt idx="4638">
                  <c:v>44920.220833333333</c:v>
                </c:pt>
                <c:pt idx="4639">
                  <c:v>44920.22152777778</c:v>
                </c:pt>
                <c:pt idx="4640">
                  <c:v>44920.222222222219</c:v>
                </c:pt>
                <c:pt idx="4641">
                  <c:v>44920.222916666666</c:v>
                </c:pt>
                <c:pt idx="4642">
                  <c:v>44920.223611111112</c:v>
                </c:pt>
                <c:pt idx="4643">
                  <c:v>44920.224305555559</c:v>
                </c:pt>
                <c:pt idx="4644">
                  <c:v>44920.224999999999</c:v>
                </c:pt>
                <c:pt idx="4645">
                  <c:v>44920.225694444445</c:v>
                </c:pt>
                <c:pt idx="4646">
                  <c:v>44920.226388888892</c:v>
                </c:pt>
                <c:pt idx="4647">
                  <c:v>44920.227083333331</c:v>
                </c:pt>
                <c:pt idx="4648">
                  <c:v>44920.227777777778</c:v>
                </c:pt>
                <c:pt idx="4649">
                  <c:v>44920.228472222225</c:v>
                </c:pt>
                <c:pt idx="4650">
                  <c:v>44920.229166666664</c:v>
                </c:pt>
                <c:pt idx="4651">
                  <c:v>44920.229861111111</c:v>
                </c:pt>
                <c:pt idx="4652">
                  <c:v>44920.230555555558</c:v>
                </c:pt>
                <c:pt idx="4653">
                  <c:v>44920.231249999997</c:v>
                </c:pt>
                <c:pt idx="4654">
                  <c:v>44920.231944444444</c:v>
                </c:pt>
                <c:pt idx="4655">
                  <c:v>44920.232638888891</c:v>
                </c:pt>
                <c:pt idx="4656">
                  <c:v>44920.23333333333</c:v>
                </c:pt>
                <c:pt idx="4657">
                  <c:v>44920.234027777777</c:v>
                </c:pt>
                <c:pt idx="4658">
                  <c:v>44920.234722222223</c:v>
                </c:pt>
                <c:pt idx="4659">
                  <c:v>44920.23541666667</c:v>
                </c:pt>
                <c:pt idx="4660">
                  <c:v>44920.236111111109</c:v>
                </c:pt>
                <c:pt idx="4661">
                  <c:v>44920.236805555556</c:v>
                </c:pt>
                <c:pt idx="4662">
                  <c:v>44920.237500000003</c:v>
                </c:pt>
                <c:pt idx="4663">
                  <c:v>44920.238194444442</c:v>
                </c:pt>
                <c:pt idx="4664">
                  <c:v>44920.238888888889</c:v>
                </c:pt>
                <c:pt idx="4665">
                  <c:v>44920.239583333336</c:v>
                </c:pt>
                <c:pt idx="4666">
                  <c:v>44920.240277777775</c:v>
                </c:pt>
                <c:pt idx="4667">
                  <c:v>44920.240972222222</c:v>
                </c:pt>
                <c:pt idx="4668">
                  <c:v>44920.241666666669</c:v>
                </c:pt>
                <c:pt idx="4669">
                  <c:v>44920.242361111108</c:v>
                </c:pt>
                <c:pt idx="4670">
                  <c:v>44920.243055555555</c:v>
                </c:pt>
                <c:pt idx="4671">
                  <c:v>44920.243750000001</c:v>
                </c:pt>
                <c:pt idx="4672">
                  <c:v>44920.244444444441</c:v>
                </c:pt>
                <c:pt idx="4673">
                  <c:v>44920.245138888888</c:v>
                </c:pt>
                <c:pt idx="4674">
                  <c:v>44920.245833333334</c:v>
                </c:pt>
                <c:pt idx="4675">
                  <c:v>44920.246527777781</c:v>
                </c:pt>
                <c:pt idx="4676">
                  <c:v>44920.24722222222</c:v>
                </c:pt>
                <c:pt idx="4677">
                  <c:v>44920.247916666667</c:v>
                </c:pt>
                <c:pt idx="4678">
                  <c:v>44920.248611111114</c:v>
                </c:pt>
                <c:pt idx="4679">
                  <c:v>44920.249305555553</c:v>
                </c:pt>
                <c:pt idx="4680">
                  <c:v>44920.25</c:v>
                </c:pt>
                <c:pt idx="4681">
                  <c:v>44920.250694444447</c:v>
                </c:pt>
                <c:pt idx="4682">
                  <c:v>44920.251388888886</c:v>
                </c:pt>
                <c:pt idx="4683">
                  <c:v>44920.252083333333</c:v>
                </c:pt>
                <c:pt idx="4684">
                  <c:v>44920.25277777778</c:v>
                </c:pt>
                <c:pt idx="4685">
                  <c:v>44920.253472222219</c:v>
                </c:pt>
                <c:pt idx="4686">
                  <c:v>44920.254166666666</c:v>
                </c:pt>
                <c:pt idx="4687">
                  <c:v>44920.254861111112</c:v>
                </c:pt>
                <c:pt idx="4688">
                  <c:v>44920.255555555559</c:v>
                </c:pt>
                <c:pt idx="4689">
                  <c:v>44920.256249999999</c:v>
                </c:pt>
                <c:pt idx="4690">
                  <c:v>44920.256944444445</c:v>
                </c:pt>
                <c:pt idx="4691">
                  <c:v>44920.257638888892</c:v>
                </c:pt>
                <c:pt idx="4692">
                  <c:v>44920.258333333331</c:v>
                </c:pt>
                <c:pt idx="4693">
                  <c:v>44920.259027777778</c:v>
                </c:pt>
                <c:pt idx="4694">
                  <c:v>44920.259722222225</c:v>
                </c:pt>
                <c:pt idx="4695">
                  <c:v>44920.260416666664</c:v>
                </c:pt>
                <c:pt idx="4696">
                  <c:v>44920.261111111111</c:v>
                </c:pt>
                <c:pt idx="4697">
                  <c:v>44920.261805555558</c:v>
                </c:pt>
                <c:pt idx="4698">
                  <c:v>44920.262499999997</c:v>
                </c:pt>
                <c:pt idx="4699">
                  <c:v>44920.263194444444</c:v>
                </c:pt>
                <c:pt idx="4700">
                  <c:v>44920.263888888891</c:v>
                </c:pt>
                <c:pt idx="4701">
                  <c:v>44920.26458333333</c:v>
                </c:pt>
                <c:pt idx="4702">
                  <c:v>44920.265277777777</c:v>
                </c:pt>
                <c:pt idx="4703">
                  <c:v>44920.265972222223</c:v>
                </c:pt>
                <c:pt idx="4704">
                  <c:v>44920.26666666667</c:v>
                </c:pt>
                <c:pt idx="4705">
                  <c:v>44920.267361111109</c:v>
                </c:pt>
                <c:pt idx="4706">
                  <c:v>44920.268055555556</c:v>
                </c:pt>
                <c:pt idx="4707">
                  <c:v>44920.268750000003</c:v>
                </c:pt>
                <c:pt idx="4708">
                  <c:v>44920.269444444442</c:v>
                </c:pt>
                <c:pt idx="4709">
                  <c:v>44920.270138888889</c:v>
                </c:pt>
                <c:pt idx="4710">
                  <c:v>44920.270833333336</c:v>
                </c:pt>
                <c:pt idx="4711">
                  <c:v>44920.271527777775</c:v>
                </c:pt>
                <c:pt idx="4712">
                  <c:v>44920.272222222222</c:v>
                </c:pt>
                <c:pt idx="4713">
                  <c:v>44920.272916666669</c:v>
                </c:pt>
                <c:pt idx="4714">
                  <c:v>44920.273611111108</c:v>
                </c:pt>
                <c:pt idx="4715">
                  <c:v>44920.274305555555</c:v>
                </c:pt>
                <c:pt idx="4716">
                  <c:v>44920.275000000001</c:v>
                </c:pt>
                <c:pt idx="4717">
                  <c:v>44920.275694444441</c:v>
                </c:pt>
                <c:pt idx="4718">
                  <c:v>44920.276388888888</c:v>
                </c:pt>
                <c:pt idx="4719">
                  <c:v>44920.277083333334</c:v>
                </c:pt>
                <c:pt idx="4720">
                  <c:v>44920.277777777781</c:v>
                </c:pt>
                <c:pt idx="4721">
                  <c:v>44920.27847222222</c:v>
                </c:pt>
                <c:pt idx="4722">
                  <c:v>44920.279166666667</c:v>
                </c:pt>
                <c:pt idx="4723">
                  <c:v>44920.279861111114</c:v>
                </c:pt>
                <c:pt idx="4724">
                  <c:v>44920.280555555553</c:v>
                </c:pt>
                <c:pt idx="4725">
                  <c:v>44920.28125</c:v>
                </c:pt>
                <c:pt idx="4726">
                  <c:v>44920.281944444447</c:v>
                </c:pt>
                <c:pt idx="4727">
                  <c:v>44920.282638888886</c:v>
                </c:pt>
                <c:pt idx="4728">
                  <c:v>44920.283333333333</c:v>
                </c:pt>
                <c:pt idx="4729">
                  <c:v>44920.28402777778</c:v>
                </c:pt>
                <c:pt idx="4730">
                  <c:v>44920.284722222219</c:v>
                </c:pt>
                <c:pt idx="4731">
                  <c:v>44920.285416666666</c:v>
                </c:pt>
                <c:pt idx="4732">
                  <c:v>44920.286111111112</c:v>
                </c:pt>
                <c:pt idx="4733">
                  <c:v>44920.286805555559</c:v>
                </c:pt>
                <c:pt idx="4734">
                  <c:v>44920.287499999999</c:v>
                </c:pt>
                <c:pt idx="4735">
                  <c:v>44920.288194444445</c:v>
                </c:pt>
                <c:pt idx="4736">
                  <c:v>44920.288888888892</c:v>
                </c:pt>
                <c:pt idx="4737">
                  <c:v>44920.289583333331</c:v>
                </c:pt>
                <c:pt idx="4738">
                  <c:v>44920.290277777778</c:v>
                </c:pt>
                <c:pt idx="4739">
                  <c:v>44920.290972222225</c:v>
                </c:pt>
                <c:pt idx="4740">
                  <c:v>44920.291666666664</c:v>
                </c:pt>
                <c:pt idx="4741">
                  <c:v>44920.292361111111</c:v>
                </c:pt>
                <c:pt idx="4742">
                  <c:v>44920.293055555558</c:v>
                </c:pt>
                <c:pt idx="4743">
                  <c:v>44920.293749999997</c:v>
                </c:pt>
                <c:pt idx="4744">
                  <c:v>44920.294444444444</c:v>
                </c:pt>
                <c:pt idx="4745">
                  <c:v>44920.295138888891</c:v>
                </c:pt>
                <c:pt idx="4746">
                  <c:v>44920.29583333333</c:v>
                </c:pt>
                <c:pt idx="4747">
                  <c:v>44920.296527777777</c:v>
                </c:pt>
                <c:pt idx="4748">
                  <c:v>44920.297222222223</c:v>
                </c:pt>
                <c:pt idx="4749">
                  <c:v>44920.29791666667</c:v>
                </c:pt>
                <c:pt idx="4750">
                  <c:v>44920.298611111109</c:v>
                </c:pt>
                <c:pt idx="4751">
                  <c:v>44920.299305555556</c:v>
                </c:pt>
                <c:pt idx="4752">
                  <c:v>44920.3</c:v>
                </c:pt>
                <c:pt idx="4753">
                  <c:v>44920.300694444442</c:v>
                </c:pt>
                <c:pt idx="4754">
                  <c:v>44920.301388888889</c:v>
                </c:pt>
                <c:pt idx="4755">
                  <c:v>44920.302083333336</c:v>
                </c:pt>
                <c:pt idx="4756">
                  <c:v>44920.302777777775</c:v>
                </c:pt>
                <c:pt idx="4757">
                  <c:v>44920.303472222222</c:v>
                </c:pt>
                <c:pt idx="4758">
                  <c:v>44920.304166666669</c:v>
                </c:pt>
                <c:pt idx="4759">
                  <c:v>44920.304861111108</c:v>
                </c:pt>
                <c:pt idx="4760">
                  <c:v>44920.305555555555</c:v>
                </c:pt>
                <c:pt idx="4761">
                  <c:v>44920.306250000001</c:v>
                </c:pt>
                <c:pt idx="4762">
                  <c:v>44920.306944444441</c:v>
                </c:pt>
                <c:pt idx="4763">
                  <c:v>44920.307638888888</c:v>
                </c:pt>
                <c:pt idx="4764">
                  <c:v>44920.308333333334</c:v>
                </c:pt>
                <c:pt idx="4765">
                  <c:v>44920.309027777781</c:v>
                </c:pt>
                <c:pt idx="4766">
                  <c:v>44920.30972222222</c:v>
                </c:pt>
                <c:pt idx="4767">
                  <c:v>44920.310416666667</c:v>
                </c:pt>
                <c:pt idx="4768">
                  <c:v>44920.311111111114</c:v>
                </c:pt>
                <c:pt idx="4769">
                  <c:v>44920.311805555553</c:v>
                </c:pt>
                <c:pt idx="4770">
                  <c:v>44920.3125</c:v>
                </c:pt>
                <c:pt idx="4771">
                  <c:v>44920.313194444447</c:v>
                </c:pt>
                <c:pt idx="4772">
                  <c:v>44920.313888888886</c:v>
                </c:pt>
                <c:pt idx="4773">
                  <c:v>44920.314583333333</c:v>
                </c:pt>
                <c:pt idx="4774">
                  <c:v>44920.31527777778</c:v>
                </c:pt>
                <c:pt idx="4775">
                  <c:v>44920.315972222219</c:v>
                </c:pt>
                <c:pt idx="4776">
                  <c:v>44920.316666666666</c:v>
                </c:pt>
                <c:pt idx="4777">
                  <c:v>44920.317361111112</c:v>
                </c:pt>
                <c:pt idx="4778">
                  <c:v>44920.318055555559</c:v>
                </c:pt>
                <c:pt idx="4779">
                  <c:v>44920.318749999999</c:v>
                </c:pt>
                <c:pt idx="4780">
                  <c:v>44920.319444444445</c:v>
                </c:pt>
                <c:pt idx="4781">
                  <c:v>44920.320138888892</c:v>
                </c:pt>
                <c:pt idx="4782">
                  <c:v>44920.320833333331</c:v>
                </c:pt>
                <c:pt idx="4783">
                  <c:v>44920.321527777778</c:v>
                </c:pt>
                <c:pt idx="4784">
                  <c:v>44920.322222222225</c:v>
                </c:pt>
                <c:pt idx="4785">
                  <c:v>44920.322916666664</c:v>
                </c:pt>
                <c:pt idx="4786">
                  <c:v>44920.323611111111</c:v>
                </c:pt>
                <c:pt idx="4787">
                  <c:v>44920.324305555558</c:v>
                </c:pt>
                <c:pt idx="4788">
                  <c:v>44920.324999999997</c:v>
                </c:pt>
                <c:pt idx="4789">
                  <c:v>44920.325694444444</c:v>
                </c:pt>
                <c:pt idx="4790">
                  <c:v>44920.326388888891</c:v>
                </c:pt>
                <c:pt idx="4791">
                  <c:v>44920.32708333333</c:v>
                </c:pt>
                <c:pt idx="4792">
                  <c:v>44920.327777777777</c:v>
                </c:pt>
                <c:pt idx="4793">
                  <c:v>44920.328472222223</c:v>
                </c:pt>
                <c:pt idx="4794">
                  <c:v>44920.32916666667</c:v>
                </c:pt>
                <c:pt idx="4795">
                  <c:v>44920.329861111109</c:v>
                </c:pt>
                <c:pt idx="4796">
                  <c:v>44920.330555555556</c:v>
                </c:pt>
                <c:pt idx="4797">
                  <c:v>44920.331250000003</c:v>
                </c:pt>
                <c:pt idx="4798">
                  <c:v>44920.331944444442</c:v>
                </c:pt>
                <c:pt idx="4799">
                  <c:v>44920.332638888889</c:v>
                </c:pt>
                <c:pt idx="4800">
                  <c:v>44920.333333333336</c:v>
                </c:pt>
                <c:pt idx="4801">
                  <c:v>44920.334027777775</c:v>
                </c:pt>
                <c:pt idx="4802">
                  <c:v>44920.334722222222</c:v>
                </c:pt>
                <c:pt idx="4803">
                  <c:v>44920.335416666669</c:v>
                </c:pt>
                <c:pt idx="4804">
                  <c:v>44920.336111111108</c:v>
                </c:pt>
                <c:pt idx="4805">
                  <c:v>44920.336805555555</c:v>
                </c:pt>
                <c:pt idx="4806">
                  <c:v>44920.337500000001</c:v>
                </c:pt>
                <c:pt idx="4807">
                  <c:v>44920.338194444441</c:v>
                </c:pt>
                <c:pt idx="4808">
                  <c:v>44920.338888888888</c:v>
                </c:pt>
                <c:pt idx="4809">
                  <c:v>44920.339583333334</c:v>
                </c:pt>
                <c:pt idx="4810">
                  <c:v>44920.340277777781</c:v>
                </c:pt>
                <c:pt idx="4811">
                  <c:v>44920.34097222222</c:v>
                </c:pt>
                <c:pt idx="4812">
                  <c:v>44920.341666666667</c:v>
                </c:pt>
                <c:pt idx="4813">
                  <c:v>44920.342361111114</c:v>
                </c:pt>
                <c:pt idx="4814">
                  <c:v>44920.343055555553</c:v>
                </c:pt>
                <c:pt idx="4815">
                  <c:v>44920.34375</c:v>
                </c:pt>
                <c:pt idx="4816">
                  <c:v>44920.344444444447</c:v>
                </c:pt>
                <c:pt idx="4817">
                  <c:v>44920.345138888886</c:v>
                </c:pt>
                <c:pt idx="4818">
                  <c:v>44920.345833333333</c:v>
                </c:pt>
                <c:pt idx="4819">
                  <c:v>44920.34652777778</c:v>
                </c:pt>
                <c:pt idx="4820">
                  <c:v>44920.347222222219</c:v>
                </c:pt>
                <c:pt idx="4821">
                  <c:v>44920.347916666666</c:v>
                </c:pt>
                <c:pt idx="4822">
                  <c:v>44920.348611111112</c:v>
                </c:pt>
                <c:pt idx="4823">
                  <c:v>44920.349305555559</c:v>
                </c:pt>
                <c:pt idx="4824">
                  <c:v>44920.35</c:v>
                </c:pt>
                <c:pt idx="4825">
                  <c:v>44920.350694444445</c:v>
                </c:pt>
                <c:pt idx="4826">
                  <c:v>44920.351388888892</c:v>
                </c:pt>
                <c:pt idx="4827">
                  <c:v>44920.352083333331</c:v>
                </c:pt>
                <c:pt idx="4828">
                  <c:v>44920.352777777778</c:v>
                </c:pt>
                <c:pt idx="4829">
                  <c:v>44920.353472222225</c:v>
                </c:pt>
                <c:pt idx="4830">
                  <c:v>44920.354166666664</c:v>
                </c:pt>
                <c:pt idx="4831">
                  <c:v>44920.354861111111</c:v>
                </c:pt>
                <c:pt idx="4832">
                  <c:v>44920.355555555558</c:v>
                </c:pt>
                <c:pt idx="4833">
                  <c:v>44920.356249999997</c:v>
                </c:pt>
                <c:pt idx="4834">
                  <c:v>44920.356944444444</c:v>
                </c:pt>
                <c:pt idx="4835">
                  <c:v>44920.357638888891</c:v>
                </c:pt>
                <c:pt idx="4836">
                  <c:v>44920.35833333333</c:v>
                </c:pt>
                <c:pt idx="4837">
                  <c:v>44920.359027777777</c:v>
                </c:pt>
                <c:pt idx="4838">
                  <c:v>44920.359722222223</c:v>
                </c:pt>
                <c:pt idx="4839">
                  <c:v>44920.36041666667</c:v>
                </c:pt>
                <c:pt idx="4840">
                  <c:v>44920.361111111109</c:v>
                </c:pt>
                <c:pt idx="4841">
                  <c:v>44920.361805555556</c:v>
                </c:pt>
                <c:pt idx="4842">
                  <c:v>44920.362500000003</c:v>
                </c:pt>
                <c:pt idx="4843">
                  <c:v>44920.363194444442</c:v>
                </c:pt>
                <c:pt idx="4844">
                  <c:v>44920.363888888889</c:v>
                </c:pt>
                <c:pt idx="4845">
                  <c:v>44920.364583333336</c:v>
                </c:pt>
                <c:pt idx="4846">
                  <c:v>44920.365277777775</c:v>
                </c:pt>
                <c:pt idx="4847">
                  <c:v>44920.365972222222</c:v>
                </c:pt>
                <c:pt idx="4848">
                  <c:v>44920.366666666669</c:v>
                </c:pt>
                <c:pt idx="4849">
                  <c:v>44920.367361111108</c:v>
                </c:pt>
                <c:pt idx="4850">
                  <c:v>44920.368055555555</c:v>
                </c:pt>
                <c:pt idx="4851">
                  <c:v>44920.368750000001</c:v>
                </c:pt>
                <c:pt idx="4852">
                  <c:v>44920.369444444441</c:v>
                </c:pt>
                <c:pt idx="4853">
                  <c:v>44920.370138888888</c:v>
                </c:pt>
                <c:pt idx="4854">
                  <c:v>44920.370833333334</c:v>
                </c:pt>
                <c:pt idx="4855">
                  <c:v>44920.371527777781</c:v>
                </c:pt>
                <c:pt idx="4856">
                  <c:v>44920.37222222222</c:v>
                </c:pt>
                <c:pt idx="4857">
                  <c:v>44920.372916666667</c:v>
                </c:pt>
                <c:pt idx="4858">
                  <c:v>44920.373611111114</c:v>
                </c:pt>
                <c:pt idx="4859">
                  <c:v>44920.374305555553</c:v>
                </c:pt>
                <c:pt idx="4860">
                  <c:v>44920.375</c:v>
                </c:pt>
                <c:pt idx="4861">
                  <c:v>44920.375694444447</c:v>
                </c:pt>
                <c:pt idx="4862">
                  <c:v>44920.376388888886</c:v>
                </c:pt>
                <c:pt idx="4863">
                  <c:v>44920.377083333333</c:v>
                </c:pt>
                <c:pt idx="4864">
                  <c:v>44920.37777777778</c:v>
                </c:pt>
                <c:pt idx="4865">
                  <c:v>44920.378472222219</c:v>
                </c:pt>
                <c:pt idx="4866">
                  <c:v>44920.379166666666</c:v>
                </c:pt>
                <c:pt idx="4867">
                  <c:v>44920.379861111112</c:v>
                </c:pt>
                <c:pt idx="4868">
                  <c:v>44920.380555555559</c:v>
                </c:pt>
                <c:pt idx="4869">
                  <c:v>44920.381249999999</c:v>
                </c:pt>
                <c:pt idx="4870">
                  <c:v>44920.381944444445</c:v>
                </c:pt>
                <c:pt idx="4871">
                  <c:v>44920.382638888892</c:v>
                </c:pt>
                <c:pt idx="4872">
                  <c:v>44920.383333333331</c:v>
                </c:pt>
                <c:pt idx="4873">
                  <c:v>44920.384027777778</c:v>
                </c:pt>
                <c:pt idx="4874">
                  <c:v>44920.384722222225</c:v>
                </c:pt>
                <c:pt idx="4875">
                  <c:v>44920.385416666664</c:v>
                </c:pt>
                <c:pt idx="4876">
                  <c:v>44920.386111111111</c:v>
                </c:pt>
                <c:pt idx="4877">
                  <c:v>44920.386805555558</c:v>
                </c:pt>
                <c:pt idx="4878">
                  <c:v>44920.387499999997</c:v>
                </c:pt>
                <c:pt idx="4879">
                  <c:v>44920.388194444444</c:v>
                </c:pt>
                <c:pt idx="4880">
                  <c:v>44920.388888888891</c:v>
                </c:pt>
                <c:pt idx="4881">
                  <c:v>44920.38958333333</c:v>
                </c:pt>
                <c:pt idx="4882">
                  <c:v>44920.390277777777</c:v>
                </c:pt>
                <c:pt idx="4883">
                  <c:v>44920.390972222223</c:v>
                </c:pt>
                <c:pt idx="4884">
                  <c:v>44920.39166666667</c:v>
                </c:pt>
                <c:pt idx="4885">
                  <c:v>44920.392361111109</c:v>
                </c:pt>
                <c:pt idx="4886">
                  <c:v>44920.393055555556</c:v>
                </c:pt>
                <c:pt idx="4887">
                  <c:v>44920.393750000003</c:v>
                </c:pt>
                <c:pt idx="4888">
                  <c:v>44920.394444444442</c:v>
                </c:pt>
                <c:pt idx="4889">
                  <c:v>44920.395138888889</c:v>
                </c:pt>
                <c:pt idx="4890">
                  <c:v>44920.395833333336</c:v>
                </c:pt>
                <c:pt idx="4891">
                  <c:v>44920.396527777775</c:v>
                </c:pt>
                <c:pt idx="4892">
                  <c:v>44920.397222222222</c:v>
                </c:pt>
                <c:pt idx="4893">
                  <c:v>44920.397916666669</c:v>
                </c:pt>
                <c:pt idx="4894">
                  <c:v>44920.398611111108</c:v>
                </c:pt>
                <c:pt idx="4895">
                  <c:v>44920.399305555555</c:v>
                </c:pt>
                <c:pt idx="4896">
                  <c:v>44920.4</c:v>
                </c:pt>
                <c:pt idx="4897">
                  <c:v>44920.400694444441</c:v>
                </c:pt>
                <c:pt idx="4898">
                  <c:v>44920.401388888888</c:v>
                </c:pt>
                <c:pt idx="4899">
                  <c:v>44920.402083333334</c:v>
                </c:pt>
                <c:pt idx="4900">
                  <c:v>44920.402777777781</c:v>
                </c:pt>
                <c:pt idx="4901">
                  <c:v>44920.40347222222</c:v>
                </c:pt>
                <c:pt idx="4902">
                  <c:v>44920.404166666667</c:v>
                </c:pt>
                <c:pt idx="4903">
                  <c:v>44920.404861111114</c:v>
                </c:pt>
                <c:pt idx="4904">
                  <c:v>44920.405555555553</c:v>
                </c:pt>
                <c:pt idx="4905">
                  <c:v>44920.40625</c:v>
                </c:pt>
                <c:pt idx="4906">
                  <c:v>44920.406944444447</c:v>
                </c:pt>
                <c:pt idx="4907">
                  <c:v>44920.407638888886</c:v>
                </c:pt>
                <c:pt idx="4908">
                  <c:v>44920.408333333333</c:v>
                </c:pt>
                <c:pt idx="4909">
                  <c:v>44920.40902777778</c:v>
                </c:pt>
                <c:pt idx="4910">
                  <c:v>44920.409722222219</c:v>
                </c:pt>
                <c:pt idx="4911">
                  <c:v>44920.410416666666</c:v>
                </c:pt>
                <c:pt idx="4912">
                  <c:v>44920.411111111112</c:v>
                </c:pt>
                <c:pt idx="4913">
                  <c:v>44920.411805555559</c:v>
                </c:pt>
                <c:pt idx="4914">
                  <c:v>44920.412499999999</c:v>
                </c:pt>
                <c:pt idx="4915">
                  <c:v>44920.413194444445</c:v>
                </c:pt>
                <c:pt idx="4916">
                  <c:v>44920.413888888892</c:v>
                </c:pt>
                <c:pt idx="4917">
                  <c:v>44920.414583333331</c:v>
                </c:pt>
                <c:pt idx="4918">
                  <c:v>44920.415277777778</c:v>
                </c:pt>
                <c:pt idx="4919">
                  <c:v>44920.415972222225</c:v>
                </c:pt>
                <c:pt idx="4920">
                  <c:v>44920.416666666664</c:v>
                </c:pt>
                <c:pt idx="4921">
                  <c:v>44920.417361111111</c:v>
                </c:pt>
                <c:pt idx="4922">
                  <c:v>44920.418055555558</c:v>
                </c:pt>
                <c:pt idx="4923">
                  <c:v>44920.418749999997</c:v>
                </c:pt>
                <c:pt idx="4924">
                  <c:v>44920.419444444444</c:v>
                </c:pt>
                <c:pt idx="4925">
                  <c:v>44920.420138888891</c:v>
                </c:pt>
                <c:pt idx="4926">
                  <c:v>44920.42083333333</c:v>
                </c:pt>
                <c:pt idx="4927">
                  <c:v>44920.421527777777</c:v>
                </c:pt>
                <c:pt idx="4928">
                  <c:v>44920.422222222223</c:v>
                </c:pt>
                <c:pt idx="4929">
                  <c:v>44920.42291666667</c:v>
                </c:pt>
                <c:pt idx="4930">
                  <c:v>44920.423611111109</c:v>
                </c:pt>
                <c:pt idx="4931">
                  <c:v>44920.424305555556</c:v>
                </c:pt>
                <c:pt idx="4932">
                  <c:v>44920.425000000003</c:v>
                </c:pt>
                <c:pt idx="4933">
                  <c:v>44920.425694444442</c:v>
                </c:pt>
                <c:pt idx="4934">
                  <c:v>44920.426388888889</c:v>
                </c:pt>
                <c:pt idx="4935">
                  <c:v>44920.427083333336</c:v>
                </c:pt>
                <c:pt idx="4936">
                  <c:v>44920.427777777775</c:v>
                </c:pt>
                <c:pt idx="4937">
                  <c:v>44920.428472222222</c:v>
                </c:pt>
                <c:pt idx="4938">
                  <c:v>44920.429166666669</c:v>
                </c:pt>
                <c:pt idx="4939">
                  <c:v>44920.429861111108</c:v>
                </c:pt>
                <c:pt idx="4940">
                  <c:v>44920.430555555555</c:v>
                </c:pt>
                <c:pt idx="4941">
                  <c:v>44920.431250000001</c:v>
                </c:pt>
                <c:pt idx="4942">
                  <c:v>44920.431944444441</c:v>
                </c:pt>
                <c:pt idx="4943">
                  <c:v>44920.432638888888</c:v>
                </c:pt>
                <c:pt idx="4944">
                  <c:v>44920.433333333334</c:v>
                </c:pt>
                <c:pt idx="4945">
                  <c:v>44920.434027777781</c:v>
                </c:pt>
                <c:pt idx="4946">
                  <c:v>44920.43472222222</c:v>
                </c:pt>
                <c:pt idx="4947">
                  <c:v>44920.435416666667</c:v>
                </c:pt>
                <c:pt idx="4948">
                  <c:v>44920.436111111114</c:v>
                </c:pt>
                <c:pt idx="4949">
                  <c:v>44920.436805555553</c:v>
                </c:pt>
                <c:pt idx="4950">
                  <c:v>44920.4375</c:v>
                </c:pt>
                <c:pt idx="4951">
                  <c:v>44920.438194444447</c:v>
                </c:pt>
                <c:pt idx="4952">
                  <c:v>44920.438888888886</c:v>
                </c:pt>
                <c:pt idx="4953">
                  <c:v>44920.439583333333</c:v>
                </c:pt>
                <c:pt idx="4954">
                  <c:v>44920.44027777778</c:v>
                </c:pt>
                <c:pt idx="4955">
                  <c:v>44920.440972222219</c:v>
                </c:pt>
                <c:pt idx="4956">
                  <c:v>44920.441666666666</c:v>
                </c:pt>
                <c:pt idx="4957">
                  <c:v>44920.442361111112</c:v>
                </c:pt>
                <c:pt idx="4958">
                  <c:v>44920.443055555559</c:v>
                </c:pt>
                <c:pt idx="4959">
                  <c:v>44920.443749999999</c:v>
                </c:pt>
                <c:pt idx="4960">
                  <c:v>44920.444444444445</c:v>
                </c:pt>
                <c:pt idx="4961">
                  <c:v>44920.445138888892</c:v>
                </c:pt>
                <c:pt idx="4962">
                  <c:v>44920.445833333331</c:v>
                </c:pt>
                <c:pt idx="4963">
                  <c:v>44920.446527777778</c:v>
                </c:pt>
                <c:pt idx="4964">
                  <c:v>44920.447222222225</c:v>
                </c:pt>
                <c:pt idx="4965">
                  <c:v>44920.447916666664</c:v>
                </c:pt>
                <c:pt idx="4966">
                  <c:v>44920.448611111111</c:v>
                </c:pt>
                <c:pt idx="4967">
                  <c:v>44920.449305555558</c:v>
                </c:pt>
                <c:pt idx="4968">
                  <c:v>44920.45</c:v>
                </c:pt>
                <c:pt idx="4969">
                  <c:v>44920.450694444444</c:v>
                </c:pt>
                <c:pt idx="4970">
                  <c:v>44920.451388888891</c:v>
                </c:pt>
                <c:pt idx="4971">
                  <c:v>44920.45208333333</c:v>
                </c:pt>
                <c:pt idx="4972">
                  <c:v>44920.452777777777</c:v>
                </c:pt>
                <c:pt idx="4973">
                  <c:v>44920.453472222223</c:v>
                </c:pt>
                <c:pt idx="4974">
                  <c:v>44920.45416666667</c:v>
                </c:pt>
                <c:pt idx="4975">
                  <c:v>44920.454861111109</c:v>
                </c:pt>
                <c:pt idx="4976">
                  <c:v>44920.455555555556</c:v>
                </c:pt>
                <c:pt idx="4977">
                  <c:v>44920.456250000003</c:v>
                </c:pt>
                <c:pt idx="4978">
                  <c:v>44920.456944444442</c:v>
                </c:pt>
                <c:pt idx="4979">
                  <c:v>44920.457638888889</c:v>
                </c:pt>
                <c:pt idx="4980">
                  <c:v>44920.458333333336</c:v>
                </c:pt>
                <c:pt idx="4981">
                  <c:v>44920.459027777775</c:v>
                </c:pt>
                <c:pt idx="4982">
                  <c:v>44920.459722222222</c:v>
                </c:pt>
                <c:pt idx="4983">
                  <c:v>44920.460416666669</c:v>
                </c:pt>
                <c:pt idx="4984">
                  <c:v>44920.461111111108</c:v>
                </c:pt>
                <c:pt idx="4985">
                  <c:v>44920.461805555555</c:v>
                </c:pt>
                <c:pt idx="4986">
                  <c:v>44920.462500000001</c:v>
                </c:pt>
                <c:pt idx="4987">
                  <c:v>44920.463194444441</c:v>
                </c:pt>
                <c:pt idx="4988">
                  <c:v>44920.463888888888</c:v>
                </c:pt>
                <c:pt idx="4989">
                  <c:v>44920.464583333334</c:v>
                </c:pt>
                <c:pt idx="4990">
                  <c:v>44920.465277777781</c:v>
                </c:pt>
                <c:pt idx="4991">
                  <c:v>44920.46597222222</c:v>
                </c:pt>
                <c:pt idx="4992">
                  <c:v>44920.466666666667</c:v>
                </c:pt>
                <c:pt idx="4993">
                  <c:v>44920.467361111114</c:v>
                </c:pt>
                <c:pt idx="4994">
                  <c:v>44920.468055555553</c:v>
                </c:pt>
                <c:pt idx="4995">
                  <c:v>44920.46875</c:v>
                </c:pt>
                <c:pt idx="4996">
                  <c:v>44920.469444444447</c:v>
                </c:pt>
                <c:pt idx="4997">
                  <c:v>44920.470138888886</c:v>
                </c:pt>
                <c:pt idx="4998">
                  <c:v>44920.470833333333</c:v>
                </c:pt>
                <c:pt idx="4999">
                  <c:v>44920.47152777778</c:v>
                </c:pt>
                <c:pt idx="5000">
                  <c:v>44920.472222222219</c:v>
                </c:pt>
                <c:pt idx="5001">
                  <c:v>44920.472916666666</c:v>
                </c:pt>
                <c:pt idx="5002">
                  <c:v>44920.473611111112</c:v>
                </c:pt>
                <c:pt idx="5003">
                  <c:v>44920.474305555559</c:v>
                </c:pt>
                <c:pt idx="5004">
                  <c:v>44920.474999999999</c:v>
                </c:pt>
                <c:pt idx="5005">
                  <c:v>44920.475694444445</c:v>
                </c:pt>
                <c:pt idx="5006">
                  <c:v>44920.476388888892</c:v>
                </c:pt>
                <c:pt idx="5007">
                  <c:v>44920.477083333331</c:v>
                </c:pt>
                <c:pt idx="5008">
                  <c:v>44920.477777777778</c:v>
                </c:pt>
                <c:pt idx="5009">
                  <c:v>44920.478472222225</c:v>
                </c:pt>
                <c:pt idx="5010">
                  <c:v>44920.479166666664</c:v>
                </c:pt>
                <c:pt idx="5011">
                  <c:v>44920.479861111111</c:v>
                </c:pt>
                <c:pt idx="5012">
                  <c:v>44920.480555555558</c:v>
                </c:pt>
                <c:pt idx="5013">
                  <c:v>44920.481249999997</c:v>
                </c:pt>
                <c:pt idx="5014">
                  <c:v>44920.481944444444</c:v>
                </c:pt>
                <c:pt idx="5015">
                  <c:v>44920.482638888891</c:v>
                </c:pt>
                <c:pt idx="5016">
                  <c:v>44920.48333333333</c:v>
                </c:pt>
                <c:pt idx="5017">
                  <c:v>44920.484027777777</c:v>
                </c:pt>
                <c:pt idx="5018">
                  <c:v>44920.484722222223</c:v>
                </c:pt>
                <c:pt idx="5019">
                  <c:v>44920.48541666667</c:v>
                </c:pt>
                <c:pt idx="5020">
                  <c:v>44920.486111111109</c:v>
                </c:pt>
                <c:pt idx="5021">
                  <c:v>44920.486805555556</c:v>
                </c:pt>
                <c:pt idx="5022">
                  <c:v>44920.487500000003</c:v>
                </c:pt>
                <c:pt idx="5023">
                  <c:v>44920.488194444442</c:v>
                </c:pt>
                <c:pt idx="5024">
                  <c:v>44920.488888888889</c:v>
                </c:pt>
                <c:pt idx="5025">
                  <c:v>44920.489583333336</c:v>
                </c:pt>
                <c:pt idx="5026">
                  <c:v>44920.490277777775</c:v>
                </c:pt>
                <c:pt idx="5027">
                  <c:v>44920.490972222222</c:v>
                </c:pt>
                <c:pt idx="5028">
                  <c:v>44920.491666666669</c:v>
                </c:pt>
                <c:pt idx="5029">
                  <c:v>44920.492361111108</c:v>
                </c:pt>
                <c:pt idx="5030">
                  <c:v>44920.493055555555</c:v>
                </c:pt>
                <c:pt idx="5031">
                  <c:v>44920.493750000001</c:v>
                </c:pt>
                <c:pt idx="5032">
                  <c:v>44920.494444444441</c:v>
                </c:pt>
                <c:pt idx="5033">
                  <c:v>44920.495138888888</c:v>
                </c:pt>
                <c:pt idx="5034">
                  <c:v>44920.495833333334</c:v>
                </c:pt>
                <c:pt idx="5035">
                  <c:v>44920.496527777781</c:v>
                </c:pt>
                <c:pt idx="5036">
                  <c:v>44920.49722222222</c:v>
                </c:pt>
                <c:pt idx="5037">
                  <c:v>44920.497916666667</c:v>
                </c:pt>
                <c:pt idx="5038">
                  <c:v>44920.498611111114</c:v>
                </c:pt>
                <c:pt idx="5039">
                  <c:v>44920.499305555553</c:v>
                </c:pt>
                <c:pt idx="5040">
                  <c:v>44920.5</c:v>
                </c:pt>
                <c:pt idx="5041">
                  <c:v>44920.500694444447</c:v>
                </c:pt>
                <c:pt idx="5042">
                  <c:v>44920.501388888886</c:v>
                </c:pt>
                <c:pt idx="5043">
                  <c:v>44920.502083333333</c:v>
                </c:pt>
                <c:pt idx="5044">
                  <c:v>44920.50277777778</c:v>
                </c:pt>
                <c:pt idx="5045">
                  <c:v>44920.503472222219</c:v>
                </c:pt>
                <c:pt idx="5046">
                  <c:v>44920.504166666666</c:v>
                </c:pt>
                <c:pt idx="5047">
                  <c:v>44920.504861111112</c:v>
                </c:pt>
                <c:pt idx="5048">
                  <c:v>44920.505555555559</c:v>
                </c:pt>
                <c:pt idx="5049">
                  <c:v>44920.506249999999</c:v>
                </c:pt>
                <c:pt idx="5050">
                  <c:v>44920.506944444445</c:v>
                </c:pt>
                <c:pt idx="5051">
                  <c:v>44920.507638888892</c:v>
                </c:pt>
                <c:pt idx="5052">
                  <c:v>44920.508333333331</c:v>
                </c:pt>
                <c:pt idx="5053">
                  <c:v>44920.509027777778</c:v>
                </c:pt>
                <c:pt idx="5054">
                  <c:v>44920.509722222225</c:v>
                </c:pt>
                <c:pt idx="5055">
                  <c:v>44920.510416666664</c:v>
                </c:pt>
                <c:pt idx="5056">
                  <c:v>44920.511111111111</c:v>
                </c:pt>
                <c:pt idx="5057">
                  <c:v>44920.511805555558</c:v>
                </c:pt>
                <c:pt idx="5058">
                  <c:v>44920.512499999997</c:v>
                </c:pt>
                <c:pt idx="5059">
                  <c:v>44920.513194444444</c:v>
                </c:pt>
                <c:pt idx="5060">
                  <c:v>44920.513888888891</c:v>
                </c:pt>
                <c:pt idx="5061">
                  <c:v>44920.51458333333</c:v>
                </c:pt>
                <c:pt idx="5062">
                  <c:v>44920.515277777777</c:v>
                </c:pt>
                <c:pt idx="5063">
                  <c:v>44920.515972222223</c:v>
                </c:pt>
                <c:pt idx="5064">
                  <c:v>44920.51666666667</c:v>
                </c:pt>
                <c:pt idx="5065">
                  <c:v>44920.517361111109</c:v>
                </c:pt>
                <c:pt idx="5066">
                  <c:v>44920.518055555556</c:v>
                </c:pt>
                <c:pt idx="5067">
                  <c:v>44920.518750000003</c:v>
                </c:pt>
                <c:pt idx="5068">
                  <c:v>44920.519444444442</c:v>
                </c:pt>
                <c:pt idx="5069">
                  <c:v>44920.520138888889</c:v>
                </c:pt>
                <c:pt idx="5070">
                  <c:v>44920.520833333336</c:v>
                </c:pt>
                <c:pt idx="5071">
                  <c:v>44920.521527777775</c:v>
                </c:pt>
                <c:pt idx="5072">
                  <c:v>44920.522222222222</c:v>
                </c:pt>
                <c:pt idx="5073">
                  <c:v>44920.522916666669</c:v>
                </c:pt>
                <c:pt idx="5074">
                  <c:v>44920.523611111108</c:v>
                </c:pt>
                <c:pt idx="5075">
                  <c:v>44920.524305555555</c:v>
                </c:pt>
                <c:pt idx="5076">
                  <c:v>44920.525000000001</c:v>
                </c:pt>
                <c:pt idx="5077">
                  <c:v>44920.525694444441</c:v>
                </c:pt>
                <c:pt idx="5078">
                  <c:v>44920.526388888888</c:v>
                </c:pt>
                <c:pt idx="5079">
                  <c:v>44920.527083333334</c:v>
                </c:pt>
                <c:pt idx="5080">
                  <c:v>44920.527777777781</c:v>
                </c:pt>
                <c:pt idx="5081">
                  <c:v>44920.52847222222</c:v>
                </c:pt>
                <c:pt idx="5082">
                  <c:v>44920.529166666667</c:v>
                </c:pt>
                <c:pt idx="5083">
                  <c:v>44920.529861111114</c:v>
                </c:pt>
                <c:pt idx="5084">
                  <c:v>44920.530555555553</c:v>
                </c:pt>
                <c:pt idx="5085">
                  <c:v>44920.53125</c:v>
                </c:pt>
                <c:pt idx="5086">
                  <c:v>44920.531944444447</c:v>
                </c:pt>
                <c:pt idx="5087">
                  <c:v>44920.532638888886</c:v>
                </c:pt>
                <c:pt idx="5088">
                  <c:v>44920.533333333333</c:v>
                </c:pt>
                <c:pt idx="5089">
                  <c:v>44920.53402777778</c:v>
                </c:pt>
                <c:pt idx="5090">
                  <c:v>44920.534722222219</c:v>
                </c:pt>
                <c:pt idx="5091">
                  <c:v>44920.535416666666</c:v>
                </c:pt>
                <c:pt idx="5092">
                  <c:v>44920.536111111112</c:v>
                </c:pt>
                <c:pt idx="5093">
                  <c:v>44920.536805555559</c:v>
                </c:pt>
                <c:pt idx="5094">
                  <c:v>44920.537499999999</c:v>
                </c:pt>
                <c:pt idx="5095">
                  <c:v>44920.538194444445</c:v>
                </c:pt>
                <c:pt idx="5096">
                  <c:v>44920.538888888892</c:v>
                </c:pt>
                <c:pt idx="5097">
                  <c:v>44920.539583333331</c:v>
                </c:pt>
                <c:pt idx="5098">
                  <c:v>44920.540277777778</c:v>
                </c:pt>
                <c:pt idx="5099">
                  <c:v>44920.540972222225</c:v>
                </c:pt>
                <c:pt idx="5100">
                  <c:v>44920.541666666664</c:v>
                </c:pt>
                <c:pt idx="5101">
                  <c:v>44920.542361111111</c:v>
                </c:pt>
                <c:pt idx="5102">
                  <c:v>44920.543055555558</c:v>
                </c:pt>
                <c:pt idx="5103">
                  <c:v>44920.543749999997</c:v>
                </c:pt>
                <c:pt idx="5104">
                  <c:v>44920.544444444444</c:v>
                </c:pt>
                <c:pt idx="5105">
                  <c:v>44920.545138888891</c:v>
                </c:pt>
                <c:pt idx="5106">
                  <c:v>44920.54583333333</c:v>
                </c:pt>
                <c:pt idx="5107">
                  <c:v>44920.546527777777</c:v>
                </c:pt>
                <c:pt idx="5108">
                  <c:v>44920.547222222223</c:v>
                </c:pt>
                <c:pt idx="5109">
                  <c:v>44920.54791666667</c:v>
                </c:pt>
                <c:pt idx="5110">
                  <c:v>44920.548611111109</c:v>
                </c:pt>
                <c:pt idx="5111">
                  <c:v>44920.549305555556</c:v>
                </c:pt>
                <c:pt idx="5112">
                  <c:v>44920.55</c:v>
                </c:pt>
                <c:pt idx="5113">
                  <c:v>44920.550694444442</c:v>
                </c:pt>
                <c:pt idx="5114">
                  <c:v>44920.551388888889</c:v>
                </c:pt>
                <c:pt idx="5115">
                  <c:v>44920.552083333336</c:v>
                </c:pt>
                <c:pt idx="5116">
                  <c:v>44920.552777777775</c:v>
                </c:pt>
                <c:pt idx="5117">
                  <c:v>44920.553472222222</c:v>
                </c:pt>
                <c:pt idx="5118">
                  <c:v>44920.554166666669</c:v>
                </c:pt>
                <c:pt idx="5119">
                  <c:v>44920.554861111108</c:v>
                </c:pt>
                <c:pt idx="5120">
                  <c:v>44920.555555555555</c:v>
                </c:pt>
                <c:pt idx="5121">
                  <c:v>44920.556250000001</c:v>
                </c:pt>
                <c:pt idx="5122">
                  <c:v>44920.556944444441</c:v>
                </c:pt>
                <c:pt idx="5123">
                  <c:v>44920.557638888888</c:v>
                </c:pt>
                <c:pt idx="5124">
                  <c:v>44920.558333333334</c:v>
                </c:pt>
                <c:pt idx="5125">
                  <c:v>44920.559027777781</c:v>
                </c:pt>
                <c:pt idx="5126">
                  <c:v>44920.55972222222</c:v>
                </c:pt>
                <c:pt idx="5127">
                  <c:v>44920.560416666667</c:v>
                </c:pt>
                <c:pt idx="5128">
                  <c:v>44920.561111111114</c:v>
                </c:pt>
                <c:pt idx="5129">
                  <c:v>44920.561805555553</c:v>
                </c:pt>
                <c:pt idx="5130">
                  <c:v>44920.5625</c:v>
                </c:pt>
                <c:pt idx="5131">
                  <c:v>44920.563194444447</c:v>
                </c:pt>
                <c:pt idx="5132">
                  <c:v>44920.563888888886</c:v>
                </c:pt>
                <c:pt idx="5133">
                  <c:v>44920.564583333333</c:v>
                </c:pt>
                <c:pt idx="5134">
                  <c:v>44920.56527777778</c:v>
                </c:pt>
                <c:pt idx="5135">
                  <c:v>44920.565972222219</c:v>
                </c:pt>
                <c:pt idx="5136">
                  <c:v>44920.566666666666</c:v>
                </c:pt>
                <c:pt idx="5137">
                  <c:v>44920.567361111112</c:v>
                </c:pt>
                <c:pt idx="5138">
                  <c:v>44920.568055555559</c:v>
                </c:pt>
                <c:pt idx="5139">
                  <c:v>44920.568749999999</c:v>
                </c:pt>
                <c:pt idx="5140">
                  <c:v>44920.569444444445</c:v>
                </c:pt>
                <c:pt idx="5141">
                  <c:v>44920.570138888892</c:v>
                </c:pt>
                <c:pt idx="5142">
                  <c:v>44920.570833333331</c:v>
                </c:pt>
                <c:pt idx="5143">
                  <c:v>44920.571527777778</c:v>
                </c:pt>
                <c:pt idx="5144">
                  <c:v>44920.572222222225</c:v>
                </c:pt>
                <c:pt idx="5145">
                  <c:v>44920.572916666664</c:v>
                </c:pt>
                <c:pt idx="5146">
                  <c:v>44920.573611111111</c:v>
                </c:pt>
                <c:pt idx="5147">
                  <c:v>44920.574305555558</c:v>
                </c:pt>
                <c:pt idx="5148">
                  <c:v>44920.574999999997</c:v>
                </c:pt>
                <c:pt idx="5149">
                  <c:v>44920.575694444444</c:v>
                </c:pt>
                <c:pt idx="5150">
                  <c:v>44920.576388888891</c:v>
                </c:pt>
                <c:pt idx="5151">
                  <c:v>44920.57708333333</c:v>
                </c:pt>
                <c:pt idx="5152">
                  <c:v>44920.577777777777</c:v>
                </c:pt>
                <c:pt idx="5153">
                  <c:v>44920.578472222223</c:v>
                </c:pt>
                <c:pt idx="5154">
                  <c:v>44920.57916666667</c:v>
                </c:pt>
                <c:pt idx="5155">
                  <c:v>44920.579861111109</c:v>
                </c:pt>
                <c:pt idx="5156">
                  <c:v>44920.580555555556</c:v>
                </c:pt>
                <c:pt idx="5157">
                  <c:v>44920.581250000003</c:v>
                </c:pt>
                <c:pt idx="5158">
                  <c:v>44920.581944444442</c:v>
                </c:pt>
                <c:pt idx="5159">
                  <c:v>44920.582638888889</c:v>
                </c:pt>
                <c:pt idx="5160">
                  <c:v>44920.583333333336</c:v>
                </c:pt>
                <c:pt idx="5161">
                  <c:v>44920.584027777775</c:v>
                </c:pt>
                <c:pt idx="5162">
                  <c:v>44920.584722222222</c:v>
                </c:pt>
                <c:pt idx="5163">
                  <c:v>44920.585416666669</c:v>
                </c:pt>
                <c:pt idx="5164">
                  <c:v>44920.586111111108</c:v>
                </c:pt>
                <c:pt idx="5165">
                  <c:v>44920.586805555555</c:v>
                </c:pt>
                <c:pt idx="5166">
                  <c:v>44920.587500000001</c:v>
                </c:pt>
                <c:pt idx="5167">
                  <c:v>44920.588194444441</c:v>
                </c:pt>
                <c:pt idx="5168">
                  <c:v>44920.588888888888</c:v>
                </c:pt>
                <c:pt idx="5169">
                  <c:v>44920.589583333334</c:v>
                </c:pt>
                <c:pt idx="5170">
                  <c:v>44920.590277777781</c:v>
                </c:pt>
                <c:pt idx="5171">
                  <c:v>44920.59097222222</c:v>
                </c:pt>
                <c:pt idx="5172">
                  <c:v>44920.591666666667</c:v>
                </c:pt>
                <c:pt idx="5173">
                  <c:v>44920.592361111114</c:v>
                </c:pt>
                <c:pt idx="5174">
                  <c:v>44920.593055555553</c:v>
                </c:pt>
                <c:pt idx="5175">
                  <c:v>44920.59375</c:v>
                </c:pt>
                <c:pt idx="5176">
                  <c:v>44920.594444444447</c:v>
                </c:pt>
                <c:pt idx="5177">
                  <c:v>44920.595138888886</c:v>
                </c:pt>
                <c:pt idx="5178">
                  <c:v>44920.595833333333</c:v>
                </c:pt>
                <c:pt idx="5179">
                  <c:v>44920.59652777778</c:v>
                </c:pt>
                <c:pt idx="5180">
                  <c:v>44920.597222222219</c:v>
                </c:pt>
                <c:pt idx="5181">
                  <c:v>44920.597916666666</c:v>
                </c:pt>
                <c:pt idx="5182">
                  <c:v>44920.598611111112</c:v>
                </c:pt>
                <c:pt idx="5183">
                  <c:v>44920.599305555559</c:v>
                </c:pt>
                <c:pt idx="5184">
                  <c:v>44920.6</c:v>
                </c:pt>
                <c:pt idx="5185">
                  <c:v>44920.600694444445</c:v>
                </c:pt>
                <c:pt idx="5186">
                  <c:v>44920.601388888892</c:v>
                </c:pt>
                <c:pt idx="5187">
                  <c:v>44920.602083333331</c:v>
                </c:pt>
                <c:pt idx="5188">
                  <c:v>44920.602777777778</c:v>
                </c:pt>
                <c:pt idx="5189">
                  <c:v>44920.603472222225</c:v>
                </c:pt>
                <c:pt idx="5190">
                  <c:v>44920.604166666664</c:v>
                </c:pt>
                <c:pt idx="5191">
                  <c:v>44920.604861111111</c:v>
                </c:pt>
                <c:pt idx="5192">
                  <c:v>44920.605555555558</c:v>
                </c:pt>
                <c:pt idx="5193">
                  <c:v>44920.606249999997</c:v>
                </c:pt>
                <c:pt idx="5194">
                  <c:v>44920.606944444444</c:v>
                </c:pt>
                <c:pt idx="5195">
                  <c:v>44920.607638888891</c:v>
                </c:pt>
                <c:pt idx="5196">
                  <c:v>44920.60833333333</c:v>
                </c:pt>
                <c:pt idx="5197">
                  <c:v>44920.609027777777</c:v>
                </c:pt>
                <c:pt idx="5198">
                  <c:v>44920.609722222223</c:v>
                </c:pt>
                <c:pt idx="5199">
                  <c:v>44920.61041666667</c:v>
                </c:pt>
                <c:pt idx="5200">
                  <c:v>44920.611111111109</c:v>
                </c:pt>
                <c:pt idx="5201">
                  <c:v>44920.611805555556</c:v>
                </c:pt>
                <c:pt idx="5202">
                  <c:v>44920.612500000003</c:v>
                </c:pt>
                <c:pt idx="5203">
                  <c:v>44920.613194444442</c:v>
                </c:pt>
                <c:pt idx="5204">
                  <c:v>44920.613888888889</c:v>
                </c:pt>
                <c:pt idx="5205">
                  <c:v>44920.614583333336</c:v>
                </c:pt>
                <c:pt idx="5206">
                  <c:v>44920.615277777775</c:v>
                </c:pt>
                <c:pt idx="5207">
                  <c:v>44920.615972222222</c:v>
                </c:pt>
                <c:pt idx="5208">
                  <c:v>44920.616666666669</c:v>
                </c:pt>
                <c:pt idx="5209">
                  <c:v>44920.617361111108</c:v>
                </c:pt>
                <c:pt idx="5210">
                  <c:v>44920.618055555555</c:v>
                </c:pt>
                <c:pt idx="5211">
                  <c:v>44920.618750000001</c:v>
                </c:pt>
                <c:pt idx="5212">
                  <c:v>44920.619444444441</c:v>
                </c:pt>
                <c:pt idx="5213">
                  <c:v>44920.620138888888</c:v>
                </c:pt>
                <c:pt idx="5214">
                  <c:v>44920.620833333334</c:v>
                </c:pt>
                <c:pt idx="5215">
                  <c:v>44920.621527777781</c:v>
                </c:pt>
                <c:pt idx="5216">
                  <c:v>44920.62222222222</c:v>
                </c:pt>
                <c:pt idx="5217">
                  <c:v>44920.622916666667</c:v>
                </c:pt>
                <c:pt idx="5218">
                  <c:v>44920.623611111114</c:v>
                </c:pt>
                <c:pt idx="5219">
                  <c:v>44920.624305555553</c:v>
                </c:pt>
                <c:pt idx="5220">
                  <c:v>44920.625</c:v>
                </c:pt>
                <c:pt idx="5221">
                  <c:v>44920.625694444447</c:v>
                </c:pt>
                <c:pt idx="5222">
                  <c:v>44920.626388888886</c:v>
                </c:pt>
                <c:pt idx="5223">
                  <c:v>44920.627083333333</c:v>
                </c:pt>
                <c:pt idx="5224">
                  <c:v>44920.62777777778</c:v>
                </c:pt>
                <c:pt idx="5225">
                  <c:v>44920.628472222219</c:v>
                </c:pt>
                <c:pt idx="5226">
                  <c:v>44920.629166666666</c:v>
                </c:pt>
                <c:pt idx="5227">
                  <c:v>44920.629861111112</c:v>
                </c:pt>
                <c:pt idx="5228">
                  <c:v>44920.630555555559</c:v>
                </c:pt>
                <c:pt idx="5229">
                  <c:v>44920.631249999999</c:v>
                </c:pt>
                <c:pt idx="5230">
                  <c:v>44920.631944444445</c:v>
                </c:pt>
                <c:pt idx="5231">
                  <c:v>44920.632638888892</c:v>
                </c:pt>
                <c:pt idx="5232">
                  <c:v>44920.633333333331</c:v>
                </c:pt>
                <c:pt idx="5233">
                  <c:v>44920.634027777778</c:v>
                </c:pt>
                <c:pt idx="5234">
                  <c:v>44920.634722222225</c:v>
                </c:pt>
                <c:pt idx="5235">
                  <c:v>44920.635416666664</c:v>
                </c:pt>
                <c:pt idx="5236">
                  <c:v>44920.636111111111</c:v>
                </c:pt>
                <c:pt idx="5237">
                  <c:v>44920.636805555558</c:v>
                </c:pt>
                <c:pt idx="5238">
                  <c:v>44920.637499999997</c:v>
                </c:pt>
                <c:pt idx="5239">
                  <c:v>44920.638194444444</c:v>
                </c:pt>
                <c:pt idx="5240">
                  <c:v>44920.638888888891</c:v>
                </c:pt>
                <c:pt idx="5241">
                  <c:v>44920.63958333333</c:v>
                </c:pt>
                <c:pt idx="5242">
                  <c:v>44920.640277777777</c:v>
                </c:pt>
                <c:pt idx="5243">
                  <c:v>44920.640972222223</c:v>
                </c:pt>
                <c:pt idx="5244">
                  <c:v>44920.64166666667</c:v>
                </c:pt>
                <c:pt idx="5245">
                  <c:v>44920.642361111109</c:v>
                </c:pt>
                <c:pt idx="5246">
                  <c:v>44920.643055555556</c:v>
                </c:pt>
                <c:pt idx="5247">
                  <c:v>44920.643750000003</c:v>
                </c:pt>
                <c:pt idx="5248">
                  <c:v>44920.644444444442</c:v>
                </c:pt>
                <c:pt idx="5249">
                  <c:v>44920.645138888889</c:v>
                </c:pt>
                <c:pt idx="5250">
                  <c:v>44920.645833333336</c:v>
                </c:pt>
                <c:pt idx="5251">
                  <c:v>44920.646527777775</c:v>
                </c:pt>
                <c:pt idx="5252">
                  <c:v>44920.647222222222</c:v>
                </c:pt>
                <c:pt idx="5253">
                  <c:v>44920.647916666669</c:v>
                </c:pt>
                <c:pt idx="5254">
                  <c:v>44920.648611111108</c:v>
                </c:pt>
                <c:pt idx="5255">
                  <c:v>44920.649305555555</c:v>
                </c:pt>
                <c:pt idx="5256">
                  <c:v>44920.65</c:v>
                </c:pt>
                <c:pt idx="5257">
                  <c:v>44920.650694444441</c:v>
                </c:pt>
                <c:pt idx="5258">
                  <c:v>44920.651388888888</c:v>
                </c:pt>
                <c:pt idx="5259">
                  <c:v>44920.652083333334</c:v>
                </c:pt>
                <c:pt idx="5260">
                  <c:v>44920.652777777781</c:v>
                </c:pt>
                <c:pt idx="5261">
                  <c:v>44920.65347222222</c:v>
                </c:pt>
                <c:pt idx="5262">
                  <c:v>44920.654166666667</c:v>
                </c:pt>
                <c:pt idx="5263">
                  <c:v>44920.654861111114</c:v>
                </c:pt>
                <c:pt idx="5264">
                  <c:v>44920.655555555553</c:v>
                </c:pt>
                <c:pt idx="5265">
                  <c:v>44920.65625</c:v>
                </c:pt>
                <c:pt idx="5266">
                  <c:v>44920.656944444447</c:v>
                </c:pt>
                <c:pt idx="5267">
                  <c:v>44920.657638888886</c:v>
                </c:pt>
                <c:pt idx="5268">
                  <c:v>44920.658333333333</c:v>
                </c:pt>
                <c:pt idx="5269">
                  <c:v>44920.65902777778</c:v>
                </c:pt>
                <c:pt idx="5270">
                  <c:v>44920.659722222219</c:v>
                </c:pt>
                <c:pt idx="5271">
                  <c:v>44920.660416666666</c:v>
                </c:pt>
                <c:pt idx="5272">
                  <c:v>44920.661111111112</c:v>
                </c:pt>
                <c:pt idx="5273">
                  <c:v>44920.661805555559</c:v>
                </c:pt>
                <c:pt idx="5274">
                  <c:v>44920.662499999999</c:v>
                </c:pt>
                <c:pt idx="5275">
                  <c:v>44920.663194444445</c:v>
                </c:pt>
                <c:pt idx="5276">
                  <c:v>44920.663888888892</c:v>
                </c:pt>
                <c:pt idx="5277">
                  <c:v>44920.664583333331</c:v>
                </c:pt>
                <c:pt idx="5278">
                  <c:v>44920.665277777778</c:v>
                </c:pt>
                <c:pt idx="5279">
                  <c:v>44920.665972222225</c:v>
                </c:pt>
                <c:pt idx="5280">
                  <c:v>44920.666666666664</c:v>
                </c:pt>
                <c:pt idx="5281">
                  <c:v>44920.667361111111</c:v>
                </c:pt>
                <c:pt idx="5282">
                  <c:v>44920.668055555558</c:v>
                </c:pt>
                <c:pt idx="5283">
                  <c:v>44920.668749999997</c:v>
                </c:pt>
                <c:pt idx="5284">
                  <c:v>44920.669444444444</c:v>
                </c:pt>
                <c:pt idx="5285">
                  <c:v>44920.670138888891</c:v>
                </c:pt>
                <c:pt idx="5286">
                  <c:v>44920.67083333333</c:v>
                </c:pt>
                <c:pt idx="5287">
                  <c:v>44920.671527777777</c:v>
                </c:pt>
                <c:pt idx="5288">
                  <c:v>44920.672222222223</c:v>
                </c:pt>
                <c:pt idx="5289">
                  <c:v>44920.67291666667</c:v>
                </c:pt>
                <c:pt idx="5290">
                  <c:v>44920.673611111109</c:v>
                </c:pt>
                <c:pt idx="5291">
                  <c:v>44920.674305555556</c:v>
                </c:pt>
                <c:pt idx="5292">
                  <c:v>44920.675000000003</c:v>
                </c:pt>
                <c:pt idx="5293">
                  <c:v>44920.675694444442</c:v>
                </c:pt>
                <c:pt idx="5294">
                  <c:v>44920.676388888889</c:v>
                </c:pt>
                <c:pt idx="5295">
                  <c:v>44920.677083333336</c:v>
                </c:pt>
                <c:pt idx="5296">
                  <c:v>44920.677777777775</c:v>
                </c:pt>
                <c:pt idx="5297">
                  <c:v>44920.678472222222</c:v>
                </c:pt>
                <c:pt idx="5298">
                  <c:v>44920.679166666669</c:v>
                </c:pt>
                <c:pt idx="5299">
                  <c:v>44920.679861111108</c:v>
                </c:pt>
                <c:pt idx="5300">
                  <c:v>44920.680555555555</c:v>
                </c:pt>
                <c:pt idx="5301">
                  <c:v>44920.681250000001</c:v>
                </c:pt>
                <c:pt idx="5302">
                  <c:v>44920.681944444441</c:v>
                </c:pt>
                <c:pt idx="5303">
                  <c:v>44920.682638888888</c:v>
                </c:pt>
                <c:pt idx="5304">
                  <c:v>44920.683333333334</c:v>
                </c:pt>
                <c:pt idx="5305">
                  <c:v>44920.684027777781</c:v>
                </c:pt>
                <c:pt idx="5306">
                  <c:v>44920.68472222222</c:v>
                </c:pt>
                <c:pt idx="5307">
                  <c:v>44920.685416666667</c:v>
                </c:pt>
                <c:pt idx="5308">
                  <c:v>44920.686111111114</c:v>
                </c:pt>
                <c:pt idx="5309">
                  <c:v>44920.686805555553</c:v>
                </c:pt>
                <c:pt idx="5310">
                  <c:v>44920.6875</c:v>
                </c:pt>
                <c:pt idx="5311">
                  <c:v>44920.688194444447</c:v>
                </c:pt>
                <c:pt idx="5312">
                  <c:v>44920.688888888886</c:v>
                </c:pt>
                <c:pt idx="5313">
                  <c:v>44920.689583333333</c:v>
                </c:pt>
                <c:pt idx="5314">
                  <c:v>44920.69027777778</c:v>
                </c:pt>
                <c:pt idx="5315">
                  <c:v>44920.690972222219</c:v>
                </c:pt>
                <c:pt idx="5316">
                  <c:v>44920.691666666666</c:v>
                </c:pt>
                <c:pt idx="5317">
                  <c:v>44920.692361111112</c:v>
                </c:pt>
                <c:pt idx="5318">
                  <c:v>44920.693055555559</c:v>
                </c:pt>
                <c:pt idx="5319">
                  <c:v>44920.693749999999</c:v>
                </c:pt>
                <c:pt idx="5320">
                  <c:v>44920.694444444445</c:v>
                </c:pt>
                <c:pt idx="5321">
                  <c:v>44920.695138888892</c:v>
                </c:pt>
                <c:pt idx="5322">
                  <c:v>44920.695833333331</c:v>
                </c:pt>
                <c:pt idx="5323">
                  <c:v>44920.696527777778</c:v>
                </c:pt>
                <c:pt idx="5324">
                  <c:v>44920.697222222225</c:v>
                </c:pt>
                <c:pt idx="5325">
                  <c:v>44920.697916666664</c:v>
                </c:pt>
                <c:pt idx="5326">
                  <c:v>44920.698611111111</c:v>
                </c:pt>
                <c:pt idx="5327">
                  <c:v>44920.699305555558</c:v>
                </c:pt>
                <c:pt idx="5328">
                  <c:v>44920.7</c:v>
                </c:pt>
                <c:pt idx="5329">
                  <c:v>44920.700694444444</c:v>
                </c:pt>
                <c:pt idx="5330">
                  <c:v>44920.701388888891</c:v>
                </c:pt>
                <c:pt idx="5331">
                  <c:v>44920.70208333333</c:v>
                </c:pt>
                <c:pt idx="5332">
                  <c:v>44920.702777777777</c:v>
                </c:pt>
                <c:pt idx="5333">
                  <c:v>44920.703472222223</c:v>
                </c:pt>
                <c:pt idx="5334">
                  <c:v>44920.70416666667</c:v>
                </c:pt>
                <c:pt idx="5335">
                  <c:v>44920.704861111109</c:v>
                </c:pt>
                <c:pt idx="5336">
                  <c:v>44920.705555555556</c:v>
                </c:pt>
                <c:pt idx="5337">
                  <c:v>44920.706250000003</c:v>
                </c:pt>
                <c:pt idx="5338">
                  <c:v>44920.706944444442</c:v>
                </c:pt>
                <c:pt idx="5339">
                  <c:v>44920.707638888889</c:v>
                </c:pt>
                <c:pt idx="5340">
                  <c:v>44920.708333333336</c:v>
                </c:pt>
                <c:pt idx="5341">
                  <c:v>44920.709027777775</c:v>
                </c:pt>
                <c:pt idx="5342">
                  <c:v>44920.709722222222</c:v>
                </c:pt>
                <c:pt idx="5343">
                  <c:v>44920.710416666669</c:v>
                </c:pt>
                <c:pt idx="5344">
                  <c:v>44920.711111111108</c:v>
                </c:pt>
                <c:pt idx="5345">
                  <c:v>44920.711805555555</c:v>
                </c:pt>
                <c:pt idx="5346">
                  <c:v>44920.712500000001</c:v>
                </c:pt>
                <c:pt idx="5347">
                  <c:v>44920.713194444441</c:v>
                </c:pt>
                <c:pt idx="5348">
                  <c:v>44920.713888888888</c:v>
                </c:pt>
                <c:pt idx="5349">
                  <c:v>44920.714583333334</c:v>
                </c:pt>
                <c:pt idx="5350">
                  <c:v>44920.715277777781</c:v>
                </c:pt>
                <c:pt idx="5351">
                  <c:v>44920.71597222222</c:v>
                </c:pt>
                <c:pt idx="5352">
                  <c:v>44920.716666666667</c:v>
                </c:pt>
                <c:pt idx="5353">
                  <c:v>44920.717361111114</c:v>
                </c:pt>
                <c:pt idx="5354">
                  <c:v>44920.718055555553</c:v>
                </c:pt>
                <c:pt idx="5355">
                  <c:v>44920.71875</c:v>
                </c:pt>
                <c:pt idx="5356">
                  <c:v>44920.719444444447</c:v>
                </c:pt>
                <c:pt idx="5357">
                  <c:v>44920.720138888886</c:v>
                </c:pt>
                <c:pt idx="5358">
                  <c:v>44920.720833333333</c:v>
                </c:pt>
                <c:pt idx="5359">
                  <c:v>44920.72152777778</c:v>
                </c:pt>
                <c:pt idx="5360">
                  <c:v>44920.722222222219</c:v>
                </c:pt>
                <c:pt idx="5361">
                  <c:v>44920.722916666666</c:v>
                </c:pt>
                <c:pt idx="5362">
                  <c:v>44920.723611111112</c:v>
                </c:pt>
                <c:pt idx="5363">
                  <c:v>44920.724305555559</c:v>
                </c:pt>
                <c:pt idx="5364">
                  <c:v>44920.724999999999</c:v>
                </c:pt>
                <c:pt idx="5365">
                  <c:v>44920.725694444445</c:v>
                </c:pt>
                <c:pt idx="5366">
                  <c:v>44920.726388888892</c:v>
                </c:pt>
                <c:pt idx="5367">
                  <c:v>44920.727083333331</c:v>
                </c:pt>
                <c:pt idx="5368">
                  <c:v>44920.727777777778</c:v>
                </c:pt>
                <c:pt idx="5369">
                  <c:v>44920.728472222225</c:v>
                </c:pt>
                <c:pt idx="5370">
                  <c:v>44920.729166666664</c:v>
                </c:pt>
                <c:pt idx="5371">
                  <c:v>44920.729861111111</c:v>
                </c:pt>
                <c:pt idx="5372">
                  <c:v>44920.730555555558</c:v>
                </c:pt>
                <c:pt idx="5373">
                  <c:v>44920.731249999997</c:v>
                </c:pt>
                <c:pt idx="5374">
                  <c:v>44920.731944444444</c:v>
                </c:pt>
                <c:pt idx="5375">
                  <c:v>44920.732638888891</c:v>
                </c:pt>
                <c:pt idx="5376">
                  <c:v>44920.73333333333</c:v>
                </c:pt>
                <c:pt idx="5377">
                  <c:v>44920.734027777777</c:v>
                </c:pt>
                <c:pt idx="5378">
                  <c:v>44920.734722222223</c:v>
                </c:pt>
                <c:pt idx="5379">
                  <c:v>44920.73541666667</c:v>
                </c:pt>
                <c:pt idx="5380">
                  <c:v>44920.736111111109</c:v>
                </c:pt>
                <c:pt idx="5381">
                  <c:v>44920.736805555556</c:v>
                </c:pt>
                <c:pt idx="5382">
                  <c:v>44920.737500000003</c:v>
                </c:pt>
                <c:pt idx="5383">
                  <c:v>44920.738194444442</c:v>
                </c:pt>
                <c:pt idx="5384">
                  <c:v>44920.738888888889</c:v>
                </c:pt>
                <c:pt idx="5385">
                  <c:v>44920.739583333336</c:v>
                </c:pt>
                <c:pt idx="5386">
                  <c:v>44920.740277777775</c:v>
                </c:pt>
                <c:pt idx="5387">
                  <c:v>44920.740972222222</c:v>
                </c:pt>
                <c:pt idx="5388">
                  <c:v>44920.741666666669</c:v>
                </c:pt>
                <c:pt idx="5389">
                  <c:v>44920.742361111108</c:v>
                </c:pt>
                <c:pt idx="5390">
                  <c:v>44920.743055555555</c:v>
                </c:pt>
                <c:pt idx="5391">
                  <c:v>44920.743750000001</c:v>
                </c:pt>
                <c:pt idx="5392">
                  <c:v>44920.744444444441</c:v>
                </c:pt>
                <c:pt idx="5393">
                  <c:v>44920.745138888888</c:v>
                </c:pt>
                <c:pt idx="5394">
                  <c:v>44920.745833333334</c:v>
                </c:pt>
                <c:pt idx="5395">
                  <c:v>44920.746527777781</c:v>
                </c:pt>
                <c:pt idx="5396">
                  <c:v>44920.74722222222</c:v>
                </c:pt>
                <c:pt idx="5397">
                  <c:v>44920.747916666667</c:v>
                </c:pt>
                <c:pt idx="5398">
                  <c:v>44920.748611111114</c:v>
                </c:pt>
                <c:pt idx="5399">
                  <c:v>44920.749305555553</c:v>
                </c:pt>
                <c:pt idx="5400">
                  <c:v>44920.75</c:v>
                </c:pt>
                <c:pt idx="5401">
                  <c:v>44920.750694444447</c:v>
                </c:pt>
                <c:pt idx="5402">
                  <c:v>44920.751388888886</c:v>
                </c:pt>
                <c:pt idx="5403">
                  <c:v>44920.752083333333</c:v>
                </c:pt>
                <c:pt idx="5404">
                  <c:v>44920.75277777778</c:v>
                </c:pt>
                <c:pt idx="5405">
                  <c:v>44920.753472222219</c:v>
                </c:pt>
                <c:pt idx="5406">
                  <c:v>44920.754166666666</c:v>
                </c:pt>
                <c:pt idx="5407">
                  <c:v>44920.754861111112</c:v>
                </c:pt>
                <c:pt idx="5408">
                  <c:v>44920.755555555559</c:v>
                </c:pt>
                <c:pt idx="5409">
                  <c:v>44920.756249999999</c:v>
                </c:pt>
                <c:pt idx="5410">
                  <c:v>44920.756944444445</c:v>
                </c:pt>
                <c:pt idx="5411">
                  <c:v>44920.757638888892</c:v>
                </c:pt>
                <c:pt idx="5412">
                  <c:v>44920.758333333331</c:v>
                </c:pt>
                <c:pt idx="5413">
                  <c:v>44920.759027777778</c:v>
                </c:pt>
                <c:pt idx="5414">
                  <c:v>44920.759722222225</c:v>
                </c:pt>
                <c:pt idx="5415">
                  <c:v>44920.760416666664</c:v>
                </c:pt>
                <c:pt idx="5416">
                  <c:v>44920.761111111111</c:v>
                </c:pt>
                <c:pt idx="5417">
                  <c:v>44920.761805555558</c:v>
                </c:pt>
                <c:pt idx="5418">
                  <c:v>44920.762499999997</c:v>
                </c:pt>
                <c:pt idx="5419">
                  <c:v>44920.763194444444</c:v>
                </c:pt>
                <c:pt idx="5420">
                  <c:v>44920.763888888891</c:v>
                </c:pt>
                <c:pt idx="5421">
                  <c:v>44920.76458333333</c:v>
                </c:pt>
                <c:pt idx="5422">
                  <c:v>44920.765277777777</c:v>
                </c:pt>
                <c:pt idx="5423">
                  <c:v>44920.765972222223</c:v>
                </c:pt>
                <c:pt idx="5424">
                  <c:v>44920.76666666667</c:v>
                </c:pt>
                <c:pt idx="5425">
                  <c:v>44920.767361111109</c:v>
                </c:pt>
                <c:pt idx="5426">
                  <c:v>44920.768055555556</c:v>
                </c:pt>
                <c:pt idx="5427">
                  <c:v>44920.768750000003</c:v>
                </c:pt>
                <c:pt idx="5428">
                  <c:v>44920.769444444442</c:v>
                </c:pt>
                <c:pt idx="5429">
                  <c:v>44920.770138888889</c:v>
                </c:pt>
                <c:pt idx="5430">
                  <c:v>44920.770833333336</c:v>
                </c:pt>
                <c:pt idx="5431">
                  <c:v>44920.771527777775</c:v>
                </c:pt>
                <c:pt idx="5432">
                  <c:v>44920.772222222222</c:v>
                </c:pt>
                <c:pt idx="5433">
                  <c:v>44920.772916666669</c:v>
                </c:pt>
                <c:pt idx="5434">
                  <c:v>44920.773611111108</c:v>
                </c:pt>
                <c:pt idx="5435">
                  <c:v>44920.774305555555</c:v>
                </c:pt>
                <c:pt idx="5436">
                  <c:v>44920.775000000001</c:v>
                </c:pt>
                <c:pt idx="5437">
                  <c:v>44920.775694444441</c:v>
                </c:pt>
                <c:pt idx="5438">
                  <c:v>44920.776388888888</c:v>
                </c:pt>
                <c:pt idx="5439">
                  <c:v>44920.777083333334</c:v>
                </c:pt>
                <c:pt idx="5440">
                  <c:v>44920.777777777781</c:v>
                </c:pt>
                <c:pt idx="5441">
                  <c:v>44920.77847222222</c:v>
                </c:pt>
                <c:pt idx="5442">
                  <c:v>44920.779166666667</c:v>
                </c:pt>
                <c:pt idx="5443">
                  <c:v>44920.779861111114</c:v>
                </c:pt>
                <c:pt idx="5444">
                  <c:v>44920.780555555553</c:v>
                </c:pt>
                <c:pt idx="5445">
                  <c:v>44920.78125</c:v>
                </c:pt>
                <c:pt idx="5446">
                  <c:v>44920.781944444447</c:v>
                </c:pt>
                <c:pt idx="5447">
                  <c:v>44920.782638888886</c:v>
                </c:pt>
                <c:pt idx="5448">
                  <c:v>44920.783333333333</c:v>
                </c:pt>
                <c:pt idx="5449">
                  <c:v>44920.78402777778</c:v>
                </c:pt>
                <c:pt idx="5450">
                  <c:v>44920.784722222219</c:v>
                </c:pt>
                <c:pt idx="5451">
                  <c:v>44920.785416666666</c:v>
                </c:pt>
                <c:pt idx="5452">
                  <c:v>44920.786111111112</c:v>
                </c:pt>
                <c:pt idx="5453">
                  <c:v>44920.786805555559</c:v>
                </c:pt>
                <c:pt idx="5454">
                  <c:v>44920.787499999999</c:v>
                </c:pt>
                <c:pt idx="5455">
                  <c:v>44920.788194444445</c:v>
                </c:pt>
                <c:pt idx="5456">
                  <c:v>44920.788888888892</c:v>
                </c:pt>
                <c:pt idx="5457">
                  <c:v>44920.789583333331</c:v>
                </c:pt>
                <c:pt idx="5458">
                  <c:v>44920.790277777778</c:v>
                </c:pt>
                <c:pt idx="5459">
                  <c:v>44920.790972222225</c:v>
                </c:pt>
                <c:pt idx="5460">
                  <c:v>44920.791666666664</c:v>
                </c:pt>
                <c:pt idx="5461">
                  <c:v>44920.792361111111</c:v>
                </c:pt>
                <c:pt idx="5462">
                  <c:v>44920.793055555558</c:v>
                </c:pt>
                <c:pt idx="5463">
                  <c:v>44920.793749999997</c:v>
                </c:pt>
                <c:pt idx="5464">
                  <c:v>44920.794444444444</c:v>
                </c:pt>
                <c:pt idx="5465">
                  <c:v>44920.795138888891</c:v>
                </c:pt>
                <c:pt idx="5466">
                  <c:v>44920.79583333333</c:v>
                </c:pt>
                <c:pt idx="5467">
                  <c:v>44920.796527777777</c:v>
                </c:pt>
                <c:pt idx="5468">
                  <c:v>44920.797222222223</c:v>
                </c:pt>
                <c:pt idx="5469">
                  <c:v>44920.79791666667</c:v>
                </c:pt>
                <c:pt idx="5470">
                  <c:v>44920.798611111109</c:v>
                </c:pt>
                <c:pt idx="5471">
                  <c:v>44920.799305555556</c:v>
                </c:pt>
                <c:pt idx="5472">
                  <c:v>44920.800000000003</c:v>
                </c:pt>
                <c:pt idx="5473">
                  <c:v>44920.800694444442</c:v>
                </c:pt>
                <c:pt idx="5474">
                  <c:v>44920.801388888889</c:v>
                </c:pt>
                <c:pt idx="5475">
                  <c:v>44920.802083333336</c:v>
                </c:pt>
                <c:pt idx="5476">
                  <c:v>44920.802777777775</c:v>
                </c:pt>
                <c:pt idx="5477">
                  <c:v>44920.803472222222</c:v>
                </c:pt>
                <c:pt idx="5478">
                  <c:v>44920.804166666669</c:v>
                </c:pt>
                <c:pt idx="5479">
                  <c:v>44920.804861111108</c:v>
                </c:pt>
                <c:pt idx="5480">
                  <c:v>44920.805555555555</c:v>
                </c:pt>
                <c:pt idx="5481">
                  <c:v>44920.806250000001</c:v>
                </c:pt>
                <c:pt idx="5482">
                  <c:v>44920.806944444441</c:v>
                </c:pt>
                <c:pt idx="5483">
                  <c:v>44920.807638888888</c:v>
                </c:pt>
                <c:pt idx="5484">
                  <c:v>44920.808333333334</c:v>
                </c:pt>
                <c:pt idx="5485">
                  <c:v>44920.809027777781</c:v>
                </c:pt>
                <c:pt idx="5486">
                  <c:v>44920.80972222222</c:v>
                </c:pt>
                <c:pt idx="5487">
                  <c:v>44920.810416666667</c:v>
                </c:pt>
                <c:pt idx="5488">
                  <c:v>44920.811111111114</c:v>
                </c:pt>
                <c:pt idx="5489">
                  <c:v>44920.811805555553</c:v>
                </c:pt>
                <c:pt idx="5490">
                  <c:v>44920.8125</c:v>
                </c:pt>
                <c:pt idx="5491">
                  <c:v>44920.813194444447</c:v>
                </c:pt>
                <c:pt idx="5492">
                  <c:v>44920.813888888886</c:v>
                </c:pt>
                <c:pt idx="5493">
                  <c:v>44920.814583333333</c:v>
                </c:pt>
                <c:pt idx="5494">
                  <c:v>44920.81527777778</c:v>
                </c:pt>
                <c:pt idx="5495">
                  <c:v>44920.815972222219</c:v>
                </c:pt>
                <c:pt idx="5496">
                  <c:v>44920.816666666666</c:v>
                </c:pt>
                <c:pt idx="5497">
                  <c:v>44920.817361111112</c:v>
                </c:pt>
                <c:pt idx="5498">
                  <c:v>44920.818055555559</c:v>
                </c:pt>
                <c:pt idx="5499">
                  <c:v>44920.818749999999</c:v>
                </c:pt>
                <c:pt idx="5500">
                  <c:v>44920.819444444445</c:v>
                </c:pt>
                <c:pt idx="5501">
                  <c:v>44920.820138888892</c:v>
                </c:pt>
                <c:pt idx="5502">
                  <c:v>44920.820833333331</c:v>
                </c:pt>
                <c:pt idx="5503">
                  <c:v>44920.821527777778</c:v>
                </c:pt>
                <c:pt idx="5504">
                  <c:v>44920.822222222225</c:v>
                </c:pt>
                <c:pt idx="5505">
                  <c:v>44920.822916666664</c:v>
                </c:pt>
                <c:pt idx="5506">
                  <c:v>44920.823611111111</c:v>
                </c:pt>
                <c:pt idx="5507">
                  <c:v>44920.824305555558</c:v>
                </c:pt>
                <c:pt idx="5508">
                  <c:v>44920.824999999997</c:v>
                </c:pt>
                <c:pt idx="5509">
                  <c:v>44920.825694444444</c:v>
                </c:pt>
                <c:pt idx="5510">
                  <c:v>44920.826388888891</c:v>
                </c:pt>
                <c:pt idx="5511">
                  <c:v>44920.82708333333</c:v>
                </c:pt>
                <c:pt idx="5512">
                  <c:v>44920.827777777777</c:v>
                </c:pt>
                <c:pt idx="5513">
                  <c:v>44920.828472222223</c:v>
                </c:pt>
                <c:pt idx="5514">
                  <c:v>44920.82916666667</c:v>
                </c:pt>
                <c:pt idx="5515">
                  <c:v>44920.829861111109</c:v>
                </c:pt>
                <c:pt idx="5516">
                  <c:v>44920.830555555556</c:v>
                </c:pt>
                <c:pt idx="5517">
                  <c:v>44920.831250000003</c:v>
                </c:pt>
                <c:pt idx="5518">
                  <c:v>44920.831944444442</c:v>
                </c:pt>
                <c:pt idx="5519">
                  <c:v>44920.832638888889</c:v>
                </c:pt>
                <c:pt idx="5520">
                  <c:v>44920.833333333336</c:v>
                </c:pt>
                <c:pt idx="5521">
                  <c:v>44920.834027777775</c:v>
                </c:pt>
                <c:pt idx="5522">
                  <c:v>44920.834722222222</c:v>
                </c:pt>
                <c:pt idx="5523">
                  <c:v>44920.835416666669</c:v>
                </c:pt>
                <c:pt idx="5524">
                  <c:v>44920.836111111108</c:v>
                </c:pt>
                <c:pt idx="5525">
                  <c:v>44920.836805555555</c:v>
                </c:pt>
                <c:pt idx="5526">
                  <c:v>44920.837500000001</c:v>
                </c:pt>
                <c:pt idx="5527">
                  <c:v>44920.838194444441</c:v>
                </c:pt>
                <c:pt idx="5528">
                  <c:v>44920.838888888888</c:v>
                </c:pt>
                <c:pt idx="5529">
                  <c:v>44920.839583333334</c:v>
                </c:pt>
                <c:pt idx="5530">
                  <c:v>44920.840277777781</c:v>
                </c:pt>
                <c:pt idx="5531">
                  <c:v>44920.84097222222</c:v>
                </c:pt>
                <c:pt idx="5532">
                  <c:v>44920.841666666667</c:v>
                </c:pt>
                <c:pt idx="5533">
                  <c:v>44920.842361111114</c:v>
                </c:pt>
                <c:pt idx="5534">
                  <c:v>44920.843055555553</c:v>
                </c:pt>
                <c:pt idx="5535">
                  <c:v>44920.84375</c:v>
                </c:pt>
                <c:pt idx="5536">
                  <c:v>44920.844444444447</c:v>
                </c:pt>
                <c:pt idx="5537">
                  <c:v>44920.845138888886</c:v>
                </c:pt>
                <c:pt idx="5538">
                  <c:v>44920.845833333333</c:v>
                </c:pt>
                <c:pt idx="5539">
                  <c:v>44920.84652777778</c:v>
                </c:pt>
                <c:pt idx="5540">
                  <c:v>44920.847222222219</c:v>
                </c:pt>
                <c:pt idx="5541">
                  <c:v>44920.847916666666</c:v>
                </c:pt>
                <c:pt idx="5542">
                  <c:v>44920.848611111112</c:v>
                </c:pt>
                <c:pt idx="5543">
                  <c:v>44920.849305555559</c:v>
                </c:pt>
                <c:pt idx="5544">
                  <c:v>44920.85</c:v>
                </c:pt>
                <c:pt idx="5545">
                  <c:v>44920.850694444445</c:v>
                </c:pt>
                <c:pt idx="5546">
                  <c:v>44920.851388888892</c:v>
                </c:pt>
                <c:pt idx="5547">
                  <c:v>44920.852083333331</c:v>
                </c:pt>
                <c:pt idx="5548">
                  <c:v>44920.852777777778</c:v>
                </c:pt>
                <c:pt idx="5549">
                  <c:v>44920.853472222225</c:v>
                </c:pt>
                <c:pt idx="5550">
                  <c:v>44920.854166666664</c:v>
                </c:pt>
                <c:pt idx="5551">
                  <c:v>44920.854861111111</c:v>
                </c:pt>
                <c:pt idx="5552">
                  <c:v>44920.855555555558</c:v>
                </c:pt>
                <c:pt idx="5553">
                  <c:v>44920.856249999997</c:v>
                </c:pt>
                <c:pt idx="5554">
                  <c:v>44920.856944444444</c:v>
                </c:pt>
                <c:pt idx="5555">
                  <c:v>44920.857638888891</c:v>
                </c:pt>
                <c:pt idx="5556">
                  <c:v>44920.85833333333</c:v>
                </c:pt>
                <c:pt idx="5557">
                  <c:v>44920.859027777777</c:v>
                </c:pt>
                <c:pt idx="5558">
                  <c:v>44920.859722222223</c:v>
                </c:pt>
                <c:pt idx="5559">
                  <c:v>44920.86041666667</c:v>
                </c:pt>
                <c:pt idx="5560">
                  <c:v>44920.861111111109</c:v>
                </c:pt>
                <c:pt idx="5561">
                  <c:v>44920.861805555556</c:v>
                </c:pt>
                <c:pt idx="5562">
                  <c:v>44920.862500000003</c:v>
                </c:pt>
                <c:pt idx="5563">
                  <c:v>44920.863194444442</c:v>
                </c:pt>
                <c:pt idx="5564">
                  <c:v>44920.863888888889</c:v>
                </c:pt>
                <c:pt idx="5565">
                  <c:v>44920.864583333336</c:v>
                </c:pt>
                <c:pt idx="5566">
                  <c:v>44920.865277777775</c:v>
                </c:pt>
                <c:pt idx="5567">
                  <c:v>44920.865972222222</c:v>
                </c:pt>
                <c:pt idx="5568">
                  <c:v>44920.866666666669</c:v>
                </c:pt>
                <c:pt idx="5569">
                  <c:v>44920.867361111108</c:v>
                </c:pt>
                <c:pt idx="5570">
                  <c:v>44920.868055555555</c:v>
                </c:pt>
                <c:pt idx="5571">
                  <c:v>44920.868750000001</c:v>
                </c:pt>
                <c:pt idx="5572">
                  <c:v>44920.869444444441</c:v>
                </c:pt>
                <c:pt idx="5573">
                  <c:v>44920.870138888888</c:v>
                </c:pt>
                <c:pt idx="5574">
                  <c:v>44920.870833333334</c:v>
                </c:pt>
                <c:pt idx="5575">
                  <c:v>44920.871527777781</c:v>
                </c:pt>
                <c:pt idx="5576">
                  <c:v>44920.87222222222</c:v>
                </c:pt>
                <c:pt idx="5577">
                  <c:v>44920.872916666667</c:v>
                </c:pt>
                <c:pt idx="5578">
                  <c:v>44920.873611111114</c:v>
                </c:pt>
                <c:pt idx="5579">
                  <c:v>44920.874305555553</c:v>
                </c:pt>
                <c:pt idx="5580">
                  <c:v>44920.875</c:v>
                </c:pt>
                <c:pt idx="5581">
                  <c:v>44920.875694444447</c:v>
                </c:pt>
                <c:pt idx="5582">
                  <c:v>44920.876388888886</c:v>
                </c:pt>
                <c:pt idx="5583">
                  <c:v>44920.877083333333</c:v>
                </c:pt>
                <c:pt idx="5584">
                  <c:v>44920.87777777778</c:v>
                </c:pt>
                <c:pt idx="5585">
                  <c:v>44920.878472222219</c:v>
                </c:pt>
                <c:pt idx="5586">
                  <c:v>44920.879166666666</c:v>
                </c:pt>
                <c:pt idx="5587">
                  <c:v>44920.879861111112</c:v>
                </c:pt>
                <c:pt idx="5588">
                  <c:v>44920.880555555559</c:v>
                </c:pt>
                <c:pt idx="5589">
                  <c:v>44920.881249999999</c:v>
                </c:pt>
                <c:pt idx="5590">
                  <c:v>44920.881944444445</c:v>
                </c:pt>
                <c:pt idx="5591">
                  <c:v>44920.882638888892</c:v>
                </c:pt>
                <c:pt idx="5592">
                  <c:v>44920.883333333331</c:v>
                </c:pt>
                <c:pt idx="5593">
                  <c:v>44920.884027777778</c:v>
                </c:pt>
                <c:pt idx="5594">
                  <c:v>44920.884722222225</c:v>
                </c:pt>
                <c:pt idx="5595">
                  <c:v>44920.885416666664</c:v>
                </c:pt>
                <c:pt idx="5596">
                  <c:v>44920.886111111111</c:v>
                </c:pt>
                <c:pt idx="5597">
                  <c:v>44920.886805555558</c:v>
                </c:pt>
                <c:pt idx="5598">
                  <c:v>44920.887499999997</c:v>
                </c:pt>
                <c:pt idx="5599">
                  <c:v>44920.888194444444</c:v>
                </c:pt>
                <c:pt idx="5600">
                  <c:v>44920.888888888891</c:v>
                </c:pt>
                <c:pt idx="5601">
                  <c:v>44920.88958333333</c:v>
                </c:pt>
                <c:pt idx="5602">
                  <c:v>44920.890277777777</c:v>
                </c:pt>
                <c:pt idx="5603">
                  <c:v>44920.890972222223</c:v>
                </c:pt>
                <c:pt idx="5604">
                  <c:v>44920.89166666667</c:v>
                </c:pt>
                <c:pt idx="5605">
                  <c:v>44920.892361111109</c:v>
                </c:pt>
                <c:pt idx="5606">
                  <c:v>44920.893055555556</c:v>
                </c:pt>
                <c:pt idx="5607">
                  <c:v>44920.893750000003</c:v>
                </c:pt>
                <c:pt idx="5608">
                  <c:v>44920.894444444442</c:v>
                </c:pt>
                <c:pt idx="5609">
                  <c:v>44920.895138888889</c:v>
                </c:pt>
                <c:pt idx="5610">
                  <c:v>44920.895833333336</c:v>
                </c:pt>
                <c:pt idx="5611">
                  <c:v>44920.896527777775</c:v>
                </c:pt>
                <c:pt idx="5612">
                  <c:v>44920.897222222222</c:v>
                </c:pt>
                <c:pt idx="5613">
                  <c:v>44920.897916666669</c:v>
                </c:pt>
                <c:pt idx="5614">
                  <c:v>44920.898611111108</c:v>
                </c:pt>
                <c:pt idx="5615">
                  <c:v>44920.899305555555</c:v>
                </c:pt>
                <c:pt idx="5616">
                  <c:v>44920.9</c:v>
                </c:pt>
                <c:pt idx="5617">
                  <c:v>44920.900694444441</c:v>
                </c:pt>
                <c:pt idx="5618">
                  <c:v>44920.901388888888</c:v>
                </c:pt>
                <c:pt idx="5619">
                  <c:v>44920.902083333334</c:v>
                </c:pt>
                <c:pt idx="5620">
                  <c:v>44920.902777777781</c:v>
                </c:pt>
                <c:pt idx="5621">
                  <c:v>44920.90347222222</c:v>
                </c:pt>
                <c:pt idx="5622">
                  <c:v>44920.904166666667</c:v>
                </c:pt>
                <c:pt idx="5623">
                  <c:v>44920.904861111114</c:v>
                </c:pt>
                <c:pt idx="5624">
                  <c:v>44920.905555555553</c:v>
                </c:pt>
                <c:pt idx="5625">
                  <c:v>44920.90625</c:v>
                </c:pt>
                <c:pt idx="5626">
                  <c:v>44920.906944444447</c:v>
                </c:pt>
                <c:pt idx="5627">
                  <c:v>44920.907638888886</c:v>
                </c:pt>
                <c:pt idx="5628">
                  <c:v>44920.908333333333</c:v>
                </c:pt>
                <c:pt idx="5629">
                  <c:v>44920.90902777778</c:v>
                </c:pt>
                <c:pt idx="5630">
                  <c:v>44920.909722222219</c:v>
                </c:pt>
                <c:pt idx="5631">
                  <c:v>44920.910416666666</c:v>
                </c:pt>
                <c:pt idx="5632">
                  <c:v>44920.911111111112</c:v>
                </c:pt>
                <c:pt idx="5633">
                  <c:v>44920.911805555559</c:v>
                </c:pt>
                <c:pt idx="5634">
                  <c:v>44920.912499999999</c:v>
                </c:pt>
                <c:pt idx="5635">
                  <c:v>44920.913194444445</c:v>
                </c:pt>
                <c:pt idx="5636">
                  <c:v>44920.913888888892</c:v>
                </c:pt>
                <c:pt idx="5637">
                  <c:v>44920.914583333331</c:v>
                </c:pt>
                <c:pt idx="5638">
                  <c:v>44920.915277777778</c:v>
                </c:pt>
                <c:pt idx="5639">
                  <c:v>44920.915972222225</c:v>
                </c:pt>
                <c:pt idx="5640">
                  <c:v>44920.916666666664</c:v>
                </c:pt>
                <c:pt idx="5641">
                  <c:v>44920.917361111111</c:v>
                </c:pt>
                <c:pt idx="5642">
                  <c:v>44920.918055555558</c:v>
                </c:pt>
                <c:pt idx="5643">
                  <c:v>44920.918749999997</c:v>
                </c:pt>
                <c:pt idx="5644">
                  <c:v>44920.919444444444</c:v>
                </c:pt>
                <c:pt idx="5645">
                  <c:v>44920.920138888891</c:v>
                </c:pt>
                <c:pt idx="5646">
                  <c:v>44920.92083333333</c:v>
                </c:pt>
                <c:pt idx="5647">
                  <c:v>44920.921527777777</c:v>
                </c:pt>
                <c:pt idx="5648">
                  <c:v>44920.922222222223</c:v>
                </c:pt>
                <c:pt idx="5649">
                  <c:v>44920.92291666667</c:v>
                </c:pt>
                <c:pt idx="5650">
                  <c:v>44920.923611111109</c:v>
                </c:pt>
                <c:pt idx="5651">
                  <c:v>44920.924305555556</c:v>
                </c:pt>
                <c:pt idx="5652">
                  <c:v>44920.925000000003</c:v>
                </c:pt>
                <c:pt idx="5653">
                  <c:v>44920.925694444442</c:v>
                </c:pt>
                <c:pt idx="5654">
                  <c:v>44920.926388888889</c:v>
                </c:pt>
                <c:pt idx="5655">
                  <c:v>44920.927083333336</c:v>
                </c:pt>
                <c:pt idx="5656">
                  <c:v>44920.927777777775</c:v>
                </c:pt>
                <c:pt idx="5657">
                  <c:v>44920.928472222222</c:v>
                </c:pt>
                <c:pt idx="5658">
                  <c:v>44920.929166666669</c:v>
                </c:pt>
                <c:pt idx="5659">
                  <c:v>44920.929861111108</c:v>
                </c:pt>
                <c:pt idx="5660">
                  <c:v>44920.930555555555</c:v>
                </c:pt>
                <c:pt idx="5661">
                  <c:v>44920.931250000001</c:v>
                </c:pt>
                <c:pt idx="5662">
                  <c:v>44920.931944444441</c:v>
                </c:pt>
                <c:pt idx="5663">
                  <c:v>44920.932638888888</c:v>
                </c:pt>
                <c:pt idx="5664">
                  <c:v>44920.933333333334</c:v>
                </c:pt>
                <c:pt idx="5665">
                  <c:v>44920.934027777781</c:v>
                </c:pt>
                <c:pt idx="5666">
                  <c:v>44920.93472222222</c:v>
                </c:pt>
                <c:pt idx="5667">
                  <c:v>44920.935416666667</c:v>
                </c:pt>
                <c:pt idx="5668">
                  <c:v>44920.936111111114</c:v>
                </c:pt>
                <c:pt idx="5669">
                  <c:v>44920.936805555553</c:v>
                </c:pt>
                <c:pt idx="5670">
                  <c:v>44920.9375</c:v>
                </c:pt>
                <c:pt idx="5671">
                  <c:v>44920.938194444447</c:v>
                </c:pt>
                <c:pt idx="5672">
                  <c:v>44920.938888888886</c:v>
                </c:pt>
                <c:pt idx="5673">
                  <c:v>44920.939583333333</c:v>
                </c:pt>
                <c:pt idx="5674">
                  <c:v>44920.94027777778</c:v>
                </c:pt>
                <c:pt idx="5675">
                  <c:v>44920.940972222219</c:v>
                </c:pt>
                <c:pt idx="5676">
                  <c:v>44920.941666666666</c:v>
                </c:pt>
                <c:pt idx="5677">
                  <c:v>44920.942361111112</c:v>
                </c:pt>
                <c:pt idx="5678">
                  <c:v>44920.943055555559</c:v>
                </c:pt>
                <c:pt idx="5679">
                  <c:v>44920.943749999999</c:v>
                </c:pt>
                <c:pt idx="5680">
                  <c:v>44920.944444444445</c:v>
                </c:pt>
                <c:pt idx="5681">
                  <c:v>44920.945138888892</c:v>
                </c:pt>
                <c:pt idx="5682">
                  <c:v>44920.945833333331</c:v>
                </c:pt>
                <c:pt idx="5683">
                  <c:v>44920.946527777778</c:v>
                </c:pt>
                <c:pt idx="5684">
                  <c:v>44920.947222222225</c:v>
                </c:pt>
                <c:pt idx="5685">
                  <c:v>44920.947916666664</c:v>
                </c:pt>
                <c:pt idx="5686">
                  <c:v>44920.948611111111</c:v>
                </c:pt>
                <c:pt idx="5687">
                  <c:v>44920.949305555558</c:v>
                </c:pt>
                <c:pt idx="5688">
                  <c:v>44920.95</c:v>
                </c:pt>
                <c:pt idx="5689">
                  <c:v>44920.950694444444</c:v>
                </c:pt>
                <c:pt idx="5690">
                  <c:v>44920.951388888891</c:v>
                </c:pt>
                <c:pt idx="5691">
                  <c:v>44920.95208333333</c:v>
                </c:pt>
                <c:pt idx="5692">
                  <c:v>44920.952777777777</c:v>
                </c:pt>
                <c:pt idx="5693">
                  <c:v>44920.953472222223</c:v>
                </c:pt>
                <c:pt idx="5694">
                  <c:v>44920.95416666667</c:v>
                </c:pt>
                <c:pt idx="5695">
                  <c:v>44920.954861111109</c:v>
                </c:pt>
                <c:pt idx="5696">
                  <c:v>44920.955555555556</c:v>
                </c:pt>
                <c:pt idx="5697">
                  <c:v>44920.956250000003</c:v>
                </c:pt>
                <c:pt idx="5698">
                  <c:v>44920.956944444442</c:v>
                </c:pt>
                <c:pt idx="5699">
                  <c:v>44920.957638888889</c:v>
                </c:pt>
                <c:pt idx="5700">
                  <c:v>44920.958333333336</c:v>
                </c:pt>
                <c:pt idx="5701">
                  <c:v>44920.959027777775</c:v>
                </c:pt>
                <c:pt idx="5702">
                  <c:v>44920.959722222222</c:v>
                </c:pt>
                <c:pt idx="5703">
                  <c:v>44920.960416666669</c:v>
                </c:pt>
                <c:pt idx="5704">
                  <c:v>44920.961111111108</c:v>
                </c:pt>
                <c:pt idx="5705">
                  <c:v>44920.961805555555</c:v>
                </c:pt>
                <c:pt idx="5706">
                  <c:v>44920.962500000001</c:v>
                </c:pt>
                <c:pt idx="5707">
                  <c:v>44920.963194444441</c:v>
                </c:pt>
                <c:pt idx="5708">
                  <c:v>44920.963888888888</c:v>
                </c:pt>
                <c:pt idx="5709">
                  <c:v>44920.964583333334</c:v>
                </c:pt>
                <c:pt idx="5710">
                  <c:v>44920.965277777781</c:v>
                </c:pt>
                <c:pt idx="5711">
                  <c:v>44920.96597222222</c:v>
                </c:pt>
                <c:pt idx="5712">
                  <c:v>44920.966666666667</c:v>
                </c:pt>
                <c:pt idx="5713">
                  <c:v>44920.967361111114</c:v>
                </c:pt>
                <c:pt idx="5714">
                  <c:v>44920.968055555553</c:v>
                </c:pt>
                <c:pt idx="5715">
                  <c:v>44920.96875</c:v>
                </c:pt>
                <c:pt idx="5716">
                  <c:v>44920.969444444447</c:v>
                </c:pt>
                <c:pt idx="5717">
                  <c:v>44920.970138888886</c:v>
                </c:pt>
                <c:pt idx="5718">
                  <c:v>44920.970833333333</c:v>
                </c:pt>
                <c:pt idx="5719">
                  <c:v>44920.97152777778</c:v>
                </c:pt>
                <c:pt idx="5720">
                  <c:v>44920.972222222219</c:v>
                </c:pt>
                <c:pt idx="5721">
                  <c:v>44920.972916666666</c:v>
                </c:pt>
                <c:pt idx="5722">
                  <c:v>44920.973611111112</c:v>
                </c:pt>
                <c:pt idx="5723">
                  <c:v>44920.974305555559</c:v>
                </c:pt>
                <c:pt idx="5724">
                  <c:v>44920.974999999999</c:v>
                </c:pt>
                <c:pt idx="5725">
                  <c:v>44920.975694444445</c:v>
                </c:pt>
                <c:pt idx="5726">
                  <c:v>44920.976388888892</c:v>
                </c:pt>
                <c:pt idx="5727">
                  <c:v>44920.977083333331</c:v>
                </c:pt>
                <c:pt idx="5728">
                  <c:v>44920.977777777778</c:v>
                </c:pt>
                <c:pt idx="5729">
                  <c:v>44920.978472222225</c:v>
                </c:pt>
                <c:pt idx="5730">
                  <c:v>44920.979166666664</c:v>
                </c:pt>
                <c:pt idx="5731">
                  <c:v>44920.979861111111</c:v>
                </c:pt>
                <c:pt idx="5732">
                  <c:v>44920.980555555558</c:v>
                </c:pt>
                <c:pt idx="5733">
                  <c:v>44920.981249999997</c:v>
                </c:pt>
                <c:pt idx="5734">
                  <c:v>44920.981944444444</c:v>
                </c:pt>
                <c:pt idx="5735">
                  <c:v>44920.982638888891</c:v>
                </c:pt>
                <c:pt idx="5736">
                  <c:v>44920.98333333333</c:v>
                </c:pt>
                <c:pt idx="5737">
                  <c:v>44920.984027777777</c:v>
                </c:pt>
                <c:pt idx="5738">
                  <c:v>44920.984722222223</c:v>
                </c:pt>
                <c:pt idx="5739">
                  <c:v>44920.98541666667</c:v>
                </c:pt>
                <c:pt idx="5740">
                  <c:v>44920.986111111109</c:v>
                </c:pt>
                <c:pt idx="5741">
                  <c:v>44920.986805555556</c:v>
                </c:pt>
                <c:pt idx="5742">
                  <c:v>44920.987500000003</c:v>
                </c:pt>
                <c:pt idx="5743">
                  <c:v>44920.988194444442</c:v>
                </c:pt>
                <c:pt idx="5744">
                  <c:v>44920.988888888889</c:v>
                </c:pt>
                <c:pt idx="5745">
                  <c:v>44920.989583333336</c:v>
                </c:pt>
                <c:pt idx="5746">
                  <c:v>44920.990277777775</c:v>
                </c:pt>
                <c:pt idx="5747">
                  <c:v>44920.990972222222</c:v>
                </c:pt>
                <c:pt idx="5748">
                  <c:v>44920.991666666669</c:v>
                </c:pt>
                <c:pt idx="5749">
                  <c:v>44920.992361111108</c:v>
                </c:pt>
                <c:pt idx="5750">
                  <c:v>44920.993055555555</c:v>
                </c:pt>
                <c:pt idx="5751">
                  <c:v>44920.993750000001</c:v>
                </c:pt>
                <c:pt idx="5752">
                  <c:v>44920.994444444441</c:v>
                </c:pt>
                <c:pt idx="5753">
                  <c:v>44920.995138888888</c:v>
                </c:pt>
                <c:pt idx="5754">
                  <c:v>44920.995833333334</c:v>
                </c:pt>
                <c:pt idx="5755">
                  <c:v>44920.996527777781</c:v>
                </c:pt>
                <c:pt idx="5756">
                  <c:v>44920.99722222222</c:v>
                </c:pt>
                <c:pt idx="5757">
                  <c:v>44920.997916666667</c:v>
                </c:pt>
                <c:pt idx="5758">
                  <c:v>44920.998611111114</c:v>
                </c:pt>
                <c:pt idx="5759">
                  <c:v>44920.999305555553</c:v>
                </c:pt>
                <c:pt idx="5760">
                  <c:v>44921</c:v>
                </c:pt>
              </c:numCache>
            </c:numRef>
          </c:cat>
          <c:val>
            <c:numRef>
              <c:f>Grid!$D$2:$D$5762</c:f>
              <c:numCache>
                <c:formatCode>General</c:formatCode>
                <c:ptCount val="5761"/>
                <c:pt idx="0">
                  <c:v>13751.716003417969</c:v>
                </c:pt>
                <c:pt idx="1">
                  <c:v>13759.069564819336</c:v>
                </c:pt>
                <c:pt idx="2">
                  <c:v>13760.926147460938</c:v>
                </c:pt>
                <c:pt idx="3">
                  <c:v>13757.98161315918</c:v>
                </c:pt>
                <c:pt idx="4">
                  <c:v>13730.766540527344</c:v>
                </c:pt>
                <c:pt idx="5">
                  <c:v>13696.028991699219</c:v>
                </c:pt>
                <c:pt idx="6">
                  <c:v>13671.43896484375</c:v>
                </c:pt>
                <c:pt idx="7">
                  <c:v>13655.028549194336</c:v>
                </c:pt>
                <c:pt idx="8">
                  <c:v>13657.142807006836</c:v>
                </c:pt>
                <c:pt idx="9">
                  <c:v>13651.409606933594</c:v>
                </c:pt>
                <c:pt idx="10">
                  <c:v>13639.235931396484</c:v>
                </c:pt>
                <c:pt idx="11">
                  <c:v>13680.623504638672</c:v>
                </c:pt>
                <c:pt idx="12">
                  <c:v>13681.340927124023</c:v>
                </c:pt>
                <c:pt idx="13">
                  <c:v>13707.262786865234</c:v>
                </c:pt>
                <c:pt idx="14">
                  <c:v>13686.17204284668</c:v>
                </c:pt>
                <c:pt idx="15">
                  <c:v>13652.893524169922</c:v>
                </c:pt>
                <c:pt idx="16">
                  <c:v>13617.453262329102</c:v>
                </c:pt>
                <c:pt idx="17">
                  <c:v>13582.559112548828</c:v>
                </c:pt>
                <c:pt idx="18">
                  <c:v>13622.490020751953</c:v>
                </c:pt>
                <c:pt idx="19">
                  <c:v>13640.719787597656</c:v>
                </c:pt>
                <c:pt idx="20">
                  <c:v>13643.207733154297</c:v>
                </c:pt>
                <c:pt idx="21">
                  <c:v>13632.877517700195</c:v>
                </c:pt>
                <c:pt idx="22">
                  <c:v>13637.310913085938</c:v>
                </c:pt>
                <c:pt idx="23">
                  <c:v>13632.567962646484</c:v>
                </c:pt>
                <c:pt idx="24">
                  <c:v>13654.468231201172</c:v>
                </c:pt>
                <c:pt idx="25">
                  <c:v>13655.677551269531</c:v>
                </c:pt>
                <c:pt idx="26">
                  <c:v>13641.593109130859</c:v>
                </c:pt>
                <c:pt idx="27">
                  <c:v>13638.806671142578</c:v>
                </c:pt>
                <c:pt idx="28">
                  <c:v>13646.478088378906</c:v>
                </c:pt>
                <c:pt idx="29">
                  <c:v>13661.967010498047</c:v>
                </c:pt>
                <c:pt idx="30">
                  <c:v>13652.860534667969</c:v>
                </c:pt>
                <c:pt idx="31">
                  <c:v>13655.079437255859</c:v>
                </c:pt>
                <c:pt idx="32">
                  <c:v>13656.040313720703</c:v>
                </c:pt>
                <c:pt idx="33">
                  <c:v>13649.659957885742</c:v>
                </c:pt>
                <c:pt idx="34">
                  <c:v>13648.704895019531</c:v>
                </c:pt>
                <c:pt idx="35">
                  <c:v>13648.893569946289</c:v>
                </c:pt>
                <c:pt idx="36">
                  <c:v>13648.769332885742</c:v>
                </c:pt>
                <c:pt idx="37">
                  <c:v>13659.874603271484</c:v>
                </c:pt>
                <c:pt idx="38">
                  <c:v>13672.304351806641</c:v>
                </c:pt>
                <c:pt idx="39">
                  <c:v>13647.179931640625</c:v>
                </c:pt>
                <c:pt idx="40">
                  <c:v>13680.67643737793</c:v>
                </c:pt>
                <c:pt idx="41">
                  <c:v>13677.62321472168</c:v>
                </c:pt>
                <c:pt idx="42">
                  <c:v>13655.095001220703</c:v>
                </c:pt>
                <c:pt idx="43">
                  <c:v>13655.367980957031</c:v>
                </c:pt>
                <c:pt idx="44">
                  <c:v>13673.095016479492</c:v>
                </c:pt>
                <c:pt idx="45">
                  <c:v>13651.117218017578</c:v>
                </c:pt>
                <c:pt idx="46">
                  <c:v>13642.817123413086</c:v>
                </c:pt>
                <c:pt idx="47">
                  <c:v>13632.707717895508</c:v>
                </c:pt>
                <c:pt idx="48">
                  <c:v>13609.176208496094</c:v>
                </c:pt>
                <c:pt idx="49">
                  <c:v>13589.309478759766</c:v>
                </c:pt>
                <c:pt idx="50">
                  <c:v>13600.591186523438</c:v>
                </c:pt>
                <c:pt idx="51">
                  <c:v>13589.731292724609</c:v>
                </c:pt>
                <c:pt idx="52">
                  <c:v>13609.698394775391</c:v>
                </c:pt>
                <c:pt idx="53">
                  <c:v>13631.88249206543</c:v>
                </c:pt>
                <c:pt idx="54">
                  <c:v>13637.44401550293</c:v>
                </c:pt>
                <c:pt idx="55">
                  <c:v>13619.012771606445</c:v>
                </c:pt>
                <c:pt idx="56">
                  <c:v>13607.92317199707</c:v>
                </c:pt>
                <c:pt idx="57">
                  <c:v>13697.341323852539</c:v>
                </c:pt>
                <c:pt idx="58">
                  <c:v>13751.485275268555</c:v>
                </c:pt>
                <c:pt idx="59">
                  <c:v>13746.85627746582</c:v>
                </c:pt>
                <c:pt idx="60">
                  <c:v>13776.624359130859</c:v>
                </c:pt>
                <c:pt idx="61">
                  <c:v>13698.352600097656</c:v>
                </c:pt>
                <c:pt idx="62">
                  <c:v>13676.735626220703</c:v>
                </c:pt>
                <c:pt idx="63">
                  <c:v>13650.021759033203</c:v>
                </c:pt>
                <c:pt idx="64">
                  <c:v>13627.810028076172</c:v>
                </c:pt>
                <c:pt idx="65">
                  <c:v>13611.780883789063</c:v>
                </c:pt>
                <c:pt idx="66">
                  <c:v>13598.293014526367</c:v>
                </c:pt>
                <c:pt idx="67">
                  <c:v>13618.594299316406</c:v>
                </c:pt>
                <c:pt idx="68">
                  <c:v>13611.71467590332</c:v>
                </c:pt>
                <c:pt idx="69">
                  <c:v>13635.457336425781</c:v>
                </c:pt>
                <c:pt idx="70">
                  <c:v>13643.160415649414</c:v>
                </c:pt>
                <c:pt idx="71">
                  <c:v>13623.366302490234</c:v>
                </c:pt>
                <c:pt idx="72">
                  <c:v>13648.439758300781</c:v>
                </c:pt>
                <c:pt idx="73">
                  <c:v>13642.381622314453</c:v>
                </c:pt>
                <c:pt idx="74">
                  <c:v>13691.460510253906</c:v>
                </c:pt>
                <c:pt idx="75">
                  <c:v>13687.610046386719</c:v>
                </c:pt>
                <c:pt idx="76">
                  <c:v>13623.997299194336</c:v>
                </c:pt>
                <c:pt idx="77">
                  <c:v>13632.513687133789</c:v>
                </c:pt>
                <c:pt idx="78">
                  <c:v>13660.089080810547</c:v>
                </c:pt>
                <c:pt idx="79">
                  <c:v>13673.855682373047</c:v>
                </c:pt>
                <c:pt idx="80">
                  <c:v>13653.302764892578</c:v>
                </c:pt>
                <c:pt idx="81">
                  <c:v>13635.440643310547</c:v>
                </c:pt>
                <c:pt idx="82">
                  <c:v>13623.554244995117</c:v>
                </c:pt>
                <c:pt idx="83">
                  <c:v>13611.793380737305</c:v>
                </c:pt>
                <c:pt idx="84">
                  <c:v>13597.481750488281</c:v>
                </c:pt>
                <c:pt idx="85">
                  <c:v>13588.760437011719</c:v>
                </c:pt>
                <c:pt idx="86">
                  <c:v>13621.528656005859</c:v>
                </c:pt>
                <c:pt idx="87">
                  <c:v>13620.395263671875</c:v>
                </c:pt>
                <c:pt idx="88">
                  <c:v>13640.946563720703</c:v>
                </c:pt>
                <c:pt idx="89">
                  <c:v>13634.370147705078</c:v>
                </c:pt>
                <c:pt idx="90">
                  <c:v>13625.428451538086</c:v>
                </c:pt>
                <c:pt idx="91">
                  <c:v>13627.748092651367</c:v>
                </c:pt>
                <c:pt idx="92">
                  <c:v>13604.806838989258</c:v>
                </c:pt>
                <c:pt idx="93">
                  <c:v>13611.721740722656</c:v>
                </c:pt>
                <c:pt idx="94">
                  <c:v>13619.114044189453</c:v>
                </c:pt>
                <c:pt idx="95">
                  <c:v>13633.123748779297</c:v>
                </c:pt>
                <c:pt idx="96">
                  <c:v>13634.533935546875</c:v>
                </c:pt>
                <c:pt idx="97">
                  <c:v>13596.751693725586</c:v>
                </c:pt>
                <c:pt idx="98">
                  <c:v>13592.602615356445</c:v>
                </c:pt>
                <c:pt idx="99">
                  <c:v>13581.486785888672</c:v>
                </c:pt>
                <c:pt idx="100">
                  <c:v>13567.492492675781</c:v>
                </c:pt>
                <c:pt idx="101">
                  <c:v>13578.981796264648</c:v>
                </c:pt>
                <c:pt idx="102">
                  <c:v>13589.102951049805</c:v>
                </c:pt>
                <c:pt idx="103">
                  <c:v>13580.13996887207</c:v>
                </c:pt>
                <c:pt idx="104">
                  <c:v>13569.721923828125</c:v>
                </c:pt>
                <c:pt idx="105">
                  <c:v>13578.255828857422</c:v>
                </c:pt>
                <c:pt idx="106">
                  <c:v>13568.041702270508</c:v>
                </c:pt>
                <c:pt idx="107">
                  <c:v>13574.766021728516</c:v>
                </c:pt>
                <c:pt idx="108">
                  <c:v>13579.462310791016</c:v>
                </c:pt>
                <c:pt idx="109">
                  <c:v>13597.700820922852</c:v>
                </c:pt>
                <c:pt idx="110">
                  <c:v>13629.788787841797</c:v>
                </c:pt>
                <c:pt idx="111">
                  <c:v>13612.004699707031</c:v>
                </c:pt>
                <c:pt idx="112">
                  <c:v>13606.647338867188</c:v>
                </c:pt>
                <c:pt idx="113">
                  <c:v>13600.513366699219</c:v>
                </c:pt>
                <c:pt idx="114">
                  <c:v>13620.197570800781</c:v>
                </c:pt>
                <c:pt idx="115">
                  <c:v>13563.338851928711</c:v>
                </c:pt>
                <c:pt idx="116">
                  <c:v>13582.44758605957</c:v>
                </c:pt>
                <c:pt idx="117">
                  <c:v>13619.45703125</c:v>
                </c:pt>
                <c:pt idx="118">
                  <c:v>13619.657958984375</c:v>
                </c:pt>
                <c:pt idx="119">
                  <c:v>13616.551391601563</c:v>
                </c:pt>
                <c:pt idx="120">
                  <c:v>13615.143493652344</c:v>
                </c:pt>
                <c:pt idx="121">
                  <c:v>13612.324676513672</c:v>
                </c:pt>
                <c:pt idx="122">
                  <c:v>13599.022994995117</c:v>
                </c:pt>
                <c:pt idx="123">
                  <c:v>13588.75276184082</c:v>
                </c:pt>
                <c:pt idx="124">
                  <c:v>13612.547592163086</c:v>
                </c:pt>
                <c:pt idx="125">
                  <c:v>13604.315017700195</c:v>
                </c:pt>
                <c:pt idx="126">
                  <c:v>13619.416168212891</c:v>
                </c:pt>
                <c:pt idx="127">
                  <c:v>13603.464904785156</c:v>
                </c:pt>
                <c:pt idx="128">
                  <c:v>13587.679931640625</c:v>
                </c:pt>
                <c:pt idx="129">
                  <c:v>13602.408905029297</c:v>
                </c:pt>
                <c:pt idx="130">
                  <c:v>13598.03759765625</c:v>
                </c:pt>
                <c:pt idx="131">
                  <c:v>13594.196578979492</c:v>
                </c:pt>
                <c:pt idx="132">
                  <c:v>13590.732437133789</c:v>
                </c:pt>
                <c:pt idx="133">
                  <c:v>13574.560287475586</c:v>
                </c:pt>
                <c:pt idx="134">
                  <c:v>13590.202835083008</c:v>
                </c:pt>
                <c:pt idx="135">
                  <c:v>13578.603500366211</c:v>
                </c:pt>
                <c:pt idx="136">
                  <c:v>13556.870956420898</c:v>
                </c:pt>
                <c:pt idx="137">
                  <c:v>13592.294631958008</c:v>
                </c:pt>
                <c:pt idx="138">
                  <c:v>13601.920059204102</c:v>
                </c:pt>
                <c:pt idx="139">
                  <c:v>13618.32926940918</c:v>
                </c:pt>
                <c:pt idx="140">
                  <c:v>13641.527160644531</c:v>
                </c:pt>
                <c:pt idx="141">
                  <c:v>13644.448104858398</c:v>
                </c:pt>
                <c:pt idx="142">
                  <c:v>13622.917419433594</c:v>
                </c:pt>
                <c:pt idx="143">
                  <c:v>13680.807830810547</c:v>
                </c:pt>
                <c:pt idx="144">
                  <c:v>13624.723495483398</c:v>
                </c:pt>
                <c:pt idx="145">
                  <c:v>13625.545104980469</c:v>
                </c:pt>
                <c:pt idx="146">
                  <c:v>13623.634368896484</c:v>
                </c:pt>
                <c:pt idx="147">
                  <c:v>13577.399078369141</c:v>
                </c:pt>
                <c:pt idx="148">
                  <c:v>13572.395904541016</c:v>
                </c:pt>
                <c:pt idx="149">
                  <c:v>13588.035049438477</c:v>
                </c:pt>
                <c:pt idx="150">
                  <c:v>13581.833480834961</c:v>
                </c:pt>
                <c:pt idx="151">
                  <c:v>13603.362548828125</c:v>
                </c:pt>
                <c:pt idx="152">
                  <c:v>13621.458602905273</c:v>
                </c:pt>
                <c:pt idx="153">
                  <c:v>13622.376861572266</c:v>
                </c:pt>
                <c:pt idx="154">
                  <c:v>13647.620880126953</c:v>
                </c:pt>
                <c:pt idx="155">
                  <c:v>13666.613739013672</c:v>
                </c:pt>
                <c:pt idx="156">
                  <c:v>13641.205657958984</c:v>
                </c:pt>
                <c:pt idx="157">
                  <c:v>13623.633209228516</c:v>
                </c:pt>
                <c:pt idx="158">
                  <c:v>13611.661575317383</c:v>
                </c:pt>
                <c:pt idx="159">
                  <c:v>13606.726211547852</c:v>
                </c:pt>
                <c:pt idx="160">
                  <c:v>13598.062469482422</c:v>
                </c:pt>
                <c:pt idx="161">
                  <c:v>13605.790908813477</c:v>
                </c:pt>
                <c:pt idx="162">
                  <c:v>13606.251434326172</c:v>
                </c:pt>
                <c:pt idx="163">
                  <c:v>13612.484893798828</c:v>
                </c:pt>
                <c:pt idx="164">
                  <c:v>13594.477249145508</c:v>
                </c:pt>
                <c:pt idx="165">
                  <c:v>13601.132293701172</c:v>
                </c:pt>
                <c:pt idx="166">
                  <c:v>13598.11735534668</c:v>
                </c:pt>
                <c:pt idx="167">
                  <c:v>13602.156875610352</c:v>
                </c:pt>
                <c:pt idx="168">
                  <c:v>13621.568267822266</c:v>
                </c:pt>
                <c:pt idx="169">
                  <c:v>13638.204772949219</c:v>
                </c:pt>
                <c:pt idx="170">
                  <c:v>13620.544677734375</c:v>
                </c:pt>
                <c:pt idx="171">
                  <c:v>13630.301986694336</c:v>
                </c:pt>
                <c:pt idx="172">
                  <c:v>13627.79248046875</c:v>
                </c:pt>
                <c:pt idx="173">
                  <c:v>13608.261215209961</c:v>
                </c:pt>
                <c:pt idx="174">
                  <c:v>13602.694946289063</c:v>
                </c:pt>
                <c:pt idx="175">
                  <c:v>13567.608215332031</c:v>
                </c:pt>
                <c:pt idx="176">
                  <c:v>13591.872863769531</c:v>
                </c:pt>
                <c:pt idx="177">
                  <c:v>13628.309326171875</c:v>
                </c:pt>
                <c:pt idx="178">
                  <c:v>13646.990356445313</c:v>
                </c:pt>
                <c:pt idx="179">
                  <c:v>13651.293731689453</c:v>
                </c:pt>
                <c:pt idx="180">
                  <c:v>13681.433456420898</c:v>
                </c:pt>
                <c:pt idx="181">
                  <c:v>13694.866271972656</c:v>
                </c:pt>
                <c:pt idx="182">
                  <c:v>13669.581481933594</c:v>
                </c:pt>
                <c:pt idx="183">
                  <c:v>13646.01025390625</c:v>
                </c:pt>
                <c:pt idx="184">
                  <c:v>13644.973236083984</c:v>
                </c:pt>
                <c:pt idx="185">
                  <c:v>13631.801147460938</c:v>
                </c:pt>
                <c:pt idx="186">
                  <c:v>13663.204177856445</c:v>
                </c:pt>
                <c:pt idx="187">
                  <c:v>13637.506698608398</c:v>
                </c:pt>
                <c:pt idx="188">
                  <c:v>13647.809112548828</c:v>
                </c:pt>
                <c:pt idx="189">
                  <c:v>13641.804275512695</c:v>
                </c:pt>
                <c:pt idx="190">
                  <c:v>13659.049835205078</c:v>
                </c:pt>
                <c:pt idx="191">
                  <c:v>13663.635437011719</c:v>
                </c:pt>
                <c:pt idx="192">
                  <c:v>13665.130569458008</c:v>
                </c:pt>
                <c:pt idx="193">
                  <c:v>13626.882217407227</c:v>
                </c:pt>
                <c:pt idx="194">
                  <c:v>13641.988739013672</c:v>
                </c:pt>
                <c:pt idx="195">
                  <c:v>13635.246002197266</c:v>
                </c:pt>
                <c:pt idx="196">
                  <c:v>13642.690979003906</c:v>
                </c:pt>
                <c:pt idx="197">
                  <c:v>13633.618804931641</c:v>
                </c:pt>
                <c:pt idx="198">
                  <c:v>13648.447723388672</c:v>
                </c:pt>
                <c:pt idx="199">
                  <c:v>13637.618133544922</c:v>
                </c:pt>
                <c:pt idx="200">
                  <c:v>13637.849548339844</c:v>
                </c:pt>
                <c:pt idx="201">
                  <c:v>13632.741119384766</c:v>
                </c:pt>
                <c:pt idx="202">
                  <c:v>13633.856170654297</c:v>
                </c:pt>
                <c:pt idx="203">
                  <c:v>13652.285339355469</c:v>
                </c:pt>
                <c:pt idx="204">
                  <c:v>13659.421020507813</c:v>
                </c:pt>
                <c:pt idx="205">
                  <c:v>13636.067138671875</c:v>
                </c:pt>
                <c:pt idx="206">
                  <c:v>13674.245269775391</c:v>
                </c:pt>
                <c:pt idx="207">
                  <c:v>13681.783996582031</c:v>
                </c:pt>
                <c:pt idx="208">
                  <c:v>13615.465148925781</c:v>
                </c:pt>
                <c:pt idx="209">
                  <c:v>13613.565093994141</c:v>
                </c:pt>
                <c:pt idx="210">
                  <c:v>13599.351715087891</c:v>
                </c:pt>
                <c:pt idx="211">
                  <c:v>13643.681686401367</c:v>
                </c:pt>
                <c:pt idx="212">
                  <c:v>13673.286834716797</c:v>
                </c:pt>
                <c:pt idx="213">
                  <c:v>13705.312911987305</c:v>
                </c:pt>
                <c:pt idx="214">
                  <c:v>13704.737197875977</c:v>
                </c:pt>
                <c:pt idx="215">
                  <c:v>13760.122894287109</c:v>
                </c:pt>
                <c:pt idx="216">
                  <c:v>13738.180908203125</c:v>
                </c:pt>
                <c:pt idx="217">
                  <c:v>13701.918487548828</c:v>
                </c:pt>
                <c:pt idx="218">
                  <c:v>13697.73893737793</c:v>
                </c:pt>
                <c:pt idx="219">
                  <c:v>13684.364318847656</c:v>
                </c:pt>
                <c:pt idx="220">
                  <c:v>13711.869995117188</c:v>
                </c:pt>
                <c:pt idx="221">
                  <c:v>13701.137145996094</c:v>
                </c:pt>
                <c:pt idx="222">
                  <c:v>13693.204788208008</c:v>
                </c:pt>
                <c:pt idx="223">
                  <c:v>13677.373657226563</c:v>
                </c:pt>
                <c:pt idx="224">
                  <c:v>13677.090362548828</c:v>
                </c:pt>
                <c:pt idx="225">
                  <c:v>13658.597320556641</c:v>
                </c:pt>
                <c:pt idx="226">
                  <c:v>13677.446044921875</c:v>
                </c:pt>
                <c:pt idx="227">
                  <c:v>13672.164627075195</c:v>
                </c:pt>
                <c:pt idx="228">
                  <c:v>13655.107940673828</c:v>
                </c:pt>
                <c:pt idx="229">
                  <c:v>13662.009017944336</c:v>
                </c:pt>
                <c:pt idx="230">
                  <c:v>13665.723526000977</c:v>
                </c:pt>
                <c:pt idx="231">
                  <c:v>13675.720672607422</c:v>
                </c:pt>
                <c:pt idx="232">
                  <c:v>13673.135269165039</c:v>
                </c:pt>
                <c:pt idx="233">
                  <c:v>13660.196044921875</c:v>
                </c:pt>
                <c:pt idx="234">
                  <c:v>13671.271942138672</c:v>
                </c:pt>
                <c:pt idx="235">
                  <c:v>13702.494018554688</c:v>
                </c:pt>
                <c:pt idx="236">
                  <c:v>13681.409637451172</c:v>
                </c:pt>
                <c:pt idx="237">
                  <c:v>13692.105072021484</c:v>
                </c:pt>
                <c:pt idx="238">
                  <c:v>13736.650314331055</c:v>
                </c:pt>
                <c:pt idx="239">
                  <c:v>13736.666488647461</c:v>
                </c:pt>
                <c:pt idx="240">
                  <c:v>13706.102447509766</c:v>
                </c:pt>
                <c:pt idx="241">
                  <c:v>13704.570785522461</c:v>
                </c:pt>
                <c:pt idx="242">
                  <c:v>13708.049072265625</c:v>
                </c:pt>
                <c:pt idx="243">
                  <c:v>13735.932922363281</c:v>
                </c:pt>
                <c:pt idx="244">
                  <c:v>13748.380157470703</c:v>
                </c:pt>
                <c:pt idx="245">
                  <c:v>13770.734497070313</c:v>
                </c:pt>
                <c:pt idx="246">
                  <c:v>13833.972015380859</c:v>
                </c:pt>
                <c:pt idx="247">
                  <c:v>13836.567749023438</c:v>
                </c:pt>
                <c:pt idx="248">
                  <c:v>13839.071502685547</c:v>
                </c:pt>
                <c:pt idx="249">
                  <c:v>13833.468444824219</c:v>
                </c:pt>
                <c:pt idx="250">
                  <c:v>13840.181640625</c:v>
                </c:pt>
                <c:pt idx="251">
                  <c:v>13863.130432128906</c:v>
                </c:pt>
                <c:pt idx="252">
                  <c:v>13854.391143798828</c:v>
                </c:pt>
                <c:pt idx="253">
                  <c:v>13845.842269897461</c:v>
                </c:pt>
                <c:pt idx="254">
                  <c:v>13848.596130371094</c:v>
                </c:pt>
                <c:pt idx="255">
                  <c:v>13849.17138671875</c:v>
                </c:pt>
                <c:pt idx="256">
                  <c:v>13868.465057373047</c:v>
                </c:pt>
                <c:pt idx="257">
                  <c:v>13856.8818359375</c:v>
                </c:pt>
                <c:pt idx="258">
                  <c:v>13861.840225219727</c:v>
                </c:pt>
                <c:pt idx="259">
                  <c:v>13874.487365722656</c:v>
                </c:pt>
                <c:pt idx="260">
                  <c:v>13884.415283203125</c:v>
                </c:pt>
                <c:pt idx="261">
                  <c:v>13905.363876342773</c:v>
                </c:pt>
                <c:pt idx="262">
                  <c:v>13932.337982177734</c:v>
                </c:pt>
                <c:pt idx="263">
                  <c:v>13915.89892578125</c:v>
                </c:pt>
                <c:pt idx="264">
                  <c:v>13942.543518066406</c:v>
                </c:pt>
                <c:pt idx="265">
                  <c:v>13947.514892578125</c:v>
                </c:pt>
                <c:pt idx="266">
                  <c:v>13951.042449951172</c:v>
                </c:pt>
                <c:pt idx="267">
                  <c:v>13930.357086181641</c:v>
                </c:pt>
                <c:pt idx="268">
                  <c:v>13888.708557128906</c:v>
                </c:pt>
                <c:pt idx="269">
                  <c:v>13897.833343505859</c:v>
                </c:pt>
                <c:pt idx="270">
                  <c:v>13893.090637207031</c:v>
                </c:pt>
                <c:pt idx="271">
                  <c:v>13880.159133911133</c:v>
                </c:pt>
                <c:pt idx="272">
                  <c:v>13872.715118408203</c:v>
                </c:pt>
                <c:pt idx="273">
                  <c:v>13865.519409179688</c:v>
                </c:pt>
                <c:pt idx="274">
                  <c:v>13854.807189941406</c:v>
                </c:pt>
                <c:pt idx="275">
                  <c:v>13836.086090087891</c:v>
                </c:pt>
                <c:pt idx="276">
                  <c:v>13812.847152709961</c:v>
                </c:pt>
                <c:pt idx="277">
                  <c:v>13810.358535766602</c:v>
                </c:pt>
                <c:pt idx="278">
                  <c:v>13807.446929931641</c:v>
                </c:pt>
                <c:pt idx="279">
                  <c:v>13803.134368896484</c:v>
                </c:pt>
                <c:pt idx="280">
                  <c:v>13842.061248779297</c:v>
                </c:pt>
                <c:pt idx="281">
                  <c:v>13852.709899902344</c:v>
                </c:pt>
                <c:pt idx="282">
                  <c:v>13857.673538208008</c:v>
                </c:pt>
                <c:pt idx="283">
                  <c:v>13882.072570800781</c:v>
                </c:pt>
                <c:pt idx="284">
                  <c:v>13880.347061157227</c:v>
                </c:pt>
                <c:pt idx="285">
                  <c:v>13907.054138183594</c:v>
                </c:pt>
                <c:pt idx="286">
                  <c:v>13927.733306884766</c:v>
                </c:pt>
                <c:pt idx="287">
                  <c:v>13949.62451171875</c:v>
                </c:pt>
                <c:pt idx="288">
                  <c:v>13943.430908203125</c:v>
                </c:pt>
                <c:pt idx="289">
                  <c:v>13930.799713134766</c:v>
                </c:pt>
                <c:pt idx="290">
                  <c:v>13947.511306762695</c:v>
                </c:pt>
                <c:pt idx="291">
                  <c:v>13973.767868041992</c:v>
                </c:pt>
                <c:pt idx="292">
                  <c:v>13999.260559082031</c:v>
                </c:pt>
                <c:pt idx="293">
                  <c:v>14026.246948242188</c:v>
                </c:pt>
                <c:pt idx="294">
                  <c:v>14075.953765869141</c:v>
                </c:pt>
                <c:pt idx="295">
                  <c:v>14166.553558349609</c:v>
                </c:pt>
                <c:pt idx="296">
                  <c:v>14184.357192993164</c:v>
                </c:pt>
                <c:pt idx="297">
                  <c:v>14189.793121337891</c:v>
                </c:pt>
                <c:pt idx="298">
                  <c:v>14248.679046630859</c:v>
                </c:pt>
                <c:pt idx="299">
                  <c:v>14289.460052490234</c:v>
                </c:pt>
                <c:pt idx="300">
                  <c:v>14314.2685546875</c:v>
                </c:pt>
                <c:pt idx="301">
                  <c:v>14307.172271728516</c:v>
                </c:pt>
                <c:pt idx="302">
                  <c:v>14336.144104003906</c:v>
                </c:pt>
                <c:pt idx="303">
                  <c:v>14370.179504394531</c:v>
                </c:pt>
                <c:pt idx="304">
                  <c:v>14425.954193115234</c:v>
                </c:pt>
                <c:pt idx="305">
                  <c:v>14426.028015136719</c:v>
                </c:pt>
                <c:pt idx="306">
                  <c:v>14410.691360473633</c:v>
                </c:pt>
                <c:pt idx="307">
                  <c:v>14460.376541137695</c:v>
                </c:pt>
                <c:pt idx="308">
                  <c:v>14415.321594238281</c:v>
                </c:pt>
                <c:pt idx="309">
                  <c:v>14394.504837036133</c:v>
                </c:pt>
                <c:pt idx="310">
                  <c:v>14420.329864501953</c:v>
                </c:pt>
                <c:pt idx="311">
                  <c:v>14473.344268798828</c:v>
                </c:pt>
                <c:pt idx="312">
                  <c:v>14418.520584106445</c:v>
                </c:pt>
                <c:pt idx="313">
                  <c:v>14461.997253417969</c:v>
                </c:pt>
                <c:pt idx="314">
                  <c:v>14450.540577627718</c:v>
                </c:pt>
                <c:pt idx="315">
                  <c:v>14469.294071890414</c:v>
                </c:pt>
                <c:pt idx="316">
                  <c:v>14479.989501953125</c:v>
                </c:pt>
                <c:pt idx="317">
                  <c:v>14505.303009033203</c:v>
                </c:pt>
                <c:pt idx="318">
                  <c:v>14532.743092276156</c:v>
                </c:pt>
                <c:pt idx="319">
                  <c:v>14568.314071655273</c:v>
                </c:pt>
                <c:pt idx="320">
                  <c:v>14575.224212646484</c:v>
                </c:pt>
                <c:pt idx="321">
                  <c:v>14586.504547119141</c:v>
                </c:pt>
                <c:pt idx="322">
                  <c:v>14586.450820922852</c:v>
                </c:pt>
                <c:pt idx="323">
                  <c:v>14624.823516845703</c:v>
                </c:pt>
                <c:pt idx="324">
                  <c:v>14667.906051635742</c:v>
                </c:pt>
                <c:pt idx="325">
                  <c:v>14699.818145751953</c:v>
                </c:pt>
                <c:pt idx="326">
                  <c:v>14716.148498535156</c:v>
                </c:pt>
                <c:pt idx="327">
                  <c:v>14727.034973144531</c:v>
                </c:pt>
                <c:pt idx="328">
                  <c:v>14733.661270141602</c:v>
                </c:pt>
                <c:pt idx="329">
                  <c:v>14752.737045288086</c:v>
                </c:pt>
                <c:pt idx="330">
                  <c:v>14801.867095947266</c:v>
                </c:pt>
                <c:pt idx="331">
                  <c:v>14823.891174316406</c:v>
                </c:pt>
                <c:pt idx="332">
                  <c:v>14857.918930053711</c:v>
                </c:pt>
                <c:pt idx="333">
                  <c:v>14857.208557128906</c:v>
                </c:pt>
                <c:pt idx="334">
                  <c:v>14861.182037353516</c:v>
                </c:pt>
                <c:pt idx="335">
                  <c:v>14872.417327880859</c:v>
                </c:pt>
                <c:pt idx="336">
                  <c:v>14893.681167602539</c:v>
                </c:pt>
                <c:pt idx="337">
                  <c:v>14908.641082763672</c:v>
                </c:pt>
                <c:pt idx="338">
                  <c:v>14964.400512695313</c:v>
                </c:pt>
                <c:pt idx="339">
                  <c:v>14949.638442993164</c:v>
                </c:pt>
                <c:pt idx="340">
                  <c:v>14958.145767211914</c:v>
                </c:pt>
                <c:pt idx="341">
                  <c:v>14963.642395019531</c:v>
                </c:pt>
                <c:pt idx="342">
                  <c:v>14992.602172851563</c:v>
                </c:pt>
                <c:pt idx="343">
                  <c:v>15039.959381103516</c:v>
                </c:pt>
                <c:pt idx="344">
                  <c:v>15104.352081298828</c:v>
                </c:pt>
                <c:pt idx="345">
                  <c:v>15143.250213623047</c:v>
                </c:pt>
                <c:pt idx="346">
                  <c:v>15181.979461669922</c:v>
                </c:pt>
                <c:pt idx="347">
                  <c:v>15170.000793457031</c:v>
                </c:pt>
                <c:pt idx="348">
                  <c:v>15192.04084777832</c:v>
                </c:pt>
                <c:pt idx="349">
                  <c:v>15219.691680908203</c:v>
                </c:pt>
                <c:pt idx="350">
                  <c:v>15210.328506469727</c:v>
                </c:pt>
                <c:pt idx="351">
                  <c:v>15264.070770263672</c:v>
                </c:pt>
                <c:pt idx="352">
                  <c:v>15302.115142822266</c:v>
                </c:pt>
                <c:pt idx="353">
                  <c:v>15319.813079833984</c:v>
                </c:pt>
                <c:pt idx="354">
                  <c:v>15305.043640136719</c:v>
                </c:pt>
                <c:pt idx="355">
                  <c:v>15327.300201416016</c:v>
                </c:pt>
                <c:pt idx="356">
                  <c:v>15336.629196166992</c:v>
                </c:pt>
                <c:pt idx="357">
                  <c:v>15362.779647827148</c:v>
                </c:pt>
                <c:pt idx="358">
                  <c:v>15429.595611572266</c:v>
                </c:pt>
                <c:pt idx="359">
                  <c:v>15467.873046875</c:v>
                </c:pt>
                <c:pt idx="360">
                  <c:v>15509.484634399414</c:v>
                </c:pt>
                <c:pt idx="361">
                  <c:v>15548.139969862998</c:v>
                </c:pt>
                <c:pt idx="362">
                  <c:v>15586.975616455078</c:v>
                </c:pt>
                <c:pt idx="363">
                  <c:v>15641.717712402344</c:v>
                </c:pt>
                <c:pt idx="364">
                  <c:v>15719.461090087891</c:v>
                </c:pt>
                <c:pt idx="365">
                  <c:v>15735.236404418945</c:v>
                </c:pt>
                <c:pt idx="366">
                  <c:v>15717.765350341797</c:v>
                </c:pt>
                <c:pt idx="367">
                  <c:v>15718.469635009766</c:v>
                </c:pt>
                <c:pt idx="368">
                  <c:v>15734.31298828125</c:v>
                </c:pt>
                <c:pt idx="369">
                  <c:v>15796.253356933594</c:v>
                </c:pt>
                <c:pt idx="370">
                  <c:v>15844.255249023438</c:v>
                </c:pt>
                <c:pt idx="371">
                  <c:v>15881.387023925781</c:v>
                </c:pt>
                <c:pt idx="372">
                  <c:v>15899.45100402832</c:v>
                </c:pt>
                <c:pt idx="373">
                  <c:v>15924.996948242188</c:v>
                </c:pt>
                <c:pt idx="374">
                  <c:v>15928.328674316406</c:v>
                </c:pt>
                <c:pt idx="375">
                  <c:v>15966.468414306641</c:v>
                </c:pt>
                <c:pt idx="376">
                  <c:v>15961.557525634766</c:v>
                </c:pt>
                <c:pt idx="377">
                  <c:v>15971.959442138672</c:v>
                </c:pt>
                <c:pt idx="378">
                  <c:v>15981.512908935547</c:v>
                </c:pt>
                <c:pt idx="379">
                  <c:v>15990.206695556641</c:v>
                </c:pt>
                <c:pt idx="380">
                  <c:v>15998.505126953125</c:v>
                </c:pt>
                <c:pt idx="381">
                  <c:v>15991.053161621094</c:v>
                </c:pt>
                <c:pt idx="382">
                  <c:v>16035.631561279297</c:v>
                </c:pt>
                <c:pt idx="383">
                  <c:v>16091.897094726563</c:v>
                </c:pt>
                <c:pt idx="384">
                  <c:v>16089.030857801437</c:v>
                </c:pt>
                <c:pt idx="385">
                  <c:v>16110.122515678406</c:v>
                </c:pt>
                <c:pt idx="386">
                  <c:v>16115.801240921021</c:v>
                </c:pt>
                <c:pt idx="387">
                  <c:v>16111.591905117035</c:v>
                </c:pt>
                <c:pt idx="388">
                  <c:v>16170.002465486526</c:v>
                </c:pt>
                <c:pt idx="389">
                  <c:v>16243.593301534653</c:v>
                </c:pt>
                <c:pt idx="390">
                  <c:v>16329.142311811447</c:v>
                </c:pt>
                <c:pt idx="391">
                  <c:v>16365.346329450607</c:v>
                </c:pt>
                <c:pt idx="392">
                  <c:v>16383.043663978577</c:v>
                </c:pt>
                <c:pt idx="393">
                  <c:v>16400.570525169373</c:v>
                </c:pt>
                <c:pt idx="394">
                  <c:v>16393.625784873962</c:v>
                </c:pt>
                <c:pt idx="395">
                  <c:v>16409.401144981384</c:v>
                </c:pt>
                <c:pt idx="396">
                  <c:v>16404.975549697876</c:v>
                </c:pt>
                <c:pt idx="397">
                  <c:v>16436.877321243286</c:v>
                </c:pt>
                <c:pt idx="398">
                  <c:v>16443.837717056274</c:v>
                </c:pt>
                <c:pt idx="399">
                  <c:v>16462.166687011719</c:v>
                </c:pt>
                <c:pt idx="400">
                  <c:v>16469.497188568115</c:v>
                </c:pt>
                <c:pt idx="401">
                  <c:v>16478.002201080322</c:v>
                </c:pt>
                <c:pt idx="402">
                  <c:v>16458.227572441101</c:v>
                </c:pt>
                <c:pt idx="403">
                  <c:v>16453.705047607422</c:v>
                </c:pt>
                <c:pt idx="404">
                  <c:v>16451.258237838745</c:v>
                </c:pt>
                <c:pt idx="405">
                  <c:v>16435.287380218506</c:v>
                </c:pt>
                <c:pt idx="406">
                  <c:v>16451.951805114746</c:v>
                </c:pt>
                <c:pt idx="407">
                  <c:v>16447.707775115967</c:v>
                </c:pt>
                <c:pt idx="408">
                  <c:v>16439.054929733276</c:v>
                </c:pt>
                <c:pt idx="409">
                  <c:v>16360.97146320343</c:v>
                </c:pt>
                <c:pt idx="410">
                  <c:v>16311.052656173706</c:v>
                </c:pt>
                <c:pt idx="411">
                  <c:v>16312.845235824585</c:v>
                </c:pt>
                <c:pt idx="412">
                  <c:v>16323.443528175354</c:v>
                </c:pt>
                <c:pt idx="413">
                  <c:v>16305.071684837341</c:v>
                </c:pt>
                <c:pt idx="414">
                  <c:v>16336.555252075195</c:v>
                </c:pt>
                <c:pt idx="415">
                  <c:v>16321.657783508301</c:v>
                </c:pt>
                <c:pt idx="416">
                  <c:v>16329.349119186401</c:v>
                </c:pt>
                <c:pt idx="417">
                  <c:v>16330.560871124268</c:v>
                </c:pt>
                <c:pt idx="418">
                  <c:v>16349.761730194092</c:v>
                </c:pt>
                <c:pt idx="419">
                  <c:v>16342.200958251953</c:v>
                </c:pt>
                <c:pt idx="420">
                  <c:v>16364.58748626709</c:v>
                </c:pt>
                <c:pt idx="421">
                  <c:v>16407.502487182617</c:v>
                </c:pt>
                <c:pt idx="422">
                  <c:v>16436.301361083984</c:v>
                </c:pt>
                <c:pt idx="423">
                  <c:v>16430.601234436035</c:v>
                </c:pt>
                <c:pt idx="424">
                  <c:v>16448.253936767578</c:v>
                </c:pt>
                <c:pt idx="425">
                  <c:v>16468.989112854004</c:v>
                </c:pt>
                <c:pt idx="426">
                  <c:v>16490.415752410889</c:v>
                </c:pt>
                <c:pt idx="427">
                  <c:v>16517.301780700684</c:v>
                </c:pt>
                <c:pt idx="428">
                  <c:v>16544.356761932373</c:v>
                </c:pt>
                <c:pt idx="429">
                  <c:v>16562.347927093506</c:v>
                </c:pt>
                <c:pt idx="430">
                  <c:v>16550.360492706299</c:v>
                </c:pt>
                <c:pt idx="431">
                  <c:v>16534.7802734375</c:v>
                </c:pt>
                <c:pt idx="432">
                  <c:v>16602.331623077393</c:v>
                </c:pt>
                <c:pt idx="433">
                  <c:v>16608.165431976318</c:v>
                </c:pt>
                <c:pt idx="434">
                  <c:v>16574.972579956055</c:v>
                </c:pt>
                <c:pt idx="435">
                  <c:v>16592.363353729248</c:v>
                </c:pt>
                <c:pt idx="436">
                  <c:v>16629.854370117188</c:v>
                </c:pt>
                <c:pt idx="437">
                  <c:v>16657.879356384277</c:v>
                </c:pt>
                <c:pt idx="438">
                  <c:v>16677.351104736328</c:v>
                </c:pt>
                <c:pt idx="439">
                  <c:v>16747.280982971191</c:v>
                </c:pt>
                <c:pt idx="440">
                  <c:v>16837.901107788086</c:v>
                </c:pt>
                <c:pt idx="441">
                  <c:v>16847.141128540039</c:v>
                </c:pt>
                <c:pt idx="442">
                  <c:v>16886.172637939453</c:v>
                </c:pt>
                <c:pt idx="443">
                  <c:v>16904.903060913086</c:v>
                </c:pt>
                <c:pt idx="444">
                  <c:v>16932.000259399414</c:v>
                </c:pt>
                <c:pt idx="445">
                  <c:v>16959.72802734375</c:v>
                </c:pt>
                <c:pt idx="446">
                  <c:v>16979.978042602539</c:v>
                </c:pt>
                <c:pt idx="447">
                  <c:v>16923.928749084473</c:v>
                </c:pt>
                <c:pt idx="448">
                  <c:v>16958.307693481445</c:v>
                </c:pt>
                <c:pt idx="449">
                  <c:v>17006.790657043457</c:v>
                </c:pt>
                <c:pt idx="450">
                  <c:v>17039.930732727051</c:v>
                </c:pt>
                <c:pt idx="451">
                  <c:v>17019.221176147461</c:v>
                </c:pt>
                <c:pt idx="452">
                  <c:v>17008.217025756836</c:v>
                </c:pt>
                <c:pt idx="453">
                  <c:v>17006.631324768066</c:v>
                </c:pt>
                <c:pt idx="454">
                  <c:v>16979.509284973145</c:v>
                </c:pt>
                <c:pt idx="455">
                  <c:v>16986.12548828125</c:v>
                </c:pt>
                <c:pt idx="456">
                  <c:v>17022.948043823242</c:v>
                </c:pt>
                <c:pt idx="457">
                  <c:v>17003.23713684082</c:v>
                </c:pt>
                <c:pt idx="458">
                  <c:v>17019.630340576172</c:v>
                </c:pt>
                <c:pt idx="459">
                  <c:v>17066.801910400391</c:v>
                </c:pt>
                <c:pt idx="460">
                  <c:v>17099.068740844727</c:v>
                </c:pt>
                <c:pt idx="461">
                  <c:v>17138.016464233398</c:v>
                </c:pt>
                <c:pt idx="462">
                  <c:v>17184.526977539063</c:v>
                </c:pt>
                <c:pt idx="463">
                  <c:v>17162.978576660156</c:v>
                </c:pt>
                <c:pt idx="464">
                  <c:v>17115.316833496094</c:v>
                </c:pt>
                <c:pt idx="465">
                  <c:v>17139.061645507813</c:v>
                </c:pt>
                <c:pt idx="466">
                  <c:v>17206.426895141602</c:v>
                </c:pt>
                <c:pt idx="467">
                  <c:v>17259.367858886719</c:v>
                </c:pt>
                <c:pt idx="468">
                  <c:v>17299.704238891602</c:v>
                </c:pt>
                <c:pt idx="469">
                  <c:v>17353.950790405273</c:v>
                </c:pt>
                <c:pt idx="470">
                  <c:v>17416.692611694336</c:v>
                </c:pt>
                <c:pt idx="471">
                  <c:v>17444.529052734375</c:v>
                </c:pt>
                <c:pt idx="472">
                  <c:v>17420.971267700195</c:v>
                </c:pt>
                <c:pt idx="473">
                  <c:v>17410.51203918457</c:v>
                </c:pt>
                <c:pt idx="474">
                  <c:v>17436.202011108398</c:v>
                </c:pt>
                <c:pt idx="475">
                  <c:v>17446.983245849609</c:v>
                </c:pt>
                <c:pt idx="476">
                  <c:v>17530.918304443359</c:v>
                </c:pt>
                <c:pt idx="477">
                  <c:v>17594.072937011719</c:v>
                </c:pt>
                <c:pt idx="478">
                  <c:v>17635.691711425781</c:v>
                </c:pt>
                <c:pt idx="479">
                  <c:v>17701.242126464844</c:v>
                </c:pt>
                <c:pt idx="480">
                  <c:v>17727.723846435547</c:v>
                </c:pt>
                <c:pt idx="481">
                  <c:v>17713.240051269531</c:v>
                </c:pt>
                <c:pt idx="482">
                  <c:v>17760.090347290039</c:v>
                </c:pt>
                <c:pt idx="483">
                  <c:v>17782.513641357422</c:v>
                </c:pt>
                <c:pt idx="484">
                  <c:v>17784.673385620117</c:v>
                </c:pt>
                <c:pt idx="485">
                  <c:v>17808.190856933594</c:v>
                </c:pt>
                <c:pt idx="486">
                  <c:v>17800.531677246094</c:v>
                </c:pt>
                <c:pt idx="487">
                  <c:v>17781.716156005859</c:v>
                </c:pt>
                <c:pt idx="488">
                  <c:v>17790.982192993164</c:v>
                </c:pt>
                <c:pt idx="489">
                  <c:v>17824.991073608398</c:v>
                </c:pt>
                <c:pt idx="490">
                  <c:v>17820.532669067383</c:v>
                </c:pt>
                <c:pt idx="491">
                  <c:v>17823.664276123047</c:v>
                </c:pt>
                <c:pt idx="492">
                  <c:v>17846.167999267578</c:v>
                </c:pt>
                <c:pt idx="493">
                  <c:v>17850.108612060547</c:v>
                </c:pt>
                <c:pt idx="494">
                  <c:v>17861.030120849609</c:v>
                </c:pt>
                <c:pt idx="495">
                  <c:v>17862.701202392578</c:v>
                </c:pt>
                <c:pt idx="496">
                  <c:v>17865.630706787109</c:v>
                </c:pt>
                <c:pt idx="497">
                  <c:v>17888.296569824219</c:v>
                </c:pt>
                <c:pt idx="498">
                  <c:v>17898.414733886719</c:v>
                </c:pt>
                <c:pt idx="499">
                  <c:v>17934.163391113281</c:v>
                </c:pt>
                <c:pt idx="500">
                  <c:v>17957.883544921875</c:v>
                </c:pt>
                <c:pt idx="501">
                  <c:v>17957.030639648438</c:v>
                </c:pt>
                <c:pt idx="502">
                  <c:v>17949.126434326172</c:v>
                </c:pt>
                <c:pt idx="503">
                  <c:v>17956.322937011719</c:v>
                </c:pt>
                <c:pt idx="504">
                  <c:v>17972.527435302734</c:v>
                </c:pt>
                <c:pt idx="505">
                  <c:v>17989.747955322266</c:v>
                </c:pt>
                <c:pt idx="506">
                  <c:v>18005.256500244141</c:v>
                </c:pt>
                <c:pt idx="507">
                  <c:v>17988.290618896484</c:v>
                </c:pt>
                <c:pt idx="508">
                  <c:v>17982.581069946289</c:v>
                </c:pt>
                <c:pt idx="509">
                  <c:v>17986.712875366211</c:v>
                </c:pt>
                <c:pt idx="510">
                  <c:v>17980.841537475586</c:v>
                </c:pt>
                <c:pt idx="511">
                  <c:v>17995.604339599609</c:v>
                </c:pt>
                <c:pt idx="512">
                  <c:v>18013.580917358398</c:v>
                </c:pt>
                <c:pt idx="513">
                  <c:v>17995.062026977539</c:v>
                </c:pt>
                <c:pt idx="514">
                  <c:v>18016.937103271484</c:v>
                </c:pt>
                <c:pt idx="515">
                  <c:v>18017.709228515625</c:v>
                </c:pt>
                <c:pt idx="516">
                  <c:v>17975.278060913086</c:v>
                </c:pt>
                <c:pt idx="517">
                  <c:v>17961.074920654297</c:v>
                </c:pt>
                <c:pt idx="518">
                  <c:v>17954.045288085938</c:v>
                </c:pt>
                <c:pt idx="519">
                  <c:v>17946.464660644531</c:v>
                </c:pt>
                <c:pt idx="520">
                  <c:v>17970.639404296875</c:v>
                </c:pt>
                <c:pt idx="521">
                  <c:v>17958.621368408203</c:v>
                </c:pt>
                <c:pt idx="522">
                  <c:v>17973.927764892578</c:v>
                </c:pt>
                <c:pt idx="523">
                  <c:v>17983.232696533203</c:v>
                </c:pt>
                <c:pt idx="524">
                  <c:v>17985.297134399414</c:v>
                </c:pt>
                <c:pt idx="525">
                  <c:v>18009.629669189453</c:v>
                </c:pt>
                <c:pt idx="526">
                  <c:v>18049.371017456055</c:v>
                </c:pt>
                <c:pt idx="527">
                  <c:v>18105.618255615234</c:v>
                </c:pt>
                <c:pt idx="528">
                  <c:v>18129.018646240234</c:v>
                </c:pt>
                <c:pt idx="529">
                  <c:v>18142.447174072266</c:v>
                </c:pt>
                <c:pt idx="530">
                  <c:v>18156.116058349609</c:v>
                </c:pt>
                <c:pt idx="531">
                  <c:v>18199.684265136719</c:v>
                </c:pt>
                <c:pt idx="532">
                  <c:v>18353.197113037109</c:v>
                </c:pt>
                <c:pt idx="533">
                  <c:v>18506.787963867188</c:v>
                </c:pt>
                <c:pt idx="534">
                  <c:v>18631.971908569336</c:v>
                </c:pt>
                <c:pt idx="535">
                  <c:v>18706.651092529297</c:v>
                </c:pt>
                <c:pt idx="536">
                  <c:v>18706.725524902344</c:v>
                </c:pt>
                <c:pt idx="537">
                  <c:v>18719.372039794922</c:v>
                </c:pt>
                <c:pt idx="538">
                  <c:v>18709.68310546875</c:v>
                </c:pt>
                <c:pt idx="539">
                  <c:v>18740.688293457031</c:v>
                </c:pt>
                <c:pt idx="540">
                  <c:v>18753.984588623047</c:v>
                </c:pt>
                <c:pt idx="541">
                  <c:v>18765.541564941406</c:v>
                </c:pt>
                <c:pt idx="542">
                  <c:v>18856.678802490234</c:v>
                </c:pt>
                <c:pt idx="543">
                  <c:v>18921.908508300781</c:v>
                </c:pt>
                <c:pt idx="544">
                  <c:v>18983.117523193359</c:v>
                </c:pt>
                <c:pt idx="545">
                  <c:v>18962.676452636719</c:v>
                </c:pt>
                <c:pt idx="546">
                  <c:v>18971.962432861328</c:v>
                </c:pt>
                <c:pt idx="547">
                  <c:v>18970.561096191406</c:v>
                </c:pt>
                <c:pt idx="548">
                  <c:v>19007.8046875</c:v>
                </c:pt>
                <c:pt idx="549">
                  <c:v>19069.676940917969</c:v>
                </c:pt>
                <c:pt idx="550">
                  <c:v>19110.177856445313</c:v>
                </c:pt>
                <c:pt idx="551">
                  <c:v>19123.343292236328</c:v>
                </c:pt>
                <c:pt idx="552">
                  <c:v>19204.522552490234</c:v>
                </c:pt>
                <c:pt idx="553">
                  <c:v>19202.365142822266</c:v>
                </c:pt>
                <c:pt idx="554">
                  <c:v>19120.748550415039</c:v>
                </c:pt>
                <c:pt idx="555">
                  <c:v>19113.969711303711</c:v>
                </c:pt>
                <c:pt idx="556">
                  <c:v>19096.530059814453</c:v>
                </c:pt>
                <c:pt idx="557">
                  <c:v>19096.196228027344</c:v>
                </c:pt>
                <c:pt idx="558">
                  <c:v>19100.571365356445</c:v>
                </c:pt>
                <c:pt idx="559">
                  <c:v>19117.386367797852</c:v>
                </c:pt>
                <c:pt idx="560">
                  <c:v>19103.59407043457</c:v>
                </c:pt>
                <c:pt idx="561">
                  <c:v>19081.78596496582</c:v>
                </c:pt>
                <c:pt idx="562">
                  <c:v>19048.716781616211</c:v>
                </c:pt>
                <c:pt idx="563">
                  <c:v>19022.125930786133</c:v>
                </c:pt>
                <c:pt idx="564">
                  <c:v>18995.2373046875</c:v>
                </c:pt>
                <c:pt idx="565">
                  <c:v>18996.255310058594</c:v>
                </c:pt>
                <c:pt idx="566">
                  <c:v>19033.175003051758</c:v>
                </c:pt>
                <c:pt idx="567">
                  <c:v>19056.550552368164</c:v>
                </c:pt>
                <c:pt idx="568">
                  <c:v>19090.209442138672</c:v>
                </c:pt>
                <c:pt idx="569">
                  <c:v>19126.222991943359</c:v>
                </c:pt>
                <c:pt idx="570">
                  <c:v>19098.302734375</c:v>
                </c:pt>
                <c:pt idx="571">
                  <c:v>19086.558517456055</c:v>
                </c:pt>
                <c:pt idx="572">
                  <c:v>19053.400512695313</c:v>
                </c:pt>
                <c:pt idx="573">
                  <c:v>19028.029067993164</c:v>
                </c:pt>
                <c:pt idx="574">
                  <c:v>19055.666213989258</c:v>
                </c:pt>
                <c:pt idx="575">
                  <c:v>19085.310913085938</c:v>
                </c:pt>
                <c:pt idx="576">
                  <c:v>19129.110046386719</c:v>
                </c:pt>
                <c:pt idx="577">
                  <c:v>19174.939147949219</c:v>
                </c:pt>
                <c:pt idx="578">
                  <c:v>19145.394104003906</c:v>
                </c:pt>
                <c:pt idx="579">
                  <c:v>19191.564559936523</c:v>
                </c:pt>
                <c:pt idx="580">
                  <c:v>19205.949859619141</c:v>
                </c:pt>
                <c:pt idx="581">
                  <c:v>19169.537857055664</c:v>
                </c:pt>
                <c:pt idx="582">
                  <c:v>19205.372741699219</c:v>
                </c:pt>
                <c:pt idx="583">
                  <c:v>19207.334457397461</c:v>
                </c:pt>
                <c:pt idx="584">
                  <c:v>19190.833892822266</c:v>
                </c:pt>
                <c:pt idx="585">
                  <c:v>19189.205993652344</c:v>
                </c:pt>
                <c:pt idx="586">
                  <c:v>19161.555267333984</c:v>
                </c:pt>
                <c:pt idx="587">
                  <c:v>19135.608825683594</c:v>
                </c:pt>
                <c:pt idx="588">
                  <c:v>19125.564758300781</c:v>
                </c:pt>
                <c:pt idx="589">
                  <c:v>19075.78401184082</c:v>
                </c:pt>
                <c:pt idx="590">
                  <c:v>19051.4794921875</c:v>
                </c:pt>
                <c:pt idx="591">
                  <c:v>19060.161804199219</c:v>
                </c:pt>
                <c:pt idx="592">
                  <c:v>19090.053787231445</c:v>
                </c:pt>
                <c:pt idx="593">
                  <c:v>19113.659927368164</c:v>
                </c:pt>
                <c:pt idx="594">
                  <c:v>19132.223419189453</c:v>
                </c:pt>
                <c:pt idx="595">
                  <c:v>19141.464263916016</c:v>
                </c:pt>
                <c:pt idx="596">
                  <c:v>19131.811111450195</c:v>
                </c:pt>
                <c:pt idx="597">
                  <c:v>19141.318969726563</c:v>
                </c:pt>
                <c:pt idx="598">
                  <c:v>19140.853713989258</c:v>
                </c:pt>
                <c:pt idx="599">
                  <c:v>19165.904052734375</c:v>
                </c:pt>
                <c:pt idx="600">
                  <c:v>19164.200729370117</c:v>
                </c:pt>
                <c:pt idx="601">
                  <c:v>19158.728134155273</c:v>
                </c:pt>
                <c:pt idx="602">
                  <c:v>19202.652557373047</c:v>
                </c:pt>
                <c:pt idx="603">
                  <c:v>19217.088684082031</c:v>
                </c:pt>
                <c:pt idx="604">
                  <c:v>19245.893142700195</c:v>
                </c:pt>
                <c:pt idx="605">
                  <c:v>19313.301574707031</c:v>
                </c:pt>
                <c:pt idx="606">
                  <c:v>19298.020172119141</c:v>
                </c:pt>
                <c:pt idx="607">
                  <c:v>19246.138244628906</c:v>
                </c:pt>
                <c:pt idx="608">
                  <c:v>19178.537353515625</c:v>
                </c:pt>
                <c:pt idx="609">
                  <c:v>19136.762329101563</c:v>
                </c:pt>
                <c:pt idx="610">
                  <c:v>19114.393051147461</c:v>
                </c:pt>
                <c:pt idx="611">
                  <c:v>19146.198013305664</c:v>
                </c:pt>
                <c:pt idx="612">
                  <c:v>19132.296340942383</c:v>
                </c:pt>
                <c:pt idx="613">
                  <c:v>19107.623428344727</c:v>
                </c:pt>
                <c:pt idx="614">
                  <c:v>19094.681976318359</c:v>
                </c:pt>
                <c:pt idx="615">
                  <c:v>19079.990966796875</c:v>
                </c:pt>
                <c:pt idx="616">
                  <c:v>19055.187072753906</c:v>
                </c:pt>
                <c:pt idx="617">
                  <c:v>19049.071990966797</c:v>
                </c:pt>
                <c:pt idx="618">
                  <c:v>19048.242126464844</c:v>
                </c:pt>
                <c:pt idx="619">
                  <c:v>19052.749786376953</c:v>
                </c:pt>
                <c:pt idx="620">
                  <c:v>19067.77978515625</c:v>
                </c:pt>
                <c:pt idx="621">
                  <c:v>19063.658843994141</c:v>
                </c:pt>
                <c:pt idx="622">
                  <c:v>19150.842102050781</c:v>
                </c:pt>
                <c:pt idx="623">
                  <c:v>19170.645538330078</c:v>
                </c:pt>
                <c:pt idx="624">
                  <c:v>19173.027145385742</c:v>
                </c:pt>
                <c:pt idx="625">
                  <c:v>19204.184722900391</c:v>
                </c:pt>
                <c:pt idx="626">
                  <c:v>19214.105194091797</c:v>
                </c:pt>
                <c:pt idx="627">
                  <c:v>19264.91520690918</c:v>
                </c:pt>
                <c:pt idx="628">
                  <c:v>19273.498992919922</c:v>
                </c:pt>
                <c:pt idx="629">
                  <c:v>19272.313354492188</c:v>
                </c:pt>
                <c:pt idx="630">
                  <c:v>19268.218017578125</c:v>
                </c:pt>
                <c:pt idx="631">
                  <c:v>19284.527191162109</c:v>
                </c:pt>
                <c:pt idx="632">
                  <c:v>19321.585510253906</c:v>
                </c:pt>
                <c:pt idx="633">
                  <c:v>19342.768005371094</c:v>
                </c:pt>
                <c:pt idx="634">
                  <c:v>19351.480316162109</c:v>
                </c:pt>
                <c:pt idx="635">
                  <c:v>19356.322998046875</c:v>
                </c:pt>
                <c:pt idx="636">
                  <c:v>19338.64875793457</c:v>
                </c:pt>
                <c:pt idx="637">
                  <c:v>19366.359893798828</c:v>
                </c:pt>
                <c:pt idx="638">
                  <c:v>19384.134811401367</c:v>
                </c:pt>
                <c:pt idx="639">
                  <c:v>19444.242706298828</c:v>
                </c:pt>
                <c:pt idx="640">
                  <c:v>19435.802169799805</c:v>
                </c:pt>
                <c:pt idx="641">
                  <c:v>19462.73388671875</c:v>
                </c:pt>
                <c:pt idx="642">
                  <c:v>19428.656311035156</c:v>
                </c:pt>
                <c:pt idx="643">
                  <c:v>19465.034393310547</c:v>
                </c:pt>
                <c:pt idx="644">
                  <c:v>19487.624435424805</c:v>
                </c:pt>
                <c:pt idx="645">
                  <c:v>19468.998565673828</c:v>
                </c:pt>
                <c:pt idx="646">
                  <c:v>19479.295593261719</c:v>
                </c:pt>
                <c:pt idx="647">
                  <c:v>19520.257308959961</c:v>
                </c:pt>
                <c:pt idx="648">
                  <c:v>19546.018280029297</c:v>
                </c:pt>
                <c:pt idx="649">
                  <c:v>19547.977691650391</c:v>
                </c:pt>
                <c:pt idx="650">
                  <c:v>19540.187377929688</c:v>
                </c:pt>
                <c:pt idx="651">
                  <c:v>19612.779998779297</c:v>
                </c:pt>
                <c:pt idx="652">
                  <c:v>19599.8798828125</c:v>
                </c:pt>
                <c:pt idx="653">
                  <c:v>19603.933624267578</c:v>
                </c:pt>
                <c:pt idx="654">
                  <c:v>19604.010498046875</c:v>
                </c:pt>
                <c:pt idx="655">
                  <c:v>19601.41650390625</c:v>
                </c:pt>
                <c:pt idx="656">
                  <c:v>19590.981384277344</c:v>
                </c:pt>
                <c:pt idx="657">
                  <c:v>19598.926330566406</c:v>
                </c:pt>
                <c:pt idx="658">
                  <c:v>19614.069610595703</c:v>
                </c:pt>
                <c:pt idx="659">
                  <c:v>19653.164001464844</c:v>
                </c:pt>
                <c:pt idx="660">
                  <c:v>19615.430160522461</c:v>
                </c:pt>
                <c:pt idx="661">
                  <c:v>19630.670715332031</c:v>
                </c:pt>
                <c:pt idx="662">
                  <c:v>19616.48388671875</c:v>
                </c:pt>
                <c:pt idx="663">
                  <c:v>19615.339324951172</c:v>
                </c:pt>
                <c:pt idx="664">
                  <c:v>19621.111450195313</c:v>
                </c:pt>
                <c:pt idx="665">
                  <c:v>19627.995468139648</c:v>
                </c:pt>
                <c:pt idx="666">
                  <c:v>19614.964080810547</c:v>
                </c:pt>
                <c:pt idx="667">
                  <c:v>19629.868530273438</c:v>
                </c:pt>
                <c:pt idx="668">
                  <c:v>19637.805206298828</c:v>
                </c:pt>
                <c:pt idx="669">
                  <c:v>19682.479309082031</c:v>
                </c:pt>
                <c:pt idx="670">
                  <c:v>19692.698684692383</c:v>
                </c:pt>
                <c:pt idx="671">
                  <c:v>19723.319915771484</c:v>
                </c:pt>
                <c:pt idx="672">
                  <c:v>19754.143356323242</c:v>
                </c:pt>
                <c:pt idx="673">
                  <c:v>19776.338165283203</c:v>
                </c:pt>
                <c:pt idx="674">
                  <c:v>19801.889007568359</c:v>
                </c:pt>
                <c:pt idx="675">
                  <c:v>19865.816436767578</c:v>
                </c:pt>
                <c:pt idx="676">
                  <c:v>19847.533599853516</c:v>
                </c:pt>
                <c:pt idx="677">
                  <c:v>19885.593292236328</c:v>
                </c:pt>
                <c:pt idx="678">
                  <c:v>19887.207153320313</c:v>
                </c:pt>
                <c:pt idx="679">
                  <c:v>19905.026504516602</c:v>
                </c:pt>
                <c:pt idx="680">
                  <c:v>19923.390380859375</c:v>
                </c:pt>
                <c:pt idx="681">
                  <c:v>19951.388763427734</c:v>
                </c:pt>
                <c:pt idx="682">
                  <c:v>19936.811935424805</c:v>
                </c:pt>
                <c:pt idx="683">
                  <c:v>19904.348083496094</c:v>
                </c:pt>
                <c:pt idx="684">
                  <c:v>19896.501190185547</c:v>
                </c:pt>
                <c:pt idx="685">
                  <c:v>19910.917572021484</c:v>
                </c:pt>
                <c:pt idx="686">
                  <c:v>19897.761932373047</c:v>
                </c:pt>
                <c:pt idx="687">
                  <c:v>19933.473876953125</c:v>
                </c:pt>
                <c:pt idx="688">
                  <c:v>19938.229904174805</c:v>
                </c:pt>
                <c:pt idx="689">
                  <c:v>19917.326522827148</c:v>
                </c:pt>
                <c:pt idx="690">
                  <c:v>19873.421096801758</c:v>
                </c:pt>
                <c:pt idx="691">
                  <c:v>19867.085784912109</c:v>
                </c:pt>
                <c:pt idx="692">
                  <c:v>19859.388061523438</c:v>
                </c:pt>
                <c:pt idx="693">
                  <c:v>19867.917419433594</c:v>
                </c:pt>
                <c:pt idx="694">
                  <c:v>19879.116912841797</c:v>
                </c:pt>
                <c:pt idx="695">
                  <c:v>19893.33154296875</c:v>
                </c:pt>
                <c:pt idx="696">
                  <c:v>19906.657196044922</c:v>
                </c:pt>
                <c:pt idx="697">
                  <c:v>19920.731292724609</c:v>
                </c:pt>
                <c:pt idx="698">
                  <c:v>19944.415222167969</c:v>
                </c:pt>
                <c:pt idx="699">
                  <c:v>19952.502044677734</c:v>
                </c:pt>
                <c:pt idx="700">
                  <c:v>19923.660858154297</c:v>
                </c:pt>
                <c:pt idx="701">
                  <c:v>19860.880157470703</c:v>
                </c:pt>
                <c:pt idx="702">
                  <c:v>19869.985626220703</c:v>
                </c:pt>
                <c:pt idx="703">
                  <c:v>19885.606536865234</c:v>
                </c:pt>
                <c:pt idx="704">
                  <c:v>19869.331176757813</c:v>
                </c:pt>
                <c:pt idx="705">
                  <c:v>19861.376739501953</c:v>
                </c:pt>
                <c:pt idx="706">
                  <c:v>19871.227081298828</c:v>
                </c:pt>
                <c:pt idx="707">
                  <c:v>19833.191284179688</c:v>
                </c:pt>
                <c:pt idx="708">
                  <c:v>19841.206237792969</c:v>
                </c:pt>
                <c:pt idx="709">
                  <c:v>19836.074157714844</c:v>
                </c:pt>
                <c:pt idx="710">
                  <c:v>19852.111206054688</c:v>
                </c:pt>
                <c:pt idx="711">
                  <c:v>19873.194366455078</c:v>
                </c:pt>
                <c:pt idx="712">
                  <c:v>19895.7646484375</c:v>
                </c:pt>
                <c:pt idx="713">
                  <c:v>19939.608215332031</c:v>
                </c:pt>
                <c:pt idx="714">
                  <c:v>19945.431243896484</c:v>
                </c:pt>
                <c:pt idx="715">
                  <c:v>19942.300506591797</c:v>
                </c:pt>
                <c:pt idx="716">
                  <c:v>19942.037139892578</c:v>
                </c:pt>
                <c:pt idx="717">
                  <c:v>19947.8740234375</c:v>
                </c:pt>
                <c:pt idx="718">
                  <c:v>19966.500915527344</c:v>
                </c:pt>
                <c:pt idx="719">
                  <c:v>19963.0869140625</c:v>
                </c:pt>
                <c:pt idx="720">
                  <c:v>19973.440368652344</c:v>
                </c:pt>
                <c:pt idx="721">
                  <c:v>20018.677734375</c:v>
                </c:pt>
                <c:pt idx="722">
                  <c:v>20090.673278808594</c:v>
                </c:pt>
                <c:pt idx="723">
                  <c:v>20151.267059326172</c:v>
                </c:pt>
                <c:pt idx="724">
                  <c:v>20239.922790527344</c:v>
                </c:pt>
                <c:pt idx="725">
                  <c:v>20276.662475585938</c:v>
                </c:pt>
                <c:pt idx="726">
                  <c:v>20280.953247070313</c:v>
                </c:pt>
                <c:pt idx="727">
                  <c:v>20292.832702636719</c:v>
                </c:pt>
                <c:pt idx="728">
                  <c:v>20271.759643554688</c:v>
                </c:pt>
                <c:pt idx="729">
                  <c:v>20318.756103515625</c:v>
                </c:pt>
                <c:pt idx="730">
                  <c:v>20329.299957275391</c:v>
                </c:pt>
                <c:pt idx="731">
                  <c:v>20350.068054199219</c:v>
                </c:pt>
                <c:pt idx="732">
                  <c:v>20352.181701660156</c:v>
                </c:pt>
                <c:pt idx="733">
                  <c:v>20450.058258056641</c:v>
                </c:pt>
                <c:pt idx="734">
                  <c:v>20513.270355224609</c:v>
                </c:pt>
                <c:pt idx="735">
                  <c:v>20558.446807861328</c:v>
                </c:pt>
                <c:pt idx="736">
                  <c:v>20566.451110839844</c:v>
                </c:pt>
                <c:pt idx="737">
                  <c:v>20608.969421386719</c:v>
                </c:pt>
                <c:pt idx="738">
                  <c:v>20616.971923828125</c:v>
                </c:pt>
                <c:pt idx="739">
                  <c:v>20631.527633666992</c:v>
                </c:pt>
                <c:pt idx="740">
                  <c:v>20653.045745849609</c:v>
                </c:pt>
                <c:pt idx="741">
                  <c:v>20633.544586181641</c:v>
                </c:pt>
                <c:pt idx="742">
                  <c:v>20636.384307861328</c:v>
                </c:pt>
                <c:pt idx="743">
                  <c:v>20611.873764038086</c:v>
                </c:pt>
                <c:pt idx="744">
                  <c:v>20605.651168823242</c:v>
                </c:pt>
                <c:pt idx="745">
                  <c:v>20559.302703857422</c:v>
                </c:pt>
                <c:pt idx="746">
                  <c:v>20515.667602539063</c:v>
                </c:pt>
                <c:pt idx="747">
                  <c:v>20482.428833007813</c:v>
                </c:pt>
                <c:pt idx="748">
                  <c:v>20475.719787597656</c:v>
                </c:pt>
                <c:pt idx="749">
                  <c:v>20485.911987304688</c:v>
                </c:pt>
                <c:pt idx="750">
                  <c:v>20467.075820922852</c:v>
                </c:pt>
                <c:pt idx="751">
                  <c:v>20469.758972167969</c:v>
                </c:pt>
                <c:pt idx="752">
                  <c:v>20519.625885009766</c:v>
                </c:pt>
                <c:pt idx="753">
                  <c:v>20561.372619628906</c:v>
                </c:pt>
                <c:pt idx="754">
                  <c:v>20612.485305786133</c:v>
                </c:pt>
                <c:pt idx="755">
                  <c:v>20679.123931884766</c:v>
                </c:pt>
                <c:pt idx="756">
                  <c:v>20670.689422607422</c:v>
                </c:pt>
                <c:pt idx="757">
                  <c:v>20687.299255371094</c:v>
                </c:pt>
                <c:pt idx="758">
                  <c:v>20696.384719848633</c:v>
                </c:pt>
                <c:pt idx="759">
                  <c:v>20748.713989257813</c:v>
                </c:pt>
                <c:pt idx="760">
                  <c:v>20793.802841186523</c:v>
                </c:pt>
                <c:pt idx="761">
                  <c:v>20835.10791015625</c:v>
                </c:pt>
                <c:pt idx="762">
                  <c:v>20865.129302978516</c:v>
                </c:pt>
                <c:pt idx="763">
                  <c:v>20943.109893798828</c:v>
                </c:pt>
                <c:pt idx="764">
                  <c:v>21009.405059814453</c:v>
                </c:pt>
                <c:pt idx="765">
                  <c:v>21060.142303466797</c:v>
                </c:pt>
                <c:pt idx="766">
                  <c:v>21072.164352416992</c:v>
                </c:pt>
                <c:pt idx="767">
                  <c:v>21111.878082275391</c:v>
                </c:pt>
                <c:pt idx="768">
                  <c:v>21072.684295654297</c:v>
                </c:pt>
                <c:pt idx="769">
                  <c:v>21085.602996826172</c:v>
                </c:pt>
                <c:pt idx="770">
                  <c:v>21094.663299560547</c:v>
                </c:pt>
                <c:pt idx="771">
                  <c:v>21091.808074951172</c:v>
                </c:pt>
                <c:pt idx="772">
                  <c:v>21112.257232666016</c:v>
                </c:pt>
                <c:pt idx="773">
                  <c:v>21152.042449951172</c:v>
                </c:pt>
                <c:pt idx="774">
                  <c:v>21198.585540771484</c:v>
                </c:pt>
                <c:pt idx="775">
                  <c:v>21201.746231079102</c:v>
                </c:pt>
                <c:pt idx="776">
                  <c:v>21232.987060546875</c:v>
                </c:pt>
                <c:pt idx="777">
                  <c:v>21288.373886108398</c:v>
                </c:pt>
                <c:pt idx="778">
                  <c:v>21289.049987792969</c:v>
                </c:pt>
                <c:pt idx="779">
                  <c:v>21287.795333862305</c:v>
                </c:pt>
                <c:pt idx="780">
                  <c:v>21281.928039550781</c:v>
                </c:pt>
                <c:pt idx="781">
                  <c:v>21297.753753662109</c:v>
                </c:pt>
                <c:pt idx="782">
                  <c:v>21305.408020019531</c:v>
                </c:pt>
                <c:pt idx="783">
                  <c:v>21291.738632202148</c:v>
                </c:pt>
                <c:pt idx="784">
                  <c:v>21251.436676025391</c:v>
                </c:pt>
                <c:pt idx="785">
                  <c:v>21246.568618774414</c:v>
                </c:pt>
                <c:pt idx="786">
                  <c:v>21235.339172363281</c:v>
                </c:pt>
                <c:pt idx="787">
                  <c:v>21231.888442993164</c:v>
                </c:pt>
                <c:pt idx="788">
                  <c:v>21212.839401245117</c:v>
                </c:pt>
                <c:pt idx="789">
                  <c:v>21215.457733154297</c:v>
                </c:pt>
                <c:pt idx="790">
                  <c:v>21230.622863769531</c:v>
                </c:pt>
                <c:pt idx="791">
                  <c:v>21279.794403076172</c:v>
                </c:pt>
                <c:pt idx="792">
                  <c:v>21340.470581054688</c:v>
                </c:pt>
                <c:pt idx="793">
                  <c:v>21361.25439453125</c:v>
                </c:pt>
                <c:pt idx="794">
                  <c:v>21373.83935546875</c:v>
                </c:pt>
                <c:pt idx="795">
                  <c:v>21401.04411315918</c:v>
                </c:pt>
                <c:pt idx="796">
                  <c:v>21393.123626708984</c:v>
                </c:pt>
                <c:pt idx="797">
                  <c:v>21419.193328857422</c:v>
                </c:pt>
                <c:pt idx="798">
                  <c:v>21421.315124511719</c:v>
                </c:pt>
                <c:pt idx="799">
                  <c:v>21418.857666015625</c:v>
                </c:pt>
                <c:pt idx="800">
                  <c:v>21457.064727783203</c:v>
                </c:pt>
                <c:pt idx="801">
                  <c:v>21429.088012695313</c:v>
                </c:pt>
                <c:pt idx="802">
                  <c:v>21417.444915771484</c:v>
                </c:pt>
                <c:pt idx="803">
                  <c:v>21394.538482666016</c:v>
                </c:pt>
                <c:pt idx="804">
                  <c:v>21364.541549682617</c:v>
                </c:pt>
                <c:pt idx="805">
                  <c:v>21359.073333740234</c:v>
                </c:pt>
                <c:pt idx="806">
                  <c:v>21382.086944580078</c:v>
                </c:pt>
                <c:pt idx="807">
                  <c:v>21391.093887329102</c:v>
                </c:pt>
                <c:pt idx="808">
                  <c:v>21388.569381713867</c:v>
                </c:pt>
                <c:pt idx="809">
                  <c:v>21407.167098999023</c:v>
                </c:pt>
                <c:pt idx="810">
                  <c:v>21479.631393432617</c:v>
                </c:pt>
                <c:pt idx="811">
                  <c:v>21454.381576538086</c:v>
                </c:pt>
                <c:pt idx="812">
                  <c:v>21489.313919067383</c:v>
                </c:pt>
                <c:pt idx="813">
                  <c:v>21550.209869384766</c:v>
                </c:pt>
                <c:pt idx="814">
                  <c:v>21563.176208496094</c:v>
                </c:pt>
                <c:pt idx="815">
                  <c:v>21586.071075439453</c:v>
                </c:pt>
                <c:pt idx="816">
                  <c:v>21589.282073974609</c:v>
                </c:pt>
                <c:pt idx="817">
                  <c:v>21547.528884887695</c:v>
                </c:pt>
                <c:pt idx="818">
                  <c:v>21534.068695068359</c:v>
                </c:pt>
                <c:pt idx="819">
                  <c:v>21537.862274169922</c:v>
                </c:pt>
                <c:pt idx="820">
                  <c:v>21548.187774658203</c:v>
                </c:pt>
                <c:pt idx="821">
                  <c:v>21514.112640380859</c:v>
                </c:pt>
                <c:pt idx="822">
                  <c:v>21492.569915771484</c:v>
                </c:pt>
                <c:pt idx="823">
                  <c:v>21488.185653686523</c:v>
                </c:pt>
                <c:pt idx="824">
                  <c:v>21450.468368530273</c:v>
                </c:pt>
                <c:pt idx="825">
                  <c:v>21463.28044128418</c:v>
                </c:pt>
                <c:pt idx="826">
                  <c:v>21459.833557128906</c:v>
                </c:pt>
                <c:pt idx="827">
                  <c:v>21444.2958984375</c:v>
                </c:pt>
                <c:pt idx="828">
                  <c:v>21482.908477783203</c:v>
                </c:pt>
                <c:pt idx="829">
                  <c:v>21537.372711181641</c:v>
                </c:pt>
                <c:pt idx="830">
                  <c:v>21565.074081420898</c:v>
                </c:pt>
                <c:pt idx="831">
                  <c:v>21555.328765869141</c:v>
                </c:pt>
                <c:pt idx="832">
                  <c:v>21568.558837890625</c:v>
                </c:pt>
                <c:pt idx="833">
                  <c:v>21592.906173706055</c:v>
                </c:pt>
                <c:pt idx="834">
                  <c:v>21592.209320068359</c:v>
                </c:pt>
                <c:pt idx="835">
                  <c:v>21627.540405273438</c:v>
                </c:pt>
                <c:pt idx="836">
                  <c:v>21643.202239990234</c:v>
                </c:pt>
                <c:pt idx="837">
                  <c:v>21680.881072998047</c:v>
                </c:pt>
                <c:pt idx="838">
                  <c:v>21687.595764160156</c:v>
                </c:pt>
                <c:pt idx="839">
                  <c:v>21741.679931640625</c:v>
                </c:pt>
                <c:pt idx="840">
                  <c:v>21754.212951660156</c:v>
                </c:pt>
                <c:pt idx="841">
                  <c:v>21752.124847412109</c:v>
                </c:pt>
                <c:pt idx="842">
                  <c:v>21732.505004882813</c:v>
                </c:pt>
                <c:pt idx="843">
                  <c:v>21692.462631225586</c:v>
                </c:pt>
                <c:pt idx="844">
                  <c:v>21701.218780517578</c:v>
                </c:pt>
                <c:pt idx="845">
                  <c:v>21669.616302490234</c:v>
                </c:pt>
                <c:pt idx="846">
                  <c:v>21678.308029174805</c:v>
                </c:pt>
                <c:pt idx="847">
                  <c:v>21711.535095214844</c:v>
                </c:pt>
                <c:pt idx="848">
                  <c:v>21711.653579711914</c:v>
                </c:pt>
                <c:pt idx="849">
                  <c:v>21732.670333862305</c:v>
                </c:pt>
                <c:pt idx="850">
                  <c:v>21761.423431396484</c:v>
                </c:pt>
                <c:pt idx="851">
                  <c:v>21733.052459716797</c:v>
                </c:pt>
                <c:pt idx="852">
                  <c:v>21725.582412719727</c:v>
                </c:pt>
                <c:pt idx="853">
                  <c:v>21714.221649169922</c:v>
                </c:pt>
                <c:pt idx="854">
                  <c:v>21756.229553222656</c:v>
                </c:pt>
                <c:pt idx="855">
                  <c:v>21833.612518310547</c:v>
                </c:pt>
                <c:pt idx="856">
                  <c:v>21884.180725097656</c:v>
                </c:pt>
                <c:pt idx="857">
                  <c:v>21962.131927490234</c:v>
                </c:pt>
                <c:pt idx="858">
                  <c:v>22005.809936523438</c:v>
                </c:pt>
                <c:pt idx="859">
                  <c:v>22008.59001159668</c:v>
                </c:pt>
                <c:pt idx="860">
                  <c:v>22008.698867797852</c:v>
                </c:pt>
                <c:pt idx="861">
                  <c:v>22039.756484985352</c:v>
                </c:pt>
                <c:pt idx="862">
                  <c:v>22045.373626708984</c:v>
                </c:pt>
                <c:pt idx="863">
                  <c:v>22030.378967285156</c:v>
                </c:pt>
                <c:pt idx="864">
                  <c:v>22029.144195556641</c:v>
                </c:pt>
                <c:pt idx="865">
                  <c:v>22064.527801513672</c:v>
                </c:pt>
                <c:pt idx="866">
                  <c:v>22085.769256591797</c:v>
                </c:pt>
                <c:pt idx="867">
                  <c:v>22165.763458251953</c:v>
                </c:pt>
                <c:pt idx="868">
                  <c:v>22166.060592651367</c:v>
                </c:pt>
                <c:pt idx="869">
                  <c:v>22189.518249511719</c:v>
                </c:pt>
                <c:pt idx="870">
                  <c:v>22233.04801940918</c:v>
                </c:pt>
                <c:pt idx="871">
                  <c:v>22243.349502563477</c:v>
                </c:pt>
                <c:pt idx="872">
                  <c:v>22299.682098388672</c:v>
                </c:pt>
                <c:pt idx="873">
                  <c:v>22333.352279663086</c:v>
                </c:pt>
                <c:pt idx="874">
                  <c:v>22329.523498535156</c:v>
                </c:pt>
                <c:pt idx="875">
                  <c:v>22342.384994506836</c:v>
                </c:pt>
                <c:pt idx="876">
                  <c:v>22383.909439086914</c:v>
                </c:pt>
                <c:pt idx="877">
                  <c:v>22413.291122436523</c:v>
                </c:pt>
                <c:pt idx="878">
                  <c:v>22401.32453918457</c:v>
                </c:pt>
                <c:pt idx="879">
                  <c:v>22338.991760253906</c:v>
                </c:pt>
                <c:pt idx="880">
                  <c:v>22257.194778442383</c:v>
                </c:pt>
                <c:pt idx="881">
                  <c:v>22255.211074829102</c:v>
                </c:pt>
                <c:pt idx="882">
                  <c:v>22237.497970581055</c:v>
                </c:pt>
                <c:pt idx="883">
                  <c:v>22206.358673095703</c:v>
                </c:pt>
                <c:pt idx="884">
                  <c:v>22192.466644287109</c:v>
                </c:pt>
                <c:pt idx="885">
                  <c:v>22173.541717529297</c:v>
                </c:pt>
                <c:pt idx="886">
                  <c:v>22238.757354736328</c:v>
                </c:pt>
                <c:pt idx="887">
                  <c:v>22248.078338623047</c:v>
                </c:pt>
                <c:pt idx="888">
                  <c:v>22253.274200439453</c:v>
                </c:pt>
                <c:pt idx="889">
                  <c:v>22279.024475097656</c:v>
                </c:pt>
                <c:pt idx="890">
                  <c:v>22311.156265258789</c:v>
                </c:pt>
                <c:pt idx="891">
                  <c:v>22358.899841308594</c:v>
                </c:pt>
                <c:pt idx="892">
                  <c:v>22357.487701416016</c:v>
                </c:pt>
                <c:pt idx="893">
                  <c:v>22383.13493347168</c:v>
                </c:pt>
                <c:pt idx="894">
                  <c:v>22413.434722900391</c:v>
                </c:pt>
                <c:pt idx="895">
                  <c:v>22412.600509643555</c:v>
                </c:pt>
                <c:pt idx="896">
                  <c:v>22355.575836181641</c:v>
                </c:pt>
                <c:pt idx="897">
                  <c:v>22390.147308349609</c:v>
                </c:pt>
                <c:pt idx="898">
                  <c:v>22388.547760009766</c:v>
                </c:pt>
                <c:pt idx="899">
                  <c:v>22393.621322631836</c:v>
                </c:pt>
                <c:pt idx="900">
                  <c:v>22397.853271484375</c:v>
                </c:pt>
                <c:pt idx="901">
                  <c:v>22441.239807128906</c:v>
                </c:pt>
                <c:pt idx="902">
                  <c:v>22443.73796081543</c:v>
                </c:pt>
                <c:pt idx="903">
                  <c:v>22414.882675170898</c:v>
                </c:pt>
                <c:pt idx="904">
                  <c:v>22400.675796508789</c:v>
                </c:pt>
                <c:pt idx="905">
                  <c:v>22374.308349609375</c:v>
                </c:pt>
                <c:pt idx="906">
                  <c:v>22385.688720703125</c:v>
                </c:pt>
                <c:pt idx="907">
                  <c:v>22394.902359008789</c:v>
                </c:pt>
                <c:pt idx="908">
                  <c:v>22390.727798461914</c:v>
                </c:pt>
                <c:pt idx="909">
                  <c:v>22386.194885253906</c:v>
                </c:pt>
                <c:pt idx="910">
                  <c:v>22352.301422119141</c:v>
                </c:pt>
                <c:pt idx="911">
                  <c:v>22379.652893066406</c:v>
                </c:pt>
                <c:pt idx="912">
                  <c:v>22437.31330871582</c:v>
                </c:pt>
                <c:pt idx="913">
                  <c:v>22508.761383056641</c:v>
                </c:pt>
                <c:pt idx="914">
                  <c:v>22533.266723632813</c:v>
                </c:pt>
                <c:pt idx="915">
                  <c:v>22564.761077880859</c:v>
                </c:pt>
                <c:pt idx="916">
                  <c:v>22585.500122070313</c:v>
                </c:pt>
                <c:pt idx="917">
                  <c:v>22618.370101928711</c:v>
                </c:pt>
                <c:pt idx="918">
                  <c:v>22646.638610839844</c:v>
                </c:pt>
                <c:pt idx="919">
                  <c:v>22635.523010253906</c:v>
                </c:pt>
                <c:pt idx="920">
                  <c:v>22622.977355957031</c:v>
                </c:pt>
                <c:pt idx="921">
                  <c:v>22615.727798461914</c:v>
                </c:pt>
                <c:pt idx="922">
                  <c:v>22604.867218017578</c:v>
                </c:pt>
                <c:pt idx="923">
                  <c:v>22615.686950683594</c:v>
                </c:pt>
                <c:pt idx="924">
                  <c:v>22611.123550415039</c:v>
                </c:pt>
                <c:pt idx="925">
                  <c:v>22632.953598022461</c:v>
                </c:pt>
                <c:pt idx="926">
                  <c:v>22635.871520996094</c:v>
                </c:pt>
                <c:pt idx="927">
                  <c:v>22623.19189453125</c:v>
                </c:pt>
                <c:pt idx="928">
                  <c:v>22625.182205200195</c:v>
                </c:pt>
                <c:pt idx="929">
                  <c:v>22629.503326416016</c:v>
                </c:pt>
                <c:pt idx="930">
                  <c:v>22689.314865112305</c:v>
                </c:pt>
                <c:pt idx="931">
                  <c:v>22708.774856567383</c:v>
                </c:pt>
                <c:pt idx="932">
                  <c:v>22794.153213500977</c:v>
                </c:pt>
                <c:pt idx="933">
                  <c:v>22727.846633911133</c:v>
                </c:pt>
                <c:pt idx="934">
                  <c:v>22710.89111328125</c:v>
                </c:pt>
                <c:pt idx="935">
                  <c:v>22732.448638916016</c:v>
                </c:pt>
                <c:pt idx="936">
                  <c:v>22728.023040771484</c:v>
                </c:pt>
                <c:pt idx="937">
                  <c:v>22701.438491821289</c:v>
                </c:pt>
                <c:pt idx="938">
                  <c:v>22651.508544921875</c:v>
                </c:pt>
                <c:pt idx="939">
                  <c:v>22624.580657958984</c:v>
                </c:pt>
                <c:pt idx="940">
                  <c:v>22593.879592895508</c:v>
                </c:pt>
                <c:pt idx="941">
                  <c:v>22581.342147827148</c:v>
                </c:pt>
                <c:pt idx="942">
                  <c:v>22571.503295898438</c:v>
                </c:pt>
                <c:pt idx="943">
                  <c:v>22566.662887573242</c:v>
                </c:pt>
                <c:pt idx="944">
                  <c:v>22557.435897827148</c:v>
                </c:pt>
                <c:pt idx="945">
                  <c:v>22570.118041992188</c:v>
                </c:pt>
                <c:pt idx="946">
                  <c:v>22573.199523925781</c:v>
                </c:pt>
                <c:pt idx="947">
                  <c:v>22571.302001953125</c:v>
                </c:pt>
                <c:pt idx="948">
                  <c:v>22555.727905273438</c:v>
                </c:pt>
                <c:pt idx="949">
                  <c:v>22541.035385131836</c:v>
                </c:pt>
                <c:pt idx="950">
                  <c:v>22546.470947265625</c:v>
                </c:pt>
                <c:pt idx="951">
                  <c:v>22552.343688964844</c:v>
                </c:pt>
                <c:pt idx="952">
                  <c:v>22565.494064331055</c:v>
                </c:pt>
                <c:pt idx="953">
                  <c:v>22600.379211425781</c:v>
                </c:pt>
                <c:pt idx="954">
                  <c:v>22603.0361328125</c:v>
                </c:pt>
                <c:pt idx="955">
                  <c:v>22638.471939086914</c:v>
                </c:pt>
                <c:pt idx="956">
                  <c:v>22657.325637817383</c:v>
                </c:pt>
                <c:pt idx="957">
                  <c:v>22700.741149902344</c:v>
                </c:pt>
                <c:pt idx="958">
                  <c:v>22725.042541503906</c:v>
                </c:pt>
                <c:pt idx="959">
                  <c:v>22763.684967041016</c:v>
                </c:pt>
                <c:pt idx="960">
                  <c:v>22747.675933837891</c:v>
                </c:pt>
                <c:pt idx="961">
                  <c:v>22763.730834960938</c:v>
                </c:pt>
                <c:pt idx="962">
                  <c:v>22817.312530517578</c:v>
                </c:pt>
                <c:pt idx="963">
                  <c:v>22851.406951904297</c:v>
                </c:pt>
                <c:pt idx="964">
                  <c:v>22905.635711669922</c:v>
                </c:pt>
                <c:pt idx="965">
                  <c:v>22914.77099609375</c:v>
                </c:pt>
                <c:pt idx="966">
                  <c:v>22933.960388183594</c:v>
                </c:pt>
                <c:pt idx="967">
                  <c:v>22936.113861083984</c:v>
                </c:pt>
                <c:pt idx="968">
                  <c:v>22977.272888183594</c:v>
                </c:pt>
                <c:pt idx="969">
                  <c:v>23021.507141113281</c:v>
                </c:pt>
                <c:pt idx="970">
                  <c:v>23029.929077148438</c:v>
                </c:pt>
                <c:pt idx="971">
                  <c:v>23033.937774658203</c:v>
                </c:pt>
                <c:pt idx="972">
                  <c:v>23042.594482421875</c:v>
                </c:pt>
                <c:pt idx="973">
                  <c:v>23064.114227294922</c:v>
                </c:pt>
                <c:pt idx="974">
                  <c:v>23067.358673095703</c:v>
                </c:pt>
                <c:pt idx="975">
                  <c:v>23061.146362304688</c:v>
                </c:pt>
                <c:pt idx="976">
                  <c:v>23071.410400390625</c:v>
                </c:pt>
                <c:pt idx="977">
                  <c:v>23087.849670410156</c:v>
                </c:pt>
                <c:pt idx="978">
                  <c:v>23083.989776611328</c:v>
                </c:pt>
                <c:pt idx="979">
                  <c:v>23108.602966308594</c:v>
                </c:pt>
                <c:pt idx="980">
                  <c:v>23174.179260253906</c:v>
                </c:pt>
                <c:pt idx="981">
                  <c:v>23262.031555175781</c:v>
                </c:pt>
                <c:pt idx="982">
                  <c:v>23377.879699707031</c:v>
                </c:pt>
                <c:pt idx="983">
                  <c:v>23474.929809570313</c:v>
                </c:pt>
                <c:pt idx="984">
                  <c:v>23524.595520019531</c:v>
                </c:pt>
                <c:pt idx="985">
                  <c:v>23551.447692871094</c:v>
                </c:pt>
                <c:pt idx="986">
                  <c:v>23556.686309814453</c:v>
                </c:pt>
                <c:pt idx="987">
                  <c:v>23582.372344970703</c:v>
                </c:pt>
                <c:pt idx="988">
                  <c:v>23594.378967285156</c:v>
                </c:pt>
                <c:pt idx="989">
                  <c:v>23647.2744140625</c:v>
                </c:pt>
                <c:pt idx="990">
                  <c:v>23628.179931640625</c:v>
                </c:pt>
                <c:pt idx="991">
                  <c:v>23640.938018798828</c:v>
                </c:pt>
                <c:pt idx="992">
                  <c:v>23680.802551269531</c:v>
                </c:pt>
                <c:pt idx="993">
                  <c:v>23700.583404541016</c:v>
                </c:pt>
                <c:pt idx="994">
                  <c:v>23658.69482421875</c:v>
                </c:pt>
                <c:pt idx="995">
                  <c:v>23679.473968505859</c:v>
                </c:pt>
                <c:pt idx="996">
                  <c:v>23729.868774414063</c:v>
                </c:pt>
                <c:pt idx="997">
                  <c:v>23804.863555908203</c:v>
                </c:pt>
                <c:pt idx="998">
                  <c:v>23843.176971435547</c:v>
                </c:pt>
                <c:pt idx="999">
                  <c:v>23844.461730957031</c:v>
                </c:pt>
                <c:pt idx="1000">
                  <c:v>23886.269348144531</c:v>
                </c:pt>
                <c:pt idx="1001">
                  <c:v>23842.146118164063</c:v>
                </c:pt>
                <c:pt idx="1002">
                  <c:v>23837.172546386719</c:v>
                </c:pt>
                <c:pt idx="1003">
                  <c:v>23891.530883789063</c:v>
                </c:pt>
                <c:pt idx="1004">
                  <c:v>23910.046203613281</c:v>
                </c:pt>
                <c:pt idx="1005">
                  <c:v>23938.236206054688</c:v>
                </c:pt>
                <c:pt idx="1006">
                  <c:v>23988.45361328125</c:v>
                </c:pt>
                <c:pt idx="1007">
                  <c:v>24008.835632324219</c:v>
                </c:pt>
                <c:pt idx="1008">
                  <c:v>24029.07080078125</c:v>
                </c:pt>
                <c:pt idx="1009">
                  <c:v>23981.37158203125</c:v>
                </c:pt>
                <c:pt idx="1010">
                  <c:v>23982.001831054688</c:v>
                </c:pt>
                <c:pt idx="1011">
                  <c:v>24005.431427001953</c:v>
                </c:pt>
                <c:pt idx="1012">
                  <c:v>24076.684844970703</c:v>
                </c:pt>
                <c:pt idx="1013">
                  <c:v>24123.091339111328</c:v>
                </c:pt>
                <c:pt idx="1014">
                  <c:v>24171.385620117188</c:v>
                </c:pt>
                <c:pt idx="1015">
                  <c:v>24195.378540039063</c:v>
                </c:pt>
                <c:pt idx="1016">
                  <c:v>24190.034057617188</c:v>
                </c:pt>
                <c:pt idx="1017">
                  <c:v>24244.983795166016</c:v>
                </c:pt>
                <c:pt idx="1018">
                  <c:v>24276.503265380859</c:v>
                </c:pt>
                <c:pt idx="1019">
                  <c:v>24331.347839355469</c:v>
                </c:pt>
                <c:pt idx="1020">
                  <c:v>24350.693115234375</c:v>
                </c:pt>
                <c:pt idx="1021">
                  <c:v>24289.356323242188</c:v>
                </c:pt>
                <c:pt idx="1022">
                  <c:v>24302.588684082031</c:v>
                </c:pt>
                <c:pt idx="1023">
                  <c:v>24367.068664550781</c:v>
                </c:pt>
                <c:pt idx="1024">
                  <c:v>24447.456512451172</c:v>
                </c:pt>
                <c:pt idx="1025">
                  <c:v>24492.760803222656</c:v>
                </c:pt>
                <c:pt idx="1026">
                  <c:v>24519.530151367188</c:v>
                </c:pt>
                <c:pt idx="1027">
                  <c:v>24528.55908203125</c:v>
                </c:pt>
                <c:pt idx="1028">
                  <c:v>24624.581604003906</c:v>
                </c:pt>
                <c:pt idx="1029">
                  <c:v>24658.198669433594</c:v>
                </c:pt>
                <c:pt idx="1030">
                  <c:v>24684.370544433594</c:v>
                </c:pt>
                <c:pt idx="1031">
                  <c:v>24693.072326660156</c:v>
                </c:pt>
                <c:pt idx="1032">
                  <c:v>24695.035125732422</c:v>
                </c:pt>
                <c:pt idx="1033">
                  <c:v>24750.715057373047</c:v>
                </c:pt>
                <c:pt idx="1034">
                  <c:v>24799.566528320313</c:v>
                </c:pt>
                <c:pt idx="1035">
                  <c:v>24853.322875976563</c:v>
                </c:pt>
                <c:pt idx="1036">
                  <c:v>24933.355560302734</c:v>
                </c:pt>
                <c:pt idx="1037">
                  <c:v>25009.6416015625</c:v>
                </c:pt>
                <c:pt idx="1038">
                  <c:v>25037.327667236328</c:v>
                </c:pt>
                <c:pt idx="1039">
                  <c:v>25161.373260498047</c:v>
                </c:pt>
                <c:pt idx="1040">
                  <c:v>25202.333526611328</c:v>
                </c:pt>
                <c:pt idx="1041">
                  <c:v>25226.796691894531</c:v>
                </c:pt>
                <c:pt idx="1042">
                  <c:v>25242.054626464844</c:v>
                </c:pt>
                <c:pt idx="1043">
                  <c:v>25321.187042236328</c:v>
                </c:pt>
                <c:pt idx="1044">
                  <c:v>25411.687377929688</c:v>
                </c:pt>
                <c:pt idx="1045">
                  <c:v>25511.342834472656</c:v>
                </c:pt>
                <c:pt idx="1046">
                  <c:v>25569.347534179688</c:v>
                </c:pt>
                <c:pt idx="1047">
                  <c:v>25638.461547851563</c:v>
                </c:pt>
                <c:pt idx="1048">
                  <c:v>25688.546813964844</c:v>
                </c:pt>
                <c:pt idx="1049">
                  <c:v>25683.252288818359</c:v>
                </c:pt>
                <c:pt idx="1050">
                  <c:v>25745.456298828125</c:v>
                </c:pt>
                <c:pt idx="1051">
                  <c:v>25782.31591796875</c:v>
                </c:pt>
                <c:pt idx="1052">
                  <c:v>25825.853790283203</c:v>
                </c:pt>
                <c:pt idx="1053">
                  <c:v>25882.447814941406</c:v>
                </c:pt>
                <c:pt idx="1054">
                  <c:v>25974.130554199219</c:v>
                </c:pt>
                <c:pt idx="1055">
                  <c:v>26070.747222900391</c:v>
                </c:pt>
                <c:pt idx="1056">
                  <c:v>26068.708801269531</c:v>
                </c:pt>
                <c:pt idx="1057">
                  <c:v>26190.59619140625</c:v>
                </c:pt>
                <c:pt idx="1058">
                  <c:v>26339.330932617188</c:v>
                </c:pt>
                <c:pt idx="1059">
                  <c:v>26379.239166259766</c:v>
                </c:pt>
                <c:pt idx="1060">
                  <c:v>26534.984069824219</c:v>
                </c:pt>
                <c:pt idx="1061">
                  <c:v>26522.451202392578</c:v>
                </c:pt>
                <c:pt idx="1062">
                  <c:v>26587.892303466797</c:v>
                </c:pt>
                <c:pt idx="1063">
                  <c:v>26677.516174316406</c:v>
                </c:pt>
                <c:pt idx="1064">
                  <c:v>26751.939880371094</c:v>
                </c:pt>
                <c:pt idx="1065">
                  <c:v>26855.969573974609</c:v>
                </c:pt>
                <c:pt idx="1066">
                  <c:v>26970.148559570313</c:v>
                </c:pt>
                <c:pt idx="1067">
                  <c:v>27012.249755859375</c:v>
                </c:pt>
                <c:pt idx="1068">
                  <c:v>27011.528137207031</c:v>
                </c:pt>
                <c:pt idx="1069">
                  <c:v>27150.81201171875</c:v>
                </c:pt>
                <c:pt idx="1070">
                  <c:v>27166.128479003906</c:v>
                </c:pt>
                <c:pt idx="1071">
                  <c:v>27137.761566162109</c:v>
                </c:pt>
                <c:pt idx="1072">
                  <c:v>27159.851501464844</c:v>
                </c:pt>
                <c:pt idx="1073">
                  <c:v>27239.650146484375</c:v>
                </c:pt>
                <c:pt idx="1074">
                  <c:v>27289.899169921875</c:v>
                </c:pt>
                <c:pt idx="1075">
                  <c:v>27297.87841796875</c:v>
                </c:pt>
                <c:pt idx="1076">
                  <c:v>27254.994415283203</c:v>
                </c:pt>
                <c:pt idx="1077">
                  <c:v>27216.165313720703</c:v>
                </c:pt>
                <c:pt idx="1078">
                  <c:v>27289.994934082031</c:v>
                </c:pt>
                <c:pt idx="1079">
                  <c:v>27274.291137695313</c:v>
                </c:pt>
                <c:pt idx="1080">
                  <c:v>27340.886810302734</c:v>
                </c:pt>
                <c:pt idx="1081">
                  <c:v>27349.653167724609</c:v>
                </c:pt>
                <c:pt idx="1082">
                  <c:v>27315.222045898438</c:v>
                </c:pt>
                <c:pt idx="1083">
                  <c:v>27344.418701171875</c:v>
                </c:pt>
                <c:pt idx="1084">
                  <c:v>27374.160705566406</c:v>
                </c:pt>
                <c:pt idx="1085">
                  <c:v>27364.883605957031</c:v>
                </c:pt>
                <c:pt idx="1086">
                  <c:v>27372.724609375</c:v>
                </c:pt>
                <c:pt idx="1087">
                  <c:v>27395.696594238281</c:v>
                </c:pt>
                <c:pt idx="1088">
                  <c:v>27461.222229003906</c:v>
                </c:pt>
                <c:pt idx="1089">
                  <c:v>27514.827209472656</c:v>
                </c:pt>
                <c:pt idx="1090">
                  <c:v>27551.838989257813</c:v>
                </c:pt>
                <c:pt idx="1091">
                  <c:v>27602.922546386719</c:v>
                </c:pt>
                <c:pt idx="1092">
                  <c:v>27674.413726806641</c:v>
                </c:pt>
                <c:pt idx="1093">
                  <c:v>27715.052001953125</c:v>
                </c:pt>
                <c:pt idx="1094">
                  <c:v>27772.639099121094</c:v>
                </c:pt>
                <c:pt idx="1095">
                  <c:v>27830.438049316406</c:v>
                </c:pt>
                <c:pt idx="1096">
                  <c:v>27860.117401123047</c:v>
                </c:pt>
                <c:pt idx="1097">
                  <c:v>27871.338806152344</c:v>
                </c:pt>
                <c:pt idx="1098">
                  <c:v>27949.87451171875</c:v>
                </c:pt>
                <c:pt idx="1099">
                  <c:v>28042.574951171875</c:v>
                </c:pt>
                <c:pt idx="1100">
                  <c:v>28120.538208007813</c:v>
                </c:pt>
                <c:pt idx="1101">
                  <c:v>28125.38427734375</c:v>
                </c:pt>
                <c:pt idx="1102">
                  <c:v>28180.175720214844</c:v>
                </c:pt>
                <c:pt idx="1103">
                  <c:v>28199.171569824219</c:v>
                </c:pt>
                <c:pt idx="1104">
                  <c:v>28253.822814941406</c:v>
                </c:pt>
                <c:pt idx="1105">
                  <c:v>28287.212921142578</c:v>
                </c:pt>
                <c:pt idx="1106">
                  <c:v>28262.71484375</c:v>
                </c:pt>
                <c:pt idx="1107">
                  <c:v>28280.265869140625</c:v>
                </c:pt>
                <c:pt idx="1108">
                  <c:v>28265.447326660156</c:v>
                </c:pt>
                <c:pt idx="1109">
                  <c:v>28314.035278320313</c:v>
                </c:pt>
                <c:pt idx="1110">
                  <c:v>28320.825408935547</c:v>
                </c:pt>
                <c:pt idx="1111">
                  <c:v>28328.659545898438</c:v>
                </c:pt>
                <c:pt idx="1112">
                  <c:v>28362.115356445313</c:v>
                </c:pt>
                <c:pt idx="1113">
                  <c:v>28396.297485351563</c:v>
                </c:pt>
                <c:pt idx="1114">
                  <c:v>28397.069396972656</c:v>
                </c:pt>
                <c:pt idx="1115">
                  <c:v>28417.406188964844</c:v>
                </c:pt>
                <c:pt idx="1116">
                  <c:v>28464.955871582031</c:v>
                </c:pt>
                <c:pt idx="1117">
                  <c:v>28509.391784667969</c:v>
                </c:pt>
                <c:pt idx="1118">
                  <c:v>28526.228271484375</c:v>
                </c:pt>
                <c:pt idx="1119">
                  <c:v>28593.907592773438</c:v>
                </c:pt>
                <c:pt idx="1120">
                  <c:v>28665.809143066406</c:v>
                </c:pt>
                <c:pt idx="1121">
                  <c:v>28713.221557617188</c:v>
                </c:pt>
                <c:pt idx="1122">
                  <c:v>28769.589111328125</c:v>
                </c:pt>
                <c:pt idx="1123">
                  <c:v>28816.521759033203</c:v>
                </c:pt>
                <c:pt idx="1124">
                  <c:v>28835.503234863281</c:v>
                </c:pt>
                <c:pt idx="1125">
                  <c:v>28876.313659667969</c:v>
                </c:pt>
                <c:pt idx="1126">
                  <c:v>28912.358459472656</c:v>
                </c:pt>
                <c:pt idx="1127">
                  <c:v>28948.474304199219</c:v>
                </c:pt>
                <c:pt idx="1128">
                  <c:v>28993.581848144531</c:v>
                </c:pt>
                <c:pt idx="1129">
                  <c:v>29007.344421386719</c:v>
                </c:pt>
                <c:pt idx="1130">
                  <c:v>29033.26318359375</c:v>
                </c:pt>
                <c:pt idx="1131">
                  <c:v>29093.521423339844</c:v>
                </c:pt>
                <c:pt idx="1132">
                  <c:v>29107.364166259766</c:v>
                </c:pt>
                <c:pt idx="1133">
                  <c:v>29132.006958007813</c:v>
                </c:pt>
                <c:pt idx="1134">
                  <c:v>29128.937194824219</c:v>
                </c:pt>
                <c:pt idx="1135">
                  <c:v>29158.773620605469</c:v>
                </c:pt>
                <c:pt idx="1136">
                  <c:v>29198.347045898438</c:v>
                </c:pt>
                <c:pt idx="1137">
                  <c:v>29207.185607910156</c:v>
                </c:pt>
                <c:pt idx="1138">
                  <c:v>29212.757385253906</c:v>
                </c:pt>
                <c:pt idx="1139">
                  <c:v>29217.180725097656</c:v>
                </c:pt>
                <c:pt idx="1140">
                  <c:v>29230.417419433594</c:v>
                </c:pt>
                <c:pt idx="1141">
                  <c:v>29229.805358886719</c:v>
                </c:pt>
                <c:pt idx="1142">
                  <c:v>29258.973815917969</c:v>
                </c:pt>
                <c:pt idx="1143">
                  <c:v>29310.754333496094</c:v>
                </c:pt>
                <c:pt idx="1144">
                  <c:v>29337.229736328125</c:v>
                </c:pt>
                <c:pt idx="1145">
                  <c:v>29325.092895507813</c:v>
                </c:pt>
                <c:pt idx="1146">
                  <c:v>29347.84521484375</c:v>
                </c:pt>
                <c:pt idx="1147">
                  <c:v>29451.834289550781</c:v>
                </c:pt>
                <c:pt idx="1148">
                  <c:v>29470.661010742188</c:v>
                </c:pt>
                <c:pt idx="1149">
                  <c:v>29544.194213867188</c:v>
                </c:pt>
                <c:pt idx="1150">
                  <c:v>29535.510498046875</c:v>
                </c:pt>
                <c:pt idx="1151">
                  <c:v>29586.315246582031</c:v>
                </c:pt>
                <c:pt idx="1152">
                  <c:v>29639.981201171875</c:v>
                </c:pt>
                <c:pt idx="1153">
                  <c:v>29663.592895507813</c:v>
                </c:pt>
                <c:pt idx="1154">
                  <c:v>29718.568603515625</c:v>
                </c:pt>
                <c:pt idx="1155">
                  <c:v>29794.2587890625</c:v>
                </c:pt>
                <c:pt idx="1156">
                  <c:v>29734.107604980469</c:v>
                </c:pt>
                <c:pt idx="1157">
                  <c:v>29809.652160644531</c:v>
                </c:pt>
                <c:pt idx="1158">
                  <c:v>29890.480072021484</c:v>
                </c:pt>
                <c:pt idx="1159">
                  <c:v>29947.256713867188</c:v>
                </c:pt>
                <c:pt idx="1160">
                  <c:v>29990.826507568359</c:v>
                </c:pt>
                <c:pt idx="1161">
                  <c:v>30025.918853759766</c:v>
                </c:pt>
                <c:pt idx="1162">
                  <c:v>30077.696105957031</c:v>
                </c:pt>
                <c:pt idx="1163">
                  <c:v>30069.173065185547</c:v>
                </c:pt>
                <c:pt idx="1164">
                  <c:v>30086.422912597656</c:v>
                </c:pt>
                <c:pt idx="1165">
                  <c:v>30157.484313964844</c:v>
                </c:pt>
                <c:pt idx="1166">
                  <c:v>30200.531707763672</c:v>
                </c:pt>
                <c:pt idx="1167">
                  <c:v>30247.483184814453</c:v>
                </c:pt>
                <c:pt idx="1168">
                  <c:v>30283.767913818359</c:v>
                </c:pt>
                <c:pt idx="1169">
                  <c:v>30327.469848632813</c:v>
                </c:pt>
                <c:pt idx="1170">
                  <c:v>30384.358520507813</c:v>
                </c:pt>
                <c:pt idx="1171">
                  <c:v>30382.493713378906</c:v>
                </c:pt>
                <c:pt idx="1172">
                  <c:v>30459.915863037109</c:v>
                </c:pt>
                <c:pt idx="1173">
                  <c:v>30453.411163330078</c:v>
                </c:pt>
                <c:pt idx="1174">
                  <c:v>30449.905914306641</c:v>
                </c:pt>
                <c:pt idx="1175">
                  <c:v>30447.360778808594</c:v>
                </c:pt>
                <c:pt idx="1176">
                  <c:v>30411.269287109375</c:v>
                </c:pt>
                <c:pt idx="1177">
                  <c:v>30416.784545898438</c:v>
                </c:pt>
                <c:pt idx="1178">
                  <c:v>30457.766784667969</c:v>
                </c:pt>
                <c:pt idx="1179">
                  <c:v>30451.150604248047</c:v>
                </c:pt>
                <c:pt idx="1180">
                  <c:v>30490.2734375</c:v>
                </c:pt>
                <c:pt idx="1181">
                  <c:v>30477.075805664063</c:v>
                </c:pt>
                <c:pt idx="1182">
                  <c:v>30485.386413574219</c:v>
                </c:pt>
                <c:pt idx="1183">
                  <c:v>30563.250732421875</c:v>
                </c:pt>
                <c:pt idx="1184">
                  <c:v>30634.229644775391</c:v>
                </c:pt>
                <c:pt idx="1185">
                  <c:v>30661.800415039063</c:v>
                </c:pt>
                <c:pt idx="1186">
                  <c:v>30654.589080810547</c:v>
                </c:pt>
                <c:pt idx="1187">
                  <c:v>30678.527099609375</c:v>
                </c:pt>
                <c:pt idx="1188">
                  <c:v>30744.114654541016</c:v>
                </c:pt>
                <c:pt idx="1189">
                  <c:v>30809.943786621094</c:v>
                </c:pt>
                <c:pt idx="1190">
                  <c:v>30853.570678710938</c:v>
                </c:pt>
                <c:pt idx="1191">
                  <c:v>30880.267333984375</c:v>
                </c:pt>
                <c:pt idx="1192">
                  <c:v>30889.156829833984</c:v>
                </c:pt>
                <c:pt idx="1193">
                  <c:v>30905.573425292969</c:v>
                </c:pt>
                <c:pt idx="1194">
                  <c:v>30961.573059082031</c:v>
                </c:pt>
                <c:pt idx="1195">
                  <c:v>30974.591674804688</c:v>
                </c:pt>
                <c:pt idx="1196">
                  <c:v>30999.149719238281</c:v>
                </c:pt>
                <c:pt idx="1197">
                  <c:v>31014.233673095703</c:v>
                </c:pt>
                <c:pt idx="1198">
                  <c:v>31091.037658691406</c:v>
                </c:pt>
                <c:pt idx="1199">
                  <c:v>31160.195251464844</c:v>
                </c:pt>
                <c:pt idx="1200">
                  <c:v>31195.002655029297</c:v>
                </c:pt>
                <c:pt idx="1201">
                  <c:v>31211.105285644531</c:v>
                </c:pt>
                <c:pt idx="1202">
                  <c:v>31212.592651367188</c:v>
                </c:pt>
                <c:pt idx="1203">
                  <c:v>31202.053894042969</c:v>
                </c:pt>
                <c:pt idx="1204">
                  <c:v>31184.292907714844</c:v>
                </c:pt>
                <c:pt idx="1205">
                  <c:v>31180.927673339844</c:v>
                </c:pt>
                <c:pt idx="1206">
                  <c:v>31150.833679199219</c:v>
                </c:pt>
                <c:pt idx="1207">
                  <c:v>31126.89599609375</c:v>
                </c:pt>
                <c:pt idx="1208">
                  <c:v>31160.304748535156</c:v>
                </c:pt>
                <c:pt idx="1209">
                  <c:v>31298.003509521484</c:v>
                </c:pt>
                <c:pt idx="1210">
                  <c:v>31212.94189453125</c:v>
                </c:pt>
                <c:pt idx="1211">
                  <c:v>31240.289245605469</c:v>
                </c:pt>
                <c:pt idx="1212">
                  <c:v>31159.402313232422</c:v>
                </c:pt>
                <c:pt idx="1213">
                  <c:v>31160.442749023438</c:v>
                </c:pt>
                <c:pt idx="1214">
                  <c:v>31184.833374023438</c:v>
                </c:pt>
                <c:pt idx="1215">
                  <c:v>31236.108154296875</c:v>
                </c:pt>
                <c:pt idx="1216">
                  <c:v>31219.817565917969</c:v>
                </c:pt>
                <c:pt idx="1217">
                  <c:v>31200.709594726563</c:v>
                </c:pt>
                <c:pt idx="1218">
                  <c:v>31234.673767089844</c:v>
                </c:pt>
                <c:pt idx="1219">
                  <c:v>31313.327575683594</c:v>
                </c:pt>
                <c:pt idx="1220">
                  <c:v>31324.012512207031</c:v>
                </c:pt>
                <c:pt idx="1221">
                  <c:v>31357.158142089844</c:v>
                </c:pt>
                <c:pt idx="1222">
                  <c:v>31366.137145996094</c:v>
                </c:pt>
                <c:pt idx="1223">
                  <c:v>31310.379516601563</c:v>
                </c:pt>
                <c:pt idx="1224">
                  <c:v>31296.129150390625</c:v>
                </c:pt>
                <c:pt idx="1225">
                  <c:v>31338.616485595703</c:v>
                </c:pt>
                <c:pt idx="1226">
                  <c:v>31252.544311523438</c:v>
                </c:pt>
                <c:pt idx="1227">
                  <c:v>31293.2685546875</c:v>
                </c:pt>
                <c:pt idx="1228">
                  <c:v>31332.743286132813</c:v>
                </c:pt>
                <c:pt idx="1229">
                  <c:v>31290.534301757813</c:v>
                </c:pt>
                <c:pt idx="1230">
                  <c:v>31293.533721923828</c:v>
                </c:pt>
                <c:pt idx="1231">
                  <c:v>31338.657928466797</c:v>
                </c:pt>
                <c:pt idx="1232">
                  <c:v>31388.051513671875</c:v>
                </c:pt>
                <c:pt idx="1233">
                  <c:v>31427.467102050781</c:v>
                </c:pt>
                <c:pt idx="1234">
                  <c:v>31490.673706054688</c:v>
                </c:pt>
                <c:pt idx="1235">
                  <c:v>31516.0146484375</c:v>
                </c:pt>
                <c:pt idx="1236">
                  <c:v>31514.878265380859</c:v>
                </c:pt>
                <c:pt idx="1237">
                  <c:v>31563.948150634766</c:v>
                </c:pt>
                <c:pt idx="1238">
                  <c:v>31538.945220947266</c:v>
                </c:pt>
                <c:pt idx="1239">
                  <c:v>31593.1875</c:v>
                </c:pt>
                <c:pt idx="1240">
                  <c:v>31655.703643798828</c:v>
                </c:pt>
                <c:pt idx="1241">
                  <c:v>31671.883911132813</c:v>
                </c:pt>
                <c:pt idx="1242">
                  <c:v>31733.145690917969</c:v>
                </c:pt>
                <c:pt idx="1243">
                  <c:v>31707.966064453125</c:v>
                </c:pt>
                <c:pt idx="1244">
                  <c:v>31724.324462890625</c:v>
                </c:pt>
                <c:pt idx="1245">
                  <c:v>31765.536987304688</c:v>
                </c:pt>
                <c:pt idx="1246">
                  <c:v>31804.323791503906</c:v>
                </c:pt>
                <c:pt idx="1247">
                  <c:v>31783.343444824219</c:v>
                </c:pt>
                <c:pt idx="1248">
                  <c:v>31818.298980712891</c:v>
                </c:pt>
                <c:pt idx="1249">
                  <c:v>31796.55224609375</c:v>
                </c:pt>
                <c:pt idx="1250">
                  <c:v>31820.073364257813</c:v>
                </c:pt>
                <c:pt idx="1251">
                  <c:v>31815.830657958984</c:v>
                </c:pt>
                <c:pt idx="1252">
                  <c:v>31785.474517822266</c:v>
                </c:pt>
                <c:pt idx="1253">
                  <c:v>31721.810363769531</c:v>
                </c:pt>
                <c:pt idx="1254">
                  <c:v>31719.6533203125</c:v>
                </c:pt>
                <c:pt idx="1255">
                  <c:v>31731.3828125</c:v>
                </c:pt>
                <c:pt idx="1256">
                  <c:v>31793.78076171875</c:v>
                </c:pt>
                <c:pt idx="1257">
                  <c:v>31831.396789550781</c:v>
                </c:pt>
                <c:pt idx="1258">
                  <c:v>31844.355560302734</c:v>
                </c:pt>
                <c:pt idx="1259">
                  <c:v>31862.880218505859</c:v>
                </c:pt>
                <c:pt idx="1260">
                  <c:v>31865.672729492188</c:v>
                </c:pt>
                <c:pt idx="1261">
                  <c:v>31808.651000976563</c:v>
                </c:pt>
                <c:pt idx="1262">
                  <c:v>31806.848327636719</c:v>
                </c:pt>
                <c:pt idx="1263">
                  <c:v>31791.619842529297</c:v>
                </c:pt>
                <c:pt idx="1264">
                  <c:v>31855.426879882813</c:v>
                </c:pt>
                <c:pt idx="1265">
                  <c:v>31905.669525146484</c:v>
                </c:pt>
                <c:pt idx="1266">
                  <c:v>31905.058013916016</c:v>
                </c:pt>
                <c:pt idx="1267">
                  <c:v>31880.565246582031</c:v>
                </c:pt>
                <c:pt idx="1268">
                  <c:v>31824.557891845703</c:v>
                </c:pt>
                <c:pt idx="1269">
                  <c:v>31823.327575683594</c:v>
                </c:pt>
                <c:pt idx="1270">
                  <c:v>31878.102935791016</c:v>
                </c:pt>
                <c:pt idx="1271">
                  <c:v>31890.511016845703</c:v>
                </c:pt>
                <c:pt idx="1272">
                  <c:v>31857.137481689453</c:v>
                </c:pt>
                <c:pt idx="1273">
                  <c:v>31809.935913085938</c:v>
                </c:pt>
                <c:pt idx="1274">
                  <c:v>31774.787628173828</c:v>
                </c:pt>
                <c:pt idx="1275">
                  <c:v>31721.654541015625</c:v>
                </c:pt>
                <c:pt idx="1276">
                  <c:v>31704.257202148438</c:v>
                </c:pt>
                <c:pt idx="1277">
                  <c:v>31660.825439453125</c:v>
                </c:pt>
                <c:pt idx="1278">
                  <c:v>31703.218566894531</c:v>
                </c:pt>
                <c:pt idx="1279">
                  <c:v>31722.251586914063</c:v>
                </c:pt>
                <c:pt idx="1280">
                  <c:v>31711.454772949219</c:v>
                </c:pt>
                <c:pt idx="1281">
                  <c:v>31713.758636474609</c:v>
                </c:pt>
                <c:pt idx="1282">
                  <c:v>31704.381652832031</c:v>
                </c:pt>
                <c:pt idx="1283">
                  <c:v>31754.853363037109</c:v>
                </c:pt>
                <c:pt idx="1284">
                  <c:v>31804.956787109375</c:v>
                </c:pt>
                <c:pt idx="1285">
                  <c:v>31834.431640625</c:v>
                </c:pt>
                <c:pt idx="1286">
                  <c:v>31932.392700195313</c:v>
                </c:pt>
                <c:pt idx="1287">
                  <c:v>31965.201782226563</c:v>
                </c:pt>
                <c:pt idx="1288">
                  <c:v>31960.868560791016</c:v>
                </c:pt>
                <c:pt idx="1289">
                  <c:v>31917.286987304688</c:v>
                </c:pt>
                <c:pt idx="1290">
                  <c:v>31969.313903808594</c:v>
                </c:pt>
                <c:pt idx="1291">
                  <c:v>31940.640350341797</c:v>
                </c:pt>
                <c:pt idx="1292">
                  <c:v>31908.715881347656</c:v>
                </c:pt>
                <c:pt idx="1293">
                  <c:v>31937.607269287109</c:v>
                </c:pt>
                <c:pt idx="1294">
                  <c:v>31974.406463623047</c:v>
                </c:pt>
                <c:pt idx="1295">
                  <c:v>31933.408752441406</c:v>
                </c:pt>
                <c:pt idx="1296">
                  <c:v>31971.650604248047</c:v>
                </c:pt>
                <c:pt idx="1297">
                  <c:v>32015.251190185547</c:v>
                </c:pt>
                <c:pt idx="1298">
                  <c:v>32062.741821289063</c:v>
                </c:pt>
                <c:pt idx="1299">
                  <c:v>32058.837219238281</c:v>
                </c:pt>
                <c:pt idx="1300">
                  <c:v>32070.096923828125</c:v>
                </c:pt>
                <c:pt idx="1301">
                  <c:v>32073.282165527344</c:v>
                </c:pt>
                <c:pt idx="1302">
                  <c:v>32085.829315185547</c:v>
                </c:pt>
                <c:pt idx="1303">
                  <c:v>32052.862518310547</c:v>
                </c:pt>
                <c:pt idx="1304">
                  <c:v>32120.074523925781</c:v>
                </c:pt>
                <c:pt idx="1305">
                  <c:v>32028.602813720703</c:v>
                </c:pt>
                <c:pt idx="1306">
                  <c:v>32037.966461181641</c:v>
                </c:pt>
                <c:pt idx="1307">
                  <c:v>31994.075408935547</c:v>
                </c:pt>
                <c:pt idx="1308">
                  <c:v>31915.081848144531</c:v>
                </c:pt>
                <c:pt idx="1309">
                  <c:v>31913.749084472656</c:v>
                </c:pt>
                <c:pt idx="1310">
                  <c:v>31885.741638183594</c:v>
                </c:pt>
                <c:pt idx="1311">
                  <c:v>31903.871887207031</c:v>
                </c:pt>
                <c:pt idx="1312">
                  <c:v>31828.844543457031</c:v>
                </c:pt>
                <c:pt idx="1313">
                  <c:v>31860.220642089844</c:v>
                </c:pt>
                <c:pt idx="1314">
                  <c:v>31681.077819824219</c:v>
                </c:pt>
                <c:pt idx="1315">
                  <c:v>31620.946594238281</c:v>
                </c:pt>
                <c:pt idx="1316">
                  <c:v>31633.920288085938</c:v>
                </c:pt>
                <c:pt idx="1317">
                  <c:v>31700.839660644531</c:v>
                </c:pt>
                <c:pt idx="1318">
                  <c:v>31710.427551269531</c:v>
                </c:pt>
                <c:pt idx="1319">
                  <c:v>31750.625640869141</c:v>
                </c:pt>
                <c:pt idx="1320">
                  <c:v>31804.106689453125</c:v>
                </c:pt>
                <c:pt idx="1321">
                  <c:v>31756.498291015625</c:v>
                </c:pt>
                <c:pt idx="1322">
                  <c:v>31694.22705078125</c:v>
                </c:pt>
                <c:pt idx="1323">
                  <c:v>31634.621032714844</c:v>
                </c:pt>
                <c:pt idx="1324">
                  <c:v>31532.425506591797</c:v>
                </c:pt>
                <c:pt idx="1325">
                  <c:v>31458.358337402344</c:v>
                </c:pt>
                <c:pt idx="1326">
                  <c:v>31431.124603271484</c:v>
                </c:pt>
                <c:pt idx="1327">
                  <c:v>31369.932067871094</c:v>
                </c:pt>
                <c:pt idx="1328">
                  <c:v>31380.397674560547</c:v>
                </c:pt>
                <c:pt idx="1329">
                  <c:v>31381.679382324219</c:v>
                </c:pt>
                <c:pt idx="1330">
                  <c:v>31389.520050048828</c:v>
                </c:pt>
                <c:pt idx="1331">
                  <c:v>31400.658142089844</c:v>
                </c:pt>
                <c:pt idx="1332">
                  <c:v>31423.121520996094</c:v>
                </c:pt>
                <c:pt idx="1333">
                  <c:v>31400.241760253906</c:v>
                </c:pt>
                <c:pt idx="1334">
                  <c:v>31345.402069091797</c:v>
                </c:pt>
                <c:pt idx="1335">
                  <c:v>31353.603149414063</c:v>
                </c:pt>
                <c:pt idx="1336">
                  <c:v>31239.476470947266</c:v>
                </c:pt>
                <c:pt idx="1337">
                  <c:v>31187.684783935547</c:v>
                </c:pt>
                <c:pt idx="1338">
                  <c:v>31187.732177734375</c:v>
                </c:pt>
                <c:pt idx="1339">
                  <c:v>31232.383819580078</c:v>
                </c:pt>
                <c:pt idx="1340">
                  <c:v>31281.386047363281</c:v>
                </c:pt>
                <c:pt idx="1341">
                  <c:v>31303.543151855469</c:v>
                </c:pt>
                <c:pt idx="1342">
                  <c:v>31295.320953369141</c:v>
                </c:pt>
                <c:pt idx="1343">
                  <c:v>31297.852569580078</c:v>
                </c:pt>
                <c:pt idx="1344">
                  <c:v>31265.239013671875</c:v>
                </c:pt>
                <c:pt idx="1345">
                  <c:v>31236.318786621094</c:v>
                </c:pt>
                <c:pt idx="1346">
                  <c:v>31273.149505615234</c:v>
                </c:pt>
                <c:pt idx="1347">
                  <c:v>31251.856628417969</c:v>
                </c:pt>
                <c:pt idx="1348">
                  <c:v>31227.839080810547</c:v>
                </c:pt>
                <c:pt idx="1349">
                  <c:v>31280.487884521484</c:v>
                </c:pt>
                <c:pt idx="1350">
                  <c:v>31256.354156494141</c:v>
                </c:pt>
                <c:pt idx="1351">
                  <c:v>31247.651550292969</c:v>
                </c:pt>
                <c:pt idx="1352">
                  <c:v>31253.711669921875</c:v>
                </c:pt>
                <c:pt idx="1353">
                  <c:v>31274.370788574219</c:v>
                </c:pt>
                <c:pt idx="1354">
                  <c:v>31302.660827636719</c:v>
                </c:pt>
                <c:pt idx="1355">
                  <c:v>31314.911285400391</c:v>
                </c:pt>
                <c:pt idx="1356">
                  <c:v>31314.017547607422</c:v>
                </c:pt>
                <c:pt idx="1357">
                  <c:v>31341.230834960938</c:v>
                </c:pt>
                <c:pt idx="1358">
                  <c:v>31353.027252197266</c:v>
                </c:pt>
                <c:pt idx="1359">
                  <c:v>31340.2001953125</c:v>
                </c:pt>
                <c:pt idx="1360">
                  <c:v>31328.709869384766</c:v>
                </c:pt>
                <c:pt idx="1361">
                  <c:v>31364.885864257813</c:v>
                </c:pt>
                <c:pt idx="1362">
                  <c:v>31401.267425537109</c:v>
                </c:pt>
                <c:pt idx="1363">
                  <c:v>31395.716369628906</c:v>
                </c:pt>
                <c:pt idx="1364">
                  <c:v>31447.098541259766</c:v>
                </c:pt>
                <c:pt idx="1365">
                  <c:v>31444.806640625</c:v>
                </c:pt>
                <c:pt idx="1366">
                  <c:v>31402.081481933594</c:v>
                </c:pt>
                <c:pt idx="1367">
                  <c:v>31353.108673095703</c:v>
                </c:pt>
                <c:pt idx="1368">
                  <c:v>31356.857086181641</c:v>
                </c:pt>
                <c:pt idx="1369">
                  <c:v>31427.786743164063</c:v>
                </c:pt>
                <c:pt idx="1370">
                  <c:v>31495.079925537109</c:v>
                </c:pt>
                <c:pt idx="1371">
                  <c:v>31387.666381835938</c:v>
                </c:pt>
                <c:pt idx="1372">
                  <c:v>31395.604705810547</c:v>
                </c:pt>
                <c:pt idx="1373">
                  <c:v>31387.393127441406</c:v>
                </c:pt>
                <c:pt idx="1374">
                  <c:v>31376.554260253906</c:v>
                </c:pt>
                <c:pt idx="1375">
                  <c:v>31377.972259521484</c:v>
                </c:pt>
                <c:pt idx="1376">
                  <c:v>31385.756072998047</c:v>
                </c:pt>
                <c:pt idx="1377">
                  <c:v>31361.246368408203</c:v>
                </c:pt>
                <c:pt idx="1378">
                  <c:v>31362.065979003906</c:v>
                </c:pt>
                <c:pt idx="1379">
                  <c:v>31389.000396728516</c:v>
                </c:pt>
                <c:pt idx="1380">
                  <c:v>31365.473815917969</c:v>
                </c:pt>
                <c:pt idx="1381">
                  <c:v>31331.575744628906</c:v>
                </c:pt>
                <c:pt idx="1382">
                  <c:v>31312.864013671875</c:v>
                </c:pt>
                <c:pt idx="1383">
                  <c:v>31273.578125</c:v>
                </c:pt>
                <c:pt idx="1384">
                  <c:v>31300.856964111328</c:v>
                </c:pt>
                <c:pt idx="1385">
                  <c:v>31266.353668212891</c:v>
                </c:pt>
                <c:pt idx="1386">
                  <c:v>31226.956115722656</c:v>
                </c:pt>
                <c:pt idx="1387">
                  <c:v>31218.519348144531</c:v>
                </c:pt>
                <c:pt idx="1388">
                  <c:v>31227.492797851563</c:v>
                </c:pt>
                <c:pt idx="1389">
                  <c:v>31218.309478759766</c:v>
                </c:pt>
                <c:pt idx="1390">
                  <c:v>31211.290283203125</c:v>
                </c:pt>
                <c:pt idx="1391">
                  <c:v>31257.700775146484</c:v>
                </c:pt>
                <c:pt idx="1392">
                  <c:v>31188.532653808594</c:v>
                </c:pt>
                <c:pt idx="1393">
                  <c:v>31205.249420166016</c:v>
                </c:pt>
                <c:pt idx="1394">
                  <c:v>31224.251281738281</c:v>
                </c:pt>
                <c:pt idx="1395">
                  <c:v>31224.421081542969</c:v>
                </c:pt>
                <c:pt idx="1396">
                  <c:v>31228.388824462891</c:v>
                </c:pt>
                <c:pt idx="1397">
                  <c:v>31291.214111328125</c:v>
                </c:pt>
                <c:pt idx="1398">
                  <c:v>31316.158905029297</c:v>
                </c:pt>
                <c:pt idx="1399">
                  <c:v>31352.789916992188</c:v>
                </c:pt>
                <c:pt idx="1400">
                  <c:v>31374.281524658203</c:v>
                </c:pt>
                <c:pt idx="1401">
                  <c:v>31368.396820068359</c:v>
                </c:pt>
                <c:pt idx="1402">
                  <c:v>31412.577453613281</c:v>
                </c:pt>
                <c:pt idx="1403">
                  <c:v>31426.982482910156</c:v>
                </c:pt>
                <c:pt idx="1404">
                  <c:v>31441.541442871094</c:v>
                </c:pt>
                <c:pt idx="1405">
                  <c:v>31430.082794189453</c:v>
                </c:pt>
                <c:pt idx="1406">
                  <c:v>31449.615478515625</c:v>
                </c:pt>
                <c:pt idx="1407">
                  <c:v>31514.251831054688</c:v>
                </c:pt>
                <c:pt idx="1408">
                  <c:v>31562.098419189453</c:v>
                </c:pt>
                <c:pt idx="1409">
                  <c:v>31582.351745605469</c:v>
                </c:pt>
                <c:pt idx="1410">
                  <c:v>31544.625091552734</c:v>
                </c:pt>
                <c:pt idx="1411">
                  <c:v>31518.41796875</c:v>
                </c:pt>
                <c:pt idx="1412">
                  <c:v>31521.564697265625</c:v>
                </c:pt>
                <c:pt idx="1413">
                  <c:v>31514.081451416016</c:v>
                </c:pt>
                <c:pt idx="1414">
                  <c:v>31454.710479736328</c:v>
                </c:pt>
                <c:pt idx="1415">
                  <c:v>31394.1005859375</c:v>
                </c:pt>
                <c:pt idx="1416">
                  <c:v>31358.687164306641</c:v>
                </c:pt>
                <c:pt idx="1417">
                  <c:v>31304.176910400391</c:v>
                </c:pt>
                <c:pt idx="1418">
                  <c:v>31324.653747558594</c:v>
                </c:pt>
                <c:pt idx="1419">
                  <c:v>31299.572326660156</c:v>
                </c:pt>
                <c:pt idx="1420">
                  <c:v>31280.781677246094</c:v>
                </c:pt>
                <c:pt idx="1421">
                  <c:v>31317.939788818359</c:v>
                </c:pt>
                <c:pt idx="1422">
                  <c:v>31381.779724121094</c:v>
                </c:pt>
                <c:pt idx="1423">
                  <c:v>31354.479888916016</c:v>
                </c:pt>
                <c:pt idx="1424">
                  <c:v>31372.451843261719</c:v>
                </c:pt>
                <c:pt idx="1425">
                  <c:v>31366.825958251953</c:v>
                </c:pt>
                <c:pt idx="1426">
                  <c:v>31357.467102050781</c:v>
                </c:pt>
                <c:pt idx="1427">
                  <c:v>31286.4013671875</c:v>
                </c:pt>
                <c:pt idx="1428">
                  <c:v>31323.544372558594</c:v>
                </c:pt>
                <c:pt idx="1429">
                  <c:v>31328.813842773438</c:v>
                </c:pt>
                <c:pt idx="1430">
                  <c:v>31342.430694580078</c:v>
                </c:pt>
                <c:pt idx="1431">
                  <c:v>31319.382995605469</c:v>
                </c:pt>
                <c:pt idx="1432">
                  <c:v>31376.020782470703</c:v>
                </c:pt>
                <c:pt idx="1433">
                  <c:v>31376.811553955078</c:v>
                </c:pt>
                <c:pt idx="1434">
                  <c:v>31397.112243652344</c:v>
                </c:pt>
                <c:pt idx="1435">
                  <c:v>31403.775787353516</c:v>
                </c:pt>
                <c:pt idx="1436">
                  <c:v>31391.837127685547</c:v>
                </c:pt>
                <c:pt idx="1437">
                  <c:v>31422.466186523438</c:v>
                </c:pt>
                <c:pt idx="1438">
                  <c:v>31395.691833496094</c:v>
                </c:pt>
                <c:pt idx="1439">
                  <c:v>31429.775421142578</c:v>
                </c:pt>
                <c:pt idx="1440">
                  <c:v>31531.881134033203</c:v>
                </c:pt>
                <c:pt idx="1441">
                  <c:v>31586.138519287109</c:v>
                </c:pt>
                <c:pt idx="1442">
                  <c:v>31445.510345458984</c:v>
                </c:pt>
                <c:pt idx="1443">
                  <c:v>31413.587005615234</c:v>
                </c:pt>
                <c:pt idx="1444">
                  <c:v>31362.343536376953</c:v>
                </c:pt>
                <c:pt idx="1445">
                  <c:v>31324.097595214844</c:v>
                </c:pt>
                <c:pt idx="1446">
                  <c:v>31286.552581787109</c:v>
                </c:pt>
                <c:pt idx="1447">
                  <c:v>31309.612976074219</c:v>
                </c:pt>
                <c:pt idx="1448">
                  <c:v>31338.001220703125</c:v>
                </c:pt>
                <c:pt idx="1449">
                  <c:v>31375.67236328125</c:v>
                </c:pt>
                <c:pt idx="1450">
                  <c:v>31362.763916015625</c:v>
                </c:pt>
                <c:pt idx="1451">
                  <c:v>31392.354766845703</c:v>
                </c:pt>
                <c:pt idx="1452">
                  <c:v>31378.568328857422</c:v>
                </c:pt>
                <c:pt idx="1453">
                  <c:v>31383.909576416016</c:v>
                </c:pt>
                <c:pt idx="1454">
                  <c:v>31363.358795166016</c:v>
                </c:pt>
                <c:pt idx="1455">
                  <c:v>31335.410675048828</c:v>
                </c:pt>
                <c:pt idx="1456">
                  <c:v>31311.459899902344</c:v>
                </c:pt>
                <c:pt idx="1457">
                  <c:v>31330.829864501953</c:v>
                </c:pt>
                <c:pt idx="1458">
                  <c:v>31361.844207763672</c:v>
                </c:pt>
                <c:pt idx="1459">
                  <c:v>31371.146606445313</c:v>
                </c:pt>
                <c:pt idx="1460">
                  <c:v>31395.954864501953</c:v>
                </c:pt>
                <c:pt idx="1461">
                  <c:v>31432.297302246094</c:v>
                </c:pt>
                <c:pt idx="1462">
                  <c:v>31455.231231689453</c:v>
                </c:pt>
                <c:pt idx="1463">
                  <c:v>31472.615173339844</c:v>
                </c:pt>
                <c:pt idx="1464">
                  <c:v>31478.670471191406</c:v>
                </c:pt>
                <c:pt idx="1465">
                  <c:v>31446.846008300781</c:v>
                </c:pt>
                <c:pt idx="1466">
                  <c:v>31468.39892578125</c:v>
                </c:pt>
                <c:pt idx="1467">
                  <c:v>31511.323303222656</c:v>
                </c:pt>
                <c:pt idx="1468">
                  <c:v>31492.67822265625</c:v>
                </c:pt>
                <c:pt idx="1469">
                  <c:v>31419.2197265625</c:v>
                </c:pt>
                <c:pt idx="1470">
                  <c:v>31478.076293945313</c:v>
                </c:pt>
                <c:pt idx="1471">
                  <c:v>31468.259521484375</c:v>
                </c:pt>
                <c:pt idx="1472">
                  <c:v>31494.408233642578</c:v>
                </c:pt>
                <c:pt idx="1473">
                  <c:v>31480.55126953125</c:v>
                </c:pt>
                <c:pt idx="1474">
                  <c:v>31444.949066162109</c:v>
                </c:pt>
                <c:pt idx="1475">
                  <c:v>31458.646789550781</c:v>
                </c:pt>
                <c:pt idx="1476">
                  <c:v>31458.303527832031</c:v>
                </c:pt>
                <c:pt idx="1477">
                  <c:v>31457.890380859375</c:v>
                </c:pt>
                <c:pt idx="1478">
                  <c:v>31464.067199707031</c:v>
                </c:pt>
                <c:pt idx="1479">
                  <c:v>31473.24072265625</c:v>
                </c:pt>
                <c:pt idx="1480">
                  <c:v>31514.690185546875</c:v>
                </c:pt>
                <c:pt idx="1481">
                  <c:v>31600.799743652344</c:v>
                </c:pt>
                <c:pt idx="1482">
                  <c:v>31623.911285400391</c:v>
                </c:pt>
                <c:pt idx="1483">
                  <c:v>31560.881103515625</c:v>
                </c:pt>
                <c:pt idx="1484">
                  <c:v>31609.075622558594</c:v>
                </c:pt>
                <c:pt idx="1485">
                  <c:v>31618.363006591797</c:v>
                </c:pt>
                <c:pt idx="1486">
                  <c:v>31622.499267578125</c:v>
                </c:pt>
                <c:pt idx="1487">
                  <c:v>31642.864410400391</c:v>
                </c:pt>
                <c:pt idx="1488">
                  <c:v>31658.516784667969</c:v>
                </c:pt>
                <c:pt idx="1489">
                  <c:v>31673.784545898438</c:v>
                </c:pt>
                <c:pt idx="1490">
                  <c:v>31698.096862792969</c:v>
                </c:pt>
                <c:pt idx="1491">
                  <c:v>31690.040222167969</c:v>
                </c:pt>
                <c:pt idx="1492">
                  <c:v>31673.498901367188</c:v>
                </c:pt>
                <c:pt idx="1493">
                  <c:v>31675.595458984375</c:v>
                </c:pt>
                <c:pt idx="1494">
                  <c:v>31615.969329833984</c:v>
                </c:pt>
                <c:pt idx="1495">
                  <c:v>31614.018005371094</c:v>
                </c:pt>
                <c:pt idx="1496">
                  <c:v>31604.466064453125</c:v>
                </c:pt>
                <c:pt idx="1497">
                  <c:v>31653.274536132813</c:v>
                </c:pt>
                <c:pt idx="1498">
                  <c:v>31665.246887207031</c:v>
                </c:pt>
                <c:pt idx="1499">
                  <c:v>31782.806243896484</c:v>
                </c:pt>
                <c:pt idx="1500">
                  <c:v>31868.373718261719</c:v>
                </c:pt>
                <c:pt idx="1501">
                  <c:v>31899.614318847656</c:v>
                </c:pt>
                <c:pt idx="1502">
                  <c:v>31931.529235839844</c:v>
                </c:pt>
                <c:pt idx="1503">
                  <c:v>31942.02587890625</c:v>
                </c:pt>
                <c:pt idx="1504">
                  <c:v>31932.822326660156</c:v>
                </c:pt>
                <c:pt idx="1505">
                  <c:v>32056.625091552734</c:v>
                </c:pt>
                <c:pt idx="1506">
                  <c:v>32073.960784912109</c:v>
                </c:pt>
                <c:pt idx="1507">
                  <c:v>32143.577178955078</c:v>
                </c:pt>
                <c:pt idx="1508">
                  <c:v>32173.299072265625</c:v>
                </c:pt>
                <c:pt idx="1509">
                  <c:v>32160.344696044922</c:v>
                </c:pt>
                <c:pt idx="1510">
                  <c:v>32099.783386230469</c:v>
                </c:pt>
                <c:pt idx="1511">
                  <c:v>32014.736572265625</c:v>
                </c:pt>
                <c:pt idx="1512">
                  <c:v>32031.50048828125</c:v>
                </c:pt>
                <c:pt idx="1513">
                  <c:v>31984.400665283203</c:v>
                </c:pt>
                <c:pt idx="1514">
                  <c:v>32004.786743164063</c:v>
                </c:pt>
                <c:pt idx="1515">
                  <c:v>31986.969116210938</c:v>
                </c:pt>
                <c:pt idx="1516">
                  <c:v>31949.7890625</c:v>
                </c:pt>
                <c:pt idx="1517">
                  <c:v>31978.02587890625</c:v>
                </c:pt>
                <c:pt idx="1518">
                  <c:v>32010.798706054688</c:v>
                </c:pt>
                <c:pt idx="1519">
                  <c:v>31961.794555664063</c:v>
                </c:pt>
                <c:pt idx="1520">
                  <c:v>31934.872009277344</c:v>
                </c:pt>
                <c:pt idx="1521">
                  <c:v>31973.212921142578</c:v>
                </c:pt>
                <c:pt idx="1522">
                  <c:v>32005.412353515625</c:v>
                </c:pt>
                <c:pt idx="1523">
                  <c:v>31999.244262695313</c:v>
                </c:pt>
                <c:pt idx="1524">
                  <c:v>32000.88671875</c:v>
                </c:pt>
                <c:pt idx="1525">
                  <c:v>31880.548248291016</c:v>
                </c:pt>
                <c:pt idx="1526">
                  <c:v>31933.651916503906</c:v>
                </c:pt>
                <c:pt idx="1527">
                  <c:v>31949.075988769531</c:v>
                </c:pt>
                <c:pt idx="1528">
                  <c:v>31972.043792724609</c:v>
                </c:pt>
                <c:pt idx="1529">
                  <c:v>32010.547668457031</c:v>
                </c:pt>
                <c:pt idx="1530">
                  <c:v>31848.986999511719</c:v>
                </c:pt>
                <c:pt idx="1531">
                  <c:v>31872.784637451172</c:v>
                </c:pt>
                <c:pt idx="1532">
                  <c:v>31868.178527832031</c:v>
                </c:pt>
                <c:pt idx="1533">
                  <c:v>31837.926940917969</c:v>
                </c:pt>
                <c:pt idx="1534">
                  <c:v>31826.11572265625</c:v>
                </c:pt>
                <c:pt idx="1535">
                  <c:v>31857.333190917969</c:v>
                </c:pt>
                <c:pt idx="1536">
                  <c:v>31866.022399902344</c:v>
                </c:pt>
                <c:pt idx="1537">
                  <c:v>31828.22998046875</c:v>
                </c:pt>
                <c:pt idx="1538">
                  <c:v>31772.70556640625</c:v>
                </c:pt>
                <c:pt idx="1539">
                  <c:v>31767.263916015625</c:v>
                </c:pt>
                <c:pt idx="1540">
                  <c:v>31792.524597167969</c:v>
                </c:pt>
                <c:pt idx="1541">
                  <c:v>31720.032592773438</c:v>
                </c:pt>
                <c:pt idx="1542">
                  <c:v>31737.949584960938</c:v>
                </c:pt>
                <c:pt idx="1543">
                  <c:v>31769.099975585938</c:v>
                </c:pt>
                <c:pt idx="1544">
                  <c:v>31784.907043457031</c:v>
                </c:pt>
                <c:pt idx="1545">
                  <c:v>31748.486938476563</c:v>
                </c:pt>
                <c:pt idx="1546">
                  <c:v>31764.880187988281</c:v>
                </c:pt>
                <c:pt idx="1547">
                  <c:v>31782.542724609375</c:v>
                </c:pt>
                <c:pt idx="1548">
                  <c:v>31764.380004882813</c:v>
                </c:pt>
                <c:pt idx="1549">
                  <c:v>31759.726928710938</c:v>
                </c:pt>
                <c:pt idx="1550">
                  <c:v>31810.075744628906</c:v>
                </c:pt>
                <c:pt idx="1551">
                  <c:v>31830.766418457031</c:v>
                </c:pt>
                <c:pt idx="1552">
                  <c:v>31879.811767578125</c:v>
                </c:pt>
                <c:pt idx="1553">
                  <c:v>31917.70068359375</c:v>
                </c:pt>
                <c:pt idx="1554">
                  <c:v>31922.883850097656</c:v>
                </c:pt>
                <c:pt idx="1555">
                  <c:v>31961.471984863281</c:v>
                </c:pt>
                <c:pt idx="1556">
                  <c:v>31997.659423828125</c:v>
                </c:pt>
                <c:pt idx="1557">
                  <c:v>32002.054748535156</c:v>
                </c:pt>
                <c:pt idx="1558">
                  <c:v>32008.57373046875</c:v>
                </c:pt>
                <c:pt idx="1559">
                  <c:v>32041.91162109375</c:v>
                </c:pt>
                <c:pt idx="1560">
                  <c:v>32080.077941894531</c:v>
                </c:pt>
                <c:pt idx="1561">
                  <c:v>32072.452453613281</c:v>
                </c:pt>
                <c:pt idx="1562">
                  <c:v>32043.870666503906</c:v>
                </c:pt>
                <c:pt idx="1563">
                  <c:v>31991.563110351563</c:v>
                </c:pt>
                <c:pt idx="1564">
                  <c:v>31895.683410644531</c:v>
                </c:pt>
                <c:pt idx="1565">
                  <c:v>31799.388061523438</c:v>
                </c:pt>
                <c:pt idx="1566">
                  <c:v>31815.151794433594</c:v>
                </c:pt>
                <c:pt idx="1567">
                  <c:v>31847.367492675781</c:v>
                </c:pt>
                <c:pt idx="1568">
                  <c:v>31951.065246582031</c:v>
                </c:pt>
                <c:pt idx="1569">
                  <c:v>32048.159912109375</c:v>
                </c:pt>
                <c:pt idx="1570">
                  <c:v>32122.49169921875</c:v>
                </c:pt>
                <c:pt idx="1571">
                  <c:v>32119.860656738281</c:v>
                </c:pt>
                <c:pt idx="1572">
                  <c:v>32103.366455078125</c:v>
                </c:pt>
                <c:pt idx="1573">
                  <c:v>32106.48193359375</c:v>
                </c:pt>
                <c:pt idx="1574">
                  <c:v>32127.609313964844</c:v>
                </c:pt>
                <c:pt idx="1575">
                  <c:v>32111.25341796875</c:v>
                </c:pt>
                <c:pt idx="1576">
                  <c:v>32176.602905273438</c:v>
                </c:pt>
                <c:pt idx="1577">
                  <c:v>32191.430419921875</c:v>
                </c:pt>
                <c:pt idx="1578">
                  <c:v>32267.881408691406</c:v>
                </c:pt>
                <c:pt idx="1579">
                  <c:v>32289.4658203125</c:v>
                </c:pt>
                <c:pt idx="1580">
                  <c:v>32356.113159179688</c:v>
                </c:pt>
                <c:pt idx="1581">
                  <c:v>32380.319030761719</c:v>
                </c:pt>
                <c:pt idx="1582">
                  <c:v>32393.499145507813</c:v>
                </c:pt>
                <c:pt idx="1583">
                  <c:v>32457.593444824219</c:v>
                </c:pt>
                <c:pt idx="1584">
                  <c:v>32436.545166015625</c:v>
                </c:pt>
                <c:pt idx="1585">
                  <c:v>32510.785278320313</c:v>
                </c:pt>
                <c:pt idx="1586">
                  <c:v>32469.909240722656</c:v>
                </c:pt>
                <c:pt idx="1587">
                  <c:v>32517.17822265625</c:v>
                </c:pt>
                <c:pt idx="1588">
                  <c:v>32542.754455566406</c:v>
                </c:pt>
                <c:pt idx="1589">
                  <c:v>32591.941650390625</c:v>
                </c:pt>
                <c:pt idx="1590">
                  <c:v>32650.107238769531</c:v>
                </c:pt>
                <c:pt idx="1591">
                  <c:v>32735.966674804688</c:v>
                </c:pt>
                <c:pt idx="1592">
                  <c:v>32761.7978515625</c:v>
                </c:pt>
                <c:pt idx="1593">
                  <c:v>32780.891540527344</c:v>
                </c:pt>
                <c:pt idx="1594">
                  <c:v>32883.706359863281</c:v>
                </c:pt>
                <c:pt idx="1595">
                  <c:v>32904.8564453125</c:v>
                </c:pt>
                <c:pt idx="1596">
                  <c:v>32937.027709960938</c:v>
                </c:pt>
                <c:pt idx="1597">
                  <c:v>32976.630432128906</c:v>
                </c:pt>
                <c:pt idx="1598">
                  <c:v>33009.368713378906</c:v>
                </c:pt>
                <c:pt idx="1599">
                  <c:v>33060.176086425781</c:v>
                </c:pt>
                <c:pt idx="1600">
                  <c:v>33036.449645996094</c:v>
                </c:pt>
                <c:pt idx="1601">
                  <c:v>33060.158325195313</c:v>
                </c:pt>
                <c:pt idx="1602">
                  <c:v>33082.21923828125</c:v>
                </c:pt>
                <c:pt idx="1603">
                  <c:v>33122.501708984375</c:v>
                </c:pt>
                <c:pt idx="1604">
                  <c:v>33116.024536132813</c:v>
                </c:pt>
                <c:pt idx="1605">
                  <c:v>33144.335510253906</c:v>
                </c:pt>
                <c:pt idx="1606">
                  <c:v>33127.597290039063</c:v>
                </c:pt>
                <c:pt idx="1607">
                  <c:v>33163.383850097656</c:v>
                </c:pt>
                <c:pt idx="1608">
                  <c:v>33164.708801269531</c:v>
                </c:pt>
                <c:pt idx="1609">
                  <c:v>33194.209655761719</c:v>
                </c:pt>
                <c:pt idx="1610">
                  <c:v>33134.592834472656</c:v>
                </c:pt>
                <c:pt idx="1611">
                  <c:v>33115.96826171875</c:v>
                </c:pt>
                <c:pt idx="1612">
                  <c:v>33152.983276367188</c:v>
                </c:pt>
                <c:pt idx="1613">
                  <c:v>33148.419799804688</c:v>
                </c:pt>
                <c:pt idx="1614">
                  <c:v>33048.249572753906</c:v>
                </c:pt>
                <c:pt idx="1615">
                  <c:v>33090.759460449219</c:v>
                </c:pt>
                <c:pt idx="1616">
                  <c:v>33138.957153320313</c:v>
                </c:pt>
                <c:pt idx="1617">
                  <c:v>33229.421630859375</c:v>
                </c:pt>
                <c:pt idx="1618">
                  <c:v>33286.572814941406</c:v>
                </c:pt>
                <c:pt idx="1619">
                  <c:v>33354.75390625</c:v>
                </c:pt>
                <c:pt idx="1620">
                  <c:v>33418.201293945313</c:v>
                </c:pt>
                <c:pt idx="1621">
                  <c:v>33453.172546386719</c:v>
                </c:pt>
                <c:pt idx="1622">
                  <c:v>33466.816833496094</c:v>
                </c:pt>
                <c:pt idx="1623">
                  <c:v>33465.369079589844</c:v>
                </c:pt>
                <c:pt idx="1624">
                  <c:v>33481.420532226563</c:v>
                </c:pt>
                <c:pt idx="1625">
                  <c:v>33518.04638671875</c:v>
                </c:pt>
                <c:pt idx="1626">
                  <c:v>33531.468383789063</c:v>
                </c:pt>
                <c:pt idx="1627">
                  <c:v>33513.874450683594</c:v>
                </c:pt>
                <c:pt idx="1628">
                  <c:v>33472.51220703125</c:v>
                </c:pt>
                <c:pt idx="1629">
                  <c:v>33457.53173828125</c:v>
                </c:pt>
                <c:pt idx="1630">
                  <c:v>33412.978576660156</c:v>
                </c:pt>
                <c:pt idx="1631">
                  <c:v>33385.76611328125</c:v>
                </c:pt>
                <c:pt idx="1632">
                  <c:v>33423.412475585938</c:v>
                </c:pt>
                <c:pt idx="1633">
                  <c:v>33475.790710449219</c:v>
                </c:pt>
                <c:pt idx="1634">
                  <c:v>33562.305358886719</c:v>
                </c:pt>
                <c:pt idx="1635">
                  <c:v>33539.814025878906</c:v>
                </c:pt>
                <c:pt idx="1636">
                  <c:v>33498.125854492188</c:v>
                </c:pt>
                <c:pt idx="1637">
                  <c:v>33531.299560546875</c:v>
                </c:pt>
                <c:pt idx="1638">
                  <c:v>33558.18896484375</c:v>
                </c:pt>
                <c:pt idx="1639">
                  <c:v>33530.1103515625</c:v>
                </c:pt>
                <c:pt idx="1640">
                  <c:v>33523.718627929688</c:v>
                </c:pt>
                <c:pt idx="1641">
                  <c:v>33479.438293457031</c:v>
                </c:pt>
                <c:pt idx="1642">
                  <c:v>33450.755493164063</c:v>
                </c:pt>
                <c:pt idx="1643">
                  <c:v>33471.638793945313</c:v>
                </c:pt>
                <c:pt idx="1644">
                  <c:v>33455.576904296875</c:v>
                </c:pt>
                <c:pt idx="1645">
                  <c:v>33353.461059570313</c:v>
                </c:pt>
                <c:pt idx="1646">
                  <c:v>33372.999755859375</c:v>
                </c:pt>
                <c:pt idx="1647">
                  <c:v>33409.63623046875</c:v>
                </c:pt>
                <c:pt idx="1648">
                  <c:v>33486.726684570313</c:v>
                </c:pt>
                <c:pt idx="1649">
                  <c:v>33550.915222167969</c:v>
                </c:pt>
                <c:pt idx="1650">
                  <c:v>33585.832092285156</c:v>
                </c:pt>
                <c:pt idx="1651">
                  <c:v>33559.055236816406</c:v>
                </c:pt>
                <c:pt idx="1652">
                  <c:v>33626.543090820313</c:v>
                </c:pt>
                <c:pt idx="1653">
                  <c:v>33595.873657226563</c:v>
                </c:pt>
                <c:pt idx="1654">
                  <c:v>33681.846923828125</c:v>
                </c:pt>
                <c:pt idx="1655">
                  <c:v>33653.977844238281</c:v>
                </c:pt>
                <c:pt idx="1656">
                  <c:v>33646.549072265625</c:v>
                </c:pt>
                <c:pt idx="1657">
                  <c:v>33687.26611328125</c:v>
                </c:pt>
                <c:pt idx="1658">
                  <c:v>33714.937377929688</c:v>
                </c:pt>
                <c:pt idx="1659">
                  <c:v>33760.830078125</c:v>
                </c:pt>
                <c:pt idx="1660">
                  <c:v>33737.525939941406</c:v>
                </c:pt>
                <c:pt idx="1661">
                  <c:v>33752.810119628906</c:v>
                </c:pt>
                <c:pt idx="1662">
                  <c:v>33779.238037109375</c:v>
                </c:pt>
                <c:pt idx="1663">
                  <c:v>33806.844116210938</c:v>
                </c:pt>
                <c:pt idx="1664">
                  <c:v>33822.129211425781</c:v>
                </c:pt>
                <c:pt idx="1665">
                  <c:v>33816.245361328125</c:v>
                </c:pt>
                <c:pt idx="1666">
                  <c:v>33827.590759277344</c:v>
                </c:pt>
                <c:pt idx="1667">
                  <c:v>33626.817138671875</c:v>
                </c:pt>
                <c:pt idx="1668">
                  <c:v>33633.38330078125</c:v>
                </c:pt>
                <c:pt idx="1669">
                  <c:v>33620.018127441406</c:v>
                </c:pt>
                <c:pt idx="1670">
                  <c:v>33591.252502441406</c:v>
                </c:pt>
                <c:pt idx="1671">
                  <c:v>33590.596557617188</c:v>
                </c:pt>
                <c:pt idx="1672">
                  <c:v>33524.636962890625</c:v>
                </c:pt>
                <c:pt idx="1673">
                  <c:v>33526.958251953125</c:v>
                </c:pt>
                <c:pt idx="1674">
                  <c:v>33541.767578125</c:v>
                </c:pt>
                <c:pt idx="1675">
                  <c:v>33516.669311523438</c:v>
                </c:pt>
                <c:pt idx="1676">
                  <c:v>33517.877807617188</c:v>
                </c:pt>
                <c:pt idx="1677">
                  <c:v>33529.962097167969</c:v>
                </c:pt>
                <c:pt idx="1678">
                  <c:v>33539.787658691406</c:v>
                </c:pt>
                <c:pt idx="1679">
                  <c:v>33529.470092773438</c:v>
                </c:pt>
                <c:pt idx="1680">
                  <c:v>33520.700256347656</c:v>
                </c:pt>
                <c:pt idx="1681">
                  <c:v>33530.5625</c:v>
                </c:pt>
                <c:pt idx="1682">
                  <c:v>33507.749755859375</c:v>
                </c:pt>
                <c:pt idx="1683">
                  <c:v>33499.258850097656</c:v>
                </c:pt>
                <c:pt idx="1684">
                  <c:v>33517.119873046875</c:v>
                </c:pt>
                <c:pt idx="1685">
                  <c:v>33534.658569335938</c:v>
                </c:pt>
                <c:pt idx="1686">
                  <c:v>33551.455932617188</c:v>
                </c:pt>
                <c:pt idx="1687">
                  <c:v>33583.266052246094</c:v>
                </c:pt>
                <c:pt idx="1688">
                  <c:v>33640.538452148438</c:v>
                </c:pt>
                <c:pt idx="1689">
                  <c:v>33693.37744140625</c:v>
                </c:pt>
                <c:pt idx="1690">
                  <c:v>33685.444702148438</c:v>
                </c:pt>
                <c:pt idx="1691">
                  <c:v>33704.22998046875</c:v>
                </c:pt>
                <c:pt idx="1692">
                  <c:v>33698.557189941406</c:v>
                </c:pt>
                <c:pt idx="1693">
                  <c:v>33723.703918457031</c:v>
                </c:pt>
                <c:pt idx="1694">
                  <c:v>33732.516967773438</c:v>
                </c:pt>
                <c:pt idx="1695">
                  <c:v>33733.737365722656</c:v>
                </c:pt>
                <c:pt idx="1696">
                  <c:v>33938.806213378906</c:v>
                </c:pt>
                <c:pt idx="1697">
                  <c:v>33905.092346191406</c:v>
                </c:pt>
                <c:pt idx="1698">
                  <c:v>33901.176025390625</c:v>
                </c:pt>
                <c:pt idx="1699">
                  <c:v>33934.7802734375</c:v>
                </c:pt>
                <c:pt idx="1700">
                  <c:v>33894.403930664063</c:v>
                </c:pt>
                <c:pt idx="1701">
                  <c:v>33893.749877929688</c:v>
                </c:pt>
                <c:pt idx="1702">
                  <c:v>33928.117919921875</c:v>
                </c:pt>
                <c:pt idx="1703">
                  <c:v>33965.069519042969</c:v>
                </c:pt>
                <c:pt idx="1704">
                  <c:v>33979.361633300781</c:v>
                </c:pt>
                <c:pt idx="1705">
                  <c:v>33994.912475585938</c:v>
                </c:pt>
                <c:pt idx="1706">
                  <c:v>34038.384765625</c:v>
                </c:pt>
                <c:pt idx="1707">
                  <c:v>33989.343017578125</c:v>
                </c:pt>
                <c:pt idx="1708">
                  <c:v>33990.623229980469</c:v>
                </c:pt>
                <c:pt idx="1709">
                  <c:v>34033.877685546875</c:v>
                </c:pt>
                <c:pt idx="1710">
                  <c:v>34000.174743652344</c:v>
                </c:pt>
                <c:pt idx="1711">
                  <c:v>34071.963806152344</c:v>
                </c:pt>
                <c:pt idx="1712">
                  <c:v>34051.896911621094</c:v>
                </c:pt>
                <c:pt idx="1713">
                  <c:v>34086.885864257813</c:v>
                </c:pt>
                <c:pt idx="1714">
                  <c:v>34130.799743652344</c:v>
                </c:pt>
                <c:pt idx="1715">
                  <c:v>34110.88818359375</c:v>
                </c:pt>
                <c:pt idx="1716">
                  <c:v>34096.869995117188</c:v>
                </c:pt>
                <c:pt idx="1717">
                  <c:v>34114.43017578125</c:v>
                </c:pt>
                <c:pt idx="1718">
                  <c:v>34173.779846191406</c:v>
                </c:pt>
                <c:pt idx="1719">
                  <c:v>34189.003601074219</c:v>
                </c:pt>
                <c:pt idx="1720">
                  <c:v>34195.50390625</c:v>
                </c:pt>
                <c:pt idx="1721">
                  <c:v>34231.846069335938</c:v>
                </c:pt>
                <c:pt idx="1722">
                  <c:v>34229.762817382813</c:v>
                </c:pt>
                <c:pt idx="1723">
                  <c:v>34261.133056640625</c:v>
                </c:pt>
                <c:pt idx="1724">
                  <c:v>34258.827453613281</c:v>
                </c:pt>
                <c:pt idx="1725">
                  <c:v>34270.488586425781</c:v>
                </c:pt>
                <c:pt idx="1726">
                  <c:v>34301.600646972656</c:v>
                </c:pt>
                <c:pt idx="1727">
                  <c:v>34333.526062011719</c:v>
                </c:pt>
                <c:pt idx="1728">
                  <c:v>34391.695617675781</c:v>
                </c:pt>
                <c:pt idx="1729">
                  <c:v>34408.421203613281</c:v>
                </c:pt>
                <c:pt idx="1730">
                  <c:v>34405.867248535156</c:v>
                </c:pt>
                <c:pt idx="1731">
                  <c:v>34433.327087402344</c:v>
                </c:pt>
                <c:pt idx="1732">
                  <c:v>34457.573486328125</c:v>
                </c:pt>
                <c:pt idx="1733">
                  <c:v>34514.909057617188</c:v>
                </c:pt>
                <c:pt idx="1734">
                  <c:v>34581.216613769531</c:v>
                </c:pt>
                <c:pt idx="1735">
                  <c:v>34646.731262207031</c:v>
                </c:pt>
                <c:pt idx="1736">
                  <c:v>34643.285461425781</c:v>
                </c:pt>
                <c:pt idx="1737">
                  <c:v>34663.570007324219</c:v>
                </c:pt>
                <c:pt idx="1738">
                  <c:v>34619.174743652344</c:v>
                </c:pt>
                <c:pt idx="1739">
                  <c:v>34598.370300292969</c:v>
                </c:pt>
                <c:pt idx="1740">
                  <c:v>34597.613525390625</c:v>
                </c:pt>
                <c:pt idx="1741">
                  <c:v>34714.525756835938</c:v>
                </c:pt>
                <c:pt idx="1742">
                  <c:v>34714.963012695313</c:v>
                </c:pt>
                <c:pt idx="1743">
                  <c:v>34692.855041503906</c:v>
                </c:pt>
                <c:pt idx="1744">
                  <c:v>34600.636962890625</c:v>
                </c:pt>
                <c:pt idx="1745">
                  <c:v>34569.7841796875</c:v>
                </c:pt>
                <c:pt idx="1746">
                  <c:v>34594.571166992188</c:v>
                </c:pt>
                <c:pt idx="1747">
                  <c:v>34602.545715332031</c:v>
                </c:pt>
                <c:pt idx="1748">
                  <c:v>34621.545715332031</c:v>
                </c:pt>
                <c:pt idx="1749">
                  <c:v>34672.125122070313</c:v>
                </c:pt>
                <c:pt idx="1750">
                  <c:v>34730.059265136719</c:v>
                </c:pt>
                <c:pt idx="1751">
                  <c:v>34718.494934082031</c:v>
                </c:pt>
                <c:pt idx="1752">
                  <c:v>34718.216796875</c:v>
                </c:pt>
                <c:pt idx="1753">
                  <c:v>34751.447387695313</c:v>
                </c:pt>
                <c:pt idx="1754">
                  <c:v>34812.945922851563</c:v>
                </c:pt>
                <c:pt idx="1755">
                  <c:v>34815.078979492188</c:v>
                </c:pt>
                <c:pt idx="1756">
                  <c:v>34872.143188476563</c:v>
                </c:pt>
                <c:pt idx="1757">
                  <c:v>34892.765502929688</c:v>
                </c:pt>
                <c:pt idx="1758">
                  <c:v>34858.176391601563</c:v>
                </c:pt>
                <c:pt idx="1759">
                  <c:v>34865.729248046875</c:v>
                </c:pt>
                <c:pt idx="1760">
                  <c:v>34862.118591308594</c:v>
                </c:pt>
                <c:pt idx="1761">
                  <c:v>34850.741882324219</c:v>
                </c:pt>
                <c:pt idx="1762">
                  <c:v>34860.036499023438</c:v>
                </c:pt>
                <c:pt idx="1763">
                  <c:v>34857.334838867188</c:v>
                </c:pt>
                <c:pt idx="1764">
                  <c:v>34912.392761230469</c:v>
                </c:pt>
                <c:pt idx="1765">
                  <c:v>34907.958801269531</c:v>
                </c:pt>
                <c:pt idx="1766">
                  <c:v>34871.964416503906</c:v>
                </c:pt>
                <c:pt idx="1767">
                  <c:v>34781.326904296875</c:v>
                </c:pt>
                <c:pt idx="1768">
                  <c:v>34805.635681152344</c:v>
                </c:pt>
                <c:pt idx="1769">
                  <c:v>34827.892578125</c:v>
                </c:pt>
                <c:pt idx="1770">
                  <c:v>34873.193420410156</c:v>
                </c:pt>
                <c:pt idx="1771">
                  <c:v>34897.00390625</c:v>
                </c:pt>
                <c:pt idx="1772">
                  <c:v>34938.053649902344</c:v>
                </c:pt>
                <c:pt idx="1773">
                  <c:v>34908.488891601563</c:v>
                </c:pt>
                <c:pt idx="1774">
                  <c:v>34877.11767578125</c:v>
                </c:pt>
                <c:pt idx="1775">
                  <c:v>34871.679138183594</c:v>
                </c:pt>
                <c:pt idx="1776">
                  <c:v>34899.631958007813</c:v>
                </c:pt>
                <c:pt idx="1777">
                  <c:v>34971.921264648438</c:v>
                </c:pt>
                <c:pt idx="1778">
                  <c:v>35054.775390625</c:v>
                </c:pt>
                <c:pt idx="1779">
                  <c:v>35087.785339355469</c:v>
                </c:pt>
                <c:pt idx="1780">
                  <c:v>35067.790161132813</c:v>
                </c:pt>
                <c:pt idx="1781">
                  <c:v>34984.4208984375</c:v>
                </c:pt>
                <c:pt idx="1782">
                  <c:v>34992.272521972656</c:v>
                </c:pt>
                <c:pt idx="1783">
                  <c:v>34942.931945800781</c:v>
                </c:pt>
                <c:pt idx="1784">
                  <c:v>34844.364135742188</c:v>
                </c:pt>
                <c:pt idx="1785">
                  <c:v>34837.082885742188</c:v>
                </c:pt>
                <c:pt idx="1786">
                  <c:v>34831.9619140625</c:v>
                </c:pt>
                <c:pt idx="1787">
                  <c:v>34858.548278808594</c:v>
                </c:pt>
                <c:pt idx="1788">
                  <c:v>34891.91455078125</c:v>
                </c:pt>
                <c:pt idx="1789">
                  <c:v>34723.956878662109</c:v>
                </c:pt>
                <c:pt idx="1790">
                  <c:v>34768.105316162109</c:v>
                </c:pt>
                <c:pt idx="1791">
                  <c:v>34724.316040039063</c:v>
                </c:pt>
                <c:pt idx="1792">
                  <c:v>34647.284973144531</c:v>
                </c:pt>
                <c:pt idx="1793">
                  <c:v>34623.561920166016</c:v>
                </c:pt>
                <c:pt idx="1794">
                  <c:v>34608.013427734375</c:v>
                </c:pt>
                <c:pt idx="1795">
                  <c:v>34634.478851318359</c:v>
                </c:pt>
                <c:pt idx="1796">
                  <c:v>34600.031372070313</c:v>
                </c:pt>
                <c:pt idx="1797">
                  <c:v>34658.4033203125</c:v>
                </c:pt>
                <c:pt idx="1798">
                  <c:v>34727.198059082031</c:v>
                </c:pt>
                <c:pt idx="1799">
                  <c:v>34759.197509765625</c:v>
                </c:pt>
                <c:pt idx="1800">
                  <c:v>34757.782104492188</c:v>
                </c:pt>
                <c:pt idx="1801">
                  <c:v>34749.741912841797</c:v>
                </c:pt>
                <c:pt idx="1802">
                  <c:v>34763.399444580078</c:v>
                </c:pt>
                <c:pt idx="1803">
                  <c:v>34762.570648193359</c:v>
                </c:pt>
                <c:pt idx="1804">
                  <c:v>34775.596130371094</c:v>
                </c:pt>
                <c:pt idx="1805">
                  <c:v>34796.976043701172</c:v>
                </c:pt>
                <c:pt idx="1806">
                  <c:v>34847.574371337891</c:v>
                </c:pt>
                <c:pt idx="1807">
                  <c:v>34905.84814453125</c:v>
                </c:pt>
                <c:pt idx="1808">
                  <c:v>34903.796783447266</c:v>
                </c:pt>
                <c:pt idx="1809">
                  <c:v>34963.344055175781</c:v>
                </c:pt>
                <c:pt idx="1810">
                  <c:v>34980.796325683594</c:v>
                </c:pt>
                <c:pt idx="1811">
                  <c:v>35032.043121337891</c:v>
                </c:pt>
                <c:pt idx="1812">
                  <c:v>35085.052032470703</c:v>
                </c:pt>
                <c:pt idx="1813">
                  <c:v>35117.469543457031</c:v>
                </c:pt>
                <c:pt idx="1814">
                  <c:v>35167.178924560547</c:v>
                </c:pt>
                <c:pt idx="1815">
                  <c:v>35237.490844726563</c:v>
                </c:pt>
                <c:pt idx="1816">
                  <c:v>35321.372772216797</c:v>
                </c:pt>
                <c:pt idx="1817">
                  <c:v>35370.653198242188</c:v>
                </c:pt>
                <c:pt idx="1818">
                  <c:v>35408.480010986328</c:v>
                </c:pt>
                <c:pt idx="1819">
                  <c:v>35459.452941894531</c:v>
                </c:pt>
                <c:pt idx="1820">
                  <c:v>35498.427703857422</c:v>
                </c:pt>
                <c:pt idx="1821">
                  <c:v>35520.919342041016</c:v>
                </c:pt>
                <c:pt idx="1822">
                  <c:v>35527.419036865234</c:v>
                </c:pt>
                <c:pt idx="1823">
                  <c:v>35538.282440185547</c:v>
                </c:pt>
                <c:pt idx="1824">
                  <c:v>35534.695617675781</c:v>
                </c:pt>
                <c:pt idx="1825">
                  <c:v>35550.845886230469</c:v>
                </c:pt>
                <c:pt idx="1826">
                  <c:v>35586.081146240234</c:v>
                </c:pt>
                <c:pt idx="1827">
                  <c:v>35639.292510986328</c:v>
                </c:pt>
                <c:pt idx="1828">
                  <c:v>35627.293731689453</c:v>
                </c:pt>
                <c:pt idx="1829">
                  <c:v>35594.473785400391</c:v>
                </c:pt>
                <c:pt idx="1830">
                  <c:v>35616.520324707031</c:v>
                </c:pt>
                <c:pt idx="1831">
                  <c:v>35690.051605224609</c:v>
                </c:pt>
                <c:pt idx="1832">
                  <c:v>35725.078826904297</c:v>
                </c:pt>
                <c:pt idx="1833">
                  <c:v>35748.409881591797</c:v>
                </c:pt>
                <c:pt idx="1834">
                  <c:v>35714.430236816406</c:v>
                </c:pt>
                <c:pt idx="1835">
                  <c:v>35756.300476074219</c:v>
                </c:pt>
                <c:pt idx="1836">
                  <c:v>35755.827972412109</c:v>
                </c:pt>
                <c:pt idx="1837">
                  <c:v>35747.030914306641</c:v>
                </c:pt>
                <c:pt idx="1838">
                  <c:v>35771.343231201172</c:v>
                </c:pt>
                <c:pt idx="1839">
                  <c:v>35788.92041015625</c:v>
                </c:pt>
                <c:pt idx="1840">
                  <c:v>35813.100616455078</c:v>
                </c:pt>
                <c:pt idx="1841">
                  <c:v>35841.588134765625</c:v>
                </c:pt>
                <c:pt idx="1842">
                  <c:v>35874.882598876953</c:v>
                </c:pt>
                <c:pt idx="1843">
                  <c:v>35890.132141113281</c:v>
                </c:pt>
                <c:pt idx="1844">
                  <c:v>35993.547760009766</c:v>
                </c:pt>
                <c:pt idx="1845">
                  <c:v>36053.387786865234</c:v>
                </c:pt>
                <c:pt idx="1846">
                  <c:v>36065.282104492188</c:v>
                </c:pt>
                <c:pt idx="1847">
                  <c:v>36077.587738037109</c:v>
                </c:pt>
                <c:pt idx="1848">
                  <c:v>36099.982238769531</c:v>
                </c:pt>
                <c:pt idx="1849">
                  <c:v>36081.915924072266</c:v>
                </c:pt>
                <c:pt idx="1850">
                  <c:v>36181.507873535156</c:v>
                </c:pt>
                <c:pt idx="1851">
                  <c:v>36229.282623291016</c:v>
                </c:pt>
                <c:pt idx="1852">
                  <c:v>36295.082672119141</c:v>
                </c:pt>
                <c:pt idx="1853">
                  <c:v>36331.958801269531</c:v>
                </c:pt>
                <c:pt idx="1854">
                  <c:v>36246.040252685547</c:v>
                </c:pt>
                <c:pt idx="1855">
                  <c:v>36239.178527832031</c:v>
                </c:pt>
                <c:pt idx="1856">
                  <c:v>36293.906860351563</c:v>
                </c:pt>
                <c:pt idx="1857">
                  <c:v>36319.466094970703</c:v>
                </c:pt>
                <c:pt idx="1858">
                  <c:v>36352.1298828125</c:v>
                </c:pt>
                <c:pt idx="1859">
                  <c:v>36370.853454589844</c:v>
                </c:pt>
                <c:pt idx="1860">
                  <c:v>36412.312103271484</c:v>
                </c:pt>
                <c:pt idx="1861">
                  <c:v>36414.147338867188</c:v>
                </c:pt>
                <c:pt idx="1862">
                  <c:v>36459.261047363281</c:v>
                </c:pt>
                <c:pt idx="1863">
                  <c:v>36449.774444580078</c:v>
                </c:pt>
                <c:pt idx="1864">
                  <c:v>36406.440795898438</c:v>
                </c:pt>
                <c:pt idx="1865">
                  <c:v>36341.819274902344</c:v>
                </c:pt>
                <c:pt idx="1866">
                  <c:v>36337.633728027344</c:v>
                </c:pt>
                <c:pt idx="1867">
                  <c:v>36382.858581542969</c:v>
                </c:pt>
                <c:pt idx="1868">
                  <c:v>36475.485656738281</c:v>
                </c:pt>
                <c:pt idx="1869">
                  <c:v>36520.687561035156</c:v>
                </c:pt>
                <c:pt idx="1870">
                  <c:v>36560.583740234375</c:v>
                </c:pt>
                <c:pt idx="1871">
                  <c:v>36595.539916992188</c:v>
                </c:pt>
                <c:pt idx="1872">
                  <c:v>36553.580261230469</c:v>
                </c:pt>
                <c:pt idx="1873">
                  <c:v>36560.439086914063</c:v>
                </c:pt>
                <c:pt idx="1874">
                  <c:v>36519.455841064453</c:v>
                </c:pt>
                <c:pt idx="1875">
                  <c:v>36531.106781005859</c:v>
                </c:pt>
                <c:pt idx="1876">
                  <c:v>36543.21142578125</c:v>
                </c:pt>
                <c:pt idx="1877">
                  <c:v>36603.089050292969</c:v>
                </c:pt>
                <c:pt idx="1878">
                  <c:v>36640.282501220703</c:v>
                </c:pt>
                <c:pt idx="1879">
                  <c:v>36703.198883056641</c:v>
                </c:pt>
                <c:pt idx="1880">
                  <c:v>36780.467681884766</c:v>
                </c:pt>
                <c:pt idx="1881">
                  <c:v>36812.571411132813</c:v>
                </c:pt>
                <c:pt idx="1882">
                  <c:v>36868.651062011719</c:v>
                </c:pt>
                <c:pt idx="1883">
                  <c:v>36937.589691162109</c:v>
                </c:pt>
                <c:pt idx="1884">
                  <c:v>36984.914245605469</c:v>
                </c:pt>
                <c:pt idx="1885">
                  <c:v>37075.975433349609</c:v>
                </c:pt>
                <c:pt idx="1886">
                  <c:v>37195.730651855469</c:v>
                </c:pt>
                <c:pt idx="1887">
                  <c:v>37311.505432128906</c:v>
                </c:pt>
                <c:pt idx="1888">
                  <c:v>37385.226226806641</c:v>
                </c:pt>
                <c:pt idx="1889">
                  <c:v>37303.174468994141</c:v>
                </c:pt>
                <c:pt idx="1890">
                  <c:v>37262.057708740234</c:v>
                </c:pt>
                <c:pt idx="1891">
                  <c:v>37252.060119628906</c:v>
                </c:pt>
                <c:pt idx="1892">
                  <c:v>37322.611328125</c:v>
                </c:pt>
                <c:pt idx="1893">
                  <c:v>37427.822143554688</c:v>
                </c:pt>
                <c:pt idx="1894">
                  <c:v>37452.150909423828</c:v>
                </c:pt>
                <c:pt idx="1895">
                  <c:v>37497.803436279297</c:v>
                </c:pt>
                <c:pt idx="1896">
                  <c:v>37515.882690429688</c:v>
                </c:pt>
                <c:pt idx="1897">
                  <c:v>37564.919281005859</c:v>
                </c:pt>
                <c:pt idx="1898">
                  <c:v>37643.304626464844</c:v>
                </c:pt>
                <c:pt idx="1899">
                  <c:v>37684.974914550781</c:v>
                </c:pt>
                <c:pt idx="1900">
                  <c:v>37674.559143066406</c:v>
                </c:pt>
                <c:pt idx="1901">
                  <c:v>37676.613586425781</c:v>
                </c:pt>
                <c:pt idx="1902">
                  <c:v>37667.839721679688</c:v>
                </c:pt>
                <c:pt idx="1903">
                  <c:v>37587.003479003906</c:v>
                </c:pt>
                <c:pt idx="1904">
                  <c:v>37574.073791503906</c:v>
                </c:pt>
                <c:pt idx="1905">
                  <c:v>37550.063171386719</c:v>
                </c:pt>
                <c:pt idx="1906">
                  <c:v>37561.545745849609</c:v>
                </c:pt>
                <c:pt idx="1907">
                  <c:v>37547.272155761719</c:v>
                </c:pt>
                <c:pt idx="1908">
                  <c:v>37571.141540527344</c:v>
                </c:pt>
                <c:pt idx="1909">
                  <c:v>37576.592224121094</c:v>
                </c:pt>
                <c:pt idx="1910">
                  <c:v>37582.664733886719</c:v>
                </c:pt>
                <c:pt idx="1911">
                  <c:v>37646.747406005859</c:v>
                </c:pt>
                <c:pt idx="1912">
                  <c:v>37687.507843017578</c:v>
                </c:pt>
                <c:pt idx="1913">
                  <c:v>37672.370727539063</c:v>
                </c:pt>
                <c:pt idx="1914">
                  <c:v>37664.679290771484</c:v>
                </c:pt>
                <c:pt idx="1915">
                  <c:v>37714.168090820313</c:v>
                </c:pt>
                <c:pt idx="1916">
                  <c:v>37703.504333496094</c:v>
                </c:pt>
                <c:pt idx="1917">
                  <c:v>37691.734161376953</c:v>
                </c:pt>
                <c:pt idx="1918">
                  <c:v>37665.450805664063</c:v>
                </c:pt>
                <c:pt idx="1919">
                  <c:v>37694.763916015625</c:v>
                </c:pt>
                <c:pt idx="1920">
                  <c:v>37710.730346679688</c:v>
                </c:pt>
                <c:pt idx="1921">
                  <c:v>37673.293304443359</c:v>
                </c:pt>
                <c:pt idx="1922">
                  <c:v>37683.032287597656</c:v>
                </c:pt>
                <c:pt idx="1923">
                  <c:v>37673.963714599609</c:v>
                </c:pt>
                <c:pt idx="1924">
                  <c:v>37653.955932617188</c:v>
                </c:pt>
                <c:pt idx="1925">
                  <c:v>37645.161895751953</c:v>
                </c:pt>
                <c:pt idx="1926">
                  <c:v>37641.969512939453</c:v>
                </c:pt>
                <c:pt idx="1927">
                  <c:v>37637.465515136719</c:v>
                </c:pt>
                <c:pt idx="1928">
                  <c:v>37641.4755859375</c:v>
                </c:pt>
                <c:pt idx="1929">
                  <c:v>37675.246673583984</c:v>
                </c:pt>
                <c:pt idx="1930">
                  <c:v>37676.643035888672</c:v>
                </c:pt>
                <c:pt idx="1931">
                  <c:v>37651.387023925781</c:v>
                </c:pt>
                <c:pt idx="1932">
                  <c:v>37697.657897949219</c:v>
                </c:pt>
                <c:pt idx="1933">
                  <c:v>37665.72021484375</c:v>
                </c:pt>
                <c:pt idx="1934">
                  <c:v>37610.263916015625</c:v>
                </c:pt>
                <c:pt idx="1935">
                  <c:v>37596.237060546875</c:v>
                </c:pt>
                <c:pt idx="1936">
                  <c:v>37615.754638671875</c:v>
                </c:pt>
                <c:pt idx="1937">
                  <c:v>37642.151916503906</c:v>
                </c:pt>
                <c:pt idx="1938">
                  <c:v>37698.628173828125</c:v>
                </c:pt>
                <c:pt idx="1939">
                  <c:v>37735.575500488281</c:v>
                </c:pt>
                <c:pt idx="1940">
                  <c:v>37792.600708007813</c:v>
                </c:pt>
                <c:pt idx="1941">
                  <c:v>37794.098022460938</c:v>
                </c:pt>
                <c:pt idx="1942">
                  <c:v>37712.442077636719</c:v>
                </c:pt>
                <c:pt idx="1943">
                  <c:v>37700.45068359375</c:v>
                </c:pt>
                <c:pt idx="1944">
                  <c:v>37641.016418457031</c:v>
                </c:pt>
                <c:pt idx="1945">
                  <c:v>37559.302001953125</c:v>
                </c:pt>
                <c:pt idx="1946">
                  <c:v>37539.490356445313</c:v>
                </c:pt>
                <c:pt idx="1947">
                  <c:v>37507.791870117188</c:v>
                </c:pt>
                <c:pt idx="1948">
                  <c:v>37441.68798828125</c:v>
                </c:pt>
                <c:pt idx="1949">
                  <c:v>37375.469299316406</c:v>
                </c:pt>
                <c:pt idx="1950">
                  <c:v>37294.176574707031</c:v>
                </c:pt>
                <c:pt idx="1951">
                  <c:v>37185.654663085938</c:v>
                </c:pt>
                <c:pt idx="1952">
                  <c:v>37036.083374023438</c:v>
                </c:pt>
                <c:pt idx="1953">
                  <c:v>36964.169250488281</c:v>
                </c:pt>
                <c:pt idx="1954">
                  <c:v>36872.855834960938</c:v>
                </c:pt>
                <c:pt idx="1955">
                  <c:v>36798.230407714844</c:v>
                </c:pt>
                <c:pt idx="1956">
                  <c:v>36768.916687011719</c:v>
                </c:pt>
                <c:pt idx="1957">
                  <c:v>36685.458801269531</c:v>
                </c:pt>
                <c:pt idx="1958">
                  <c:v>36602.999633789063</c:v>
                </c:pt>
                <c:pt idx="1959">
                  <c:v>36533.243408203125</c:v>
                </c:pt>
                <c:pt idx="1960">
                  <c:v>36457.986267089844</c:v>
                </c:pt>
                <c:pt idx="1961">
                  <c:v>36446.956970214844</c:v>
                </c:pt>
                <c:pt idx="1962">
                  <c:v>36399.775573730469</c:v>
                </c:pt>
                <c:pt idx="1963">
                  <c:v>36328.540161132813</c:v>
                </c:pt>
                <c:pt idx="1964">
                  <c:v>36248.201293945313</c:v>
                </c:pt>
                <c:pt idx="1965">
                  <c:v>36165.024169921875</c:v>
                </c:pt>
                <c:pt idx="1966">
                  <c:v>36131.447814941406</c:v>
                </c:pt>
                <c:pt idx="1967">
                  <c:v>36103.348754882813</c:v>
                </c:pt>
                <c:pt idx="1968">
                  <c:v>36144.122680664063</c:v>
                </c:pt>
                <c:pt idx="1969">
                  <c:v>36211.315795898438</c:v>
                </c:pt>
                <c:pt idx="1970">
                  <c:v>36190.735717773438</c:v>
                </c:pt>
                <c:pt idx="1971">
                  <c:v>36115.101440429688</c:v>
                </c:pt>
                <c:pt idx="1972">
                  <c:v>36002.00634765625</c:v>
                </c:pt>
                <c:pt idx="1973">
                  <c:v>35930.534790039063</c:v>
                </c:pt>
                <c:pt idx="1974">
                  <c:v>35988.177429199219</c:v>
                </c:pt>
                <c:pt idx="1975">
                  <c:v>36024.742065429688</c:v>
                </c:pt>
                <c:pt idx="1976">
                  <c:v>36020.063415527344</c:v>
                </c:pt>
                <c:pt idx="1977">
                  <c:v>36001.815612792969</c:v>
                </c:pt>
                <c:pt idx="1978">
                  <c:v>35979.768737792969</c:v>
                </c:pt>
                <c:pt idx="1979">
                  <c:v>35965.286315917969</c:v>
                </c:pt>
                <c:pt idx="1980">
                  <c:v>35913.150207519531</c:v>
                </c:pt>
                <c:pt idx="1981">
                  <c:v>35797.059753417969</c:v>
                </c:pt>
                <c:pt idx="1982">
                  <c:v>35719.408935546875</c:v>
                </c:pt>
                <c:pt idx="1983">
                  <c:v>35687.81298828125</c:v>
                </c:pt>
                <c:pt idx="1984">
                  <c:v>35651.268676757813</c:v>
                </c:pt>
                <c:pt idx="1985">
                  <c:v>35567.204223632813</c:v>
                </c:pt>
                <c:pt idx="1986">
                  <c:v>35455.533508300781</c:v>
                </c:pt>
                <c:pt idx="1987">
                  <c:v>35399.606323242188</c:v>
                </c:pt>
                <c:pt idx="1988">
                  <c:v>35350.699157714844</c:v>
                </c:pt>
                <c:pt idx="1989">
                  <c:v>35308.867004394531</c:v>
                </c:pt>
                <c:pt idx="1990">
                  <c:v>35262.342895507813</c:v>
                </c:pt>
                <c:pt idx="1991">
                  <c:v>35261.80419921875</c:v>
                </c:pt>
                <c:pt idx="1992">
                  <c:v>35165.181762695313</c:v>
                </c:pt>
                <c:pt idx="1993">
                  <c:v>35085.139953613281</c:v>
                </c:pt>
                <c:pt idx="1994">
                  <c:v>34953.164672851563</c:v>
                </c:pt>
                <c:pt idx="1995">
                  <c:v>34778.828308105469</c:v>
                </c:pt>
                <c:pt idx="1996">
                  <c:v>34736.334289550781</c:v>
                </c:pt>
                <c:pt idx="1997">
                  <c:v>34693.642333984375</c:v>
                </c:pt>
                <c:pt idx="1998">
                  <c:v>34640.041259765625</c:v>
                </c:pt>
                <c:pt idx="1999">
                  <c:v>34516.65771484375</c:v>
                </c:pt>
                <c:pt idx="2000">
                  <c:v>34426.708862304688</c:v>
                </c:pt>
                <c:pt idx="2001">
                  <c:v>34352.757507324219</c:v>
                </c:pt>
                <c:pt idx="2002">
                  <c:v>34274.783325195313</c:v>
                </c:pt>
                <c:pt idx="2003">
                  <c:v>34177.945373535156</c:v>
                </c:pt>
                <c:pt idx="2004">
                  <c:v>34127.731567382813</c:v>
                </c:pt>
                <c:pt idx="2005">
                  <c:v>34096.357421875</c:v>
                </c:pt>
                <c:pt idx="2006">
                  <c:v>34098.809875488281</c:v>
                </c:pt>
                <c:pt idx="2007">
                  <c:v>34058.516906738281</c:v>
                </c:pt>
                <c:pt idx="2008">
                  <c:v>34000.493469238281</c:v>
                </c:pt>
                <c:pt idx="2009">
                  <c:v>33904.583251953125</c:v>
                </c:pt>
                <c:pt idx="2010">
                  <c:v>33888.2421875</c:v>
                </c:pt>
                <c:pt idx="2011">
                  <c:v>33872.4833984375</c:v>
                </c:pt>
                <c:pt idx="2012">
                  <c:v>33898.054626464844</c:v>
                </c:pt>
                <c:pt idx="2013">
                  <c:v>33903.3427734375</c:v>
                </c:pt>
                <c:pt idx="2014">
                  <c:v>33954.053100585938</c:v>
                </c:pt>
                <c:pt idx="2015">
                  <c:v>34045.18408203125</c:v>
                </c:pt>
                <c:pt idx="2016">
                  <c:v>34056.113708496094</c:v>
                </c:pt>
                <c:pt idx="2017">
                  <c:v>34050.367553710938</c:v>
                </c:pt>
                <c:pt idx="2018">
                  <c:v>33984.687683105469</c:v>
                </c:pt>
                <c:pt idx="2019">
                  <c:v>34024.990966796875</c:v>
                </c:pt>
                <c:pt idx="2020">
                  <c:v>34041.236511230469</c:v>
                </c:pt>
                <c:pt idx="2021">
                  <c:v>34117.455261230469</c:v>
                </c:pt>
                <c:pt idx="2022">
                  <c:v>33949.93798828125</c:v>
                </c:pt>
                <c:pt idx="2023">
                  <c:v>33907.275024414063</c:v>
                </c:pt>
                <c:pt idx="2024">
                  <c:v>33870.04443359375</c:v>
                </c:pt>
                <c:pt idx="2025">
                  <c:v>33813.936157226563</c:v>
                </c:pt>
                <c:pt idx="2026">
                  <c:v>33859.441955566406</c:v>
                </c:pt>
                <c:pt idx="2027">
                  <c:v>33943.994323730469</c:v>
                </c:pt>
                <c:pt idx="2028">
                  <c:v>34053.239562988281</c:v>
                </c:pt>
                <c:pt idx="2029">
                  <c:v>34118.523864746094</c:v>
                </c:pt>
                <c:pt idx="2030">
                  <c:v>34199.309326171875</c:v>
                </c:pt>
                <c:pt idx="2031">
                  <c:v>34264.983703613281</c:v>
                </c:pt>
                <c:pt idx="2032">
                  <c:v>34365.578308105469</c:v>
                </c:pt>
                <c:pt idx="2033">
                  <c:v>34276.432739257813</c:v>
                </c:pt>
                <c:pt idx="2034">
                  <c:v>34253.585144042969</c:v>
                </c:pt>
                <c:pt idx="2035">
                  <c:v>34269.529479980469</c:v>
                </c:pt>
                <c:pt idx="2036">
                  <c:v>34303.839172363281</c:v>
                </c:pt>
                <c:pt idx="2037">
                  <c:v>34331.042114257813</c:v>
                </c:pt>
                <c:pt idx="2038">
                  <c:v>34352.686096191406</c:v>
                </c:pt>
                <c:pt idx="2039">
                  <c:v>34385.599792480469</c:v>
                </c:pt>
                <c:pt idx="2040">
                  <c:v>34364.928161621094</c:v>
                </c:pt>
                <c:pt idx="2041">
                  <c:v>34361.140869140625</c:v>
                </c:pt>
                <c:pt idx="2042">
                  <c:v>34367.375915527344</c:v>
                </c:pt>
                <c:pt idx="2043">
                  <c:v>34357.027587890625</c:v>
                </c:pt>
                <c:pt idx="2044">
                  <c:v>34372.198059082031</c:v>
                </c:pt>
                <c:pt idx="2045">
                  <c:v>34347.466186523438</c:v>
                </c:pt>
                <c:pt idx="2046">
                  <c:v>34335.376831054688</c:v>
                </c:pt>
                <c:pt idx="2047">
                  <c:v>34294.543701171875</c:v>
                </c:pt>
                <c:pt idx="2048">
                  <c:v>34273.318115234375</c:v>
                </c:pt>
                <c:pt idx="2049">
                  <c:v>34214.941589355469</c:v>
                </c:pt>
                <c:pt idx="2050">
                  <c:v>34173.024291992188</c:v>
                </c:pt>
                <c:pt idx="2051">
                  <c:v>34189.027099609375</c:v>
                </c:pt>
                <c:pt idx="2052">
                  <c:v>34195.768371582031</c:v>
                </c:pt>
                <c:pt idx="2053">
                  <c:v>34201.647033691406</c:v>
                </c:pt>
                <c:pt idx="2054">
                  <c:v>34206.942199707031</c:v>
                </c:pt>
                <c:pt idx="2055">
                  <c:v>34220.778076171875</c:v>
                </c:pt>
                <c:pt idx="2056">
                  <c:v>34208.749816894531</c:v>
                </c:pt>
                <c:pt idx="2057">
                  <c:v>34102.163757324219</c:v>
                </c:pt>
                <c:pt idx="2058">
                  <c:v>34143.264465332031</c:v>
                </c:pt>
                <c:pt idx="2059">
                  <c:v>33996.449157714844</c:v>
                </c:pt>
                <c:pt idx="2060">
                  <c:v>33940.646728515625</c:v>
                </c:pt>
                <c:pt idx="2061">
                  <c:v>33872.163146972656</c:v>
                </c:pt>
                <c:pt idx="2062">
                  <c:v>33808.336486816406</c:v>
                </c:pt>
                <c:pt idx="2063">
                  <c:v>33819.639465332031</c:v>
                </c:pt>
                <c:pt idx="2064">
                  <c:v>33739.049987792969</c:v>
                </c:pt>
                <c:pt idx="2065">
                  <c:v>33663.605102539063</c:v>
                </c:pt>
                <c:pt idx="2066">
                  <c:v>33646.414001464844</c:v>
                </c:pt>
                <c:pt idx="2067">
                  <c:v>33643.90771484375</c:v>
                </c:pt>
                <c:pt idx="2068">
                  <c:v>33650.940063476563</c:v>
                </c:pt>
                <c:pt idx="2069">
                  <c:v>33590.192443847656</c:v>
                </c:pt>
                <c:pt idx="2070">
                  <c:v>33542.08447265625</c:v>
                </c:pt>
                <c:pt idx="2071">
                  <c:v>33523.848693847656</c:v>
                </c:pt>
                <c:pt idx="2072">
                  <c:v>33513.0048828125</c:v>
                </c:pt>
                <c:pt idx="2073">
                  <c:v>33565.358154296875</c:v>
                </c:pt>
                <c:pt idx="2074">
                  <c:v>33607.185791015625</c:v>
                </c:pt>
                <c:pt idx="2075">
                  <c:v>33581.440551757813</c:v>
                </c:pt>
                <c:pt idx="2076">
                  <c:v>33571.204406738281</c:v>
                </c:pt>
                <c:pt idx="2077">
                  <c:v>33489.850341796875</c:v>
                </c:pt>
                <c:pt idx="2078">
                  <c:v>33433.931762695313</c:v>
                </c:pt>
                <c:pt idx="2079">
                  <c:v>33446.145874023438</c:v>
                </c:pt>
                <c:pt idx="2080">
                  <c:v>33482.358032226563</c:v>
                </c:pt>
                <c:pt idx="2081">
                  <c:v>33520.599792480469</c:v>
                </c:pt>
                <c:pt idx="2082">
                  <c:v>33524.169738769531</c:v>
                </c:pt>
                <c:pt idx="2083">
                  <c:v>33550.143371582031</c:v>
                </c:pt>
                <c:pt idx="2084">
                  <c:v>33552.082214355469</c:v>
                </c:pt>
                <c:pt idx="2085">
                  <c:v>33568.916809082031</c:v>
                </c:pt>
                <c:pt idx="2086">
                  <c:v>33548.818054199219</c:v>
                </c:pt>
                <c:pt idx="2087">
                  <c:v>33519.463439941406</c:v>
                </c:pt>
                <c:pt idx="2088">
                  <c:v>33499.927856445313</c:v>
                </c:pt>
                <c:pt idx="2089">
                  <c:v>33482.883422851563</c:v>
                </c:pt>
                <c:pt idx="2090">
                  <c:v>33493.711364746094</c:v>
                </c:pt>
                <c:pt idx="2091">
                  <c:v>33523.938110351563</c:v>
                </c:pt>
                <c:pt idx="2092">
                  <c:v>33540.247497558594</c:v>
                </c:pt>
                <c:pt idx="2093">
                  <c:v>33541.031616210938</c:v>
                </c:pt>
                <c:pt idx="2094">
                  <c:v>33536.548950195313</c:v>
                </c:pt>
                <c:pt idx="2095">
                  <c:v>33532.731201171875</c:v>
                </c:pt>
                <c:pt idx="2096">
                  <c:v>33536.547973632813</c:v>
                </c:pt>
                <c:pt idx="2097">
                  <c:v>33568.329223632813</c:v>
                </c:pt>
                <c:pt idx="2098">
                  <c:v>33578.112060546875</c:v>
                </c:pt>
                <c:pt idx="2099">
                  <c:v>33557.758544921875</c:v>
                </c:pt>
                <c:pt idx="2100">
                  <c:v>33521.138488769531</c:v>
                </c:pt>
                <c:pt idx="2101">
                  <c:v>33523.3994140625</c:v>
                </c:pt>
                <c:pt idx="2102">
                  <c:v>33591.475402832031</c:v>
                </c:pt>
                <c:pt idx="2103">
                  <c:v>33656.908996582031</c:v>
                </c:pt>
                <c:pt idx="2104">
                  <c:v>33698.106628417969</c:v>
                </c:pt>
                <c:pt idx="2105">
                  <c:v>33646.71533203125</c:v>
                </c:pt>
                <c:pt idx="2106">
                  <c:v>33675.86474609375</c:v>
                </c:pt>
                <c:pt idx="2107">
                  <c:v>33674.443542480469</c:v>
                </c:pt>
                <c:pt idx="2108">
                  <c:v>33686.40673828125</c:v>
                </c:pt>
                <c:pt idx="2109">
                  <c:v>33686.732482910156</c:v>
                </c:pt>
                <c:pt idx="2110">
                  <c:v>33635.443664550781</c:v>
                </c:pt>
                <c:pt idx="2111">
                  <c:v>33611.965026855469</c:v>
                </c:pt>
                <c:pt idx="2112">
                  <c:v>33545.408264160156</c:v>
                </c:pt>
                <c:pt idx="2113">
                  <c:v>33534.019714355469</c:v>
                </c:pt>
                <c:pt idx="2114">
                  <c:v>33506.561340332031</c:v>
                </c:pt>
                <c:pt idx="2115">
                  <c:v>33502.712829589844</c:v>
                </c:pt>
                <c:pt idx="2116">
                  <c:v>33463.433532714844</c:v>
                </c:pt>
                <c:pt idx="2117">
                  <c:v>33490.3720703125</c:v>
                </c:pt>
                <c:pt idx="2118">
                  <c:v>33439.2548828125</c:v>
                </c:pt>
                <c:pt idx="2119">
                  <c:v>33438.291137695313</c:v>
                </c:pt>
                <c:pt idx="2120">
                  <c:v>33410.238342285156</c:v>
                </c:pt>
                <c:pt idx="2121">
                  <c:v>33427.608947753906</c:v>
                </c:pt>
                <c:pt idx="2122">
                  <c:v>33430.617797851563</c:v>
                </c:pt>
                <c:pt idx="2123">
                  <c:v>33286.087646484375</c:v>
                </c:pt>
                <c:pt idx="2124">
                  <c:v>33202.405700683594</c:v>
                </c:pt>
                <c:pt idx="2125">
                  <c:v>33158.168151855469</c:v>
                </c:pt>
                <c:pt idx="2126">
                  <c:v>33078.823425292969</c:v>
                </c:pt>
                <c:pt idx="2127">
                  <c:v>32977.529235839844</c:v>
                </c:pt>
                <c:pt idx="2128">
                  <c:v>32906.830688476563</c:v>
                </c:pt>
                <c:pt idx="2129">
                  <c:v>32960.163696289063</c:v>
                </c:pt>
                <c:pt idx="2130">
                  <c:v>32961.6142578125</c:v>
                </c:pt>
                <c:pt idx="2131">
                  <c:v>32983.8564453125</c:v>
                </c:pt>
                <c:pt idx="2132">
                  <c:v>32945.797668457031</c:v>
                </c:pt>
                <c:pt idx="2133">
                  <c:v>32768.414001464844</c:v>
                </c:pt>
                <c:pt idx="2134">
                  <c:v>32708.724853515625</c:v>
                </c:pt>
                <c:pt idx="2135">
                  <c:v>32752.16064453125</c:v>
                </c:pt>
                <c:pt idx="2136">
                  <c:v>32808.705017089844</c:v>
                </c:pt>
                <c:pt idx="2137">
                  <c:v>32767.864501953125</c:v>
                </c:pt>
                <c:pt idx="2138">
                  <c:v>32718.691955566406</c:v>
                </c:pt>
                <c:pt idx="2139">
                  <c:v>32624.473205566406</c:v>
                </c:pt>
                <c:pt idx="2140">
                  <c:v>32579.482055664063</c:v>
                </c:pt>
                <c:pt idx="2141">
                  <c:v>32520.372314453125</c:v>
                </c:pt>
                <c:pt idx="2142">
                  <c:v>32446.129516601563</c:v>
                </c:pt>
                <c:pt idx="2143">
                  <c:v>32376.296752929688</c:v>
                </c:pt>
                <c:pt idx="2144">
                  <c:v>32378.517150878906</c:v>
                </c:pt>
                <c:pt idx="2145">
                  <c:v>32393.823181152344</c:v>
                </c:pt>
                <c:pt idx="2146">
                  <c:v>32426.133728027344</c:v>
                </c:pt>
                <c:pt idx="2147">
                  <c:v>32443.098754882813</c:v>
                </c:pt>
                <c:pt idx="2148">
                  <c:v>32469.915954589844</c:v>
                </c:pt>
                <c:pt idx="2149">
                  <c:v>32517.088623046875</c:v>
                </c:pt>
                <c:pt idx="2150">
                  <c:v>32518.874816894531</c:v>
                </c:pt>
                <c:pt idx="2151">
                  <c:v>32655.746154785156</c:v>
                </c:pt>
                <c:pt idx="2152">
                  <c:v>32596.4345703125</c:v>
                </c:pt>
                <c:pt idx="2153">
                  <c:v>32601.675842285156</c:v>
                </c:pt>
                <c:pt idx="2154">
                  <c:v>32605.219421386719</c:v>
                </c:pt>
                <c:pt idx="2155">
                  <c:v>32630.987976074219</c:v>
                </c:pt>
                <c:pt idx="2156">
                  <c:v>32566.755859375</c:v>
                </c:pt>
                <c:pt idx="2157">
                  <c:v>32549.383483886719</c:v>
                </c:pt>
                <c:pt idx="2158">
                  <c:v>32501.391662597656</c:v>
                </c:pt>
                <c:pt idx="2159">
                  <c:v>32536.153869628906</c:v>
                </c:pt>
                <c:pt idx="2160">
                  <c:v>32544.982421875</c:v>
                </c:pt>
                <c:pt idx="2161">
                  <c:v>32534.469482421875</c:v>
                </c:pt>
                <c:pt idx="2162">
                  <c:v>32476.043640136719</c:v>
                </c:pt>
                <c:pt idx="2163">
                  <c:v>32382.486083984375</c:v>
                </c:pt>
                <c:pt idx="2164">
                  <c:v>32314.878234863281</c:v>
                </c:pt>
                <c:pt idx="2165">
                  <c:v>32218.738647460938</c:v>
                </c:pt>
                <c:pt idx="2166">
                  <c:v>32238.099609375</c:v>
                </c:pt>
                <c:pt idx="2167">
                  <c:v>32244.991394042969</c:v>
                </c:pt>
                <c:pt idx="2168">
                  <c:v>32180.957763671875</c:v>
                </c:pt>
                <c:pt idx="2169">
                  <c:v>32132.784484863281</c:v>
                </c:pt>
                <c:pt idx="2170">
                  <c:v>32126.0009765625</c:v>
                </c:pt>
                <c:pt idx="2171">
                  <c:v>32147.359375</c:v>
                </c:pt>
                <c:pt idx="2172">
                  <c:v>31878.345764160156</c:v>
                </c:pt>
                <c:pt idx="2173">
                  <c:v>31805.876770019531</c:v>
                </c:pt>
                <c:pt idx="2174">
                  <c:v>31732.920043945313</c:v>
                </c:pt>
                <c:pt idx="2175">
                  <c:v>31648.295745849609</c:v>
                </c:pt>
                <c:pt idx="2176">
                  <c:v>31645.354858398438</c:v>
                </c:pt>
                <c:pt idx="2177">
                  <c:v>31646.697875976563</c:v>
                </c:pt>
                <c:pt idx="2178">
                  <c:v>31664.428527832031</c:v>
                </c:pt>
                <c:pt idx="2179">
                  <c:v>31720.717712402344</c:v>
                </c:pt>
                <c:pt idx="2180">
                  <c:v>31720.399047851563</c:v>
                </c:pt>
                <c:pt idx="2181">
                  <c:v>31720.654907226563</c:v>
                </c:pt>
                <c:pt idx="2182">
                  <c:v>31733.017028808594</c:v>
                </c:pt>
                <c:pt idx="2183">
                  <c:v>31735.948974609375</c:v>
                </c:pt>
                <c:pt idx="2184">
                  <c:v>31692.198913574219</c:v>
                </c:pt>
                <c:pt idx="2185">
                  <c:v>31644.243041992188</c:v>
                </c:pt>
                <c:pt idx="2186">
                  <c:v>31582.675048828125</c:v>
                </c:pt>
                <c:pt idx="2187">
                  <c:v>31517.845336914063</c:v>
                </c:pt>
                <c:pt idx="2188">
                  <c:v>31472.327392578125</c:v>
                </c:pt>
                <c:pt idx="2189">
                  <c:v>31421.891845703125</c:v>
                </c:pt>
                <c:pt idx="2190">
                  <c:v>31437.378845214844</c:v>
                </c:pt>
                <c:pt idx="2191">
                  <c:v>31442.651336669922</c:v>
                </c:pt>
                <c:pt idx="2192">
                  <c:v>31465.407592773438</c:v>
                </c:pt>
                <c:pt idx="2193">
                  <c:v>31401.439178466797</c:v>
                </c:pt>
                <c:pt idx="2194">
                  <c:v>31379.092315673828</c:v>
                </c:pt>
                <c:pt idx="2195">
                  <c:v>31361.116027832031</c:v>
                </c:pt>
                <c:pt idx="2196">
                  <c:v>31345.843414306641</c:v>
                </c:pt>
                <c:pt idx="2197">
                  <c:v>31329.709350585938</c:v>
                </c:pt>
                <c:pt idx="2198">
                  <c:v>31306.456085205078</c:v>
                </c:pt>
                <c:pt idx="2199">
                  <c:v>31343.796630859375</c:v>
                </c:pt>
                <c:pt idx="2200">
                  <c:v>31317.068084716797</c:v>
                </c:pt>
                <c:pt idx="2201">
                  <c:v>31341.816864013672</c:v>
                </c:pt>
                <c:pt idx="2202">
                  <c:v>31316.012481689453</c:v>
                </c:pt>
                <c:pt idx="2203">
                  <c:v>31302.564697265625</c:v>
                </c:pt>
                <c:pt idx="2204">
                  <c:v>31288.301818847656</c:v>
                </c:pt>
                <c:pt idx="2205">
                  <c:v>31273.772369384766</c:v>
                </c:pt>
                <c:pt idx="2206">
                  <c:v>31278.900390625</c:v>
                </c:pt>
                <c:pt idx="2207">
                  <c:v>31291.345703125</c:v>
                </c:pt>
                <c:pt idx="2208">
                  <c:v>31264.343658447266</c:v>
                </c:pt>
                <c:pt idx="2209">
                  <c:v>31239.424987792969</c:v>
                </c:pt>
                <c:pt idx="2210">
                  <c:v>31229.835723876953</c:v>
                </c:pt>
                <c:pt idx="2211">
                  <c:v>31243.842346191406</c:v>
                </c:pt>
                <c:pt idx="2212">
                  <c:v>31073.056274414063</c:v>
                </c:pt>
                <c:pt idx="2213">
                  <c:v>31003.518981933594</c:v>
                </c:pt>
                <c:pt idx="2214">
                  <c:v>30975.128234863281</c:v>
                </c:pt>
                <c:pt idx="2215">
                  <c:v>30942.576354980469</c:v>
                </c:pt>
                <c:pt idx="2216">
                  <c:v>30906.2080078125</c:v>
                </c:pt>
                <c:pt idx="2217">
                  <c:v>30933.294952392578</c:v>
                </c:pt>
                <c:pt idx="2218">
                  <c:v>30924.984344482422</c:v>
                </c:pt>
                <c:pt idx="2219">
                  <c:v>30935.092407226563</c:v>
                </c:pt>
                <c:pt idx="2220">
                  <c:v>30940.157287597656</c:v>
                </c:pt>
                <c:pt idx="2221">
                  <c:v>30927.60498046875</c:v>
                </c:pt>
                <c:pt idx="2222">
                  <c:v>30954.370635986328</c:v>
                </c:pt>
                <c:pt idx="2223">
                  <c:v>30956.632049560547</c:v>
                </c:pt>
                <c:pt idx="2224">
                  <c:v>31023.086242675781</c:v>
                </c:pt>
                <c:pt idx="2225">
                  <c:v>31081.633056640625</c:v>
                </c:pt>
                <c:pt idx="2226">
                  <c:v>31057.8193359375</c:v>
                </c:pt>
                <c:pt idx="2227">
                  <c:v>31054.82470703125</c:v>
                </c:pt>
                <c:pt idx="2228">
                  <c:v>31023.449035644531</c:v>
                </c:pt>
                <c:pt idx="2229">
                  <c:v>30784.007019042969</c:v>
                </c:pt>
                <c:pt idx="2230">
                  <c:v>30780.730834960938</c:v>
                </c:pt>
                <c:pt idx="2231">
                  <c:v>30753.379119873047</c:v>
                </c:pt>
                <c:pt idx="2232">
                  <c:v>30713.108978271484</c:v>
                </c:pt>
                <c:pt idx="2233">
                  <c:v>30671.509704589844</c:v>
                </c:pt>
                <c:pt idx="2234">
                  <c:v>30661.419555664063</c:v>
                </c:pt>
                <c:pt idx="2235">
                  <c:v>30688.009948730469</c:v>
                </c:pt>
                <c:pt idx="2236">
                  <c:v>30633.150756835938</c:v>
                </c:pt>
                <c:pt idx="2237">
                  <c:v>30634.91796875</c:v>
                </c:pt>
                <c:pt idx="2238">
                  <c:v>30622.754943847656</c:v>
                </c:pt>
                <c:pt idx="2239">
                  <c:v>30592.9013671875</c:v>
                </c:pt>
                <c:pt idx="2240">
                  <c:v>30597.078796386719</c:v>
                </c:pt>
                <c:pt idx="2241">
                  <c:v>30591.415588378906</c:v>
                </c:pt>
                <c:pt idx="2242">
                  <c:v>30592.250518798828</c:v>
                </c:pt>
                <c:pt idx="2243">
                  <c:v>30585.127716064453</c:v>
                </c:pt>
                <c:pt idx="2244">
                  <c:v>30555.116577148438</c:v>
                </c:pt>
                <c:pt idx="2245">
                  <c:v>30530.845489501953</c:v>
                </c:pt>
                <c:pt idx="2246">
                  <c:v>30506.061065673828</c:v>
                </c:pt>
                <c:pt idx="2247">
                  <c:v>30501.592742919922</c:v>
                </c:pt>
                <c:pt idx="2248">
                  <c:v>30486.166625976563</c:v>
                </c:pt>
                <c:pt idx="2249">
                  <c:v>30483.886474609375</c:v>
                </c:pt>
                <c:pt idx="2250">
                  <c:v>30501.485656738281</c:v>
                </c:pt>
                <c:pt idx="2251">
                  <c:v>30484.581695556641</c:v>
                </c:pt>
                <c:pt idx="2252">
                  <c:v>30494.310546875</c:v>
                </c:pt>
                <c:pt idx="2253">
                  <c:v>30459.82763671875</c:v>
                </c:pt>
                <c:pt idx="2254">
                  <c:v>30425.883026123047</c:v>
                </c:pt>
                <c:pt idx="2255">
                  <c:v>30411.444519042969</c:v>
                </c:pt>
                <c:pt idx="2256">
                  <c:v>30464.490356445313</c:v>
                </c:pt>
                <c:pt idx="2257">
                  <c:v>30506.40673828125</c:v>
                </c:pt>
                <c:pt idx="2258">
                  <c:v>30515.340789794922</c:v>
                </c:pt>
                <c:pt idx="2259">
                  <c:v>30464.901458740234</c:v>
                </c:pt>
                <c:pt idx="2260">
                  <c:v>30424.757843017578</c:v>
                </c:pt>
                <c:pt idx="2261">
                  <c:v>30418.768310546875</c:v>
                </c:pt>
                <c:pt idx="2262">
                  <c:v>30409.170562744141</c:v>
                </c:pt>
                <c:pt idx="2263">
                  <c:v>30409.473693847656</c:v>
                </c:pt>
                <c:pt idx="2264">
                  <c:v>30391.717956542969</c:v>
                </c:pt>
                <c:pt idx="2265">
                  <c:v>30378.878753662109</c:v>
                </c:pt>
                <c:pt idx="2266">
                  <c:v>30310.033782958984</c:v>
                </c:pt>
                <c:pt idx="2267">
                  <c:v>30219.348754882813</c:v>
                </c:pt>
                <c:pt idx="2268">
                  <c:v>30297.533142089844</c:v>
                </c:pt>
                <c:pt idx="2269">
                  <c:v>30332.038665771484</c:v>
                </c:pt>
                <c:pt idx="2270">
                  <c:v>30346.652526855469</c:v>
                </c:pt>
                <c:pt idx="2271">
                  <c:v>30363.868896484375</c:v>
                </c:pt>
                <c:pt idx="2272">
                  <c:v>30367.53857421875</c:v>
                </c:pt>
                <c:pt idx="2273">
                  <c:v>30352.546783447266</c:v>
                </c:pt>
                <c:pt idx="2274">
                  <c:v>30311.167083740234</c:v>
                </c:pt>
                <c:pt idx="2275">
                  <c:v>30276.048187255859</c:v>
                </c:pt>
                <c:pt idx="2276">
                  <c:v>30222.150573730469</c:v>
                </c:pt>
                <c:pt idx="2277">
                  <c:v>30197.525787353516</c:v>
                </c:pt>
                <c:pt idx="2278">
                  <c:v>30134.375549316406</c:v>
                </c:pt>
                <c:pt idx="2279">
                  <c:v>30136.202178955078</c:v>
                </c:pt>
                <c:pt idx="2280">
                  <c:v>30226.780059814453</c:v>
                </c:pt>
                <c:pt idx="2281">
                  <c:v>30304.59765625</c:v>
                </c:pt>
                <c:pt idx="2282">
                  <c:v>30340.351013183594</c:v>
                </c:pt>
                <c:pt idx="2283">
                  <c:v>30392.798400878906</c:v>
                </c:pt>
                <c:pt idx="2284">
                  <c:v>30434.101135253906</c:v>
                </c:pt>
                <c:pt idx="2285">
                  <c:v>30391.648773193359</c:v>
                </c:pt>
                <c:pt idx="2286">
                  <c:v>30313.214721679688</c:v>
                </c:pt>
                <c:pt idx="2287">
                  <c:v>30306.238677978516</c:v>
                </c:pt>
                <c:pt idx="2288">
                  <c:v>30353.263488769531</c:v>
                </c:pt>
                <c:pt idx="2289">
                  <c:v>30335.906951904297</c:v>
                </c:pt>
                <c:pt idx="2290">
                  <c:v>30289.68701171875</c:v>
                </c:pt>
                <c:pt idx="2291">
                  <c:v>30251.18359375</c:v>
                </c:pt>
                <c:pt idx="2292">
                  <c:v>30243.818908691406</c:v>
                </c:pt>
                <c:pt idx="2293">
                  <c:v>30205.988037109375</c:v>
                </c:pt>
                <c:pt idx="2294">
                  <c:v>30140.089050292969</c:v>
                </c:pt>
                <c:pt idx="2295">
                  <c:v>30057.76904296875</c:v>
                </c:pt>
                <c:pt idx="2296">
                  <c:v>30079.583984375</c:v>
                </c:pt>
                <c:pt idx="2297">
                  <c:v>30076.107299804688</c:v>
                </c:pt>
                <c:pt idx="2298">
                  <c:v>30049.072998046875</c:v>
                </c:pt>
                <c:pt idx="2299">
                  <c:v>30000.754638671875</c:v>
                </c:pt>
                <c:pt idx="2300">
                  <c:v>29975.6123046875</c:v>
                </c:pt>
                <c:pt idx="2301">
                  <c:v>29979.311828613281</c:v>
                </c:pt>
                <c:pt idx="2302">
                  <c:v>29904.519897460938</c:v>
                </c:pt>
                <c:pt idx="2303">
                  <c:v>29848.200012207031</c:v>
                </c:pt>
                <c:pt idx="2304">
                  <c:v>29823.719482421875</c:v>
                </c:pt>
                <c:pt idx="2305">
                  <c:v>29824.505004882813</c:v>
                </c:pt>
                <c:pt idx="2306">
                  <c:v>29836.010437011719</c:v>
                </c:pt>
                <c:pt idx="2307">
                  <c:v>29876.821960449219</c:v>
                </c:pt>
                <c:pt idx="2308">
                  <c:v>29870.436889648438</c:v>
                </c:pt>
                <c:pt idx="2309">
                  <c:v>29883.716796875</c:v>
                </c:pt>
                <c:pt idx="2310">
                  <c:v>29908.615814208984</c:v>
                </c:pt>
                <c:pt idx="2311">
                  <c:v>29866.528137207031</c:v>
                </c:pt>
                <c:pt idx="2312">
                  <c:v>29899.579620361328</c:v>
                </c:pt>
                <c:pt idx="2313">
                  <c:v>29957.121459960938</c:v>
                </c:pt>
                <c:pt idx="2314">
                  <c:v>29966.1708984375</c:v>
                </c:pt>
                <c:pt idx="2315">
                  <c:v>29989.402893066406</c:v>
                </c:pt>
                <c:pt idx="2316">
                  <c:v>30039.674591064453</c:v>
                </c:pt>
                <c:pt idx="2317">
                  <c:v>30063.527282714844</c:v>
                </c:pt>
                <c:pt idx="2318">
                  <c:v>30088.059600830078</c:v>
                </c:pt>
                <c:pt idx="2319">
                  <c:v>30113.455657958984</c:v>
                </c:pt>
                <c:pt idx="2320">
                  <c:v>30075.414367675781</c:v>
                </c:pt>
                <c:pt idx="2321">
                  <c:v>30127.569671630859</c:v>
                </c:pt>
                <c:pt idx="2322">
                  <c:v>30113.397644042969</c:v>
                </c:pt>
                <c:pt idx="2323">
                  <c:v>30091.873046875</c:v>
                </c:pt>
                <c:pt idx="2324">
                  <c:v>30085.491241455078</c:v>
                </c:pt>
                <c:pt idx="2325">
                  <c:v>30056.093475341797</c:v>
                </c:pt>
                <c:pt idx="2326">
                  <c:v>30047.869384765625</c:v>
                </c:pt>
                <c:pt idx="2327">
                  <c:v>30001.26611328125</c:v>
                </c:pt>
                <c:pt idx="2328">
                  <c:v>30014.311584472656</c:v>
                </c:pt>
                <c:pt idx="2329">
                  <c:v>30044.008117675781</c:v>
                </c:pt>
                <c:pt idx="2330">
                  <c:v>30046.155944824219</c:v>
                </c:pt>
                <c:pt idx="2331">
                  <c:v>30074.29638671875</c:v>
                </c:pt>
                <c:pt idx="2332">
                  <c:v>30096.679931640625</c:v>
                </c:pt>
                <c:pt idx="2333">
                  <c:v>30086.725738525391</c:v>
                </c:pt>
                <c:pt idx="2334">
                  <c:v>30111.747619628906</c:v>
                </c:pt>
                <c:pt idx="2335">
                  <c:v>30129.975372314453</c:v>
                </c:pt>
                <c:pt idx="2336">
                  <c:v>30102.999206542969</c:v>
                </c:pt>
                <c:pt idx="2337">
                  <c:v>30059.280944824219</c:v>
                </c:pt>
                <c:pt idx="2338">
                  <c:v>30015.089782714844</c:v>
                </c:pt>
                <c:pt idx="2339">
                  <c:v>30025.722595214844</c:v>
                </c:pt>
                <c:pt idx="2340">
                  <c:v>30066.888458251953</c:v>
                </c:pt>
                <c:pt idx="2341">
                  <c:v>30098.875335693359</c:v>
                </c:pt>
                <c:pt idx="2342">
                  <c:v>30116.135101318359</c:v>
                </c:pt>
                <c:pt idx="2343">
                  <c:v>30132.429412841797</c:v>
                </c:pt>
                <c:pt idx="2344">
                  <c:v>30161.890960693359</c:v>
                </c:pt>
                <c:pt idx="2345">
                  <c:v>30209.795989990234</c:v>
                </c:pt>
                <c:pt idx="2346">
                  <c:v>30180.101104736328</c:v>
                </c:pt>
                <c:pt idx="2347">
                  <c:v>30179.528167724609</c:v>
                </c:pt>
                <c:pt idx="2348">
                  <c:v>30184.626098632813</c:v>
                </c:pt>
                <c:pt idx="2349">
                  <c:v>30178.358642578125</c:v>
                </c:pt>
                <c:pt idx="2350">
                  <c:v>30193.858032226563</c:v>
                </c:pt>
                <c:pt idx="2351">
                  <c:v>30217.271148681641</c:v>
                </c:pt>
                <c:pt idx="2352">
                  <c:v>30195.792053222656</c:v>
                </c:pt>
                <c:pt idx="2353">
                  <c:v>30194.373291015625</c:v>
                </c:pt>
                <c:pt idx="2354">
                  <c:v>30145.262359619141</c:v>
                </c:pt>
                <c:pt idx="2355">
                  <c:v>30117.231201171875</c:v>
                </c:pt>
                <c:pt idx="2356">
                  <c:v>30082.524780273438</c:v>
                </c:pt>
                <c:pt idx="2357">
                  <c:v>30072.951110839844</c:v>
                </c:pt>
                <c:pt idx="2358">
                  <c:v>30032.712249755859</c:v>
                </c:pt>
                <c:pt idx="2359">
                  <c:v>30010.700439453125</c:v>
                </c:pt>
                <c:pt idx="2360">
                  <c:v>30001.3125</c:v>
                </c:pt>
                <c:pt idx="2361">
                  <c:v>30030.161224365234</c:v>
                </c:pt>
                <c:pt idx="2362">
                  <c:v>30032.876708984375</c:v>
                </c:pt>
                <c:pt idx="2363">
                  <c:v>30037.271911621094</c:v>
                </c:pt>
                <c:pt idx="2364">
                  <c:v>30041.833648681641</c:v>
                </c:pt>
                <c:pt idx="2365">
                  <c:v>30063.661071777344</c:v>
                </c:pt>
                <c:pt idx="2366">
                  <c:v>30098.755187988281</c:v>
                </c:pt>
                <c:pt idx="2367">
                  <c:v>30143.240417480469</c:v>
                </c:pt>
                <c:pt idx="2368">
                  <c:v>30221.392456054688</c:v>
                </c:pt>
                <c:pt idx="2369">
                  <c:v>30209.232147216797</c:v>
                </c:pt>
                <c:pt idx="2370">
                  <c:v>30155.973388671875</c:v>
                </c:pt>
                <c:pt idx="2371">
                  <c:v>30169.943237304688</c:v>
                </c:pt>
                <c:pt idx="2372">
                  <c:v>30269.968383789063</c:v>
                </c:pt>
                <c:pt idx="2373">
                  <c:v>30289.168182373047</c:v>
                </c:pt>
                <c:pt idx="2374">
                  <c:v>30306.783081054688</c:v>
                </c:pt>
                <c:pt idx="2375">
                  <c:v>30318.856750488281</c:v>
                </c:pt>
                <c:pt idx="2376">
                  <c:v>30345.478820800781</c:v>
                </c:pt>
                <c:pt idx="2377">
                  <c:v>30415.55419921875</c:v>
                </c:pt>
                <c:pt idx="2378">
                  <c:v>30388.207824707031</c:v>
                </c:pt>
                <c:pt idx="2379">
                  <c:v>30411.769592285156</c:v>
                </c:pt>
                <c:pt idx="2380">
                  <c:v>30479.659729003906</c:v>
                </c:pt>
                <c:pt idx="2381">
                  <c:v>30477.24462890625</c:v>
                </c:pt>
                <c:pt idx="2382">
                  <c:v>30530.354705810547</c:v>
                </c:pt>
                <c:pt idx="2383">
                  <c:v>30598.428985595703</c:v>
                </c:pt>
                <c:pt idx="2384">
                  <c:v>30709.396026611328</c:v>
                </c:pt>
                <c:pt idx="2385">
                  <c:v>30753.103332519531</c:v>
                </c:pt>
                <c:pt idx="2386">
                  <c:v>30821.700317382813</c:v>
                </c:pt>
                <c:pt idx="2387">
                  <c:v>30841.767517089844</c:v>
                </c:pt>
                <c:pt idx="2388">
                  <c:v>30833.941223144531</c:v>
                </c:pt>
                <c:pt idx="2389">
                  <c:v>30787.581420898438</c:v>
                </c:pt>
                <c:pt idx="2390">
                  <c:v>30804.804870605469</c:v>
                </c:pt>
                <c:pt idx="2391">
                  <c:v>30887.143524169922</c:v>
                </c:pt>
                <c:pt idx="2392">
                  <c:v>30969.463562011719</c:v>
                </c:pt>
                <c:pt idx="2393">
                  <c:v>31036.006896972656</c:v>
                </c:pt>
                <c:pt idx="2394">
                  <c:v>31099.58642578125</c:v>
                </c:pt>
                <c:pt idx="2395">
                  <c:v>31163.258270263672</c:v>
                </c:pt>
                <c:pt idx="2396">
                  <c:v>31121.382080078125</c:v>
                </c:pt>
                <c:pt idx="2397">
                  <c:v>31187.814544677734</c:v>
                </c:pt>
                <c:pt idx="2398">
                  <c:v>31279.821807861328</c:v>
                </c:pt>
                <c:pt idx="2399">
                  <c:v>31317.134063720703</c:v>
                </c:pt>
                <c:pt idx="2400">
                  <c:v>31359.843536376953</c:v>
                </c:pt>
                <c:pt idx="2401">
                  <c:v>31362.99365234375</c:v>
                </c:pt>
                <c:pt idx="2402">
                  <c:v>31362.828430175781</c:v>
                </c:pt>
                <c:pt idx="2403">
                  <c:v>31336.987243652344</c:v>
                </c:pt>
                <c:pt idx="2404">
                  <c:v>31315.752075195313</c:v>
                </c:pt>
                <c:pt idx="2405">
                  <c:v>31281.138793945313</c:v>
                </c:pt>
                <c:pt idx="2406">
                  <c:v>31341.761199951172</c:v>
                </c:pt>
                <c:pt idx="2407">
                  <c:v>31355.105163574219</c:v>
                </c:pt>
                <c:pt idx="2408">
                  <c:v>31322.326110839844</c:v>
                </c:pt>
                <c:pt idx="2409">
                  <c:v>31267.04833984375</c:v>
                </c:pt>
                <c:pt idx="2410">
                  <c:v>31245.394775390625</c:v>
                </c:pt>
                <c:pt idx="2411">
                  <c:v>31311.403289794922</c:v>
                </c:pt>
                <c:pt idx="2412">
                  <c:v>31342.201110839844</c:v>
                </c:pt>
                <c:pt idx="2413">
                  <c:v>31359.327911376953</c:v>
                </c:pt>
                <c:pt idx="2414">
                  <c:v>31428.46875</c:v>
                </c:pt>
                <c:pt idx="2415">
                  <c:v>31501.462127685547</c:v>
                </c:pt>
                <c:pt idx="2416">
                  <c:v>31565.433288574219</c:v>
                </c:pt>
                <c:pt idx="2417">
                  <c:v>31647.348846435547</c:v>
                </c:pt>
                <c:pt idx="2418">
                  <c:v>31744.166778564453</c:v>
                </c:pt>
                <c:pt idx="2419">
                  <c:v>31828.291778564453</c:v>
                </c:pt>
                <c:pt idx="2420">
                  <c:v>31875.060424804688</c:v>
                </c:pt>
                <c:pt idx="2421">
                  <c:v>31978.717742919922</c:v>
                </c:pt>
                <c:pt idx="2422">
                  <c:v>32086.437896728516</c:v>
                </c:pt>
                <c:pt idx="2423">
                  <c:v>32201.675750732422</c:v>
                </c:pt>
                <c:pt idx="2424">
                  <c:v>32273.526641845703</c:v>
                </c:pt>
                <c:pt idx="2425">
                  <c:v>32348.222076416016</c:v>
                </c:pt>
                <c:pt idx="2426">
                  <c:v>32426.656433105469</c:v>
                </c:pt>
                <c:pt idx="2427">
                  <c:v>32489.661682128906</c:v>
                </c:pt>
                <c:pt idx="2428">
                  <c:v>32596.87353515625</c:v>
                </c:pt>
                <c:pt idx="2429">
                  <c:v>32686.521911621094</c:v>
                </c:pt>
                <c:pt idx="2430">
                  <c:v>32749.094604492188</c:v>
                </c:pt>
                <c:pt idx="2431">
                  <c:v>32835.796203613281</c:v>
                </c:pt>
                <c:pt idx="2432">
                  <c:v>32943.382080078125</c:v>
                </c:pt>
                <c:pt idx="2433">
                  <c:v>33054.864929199219</c:v>
                </c:pt>
                <c:pt idx="2434">
                  <c:v>33120.958984375</c:v>
                </c:pt>
                <c:pt idx="2435">
                  <c:v>33234.0869140625</c:v>
                </c:pt>
                <c:pt idx="2436">
                  <c:v>33275.945434570313</c:v>
                </c:pt>
                <c:pt idx="2437">
                  <c:v>33291.627258300781</c:v>
                </c:pt>
                <c:pt idx="2438">
                  <c:v>33345.102416992188</c:v>
                </c:pt>
                <c:pt idx="2439">
                  <c:v>33329.159545898438</c:v>
                </c:pt>
                <c:pt idx="2440">
                  <c:v>33348.801513671875</c:v>
                </c:pt>
                <c:pt idx="2441">
                  <c:v>33411.312316894531</c:v>
                </c:pt>
                <c:pt idx="2442">
                  <c:v>33521.833740234375</c:v>
                </c:pt>
                <c:pt idx="2443">
                  <c:v>33571.99169921875</c:v>
                </c:pt>
                <c:pt idx="2444">
                  <c:v>33685.75048828125</c:v>
                </c:pt>
                <c:pt idx="2445">
                  <c:v>33751.438842773438</c:v>
                </c:pt>
                <c:pt idx="2446">
                  <c:v>33799.070190429688</c:v>
                </c:pt>
                <c:pt idx="2447">
                  <c:v>33878.477416992188</c:v>
                </c:pt>
                <c:pt idx="2448">
                  <c:v>33964.767578125</c:v>
                </c:pt>
                <c:pt idx="2449">
                  <c:v>33972.625244140625</c:v>
                </c:pt>
                <c:pt idx="2450">
                  <c:v>34016.831604003906</c:v>
                </c:pt>
                <c:pt idx="2451">
                  <c:v>34068.992980957031</c:v>
                </c:pt>
                <c:pt idx="2452">
                  <c:v>34105.34326171875</c:v>
                </c:pt>
                <c:pt idx="2453">
                  <c:v>34182.335632324219</c:v>
                </c:pt>
                <c:pt idx="2454">
                  <c:v>34241.490356445313</c:v>
                </c:pt>
                <c:pt idx="2455">
                  <c:v>34333.027648925781</c:v>
                </c:pt>
                <c:pt idx="2456">
                  <c:v>34404.22314453125</c:v>
                </c:pt>
                <c:pt idx="2457">
                  <c:v>34429.142211914063</c:v>
                </c:pt>
                <c:pt idx="2458">
                  <c:v>34488.017822265625</c:v>
                </c:pt>
                <c:pt idx="2459">
                  <c:v>34583.430297851563</c:v>
                </c:pt>
                <c:pt idx="2460">
                  <c:v>34700.532958984375</c:v>
                </c:pt>
                <c:pt idx="2461">
                  <c:v>34727.032836914063</c:v>
                </c:pt>
                <c:pt idx="2462">
                  <c:v>34770.349731445313</c:v>
                </c:pt>
                <c:pt idx="2463">
                  <c:v>34833.108947753906</c:v>
                </c:pt>
                <c:pt idx="2464">
                  <c:v>34927.125427246094</c:v>
                </c:pt>
                <c:pt idx="2465">
                  <c:v>35007.077087402344</c:v>
                </c:pt>
                <c:pt idx="2466">
                  <c:v>35074.941040039063</c:v>
                </c:pt>
                <c:pt idx="2467">
                  <c:v>35168.673217773438</c:v>
                </c:pt>
                <c:pt idx="2468">
                  <c:v>35372.963562011719</c:v>
                </c:pt>
                <c:pt idx="2469">
                  <c:v>35559.897399902344</c:v>
                </c:pt>
                <c:pt idx="2470">
                  <c:v>35679.540893554688</c:v>
                </c:pt>
                <c:pt idx="2471">
                  <c:v>35755.929931640625</c:v>
                </c:pt>
                <c:pt idx="2472">
                  <c:v>35828.415710449219</c:v>
                </c:pt>
                <c:pt idx="2473">
                  <c:v>35862.233703613281</c:v>
                </c:pt>
                <c:pt idx="2474">
                  <c:v>35901.171264648438</c:v>
                </c:pt>
                <c:pt idx="2475">
                  <c:v>35912.973388671875</c:v>
                </c:pt>
                <c:pt idx="2476">
                  <c:v>35949.170043945313</c:v>
                </c:pt>
                <c:pt idx="2477">
                  <c:v>36068.320007324219</c:v>
                </c:pt>
                <c:pt idx="2478">
                  <c:v>36149.258728027344</c:v>
                </c:pt>
                <c:pt idx="2479">
                  <c:v>36193.56640625</c:v>
                </c:pt>
                <c:pt idx="2480">
                  <c:v>36247.785583496094</c:v>
                </c:pt>
                <c:pt idx="2481">
                  <c:v>36345.621520996094</c:v>
                </c:pt>
                <c:pt idx="2482">
                  <c:v>36462.617004394531</c:v>
                </c:pt>
                <c:pt idx="2483">
                  <c:v>36548.232177734375</c:v>
                </c:pt>
                <c:pt idx="2484">
                  <c:v>36673.040649414063</c:v>
                </c:pt>
                <c:pt idx="2485">
                  <c:v>36767.923522949219</c:v>
                </c:pt>
                <c:pt idx="2486">
                  <c:v>36879.012023925781</c:v>
                </c:pt>
                <c:pt idx="2487">
                  <c:v>36958.61376953125</c:v>
                </c:pt>
                <c:pt idx="2488">
                  <c:v>37098.356079101563</c:v>
                </c:pt>
                <c:pt idx="2489">
                  <c:v>37265.44091796875</c:v>
                </c:pt>
                <c:pt idx="2490">
                  <c:v>37351.722778320313</c:v>
                </c:pt>
                <c:pt idx="2491">
                  <c:v>37434.661682128906</c:v>
                </c:pt>
                <c:pt idx="2492">
                  <c:v>37431.151550292969</c:v>
                </c:pt>
                <c:pt idx="2493">
                  <c:v>37558.693969726563</c:v>
                </c:pt>
                <c:pt idx="2494">
                  <c:v>37671.328125</c:v>
                </c:pt>
                <c:pt idx="2495">
                  <c:v>37760.204406738281</c:v>
                </c:pt>
                <c:pt idx="2496">
                  <c:v>37840.479553222656</c:v>
                </c:pt>
                <c:pt idx="2497">
                  <c:v>37931.689086914063</c:v>
                </c:pt>
                <c:pt idx="2498">
                  <c:v>38060.989318847656</c:v>
                </c:pt>
                <c:pt idx="2499">
                  <c:v>38165.401245117188</c:v>
                </c:pt>
                <c:pt idx="2500">
                  <c:v>38280.599487304688</c:v>
                </c:pt>
                <c:pt idx="2501">
                  <c:v>38350.495361328125</c:v>
                </c:pt>
                <c:pt idx="2502">
                  <c:v>38409.206237792969</c:v>
                </c:pt>
                <c:pt idx="2503">
                  <c:v>38421.486022949219</c:v>
                </c:pt>
                <c:pt idx="2504">
                  <c:v>38457.029296875</c:v>
                </c:pt>
                <c:pt idx="2505">
                  <c:v>38509.308288574219</c:v>
                </c:pt>
                <c:pt idx="2506">
                  <c:v>38550.186462402344</c:v>
                </c:pt>
                <c:pt idx="2507">
                  <c:v>38580.740112304688</c:v>
                </c:pt>
                <c:pt idx="2508">
                  <c:v>38656.015319824219</c:v>
                </c:pt>
                <c:pt idx="2509">
                  <c:v>38732.199584960938</c:v>
                </c:pt>
                <c:pt idx="2510">
                  <c:v>38811.028869628906</c:v>
                </c:pt>
                <c:pt idx="2511">
                  <c:v>38842.052124023438</c:v>
                </c:pt>
                <c:pt idx="2512">
                  <c:v>38900.477905273438</c:v>
                </c:pt>
                <c:pt idx="2513">
                  <c:v>38958.291687011719</c:v>
                </c:pt>
                <c:pt idx="2514">
                  <c:v>38989.735656738281</c:v>
                </c:pt>
                <c:pt idx="2515">
                  <c:v>39018.629211425781</c:v>
                </c:pt>
                <c:pt idx="2516">
                  <c:v>39061.666137695313</c:v>
                </c:pt>
                <c:pt idx="2517">
                  <c:v>39097.606628417969</c:v>
                </c:pt>
                <c:pt idx="2518">
                  <c:v>39142.629089355469</c:v>
                </c:pt>
                <c:pt idx="2519">
                  <c:v>39122.694458007813</c:v>
                </c:pt>
                <c:pt idx="2520">
                  <c:v>39134.515930175781</c:v>
                </c:pt>
                <c:pt idx="2521">
                  <c:v>39136.667053222656</c:v>
                </c:pt>
                <c:pt idx="2522">
                  <c:v>39106.276977539063</c:v>
                </c:pt>
                <c:pt idx="2523">
                  <c:v>39099.05712890625</c:v>
                </c:pt>
                <c:pt idx="2524">
                  <c:v>39148.951416015625</c:v>
                </c:pt>
                <c:pt idx="2525">
                  <c:v>39141.029052734375</c:v>
                </c:pt>
                <c:pt idx="2526">
                  <c:v>39153.230346679688</c:v>
                </c:pt>
                <c:pt idx="2527">
                  <c:v>39131.188842773438</c:v>
                </c:pt>
                <c:pt idx="2528">
                  <c:v>39135.169799804688</c:v>
                </c:pt>
                <c:pt idx="2529">
                  <c:v>39145.716247558594</c:v>
                </c:pt>
                <c:pt idx="2530">
                  <c:v>39124.338623046875</c:v>
                </c:pt>
                <c:pt idx="2531">
                  <c:v>39109.554443359375</c:v>
                </c:pt>
                <c:pt idx="2532">
                  <c:v>39088.09912109375</c:v>
                </c:pt>
                <c:pt idx="2533">
                  <c:v>39081.488525390625</c:v>
                </c:pt>
                <c:pt idx="2534">
                  <c:v>39089.675109863281</c:v>
                </c:pt>
                <c:pt idx="2535">
                  <c:v>39077.037536621094</c:v>
                </c:pt>
                <c:pt idx="2536">
                  <c:v>39071.292114257813</c:v>
                </c:pt>
                <c:pt idx="2537">
                  <c:v>39077.646301269531</c:v>
                </c:pt>
                <c:pt idx="2538">
                  <c:v>39056.361145019531</c:v>
                </c:pt>
                <c:pt idx="2539">
                  <c:v>39019.178283691406</c:v>
                </c:pt>
                <c:pt idx="2540">
                  <c:v>38980.503601074219</c:v>
                </c:pt>
                <c:pt idx="2541">
                  <c:v>38983.859497070313</c:v>
                </c:pt>
                <c:pt idx="2542">
                  <c:v>38965.067687988281</c:v>
                </c:pt>
                <c:pt idx="2543">
                  <c:v>38980.451965332031</c:v>
                </c:pt>
                <c:pt idx="2544">
                  <c:v>38987.217834472656</c:v>
                </c:pt>
                <c:pt idx="2545">
                  <c:v>38961.24658203125</c:v>
                </c:pt>
                <c:pt idx="2546">
                  <c:v>38935.937866210938</c:v>
                </c:pt>
                <c:pt idx="2547">
                  <c:v>38953.893127441406</c:v>
                </c:pt>
                <c:pt idx="2548">
                  <c:v>38976.585754394531</c:v>
                </c:pt>
                <c:pt idx="2549">
                  <c:v>38977.026672363281</c:v>
                </c:pt>
                <c:pt idx="2550">
                  <c:v>38992.185974121094</c:v>
                </c:pt>
                <c:pt idx="2551">
                  <c:v>38981.660400390625</c:v>
                </c:pt>
                <c:pt idx="2552">
                  <c:v>38999.962768554688</c:v>
                </c:pt>
                <c:pt idx="2553">
                  <c:v>38987.008544921875</c:v>
                </c:pt>
                <c:pt idx="2554">
                  <c:v>39050.578674316406</c:v>
                </c:pt>
                <c:pt idx="2555">
                  <c:v>39037.592834472656</c:v>
                </c:pt>
                <c:pt idx="2556">
                  <c:v>38999.664672851563</c:v>
                </c:pt>
                <c:pt idx="2557">
                  <c:v>38988.645324707031</c:v>
                </c:pt>
                <c:pt idx="2558">
                  <c:v>38961.400146484375</c:v>
                </c:pt>
                <c:pt idx="2559">
                  <c:v>38957.997497558594</c:v>
                </c:pt>
                <c:pt idx="2560">
                  <c:v>38934.671997070313</c:v>
                </c:pt>
                <c:pt idx="2561">
                  <c:v>39002.124389648438</c:v>
                </c:pt>
                <c:pt idx="2562">
                  <c:v>39003.364074707031</c:v>
                </c:pt>
                <c:pt idx="2563">
                  <c:v>38992.339538574219</c:v>
                </c:pt>
                <c:pt idx="2564">
                  <c:v>38983.0322265625</c:v>
                </c:pt>
                <c:pt idx="2565">
                  <c:v>38994.193725585938</c:v>
                </c:pt>
                <c:pt idx="2566">
                  <c:v>39041.850158691406</c:v>
                </c:pt>
                <c:pt idx="2567">
                  <c:v>39040.880126953125</c:v>
                </c:pt>
                <c:pt idx="2568">
                  <c:v>39061.110168457031</c:v>
                </c:pt>
                <c:pt idx="2569">
                  <c:v>39074.952758789063</c:v>
                </c:pt>
                <c:pt idx="2570">
                  <c:v>39065.425598144531</c:v>
                </c:pt>
                <c:pt idx="2571">
                  <c:v>39064.983215332031</c:v>
                </c:pt>
                <c:pt idx="2572">
                  <c:v>39041.931396484375</c:v>
                </c:pt>
                <c:pt idx="2573">
                  <c:v>39058.474914550781</c:v>
                </c:pt>
                <c:pt idx="2574">
                  <c:v>39047.910705566406</c:v>
                </c:pt>
                <c:pt idx="2575">
                  <c:v>39046.157348632813</c:v>
                </c:pt>
                <c:pt idx="2576">
                  <c:v>39064.421752929688</c:v>
                </c:pt>
                <c:pt idx="2577">
                  <c:v>39066.822937011719</c:v>
                </c:pt>
                <c:pt idx="2578">
                  <c:v>39065.662536621094</c:v>
                </c:pt>
                <c:pt idx="2579">
                  <c:v>39065.543701171875</c:v>
                </c:pt>
                <c:pt idx="2580">
                  <c:v>39069.095458984375</c:v>
                </c:pt>
                <c:pt idx="2581">
                  <c:v>39051.956298828125</c:v>
                </c:pt>
                <c:pt idx="2582">
                  <c:v>39106.497619628906</c:v>
                </c:pt>
                <c:pt idx="2583">
                  <c:v>39074.029418945313</c:v>
                </c:pt>
                <c:pt idx="2584">
                  <c:v>39055.406188964844</c:v>
                </c:pt>
                <c:pt idx="2585">
                  <c:v>39056.203247070313</c:v>
                </c:pt>
                <c:pt idx="2586">
                  <c:v>39074.025817871094</c:v>
                </c:pt>
                <c:pt idx="2587">
                  <c:v>39098.187927246094</c:v>
                </c:pt>
                <c:pt idx="2588">
                  <c:v>39091.463195800781</c:v>
                </c:pt>
                <c:pt idx="2589">
                  <c:v>39119.435180664063</c:v>
                </c:pt>
                <c:pt idx="2590">
                  <c:v>39097.924621582031</c:v>
                </c:pt>
                <c:pt idx="2591">
                  <c:v>39104.28369140625</c:v>
                </c:pt>
                <c:pt idx="2592">
                  <c:v>39116.743774414063</c:v>
                </c:pt>
                <c:pt idx="2593">
                  <c:v>39109.270629882813</c:v>
                </c:pt>
                <c:pt idx="2594">
                  <c:v>39121.4189453125</c:v>
                </c:pt>
                <c:pt idx="2595">
                  <c:v>39121.492126464844</c:v>
                </c:pt>
                <c:pt idx="2596">
                  <c:v>39109.226989746094</c:v>
                </c:pt>
                <c:pt idx="2597">
                  <c:v>39127.664611816406</c:v>
                </c:pt>
                <c:pt idx="2598">
                  <c:v>39160.092163085938</c:v>
                </c:pt>
                <c:pt idx="2599">
                  <c:v>39159.1748046875</c:v>
                </c:pt>
                <c:pt idx="2600">
                  <c:v>39219.121520996094</c:v>
                </c:pt>
                <c:pt idx="2601">
                  <c:v>39185.689147949219</c:v>
                </c:pt>
                <c:pt idx="2602">
                  <c:v>39190.502746582031</c:v>
                </c:pt>
                <c:pt idx="2603">
                  <c:v>39251.692749023438</c:v>
                </c:pt>
                <c:pt idx="2604">
                  <c:v>39261.757019042969</c:v>
                </c:pt>
                <c:pt idx="2605">
                  <c:v>39265.078735351563</c:v>
                </c:pt>
                <c:pt idx="2606">
                  <c:v>39314.231750488281</c:v>
                </c:pt>
                <c:pt idx="2607">
                  <c:v>39303.833618164063</c:v>
                </c:pt>
                <c:pt idx="2608">
                  <c:v>39287.376037597656</c:v>
                </c:pt>
                <c:pt idx="2609">
                  <c:v>39285.634643554688</c:v>
                </c:pt>
                <c:pt idx="2610">
                  <c:v>39268.292358398438</c:v>
                </c:pt>
                <c:pt idx="2611">
                  <c:v>39288.036437988281</c:v>
                </c:pt>
                <c:pt idx="2612">
                  <c:v>39290.478393554688</c:v>
                </c:pt>
                <c:pt idx="2613">
                  <c:v>39307.706481933594</c:v>
                </c:pt>
                <c:pt idx="2614">
                  <c:v>39322.338562011719</c:v>
                </c:pt>
                <c:pt idx="2615">
                  <c:v>39293.525024414063</c:v>
                </c:pt>
                <c:pt idx="2616">
                  <c:v>39313.401794433594</c:v>
                </c:pt>
                <c:pt idx="2617">
                  <c:v>39291.414916992188</c:v>
                </c:pt>
                <c:pt idx="2618">
                  <c:v>39315.415283203125</c:v>
                </c:pt>
                <c:pt idx="2619">
                  <c:v>39309.058410644531</c:v>
                </c:pt>
                <c:pt idx="2620">
                  <c:v>39276.7255859375</c:v>
                </c:pt>
                <c:pt idx="2621">
                  <c:v>39272.420776367188</c:v>
                </c:pt>
                <c:pt idx="2622">
                  <c:v>39240.919799804688</c:v>
                </c:pt>
                <c:pt idx="2623">
                  <c:v>39232.824096679688</c:v>
                </c:pt>
                <c:pt idx="2624">
                  <c:v>39231.794372558594</c:v>
                </c:pt>
                <c:pt idx="2625">
                  <c:v>39209.406860351563</c:v>
                </c:pt>
                <c:pt idx="2626">
                  <c:v>39216.163452148438</c:v>
                </c:pt>
                <c:pt idx="2627">
                  <c:v>39234.354248046875</c:v>
                </c:pt>
                <c:pt idx="2628">
                  <c:v>39248.464538574219</c:v>
                </c:pt>
                <c:pt idx="2629">
                  <c:v>39278.138427734375</c:v>
                </c:pt>
                <c:pt idx="2630">
                  <c:v>39285.784057617188</c:v>
                </c:pt>
                <c:pt idx="2631">
                  <c:v>39270.68505859375</c:v>
                </c:pt>
                <c:pt idx="2632">
                  <c:v>39265.412963867188</c:v>
                </c:pt>
                <c:pt idx="2633">
                  <c:v>39272.935363769531</c:v>
                </c:pt>
                <c:pt idx="2634">
                  <c:v>39269.962829589844</c:v>
                </c:pt>
                <c:pt idx="2635">
                  <c:v>39274.199340820313</c:v>
                </c:pt>
                <c:pt idx="2636">
                  <c:v>39265.195373535156</c:v>
                </c:pt>
                <c:pt idx="2637">
                  <c:v>39279.199157714844</c:v>
                </c:pt>
                <c:pt idx="2638">
                  <c:v>39269.539428710938</c:v>
                </c:pt>
                <c:pt idx="2639">
                  <c:v>39283.766052246094</c:v>
                </c:pt>
                <c:pt idx="2640">
                  <c:v>39270.720642089844</c:v>
                </c:pt>
                <c:pt idx="2641">
                  <c:v>39235.713745117188</c:v>
                </c:pt>
                <c:pt idx="2642">
                  <c:v>39253.190063476563</c:v>
                </c:pt>
                <c:pt idx="2643">
                  <c:v>39336.12451171875</c:v>
                </c:pt>
                <c:pt idx="2644">
                  <c:v>39374.374633789063</c:v>
                </c:pt>
                <c:pt idx="2645">
                  <c:v>39389.599243164063</c:v>
                </c:pt>
                <c:pt idx="2646">
                  <c:v>39372.107849121094</c:v>
                </c:pt>
                <c:pt idx="2647">
                  <c:v>39437.00634765625</c:v>
                </c:pt>
                <c:pt idx="2648">
                  <c:v>39458.315307617188</c:v>
                </c:pt>
                <c:pt idx="2649">
                  <c:v>39482.775573730469</c:v>
                </c:pt>
                <c:pt idx="2650">
                  <c:v>39505.698486328125</c:v>
                </c:pt>
                <c:pt idx="2651">
                  <c:v>39509.715942382813</c:v>
                </c:pt>
                <c:pt idx="2652">
                  <c:v>39503.628295898438</c:v>
                </c:pt>
                <c:pt idx="2653">
                  <c:v>39491.586547851563</c:v>
                </c:pt>
                <c:pt idx="2654">
                  <c:v>39499.855224609375</c:v>
                </c:pt>
                <c:pt idx="2655">
                  <c:v>39496.438598632813</c:v>
                </c:pt>
                <c:pt idx="2656">
                  <c:v>39474.151428222656</c:v>
                </c:pt>
                <c:pt idx="2657">
                  <c:v>39454.339599609375</c:v>
                </c:pt>
                <c:pt idx="2658">
                  <c:v>39429.829772949219</c:v>
                </c:pt>
                <c:pt idx="2659">
                  <c:v>39436.621704101563</c:v>
                </c:pt>
                <c:pt idx="2660">
                  <c:v>39435.472900390625</c:v>
                </c:pt>
                <c:pt idx="2661">
                  <c:v>39446.43603515625</c:v>
                </c:pt>
                <c:pt idx="2662">
                  <c:v>39489.702575683594</c:v>
                </c:pt>
                <c:pt idx="2663">
                  <c:v>39517.534057617188</c:v>
                </c:pt>
                <c:pt idx="2664">
                  <c:v>39554.985778808594</c:v>
                </c:pt>
                <c:pt idx="2665">
                  <c:v>39567.706420898438</c:v>
                </c:pt>
                <c:pt idx="2666">
                  <c:v>39562.820007324219</c:v>
                </c:pt>
                <c:pt idx="2667">
                  <c:v>39525.9228515625</c:v>
                </c:pt>
                <c:pt idx="2668">
                  <c:v>39529.951110839844</c:v>
                </c:pt>
                <c:pt idx="2669">
                  <c:v>39529.624877929688</c:v>
                </c:pt>
                <c:pt idx="2670">
                  <c:v>39498.104736328125</c:v>
                </c:pt>
                <c:pt idx="2671">
                  <c:v>39458.483520507813</c:v>
                </c:pt>
                <c:pt idx="2672">
                  <c:v>39412.454772949219</c:v>
                </c:pt>
                <c:pt idx="2673">
                  <c:v>39385.349304199219</c:v>
                </c:pt>
                <c:pt idx="2674">
                  <c:v>39365.358947753906</c:v>
                </c:pt>
                <c:pt idx="2675">
                  <c:v>39360.593505859375</c:v>
                </c:pt>
                <c:pt idx="2676">
                  <c:v>39326.346374511719</c:v>
                </c:pt>
                <c:pt idx="2677">
                  <c:v>39328.40283203125</c:v>
                </c:pt>
                <c:pt idx="2678">
                  <c:v>39341.208312988281</c:v>
                </c:pt>
                <c:pt idx="2679">
                  <c:v>39351.6064453125</c:v>
                </c:pt>
                <c:pt idx="2680">
                  <c:v>39362.224670410156</c:v>
                </c:pt>
                <c:pt idx="2681">
                  <c:v>39359.972290039063</c:v>
                </c:pt>
                <c:pt idx="2682">
                  <c:v>39370.40771484375</c:v>
                </c:pt>
                <c:pt idx="2683">
                  <c:v>39400.632568359375</c:v>
                </c:pt>
                <c:pt idx="2684">
                  <c:v>39379.214294433594</c:v>
                </c:pt>
                <c:pt idx="2685">
                  <c:v>39375.467651367188</c:v>
                </c:pt>
                <c:pt idx="2686">
                  <c:v>39392.413696289063</c:v>
                </c:pt>
                <c:pt idx="2687">
                  <c:v>39386.674560546875</c:v>
                </c:pt>
                <c:pt idx="2688">
                  <c:v>39367.490234375</c:v>
                </c:pt>
                <c:pt idx="2689">
                  <c:v>39340.984069824219</c:v>
                </c:pt>
                <c:pt idx="2690">
                  <c:v>39348.696655273438</c:v>
                </c:pt>
                <c:pt idx="2691">
                  <c:v>39340.934020996094</c:v>
                </c:pt>
                <c:pt idx="2692">
                  <c:v>39347.679931640625</c:v>
                </c:pt>
                <c:pt idx="2693">
                  <c:v>39351.552612304688</c:v>
                </c:pt>
                <c:pt idx="2694">
                  <c:v>39306.76513671875</c:v>
                </c:pt>
                <c:pt idx="2695">
                  <c:v>39288.390014648438</c:v>
                </c:pt>
                <c:pt idx="2696">
                  <c:v>39286.409729003906</c:v>
                </c:pt>
                <c:pt idx="2697">
                  <c:v>39351.003051757813</c:v>
                </c:pt>
                <c:pt idx="2698">
                  <c:v>39393.825927734375</c:v>
                </c:pt>
                <c:pt idx="2699">
                  <c:v>39433.0283203125</c:v>
                </c:pt>
                <c:pt idx="2700">
                  <c:v>39459.622314453125</c:v>
                </c:pt>
                <c:pt idx="2701">
                  <c:v>39469.853149414063</c:v>
                </c:pt>
                <c:pt idx="2702">
                  <c:v>39447.8134765625</c:v>
                </c:pt>
                <c:pt idx="2703">
                  <c:v>39378.490478515625</c:v>
                </c:pt>
                <c:pt idx="2704">
                  <c:v>39334.658203125</c:v>
                </c:pt>
                <c:pt idx="2705">
                  <c:v>39304.421142578125</c:v>
                </c:pt>
                <c:pt idx="2706">
                  <c:v>39311.594360351563</c:v>
                </c:pt>
                <c:pt idx="2707">
                  <c:v>39331.514282226563</c:v>
                </c:pt>
                <c:pt idx="2708">
                  <c:v>39366.275024414063</c:v>
                </c:pt>
                <c:pt idx="2709">
                  <c:v>39354.638061523438</c:v>
                </c:pt>
                <c:pt idx="2710">
                  <c:v>39390.012390136719</c:v>
                </c:pt>
                <c:pt idx="2711">
                  <c:v>39354.78125</c:v>
                </c:pt>
                <c:pt idx="2712">
                  <c:v>39317.120239257813</c:v>
                </c:pt>
                <c:pt idx="2713">
                  <c:v>39342.593505859375</c:v>
                </c:pt>
                <c:pt idx="2714">
                  <c:v>39343.289916992188</c:v>
                </c:pt>
                <c:pt idx="2715">
                  <c:v>39360.65673828125</c:v>
                </c:pt>
                <c:pt idx="2716">
                  <c:v>39350.7373046875</c:v>
                </c:pt>
                <c:pt idx="2717">
                  <c:v>39304.164123535156</c:v>
                </c:pt>
                <c:pt idx="2718">
                  <c:v>39292.121032714844</c:v>
                </c:pt>
                <c:pt idx="2719">
                  <c:v>39308.881103515625</c:v>
                </c:pt>
                <c:pt idx="2720">
                  <c:v>39268.512573242188</c:v>
                </c:pt>
                <c:pt idx="2721">
                  <c:v>39244.660522460938</c:v>
                </c:pt>
                <c:pt idx="2722">
                  <c:v>39248.022216796875</c:v>
                </c:pt>
                <c:pt idx="2723">
                  <c:v>39295.017272949219</c:v>
                </c:pt>
                <c:pt idx="2724">
                  <c:v>39302.375061035156</c:v>
                </c:pt>
                <c:pt idx="2725">
                  <c:v>39311.255981445313</c:v>
                </c:pt>
                <c:pt idx="2726">
                  <c:v>39304.040893554688</c:v>
                </c:pt>
                <c:pt idx="2727">
                  <c:v>39285.235229492188</c:v>
                </c:pt>
                <c:pt idx="2728">
                  <c:v>39304.114990234375</c:v>
                </c:pt>
                <c:pt idx="2729">
                  <c:v>39297.4755859375</c:v>
                </c:pt>
                <c:pt idx="2730">
                  <c:v>39284.262573242188</c:v>
                </c:pt>
                <c:pt idx="2731">
                  <c:v>39237.328002929688</c:v>
                </c:pt>
                <c:pt idx="2732">
                  <c:v>39211.903686523438</c:v>
                </c:pt>
                <c:pt idx="2733">
                  <c:v>39210.951599121094</c:v>
                </c:pt>
                <c:pt idx="2734">
                  <c:v>39203.815490722656</c:v>
                </c:pt>
                <c:pt idx="2735">
                  <c:v>39222.827514648438</c:v>
                </c:pt>
                <c:pt idx="2736">
                  <c:v>39239.767639160156</c:v>
                </c:pt>
                <c:pt idx="2737">
                  <c:v>39214.465759277344</c:v>
                </c:pt>
                <c:pt idx="2738">
                  <c:v>39202.158386230469</c:v>
                </c:pt>
                <c:pt idx="2739">
                  <c:v>39187.584411621094</c:v>
                </c:pt>
                <c:pt idx="2740">
                  <c:v>39201.257629394531</c:v>
                </c:pt>
                <c:pt idx="2741">
                  <c:v>39182.199035644531</c:v>
                </c:pt>
                <c:pt idx="2742">
                  <c:v>39166.31201171875</c:v>
                </c:pt>
                <c:pt idx="2743">
                  <c:v>39200.892272949219</c:v>
                </c:pt>
                <c:pt idx="2744">
                  <c:v>39194.927185058594</c:v>
                </c:pt>
                <c:pt idx="2745">
                  <c:v>39180.580139160156</c:v>
                </c:pt>
                <c:pt idx="2746">
                  <c:v>39178.067016601563</c:v>
                </c:pt>
                <c:pt idx="2747">
                  <c:v>39212.868896484375</c:v>
                </c:pt>
                <c:pt idx="2748">
                  <c:v>39214.013305664063</c:v>
                </c:pt>
                <c:pt idx="2749">
                  <c:v>39254.94580078125</c:v>
                </c:pt>
                <c:pt idx="2750">
                  <c:v>39279.181701660156</c:v>
                </c:pt>
                <c:pt idx="2751">
                  <c:v>39266.293579101563</c:v>
                </c:pt>
                <c:pt idx="2752">
                  <c:v>39279.722534179688</c:v>
                </c:pt>
                <c:pt idx="2753">
                  <c:v>39258.634765625</c:v>
                </c:pt>
                <c:pt idx="2754">
                  <c:v>39223.585388183594</c:v>
                </c:pt>
                <c:pt idx="2755">
                  <c:v>39205.594116210938</c:v>
                </c:pt>
                <c:pt idx="2756">
                  <c:v>39170.337341308594</c:v>
                </c:pt>
                <c:pt idx="2757">
                  <c:v>39183.023681640625</c:v>
                </c:pt>
                <c:pt idx="2758">
                  <c:v>39180.396362304688</c:v>
                </c:pt>
                <c:pt idx="2759">
                  <c:v>39146.281982421875</c:v>
                </c:pt>
                <c:pt idx="2760">
                  <c:v>39138.463256835938</c:v>
                </c:pt>
                <c:pt idx="2761">
                  <c:v>39099.400634765625</c:v>
                </c:pt>
                <c:pt idx="2762">
                  <c:v>39032.322692871094</c:v>
                </c:pt>
                <c:pt idx="2763">
                  <c:v>38932.416870117188</c:v>
                </c:pt>
                <c:pt idx="2764">
                  <c:v>38885.499450683594</c:v>
                </c:pt>
                <c:pt idx="2765">
                  <c:v>38848.745422363281</c:v>
                </c:pt>
                <c:pt idx="2766">
                  <c:v>38871.540405273438</c:v>
                </c:pt>
                <c:pt idx="2767">
                  <c:v>38898.935302734375</c:v>
                </c:pt>
                <c:pt idx="2768">
                  <c:v>38918.132507324219</c:v>
                </c:pt>
                <c:pt idx="2769">
                  <c:v>38954.737670898438</c:v>
                </c:pt>
                <c:pt idx="2770">
                  <c:v>38976.656799316406</c:v>
                </c:pt>
                <c:pt idx="2771">
                  <c:v>39005.832824707031</c:v>
                </c:pt>
                <c:pt idx="2772">
                  <c:v>39020.613708496094</c:v>
                </c:pt>
                <c:pt idx="2773">
                  <c:v>38984.009582519531</c:v>
                </c:pt>
                <c:pt idx="2774">
                  <c:v>38938.940307617188</c:v>
                </c:pt>
                <c:pt idx="2775">
                  <c:v>38976.619079589844</c:v>
                </c:pt>
                <c:pt idx="2776">
                  <c:v>38922.908874511719</c:v>
                </c:pt>
                <c:pt idx="2777">
                  <c:v>38864.947814941406</c:v>
                </c:pt>
                <c:pt idx="2778">
                  <c:v>38798.952392578125</c:v>
                </c:pt>
                <c:pt idx="2779">
                  <c:v>38811.641235351563</c:v>
                </c:pt>
                <c:pt idx="2780">
                  <c:v>38754.084350585938</c:v>
                </c:pt>
                <c:pt idx="2781">
                  <c:v>38713.817321777344</c:v>
                </c:pt>
                <c:pt idx="2782">
                  <c:v>38771.602172851563</c:v>
                </c:pt>
                <c:pt idx="2783">
                  <c:v>38819.357788085938</c:v>
                </c:pt>
                <c:pt idx="2784">
                  <c:v>38828.735961914063</c:v>
                </c:pt>
                <c:pt idx="2785">
                  <c:v>38822.470153808594</c:v>
                </c:pt>
                <c:pt idx="2786">
                  <c:v>38802.212036132813</c:v>
                </c:pt>
                <c:pt idx="2787">
                  <c:v>38802.287841796875</c:v>
                </c:pt>
                <c:pt idx="2788">
                  <c:v>38791.767211914063</c:v>
                </c:pt>
                <c:pt idx="2789">
                  <c:v>38789.206237792969</c:v>
                </c:pt>
                <c:pt idx="2790">
                  <c:v>38708.739868164063</c:v>
                </c:pt>
                <c:pt idx="2791">
                  <c:v>38644.726623535156</c:v>
                </c:pt>
                <c:pt idx="2792">
                  <c:v>38633.452758789063</c:v>
                </c:pt>
                <c:pt idx="2793">
                  <c:v>38616.724609375</c:v>
                </c:pt>
                <c:pt idx="2794">
                  <c:v>38623.3427734375</c:v>
                </c:pt>
                <c:pt idx="2795">
                  <c:v>38634.393005371094</c:v>
                </c:pt>
                <c:pt idx="2796">
                  <c:v>38618.360229492188</c:v>
                </c:pt>
                <c:pt idx="2797">
                  <c:v>38619.673522949219</c:v>
                </c:pt>
                <c:pt idx="2798">
                  <c:v>38564.827575683594</c:v>
                </c:pt>
                <c:pt idx="2799">
                  <c:v>38566.132934570313</c:v>
                </c:pt>
                <c:pt idx="2800">
                  <c:v>38571.485412597656</c:v>
                </c:pt>
                <c:pt idx="2801">
                  <c:v>38585.882690429688</c:v>
                </c:pt>
                <c:pt idx="2802">
                  <c:v>38590.139770507813</c:v>
                </c:pt>
                <c:pt idx="2803">
                  <c:v>38563.404907226563</c:v>
                </c:pt>
                <c:pt idx="2804">
                  <c:v>38569.831481933594</c:v>
                </c:pt>
                <c:pt idx="2805">
                  <c:v>38560.386779785156</c:v>
                </c:pt>
                <c:pt idx="2806">
                  <c:v>38563.053466796875</c:v>
                </c:pt>
                <c:pt idx="2807">
                  <c:v>38569.425048828125</c:v>
                </c:pt>
                <c:pt idx="2808">
                  <c:v>38549.267395019531</c:v>
                </c:pt>
                <c:pt idx="2809">
                  <c:v>38534.909240722656</c:v>
                </c:pt>
                <c:pt idx="2810">
                  <c:v>38506.198608398438</c:v>
                </c:pt>
                <c:pt idx="2811">
                  <c:v>38485.290283203125</c:v>
                </c:pt>
                <c:pt idx="2812">
                  <c:v>38488.903015136719</c:v>
                </c:pt>
                <c:pt idx="2813">
                  <c:v>38429.82470703125</c:v>
                </c:pt>
                <c:pt idx="2814">
                  <c:v>38438.846252441406</c:v>
                </c:pt>
                <c:pt idx="2815">
                  <c:v>38421.7412109375</c:v>
                </c:pt>
                <c:pt idx="2816">
                  <c:v>38402.889587402344</c:v>
                </c:pt>
                <c:pt idx="2817">
                  <c:v>38379.197692871094</c:v>
                </c:pt>
                <c:pt idx="2818">
                  <c:v>38346.146850585938</c:v>
                </c:pt>
                <c:pt idx="2819">
                  <c:v>38323.854675292969</c:v>
                </c:pt>
                <c:pt idx="2820">
                  <c:v>38324.205017089844</c:v>
                </c:pt>
                <c:pt idx="2821">
                  <c:v>38283.700622558594</c:v>
                </c:pt>
                <c:pt idx="2822">
                  <c:v>38265.640075683594</c:v>
                </c:pt>
                <c:pt idx="2823">
                  <c:v>38296.533935546875</c:v>
                </c:pt>
                <c:pt idx="2824">
                  <c:v>38295.452087402344</c:v>
                </c:pt>
                <c:pt idx="2825">
                  <c:v>38290.281982421875</c:v>
                </c:pt>
                <c:pt idx="2826">
                  <c:v>38278.311157226563</c:v>
                </c:pt>
                <c:pt idx="2827">
                  <c:v>38249.453735351563</c:v>
                </c:pt>
                <c:pt idx="2828">
                  <c:v>38249.647521972656</c:v>
                </c:pt>
                <c:pt idx="2829">
                  <c:v>38233.79296875</c:v>
                </c:pt>
                <c:pt idx="2830">
                  <c:v>38220.816528320313</c:v>
                </c:pt>
                <c:pt idx="2831">
                  <c:v>38193.099243164063</c:v>
                </c:pt>
                <c:pt idx="2832">
                  <c:v>38351.334045410156</c:v>
                </c:pt>
                <c:pt idx="2833">
                  <c:v>38345.218994140625</c:v>
                </c:pt>
                <c:pt idx="2834">
                  <c:v>38327.040405273438</c:v>
                </c:pt>
                <c:pt idx="2835">
                  <c:v>38296.424865722656</c:v>
                </c:pt>
                <c:pt idx="2836">
                  <c:v>38269.805419921875</c:v>
                </c:pt>
                <c:pt idx="2837">
                  <c:v>38286.887023925781</c:v>
                </c:pt>
                <c:pt idx="2838">
                  <c:v>38316.599426269531</c:v>
                </c:pt>
                <c:pt idx="2839">
                  <c:v>38339.764770507813</c:v>
                </c:pt>
                <c:pt idx="2840">
                  <c:v>38296.044860839844</c:v>
                </c:pt>
                <c:pt idx="2841">
                  <c:v>38274.363098144531</c:v>
                </c:pt>
                <c:pt idx="2842">
                  <c:v>38218.583557128906</c:v>
                </c:pt>
                <c:pt idx="2843">
                  <c:v>38161.107177734375</c:v>
                </c:pt>
                <c:pt idx="2844">
                  <c:v>38154.168090820313</c:v>
                </c:pt>
                <c:pt idx="2845">
                  <c:v>38118.956298828125</c:v>
                </c:pt>
                <c:pt idx="2846">
                  <c:v>38112.663330078125</c:v>
                </c:pt>
                <c:pt idx="2847">
                  <c:v>38086.407958984375</c:v>
                </c:pt>
                <c:pt idx="2848">
                  <c:v>38072.351623535156</c:v>
                </c:pt>
                <c:pt idx="2849">
                  <c:v>38056.107482910156</c:v>
                </c:pt>
                <c:pt idx="2850">
                  <c:v>38129.422729492188</c:v>
                </c:pt>
                <c:pt idx="2851">
                  <c:v>38077.942138671875</c:v>
                </c:pt>
                <c:pt idx="2852">
                  <c:v>38066.763305664063</c:v>
                </c:pt>
                <c:pt idx="2853">
                  <c:v>38051.57666015625</c:v>
                </c:pt>
                <c:pt idx="2854">
                  <c:v>38044.708190917969</c:v>
                </c:pt>
                <c:pt idx="2855">
                  <c:v>38047.328552246094</c:v>
                </c:pt>
                <c:pt idx="2856">
                  <c:v>38042.536865234375</c:v>
                </c:pt>
                <c:pt idx="2857">
                  <c:v>38047.674377441406</c:v>
                </c:pt>
                <c:pt idx="2858">
                  <c:v>38040.111450195313</c:v>
                </c:pt>
                <c:pt idx="2859">
                  <c:v>38029.521484375</c:v>
                </c:pt>
                <c:pt idx="2860">
                  <c:v>38037.29345703125</c:v>
                </c:pt>
                <c:pt idx="2861">
                  <c:v>38012.632629394531</c:v>
                </c:pt>
                <c:pt idx="2862">
                  <c:v>37998.816162109375</c:v>
                </c:pt>
                <c:pt idx="2863">
                  <c:v>37968.304931640625</c:v>
                </c:pt>
                <c:pt idx="2864">
                  <c:v>37957.841674804688</c:v>
                </c:pt>
                <c:pt idx="2865">
                  <c:v>37933.73974609375</c:v>
                </c:pt>
                <c:pt idx="2866">
                  <c:v>37912.195495605469</c:v>
                </c:pt>
                <c:pt idx="2867">
                  <c:v>37837.439758300781</c:v>
                </c:pt>
                <c:pt idx="2868">
                  <c:v>37803.961608886719</c:v>
                </c:pt>
                <c:pt idx="2869">
                  <c:v>37785.410217285156</c:v>
                </c:pt>
                <c:pt idx="2870">
                  <c:v>37764.166381835938</c:v>
                </c:pt>
                <c:pt idx="2871">
                  <c:v>37744.3017578125</c:v>
                </c:pt>
                <c:pt idx="2872">
                  <c:v>37698.838684082031</c:v>
                </c:pt>
                <c:pt idx="2873">
                  <c:v>37654.598571777344</c:v>
                </c:pt>
                <c:pt idx="2874">
                  <c:v>37629.327697753906</c:v>
                </c:pt>
                <c:pt idx="2875">
                  <c:v>37620.963256835938</c:v>
                </c:pt>
                <c:pt idx="2876">
                  <c:v>37595.734497070313</c:v>
                </c:pt>
                <c:pt idx="2877">
                  <c:v>37561.618041992188</c:v>
                </c:pt>
                <c:pt idx="2878">
                  <c:v>37526.80126953125</c:v>
                </c:pt>
                <c:pt idx="2879">
                  <c:v>37499.313354492188</c:v>
                </c:pt>
                <c:pt idx="2880">
                  <c:v>37444.385375976563</c:v>
                </c:pt>
                <c:pt idx="2881">
                  <c:v>37436.557250976563</c:v>
                </c:pt>
                <c:pt idx="2882">
                  <c:v>37422.149291992188</c:v>
                </c:pt>
                <c:pt idx="2883">
                  <c:v>37512.329833984375</c:v>
                </c:pt>
                <c:pt idx="2884">
                  <c:v>37572.807250976563</c:v>
                </c:pt>
                <c:pt idx="2885">
                  <c:v>37589.524841308594</c:v>
                </c:pt>
                <c:pt idx="2886">
                  <c:v>37525.765625</c:v>
                </c:pt>
                <c:pt idx="2887">
                  <c:v>37509.795715332031</c:v>
                </c:pt>
                <c:pt idx="2888">
                  <c:v>37471.462219238281</c:v>
                </c:pt>
                <c:pt idx="2889">
                  <c:v>37414.956787109375</c:v>
                </c:pt>
                <c:pt idx="2890">
                  <c:v>37406.438842773438</c:v>
                </c:pt>
                <c:pt idx="2891">
                  <c:v>37380.75439453125</c:v>
                </c:pt>
                <c:pt idx="2892">
                  <c:v>37340.474670410156</c:v>
                </c:pt>
                <c:pt idx="2893">
                  <c:v>37322.8935546875</c:v>
                </c:pt>
                <c:pt idx="2894">
                  <c:v>37304.932922363281</c:v>
                </c:pt>
                <c:pt idx="2895">
                  <c:v>37277.672485351563</c:v>
                </c:pt>
                <c:pt idx="2896">
                  <c:v>37256.330627441406</c:v>
                </c:pt>
                <c:pt idx="2897">
                  <c:v>37263.563232421875</c:v>
                </c:pt>
                <c:pt idx="2898">
                  <c:v>37250.453979492188</c:v>
                </c:pt>
                <c:pt idx="2899">
                  <c:v>37256.084167480469</c:v>
                </c:pt>
                <c:pt idx="2900">
                  <c:v>37237.548950195313</c:v>
                </c:pt>
                <c:pt idx="2901">
                  <c:v>37206.52099609375</c:v>
                </c:pt>
                <c:pt idx="2902">
                  <c:v>37184.759582519531</c:v>
                </c:pt>
                <c:pt idx="2903">
                  <c:v>37177.080383300781</c:v>
                </c:pt>
                <c:pt idx="2904">
                  <c:v>37178.524536132813</c:v>
                </c:pt>
                <c:pt idx="2905">
                  <c:v>37176.810791015625</c:v>
                </c:pt>
                <c:pt idx="2906">
                  <c:v>37159.536315917969</c:v>
                </c:pt>
                <c:pt idx="2907">
                  <c:v>37141.158996582031</c:v>
                </c:pt>
                <c:pt idx="2908">
                  <c:v>37145.44287109375</c:v>
                </c:pt>
                <c:pt idx="2909">
                  <c:v>37106.92431640625</c:v>
                </c:pt>
                <c:pt idx="2910">
                  <c:v>37073.146179199219</c:v>
                </c:pt>
                <c:pt idx="2911">
                  <c:v>37065.344360351563</c:v>
                </c:pt>
                <c:pt idx="2912">
                  <c:v>37087.320434570313</c:v>
                </c:pt>
                <c:pt idx="2913">
                  <c:v>37058.45654296875</c:v>
                </c:pt>
                <c:pt idx="2914">
                  <c:v>37057.858581542969</c:v>
                </c:pt>
                <c:pt idx="2915">
                  <c:v>37020.812255859375</c:v>
                </c:pt>
                <c:pt idx="2916">
                  <c:v>37007.829284667969</c:v>
                </c:pt>
                <c:pt idx="2917">
                  <c:v>36988.45458984375</c:v>
                </c:pt>
                <c:pt idx="2918">
                  <c:v>36898.894348144531</c:v>
                </c:pt>
                <c:pt idx="2919">
                  <c:v>36866.785461425781</c:v>
                </c:pt>
                <c:pt idx="2920">
                  <c:v>36878.049560546875</c:v>
                </c:pt>
                <c:pt idx="2921">
                  <c:v>36811.144714355469</c:v>
                </c:pt>
                <c:pt idx="2922">
                  <c:v>36793.275817871094</c:v>
                </c:pt>
                <c:pt idx="2923">
                  <c:v>36797.911254882813</c:v>
                </c:pt>
                <c:pt idx="2924">
                  <c:v>36783.820983886719</c:v>
                </c:pt>
                <c:pt idx="2925">
                  <c:v>36783.221130371094</c:v>
                </c:pt>
                <c:pt idx="2926">
                  <c:v>36734.543151855469</c:v>
                </c:pt>
                <c:pt idx="2927">
                  <c:v>36715.574035644531</c:v>
                </c:pt>
                <c:pt idx="2928">
                  <c:v>36712.821411132813</c:v>
                </c:pt>
                <c:pt idx="2929">
                  <c:v>36739.492431640625</c:v>
                </c:pt>
                <c:pt idx="2930">
                  <c:v>36739.194519042969</c:v>
                </c:pt>
                <c:pt idx="2931">
                  <c:v>36710.405334472656</c:v>
                </c:pt>
                <c:pt idx="2932">
                  <c:v>36673.814575195313</c:v>
                </c:pt>
                <c:pt idx="2933">
                  <c:v>36665.153442382813</c:v>
                </c:pt>
                <c:pt idx="2934">
                  <c:v>36615.875427246094</c:v>
                </c:pt>
                <c:pt idx="2935">
                  <c:v>36574.442016601563</c:v>
                </c:pt>
                <c:pt idx="2936">
                  <c:v>36545.867248535156</c:v>
                </c:pt>
                <c:pt idx="2937">
                  <c:v>36486.90283203125</c:v>
                </c:pt>
                <c:pt idx="2938">
                  <c:v>36473.373107910156</c:v>
                </c:pt>
                <c:pt idx="2939">
                  <c:v>36460.348205566406</c:v>
                </c:pt>
                <c:pt idx="2940">
                  <c:v>36464.627075195313</c:v>
                </c:pt>
                <c:pt idx="2941">
                  <c:v>36485.902404785156</c:v>
                </c:pt>
                <c:pt idx="2942">
                  <c:v>36457.6103515625</c:v>
                </c:pt>
                <c:pt idx="2943">
                  <c:v>36458.442138671875</c:v>
                </c:pt>
                <c:pt idx="2944">
                  <c:v>36458.678955078125</c:v>
                </c:pt>
                <c:pt idx="2945">
                  <c:v>36450.754333496094</c:v>
                </c:pt>
                <c:pt idx="2946">
                  <c:v>36442.092834472656</c:v>
                </c:pt>
                <c:pt idx="2947">
                  <c:v>36443.668334960938</c:v>
                </c:pt>
                <c:pt idx="2948">
                  <c:v>36425.4541015625</c:v>
                </c:pt>
                <c:pt idx="2949">
                  <c:v>36399.42626953125</c:v>
                </c:pt>
                <c:pt idx="2950">
                  <c:v>36398.792663574219</c:v>
                </c:pt>
                <c:pt idx="2951">
                  <c:v>36380.003662109375</c:v>
                </c:pt>
                <c:pt idx="2952">
                  <c:v>36397.706909179688</c:v>
                </c:pt>
                <c:pt idx="2953">
                  <c:v>36376.500366210938</c:v>
                </c:pt>
                <c:pt idx="2954">
                  <c:v>36361.386474609375</c:v>
                </c:pt>
                <c:pt idx="2955">
                  <c:v>36361.060180664063</c:v>
                </c:pt>
                <c:pt idx="2956">
                  <c:v>36343.918884277344</c:v>
                </c:pt>
                <c:pt idx="2957">
                  <c:v>36331.243774414063</c:v>
                </c:pt>
                <c:pt idx="2958">
                  <c:v>36279.206665039063</c:v>
                </c:pt>
                <c:pt idx="2959">
                  <c:v>36195.561828613281</c:v>
                </c:pt>
                <c:pt idx="2960">
                  <c:v>36175.163391113281</c:v>
                </c:pt>
                <c:pt idx="2961">
                  <c:v>36160.652221679688</c:v>
                </c:pt>
                <c:pt idx="2962">
                  <c:v>36175.822570800781</c:v>
                </c:pt>
                <c:pt idx="2963">
                  <c:v>36194.478576660156</c:v>
                </c:pt>
                <c:pt idx="2964">
                  <c:v>36193.546875</c:v>
                </c:pt>
                <c:pt idx="2965">
                  <c:v>36171.9404296875</c:v>
                </c:pt>
                <c:pt idx="2966">
                  <c:v>36106.562866210938</c:v>
                </c:pt>
                <c:pt idx="2967">
                  <c:v>36123.570495605469</c:v>
                </c:pt>
                <c:pt idx="2968">
                  <c:v>36094.493957519531</c:v>
                </c:pt>
                <c:pt idx="2969">
                  <c:v>36058.916625976563</c:v>
                </c:pt>
                <c:pt idx="2970">
                  <c:v>36073.224731445313</c:v>
                </c:pt>
                <c:pt idx="2971">
                  <c:v>36044.598571777344</c:v>
                </c:pt>
                <c:pt idx="2972">
                  <c:v>36041.421081542969</c:v>
                </c:pt>
                <c:pt idx="2973">
                  <c:v>36063.623413085938</c:v>
                </c:pt>
                <c:pt idx="2974">
                  <c:v>36048.768188476563</c:v>
                </c:pt>
                <c:pt idx="2975">
                  <c:v>36022.933471679688</c:v>
                </c:pt>
                <c:pt idx="2976">
                  <c:v>35996.458435058594</c:v>
                </c:pt>
                <c:pt idx="2977">
                  <c:v>35944.578918457031</c:v>
                </c:pt>
                <c:pt idx="2978">
                  <c:v>35928.940612792969</c:v>
                </c:pt>
                <c:pt idx="2979">
                  <c:v>35891.811584472656</c:v>
                </c:pt>
                <c:pt idx="2980">
                  <c:v>35901.517761230469</c:v>
                </c:pt>
                <c:pt idx="2981">
                  <c:v>35915.555358886719</c:v>
                </c:pt>
                <c:pt idx="2982">
                  <c:v>35887.040405273438</c:v>
                </c:pt>
                <c:pt idx="2983">
                  <c:v>35889.88037109375</c:v>
                </c:pt>
                <c:pt idx="2984">
                  <c:v>35854.585998535156</c:v>
                </c:pt>
                <c:pt idx="2985">
                  <c:v>35836.280334472656</c:v>
                </c:pt>
                <c:pt idx="2986">
                  <c:v>35827.346252441406</c:v>
                </c:pt>
                <c:pt idx="2987">
                  <c:v>35808.80615234375</c:v>
                </c:pt>
                <c:pt idx="2988">
                  <c:v>35759.608947753906</c:v>
                </c:pt>
                <c:pt idx="2989">
                  <c:v>35743.399658203125</c:v>
                </c:pt>
                <c:pt idx="2990">
                  <c:v>35700.927917480469</c:v>
                </c:pt>
                <c:pt idx="2991">
                  <c:v>35680.5498046875</c:v>
                </c:pt>
                <c:pt idx="2992">
                  <c:v>35714.375793457031</c:v>
                </c:pt>
                <c:pt idx="2993">
                  <c:v>35709.634704589844</c:v>
                </c:pt>
                <c:pt idx="2994">
                  <c:v>35743.125915527344</c:v>
                </c:pt>
                <c:pt idx="2995">
                  <c:v>35731.765686035156</c:v>
                </c:pt>
                <c:pt idx="2996">
                  <c:v>35703.026428222656</c:v>
                </c:pt>
                <c:pt idx="2997">
                  <c:v>35692.124877929688</c:v>
                </c:pt>
                <c:pt idx="2998">
                  <c:v>35658.159057617188</c:v>
                </c:pt>
                <c:pt idx="2999">
                  <c:v>35644.186767578125</c:v>
                </c:pt>
                <c:pt idx="3000">
                  <c:v>35646.809509277344</c:v>
                </c:pt>
                <c:pt idx="3001">
                  <c:v>35699.722595214844</c:v>
                </c:pt>
                <c:pt idx="3002">
                  <c:v>35719.956237792969</c:v>
                </c:pt>
                <c:pt idx="3003">
                  <c:v>35696.479797363281</c:v>
                </c:pt>
                <c:pt idx="3004">
                  <c:v>35712.647033691406</c:v>
                </c:pt>
                <c:pt idx="3005">
                  <c:v>35717.162719726563</c:v>
                </c:pt>
                <c:pt idx="3006">
                  <c:v>35733.746520996094</c:v>
                </c:pt>
                <c:pt idx="3007">
                  <c:v>35682.82373046875</c:v>
                </c:pt>
                <c:pt idx="3008">
                  <c:v>35672.759521484375</c:v>
                </c:pt>
                <c:pt idx="3009">
                  <c:v>35630.938903808594</c:v>
                </c:pt>
                <c:pt idx="3010">
                  <c:v>35613.560913085938</c:v>
                </c:pt>
                <c:pt idx="3011">
                  <c:v>35658.431823730469</c:v>
                </c:pt>
                <c:pt idx="3012">
                  <c:v>35694.184814453125</c:v>
                </c:pt>
                <c:pt idx="3013">
                  <c:v>35718.732421875</c:v>
                </c:pt>
                <c:pt idx="3014">
                  <c:v>35708.95361328125</c:v>
                </c:pt>
                <c:pt idx="3015">
                  <c:v>35683.10009765625</c:v>
                </c:pt>
                <c:pt idx="3016">
                  <c:v>35630.461669921875</c:v>
                </c:pt>
                <c:pt idx="3017">
                  <c:v>35595.658569335938</c:v>
                </c:pt>
                <c:pt idx="3018">
                  <c:v>35606.8056640625</c:v>
                </c:pt>
                <c:pt idx="3019">
                  <c:v>35602.090270996094</c:v>
                </c:pt>
                <c:pt idx="3020">
                  <c:v>35607.8291015625</c:v>
                </c:pt>
                <c:pt idx="3021">
                  <c:v>35597.424621582031</c:v>
                </c:pt>
                <c:pt idx="3022">
                  <c:v>35612.626647949219</c:v>
                </c:pt>
                <c:pt idx="3023">
                  <c:v>35602.567565917969</c:v>
                </c:pt>
                <c:pt idx="3024">
                  <c:v>35617.845153808594</c:v>
                </c:pt>
                <c:pt idx="3025">
                  <c:v>35596.051940917969</c:v>
                </c:pt>
                <c:pt idx="3026">
                  <c:v>35579.404968261719</c:v>
                </c:pt>
                <c:pt idx="3027">
                  <c:v>35605.193298339844</c:v>
                </c:pt>
                <c:pt idx="3028">
                  <c:v>35599.444213867188</c:v>
                </c:pt>
                <c:pt idx="3029">
                  <c:v>35610.971557617188</c:v>
                </c:pt>
                <c:pt idx="3030">
                  <c:v>35596.880615234375</c:v>
                </c:pt>
                <c:pt idx="3031">
                  <c:v>35595.424926757813</c:v>
                </c:pt>
                <c:pt idx="3032">
                  <c:v>35586.488525390625</c:v>
                </c:pt>
                <c:pt idx="3033">
                  <c:v>35572.026489257813</c:v>
                </c:pt>
                <c:pt idx="3034">
                  <c:v>35524.47412109375</c:v>
                </c:pt>
                <c:pt idx="3035">
                  <c:v>35527.819213867188</c:v>
                </c:pt>
                <c:pt idx="3036">
                  <c:v>35539.61767578125</c:v>
                </c:pt>
                <c:pt idx="3037">
                  <c:v>35561.029602050781</c:v>
                </c:pt>
                <c:pt idx="3038">
                  <c:v>35590.040344238281</c:v>
                </c:pt>
                <c:pt idx="3039">
                  <c:v>35577.756103515625</c:v>
                </c:pt>
                <c:pt idx="3040">
                  <c:v>35577.881896972656</c:v>
                </c:pt>
                <c:pt idx="3041">
                  <c:v>35574.411315917969</c:v>
                </c:pt>
                <c:pt idx="3042">
                  <c:v>35577.595153808594</c:v>
                </c:pt>
                <c:pt idx="3043">
                  <c:v>35592.946838378906</c:v>
                </c:pt>
                <c:pt idx="3044">
                  <c:v>35597.248718261719</c:v>
                </c:pt>
                <c:pt idx="3045">
                  <c:v>35610.409362792969</c:v>
                </c:pt>
                <c:pt idx="3046">
                  <c:v>35596.605529785156</c:v>
                </c:pt>
                <c:pt idx="3047">
                  <c:v>35661.502807617188</c:v>
                </c:pt>
                <c:pt idx="3048">
                  <c:v>35662.253356933594</c:v>
                </c:pt>
                <c:pt idx="3049">
                  <c:v>35634.103942871094</c:v>
                </c:pt>
                <c:pt idx="3050">
                  <c:v>35603.970458984375</c:v>
                </c:pt>
                <c:pt idx="3051">
                  <c:v>35647.41650390625</c:v>
                </c:pt>
                <c:pt idx="3052">
                  <c:v>35646.873352050781</c:v>
                </c:pt>
                <c:pt idx="3053">
                  <c:v>35646.015075683594</c:v>
                </c:pt>
                <c:pt idx="3054">
                  <c:v>35645.170471191406</c:v>
                </c:pt>
                <c:pt idx="3055">
                  <c:v>35600.442138671875</c:v>
                </c:pt>
                <c:pt idx="3056">
                  <c:v>35609.388793945313</c:v>
                </c:pt>
                <c:pt idx="3057">
                  <c:v>35632.042236328125</c:v>
                </c:pt>
                <c:pt idx="3058">
                  <c:v>35653.27587890625</c:v>
                </c:pt>
                <c:pt idx="3059">
                  <c:v>35666.015747070313</c:v>
                </c:pt>
                <c:pt idx="3060">
                  <c:v>35685.05615234375</c:v>
                </c:pt>
                <c:pt idx="3061">
                  <c:v>35697.859680175781</c:v>
                </c:pt>
                <c:pt idx="3062">
                  <c:v>35689.402954101563</c:v>
                </c:pt>
                <c:pt idx="3063">
                  <c:v>35728.791015625</c:v>
                </c:pt>
                <c:pt idx="3064">
                  <c:v>35688.126220703125</c:v>
                </c:pt>
                <c:pt idx="3065">
                  <c:v>35729.492736816406</c:v>
                </c:pt>
                <c:pt idx="3066">
                  <c:v>35714.453430175781</c:v>
                </c:pt>
                <c:pt idx="3067">
                  <c:v>35633.186645507813</c:v>
                </c:pt>
                <c:pt idx="3068">
                  <c:v>35616.962951660156</c:v>
                </c:pt>
                <c:pt idx="3069">
                  <c:v>35565.340148925781</c:v>
                </c:pt>
                <c:pt idx="3070">
                  <c:v>35558.469543457031</c:v>
                </c:pt>
                <c:pt idx="3071">
                  <c:v>35560.769226074219</c:v>
                </c:pt>
                <c:pt idx="3072">
                  <c:v>35575.470825195313</c:v>
                </c:pt>
                <c:pt idx="3073">
                  <c:v>35610.5546875</c:v>
                </c:pt>
                <c:pt idx="3074">
                  <c:v>35670.561706542969</c:v>
                </c:pt>
                <c:pt idx="3075">
                  <c:v>35674.586669921875</c:v>
                </c:pt>
                <c:pt idx="3076">
                  <c:v>35647.900268554688</c:v>
                </c:pt>
                <c:pt idx="3077">
                  <c:v>35665.620788574219</c:v>
                </c:pt>
                <c:pt idx="3078">
                  <c:v>35643.607116699219</c:v>
                </c:pt>
                <c:pt idx="3079">
                  <c:v>35641.657775878906</c:v>
                </c:pt>
                <c:pt idx="3080">
                  <c:v>35641.623291015625</c:v>
                </c:pt>
                <c:pt idx="3081">
                  <c:v>35614.65234375</c:v>
                </c:pt>
                <c:pt idx="3082">
                  <c:v>35587.625183105469</c:v>
                </c:pt>
                <c:pt idx="3083">
                  <c:v>35547.574768066406</c:v>
                </c:pt>
                <c:pt idx="3084">
                  <c:v>35555.148132324219</c:v>
                </c:pt>
                <c:pt idx="3085">
                  <c:v>35523.421936035156</c:v>
                </c:pt>
                <c:pt idx="3086">
                  <c:v>35469.133850097656</c:v>
                </c:pt>
                <c:pt idx="3087">
                  <c:v>35512.929626464844</c:v>
                </c:pt>
                <c:pt idx="3088">
                  <c:v>35516.09033203125</c:v>
                </c:pt>
                <c:pt idx="3089">
                  <c:v>35527.0341796875</c:v>
                </c:pt>
                <c:pt idx="3090">
                  <c:v>35505.574401855469</c:v>
                </c:pt>
                <c:pt idx="3091">
                  <c:v>35507.806884765625</c:v>
                </c:pt>
                <c:pt idx="3092">
                  <c:v>35517.568969726563</c:v>
                </c:pt>
                <c:pt idx="3093">
                  <c:v>35487.505798339844</c:v>
                </c:pt>
                <c:pt idx="3094">
                  <c:v>35502.41943359375</c:v>
                </c:pt>
                <c:pt idx="3095">
                  <c:v>35511.566467285156</c:v>
                </c:pt>
                <c:pt idx="3096">
                  <c:v>35527.184265136719</c:v>
                </c:pt>
                <c:pt idx="3097">
                  <c:v>35524.921081542969</c:v>
                </c:pt>
                <c:pt idx="3098">
                  <c:v>35362.874755859375</c:v>
                </c:pt>
                <c:pt idx="3099">
                  <c:v>35372.182495117188</c:v>
                </c:pt>
                <c:pt idx="3100">
                  <c:v>35373.203125</c:v>
                </c:pt>
                <c:pt idx="3101">
                  <c:v>35356.76806640625</c:v>
                </c:pt>
                <c:pt idx="3102">
                  <c:v>35336.328491210938</c:v>
                </c:pt>
                <c:pt idx="3103">
                  <c:v>35334.484680175781</c:v>
                </c:pt>
                <c:pt idx="3104">
                  <c:v>35318.327819824219</c:v>
                </c:pt>
                <c:pt idx="3105">
                  <c:v>35259.222106933594</c:v>
                </c:pt>
                <c:pt idx="3106">
                  <c:v>35274.031860351563</c:v>
                </c:pt>
                <c:pt idx="3107">
                  <c:v>35247.512634277344</c:v>
                </c:pt>
                <c:pt idx="3108">
                  <c:v>35244.27490234375</c:v>
                </c:pt>
                <c:pt idx="3109">
                  <c:v>35267.587646484375</c:v>
                </c:pt>
                <c:pt idx="3110">
                  <c:v>35283.196655273438</c:v>
                </c:pt>
                <c:pt idx="3111">
                  <c:v>35282.932006835938</c:v>
                </c:pt>
                <c:pt idx="3112">
                  <c:v>35283.794250488281</c:v>
                </c:pt>
                <c:pt idx="3113">
                  <c:v>35288.142333984375</c:v>
                </c:pt>
                <c:pt idx="3114">
                  <c:v>35291.364685058594</c:v>
                </c:pt>
                <c:pt idx="3115">
                  <c:v>35350.565673828125</c:v>
                </c:pt>
                <c:pt idx="3116">
                  <c:v>35320.490844726563</c:v>
                </c:pt>
                <c:pt idx="3117">
                  <c:v>35313.272094726563</c:v>
                </c:pt>
                <c:pt idx="3118">
                  <c:v>35309.911987304688</c:v>
                </c:pt>
                <c:pt idx="3119">
                  <c:v>35313.093627929688</c:v>
                </c:pt>
                <c:pt idx="3120">
                  <c:v>35311.546020507813</c:v>
                </c:pt>
                <c:pt idx="3121">
                  <c:v>35371.828796386719</c:v>
                </c:pt>
                <c:pt idx="3122">
                  <c:v>35290.695739746094</c:v>
                </c:pt>
                <c:pt idx="3123">
                  <c:v>35274.970031738281</c:v>
                </c:pt>
                <c:pt idx="3124">
                  <c:v>35290.715026855469</c:v>
                </c:pt>
                <c:pt idx="3125">
                  <c:v>35279.653747558594</c:v>
                </c:pt>
                <c:pt idx="3126">
                  <c:v>35288.558349609375</c:v>
                </c:pt>
                <c:pt idx="3127">
                  <c:v>35281.403686523438</c:v>
                </c:pt>
                <c:pt idx="3128">
                  <c:v>35278.104309082031</c:v>
                </c:pt>
                <c:pt idx="3129">
                  <c:v>35285.129516601563</c:v>
                </c:pt>
                <c:pt idx="3130">
                  <c:v>35286.0224609375</c:v>
                </c:pt>
                <c:pt idx="3131">
                  <c:v>35311.185974121094</c:v>
                </c:pt>
                <c:pt idx="3132">
                  <c:v>35335.482055664063</c:v>
                </c:pt>
                <c:pt idx="3133">
                  <c:v>35352.794738769531</c:v>
                </c:pt>
                <c:pt idx="3134">
                  <c:v>35350.618896484375</c:v>
                </c:pt>
                <c:pt idx="3135">
                  <c:v>35352.142761230469</c:v>
                </c:pt>
                <c:pt idx="3136">
                  <c:v>35354.361938476563</c:v>
                </c:pt>
                <c:pt idx="3137">
                  <c:v>35385.094055175781</c:v>
                </c:pt>
                <c:pt idx="3138">
                  <c:v>35338.533020019531</c:v>
                </c:pt>
                <c:pt idx="3139">
                  <c:v>35382.311706542969</c:v>
                </c:pt>
                <c:pt idx="3140">
                  <c:v>35387.113891601563</c:v>
                </c:pt>
                <c:pt idx="3141">
                  <c:v>35361.199890136719</c:v>
                </c:pt>
                <c:pt idx="3142">
                  <c:v>35327.420654296875</c:v>
                </c:pt>
                <c:pt idx="3143">
                  <c:v>35327.628662109375</c:v>
                </c:pt>
                <c:pt idx="3144">
                  <c:v>35343.1728515625</c:v>
                </c:pt>
                <c:pt idx="3145">
                  <c:v>35402.545837402344</c:v>
                </c:pt>
                <c:pt idx="3146">
                  <c:v>35449.59814453125</c:v>
                </c:pt>
                <c:pt idx="3147">
                  <c:v>35445.275512695313</c:v>
                </c:pt>
                <c:pt idx="3148">
                  <c:v>35444.491455078125</c:v>
                </c:pt>
                <c:pt idx="3149">
                  <c:v>35464.755493164063</c:v>
                </c:pt>
                <c:pt idx="3150">
                  <c:v>35414.979370117188</c:v>
                </c:pt>
                <c:pt idx="3151">
                  <c:v>35378.252319335938</c:v>
                </c:pt>
                <c:pt idx="3152">
                  <c:v>35417.455627441406</c:v>
                </c:pt>
                <c:pt idx="3153">
                  <c:v>35402.16162109375</c:v>
                </c:pt>
                <c:pt idx="3154">
                  <c:v>35400.928344726563</c:v>
                </c:pt>
                <c:pt idx="3155">
                  <c:v>35386.965759277344</c:v>
                </c:pt>
                <c:pt idx="3156">
                  <c:v>35451.663452148438</c:v>
                </c:pt>
                <c:pt idx="3157">
                  <c:v>35503.681396484375</c:v>
                </c:pt>
                <c:pt idx="3158">
                  <c:v>35444.469848632813</c:v>
                </c:pt>
                <c:pt idx="3159">
                  <c:v>35410.8193359375</c:v>
                </c:pt>
                <c:pt idx="3160">
                  <c:v>35414.740417480469</c:v>
                </c:pt>
                <c:pt idx="3161">
                  <c:v>35386.719970703125</c:v>
                </c:pt>
                <c:pt idx="3162">
                  <c:v>35349.892700195313</c:v>
                </c:pt>
                <c:pt idx="3163">
                  <c:v>35312.609252929688</c:v>
                </c:pt>
                <c:pt idx="3164">
                  <c:v>35324.054931640625</c:v>
                </c:pt>
                <c:pt idx="3165">
                  <c:v>35335.505126953125</c:v>
                </c:pt>
                <c:pt idx="3166">
                  <c:v>35377.376953125</c:v>
                </c:pt>
                <c:pt idx="3167">
                  <c:v>35414.528442382813</c:v>
                </c:pt>
                <c:pt idx="3168">
                  <c:v>35405.942321777344</c:v>
                </c:pt>
                <c:pt idx="3169">
                  <c:v>35413.769287109375</c:v>
                </c:pt>
                <c:pt idx="3170">
                  <c:v>35431.034790039063</c:v>
                </c:pt>
                <c:pt idx="3171">
                  <c:v>35448.713500976563</c:v>
                </c:pt>
                <c:pt idx="3172">
                  <c:v>35449.781921386719</c:v>
                </c:pt>
                <c:pt idx="3173">
                  <c:v>35459.490539550781</c:v>
                </c:pt>
                <c:pt idx="3174">
                  <c:v>35468.598693847656</c:v>
                </c:pt>
                <c:pt idx="3175">
                  <c:v>35470.382873535156</c:v>
                </c:pt>
                <c:pt idx="3176">
                  <c:v>35489.002319335938</c:v>
                </c:pt>
                <c:pt idx="3177">
                  <c:v>35546.3486328125</c:v>
                </c:pt>
                <c:pt idx="3178">
                  <c:v>35587.524658203125</c:v>
                </c:pt>
                <c:pt idx="3179">
                  <c:v>35606.620727539063</c:v>
                </c:pt>
                <c:pt idx="3180">
                  <c:v>35617.658996582031</c:v>
                </c:pt>
                <c:pt idx="3181">
                  <c:v>35683.79638671875</c:v>
                </c:pt>
                <c:pt idx="3182">
                  <c:v>35735.231079101563</c:v>
                </c:pt>
                <c:pt idx="3183">
                  <c:v>35693.241455078125</c:v>
                </c:pt>
                <c:pt idx="3184">
                  <c:v>35633.481994628906</c:v>
                </c:pt>
                <c:pt idx="3185">
                  <c:v>35636.433837890625</c:v>
                </c:pt>
                <c:pt idx="3186">
                  <c:v>35678.269226074219</c:v>
                </c:pt>
                <c:pt idx="3187">
                  <c:v>35706.305908203125</c:v>
                </c:pt>
                <c:pt idx="3188">
                  <c:v>35685.130859375</c:v>
                </c:pt>
                <c:pt idx="3189">
                  <c:v>35698.152160644531</c:v>
                </c:pt>
                <c:pt idx="3190">
                  <c:v>35653.032470703125</c:v>
                </c:pt>
                <c:pt idx="3191">
                  <c:v>35646.104431152344</c:v>
                </c:pt>
                <c:pt idx="3192">
                  <c:v>35664.833618164063</c:v>
                </c:pt>
                <c:pt idx="3193">
                  <c:v>35600.43896484375</c:v>
                </c:pt>
                <c:pt idx="3194">
                  <c:v>35604.46728515625</c:v>
                </c:pt>
                <c:pt idx="3195">
                  <c:v>35634.256958007813</c:v>
                </c:pt>
                <c:pt idx="3196">
                  <c:v>35671.009460449219</c:v>
                </c:pt>
                <c:pt idx="3197">
                  <c:v>35682.150634765625</c:v>
                </c:pt>
                <c:pt idx="3198">
                  <c:v>35703.54052734375</c:v>
                </c:pt>
                <c:pt idx="3199">
                  <c:v>35724.0625</c:v>
                </c:pt>
                <c:pt idx="3200">
                  <c:v>35722.739379882813</c:v>
                </c:pt>
                <c:pt idx="3201">
                  <c:v>35712.786254882813</c:v>
                </c:pt>
                <c:pt idx="3202">
                  <c:v>35707.18994140625</c:v>
                </c:pt>
                <c:pt idx="3203">
                  <c:v>35768.651550292969</c:v>
                </c:pt>
                <c:pt idx="3204">
                  <c:v>35781.181335449219</c:v>
                </c:pt>
                <c:pt idx="3205">
                  <c:v>35824.044677734375</c:v>
                </c:pt>
                <c:pt idx="3206">
                  <c:v>35796.4453125</c:v>
                </c:pt>
                <c:pt idx="3207">
                  <c:v>35766.55859375</c:v>
                </c:pt>
                <c:pt idx="3208">
                  <c:v>35774.709045410156</c:v>
                </c:pt>
                <c:pt idx="3209">
                  <c:v>35752.989807128906</c:v>
                </c:pt>
                <c:pt idx="3210">
                  <c:v>35747.442077636719</c:v>
                </c:pt>
                <c:pt idx="3211">
                  <c:v>35748.185852050781</c:v>
                </c:pt>
                <c:pt idx="3212">
                  <c:v>35815.793212890625</c:v>
                </c:pt>
                <c:pt idx="3213">
                  <c:v>35829.924194335938</c:v>
                </c:pt>
                <c:pt idx="3214">
                  <c:v>35818.36865234375</c:v>
                </c:pt>
                <c:pt idx="3215">
                  <c:v>35784.053039550781</c:v>
                </c:pt>
                <c:pt idx="3216">
                  <c:v>35783.039916992188</c:v>
                </c:pt>
                <c:pt idx="3217">
                  <c:v>35786.736694335938</c:v>
                </c:pt>
                <c:pt idx="3218">
                  <c:v>35822.885131835938</c:v>
                </c:pt>
                <c:pt idx="3219">
                  <c:v>35894.662963867188</c:v>
                </c:pt>
                <c:pt idx="3220">
                  <c:v>35896.59765625</c:v>
                </c:pt>
                <c:pt idx="3221">
                  <c:v>35907.4326171875</c:v>
                </c:pt>
                <c:pt idx="3222">
                  <c:v>35979.213195800781</c:v>
                </c:pt>
                <c:pt idx="3223">
                  <c:v>36024.8876953125</c:v>
                </c:pt>
                <c:pt idx="3224">
                  <c:v>36090.1181640625</c:v>
                </c:pt>
                <c:pt idx="3225">
                  <c:v>36136.433898925781</c:v>
                </c:pt>
                <c:pt idx="3226">
                  <c:v>36154.5478515625</c:v>
                </c:pt>
                <c:pt idx="3227">
                  <c:v>36171.651977539063</c:v>
                </c:pt>
                <c:pt idx="3228">
                  <c:v>36157.031005859375</c:v>
                </c:pt>
                <c:pt idx="3229">
                  <c:v>36192.997192382813</c:v>
                </c:pt>
                <c:pt idx="3230">
                  <c:v>36208.554626464844</c:v>
                </c:pt>
                <c:pt idx="3231">
                  <c:v>36193.102416992188</c:v>
                </c:pt>
                <c:pt idx="3232">
                  <c:v>36144.383544921875</c:v>
                </c:pt>
                <c:pt idx="3233">
                  <c:v>36062.545654296875</c:v>
                </c:pt>
                <c:pt idx="3234">
                  <c:v>36017.841979980469</c:v>
                </c:pt>
                <c:pt idx="3235">
                  <c:v>35977.402221679688</c:v>
                </c:pt>
                <c:pt idx="3236">
                  <c:v>35974.401977539063</c:v>
                </c:pt>
                <c:pt idx="3237">
                  <c:v>35968.646484375</c:v>
                </c:pt>
                <c:pt idx="3238">
                  <c:v>35952.71435546875</c:v>
                </c:pt>
                <c:pt idx="3239">
                  <c:v>35935.393920898438</c:v>
                </c:pt>
                <c:pt idx="3240">
                  <c:v>35925.723876953125</c:v>
                </c:pt>
                <c:pt idx="3241">
                  <c:v>35938.044128417969</c:v>
                </c:pt>
                <c:pt idx="3242">
                  <c:v>35936.333984375</c:v>
                </c:pt>
                <c:pt idx="3243">
                  <c:v>35958.255004882813</c:v>
                </c:pt>
                <c:pt idx="3244">
                  <c:v>35957.48583984375</c:v>
                </c:pt>
                <c:pt idx="3245">
                  <c:v>35941.801574707031</c:v>
                </c:pt>
                <c:pt idx="3246">
                  <c:v>35941.370239257813</c:v>
                </c:pt>
                <c:pt idx="3247">
                  <c:v>35977.420288085938</c:v>
                </c:pt>
                <c:pt idx="3248">
                  <c:v>36012.327392578125</c:v>
                </c:pt>
                <c:pt idx="3249">
                  <c:v>36050.85107421875</c:v>
                </c:pt>
                <c:pt idx="3250">
                  <c:v>36070.844482421875</c:v>
                </c:pt>
                <c:pt idx="3251">
                  <c:v>36102.510986328125</c:v>
                </c:pt>
                <c:pt idx="3252">
                  <c:v>36132.718627929688</c:v>
                </c:pt>
                <c:pt idx="3253">
                  <c:v>36188.858764648438</c:v>
                </c:pt>
                <c:pt idx="3254">
                  <c:v>36218.530090332031</c:v>
                </c:pt>
                <c:pt idx="3255">
                  <c:v>36255.438598632813</c:v>
                </c:pt>
                <c:pt idx="3256">
                  <c:v>36246.077087402344</c:v>
                </c:pt>
                <c:pt idx="3257">
                  <c:v>36271.07421875</c:v>
                </c:pt>
                <c:pt idx="3258">
                  <c:v>36279.839965820313</c:v>
                </c:pt>
                <c:pt idx="3259">
                  <c:v>36313.498352050781</c:v>
                </c:pt>
                <c:pt idx="3260">
                  <c:v>36313.251281738281</c:v>
                </c:pt>
                <c:pt idx="3261">
                  <c:v>36325.38818359375</c:v>
                </c:pt>
                <c:pt idx="3262">
                  <c:v>36332.216674804688</c:v>
                </c:pt>
                <c:pt idx="3263">
                  <c:v>36337.445861816406</c:v>
                </c:pt>
                <c:pt idx="3264">
                  <c:v>36313.347351074219</c:v>
                </c:pt>
                <c:pt idx="3265">
                  <c:v>36278.082275390625</c:v>
                </c:pt>
                <c:pt idx="3266">
                  <c:v>36264.457397460938</c:v>
                </c:pt>
                <c:pt idx="3267">
                  <c:v>36279.711181640625</c:v>
                </c:pt>
                <c:pt idx="3268">
                  <c:v>36279.34228515625</c:v>
                </c:pt>
                <c:pt idx="3269">
                  <c:v>36290.585083007813</c:v>
                </c:pt>
                <c:pt idx="3270">
                  <c:v>36285.453735351563</c:v>
                </c:pt>
                <c:pt idx="3271">
                  <c:v>36297.367919921875</c:v>
                </c:pt>
                <c:pt idx="3272">
                  <c:v>36331.8134765625</c:v>
                </c:pt>
                <c:pt idx="3273">
                  <c:v>36341.252197265625</c:v>
                </c:pt>
                <c:pt idx="3274">
                  <c:v>36361.072570800781</c:v>
                </c:pt>
                <c:pt idx="3275">
                  <c:v>36386.4345703125</c:v>
                </c:pt>
                <c:pt idx="3276">
                  <c:v>36386.757507324219</c:v>
                </c:pt>
                <c:pt idx="3277">
                  <c:v>36399.846435546875</c:v>
                </c:pt>
                <c:pt idx="3278">
                  <c:v>36384.635192871094</c:v>
                </c:pt>
                <c:pt idx="3279">
                  <c:v>36360.321350097656</c:v>
                </c:pt>
                <c:pt idx="3280">
                  <c:v>36316.595397949219</c:v>
                </c:pt>
                <c:pt idx="3281">
                  <c:v>36314.97998046875</c:v>
                </c:pt>
                <c:pt idx="3282">
                  <c:v>36313.851440429688</c:v>
                </c:pt>
                <c:pt idx="3283">
                  <c:v>36335.811950683594</c:v>
                </c:pt>
                <c:pt idx="3284">
                  <c:v>36347.728454589844</c:v>
                </c:pt>
                <c:pt idx="3285">
                  <c:v>36372.294555664063</c:v>
                </c:pt>
                <c:pt idx="3286">
                  <c:v>36397.1044921875</c:v>
                </c:pt>
                <c:pt idx="3287">
                  <c:v>36345.06396484375</c:v>
                </c:pt>
                <c:pt idx="3288">
                  <c:v>36357.63134765625</c:v>
                </c:pt>
                <c:pt idx="3289">
                  <c:v>36379.163818359375</c:v>
                </c:pt>
                <c:pt idx="3290">
                  <c:v>36414.894287109375</c:v>
                </c:pt>
                <c:pt idx="3291">
                  <c:v>36457.9111328125</c:v>
                </c:pt>
                <c:pt idx="3292">
                  <c:v>36471.943603515625</c:v>
                </c:pt>
                <c:pt idx="3293">
                  <c:v>36490.002807617188</c:v>
                </c:pt>
                <c:pt idx="3294">
                  <c:v>36478.490600585938</c:v>
                </c:pt>
                <c:pt idx="3295">
                  <c:v>36465.018920898438</c:v>
                </c:pt>
                <c:pt idx="3296">
                  <c:v>36458.958679199219</c:v>
                </c:pt>
                <c:pt idx="3297">
                  <c:v>36469.153198242188</c:v>
                </c:pt>
                <c:pt idx="3298">
                  <c:v>36451.77685546875</c:v>
                </c:pt>
                <c:pt idx="3299">
                  <c:v>36433.888793945313</c:v>
                </c:pt>
                <c:pt idx="3300">
                  <c:v>36454.104858398438</c:v>
                </c:pt>
                <c:pt idx="3301">
                  <c:v>36473.903259277344</c:v>
                </c:pt>
                <c:pt idx="3302">
                  <c:v>36447.226318359375</c:v>
                </c:pt>
                <c:pt idx="3303">
                  <c:v>36387.329406738281</c:v>
                </c:pt>
                <c:pt idx="3304">
                  <c:v>36309.24072265625</c:v>
                </c:pt>
                <c:pt idx="3305">
                  <c:v>36227.4951171875</c:v>
                </c:pt>
                <c:pt idx="3306">
                  <c:v>36175.690307617188</c:v>
                </c:pt>
                <c:pt idx="3307">
                  <c:v>36256.750122070313</c:v>
                </c:pt>
                <c:pt idx="3308">
                  <c:v>36301.103149414063</c:v>
                </c:pt>
                <c:pt idx="3309">
                  <c:v>36338.627136230469</c:v>
                </c:pt>
                <c:pt idx="3310">
                  <c:v>36377.069458007813</c:v>
                </c:pt>
                <c:pt idx="3311">
                  <c:v>36363.994567871094</c:v>
                </c:pt>
                <c:pt idx="3312">
                  <c:v>36412.581848144531</c:v>
                </c:pt>
                <c:pt idx="3313">
                  <c:v>36429.719665527344</c:v>
                </c:pt>
                <c:pt idx="3314">
                  <c:v>36413.090026855469</c:v>
                </c:pt>
                <c:pt idx="3315">
                  <c:v>36430.20947265625</c:v>
                </c:pt>
                <c:pt idx="3316">
                  <c:v>36464.172790527344</c:v>
                </c:pt>
                <c:pt idx="3317">
                  <c:v>36432.41748046875</c:v>
                </c:pt>
                <c:pt idx="3318">
                  <c:v>36480.27880859375</c:v>
                </c:pt>
                <c:pt idx="3319">
                  <c:v>36526.996215820313</c:v>
                </c:pt>
                <c:pt idx="3320">
                  <c:v>36516.830322265625</c:v>
                </c:pt>
                <c:pt idx="3321">
                  <c:v>36529.306884765625</c:v>
                </c:pt>
                <c:pt idx="3322">
                  <c:v>36548.113708496094</c:v>
                </c:pt>
                <c:pt idx="3323">
                  <c:v>36553.108459472656</c:v>
                </c:pt>
                <c:pt idx="3324">
                  <c:v>36563.200927734375</c:v>
                </c:pt>
                <c:pt idx="3325">
                  <c:v>36541.1796875</c:v>
                </c:pt>
                <c:pt idx="3326">
                  <c:v>36583.247680664063</c:v>
                </c:pt>
                <c:pt idx="3327">
                  <c:v>36557.655517578125</c:v>
                </c:pt>
                <c:pt idx="3328">
                  <c:v>36600.462646484375</c:v>
                </c:pt>
                <c:pt idx="3329">
                  <c:v>36635.864379882813</c:v>
                </c:pt>
                <c:pt idx="3330">
                  <c:v>36676.625</c:v>
                </c:pt>
                <c:pt idx="3331">
                  <c:v>36696.957153320313</c:v>
                </c:pt>
                <c:pt idx="3332">
                  <c:v>36732.747863769531</c:v>
                </c:pt>
                <c:pt idx="3333">
                  <c:v>36746.976318359375</c:v>
                </c:pt>
                <c:pt idx="3334">
                  <c:v>36747.147827148438</c:v>
                </c:pt>
                <c:pt idx="3335">
                  <c:v>36732.873657226563</c:v>
                </c:pt>
                <c:pt idx="3336">
                  <c:v>36745.006713867188</c:v>
                </c:pt>
                <c:pt idx="3337">
                  <c:v>36744.594604492188</c:v>
                </c:pt>
                <c:pt idx="3338">
                  <c:v>36711.525268554688</c:v>
                </c:pt>
                <c:pt idx="3339">
                  <c:v>36731.6240234375</c:v>
                </c:pt>
                <c:pt idx="3340">
                  <c:v>36736.738586425781</c:v>
                </c:pt>
                <c:pt idx="3341">
                  <c:v>36767.626098632813</c:v>
                </c:pt>
                <c:pt idx="3342">
                  <c:v>36804.571899414063</c:v>
                </c:pt>
                <c:pt idx="3343">
                  <c:v>36790.380859375</c:v>
                </c:pt>
                <c:pt idx="3344">
                  <c:v>36772.215393066406</c:v>
                </c:pt>
                <c:pt idx="3345">
                  <c:v>36805.714477539063</c:v>
                </c:pt>
                <c:pt idx="3346">
                  <c:v>36818.561157226563</c:v>
                </c:pt>
                <c:pt idx="3347">
                  <c:v>36785.19091796875</c:v>
                </c:pt>
                <c:pt idx="3348">
                  <c:v>36725.277526855469</c:v>
                </c:pt>
                <c:pt idx="3349">
                  <c:v>36700.606201171875</c:v>
                </c:pt>
                <c:pt idx="3350">
                  <c:v>36689.577026367188</c:v>
                </c:pt>
                <c:pt idx="3351">
                  <c:v>36711.431823730469</c:v>
                </c:pt>
                <c:pt idx="3352">
                  <c:v>36678.939819335938</c:v>
                </c:pt>
                <c:pt idx="3353">
                  <c:v>36697.413940429688</c:v>
                </c:pt>
                <c:pt idx="3354">
                  <c:v>36688.890441894531</c:v>
                </c:pt>
                <c:pt idx="3355">
                  <c:v>36701.408386230469</c:v>
                </c:pt>
                <c:pt idx="3356">
                  <c:v>36678.900390625</c:v>
                </c:pt>
                <c:pt idx="3357">
                  <c:v>36596.1953125</c:v>
                </c:pt>
                <c:pt idx="3358">
                  <c:v>36522.715576171875</c:v>
                </c:pt>
                <c:pt idx="3359">
                  <c:v>36408.73974609375</c:v>
                </c:pt>
                <c:pt idx="3360">
                  <c:v>36335.57763671875</c:v>
                </c:pt>
                <c:pt idx="3361">
                  <c:v>36298.40478515625</c:v>
                </c:pt>
                <c:pt idx="3362">
                  <c:v>36260.156188964844</c:v>
                </c:pt>
                <c:pt idx="3363">
                  <c:v>36247.321105957031</c:v>
                </c:pt>
                <c:pt idx="3364">
                  <c:v>36210.680053710938</c:v>
                </c:pt>
                <c:pt idx="3365">
                  <c:v>36137.37158203125</c:v>
                </c:pt>
                <c:pt idx="3366">
                  <c:v>36101.393493652344</c:v>
                </c:pt>
                <c:pt idx="3367">
                  <c:v>36098.83935546875</c:v>
                </c:pt>
                <c:pt idx="3368">
                  <c:v>36111.040161132813</c:v>
                </c:pt>
                <c:pt idx="3369">
                  <c:v>36154.806945800781</c:v>
                </c:pt>
                <c:pt idx="3370">
                  <c:v>36129.976989746094</c:v>
                </c:pt>
                <c:pt idx="3371">
                  <c:v>36096.17626953125</c:v>
                </c:pt>
                <c:pt idx="3372">
                  <c:v>36059.167724609375</c:v>
                </c:pt>
                <c:pt idx="3373">
                  <c:v>36039.04541015625</c:v>
                </c:pt>
                <c:pt idx="3374">
                  <c:v>35982.0185546875</c:v>
                </c:pt>
                <c:pt idx="3375">
                  <c:v>35955.021362304688</c:v>
                </c:pt>
                <c:pt idx="3376">
                  <c:v>35898.251525878906</c:v>
                </c:pt>
                <c:pt idx="3377">
                  <c:v>35829.2724609375</c:v>
                </c:pt>
                <c:pt idx="3378">
                  <c:v>35774.741943359375</c:v>
                </c:pt>
                <c:pt idx="3379">
                  <c:v>35742.246215820313</c:v>
                </c:pt>
                <c:pt idx="3380">
                  <c:v>35690.745849609375</c:v>
                </c:pt>
                <c:pt idx="3381">
                  <c:v>35665.000305175781</c:v>
                </c:pt>
                <c:pt idx="3382">
                  <c:v>35600.470458984375</c:v>
                </c:pt>
                <c:pt idx="3383">
                  <c:v>35532.205078125</c:v>
                </c:pt>
                <c:pt idx="3384">
                  <c:v>35469.392578125</c:v>
                </c:pt>
                <c:pt idx="3385">
                  <c:v>35430.869598388672</c:v>
                </c:pt>
                <c:pt idx="3386">
                  <c:v>35355.495483398438</c:v>
                </c:pt>
                <c:pt idx="3387">
                  <c:v>35351.718597412109</c:v>
                </c:pt>
                <c:pt idx="3388">
                  <c:v>35325.280029296875</c:v>
                </c:pt>
                <c:pt idx="3389">
                  <c:v>35258.71826171875</c:v>
                </c:pt>
                <c:pt idx="3390">
                  <c:v>35253.561401367188</c:v>
                </c:pt>
                <c:pt idx="3391">
                  <c:v>35226.312072753906</c:v>
                </c:pt>
                <c:pt idx="3392">
                  <c:v>35099.449798583984</c:v>
                </c:pt>
                <c:pt idx="3393">
                  <c:v>35018.888824462891</c:v>
                </c:pt>
                <c:pt idx="3394">
                  <c:v>34949.564788818359</c:v>
                </c:pt>
                <c:pt idx="3395">
                  <c:v>34895.403930664063</c:v>
                </c:pt>
                <c:pt idx="3396">
                  <c:v>34893.615631103516</c:v>
                </c:pt>
                <c:pt idx="3397">
                  <c:v>34822.372406005859</c:v>
                </c:pt>
                <c:pt idx="3398">
                  <c:v>34762.008392333984</c:v>
                </c:pt>
                <c:pt idx="3399">
                  <c:v>34690.935150146484</c:v>
                </c:pt>
                <c:pt idx="3400">
                  <c:v>34616.789916992188</c:v>
                </c:pt>
                <c:pt idx="3401">
                  <c:v>34559.609283447266</c:v>
                </c:pt>
                <c:pt idx="3402">
                  <c:v>34515.530303955078</c:v>
                </c:pt>
                <c:pt idx="3403">
                  <c:v>34458.601257324219</c:v>
                </c:pt>
                <c:pt idx="3404">
                  <c:v>34384.178100585938</c:v>
                </c:pt>
                <c:pt idx="3405">
                  <c:v>34303.671875</c:v>
                </c:pt>
                <c:pt idx="3406">
                  <c:v>34261.360809326172</c:v>
                </c:pt>
                <c:pt idx="3407">
                  <c:v>34231.285766601563</c:v>
                </c:pt>
                <c:pt idx="3408">
                  <c:v>34188.271545410156</c:v>
                </c:pt>
                <c:pt idx="3409">
                  <c:v>34134.311126708984</c:v>
                </c:pt>
                <c:pt idx="3410">
                  <c:v>34072.013214111328</c:v>
                </c:pt>
                <c:pt idx="3411">
                  <c:v>33989.569305419922</c:v>
                </c:pt>
                <c:pt idx="3412">
                  <c:v>33889.406311035156</c:v>
                </c:pt>
                <c:pt idx="3413">
                  <c:v>33778.761840820313</c:v>
                </c:pt>
                <c:pt idx="3414">
                  <c:v>33697.918151855469</c:v>
                </c:pt>
                <c:pt idx="3415">
                  <c:v>33663.207824707031</c:v>
                </c:pt>
                <c:pt idx="3416">
                  <c:v>33628.323852539063</c:v>
                </c:pt>
                <c:pt idx="3417">
                  <c:v>33604.248046875</c:v>
                </c:pt>
                <c:pt idx="3418">
                  <c:v>33587.190338134766</c:v>
                </c:pt>
                <c:pt idx="3419">
                  <c:v>33545.531311035156</c:v>
                </c:pt>
                <c:pt idx="3420">
                  <c:v>33500.115570068359</c:v>
                </c:pt>
                <c:pt idx="3421">
                  <c:v>33441.969024658203</c:v>
                </c:pt>
                <c:pt idx="3422">
                  <c:v>33426.351745605469</c:v>
                </c:pt>
                <c:pt idx="3423">
                  <c:v>33385.734436035156</c:v>
                </c:pt>
                <c:pt idx="3424">
                  <c:v>33376.256286621094</c:v>
                </c:pt>
                <c:pt idx="3425">
                  <c:v>33377.899963378906</c:v>
                </c:pt>
                <c:pt idx="3426">
                  <c:v>33323.067687988281</c:v>
                </c:pt>
                <c:pt idx="3427">
                  <c:v>33268.176940917969</c:v>
                </c:pt>
                <c:pt idx="3428">
                  <c:v>33215.91455078125</c:v>
                </c:pt>
                <c:pt idx="3429">
                  <c:v>33159.771728515625</c:v>
                </c:pt>
                <c:pt idx="3430">
                  <c:v>33084.456359863281</c:v>
                </c:pt>
                <c:pt idx="3431">
                  <c:v>33021.786437988281</c:v>
                </c:pt>
                <c:pt idx="3432">
                  <c:v>32959.499786376953</c:v>
                </c:pt>
                <c:pt idx="3433">
                  <c:v>32898.575561523438</c:v>
                </c:pt>
                <c:pt idx="3434">
                  <c:v>32862.507720947266</c:v>
                </c:pt>
                <c:pt idx="3435">
                  <c:v>32814.705688476563</c:v>
                </c:pt>
                <c:pt idx="3436">
                  <c:v>32750.470184326172</c:v>
                </c:pt>
                <c:pt idx="3437">
                  <c:v>32651.329223632813</c:v>
                </c:pt>
                <c:pt idx="3438">
                  <c:v>32587.975494384766</c:v>
                </c:pt>
                <c:pt idx="3439">
                  <c:v>32518.340179443359</c:v>
                </c:pt>
                <c:pt idx="3440">
                  <c:v>32450.618713378906</c:v>
                </c:pt>
                <c:pt idx="3441">
                  <c:v>32428.903015136719</c:v>
                </c:pt>
                <c:pt idx="3442">
                  <c:v>32363.364837646484</c:v>
                </c:pt>
                <c:pt idx="3443">
                  <c:v>32261.564544677734</c:v>
                </c:pt>
                <c:pt idx="3444">
                  <c:v>32208.229522705078</c:v>
                </c:pt>
                <c:pt idx="3445">
                  <c:v>32117.448028564453</c:v>
                </c:pt>
                <c:pt idx="3446">
                  <c:v>32093.633605957031</c:v>
                </c:pt>
                <c:pt idx="3447">
                  <c:v>32023.550994873047</c:v>
                </c:pt>
                <c:pt idx="3448">
                  <c:v>31964.4521484375</c:v>
                </c:pt>
                <c:pt idx="3449">
                  <c:v>31913.832855224609</c:v>
                </c:pt>
                <c:pt idx="3450">
                  <c:v>31858.273529052734</c:v>
                </c:pt>
                <c:pt idx="3451">
                  <c:v>31790.753051757813</c:v>
                </c:pt>
                <c:pt idx="3452">
                  <c:v>31753.092651367188</c:v>
                </c:pt>
                <c:pt idx="3453">
                  <c:v>31750.925750732422</c:v>
                </c:pt>
                <c:pt idx="3454">
                  <c:v>31747.330932617188</c:v>
                </c:pt>
                <c:pt idx="3455">
                  <c:v>31700.419494628906</c:v>
                </c:pt>
                <c:pt idx="3456">
                  <c:v>31689.042938232422</c:v>
                </c:pt>
                <c:pt idx="3457">
                  <c:v>31660.215301513672</c:v>
                </c:pt>
                <c:pt idx="3458">
                  <c:v>31619.741638183594</c:v>
                </c:pt>
                <c:pt idx="3459">
                  <c:v>31553.733276367188</c:v>
                </c:pt>
                <c:pt idx="3460">
                  <c:v>31497.517730712891</c:v>
                </c:pt>
                <c:pt idx="3461">
                  <c:v>31443.317230224609</c:v>
                </c:pt>
                <c:pt idx="3462">
                  <c:v>31375.516662597656</c:v>
                </c:pt>
                <c:pt idx="3463">
                  <c:v>31340.743927001953</c:v>
                </c:pt>
                <c:pt idx="3464">
                  <c:v>31255.386474609375</c:v>
                </c:pt>
                <c:pt idx="3465">
                  <c:v>31222.0546875</c:v>
                </c:pt>
                <c:pt idx="3466">
                  <c:v>31208.783355712891</c:v>
                </c:pt>
                <c:pt idx="3467">
                  <c:v>31139.301177978516</c:v>
                </c:pt>
                <c:pt idx="3468">
                  <c:v>31102.720764160156</c:v>
                </c:pt>
                <c:pt idx="3469">
                  <c:v>31128.566955566406</c:v>
                </c:pt>
                <c:pt idx="3470">
                  <c:v>31035.774047851563</c:v>
                </c:pt>
                <c:pt idx="3471">
                  <c:v>30970.738891601563</c:v>
                </c:pt>
                <c:pt idx="3472">
                  <c:v>30941.556823730469</c:v>
                </c:pt>
                <c:pt idx="3473">
                  <c:v>30911.758666992188</c:v>
                </c:pt>
                <c:pt idx="3474">
                  <c:v>30848.790985107422</c:v>
                </c:pt>
                <c:pt idx="3475">
                  <c:v>30754.016906738281</c:v>
                </c:pt>
                <c:pt idx="3476">
                  <c:v>30708.609924316406</c:v>
                </c:pt>
                <c:pt idx="3477">
                  <c:v>30629.813446044922</c:v>
                </c:pt>
                <c:pt idx="3478">
                  <c:v>30575.958740234375</c:v>
                </c:pt>
                <c:pt idx="3479">
                  <c:v>30543.751983642578</c:v>
                </c:pt>
                <c:pt idx="3480">
                  <c:v>30478.368347167969</c:v>
                </c:pt>
                <c:pt idx="3481">
                  <c:v>30599.582458496094</c:v>
                </c:pt>
                <c:pt idx="3482">
                  <c:v>30574.896453857422</c:v>
                </c:pt>
                <c:pt idx="3483">
                  <c:v>30536.817443847656</c:v>
                </c:pt>
                <c:pt idx="3484">
                  <c:v>30494.742431640625</c:v>
                </c:pt>
                <c:pt idx="3485">
                  <c:v>30427.955627441406</c:v>
                </c:pt>
                <c:pt idx="3486">
                  <c:v>30393.115081787109</c:v>
                </c:pt>
                <c:pt idx="3487">
                  <c:v>30401.329895019531</c:v>
                </c:pt>
                <c:pt idx="3488">
                  <c:v>30427.435729980469</c:v>
                </c:pt>
                <c:pt idx="3489">
                  <c:v>30430.619140625</c:v>
                </c:pt>
                <c:pt idx="3490">
                  <c:v>30419.26123046875</c:v>
                </c:pt>
                <c:pt idx="3491">
                  <c:v>30389.386077880859</c:v>
                </c:pt>
                <c:pt idx="3492">
                  <c:v>30345.422576904297</c:v>
                </c:pt>
                <c:pt idx="3493">
                  <c:v>30306.648071289063</c:v>
                </c:pt>
                <c:pt idx="3494">
                  <c:v>30245.193115234375</c:v>
                </c:pt>
                <c:pt idx="3495">
                  <c:v>30183.1767578125</c:v>
                </c:pt>
                <c:pt idx="3496">
                  <c:v>30134.07666015625</c:v>
                </c:pt>
                <c:pt idx="3497">
                  <c:v>30085.154998779297</c:v>
                </c:pt>
                <c:pt idx="3498">
                  <c:v>30028.548126220703</c:v>
                </c:pt>
                <c:pt idx="3499">
                  <c:v>29969.102813720703</c:v>
                </c:pt>
                <c:pt idx="3500">
                  <c:v>29905.860412597656</c:v>
                </c:pt>
                <c:pt idx="3501">
                  <c:v>29879.050476074219</c:v>
                </c:pt>
                <c:pt idx="3502">
                  <c:v>29738.803314208984</c:v>
                </c:pt>
                <c:pt idx="3503">
                  <c:v>29689.665985107422</c:v>
                </c:pt>
                <c:pt idx="3504">
                  <c:v>29629.44775390625</c:v>
                </c:pt>
                <c:pt idx="3505">
                  <c:v>29556.287536621094</c:v>
                </c:pt>
                <c:pt idx="3506">
                  <c:v>29503.220184326172</c:v>
                </c:pt>
                <c:pt idx="3507">
                  <c:v>29433.923248291016</c:v>
                </c:pt>
                <c:pt idx="3508">
                  <c:v>29368.922149658203</c:v>
                </c:pt>
                <c:pt idx="3509">
                  <c:v>29298.558990478516</c:v>
                </c:pt>
                <c:pt idx="3510">
                  <c:v>29272.990905761719</c:v>
                </c:pt>
                <c:pt idx="3511">
                  <c:v>29246.4775390625</c:v>
                </c:pt>
                <c:pt idx="3512">
                  <c:v>29199.368530273438</c:v>
                </c:pt>
                <c:pt idx="3513">
                  <c:v>29126.434448242188</c:v>
                </c:pt>
                <c:pt idx="3514">
                  <c:v>29070.805603027344</c:v>
                </c:pt>
                <c:pt idx="3515">
                  <c:v>29035.64501953125</c:v>
                </c:pt>
                <c:pt idx="3516">
                  <c:v>29058.781341552734</c:v>
                </c:pt>
                <c:pt idx="3517">
                  <c:v>29026.403747558594</c:v>
                </c:pt>
                <c:pt idx="3518">
                  <c:v>29006.985107421875</c:v>
                </c:pt>
                <c:pt idx="3519">
                  <c:v>28970.858032226563</c:v>
                </c:pt>
                <c:pt idx="3520">
                  <c:v>28950.15576171875</c:v>
                </c:pt>
                <c:pt idx="3521">
                  <c:v>28909.898986816406</c:v>
                </c:pt>
                <c:pt idx="3522">
                  <c:v>28846.798400878906</c:v>
                </c:pt>
                <c:pt idx="3523">
                  <c:v>28795.629577636719</c:v>
                </c:pt>
                <c:pt idx="3524">
                  <c:v>28750.398651123047</c:v>
                </c:pt>
                <c:pt idx="3525">
                  <c:v>28716.981719970703</c:v>
                </c:pt>
                <c:pt idx="3526">
                  <c:v>28693.567016601563</c:v>
                </c:pt>
                <c:pt idx="3527">
                  <c:v>28646.670349121094</c:v>
                </c:pt>
                <c:pt idx="3528">
                  <c:v>28607.524597167969</c:v>
                </c:pt>
                <c:pt idx="3529">
                  <c:v>28562.845672607422</c:v>
                </c:pt>
                <c:pt idx="3530">
                  <c:v>28482.779663085938</c:v>
                </c:pt>
                <c:pt idx="3531">
                  <c:v>28482.861877441406</c:v>
                </c:pt>
                <c:pt idx="3532">
                  <c:v>28450.456237792969</c:v>
                </c:pt>
                <c:pt idx="3533">
                  <c:v>28404.350860595703</c:v>
                </c:pt>
                <c:pt idx="3534">
                  <c:v>28375.439544677734</c:v>
                </c:pt>
                <c:pt idx="3535">
                  <c:v>28334.138793945313</c:v>
                </c:pt>
                <c:pt idx="3536">
                  <c:v>28303.859497070313</c:v>
                </c:pt>
                <c:pt idx="3537">
                  <c:v>28272.036010742188</c:v>
                </c:pt>
                <c:pt idx="3538">
                  <c:v>28227.270568847656</c:v>
                </c:pt>
                <c:pt idx="3539">
                  <c:v>28200.637115478516</c:v>
                </c:pt>
                <c:pt idx="3540">
                  <c:v>28200.652893066406</c:v>
                </c:pt>
                <c:pt idx="3541">
                  <c:v>28164.494781494141</c:v>
                </c:pt>
                <c:pt idx="3542">
                  <c:v>28142.010955810547</c:v>
                </c:pt>
                <c:pt idx="3543">
                  <c:v>28121.423217773438</c:v>
                </c:pt>
                <c:pt idx="3544">
                  <c:v>28132.397796630859</c:v>
                </c:pt>
                <c:pt idx="3545">
                  <c:v>28139.993103027344</c:v>
                </c:pt>
                <c:pt idx="3546">
                  <c:v>28131.929412841797</c:v>
                </c:pt>
                <c:pt idx="3547">
                  <c:v>28097.799072265625</c:v>
                </c:pt>
                <c:pt idx="3548">
                  <c:v>28081.870300292969</c:v>
                </c:pt>
                <c:pt idx="3549">
                  <c:v>28057.436920166016</c:v>
                </c:pt>
                <c:pt idx="3550">
                  <c:v>28001.833953857422</c:v>
                </c:pt>
                <c:pt idx="3551">
                  <c:v>27961.539367675781</c:v>
                </c:pt>
                <c:pt idx="3552">
                  <c:v>27895.620147705078</c:v>
                </c:pt>
                <c:pt idx="3553">
                  <c:v>27835.515441894531</c:v>
                </c:pt>
                <c:pt idx="3554">
                  <c:v>27795.274017333984</c:v>
                </c:pt>
                <c:pt idx="3555">
                  <c:v>27786.414184570313</c:v>
                </c:pt>
                <c:pt idx="3556">
                  <c:v>27764.133178710938</c:v>
                </c:pt>
                <c:pt idx="3557">
                  <c:v>27739.479736328125</c:v>
                </c:pt>
                <c:pt idx="3558">
                  <c:v>27708.702453613281</c:v>
                </c:pt>
                <c:pt idx="3559">
                  <c:v>27695.718475341797</c:v>
                </c:pt>
                <c:pt idx="3560">
                  <c:v>27642.47119140625</c:v>
                </c:pt>
                <c:pt idx="3561">
                  <c:v>27632.106872558594</c:v>
                </c:pt>
                <c:pt idx="3562">
                  <c:v>27645.334350585938</c:v>
                </c:pt>
                <c:pt idx="3563">
                  <c:v>27657.938903808594</c:v>
                </c:pt>
                <c:pt idx="3564">
                  <c:v>27670.4892578125</c:v>
                </c:pt>
                <c:pt idx="3565">
                  <c:v>27665.301574707031</c:v>
                </c:pt>
                <c:pt idx="3566">
                  <c:v>27632.289123535156</c:v>
                </c:pt>
                <c:pt idx="3567">
                  <c:v>27577.580627441406</c:v>
                </c:pt>
                <c:pt idx="3568">
                  <c:v>27509.167785644531</c:v>
                </c:pt>
                <c:pt idx="3569">
                  <c:v>27447.493621826172</c:v>
                </c:pt>
                <c:pt idx="3570">
                  <c:v>27422.407836914063</c:v>
                </c:pt>
                <c:pt idx="3571">
                  <c:v>27427.627532958984</c:v>
                </c:pt>
                <c:pt idx="3572">
                  <c:v>27417.260589599609</c:v>
                </c:pt>
                <c:pt idx="3573">
                  <c:v>27405.305908203125</c:v>
                </c:pt>
                <c:pt idx="3574">
                  <c:v>27400.319458007813</c:v>
                </c:pt>
                <c:pt idx="3575">
                  <c:v>27376.341217041016</c:v>
                </c:pt>
                <c:pt idx="3576">
                  <c:v>27361.826477050781</c:v>
                </c:pt>
                <c:pt idx="3577">
                  <c:v>27382.569427490234</c:v>
                </c:pt>
                <c:pt idx="3578">
                  <c:v>27375.599975585938</c:v>
                </c:pt>
                <c:pt idx="3579">
                  <c:v>27361.499694824219</c:v>
                </c:pt>
                <c:pt idx="3580">
                  <c:v>27379.780822753906</c:v>
                </c:pt>
                <c:pt idx="3581">
                  <c:v>27343.589508056641</c:v>
                </c:pt>
                <c:pt idx="3582">
                  <c:v>27393.731475830078</c:v>
                </c:pt>
                <c:pt idx="3583">
                  <c:v>27425.693450927734</c:v>
                </c:pt>
                <c:pt idx="3584">
                  <c:v>27438.292327880859</c:v>
                </c:pt>
                <c:pt idx="3585">
                  <c:v>27464.034545898438</c:v>
                </c:pt>
                <c:pt idx="3586">
                  <c:v>27453.911071777344</c:v>
                </c:pt>
                <c:pt idx="3587">
                  <c:v>27367.097961425781</c:v>
                </c:pt>
                <c:pt idx="3588">
                  <c:v>27256.251647949219</c:v>
                </c:pt>
                <c:pt idx="3589">
                  <c:v>27192.544616699219</c:v>
                </c:pt>
                <c:pt idx="3590">
                  <c:v>27100.0087890625</c:v>
                </c:pt>
                <c:pt idx="3591">
                  <c:v>27061.609252929688</c:v>
                </c:pt>
                <c:pt idx="3592">
                  <c:v>27010.602142333984</c:v>
                </c:pt>
                <c:pt idx="3593">
                  <c:v>26942.744598388672</c:v>
                </c:pt>
                <c:pt idx="3594">
                  <c:v>26871.902770996094</c:v>
                </c:pt>
                <c:pt idx="3595">
                  <c:v>26795.635955810547</c:v>
                </c:pt>
                <c:pt idx="3596">
                  <c:v>26735.441741943359</c:v>
                </c:pt>
                <c:pt idx="3597">
                  <c:v>26654.922729492188</c:v>
                </c:pt>
                <c:pt idx="3598">
                  <c:v>26574.285217285156</c:v>
                </c:pt>
                <c:pt idx="3599">
                  <c:v>26492.727661132813</c:v>
                </c:pt>
                <c:pt idx="3600">
                  <c:v>26426.683074951172</c:v>
                </c:pt>
                <c:pt idx="3601">
                  <c:v>26419.287536621094</c:v>
                </c:pt>
                <c:pt idx="3602">
                  <c:v>26372.402496337891</c:v>
                </c:pt>
                <c:pt idx="3603">
                  <c:v>26341.011505126953</c:v>
                </c:pt>
                <c:pt idx="3604">
                  <c:v>26322.332946777344</c:v>
                </c:pt>
                <c:pt idx="3605">
                  <c:v>26270.872436523438</c:v>
                </c:pt>
                <c:pt idx="3606">
                  <c:v>26277.999359130859</c:v>
                </c:pt>
                <c:pt idx="3607">
                  <c:v>26268.137878417969</c:v>
                </c:pt>
                <c:pt idx="3608">
                  <c:v>26229.449249267578</c:v>
                </c:pt>
                <c:pt idx="3609">
                  <c:v>26217.873596191406</c:v>
                </c:pt>
                <c:pt idx="3610">
                  <c:v>26203.283325195313</c:v>
                </c:pt>
                <c:pt idx="3611">
                  <c:v>26175.154144287109</c:v>
                </c:pt>
                <c:pt idx="3612">
                  <c:v>26107.860473632813</c:v>
                </c:pt>
                <c:pt idx="3613">
                  <c:v>26035.294067382813</c:v>
                </c:pt>
                <c:pt idx="3614">
                  <c:v>25980.490295410156</c:v>
                </c:pt>
                <c:pt idx="3615">
                  <c:v>25938.014129638672</c:v>
                </c:pt>
                <c:pt idx="3616">
                  <c:v>25919.860168457031</c:v>
                </c:pt>
                <c:pt idx="3617">
                  <c:v>25913.190734863281</c:v>
                </c:pt>
                <c:pt idx="3618">
                  <c:v>25840.858612060547</c:v>
                </c:pt>
                <c:pt idx="3619">
                  <c:v>25780.873596191406</c:v>
                </c:pt>
                <c:pt idx="3620">
                  <c:v>25731.448120117188</c:v>
                </c:pt>
                <c:pt idx="3621">
                  <c:v>25728.769714355469</c:v>
                </c:pt>
                <c:pt idx="3622">
                  <c:v>25708.456634521484</c:v>
                </c:pt>
                <c:pt idx="3623">
                  <c:v>25674.875762939453</c:v>
                </c:pt>
                <c:pt idx="3624">
                  <c:v>25616.078674316406</c:v>
                </c:pt>
                <c:pt idx="3625">
                  <c:v>25571.175994873047</c:v>
                </c:pt>
                <c:pt idx="3626">
                  <c:v>25572.825439453125</c:v>
                </c:pt>
                <c:pt idx="3627">
                  <c:v>25563.094970703125</c:v>
                </c:pt>
                <c:pt idx="3628">
                  <c:v>25532.437194824219</c:v>
                </c:pt>
                <c:pt idx="3629">
                  <c:v>25488.024841308594</c:v>
                </c:pt>
                <c:pt idx="3630">
                  <c:v>25444.754638671875</c:v>
                </c:pt>
                <c:pt idx="3631">
                  <c:v>25373.411254882813</c:v>
                </c:pt>
                <c:pt idx="3632">
                  <c:v>25342.470642089844</c:v>
                </c:pt>
                <c:pt idx="3633">
                  <c:v>25308.841522216797</c:v>
                </c:pt>
                <c:pt idx="3634">
                  <c:v>25285.930114746094</c:v>
                </c:pt>
                <c:pt idx="3635">
                  <c:v>25238.595520019531</c:v>
                </c:pt>
                <c:pt idx="3636">
                  <c:v>25204.369537353516</c:v>
                </c:pt>
                <c:pt idx="3637">
                  <c:v>25144.18798828125</c:v>
                </c:pt>
                <c:pt idx="3638">
                  <c:v>25098.733520507813</c:v>
                </c:pt>
                <c:pt idx="3639">
                  <c:v>25035.029571533203</c:v>
                </c:pt>
                <c:pt idx="3640">
                  <c:v>24999.691040039063</c:v>
                </c:pt>
                <c:pt idx="3641">
                  <c:v>24942.483001708984</c:v>
                </c:pt>
                <c:pt idx="3642">
                  <c:v>24926.465179443359</c:v>
                </c:pt>
                <c:pt idx="3643">
                  <c:v>24936.732360839844</c:v>
                </c:pt>
                <c:pt idx="3644">
                  <c:v>24915.326110839844</c:v>
                </c:pt>
                <c:pt idx="3645">
                  <c:v>24897.151824951172</c:v>
                </c:pt>
                <c:pt idx="3646">
                  <c:v>24858.586730957031</c:v>
                </c:pt>
                <c:pt idx="3647">
                  <c:v>24811.784515380859</c:v>
                </c:pt>
                <c:pt idx="3648">
                  <c:v>24786.868896484375</c:v>
                </c:pt>
                <c:pt idx="3649">
                  <c:v>24761.560577392578</c:v>
                </c:pt>
                <c:pt idx="3650">
                  <c:v>24750.249084472656</c:v>
                </c:pt>
                <c:pt idx="3651">
                  <c:v>24737.763336181641</c:v>
                </c:pt>
                <c:pt idx="3652">
                  <c:v>24698.373138427734</c:v>
                </c:pt>
                <c:pt idx="3653">
                  <c:v>24648.583740234375</c:v>
                </c:pt>
                <c:pt idx="3654">
                  <c:v>24560.290466308594</c:v>
                </c:pt>
                <c:pt idx="3655">
                  <c:v>24463.747711181641</c:v>
                </c:pt>
                <c:pt idx="3656">
                  <c:v>24455.673004150391</c:v>
                </c:pt>
                <c:pt idx="3657">
                  <c:v>24467.040191650391</c:v>
                </c:pt>
                <c:pt idx="3658">
                  <c:v>24471.044921875</c:v>
                </c:pt>
                <c:pt idx="3659">
                  <c:v>24456.394866943359</c:v>
                </c:pt>
                <c:pt idx="3660">
                  <c:v>24424.974945068359</c:v>
                </c:pt>
                <c:pt idx="3661">
                  <c:v>24427.556701660156</c:v>
                </c:pt>
                <c:pt idx="3662">
                  <c:v>24406.726470947266</c:v>
                </c:pt>
                <c:pt idx="3663">
                  <c:v>24377.231262207031</c:v>
                </c:pt>
                <c:pt idx="3664">
                  <c:v>24367.543518066406</c:v>
                </c:pt>
                <c:pt idx="3665">
                  <c:v>24382.531951904297</c:v>
                </c:pt>
                <c:pt idx="3666">
                  <c:v>24363.141418457031</c:v>
                </c:pt>
                <c:pt idx="3667">
                  <c:v>24340.845123291016</c:v>
                </c:pt>
                <c:pt idx="3668">
                  <c:v>24319.443603515625</c:v>
                </c:pt>
                <c:pt idx="3669">
                  <c:v>24287.822082519531</c:v>
                </c:pt>
                <c:pt idx="3670">
                  <c:v>24327.895202636719</c:v>
                </c:pt>
                <c:pt idx="3671">
                  <c:v>24291.575805664063</c:v>
                </c:pt>
                <c:pt idx="3672">
                  <c:v>24273.026794433594</c:v>
                </c:pt>
                <c:pt idx="3673">
                  <c:v>24272.564697265625</c:v>
                </c:pt>
                <c:pt idx="3674">
                  <c:v>24264.035003662109</c:v>
                </c:pt>
                <c:pt idx="3675">
                  <c:v>24251.765930175781</c:v>
                </c:pt>
                <c:pt idx="3676">
                  <c:v>24224.470520019531</c:v>
                </c:pt>
                <c:pt idx="3677">
                  <c:v>24243.155242919922</c:v>
                </c:pt>
                <c:pt idx="3678">
                  <c:v>24224.13427734375</c:v>
                </c:pt>
                <c:pt idx="3679">
                  <c:v>24224.130187988281</c:v>
                </c:pt>
                <c:pt idx="3680">
                  <c:v>24199.420623779297</c:v>
                </c:pt>
                <c:pt idx="3681">
                  <c:v>24193.740447998047</c:v>
                </c:pt>
                <c:pt idx="3682">
                  <c:v>24182.303680419922</c:v>
                </c:pt>
                <c:pt idx="3683">
                  <c:v>24169.384460449219</c:v>
                </c:pt>
                <c:pt idx="3684">
                  <c:v>24170.909118652344</c:v>
                </c:pt>
                <c:pt idx="3685">
                  <c:v>24222.18115234375</c:v>
                </c:pt>
                <c:pt idx="3686">
                  <c:v>24220.106811523438</c:v>
                </c:pt>
                <c:pt idx="3687">
                  <c:v>24194.387512207031</c:v>
                </c:pt>
                <c:pt idx="3688">
                  <c:v>24172.800109863281</c:v>
                </c:pt>
                <c:pt idx="3689">
                  <c:v>24138.515686035156</c:v>
                </c:pt>
                <c:pt idx="3690">
                  <c:v>24106.736572265625</c:v>
                </c:pt>
                <c:pt idx="3691">
                  <c:v>24089.103210449219</c:v>
                </c:pt>
                <c:pt idx="3692">
                  <c:v>24066.115814208984</c:v>
                </c:pt>
                <c:pt idx="3693">
                  <c:v>24030.978698730469</c:v>
                </c:pt>
                <c:pt idx="3694">
                  <c:v>23997.770935058594</c:v>
                </c:pt>
                <c:pt idx="3695">
                  <c:v>23992.928161621094</c:v>
                </c:pt>
                <c:pt idx="3696">
                  <c:v>23976.957153320313</c:v>
                </c:pt>
                <c:pt idx="3697">
                  <c:v>23953.849884033203</c:v>
                </c:pt>
                <c:pt idx="3698">
                  <c:v>23925.433044433594</c:v>
                </c:pt>
                <c:pt idx="3699">
                  <c:v>23907.586120605469</c:v>
                </c:pt>
                <c:pt idx="3700">
                  <c:v>23866.112915039063</c:v>
                </c:pt>
                <c:pt idx="3701">
                  <c:v>23824.096862792969</c:v>
                </c:pt>
                <c:pt idx="3702">
                  <c:v>23821.006896972656</c:v>
                </c:pt>
                <c:pt idx="3703">
                  <c:v>23807.025115966797</c:v>
                </c:pt>
                <c:pt idx="3704">
                  <c:v>23806.336059570313</c:v>
                </c:pt>
                <c:pt idx="3705">
                  <c:v>23785.18310546875</c:v>
                </c:pt>
                <c:pt idx="3706">
                  <c:v>23770.403472900391</c:v>
                </c:pt>
                <c:pt idx="3707">
                  <c:v>23771.262817382813</c:v>
                </c:pt>
                <c:pt idx="3708">
                  <c:v>23757.273773193359</c:v>
                </c:pt>
                <c:pt idx="3709">
                  <c:v>23762.925994873047</c:v>
                </c:pt>
                <c:pt idx="3710">
                  <c:v>23763.132873535156</c:v>
                </c:pt>
                <c:pt idx="3711">
                  <c:v>23751.641662597656</c:v>
                </c:pt>
                <c:pt idx="3712">
                  <c:v>23745.394226074219</c:v>
                </c:pt>
                <c:pt idx="3713">
                  <c:v>23731.603302001953</c:v>
                </c:pt>
                <c:pt idx="3714">
                  <c:v>23746.930603027344</c:v>
                </c:pt>
                <c:pt idx="3715">
                  <c:v>23738.877075195313</c:v>
                </c:pt>
                <c:pt idx="3716">
                  <c:v>23711.436401367188</c:v>
                </c:pt>
                <c:pt idx="3717">
                  <c:v>23698.42041015625</c:v>
                </c:pt>
                <c:pt idx="3718">
                  <c:v>23682.340576171875</c:v>
                </c:pt>
                <c:pt idx="3719">
                  <c:v>23659.705078125</c:v>
                </c:pt>
                <c:pt idx="3720">
                  <c:v>23645.210418701172</c:v>
                </c:pt>
                <c:pt idx="3721">
                  <c:v>23614.853576660156</c:v>
                </c:pt>
                <c:pt idx="3722">
                  <c:v>23590.404968261719</c:v>
                </c:pt>
                <c:pt idx="3723">
                  <c:v>23534.223876953125</c:v>
                </c:pt>
                <c:pt idx="3724">
                  <c:v>23543.646575927734</c:v>
                </c:pt>
                <c:pt idx="3725">
                  <c:v>23540.717956542969</c:v>
                </c:pt>
                <c:pt idx="3726">
                  <c:v>23502.449340820313</c:v>
                </c:pt>
                <c:pt idx="3727">
                  <c:v>23524.448425292969</c:v>
                </c:pt>
                <c:pt idx="3728">
                  <c:v>23493.853820800781</c:v>
                </c:pt>
                <c:pt idx="3729">
                  <c:v>23468.278472900391</c:v>
                </c:pt>
                <c:pt idx="3730">
                  <c:v>23495.535949707031</c:v>
                </c:pt>
                <c:pt idx="3731">
                  <c:v>23462.090515136719</c:v>
                </c:pt>
                <c:pt idx="3732">
                  <c:v>23460.624176025391</c:v>
                </c:pt>
                <c:pt idx="3733">
                  <c:v>23464.339691162109</c:v>
                </c:pt>
                <c:pt idx="3734">
                  <c:v>23453.985809326172</c:v>
                </c:pt>
                <c:pt idx="3735">
                  <c:v>23439.235473632813</c:v>
                </c:pt>
                <c:pt idx="3736">
                  <c:v>23430.034240722656</c:v>
                </c:pt>
                <c:pt idx="3737">
                  <c:v>23410.103729248047</c:v>
                </c:pt>
                <c:pt idx="3738">
                  <c:v>23392.068908691406</c:v>
                </c:pt>
                <c:pt idx="3739">
                  <c:v>23377.616668701172</c:v>
                </c:pt>
                <c:pt idx="3740">
                  <c:v>23361.959197998047</c:v>
                </c:pt>
                <c:pt idx="3741">
                  <c:v>23377.056915283203</c:v>
                </c:pt>
                <c:pt idx="3742">
                  <c:v>23362.209350585938</c:v>
                </c:pt>
                <c:pt idx="3743">
                  <c:v>23342.65673828125</c:v>
                </c:pt>
                <c:pt idx="3744">
                  <c:v>23311.184020996094</c:v>
                </c:pt>
                <c:pt idx="3745">
                  <c:v>23289.415283203125</c:v>
                </c:pt>
                <c:pt idx="3746">
                  <c:v>23300.080627441406</c:v>
                </c:pt>
                <c:pt idx="3747">
                  <c:v>23296.974273681641</c:v>
                </c:pt>
                <c:pt idx="3748">
                  <c:v>23310.920806884766</c:v>
                </c:pt>
                <c:pt idx="3749">
                  <c:v>23320.323852539063</c:v>
                </c:pt>
                <c:pt idx="3750">
                  <c:v>23307.846160888672</c:v>
                </c:pt>
                <c:pt idx="3751">
                  <c:v>23266.355834960938</c:v>
                </c:pt>
                <c:pt idx="3752">
                  <c:v>23253.68505859375</c:v>
                </c:pt>
                <c:pt idx="3753">
                  <c:v>23267.590942382813</c:v>
                </c:pt>
                <c:pt idx="3754">
                  <c:v>23254.005157470703</c:v>
                </c:pt>
                <c:pt idx="3755">
                  <c:v>23259.559143066406</c:v>
                </c:pt>
                <c:pt idx="3756">
                  <c:v>23272.443420410156</c:v>
                </c:pt>
                <c:pt idx="3757">
                  <c:v>23260.581573486328</c:v>
                </c:pt>
                <c:pt idx="3758">
                  <c:v>23245.651977539063</c:v>
                </c:pt>
                <c:pt idx="3759">
                  <c:v>23241.806274414063</c:v>
                </c:pt>
                <c:pt idx="3760">
                  <c:v>23236.809997558594</c:v>
                </c:pt>
                <c:pt idx="3761">
                  <c:v>23224.211944580078</c:v>
                </c:pt>
                <c:pt idx="3762">
                  <c:v>23208.949462890625</c:v>
                </c:pt>
                <c:pt idx="3763">
                  <c:v>23189.7080078125</c:v>
                </c:pt>
                <c:pt idx="3764">
                  <c:v>23175.128295898438</c:v>
                </c:pt>
                <c:pt idx="3765">
                  <c:v>23144.427795410156</c:v>
                </c:pt>
                <c:pt idx="3766">
                  <c:v>23129.080108642578</c:v>
                </c:pt>
                <c:pt idx="3767">
                  <c:v>23108.931243896484</c:v>
                </c:pt>
                <c:pt idx="3768">
                  <c:v>23071.132568359375</c:v>
                </c:pt>
                <c:pt idx="3769">
                  <c:v>23033.735656738281</c:v>
                </c:pt>
                <c:pt idx="3770">
                  <c:v>23021.895812988281</c:v>
                </c:pt>
                <c:pt idx="3771">
                  <c:v>22998.623046875</c:v>
                </c:pt>
                <c:pt idx="3772">
                  <c:v>22969.658721923828</c:v>
                </c:pt>
                <c:pt idx="3773">
                  <c:v>22984.4140625</c:v>
                </c:pt>
                <c:pt idx="3774">
                  <c:v>22955.497619628906</c:v>
                </c:pt>
                <c:pt idx="3775">
                  <c:v>22865.296020507813</c:v>
                </c:pt>
                <c:pt idx="3776">
                  <c:v>22838.269348144531</c:v>
                </c:pt>
                <c:pt idx="3777">
                  <c:v>22840.229949951172</c:v>
                </c:pt>
                <c:pt idx="3778">
                  <c:v>22850.601623535156</c:v>
                </c:pt>
                <c:pt idx="3779">
                  <c:v>22847.325714111328</c:v>
                </c:pt>
                <c:pt idx="3780">
                  <c:v>22812.461853027344</c:v>
                </c:pt>
                <c:pt idx="3781">
                  <c:v>22801.433532714844</c:v>
                </c:pt>
                <c:pt idx="3782">
                  <c:v>22827.689270019531</c:v>
                </c:pt>
                <c:pt idx="3783">
                  <c:v>22848.0595703125</c:v>
                </c:pt>
                <c:pt idx="3784">
                  <c:v>22871.525238037109</c:v>
                </c:pt>
                <c:pt idx="3785">
                  <c:v>22869.264770507813</c:v>
                </c:pt>
                <c:pt idx="3786">
                  <c:v>22907.418487548828</c:v>
                </c:pt>
                <c:pt idx="3787">
                  <c:v>22913.970947265625</c:v>
                </c:pt>
                <c:pt idx="3788">
                  <c:v>22909.153961181641</c:v>
                </c:pt>
                <c:pt idx="3789">
                  <c:v>22889.06591796875</c:v>
                </c:pt>
                <c:pt idx="3790">
                  <c:v>22893.422546386719</c:v>
                </c:pt>
                <c:pt idx="3791">
                  <c:v>22887.435180664063</c:v>
                </c:pt>
                <c:pt idx="3792">
                  <c:v>22926.910949707031</c:v>
                </c:pt>
                <c:pt idx="3793">
                  <c:v>22939.448852539063</c:v>
                </c:pt>
                <c:pt idx="3794">
                  <c:v>22951.342620849609</c:v>
                </c:pt>
                <c:pt idx="3795">
                  <c:v>22973.781036376953</c:v>
                </c:pt>
                <c:pt idx="3796">
                  <c:v>22974.568817138672</c:v>
                </c:pt>
                <c:pt idx="3797">
                  <c:v>22976.280639648438</c:v>
                </c:pt>
                <c:pt idx="3798">
                  <c:v>22987.751068115234</c:v>
                </c:pt>
                <c:pt idx="3799">
                  <c:v>23006.720031738281</c:v>
                </c:pt>
                <c:pt idx="3800">
                  <c:v>23041.894165039063</c:v>
                </c:pt>
                <c:pt idx="3801">
                  <c:v>23042.130981445313</c:v>
                </c:pt>
                <c:pt idx="3802">
                  <c:v>23059.452209472656</c:v>
                </c:pt>
                <c:pt idx="3803">
                  <c:v>23046.998046875</c:v>
                </c:pt>
                <c:pt idx="3804">
                  <c:v>23027.058074951172</c:v>
                </c:pt>
                <c:pt idx="3805">
                  <c:v>23021.799621582031</c:v>
                </c:pt>
                <c:pt idx="3806">
                  <c:v>23002.918212890625</c:v>
                </c:pt>
                <c:pt idx="3807">
                  <c:v>23018.321899414063</c:v>
                </c:pt>
                <c:pt idx="3808">
                  <c:v>23020.176605224609</c:v>
                </c:pt>
                <c:pt idx="3809">
                  <c:v>23052.690643310547</c:v>
                </c:pt>
                <c:pt idx="3810">
                  <c:v>23043.834899902344</c:v>
                </c:pt>
                <c:pt idx="3811">
                  <c:v>23112.430389404297</c:v>
                </c:pt>
                <c:pt idx="3812">
                  <c:v>23102.316772460938</c:v>
                </c:pt>
                <c:pt idx="3813">
                  <c:v>23056.919464111328</c:v>
                </c:pt>
                <c:pt idx="3814">
                  <c:v>23039.484436035156</c:v>
                </c:pt>
                <c:pt idx="3815">
                  <c:v>23002.120635986328</c:v>
                </c:pt>
                <c:pt idx="3816">
                  <c:v>23018.511657714844</c:v>
                </c:pt>
                <c:pt idx="3817">
                  <c:v>23038.058288574219</c:v>
                </c:pt>
                <c:pt idx="3818">
                  <c:v>23088.606323242188</c:v>
                </c:pt>
                <c:pt idx="3819">
                  <c:v>23124.621887207031</c:v>
                </c:pt>
                <c:pt idx="3820">
                  <c:v>23163.569183349609</c:v>
                </c:pt>
                <c:pt idx="3821">
                  <c:v>23187.098449707031</c:v>
                </c:pt>
                <c:pt idx="3822">
                  <c:v>23223.114196777344</c:v>
                </c:pt>
                <c:pt idx="3823">
                  <c:v>23230.619873046875</c:v>
                </c:pt>
                <c:pt idx="3824">
                  <c:v>23223.928344726563</c:v>
                </c:pt>
                <c:pt idx="3825">
                  <c:v>23235.925933837891</c:v>
                </c:pt>
                <c:pt idx="3826">
                  <c:v>23259.973480224609</c:v>
                </c:pt>
                <c:pt idx="3827">
                  <c:v>23286.065155029297</c:v>
                </c:pt>
                <c:pt idx="3828">
                  <c:v>23348.605590820313</c:v>
                </c:pt>
                <c:pt idx="3829">
                  <c:v>23378.303405761719</c:v>
                </c:pt>
                <c:pt idx="3830">
                  <c:v>23409.454376220703</c:v>
                </c:pt>
                <c:pt idx="3831">
                  <c:v>23433.352294921875</c:v>
                </c:pt>
                <c:pt idx="3832">
                  <c:v>23481.893524169922</c:v>
                </c:pt>
                <c:pt idx="3833">
                  <c:v>23544.562438964844</c:v>
                </c:pt>
                <c:pt idx="3834">
                  <c:v>23636.037048339844</c:v>
                </c:pt>
                <c:pt idx="3835">
                  <c:v>23648.347778320313</c:v>
                </c:pt>
                <c:pt idx="3836">
                  <c:v>23674.470153808594</c:v>
                </c:pt>
                <c:pt idx="3837">
                  <c:v>23656.297119140625</c:v>
                </c:pt>
                <c:pt idx="3838">
                  <c:v>23632.426208496094</c:v>
                </c:pt>
                <c:pt idx="3839">
                  <c:v>23610.563690185547</c:v>
                </c:pt>
                <c:pt idx="3840">
                  <c:v>23604.935791015625</c:v>
                </c:pt>
                <c:pt idx="3841">
                  <c:v>23655.652404785156</c:v>
                </c:pt>
                <c:pt idx="3842">
                  <c:v>23692.576477050781</c:v>
                </c:pt>
                <c:pt idx="3843">
                  <c:v>23681.419189453125</c:v>
                </c:pt>
                <c:pt idx="3844">
                  <c:v>23708.162292480469</c:v>
                </c:pt>
                <c:pt idx="3845">
                  <c:v>23748.263580322266</c:v>
                </c:pt>
                <c:pt idx="3846">
                  <c:v>23784.76318359375</c:v>
                </c:pt>
                <c:pt idx="3847">
                  <c:v>23838.355834960938</c:v>
                </c:pt>
                <c:pt idx="3848">
                  <c:v>23896.656951904297</c:v>
                </c:pt>
                <c:pt idx="3849">
                  <c:v>23935.293548583984</c:v>
                </c:pt>
                <c:pt idx="3850">
                  <c:v>23980.547607421875</c:v>
                </c:pt>
                <c:pt idx="3851">
                  <c:v>24025.195190429688</c:v>
                </c:pt>
                <c:pt idx="3852">
                  <c:v>24075.349731445313</c:v>
                </c:pt>
                <c:pt idx="3853">
                  <c:v>24133.358489990234</c:v>
                </c:pt>
                <c:pt idx="3854">
                  <c:v>24174.652038574219</c:v>
                </c:pt>
                <c:pt idx="3855">
                  <c:v>24249.472534179688</c:v>
                </c:pt>
                <c:pt idx="3856">
                  <c:v>24308.858856201172</c:v>
                </c:pt>
                <c:pt idx="3857">
                  <c:v>24385.366882324219</c:v>
                </c:pt>
                <c:pt idx="3858">
                  <c:v>24457.897003173828</c:v>
                </c:pt>
                <c:pt idx="3859">
                  <c:v>24538.251953125</c:v>
                </c:pt>
                <c:pt idx="3860">
                  <c:v>24607.555786132813</c:v>
                </c:pt>
                <c:pt idx="3861">
                  <c:v>24672.845001220703</c:v>
                </c:pt>
                <c:pt idx="3862">
                  <c:v>24746.643829345703</c:v>
                </c:pt>
                <c:pt idx="3863">
                  <c:v>24838.602020263672</c:v>
                </c:pt>
                <c:pt idx="3864">
                  <c:v>24920.548095703125</c:v>
                </c:pt>
                <c:pt idx="3865">
                  <c:v>25043.490234375</c:v>
                </c:pt>
                <c:pt idx="3866">
                  <c:v>25153.937835693359</c:v>
                </c:pt>
                <c:pt idx="3867">
                  <c:v>25316.0556640625</c:v>
                </c:pt>
                <c:pt idx="3868">
                  <c:v>25520.863800048828</c:v>
                </c:pt>
                <c:pt idx="3869">
                  <c:v>25682.938934326172</c:v>
                </c:pt>
                <c:pt idx="3870">
                  <c:v>25840.768310546875</c:v>
                </c:pt>
                <c:pt idx="3871">
                  <c:v>25917.804748535156</c:v>
                </c:pt>
                <c:pt idx="3872">
                  <c:v>26072.402740478516</c:v>
                </c:pt>
                <c:pt idx="3873">
                  <c:v>26208.42236328125</c:v>
                </c:pt>
                <c:pt idx="3874">
                  <c:v>26340.445220947266</c:v>
                </c:pt>
                <c:pt idx="3875">
                  <c:v>26479.265075683594</c:v>
                </c:pt>
                <c:pt idx="3876">
                  <c:v>26566.636077880859</c:v>
                </c:pt>
                <c:pt idx="3877">
                  <c:v>26708.549957275391</c:v>
                </c:pt>
                <c:pt idx="3878">
                  <c:v>26830.341125488281</c:v>
                </c:pt>
                <c:pt idx="3879">
                  <c:v>26949.450988769531</c:v>
                </c:pt>
                <c:pt idx="3880">
                  <c:v>27056.003601074219</c:v>
                </c:pt>
                <c:pt idx="3881">
                  <c:v>27151.569763183594</c:v>
                </c:pt>
                <c:pt idx="3882">
                  <c:v>27250.650817871094</c:v>
                </c:pt>
                <c:pt idx="3883">
                  <c:v>27398.356262207031</c:v>
                </c:pt>
                <c:pt idx="3884">
                  <c:v>27544.379272460938</c:v>
                </c:pt>
                <c:pt idx="3885">
                  <c:v>27658.08984375</c:v>
                </c:pt>
                <c:pt idx="3886">
                  <c:v>27788.758239746094</c:v>
                </c:pt>
                <c:pt idx="3887">
                  <c:v>27927.335266113281</c:v>
                </c:pt>
                <c:pt idx="3888">
                  <c:v>28092.381286621094</c:v>
                </c:pt>
                <c:pt idx="3889">
                  <c:v>28254.755126953125</c:v>
                </c:pt>
                <c:pt idx="3890">
                  <c:v>28369.070098876953</c:v>
                </c:pt>
                <c:pt idx="3891">
                  <c:v>28455.270202636719</c:v>
                </c:pt>
                <c:pt idx="3892">
                  <c:v>28572.752197265625</c:v>
                </c:pt>
                <c:pt idx="3893">
                  <c:v>28725.358428955078</c:v>
                </c:pt>
                <c:pt idx="3894">
                  <c:v>28902.9658203125</c:v>
                </c:pt>
                <c:pt idx="3895">
                  <c:v>29052.270446777344</c:v>
                </c:pt>
                <c:pt idx="3896">
                  <c:v>29144.125457763672</c:v>
                </c:pt>
                <c:pt idx="3897">
                  <c:v>29291.566101074219</c:v>
                </c:pt>
                <c:pt idx="3898">
                  <c:v>29403.946502685547</c:v>
                </c:pt>
                <c:pt idx="3899">
                  <c:v>29535.107482910156</c:v>
                </c:pt>
                <c:pt idx="3900">
                  <c:v>29673.324554443359</c:v>
                </c:pt>
                <c:pt idx="3901">
                  <c:v>29755.693725585938</c:v>
                </c:pt>
                <c:pt idx="3902">
                  <c:v>29870.117553710938</c:v>
                </c:pt>
                <c:pt idx="3903">
                  <c:v>30002.040252685547</c:v>
                </c:pt>
                <c:pt idx="3904">
                  <c:v>30154.033447265625</c:v>
                </c:pt>
                <c:pt idx="3905">
                  <c:v>30256.012329101563</c:v>
                </c:pt>
                <c:pt idx="3906">
                  <c:v>30336.899780273438</c:v>
                </c:pt>
                <c:pt idx="3907">
                  <c:v>30451.066528320313</c:v>
                </c:pt>
                <c:pt idx="3908">
                  <c:v>30514.147552490234</c:v>
                </c:pt>
                <c:pt idx="3909">
                  <c:v>30606.693603515625</c:v>
                </c:pt>
                <c:pt idx="3910">
                  <c:v>30694.061645507813</c:v>
                </c:pt>
                <c:pt idx="3911">
                  <c:v>30790.800659179688</c:v>
                </c:pt>
                <c:pt idx="3912">
                  <c:v>30847.444946289063</c:v>
                </c:pt>
                <c:pt idx="3913">
                  <c:v>30904.485534667969</c:v>
                </c:pt>
                <c:pt idx="3914">
                  <c:v>30957.232299804688</c:v>
                </c:pt>
                <c:pt idx="3915">
                  <c:v>31025.081695556641</c:v>
                </c:pt>
                <c:pt idx="3916">
                  <c:v>31096.428771972656</c:v>
                </c:pt>
                <c:pt idx="3917">
                  <c:v>31164.774261474609</c:v>
                </c:pt>
                <c:pt idx="3918">
                  <c:v>31253.73828125</c:v>
                </c:pt>
                <c:pt idx="3919">
                  <c:v>31339.270629882813</c:v>
                </c:pt>
                <c:pt idx="3920">
                  <c:v>31427.765380859375</c:v>
                </c:pt>
                <c:pt idx="3921">
                  <c:v>31541.56298828125</c:v>
                </c:pt>
                <c:pt idx="3922">
                  <c:v>31659.465209960938</c:v>
                </c:pt>
                <c:pt idx="3923">
                  <c:v>31755.078918457031</c:v>
                </c:pt>
                <c:pt idx="3924">
                  <c:v>31863.426818847656</c:v>
                </c:pt>
                <c:pt idx="3925">
                  <c:v>31943.164794921875</c:v>
                </c:pt>
                <c:pt idx="3926">
                  <c:v>31990.286010742188</c:v>
                </c:pt>
                <c:pt idx="3927">
                  <c:v>32039.578125</c:v>
                </c:pt>
                <c:pt idx="3928">
                  <c:v>32064.449096679688</c:v>
                </c:pt>
                <c:pt idx="3929">
                  <c:v>32087.29296875</c:v>
                </c:pt>
                <c:pt idx="3930">
                  <c:v>32089.0859375</c:v>
                </c:pt>
                <c:pt idx="3931">
                  <c:v>32073.16845703125</c:v>
                </c:pt>
                <c:pt idx="3932">
                  <c:v>32036.768981933594</c:v>
                </c:pt>
                <c:pt idx="3933">
                  <c:v>32018.982971191406</c:v>
                </c:pt>
                <c:pt idx="3934">
                  <c:v>32040.463500976563</c:v>
                </c:pt>
                <c:pt idx="3935">
                  <c:v>32094.643981933594</c:v>
                </c:pt>
                <c:pt idx="3936">
                  <c:v>32133.453369140625</c:v>
                </c:pt>
                <c:pt idx="3937">
                  <c:v>32209.371032714844</c:v>
                </c:pt>
                <c:pt idx="3938">
                  <c:v>32272.260498046875</c:v>
                </c:pt>
                <c:pt idx="3939">
                  <c:v>32330.91943359375</c:v>
                </c:pt>
                <c:pt idx="3940">
                  <c:v>32393.858703613281</c:v>
                </c:pt>
                <c:pt idx="3941">
                  <c:v>32437.717956542969</c:v>
                </c:pt>
                <c:pt idx="3942">
                  <c:v>32500.037109375</c:v>
                </c:pt>
                <c:pt idx="3943">
                  <c:v>32534.567687988281</c:v>
                </c:pt>
                <c:pt idx="3944">
                  <c:v>32546.005187988281</c:v>
                </c:pt>
                <c:pt idx="3945">
                  <c:v>32563.475891113281</c:v>
                </c:pt>
                <c:pt idx="3946">
                  <c:v>32595.802551269531</c:v>
                </c:pt>
                <c:pt idx="3947">
                  <c:v>32622.981567382813</c:v>
                </c:pt>
                <c:pt idx="3948">
                  <c:v>32656.309204101563</c:v>
                </c:pt>
                <c:pt idx="3949">
                  <c:v>32698.138061523438</c:v>
                </c:pt>
                <c:pt idx="3950">
                  <c:v>32735.817626953125</c:v>
                </c:pt>
                <c:pt idx="3951">
                  <c:v>32739.461791992188</c:v>
                </c:pt>
                <c:pt idx="3952">
                  <c:v>32782.594909667969</c:v>
                </c:pt>
                <c:pt idx="3953">
                  <c:v>32794.987731933594</c:v>
                </c:pt>
                <c:pt idx="3954">
                  <c:v>32808.095947265625</c:v>
                </c:pt>
                <c:pt idx="3955">
                  <c:v>32836.044189453125</c:v>
                </c:pt>
                <c:pt idx="3956">
                  <c:v>32886.867492675781</c:v>
                </c:pt>
                <c:pt idx="3957">
                  <c:v>32885.074035644531</c:v>
                </c:pt>
                <c:pt idx="3958">
                  <c:v>32917.909423828125</c:v>
                </c:pt>
                <c:pt idx="3959">
                  <c:v>32906.1357421875</c:v>
                </c:pt>
                <c:pt idx="3960">
                  <c:v>32897.150634765625</c:v>
                </c:pt>
                <c:pt idx="3961">
                  <c:v>32908.518188476563</c:v>
                </c:pt>
                <c:pt idx="3962">
                  <c:v>32911.535797119141</c:v>
                </c:pt>
                <c:pt idx="3963">
                  <c:v>32909.613555908203</c:v>
                </c:pt>
                <c:pt idx="3964">
                  <c:v>32901.608154296875</c:v>
                </c:pt>
                <c:pt idx="3965">
                  <c:v>32880.204376220703</c:v>
                </c:pt>
                <c:pt idx="3966">
                  <c:v>32910.184295654297</c:v>
                </c:pt>
                <c:pt idx="3967">
                  <c:v>32941.583465576172</c:v>
                </c:pt>
                <c:pt idx="3968">
                  <c:v>32936.000122070313</c:v>
                </c:pt>
                <c:pt idx="3969">
                  <c:v>32971.766662597656</c:v>
                </c:pt>
                <c:pt idx="3970">
                  <c:v>32985.527435302734</c:v>
                </c:pt>
                <c:pt idx="3971">
                  <c:v>33012.104034423828</c:v>
                </c:pt>
                <c:pt idx="3972">
                  <c:v>32998.527923583984</c:v>
                </c:pt>
                <c:pt idx="3973">
                  <c:v>33030.4970703125</c:v>
                </c:pt>
                <c:pt idx="3974">
                  <c:v>33076.090942382813</c:v>
                </c:pt>
                <c:pt idx="3975">
                  <c:v>33082.592803955078</c:v>
                </c:pt>
                <c:pt idx="3976">
                  <c:v>33099.499816894531</c:v>
                </c:pt>
                <c:pt idx="3977">
                  <c:v>33129.806945800781</c:v>
                </c:pt>
                <c:pt idx="3978">
                  <c:v>33150.469665527344</c:v>
                </c:pt>
                <c:pt idx="3979">
                  <c:v>33162.99755859375</c:v>
                </c:pt>
                <c:pt idx="3980">
                  <c:v>33187.938598632813</c:v>
                </c:pt>
                <c:pt idx="3981">
                  <c:v>33201.530334472656</c:v>
                </c:pt>
                <c:pt idx="3982">
                  <c:v>33167.350006103516</c:v>
                </c:pt>
                <c:pt idx="3983">
                  <c:v>33179.649993896484</c:v>
                </c:pt>
                <c:pt idx="3984">
                  <c:v>33158.39599609375</c:v>
                </c:pt>
                <c:pt idx="3985">
                  <c:v>33172.269683837891</c:v>
                </c:pt>
                <c:pt idx="3986">
                  <c:v>33191.998718261719</c:v>
                </c:pt>
                <c:pt idx="3987">
                  <c:v>33186.676788330078</c:v>
                </c:pt>
                <c:pt idx="3988">
                  <c:v>33170.586822509766</c:v>
                </c:pt>
                <c:pt idx="3989">
                  <c:v>33156.085540771484</c:v>
                </c:pt>
                <c:pt idx="3990">
                  <c:v>33166.675415039063</c:v>
                </c:pt>
                <c:pt idx="3991">
                  <c:v>33179.234619140625</c:v>
                </c:pt>
                <c:pt idx="3992">
                  <c:v>33208.162078857422</c:v>
                </c:pt>
                <c:pt idx="3993">
                  <c:v>33252.698181152344</c:v>
                </c:pt>
                <c:pt idx="3994">
                  <c:v>33275.427917480469</c:v>
                </c:pt>
                <c:pt idx="3995">
                  <c:v>33304.862854003906</c:v>
                </c:pt>
                <c:pt idx="3996">
                  <c:v>33362.836273193359</c:v>
                </c:pt>
                <c:pt idx="3997">
                  <c:v>33356.622497558594</c:v>
                </c:pt>
                <c:pt idx="3998">
                  <c:v>33377.06884765625</c:v>
                </c:pt>
                <c:pt idx="3999">
                  <c:v>33392.920166015625</c:v>
                </c:pt>
                <c:pt idx="4000">
                  <c:v>33390.498809814453</c:v>
                </c:pt>
                <c:pt idx="4001">
                  <c:v>33400.469055175781</c:v>
                </c:pt>
                <c:pt idx="4002">
                  <c:v>33415.018280029297</c:v>
                </c:pt>
                <c:pt idx="4003">
                  <c:v>33413.472351074219</c:v>
                </c:pt>
                <c:pt idx="4004">
                  <c:v>33401.539733886719</c:v>
                </c:pt>
                <c:pt idx="4005">
                  <c:v>33416.743194580078</c:v>
                </c:pt>
                <c:pt idx="4006">
                  <c:v>33425.551452636719</c:v>
                </c:pt>
                <c:pt idx="4007">
                  <c:v>33451.286865234375</c:v>
                </c:pt>
                <c:pt idx="4008">
                  <c:v>33449.581695556641</c:v>
                </c:pt>
                <c:pt idx="4009">
                  <c:v>33461.385711669922</c:v>
                </c:pt>
                <c:pt idx="4010">
                  <c:v>33467.902282714844</c:v>
                </c:pt>
                <c:pt idx="4011">
                  <c:v>33481.893951416016</c:v>
                </c:pt>
                <c:pt idx="4012">
                  <c:v>33489.893341064453</c:v>
                </c:pt>
                <c:pt idx="4013">
                  <c:v>33494.9931640625</c:v>
                </c:pt>
                <c:pt idx="4014">
                  <c:v>33474.904937744141</c:v>
                </c:pt>
                <c:pt idx="4015">
                  <c:v>33477.767028808594</c:v>
                </c:pt>
                <c:pt idx="4016">
                  <c:v>33463.465270996094</c:v>
                </c:pt>
                <c:pt idx="4017">
                  <c:v>33478.405059814453</c:v>
                </c:pt>
                <c:pt idx="4018">
                  <c:v>33446.920166015625</c:v>
                </c:pt>
                <c:pt idx="4019">
                  <c:v>33440.493469238281</c:v>
                </c:pt>
                <c:pt idx="4020">
                  <c:v>33425.484771728516</c:v>
                </c:pt>
                <c:pt idx="4021">
                  <c:v>33406.2890625</c:v>
                </c:pt>
                <c:pt idx="4022">
                  <c:v>33395.123504638672</c:v>
                </c:pt>
                <c:pt idx="4023">
                  <c:v>33383.220153808594</c:v>
                </c:pt>
                <c:pt idx="4024">
                  <c:v>33386.805328369141</c:v>
                </c:pt>
                <c:pt idx="4025">
                  <c:v>33371.984130859375</c:v>
                </c:pt>
                <c:pt idx="4026">
                  <c:v>33350.731567382813</c:v>
                </c:pt>
                <c:pt idx="4027">
                  <c:v>33372.026611328125</c:v>
                </c:pt>
                <c:pt idx="4028">
                  <c:v>33360.4130859375</c:v>
                </c:pt>
                <c:pt idx="4029">
                  <c:v>33366.065612792969</c:v>
                </c:pt>
                <c:pt idx="4030">
                  <c:v>33357.077209472656</c:v>
                </c:pt>
                <c:pt idx="4031">
                  <c:v>33350.399200439453</c:v>
                </c:pt>
                <c:pt idx="4032">
                  <c:v>33358.905700683594</c:v>
                </c:pt>
                <c:pt idx="4033">
                  <c:v>33391.776519775391</c:v>
                </c:pt>
                <c:pt idx="4034">
                  <c:v>33395.019805908203</c:v>
                </c:pt>
                <c:pt idx="4035">
                  <c:v>33391.84033203125</c:v>
                </c:pt>
                <c:pt idx="4036">
                  <c:v>33387.621154785156</c:v>
                </c:pt>
                <c:pt idx="4037">
                  <c:v>33385.764739990234</c:v>
                </c:pt>
                <c:pt idx="4038">
                  <c:v>33355.519378662109</c:v>
                </c:pt>
                <c:pt idx="4039">
                  <c:v>33369.335571289063</c:v>
                </c:pt>
                <c:pt idx="4040">
                  <c:v>33366.279632568359</c:v>
                </c:pt>
                <c:pt idx="4041">
                  <c:v>33373.544525146484</c:v>
                </c:pt>
                <c:pt idx="4042">
                  <c:v>33400.352020263672</c:v>
                </c:pt>
                <c:pt idx="4043">
                  <c:v>33394.208038330078</c:v>
                </c:pt>
                <c:pt idx="4044">
                  <c:v>33387.175323486328</c:v>
                </c:pt>
                <c:pt idx="4045">
                  <c:v>33367.197998046875</c:v>
                </c:pt>
                <c:pt idx="4046">
                  <c:v>33370.361053466797</c:v>
                </c:pt>
                <c:pt idx="4047">
                  <c:v>33381.083038330078</c:v>
                </c:pt>
                <c:pt idx="4048">
                  <c:v>33374.818420410156</c:v>
                </c:pt>
                <c:pt idx="4049">
                  <c:v>33375.397338867188</c:v>
                </c:pt>
                <c:pt idx="4050">
                  <c:v>33397.051361083984</c:v>
                </c:pt>
                <c:pt idx="4051">
                  <c:v>33390.004455566406</c:v>
                </c:pt>
                <c:pt idx="4052">
                  <c:v>33400.069885253906</c:v>
                </c:pt>
                <c:pt idx="4053">
                  <c:v>33411.083892822266</c:v>
                </c:pt>
                <c:pt idx="4054">
                  <c:v>33416.106048583984</c:v>
                </c:pt>
                <c:pt idx="4055">
                  <c:v>33401.973297119141</c:v>
                </c:pt>
                <c:pt idx="4056">
                  <c:v>33411.623046875</c:v>
                </c:pt>
                <c:pt idx="4057">
                  <c:v>33427.674682617188</c:v>
                </c:pt>
                <c:pt idx="4058">
                  <c:v>33414.08740234375</c:v>
                </c:pt>
                <c:pt idx="4059">
                  <c:v>33428.648071289063</c:v>
                </c:pt>
                <c:pt idx="4060">
                  <c:v>33423.273620605469</c:v>
                </c:pt>
                <c:pt idx="4061">
                  <c:v>33427.347015380859</c:v>
                </c:pt>
                <c:pt idx="4062">
                  <c:v>33418.445495605469</c:v>
                </c:pt>
                <c:pt idx="4063">
                  <c:v>33435.971282958984</c:v>
                </c:pt>
                <c:pt idx="4064">
                  <c:v>33414.981628417969</c:v>
                </c:pt>
                <c:pt idx="4065">
                  <c:v>33413.364379882813</c:v>
                </c:pt>
                <c:pt idx="4066">
                  <c:v>33439.723449707031</c:v>
                </c:pt>
                <c:pt idx="4067">
                  <c:v>33440.274169921875</c:v>
                </c:pt>
                <c:pt idx="4068">
                  <c:v>33420.566162109375</c:v>
                </c:pt>
                <c:pt idx="4069">
                  <c:v>33433.314605712891</c:v>
                </c:pt>
                <c:pt idx="4070">
                  <c:v>33431.888549804688</c:v>
                </c:pt>
                <c:pt idx="4071">
                  <c:v>33410.285034179688</c:v>
                </c:pt>
                <c:pt idx="4072">
                  <c:v>33429.185516357422</c:v>
                </c:pt>
                <c:pt idx="4073">
                  <c:v>33457.074432373047</c:v>
                </c:pt>
                <c:pt idx="4074">
                  <c:v>33462.503295898438</c:v>
                </c:pt>
                <c:pt idx="4075">
                  <c:v>33455.327697753906</c:v>
                </c:pt>
                <c:pt idx="4076">
                  <c:v>33459.059844970703</c:v>
                </c:pt>
                <c:pt idx="4077">
                  <c:v>33442.77734375</c:v>
                </c:pt>
                <c:pt idx="4078">
                  <c:v>33355.966125488281</c:v>
                </c:pt>
                <c:pt idx="4079">
                  <c:v>33342.545288085938</c:v>
                </c:pt>
                <c:pt idx="4080">
                  <c:v>33291.279296875</c:v>
                </c:pt>
                <c:pt idx="4081">
                  <c:v>33279.618804931641</c:v>
                </c:pt>
                <c:pt idx="4082">
                  <c:v>33253.281433105469</c:v>
                </c:pt>
                <c:pt idx="4083">
                  <c:v>33282.117584228516</c:v>
                </c:pt>
                <c:pt idx="4084">
                  <c:v>33288.909637451172</c:v>
                </c:pt>
                <c:pt idx="4085">
                  <c:v>33295.107604980469</c:v>
                </c:pt>
                <c:pt idx="4086">
                  <c:v>33277.533966064453</c:v>
                </c:pt>
                <c:pt idx="4087">
                  <c:v>33249.553161621094</c:v>
                </c:pt>
                <c:pt idx="4088">
                  <c:v>33204.828125</c:v>
                </c:pt>
                <c:pt idx="4089">
                  <c:v>33184.209289550781</c:v>
                </c:pt>
                <c:pt idx="4090">
                  <c:v>33166.322448730469</c:v>
                </c:pt>
                <c:pt idx="4091">
                  <c:v>33201.742767333984</c:v>
                </c:pt>
                <c:pt idx="4092">
                  <c:v>33239.969177246094</c:v>
                </c:pt>
                <c:pt idx="4093">
                  <c:v>33276.827178955078</c:v>
                </c:pt>
                <c:pt idx="4094">
                  <c:v>33284.109008789063</c:v>
                </c:pt>
                <c:pt idx="4095">
                  <c:v>33270.513671875</c:v>
                </c:pt>
                <c:pt idx="4096">
                  <c:v>33265.515747070313</c:v>
                </c:pt>
                <c:pt idx="4097">
                  <c:v>33255.74072265625</c:v>
                </c:pt>
                <c:pt idx="4098">
                  <c:v>33252.972534179688</c:v>
                </c:pt>
                <c:pt idx="4099">
                  <c:v>33270.299255371094</c:v>
                </c:pt>
                <c:pt idx="4100">
                  <c:v>33261.2666015625</c:v>
                </c:pt>
                <c:pt idx="4101">
                  <c:v>33260.747100830078</c:v>
                </c:pt>
                <c:pt idx="4102">
                  <c:v>33272.435638427734</c:v>
                </c:pt>
                <c:pt idx="4103">
                  <c:v>33263.147094726563</c:v>
                </c:pt>
                <c:pt idx="4104">
                  <c:v>33226.778167724609</c:v>
                </c:pt>
                <c:pt idx="4105">
                  <c:v>33216.266571044922</c:v>
                </c:pt>
                <c:pt idx="4106">
                  <c:v>33224.595611572266</c:v>
                </c:pt>
                <c:pt idx="4107">
                  <c:v>33235.619720458984</c:v>
                </c:pt>
                <c:pt idx="4108">
                  <c:v>33212.096099853516</c:v>
                </c:pt>
                <c:pt idx="4109">
                  <c:v>33214.416015625</c:v>
                </c:pt>
                <c:pt idx="4110">
                  <c:v>33213.711791992188</c:v>
                </c:pt>
                <c:pt idx="4111">
                  <c:v>33206.231262207031</c:v>
                </c:pt>
                <c:pt idx="4112">
                  <c:v>33213.599548339844</c:v>
                </c:pt>
                <c:pt idx="4113">
                  <c:v>33245.246490478516</c:v>
                </c:pt>
                <c:pt idx="4114">
                  <c:v>33253.629486083984</c:v>
                </c:pt>
                <c:pt idx="4115">
                  <c:v>33248.482360839844</c:v>
                </c:pt>
                <c:pt idx="4116">
                  <c:v>33258.262481689453</c:v>
                </c:pt>
                <c:pt idx="4117">
                  <c:v>33257.466979980469</c:v>
                </c:pt>
                <c:pt idx="4118">
                  <c:v>33265.630920410156</c:v>
                </c:pt>
                <c:pt idx="4119">
                  <c:v>33274.842254638672</c:v>
                </c:pt>
                <c:pt idx="4120">
                  <c:v>33269.718322753906</c:v>
                </c:pt>
                <c:pt idx="4121">
                  <c:v>33260.349884033203</c:v>
                </c:pt>
                <c:pt idx="4122">
                  <c:v>33274.722442626953</c:v>
                </c:pt>
                <c:pt idx="4123">
                  <c:v>33278.239776611328</c:v>
                </c:pt>
                <c:pt idx="4124">
                  <c:v>33281.32080078125</c:v>
                </c:pt>
                <c:pt idx="4125">
                  <c:v>33305.85205078125</c:v>
                </c:pt>
                <c:pt idx="4126">
                  <c:v>33283.238861083984</c:v>
                </c:pt>
                <c:pt idx="4127">
                  <c:v>33303.608306884766</c:v>
                </c:pt>
                <c:pt idx="4128">
                  <c:v>33327.676727294922</c:v>
                </c:pt>
                <c:pt idx="4129">
                  <c:v>33321.197296142578</c:v>
                </c:pt>
                <c:pt idx="4130">
                  <c:v>33353.111053466797</c:v>
                </c:pt>
                <c:pt idx="4131">
                  <c:v>33378.548400878906</c:v>
                </c:pt>
                <c:pt idx="4132">
                  <c:v>33377.388702392578</c:v>
                </c:pt>
                <c:pt idx="4133">
                  <c:v>33393.021453857422</c:v>
                </c:pt>
                <c:pt idx="4134">
                  <c:v>33415.486083984375</c:v>
                </c:pt>
                <c:pt idx="4135">
                  <c:v>33434.2177734375</c:v>
                </c:pt>
                <c:pt idx="4136">
                  <c:v>33403.496704101563</c:v>
                </c:pt>
                <c:pt idx="4137">
                  <c:v>33397.239624023438</c:v>
                </c:pt>
                <c:pt idx="4138">
                  <c:v>33393.845092773438</c:v>
                </c:pt>
                <c:pt idx="4139">
                  <c:v>33379.975463867188</c:v>
                </c:pt>
                <c:pt idx="4140">
                  <c:v>33361.800476074219</c:v>
                </c:pt>
                <c:pt idx="4141">
                  <c:v>33297.927551269531</c:v>
                </c:pt>
                <c:pt idx="4142">
                  <c:v>33274.713623046875</c:v>
                </c:pt>
                <c:pt idx="4143">
                  <c:v>33259.134765625</c:v>
                </c:pt>
                <c:pt idx="4144">
                  <c:v>33243.679077148438</c:v>
                </c:pt>
                <c:pt idx="4145">
                  <c:v>33195.515258789063</c:v>
                </c:pt>
                <c:pt idx="4146">
                  <c:v>33169.575134277344</c:v>
                </c:pt>
                <c:pt idx="4147">
                  <c:v>33171.026245117188</c:v>
                </c:pt>
                <c:pt idx="4148">
                  <c:v>33147.569458007813</c:v>
                </c:pt>
                <c:pt idx="4149">
                  <c:v>33123.252288818359</c:v>
                </c:pt>
                <c:pt idx="4150">
                  <c:v>33056.185943603516</c:v>
                </c:pt>
                <c:pt idx="4151">
                  <c:v>33047.896667480469</c:v>
                </c:pt>
                <c:pt idx="4152">
                  <c:v>33055.219268798828</c:v>
                </c:pt>
                <c:pt idx="4153">
                  <c:v>33078.420654296875</c:v>
                </c:pt>
                <c:pt idx="4154">
                  <c:v>33060.130645751953</c:v>
                </c:pt>
                <c:pt idx="4155">
                  <c:v>33065.109130859375</c:v>
                </c:pt>
                <c:pt idx="4156">
                  <c:v>33028.981536865234</c:v>
                </c:pt>
                <c:pt idx="4157">
                  <c:v>33004.432922363281</c:v>
                </c:pt>
                <c:pt idx="4158">
                  <c:v>33000.783752441406</c:v>
                </c:pt>
                <c:pt idx="4159">
                  <c:v>33003.953460693359</c:v>
                </c:pt>
                <c:pt idx="4160">
                  <c:v>32978.946929931641</c:v>
                </c:pt>
                <c:pt idx="4161">
                  <c:v>32998.550445556641</c:v>
                </c:pt>
                <c:pt idx="4162">
                  <c:v>32968.3291015625</c:v>
                </c:pt>
                <c:pt idx="4163">
                  <c:v>32949.080108642578</c:v>
                </c:pt>
                <c:pt idx="4164">
                  <c:v>32948.817199707031</c:v>
                </c:pt>
                <c:pt idx="4165">
                  <c:v>32922.081695556641</c:v>
                </c:pt>
                <c:pt idx="4166">
                  <c:v>32904.917572021484</c:v>
                </c:pt>
                <c:pt idx="4167">
                  <c:v>32893.941925048828</c:v>
                </c:pt>
                <c:pt idx="4168">
                  <c:v>32883.450042724609</c:v>
                </c:pt>
                <c:pt idx="4169">
                  <c:v>32859.159271240234</c:v>
                </c:pt>
                <c:pt idx="4170">
                  <c:v>32822.812133789063</c:v>
                </c:pt>
                <c:pt idx="4171">
                  <c:v>32780.939453125</c:v>
                </c:pt>
                <c:pt idx="4172">
                  <c:v>32776.820556640625</c:v>
                </c:pt>
                <c:pt idx="4173">
                  <c:v>32778.748779296875</c:v>
                </c:pt>
                <c:pt idx="4174">
                  <c:v>32779.789245605469</c:v>
                </c:pt>
                <c:pt idx="4175">
                  <c:v>32777.462707519531</c:v>
                </c:pt>
                <c:pt idx="4176">
                  <c:v>32769.623229980469</c:v>
                </c:pt>
                <c:pt idx="4177">
                  <c:v>32714.929077148438</c:v>
                </c:pt>
                <c:pt idx="4178">
                  <c:v>32696.284362792969</c:v>
                </c:pt>
                <c:pt idx="4179">
                  <c:v>32693.490783691406</c:v>
                </c:pt>
                <c:pt idx="4180">
                  <c:v>32679.944702148438</c:v>
                </c:pt>
                <c:pt idx="4181">
                  <c:v>32676.640625</c:v>
                </c:pt>
                <c:pt idx="4182">
                  <c:v>32664.131225585938</c:v>
                </c:pt>
                <c:pt idx="4183">
                  <c:v>32663.632476806641</c:v>
                </c:pt>
                <c:pt idx="4184">
                  <c:v>32695.745391845703</c:v>
                </c:pt>
                <c:pt idx="4185">
                  <c:v>32679.905334472656</c:v>
                </c:pt>
                <c:pt idx="4186">
                  <c:v>32668.965759277344</c:v>
                </c:pt>
                <c:pt idx="4187">
                  <c:v>32700.174987792969</c:v>
                </c:pt>
                <c:pt idx="4188">
                  <c:v>32696.520721435547</c:v>
                </c:pt>
                <c:pt idx="4189">
                  <c:v>32707.421478271484</c:v>
                </c:pt>
                <c:pt idx="4190">
                  <c:v>32685.7021484375</c:v>
                </c:pt>
                <c:pt idx="4191">
                  <c:v>32686.387390136719</c:v>
                </c:pt>
                <c:pt idx="4192">
                  <c:v>32683.828094482422</c:v>
                </c:pt>
                <c:pt idx="4193">
                  <c:v>32680.025238037109</c:v>
                </c:pt>
                <c:pt idx="4194">
                  <c:v>32687.098663330078</c:v>
                </c:pt>
                <c:pt idx="4195">
                  <c:v>32664.729736328125</c:v>
                </c:pt>
                <c:pt idx="4196">
                  <c:v>32667.299133300781</c:v>
                </c:pt>
                <c:pt idx="4197">
                  <c:v>32655.075500488281</c:v>
                </c:pt>
                <c:pt idx="4198">
                  <c:v>32640.263671875</c:v>
                </c:pt>
                <c:pt idx="4199">
                  <c:v>32642.520538330078</c:v>
                </c:pt>
                <c:pt idx="4200">
                  <c:v>32638.156524658203</c:v>
                </c:pt>
                <c:pt idx="4201">
                  <c:v>32575.539306640625</c:v>
                </c:pt>
                <c:pt idx="4202">
                  <c:v>32529.048797607422</c:v>
                </c:pt>
                <c:pt idx="4203">
                  <c:v>32517.113220214844</c:v>
                </c:pt>
                <c:pt idx="4204">
                  <c:v>32472.858001708984</c:v>
                </c:pt>
                <c:pt idx="4205">
                  <c:v>32449.199310302734</c:v>
                </c:pt>
                <c:pt idx="4206">
                  <c:v>32434.420623779297</c:v>
                </c:pt>
                <c:pt idx="4207">
                  <c:v>32390.359558105469</c:v>
                </c:pt>
                <c:pt idx="4208">
                  <c:v>32338.846008300781</c:v>
                </c:pt>
                <c:pt idx="4209">
                  <c:v>32317.578887939453</c:v>
                </c:pt>
                <c:pt idx="4210">
                  <c:v>32267.325317382813</c:v>
                </c:pt>
                <c:pt idx="4211">
                  <c:v>32228.177612304688</c:v>
                </c:pt>
                <c:pt idx="4212">
                  <c:v>32198.432159423828</c:v>
                </c:pt>
                <c:pt idx="4213">
                  <c:v>32182.626922607422</c:v>
                </c:pt>
                <c:pt idx="4214">
                  <c:v>32208.404968261719</c:v>
                </c:pt>
                <c:pt idx="4215">
                  <c:v>32202.989837646484</c:v>
                </c:pt>
                <c:pt idx="4216">
                  <c:v>32169.985595703125</c:v>
                </c:pt>
                <c:pt idx="4217">
                  <c:v>32144.728118896484</c:v>
                </c:pt>
                <c:pt idx="4218">
                  <c:v>32117.433776855469</c:v>
                </c:pt>
                <c:pt idx="4219">
                  <c:v>32118.187530517578</c:v>
                </c:pt>
                <c:pt idx="4220">
                  <c:v>32123.786346435547</c:v>
                </c:pt>
                <c:pt idx="4221">
                  <c:v>32088.504272460938</c:v>
                </c:pt>
                <c:pt idx="4222">
                  <c:v>32062.061157226563</c:v>
                </c:pt>
                <c:pt idx="4223">
                  <c:v>32029.074371337891</c:v>
                </c:pt>
                <c:pt idx="4224">
                  <c:v>31985.576507568359</c:v>
                </c:pt>
                <c:pt idx="4225">
                  <c:v>31960.494140625</c:v>
                </c:pt>
                <c:pt idx="4226">
                  <c:v>31927.068725585938</c:v>
                </c:pt>
                <c:pt idx="4227">
                  <c:v>31920.616088867188</c:v>
                </c:pt>
                <c:pt idx="4228">
                  <c:v>31889.387237548828</c:v>
                </c:pt>
                <c:pt idx="4229">
                  <c:v>31891.992309570313</c:v>
                </c:pt>
                <c:pt idx="4230">
                  <c:v>31864.96337890625</c:v>
                </c:pt>
                <c:pt idx="4231">
                  <c:v>31840.244140625</c:v>
                </c:pt>
                <c:pt idx="4232">
                  <c:v>31827.730499267578</c:v>
                </c:pt>
                <c:pt idx="4233">
                  <c:v>31824.579162597656</c:v>
                </c:pt>
                <c:pt idx="4234">
                  <c:v>31848.416168212891</c:v>
                </c:pt>
                <c:pt idx="4235">
                  <c:v>31814.351715087891</c:v>
                </c:pt>
                <c:pt idx="4236">
                  <c:v>31808.895202636719</c:v>
                </c:pt>
                <c:pt idx="4237">
                  <c:v>31806.58935546875</c:v>
                </c:pt>
                <c:pt idx="4238">
                  <c:v>31808.479644775391</c:v>
                </c:pt>
                <c:pt idx="4239">
                  <c:v>31820.556762695313</c:v>
                </c:pt>
                <c:pt idx="4240">
                  <c:v>31825.688720703125</c:v>
                </c:pt>
                <c:pt idx="4241">
                  <c:v>31816.074768066406</c:v>
                </c:pt>
                <c:pt idx="4242">
                  <c:v>31826.836669921875</c:v>
                </c:pt>
                <c:pt idx="4243">
                  <c:v>31818.932647705078</c:v>
                </c:pt>
                <c:pt idx="4244">
                  <c:v>31791.601776123047</c:v>
                </c:pt>
                <c:pt idx="4245">
                  <c:v>31800.804412841797</c:v>
                </c:pt>
                <c:pt idx="4246">
                  <c:v>31803.324615478516</c:v>
                </c:pt>
                <c:pt idx="4247">
                  <c:v>31786.392303466797</c:v>
                </c:pt>
                <c:pt idx="4248">
                  <c:v>31783.040313720703</c:v>
                </c:pt>
                <c:pt idx="4249">
                  <c:v>31780.689208984375</c:v>
                </c:pt>
                <c:pt idx="4250">
                  <c:v>31770.616241455078</c:v>
                </c:pt>
                <c:pt idx="4251">
                  <c:v>31782.234710693359</c:v>
                </c:pt>
                <c:pt idx="4252">
                  <c:v>31784.340118408203</c:v>
                </c:pt>
                <c:pt idx="4253">
                  <c:v>31790.034484863281</c:v>
                </c:pt>
                <c:pt idx="4254">
                  <c:v>31780.322998046875</c:v>
                </c:pt>
                <c:pt idx="4255">
                  <c:v>31756.613616943359</c:v>
                </c:pt>
                <c:pt idx="4256">
                  <c:v>31755.930999755859</c:v>
                </c:pt>
                <c:pt idx="4257">
                  <c:v>31743.199859619141</c:v>
                </c:pt>
                <c:pt idx="4258">
                  <c:v>31739.611511230469</c:v>
                </c:pt>
                <c:pt idx="4259">
                  <c:v>31756.898406982422</c:v>
                </c:pt>
                <c:pt idx="4260">
                  <c:v>31759.769256591797</c:v>
                </c:pt>
                <c:pt idx="4261">
                  <c:v>31711.880065917969</c:v>
                </c:pt>
                <c:pt idx="4262">
                  <c:v>31688.871490478516</c:v>
                </c:pt>
                <c:pt idx="4263">
                  <c:v>31687.197845458984</c:v>
                </c:pt>
                <c:pt idx="4264">
                  <c:v>31695.2060546875</c:v>
                </c:pt>
                <c:pt idx="4265">
                  <c:v>31680.845397949219</c:v>
                </c:pt>
                <c:pt idx="4266">
                  <c:v>31697.511474609375</c:v>
                </c:pt>
                <c:pt idx="4267">
                  <c:v>31679.169342041016</c:v>
                </c:pt>
                <c:pt idx="4268">
                  <c:v>31658.925933837891</c:v>
                </c:pt>
                <c:pt idx="4269">
                  <c:v>31668.229553222656</c:v>
                </c:pt>
                <c:pt idx="4270">
                  <c:v>31647.808380126953</c:v>
                </c:pt>
                <c:pt idx="4271">
                  <c:v>31627.454803466797</c:v>
                </c:pt>
                <c:pt idx="4272">
                  <c:v>31612.285583496094</c:v>
                </c:pt>
                <c:pt idx="4273">
                  <c:v>31607.915771484375</c:v>
                </c:pt>
                <c:pt idx="4274">
                  <c:v>31576.417602539063</c:v>
                </c:pt>
                <c:pt idx="4275">
                  <c:v>31561.693054199219</c:v>
                </c:pt>
                <c:pt idx="4276">
                  <c:v>31531.84228515625</c:v>
                </c:pt>
                <c:pt idx="4277">
                  <c:v>31523.091369628906</c:v>
                </c:pt>
                <c:pt idx="4278">
                  <c:v>31504.892944335938</c:v>
                </c:pt>
                <c:pt idx="4279">
                  <c:v>31475.900634765625</c:v>
                </c:pt>
                <c:pt idx="4280">
                  <c:v>31458.573669433594</c:v>
                </c:pt>
                <c:pt idx="4281">
                  <c:v>31469.347045898438</c:v>
                </c:pt>
                <c:pt idx="4282">
                  <c:v>31428.430541992188</c:v>
                </c:pt>
                <c:pt idx="4283">
                  <c:v>31390.039794921875</c:v>
                </c:pt>
                <c:pt idx="4284">
                  <c:v>31387.20947265625</c:v>
                </c:pt>
                <c:pt idx="4285">
                  <c:v>31379.858764648438</c:v>
                </c:pt>
                <c:pt idx="4286">
                  <c:v>31314.376586914063</c:v>
                </c:pt>
                <c:pt idx="4287">
                  <c:v>31285.905639648438</c:v>
                </c:pt>
                <c:pt idx="4288">
                  <c:v>31273.609741210938</c:v>
                </c:pt>
                <c:pt idx="4289">
                  <c:v>31249.045471191406</c:v>
                </c:pt>
                <c:pt idx="4290">
                  <c:v>31233.9521484375</c:v>
                </c:pt>
                <c:pt idx="4291">
                  <c:v>31186.31689453125</c:v>
                </c:pt>
                <c:pt idx="4292">
                  <c:v>31184.075988769531</c:v>
                </c:pt>
                <c:pt idx="4293">
                  <c:v>31190.687805175781</c:v>
                </c:pt>
                <c:pt idx="4294">
                  <c:v>31194.949340820313</c:v>
                </c:pt>
                <c:pt idx="4295">
                  <c:v>31188.747436523438</c:v>
                </c:pt>
                <c:pt idx="4296">
                  <c:v>31179.517822265625</c:v>
                </c:pt>
                <c:pt idx="4297">
                  <c:v>31124.164916992188</c:v>
                </c:pt>
                <c:pt idx="4298">
                  <c:v>31104.084350585938</c:v>
                </c:pt>
                <c:pt idx="4299">
                  <c:v>31108.517456054688</c:v>
                </c:pt>
                <c:pt idx="4300">
                  <c:v>31107.423400878906</c:v>
                </c:pt>
                <c:pt idx="4301">
                  <c:v>31092.616088867188</c:v>
                </c:pt>
                <c:pt idx="4302">
                  <c:v>31049.291625976563</c:v>
                </c:pt>
                <c:pt idx="4303">
                  <c:v>31052.723388671875</c:v>
                </c:pt>
                <c:pt idx="4304">
                  <c:v>31028.367309570313</c:v>
                </c:pt>
                <c:pt idx="4305">
                  <c:v>31000.749633789063</c:v>
                </c:pt>
                <c:pt idx="4306">
                  <c:v>30977.321044921875</c:v>
                </c:pt>
                <c:pt idx="4307">
                  <c:v>30945.923767089844</c:v>
                </c:pt>
                <c:pt idx="4308">
                  <c:v>30889.933715820313</c:v>
                </c:pt>
                <c:pt idx="4309">
                  <c:v>30860.376708984375</c:v>
                </c:pt>
                <c:pt idx="4310">
                  <c:v>30865.19384765625</c:v>
                </c:pt>
                <c:pt idx="4311">
                  <c:v>30833.842651367188</c:v>
                </c:pt>
                <c:pt idx="4312">
                  <c:v>30783.047485351563</c:v>
                </c:pt>
                <c:pt idx="4313">
                  <c:v>30750.81640625</c:v>
                </c:pt>
                <c:pt idx="4314">
                  <c:v>30700.369079589844</c:v>
                </c:pt>
                <c:pt idx="4315">
                  <c:v>30667.204711914063</c:v>
                </c:pt>
                <c:pt idx="4316">
                  <c:v>30630.2578125</c:v>
                </c:pt>
                <c:pt idx="4317">
                  <c:v>30636.750793457031</c:v>
                </c:pt>
                <c:pt idx="4318">
                  <c:v>30645.185150146484</c:v>
                </c:pt>
                <c:pt idx="4319">
                  <c:v>30653.659942626953</c:v>
                </c:pt>
                <c:pt idx="4320">
                  <c:v>30633.574188232422</c:v>
                </c:pt>
                <c:pt idx="4321">
                  <c:v>30649.703338623047</c:v>
                </c:pt>
                <c:pt idx="4322">
                  <c:v>30690.351959228516</c:v>
                </c:pt>
                <c:pt idx="4323">
                  <c:v>30751.1513671875</c:v>
                </c:pt>
                <c:pt idx="4324">
                  <c:v>30747.914154052734</c:v>
                </c:pt>
                <c:pt idx="4325">
                  <c:v>30741.419921875</c:v>
                </c:pt>
                <c:pt idx="4326">
                  <c:v>30750.795684814453</c:v>
                </c:pt>
                <c:pt idx="4327">
                  <c:v>30754.52734375</c:v>
                </c:pt>
                <c:pt idx="4328">
                  <c:v>30743.912322998047</c:v>
                </c:pt>
                <c:pt idx="4329">
                  <c:v>30743.723815917969</c:v>
                </c:pt>
                <c:pt idx="4330">
                  <c:v>30730.247467041016</c:v>
                </c:pt>
                <c:pt idx="4331">
                  <c:v>30669.801147460938</c:v>
                </c:pt>
                <c:pt idx="4332">
                  <c:v>30698.856719970703</c:v>
                </c:pt>
                <c:pt idx="4333">
                  <c:v>30715.084991455078</c:v>
                </c:pt>
                <c:pt idx="4334">
                  <c:v>30745.565704345703</c:v>
                </c:pt>
                <c:pt idx="4335">
                  <c:v>30748.132629394531</c:v>
                </c:pt>
                <c:pt idx="4336">
                  <c:v>30739.316833496094</c:v>
                </c:pt>
                <c:pt idx="4337">
                  <c:v>30679.737762451172</c:v>
                </c:pt>
                <c:pt idx="4338">
                  <c:v>30619.378051757813</c:v>
                </c:pt>
                <c:pt idx="4339">
                  <c:v>30599.26513671875</c:v>
                </c:pt>
                <c:pt idx="4340">
                  <c:v>30574.722106933594</c:v>
                </c:pt>
                <c:pt idx="4341">
                  <c:v>30531.680297851563</c:v>
                </c:pt>
                <c:pt idx="4342">
                  <c:v>30521.062652587891</c:v>
                </c:pt>
                <c:pt idx="4343">
                  <c:v>30495.080078125</c:v>
                </c:pt>
                <c:pt idx="4344">
                  <c:v>30498.546569824219</c:v>
                </c:pt>
                <c:pt idx="4345">
                  <c:v>30501.566375732422</c:v>
                </c:pt>
                <c:pt idx="4346">
                  <c:v>30464.930938720703</c:v>
                </c:pt>
                <c:pt idx="4347">
                  <c:v>30498.581909179688</c:v>
                </c:pt>
                <c:pt idx="4348">
                  <c:v>30498.7177734375</c:v>
                </c:pt>
                <c:pt idx="4349">
                  <c:v>30515.379913330078</c:v>
                </c:pt>
                <c:pt idx="4350">
                  <c:v>30519.455688476563</c:v>
                </c:pt>
                <c:pt idx="4351">
                  <c:v>30515.060821533203</c:v>
                </c:pt>
                <c:pt idx="4352">
                  <c:v>30520.407928466797</c:v>
                </c:pt>
                <c:pt idx="4353">
                  <c:v>30516.525665283203</c:v>
                </c:pt>
                <c:pt idx="4354">
                  <c:v>30531.936218261719</c:v>
                </c:pt>
                <c:pt idx="4355">
                  <c:v>30556.316650390625</c:v>
                </c:pt>
                <c:pt idx="4356">
                  <c:v>30562.266357421875</c:v>
                </c:pt>
                <c:pt idx="4357">
                  <c:v>30589.081085205078</c:v>
                </c:pt>
                <c:pt idx="4358">
                  <c:v>30584.664489746094</c:v>
                </c:pt>
                <c:pt idx="4359">
                  <c:v>30591.736328125</c:v>
                </c:pt>
                <c:pt idx="4360">
                  <c:v>30590.966003417969</c:v>
                </c:pt>
                <c:pt idx="4361">
                  <c:v>30607.708312988281</c:v>
                </c:pt>
                <c:pt idx="4362">
                  <c:v>30637.401916503906</c:v>
                </c:pt>
                <c:pt idx="4363">
                  <c:v>30650.767700195313</c:v>
                </c:pt>
                <c:pt idx="4364">
                  <c:v>30651.104309082031</c:v>
                </c:pt>
                <c:pt idx="4365">
                  <c:v>30666.651489257813</c:v>
                </c:pt>
                <c:pt idx="4366">
                  <c:v>30683.100067138672</c:v>
                </c:pt>
                <c:pt idx="4367">
                  <c:v>30686.817321777344</c:v>
                </c:pt>
                <c:pt idx="4368">
                  <c:v>30700.430908203125</c:v>
                </c:pt>
                <c:pt idx="4369">
                  <c:v>30715.699737548828</c:v>
                </c:pt>
                <c:pt idx="4370">
                  <c:v>30716.49169921875</c:v>
                </c:pt>
                <c:pt idx="4371">
                  <c:v>30745.680236816406</c:v>
                </c:pt>
                <c:pt idx="4372">
                  <c:v>30731.524597167969</c:v>
                </c:pt>
                <c:pt idx="4373">
                  <c:v>30735.008026123047</c:v>
                </c:pt>
                <c:pt idx="4374">
                  <c:v>30746.341796875</c:v>
                </c:pt>
                <c:pt idx="4375">
                  <c:v>30736.087493896484</c:v>
                </c:pt>
                <c:pt idx="4376">
                  <c:v>30735.058929443359</c:v>
                </c:pt>
                <c:pt idx="4377">
                  <c:v>30738.831176757813</c:v>
                </c:pt>
                <c:pt idx="4378">
                  <c:v>30747.797637939453</c:v>
                </c:pt>
                <c:pt idx="4379">
                  <c:v>30781.942993164063</c:v>
                </c:pt>
                <c:pt idx="4380">
                  <c:v>30804.689086914063</c:v>
                </c:pt>
                <c:pt idx="4381">
                  <c:v>30797.409545898438</c:v>
                </c:pt>
                <c:pt idx="4382">
                  <c:v>30785.242919921875</c:v>
                </c:pt>
                <c:pt idx="4383">
                  <c:v>30773.893920898438</c:v>
                </c:pt>
                <c:pt idx="4384">
                  <c:v>30760.937591552734</c:v>
                </c:pt>
                <c:pt idx="4385">
                  <c:v>30719.447174072266</c:v>
                </c:pt>
                <c:pt idx="4386">
                  <c:v>30704.864013671875</c:v>
                </c:pt>
                <c:pt idx="4387">
                  <c:v>30654.138244628906</c:v>
                </c:pt>
                <c:pt idx="4388">
                  <c:v>30620.721405029297</c:v>
                </c:pt>
                <c:pt idx="4389">
                  <c:v>30573.261749267578</c:v>
                </c:pt>
                <c:pt idx="4390">
                  <c:v>30543.303344726563</c:v>
                </c:pt>
                <c:pt idx="4391">
                  <c:v>30522.769409179688</c:v>
                </c:pt>
                <c:pt idx="4392">
                  <c:v>30463.082183837891</c:v>
                </c:pt>
                <c:pt idx="4393">
                  <c:v>30400.969268798828</c:v>
                </c:pt>
                <c:pt idx="4394">
                  <c:v>30335.133392333984</c:v>
                </c:pt>
                <c:pt idx="4395">
                  <c:v>30276.248016357422</c:v>
                </c:pt>
                <c:pt idx="4396">
                  <c:v>30267.772064208984</c:v>
                </c:pt>
                <c:pt idx="4397">
                  <c:v>30269.688842773438</c:v>
                </c:pt>
                <c:pt idx="4398">
                  <c:v>30235.939392089844</c:v>
                </c:pt>
                <c:pt idx="4399">
                  <c:v>30193.144653320313</c:v>
                </c:pt>
                <c:pt idx="4400">
                  <c:v>30177.147583007813</c:v>
                </c:pt>
                <c:pt idx="4401">
                  <c:v>30144.136871337891</c:v>
                </c:pt>
                <c:pt idx="4402">
                  <c:v>30177.927764892578</c:v>
                </c:pt>
                <c:pt idx="4403">
                  <c:v>30214.472412109375</c:v>
                </c:pt>
                <c:pt idx="4404">
                  <c:v>30239.271881103516</c:v>
                </c:pt>
                <c:pt idx="4405">
                  <c:v>30261.148345947266</c:v>
                </c:pt>
                <c:pt idx="4406">
                  <c:v>30236.167175292969</c:v>
                </c:pt>
                <c:pt idx="4407">
                  <c:v>30186.983612060547</c:v>
                </c:pt>
                <c:pt idx="4408">
                  <c:v>30167.954772949219</c:v>
                </c:pt>
                <c:pt idx="4409">
                  <c:v>30157.997619628906</c:v>
                </c:pt>
                <c:pt idx="4410">
                  <c:v>30148.725341796875</c:v>
                </c:pt>
                <c:pt idx="4411">
                  <c:v>30167.798797607422</c:v>
                </c:pt>
                <c:pt idx="4412">
                  <c:v>30166.209045410156</c:v>
                </c:pt>
                <c:pt idx="4413">
                  <c:v>30147.797515869141</c:v>
                </c:pt>
                <c:pt idx="4414">
                  <c:v>30138.020751953125</c:v>
                </c:pt>
                <c:pt idx="4415">
                  <c:v>30139.428436279297</c:v>
                </c:pt>
                <c:pt idx="4416">
                  <c:v>30154.058807373047</c:v>
                </c:pt>
                <c:pt idx="4417">
                  <c:v>30159.254730224609</c:v>
                </c:pt>
                <c:pt idx="4418">
                  <c:v>30143.056457519531</c:v>
                </c:pt>
                <c:pt idx="4419">
                  <c:v>30175.679534912109</c:v>
                </c:pt>
                <c:pt idx="4420">
                  <c:v>30180.146118164063</c:v>
                </c:pt>
                <c:pt idx="4421">
                  <c:v>30159.999572753906</c:v>
                </c:pt>
                <c:pt idx="4422">
                  <c:v>30170.939392089844</c:v>
                </c:pt>
                <c:pt idx="4423">
                  <c:v>30179.161468505859</c:v>
                </c:pt>
                <c:pt idx="4424">
                  <c:v>30190.410491943359</c:v>
                </c:pt>
                <c:pt idx="4425">
                  <c:v>30190.023864746094</c:v>
                </c:pt>
                <c:pt idx="4426">
                  <c:v>30197.578094482422</c:v>
                </c:pt>
                <c:pt idx="4427">
                  <c:v>30184.921722412109</c:v>
                </c:pt>
                <c:pt idx="4428">
                  <c:v>30193.602996826172</c:v>
                </c:pt>
                <c:pt idx="4429">
                  <c:v>30181.098815917969</c:v>
                </c:pt>
                <c:pt idx="4430">
                  <c:v>30162.416442871094</c:v>
                </c:pt>
                <c:pt idx="4431">
                  <c:v>30150.04541015625</c:v>
                </c:pt>
                <c:pt idx="4432">
                  <c:v>30151.369293212891</c:v>
                </c:pt>
                <c:pt idx="4433">
                  <c:v>30140.487396240234</c:v>
                </c:pt>
                <c:pt idx="4434">
                  <c:v>30132.696136474609</c:v>
                </c:pt>
                <c:pt idx="4435">
                  <c:v>30130.463775634766</c:v>
                </c:pt>
                <c:pt idx="4436">
                  <c:v>30181.27099609375</c:v>
                </c:pt>
                <c:pt idx="4437">
                  <c:v>30187.502136230469</c:v>
                </c:pt>
                <c:pt idx="4438">
                  <c:v>30177.792205810547</c:v>
                </c:pt>
                <c:pt idx="4439">
                  <c:v>30188.686218261719</c:v>
                </c:pt>
                <c:pt idx="4440">
                  <c:v>30146.5</c:v>
                </c:pt>
                <c:pt idx="4441">
                  <c:v>30139.019775390625</c:v>
                </c:pt>
                <c:pt idx="4442">
                  <c:v>30135.377410888672</c:v>
                </c:pt>
                <c:pt idx="4443">
                  <c:v>30140.345642089844</c:v>
                </c:pt>
                <c:pt idx="4444">
                  <c:v>30121.499237060547</c:v>
                </c:pt>
                <c:pt idx="4445">
                  <c:v>30117.309387207031</c:v>
                </c:pt>
                <c:pt idx="4446">
                  <c:v>30110.213745117188</c:v>
                </c:pt>
                <c:pt idx="4447">
                  <c:v>30135.448883056641</c:v>
                </c:pt>
                <c:pt idx="4448">
                  <c:v>30165.170227050781</c:v>
                </c:pt>
                <c:pt idx="4449">
                  <c:v>30200.999786376953</c:v>
                </c:pt>
                <c:pt idx="4450">
                  <c:v>30197.175201416016</c:v>
                </c:pt>
                <c:pt idx="4451">
                  <c:v>30227.517761230469</c:v>
                </c:pt>
                <c:pt idx="4452">
                  <c:v>30243.999572753906</c:v>
                </c:pt>
                <c:pt idx="4453">
                  <c:v>30273.053894042969</c:v>
                </c:pt>
                <c:pt idx="4454">
                  <c:v>30157.487457275391</c:v>
                </c:pt>
                <c:pt idx="4455">
                  <c:v>30205.640747070313</c:v>
                </c:pt>
                <c:pt idx="4456">
                  <c:v>30231.564392089844</c:v>
                </c:pt>
                <c:pt idx="4457">
                  <c:v>30269.6328125</c:v>
                </c:pt>
                <c:pt idx="4458">
                  <c:v>30307.333801269531</c:v>
                </c:pt>
                <c:pt idx="4459">
                  <c:v>30366.900299072266</c:v>
                </c:pt>
                <c:pt idx="4460">
                  <c:v>30450.975402832031</c:v>
                </c:pt>
                <c:pt idx="4461">
                  <c:v>30456.179504394531</c:v>
                </c:pt>
                <c:pt idx="4462">
                  <c:v>30485.921752929688</c:v>
                </c:pt>
                <c:pt idx="4463">
                  <c:v>30511.20556640625</c:v>
                </c:pt>
                <c:pt idx="4464">
                  <c:v>30549.566772460938</c:v>
                </c:pt>
                <c:pt idx="4465">
                  <c:v>30566.115356445313</c:v>
                </c:pt>
                <c:pt idx="4466">
                  <c:v>30527.273681640625</c:v>
                </c:pt>
                <c:pt idx="4467">
                  <c:v>30518.147338867188</c:v>
                </c:pt>
                <c:pt idx="4468">
                  <c:v>30528.478637695313</c:v>
                </c:pt>
                <c:pt idx="4469">
                  <c:v>30536.565124511719</c:v>
                </c:pt>
                <c:pt idx="4470">
                  <c:v>30533.955993652344</c:v>
                </c:pt>
                <c:pt idx="4471">
                  <c:v>30527.901123046875</c:v>
                </c:pt>
                <c:pt idx="4472">
                  <c:v>30499.846801757813</c:v>
                </c:pt>
                <c:pt idx="4473">
                  <c:v>30482.658264160156</c:v>
                </c:pt>
                <c:pt idx="4474">
                  <c:v>30486.221801757813</c:v>
                </c:pt>
                <c:pt idx="4475">
                  <c:v>30479.773376464844</c:v>
                </c:pt>
                <c:pt idx="4476">
                  <c:v>30494.319396972656</c:v>
                </c:pt>
                <c:pt idx="4477">
                  <c:v>30488.18359375</c:v>
                </c:pt>
                <c:pt idx="4478">
                  <c:v>30497.682403564453</c:v>
                </c:pt>
                <c:pt idx="4479">
                  <c:v>30537.636535644531</c:v>
                </c:pt>
                <c:pt idx="4480">
                  <c:v>30539.174438476563</c:v>
                </c:pt>
                <c:pt idx="4481">
                  <c:v>30535.303619384766</c:v>
                </c:pt>
                <c:pt idx="4482">
                  <c:v>30513.554168701172</c:v>
                </c:pt>
                <c:pt idx="4483">
                  <c:v>30502.590484619141</c:v>
                </c:pt>
                <c:pt idx="4484">
                  <c:v>30490.783996582031</c:v>
                </c:pt>
                <c:pt idx="4485">
                  <c:v>30494.29736328125</c:v>
                </c:pt>
                <c:pt idx="4486">
                  <c:v>30515.766937255859</c:v>
                </c:pt>
                <c:pt idx="4487">
                  <c:v>30501.236511230469</c:v>
                </c:pt>
                <c:pt idx="4488">
                  <c:v>30499.279754638672</c:v>
                </c:pt>
                <c:pt idx="4489">
                  <c:v>30504.208831787109</c:v>
                </c:pt>
                <c:pt idx="4490">
                  <c:v>30492.2333984375</c:v>
                </c:pt>
                <c:pt idx="4491">
                  <c:v>30503.050933837891</c:v>
                </c:pt>
                <c:pt idx="4492">
                  <c:v>30498.666046142578</c:v>
                </c:pt>
                <c:pt idx="4493">
                  <c:v>30497.492309570313</c:v>
                </c:pt>
                <c:pt idx="4494">
                  <c:v>30493.455993652344</c:v>
                </c:pt>
                <c:pt idx="4495">
                  <c:v>30473.795501708984</c:v>
                </c:pt>
                <c:pt idx="4496">
                  <c:v>30469.278076171875</c:v>
                </c:pt>
                <c:pt idx="4497">
                  <c:v>30437.173706054688</c:v>
                </c:pt>
                <c:pt idx="4498">
                  <c:v>30422.568481445313</c:v>
                </c:pt>
                <c:pt idx="4499">
                  <c:v>30414.724945068359</c:v>
                </c:pt>
                <c:pt idx="4500">
                  <c:v>30401.285705566406</c:v>
                </c:pt>
                <c:pt idx="4501">
                  <c:v>30384.904663085938</c:v>
                </c:pt>
                <c:pt idx="4502">
                  <c:v>30389.637359619141</c:v>
                </c:pt>
                <c:pt idx="4503">
                  <c:v>30333.244903564453</c:v>
                </c:pt>
                <c:pt idx="4504">
                  <c:v>30337.010009765625</c:v>
                </c:pt>
                <c:pt idx="4505">
                  <c:v>30323.177001953125</c:v>
                </c:pt>
                <c:pt idx="4506">
                  <c:v>30311.596252441406</c:v>
                </c:pt>
                <c:pt idx="4507">
                  <c:v>30311.335418701172</c:v>
                </c:pt>
                <c:pt idx="4508">
                  <c:v>30302.129089355469</c:v>
                </c:pt>
                <c:pt idx="4509">
                  <c:v>30274.331634521484</c:v>
                </c:pt>
                <c:pt idx="4510">
                  <c:v>30293.480773925781</c:v>
                </c:pt>
                <c:pt idx="4511">
                  <c:v>30308.678680419922</c:v>
                </c:pt>
                <c:pt idx="4512">
                  <c:v>30289.021362304688</c:v>
                </c:pt>
                <c:pt idx="4513">
                  <c:v>30262.560272216797</c:v>
                </c:pt>
                <c:pt idx="4514">
                  <c:v>30257.140106201172</c:v>
                </c:pt>
                <c:pt idx="4515">
                  <c:v>30288.292633056641</c:v>
                </c:pt>
                <c:pt idx="4516">
                  <c:v>30299.706237792969</c:v>
                </c:pt>
                <c:pt idx="4517">
                  <c:v>30359.968322753906</c:v>
                </c:pt>
                <c:pt idx="4518">
                  <c:v>30376.823455810547</c:v>
                </c:pt>
                <c:pt idx="4519">
                  <c:v>30428.483337402344</c:v>
                </c:pt>
                <c:pt idx="4520">
                  <c:v>30444.583587646484</c:v>
                </c:pt>
                <c:pt idx="4521">
                  <c:v>30467.685028076172</c:v>
                </c:pt>
                <c:pt idx="4522">
                  <c:v>30482.698974609375</c:v>
                </c:pt>
                <c:pt idx="4523">
                  <c:v>30505.501586914063</c:v>
                </c:pt>
                <c:pt idx="4524">
                  <c:v>30521.960815429688</c:v>
                </c:pt>
                <c:pt idx="4525">
                  <c:v>30514.087890625</c:v>
                </c:pt>
                <c:pt idx="4526">
                  <c:v>30498.026794433594</c:v>
                </c:pt>
                <c:pt idx="4527">
                  <c:v>30494.916870117188</c:v>
                </c:pt>
                <c:pt idx="4528">
                  <c:v>30478.1435546875</c:v>
                </c:pt>
                <c:pt idx="4529">
                  <c:v>30474.308868408203</c:v>
                </c:pt>
                <c:pt idx="4530">
                  <c:v>30475.734954833984</c:v>
                </c:pt>
                <c:pt idx="4531">
                  <c:v>30453.392883300781</c:v>
                </c:pt>
                <c:pt idx="4532">
                  <c:v>30457.865814208984</c:v>
                </c:pt>
                <c:pt idx="4533">
                  <c:v>30478.756408691406</c:v>
                </c:pt>
                <c:pt idx="4534">
                  <c:v>30473.091094970703</c:v>
                </c:pt>
                <c:pt idx="4535">
                  <c:v>30496.486389160156</c:v>
                </c:pt>
                <c:pt idx="4536">
                  <c:v>30504.297454833984</c:v>
                </c:pt>
                <c:pt idx="4537">
                  <c:v>30482.011138916016</c:v>
                </c:pt>
                <c:pt idx="4538">
                  <c:v>30477.688629150391</c:v>
                </c:pt>
                <c:pt idx="4539">
                  <c:v>30484.376556396484</c:v>
                </c:pt>
                <c:pt idx="4540">
                  <c:v>30466.895568847656</c:v>
                </c:pt>
                <c:pt idx="4541">
                  <c:v>30475.707885742188</c:v>
                </c:pt>
                <c:pt idx="4542">
                  <c:v>30482.226989746094</c:v>
                </c:pt>
                <c:pt idx="4543">
                  <c:v>30453.727355957031</c:v>
                </c:pt>
                <c:pt idx="4544">
                  <c:v>30455.646881103516</c:v>
                </c:pt>
                <c:pt idx="4545">
                  <c:v>30438.252197265625</c:v>
                </c:pt>
                <c:pt idx="4546">
                  <c:v>30441.053192138672</c:v>
                </c:pt>
                <c:pt idx="4547">
                  <c:v>30437.011871337891</c:v>
                </c:pt>
                <c:pt idx="4548">
                  <c:v>30449.947204589844</c:v>
                </c:pt>
                <c:pt idx="4549">
                  <c:v>30484.576599121094</c:v>
                </c:pt>
                <c:pt idx="4550">
                  <c:v>30484.0966796875</c:v>
                </c:pt>
                <c:pt idx="4551">
                  <c:v>30459.467132568359</c:v>
                </c:pt>
                <c:pt idx="4552">
                  <c:v>30442.627014160156</c:v>
                </c:pt>
                <c:pt idx="4553">
                  <c:v>30409.499847412109</c:v>
                </c:pt>
                <c:pt idx="4554">
                  <c:v>30404.007537841797</c:v>
                </c:pt>
                <c:pt idx="4555">
                  <c:v>30407.022552490234</c:v>
                </c:pt>
                <c:pt idx="4556">
                  <c:v>30398.177490234375</c:v>
                </c:pt>
                <c:pt idx="4557">
                  <c:v>30374.229339599609</c:v>
                </c:pt>
                <c:pt idx="4558">
                  <c:v>30351.740051269531</c:v>
                </c:pt>
                <c:pt idx="4559">
                  <c:v>30360.872741699219</c:v>
                </c:pt>
                <c:pt idx="4560">
                  <c:v>30344.150787353516</c:v>
                </c:pt>
                <c:pt idx="4561">
                  <c:v>30346.961547851563</c:v>
                </c:pt>
                <c:pt idx="4562">
                  <c:v>30358.593688964844</c:v>
                </c:pt>
                <c:pt idx="4563">
                  <c:v>30371.690307617188</c:v>
                </c:pt>
                <c:pt idx="4564">
                  <c:v>30384.94580078125</c:v>
                </c:pt>
                <c:pt idx="4565">
                  <c:v>30405.167602539063</c:v>
                </c:pt>
                <c:pt idx="4566">
                  <c:v>30416.838592529297</c:v>
                </c:pt>
                <c:pt idx="4567">
                  <c:v>30407.767272949219</c:v>
                </c:pt>
                <c:pt idx="4568">
                  <c:v>30433.725128173828</c:v>
                </c:pt>
                <c:pt idx="4569">
                  <c:v>30465.345520019531</c:v>
                </c:pt>
                <c:pt idx="4570">
                  <c:v>30505.891723632813</c:v>
                </c:pt>
                <c:pt idx="4571">
                  <c:v>30510.746551513672</c:v>
                </c:pt>
                <c:pt idx="4572">
                  <c:v>30544.592712402344</c:v>
                </c:pt>
                <c:pt idx="4573">
                  <c:v>30579.875854492188</c:v>
                </c:pt>
                <c:pt idx="4574">
                  <c:v>30592.58544921875</c:v>
                </c:pt>
                <c:pt idx="4575">
                  <c:v>30629.026611328125</c:v>
                </c:pt>
                <c:pt idx="4576">
                  <c:v>30658.993225097656</c:v>
                </c:pt>
                <c:pt idx="4577">
                  <c:v>30660.830047607422</c:v>
                </c:pt>
                <c:pt idx="4578">
                  <c:v>30653.5654296875</c:v>
                </c:pt>
                <c:pt idx="4579">
                  <c:v>30653.065521240234</c:v>
                </c:pt>
                <c:pt idx="4580">
                  <c:v>30691.611633300781</c:v>
                </c:pt>
                <c:pt idx="4581">
                  <c:v>30707.97802734375</c:v>
                </c:pt>
                <c:pt idx="4582">
                  <c:v>30739.98388671875</c:v>
                </c:pt>
                <c:pt idx="4583">
                  <c:v>30760.883178710938</c:v>
                </c:pt>
                <c:pt idx="4584">
                  <c:v>30763.473571777344</c:v>
                </c:pt>
                <c:pt idx="4585">
                  <c:v>30788.480621337891</c:v>
                </c:pt>
                <c:pt idx="4586">
                  <c:v>30795.771789550781</c:v>
                </c:pt>
                <c:pt idx="4587">
                  <c:v>30812.020263671875</c:v>
                </c:pt>
                <c:pt idx="4588">
                  <c:v>30857.003143310547</c:v>
                </c:pt>
                <c:pt idx="4589">
                  <c:v>30850.849914550781</c:v>
                </c:pt>
                <c:pt idx="4590">
                  <c:v>30859.571533203125</c:v>
                </c:pt>
                <c:pt idx="4591">
                  <c:v>30883.688171386719</c:v>
                </c:pt>
                <c:pt idx="4592">
                  <c:v>30897.976196289063</c:v>
                </c:pt>
                <c:pt idx="4593">
                  <c:v>30930.106811523438</c:v>
                </c:pt>
                <c:pt idx="4594">
                  <c:v>30937.102783203125</c:v>
                </c:pt>
                <c:pt idx="4595">
                  <c:v>30969.576354980469</c:v>
                </c:pt>
                <c:pt idx="4596">
                  <c:v>30967.398864746094</c:v>
                </c:pt>
                <c:pt idx="4597">
                  <c:v>30960.653930664063</c:v>
                </c:pt>
                <c:pt idx="4598">
                  <c:v>30985.5634765625</c:v>
                </c:pt>
                <c:pt idx="4599">
                  <c:v>31011.849914550781</c:v>
                </c:pt>
                <c:pt idx="4600">
                  <c:v>31025.416748046875</c:v>
                </c:pt>
                <c:pt idx="4601">
                  <c:v>31040.4560546875</c:v>
                </c:pt>
                <c:pt idx="4602">
                  <c:v>31063.537780761719</c:v>
                </c:pt>
                <c:pt idx="4603">
                  <c:v>31076.591552734375</c:v>
                </c:pt>
                <c:pt idx="4604">
                  <c:v>31084.499755859375</c:v>
                </c:pt>
                <c:pt idx="4605">
                  <c:v>31094.3642578125</c:v>
                </c:pt>
                <c:pt idx="4606">
                  <c:v>31089.557983398438</c:v>
                </c:pt>
                <c:pt idx="4607">
                  <c:v>31092.891479492188</c:v>
                </c:pt>
                <c:pt idx="4608">
                  <c:v>31103.086181640625</c:v>
                </c:pt>
                <c:pt idx="4609">
                  <c:v>31114.853881835938</c:v>
                </c:pt>
                <c:pt idx="4610">
                  <c:v>31127.851806640625</c:v>
                </c:pt>
                <c:pt idx="4611">
                  <c:v>31124.450073242188</c:v>
                </c:pt>
                <c:pt idx="4612">
                  <c:v>31128.697021484375</c:v>
                </c:pt>
                <c:pt idx="4613">
                  <c:v>31184.903686523438</c:v>
                </c:pt>
                <c:pt idx="4614">
                  <c:v>31194.796081542969</c:v>
                </c:pt>
                <c:pt idx="4615">
                  <c:v>31202.825805664063</c:v>
                </c:pt>
                <c:pt idx="4616">
                  <c:v>31227.28857421875</c:v>
                </c:pt>
                <c:pt idx="4617">
                  <c:v>31272.513305664063</c:v>
                </c:pt>
                <c:pt idx="4618">
                  <c:v>31317.582824707031</c:v>
                </c:pt>
                <c:pt idx="4619">
                  <c:v>31349.958862304688</c:v>
                </c:pt>
                <c:pt idx="4620">
                  <c:v>31391.953247070313</c:v>
                </c:pt>
                <c:pt idx="4621">
                  <c:v>31449.8095703125</c:v>
                </c:pt>
                <c:pt idx="4622">
                  <c:v>31483.109252929688</c:v>
                </c:pt>
                <c:pt idx="4623">
                  <c:v>31511.564819335938</c:v>
                </c:pt>
                <c:pt idx="4624">
                  <c:v>31524.67138671875</c:v>
                </c:pt>
                <c:pt idx="4625">
                  <c:v>31576.257080078125</c:v>
                </c:pt>
                <c:pt idx="4626">
                  <c:v>31596.244689941406</c:v>
                </c:pt>
                <c:pt idx="4627">
                  <c:v>31622.952453613281</c:v>
                </c:pt>
                <c:pt idx="4628">
                  <c:v>31665.3974609375</c:v>
                </c:pt>
                <c:pt idx="4629">
                  <c:v>31705.304565429688</c:v>
                </c:pt>
                <c:pt idx="4630">
                  <c:v>31730.087158203125</c:v>
                </c:pt>
                <c:pt idx="4631">
                  <c:v>31767.962890625</c:v>
                </c:pt>
                <c:pt idx="4632">
                  <c:v>31763.9375</c:v>
                </c:pt>
                <c:pt idx="4633">
                  <c:v>31777.59521484375</c:v>
                </c:pt>
                <c:pt idx="4634">
                  <c:v>31771.569580078125</c:v>
                </c:pt>
                <c:pt idx="4635">
                  <c:v>31801.267700195313</c:v>
                </c:pt>
                <c:pt idx="4636">
                  <c:v>31808.025512695313</c:v>
                </c:pt>
                <c:pt idx="4637">
                  <c:v>31808.796936035156</c:v>
                </c:pt>
                <c:pt idx="4638">
                  <c:v>31805.12890625</c:v>
                </c:pt>
                <c:pt idx="4639">
                  <c:v>31811.805053710938</c:v>
                </c:pt>
                <c:pt idx="4640">
                  <c:v>31824.970947265625</c:v>
                </c:pt>
                <c:pt idx="4641">
                  <c:v>31828.10009765625</c:v>
                </c:pt>
                <c:pt idx="4642">
                  <c:v>31849.323120117188</c:v>
                </c:pt>
                <c:pt idx="4643">
                  <c:v>31861.682434082031</c:v>
                </c:pt>
                <c:pt idx="4644">
                  <c:v>31870.64990234375</c:v>
                </c:pt>
                <c:pt idx="4645">
                  <c:v>31894.572509765625</c:v>
                </c:pt>
                <c:pt idx="4646">
                  <c:v>31906.72265625</c:v>
                </c:pt>
                <c:pt idx="4647">
                  <c:v>31922.653076171875</c:v>
                </c:pt>
                <c:pt idx="4648">
                  <c:v>31919.709106445313</c:v>
                </c:pt>
                <c:pt idx="4649">
                  <c:v>31933.640625</c:v>
                </c:pt>
                <c:pt idx="4650">
                  <c:v>31950.586059570313</c:v>
                </c:pt>
                <c:pt idx="4651">
                  <c:v>31973.152465820313</c:v>
                </c:pt>
                <c:pt idx="4652">
                  <c:v>31970.356018066406</c:v>
                </c:pt>
                <c:pt idx="4653">
                  <c:v>31969.122924804688</c:v>
                </c:pt>
                <c:pt idx="4654">
                  <c:v>31988.985595703125</c:v>
                </c:pt>
                <c:pt idx="4655">
                  <c:v>31986.762084960938</c:v>
                </c:pt>
                <c:pt idx="4656">
                  <c:v>32013.100830078125</c:v>
                </c:pt>
                <c:pt idx="4657">
                  <c:v>32005.291259765625</c:v>
                </c:pt>
                <c:pt idx="4658">
                  <c:v>32030.99560546875</c:v>
                </c:pt>
                <c:pt idx="4659">
                  <c:v>32043.627807617188</c:v>
                </c:pt>
                <c:pt idx="4660">
                  <c:v>32073.1142578125</c:v>
                </c:pt>
                <c:pt idx="4661">
                  <c:v>32074.781005859375</c:v>
                </c:pt>
                <c:pt idx="4662">
                  <c:v>32080.197021484375</c:v>
                </c:pt>
                <c:pt idx="4663">
                  <c:v>32095.31884765625</c:v>
                </c:pt>
                <c:pt idx="4664">
                  <c:v>32113.717041015625</c:v>
                </c:pt>
                <c:pt idx="4665">
                  <c:v>32125.561157226563</c:v>
                </c:pt>
                <c:pt idx="4666">
                  <c:v>32152.721740722656</c:v>
                </c:pt>
                <c:pt idx="4667">
                  <c:v>32195.4609375</c:v>
                </c:pt>
                <c:pt idx="4668">
                  <c:v>32225.062377929688</c:v>
                </c:pt>
                <c:pt idx="4669">
                  <c:v>32262.128662109375</c:v>
                </c:pt>
                <c:pt idx="4670">
                  <c:v>32285.645751953125</c:v>
                </c:pt>
                <c:pt idx="4671">
                  <c:v>32293.299926757813</c:v>
                </c:pt>
                <c:pt idx="4672">
                  <c:v>32313.844543457031</c:v>
                </c:pt>
                <c:pt idx="4673">
                  <c:v>32340.408386230469</c:v>
                </c:pt>
                <c:pt idx="4674">
                  <c:v>32347.315124511719</c:v>
                </c:pt>
                <c:pt idx="4675">
                  <c:v>32409.67041015625</c:v>
                </c:pt>
                <c:pt idx="4676">
                  <c:v>32447.291381835938</c:v>
                </c:pt>
                <c:pt idx="4677">
                  <c:v>32483.290466308594</c:v>
                </c:pt>
                <c:pt idx="4678">
                  <c:v>32518.576110839844</c:v>
                </c:pt>
                <c:pt idx="4679">
                  <c:v>32550.612548828125</c:v>
                </c:pt>
                <c:pt idx="4680">
                  <c:v>32555.848510742188</c:v>
                </c:pt>
                <c:pt idx="4681">
                  <c:v>32605.557495117188</c:v>
                </c:pt>
                <c:pt idx="4682">
                  <c:v>32613.434387207031</c:v>
                </c:pt>
                <c:pt idx="4683">
                  <c:v>32636.172729492188</c:v>
                </c:pt>
                <c:pt idx="4684">
                  <c:v>32650.306884765625</c:v>
                </c:pt>
                <c:pt idx="4685">
                  <c:v>32646.715454101563</c:v>
                </c:pt>
                <c:pt idx="4686">
                  <c:v>32681.995300292969</c:v>
                </c:pt>
                <c:pt idx="4687">
                  <c:v>32704.634887695313</c:v>
                </c:pt>
                <c:pt idx="4688">
                  <c:v>32710.844116210938</c:v>
                </c:pt>
                <c:pt idx="4689">
                  <c:v>32739.567626953125</c:v>
                </c:pt>
                <c:pt idx="4690">
                  <c:v>32761.237731933594</c:v>
                </c:pt>
                <c:pt idx="4691">
                  <c:v>32775.33447265625</c:v>
                </c:pt>
                <c:pt idx="4692">
                  <c:v>32803.088500976563</c:v>
                </c:pt>
                <c:pt idx="4693">
                  <c:v>32805.655029296875</c:v>
                </c:pt>
                <c:pt idx="4694">
                  <c:v>32792.5048828125</c:v>
                </c:pt>
                <c:pt idx="4695">
                  <c:v>32800.2802734375</c:v>
                </c:pt>
                <c:pt idx="4696">
                  <c:v>32805.47265625</c:v>
                </c:pt>
                <c:pt idx="4697">
                  <c:v>32792.701049804688</c:v>
                </c:pt>
                <c:pt idx="4698">
                  <c:v>32776.591186523438</c:v>
                </c:pt>
                <c:pt idx="4699">
                  <c:v>32770.507873535156</c:v>
                </c:pt>
                <c:pt idx="4700">
                  <c:v>32775.68701171875</c:v>
                </c:pt>
                <c:pt idx="4701">
                  <c:v>32796.1318359375</c:v>
                </c:pt>
                <c:pt idx="4702">
                  <c:v>32825.586669921875</c:v>
                </c:pt>
                <c:pt idx="4703">
                  <c:v>32885.226928710938</c:v>
                </c:pt>
                <c:pt idx="4704">
                  <c:v>32913.775146484375</c:v>
                </c:pt>
                <c:pt idx="4705">
                  <c:v>32945.540405273438</c:v>
                </c:pt>
                <c:pt idx="4706">
                  <c:v>32965.173217773438</c:v>
                </c:pt>
                <c:pt idx="4707">
                  <c:v>32990.003662109375</c:v>
                </c:pt>
                <c:pt idx="4708">
                  <c:v>33005.479248046875</c:v>
                </c:pt>
                <c:pt idx="4709">
                  <c:v>33016.114013671875</c:v>
                </c:pt>
                <c:pt idx="4710">
                  <c:v>33035.670654296875</c:v>
                </c:pt>
                <c:pt idx="4711">
                  <c:v>33052.138305664063</c:v>
                </c:pt>
                <c:pt idx="4712">
                  <c:v>33083.923583984375</c:v>
                </c:pt>
                <c:pt idx="4713">
                  <c:v>33091.100708007813</c:v>
                </c:pt>
                <c:pt idx="4714">
                  <c:v>33158.510070800781</c:v>
                </c:pt>
                <c:pt idx="4715">
                  <c:v>33190.539794921875</c:v>
                </c:pt>
                <c:pt idx="4716">
                  <c:v>33220.705749511719</c:v>
                </c:pt>
                <c:pt idx="4717">
                  <c:v>33250.35107421875</c:v>
                </c:pt>
                <c:pt idx="4718">
                  <c:v>33305.2333984375</c:v>
                </c:pt>
                <c:pt idx="4719">
                  <c:v>33409.096862792969</c:v>
                </c:pt>
                <c:pt idx="4720">
                  <c:v>33437.183166503906</c:v>
                </c:pt>
                <c:pt idx="4721">
                  <c:v>33473.220703125</c:v>
                </c:pt>
                <c:pt idx="4722">
                  <c:v>33461.151733398438</c:v>
                </c:pt>
                <c:pt idx="4723">
                  <c:v>33450.725280761719</c:v>
                </c:pt>
                <c:pt idx="4724">
                  <c:v>33452.817993164063</c:v>
                </c:pt>
                <c:pt idx="4725">
                  <c:v>33453.855773925781</c:v>
                </c:pt>
                <c:pt idx="4726">
                  <c:v>33465.155151367188</c:v>
                </c:pt>
                <c:pt idx="4727">
                  <c:v>33521.689575195313</c:v>
                </c:pt>
                <c:pt idx="4728">
                  <c:v>33568.041137695313</c:v>
                </c:pt>
                <c:pt idx="4729">
                  <c:v>33620.571044921875</c:v>
                </c:pt>
                <c:pt idx="4730">
                  <c:v>33673.780029296875</c:v>
                </c:pt>
                <c:pt idx="4731">
                  <c:v>33713.300659179688</c:v>
                </c:pt>
                <c:pt idx="4732">
                  <c:v>33714.972900390625</c:v>
                </c:pt>
                <c:pt idx="4733">
                  <c:v>33731.017272949219</c:v>
                </c:pt>
                <c:pt idx="4734">
                  <c:v>33733.47216796875</c:v>
                </c:pt>
                <c:pt idx="4735">
                  <c:v>33743.823608398438</c:v>
                </c:pt>
                <c:pt idx="4736">
                  <c:v>33781.687622070313</c:v>
                </c:pt>
                <c:pt idx="4737">
                  <c:v>33787.927612304688</c:v>
                </c:pt>
                <c:pt idx="4738">
                  <c:v>33817.262939453125</c:v>
                </c:pt>
                <c:pt idx="4739">
                  <c:v>33835.83203125</c:v>
                </c:pt>
                <c:pt idx="4740">
                  <c:v>33846.1064453125</c:v>
                </c:pt>
                <c:pt idx="4741">
                  <c:v>33850.112426757813</c:v>
                </c:pt>
                <c:pt idx="4742">
                  <c:v>33870.763854980469</c:v>
                </c:pt>
                <c:pt idx="4743">
                  <c:v>33916.162963867188</c:v>
                </c:pt>
                <c:pt idx="4744">
                  <c:v>33897.0126953125</c:v>
                </c:pt>
                <c:pt idx="4745">
                  <c:v>33881.358032226563</c:v>
                </c:pt>
                <c:pt idx="4746">
                  <c:v>33872.056945800781</c:v>
                </c:pt>
                <c:pt idx="4747">
                  <c:v>33883.776611328125</c:v>
                </c:pt>
                <c:pt idx="4748">
                  <c:v>33859.057434082031</c:v>
                </c:pt>
                <c:pt idx="4749">
                  <c:v>33843.165161132813</c:v>
                </c:pt>
                <c:pt idx="4750">
                  <c:v>33847.154296875</c:v>
                </c:pt>
                <c:pt idx="4751">
                  <c:v>33870.302062988281</c:v>
                </c:pt>
                <c:pt idx="4752">
                  <c:v>33889.62744140625</c:v>
                </c:pt>
                <c:pt idx="4753">
                  <c:v>33919.059814453125</c:v>
                </c:pt>
                <c:pt idx="4754">
                  <c:v>33940.834838867188</c:v>
                </c:pt>
                <c:pt idx="4755">
                  <c:v>33921.37158203125</c:v>
                </c:pt>
                <c:pt idx="4756">
                  <c:v>33918.303894042969</c:v>
                </c:pt>
                <c:pt idx="4757">
                  <c:v>33919.88623046875</c:v>
                </c:pt>
                <c:pt idx="4758">
                  <c:v>33957.788940429688</c:v>
                </c:pt>
                <c:pt idx="4759">
                  <c:v>33990.331787109375</c:v>
                </c:pt>
                <c:pt idx="4760">
                  <c:v>33995.270446777344</c:v>
                </c:pt>
                <c:pt idx="4761">
                  <c:v>34016.6513671875</c:v>
                </c:pt>
                <c:pt idx="4762">
                  <c:v>33988.753540039063</c:v>
                </c:pt>
                <c:pt idx="4763">
                  <c:v>33972.690551757813</c:v>
                </c:pt>
                <c:pt idx="4764">
                  <c:v>33981.345825195313</c:v>
                </c:pt>
                <c:pt idx="4765">
                  <c:v>33955.164916992188</c:v>
                </c:pt>
                <c:pt idx="4766">
                  <c:v>33942.794311523438</c:v>
                </c:pt>
                <c:pt idx="4767">
                  <c:v>33943.449951171875</c:v>
                </c:pt>
                <c:pt idx="4768">
                  <c:v>33937.386474609375</c:v>
                </c:pt>
                <c:pt idx="4769">
                  <c:v>33944.68994140625</c:v>
                </c:pt>
                <c:pt idx="4770">
                  <c:v>33931.728210449219</c:v>
                </c:pt>
                <c:pt idx="4771">
                  <c:v>33921.13916015625</c:v>
                </c:pt>
                <c:pt idx="4772">
                  <c:v>33944.852600097656</c:v>
                </c:pt>
                <c:pt idx="4773">
                  <c:v>33966.28173828125</c:v>
                </c:pt>
                <c:pt idx="4774">
                  <c:v>33960.823364257813</c:v>
                </c:pt>
                <c:pt idx="4775">
                  <c:v>33981.518127441406</c:v>
                </c:pt>
                <c:pt idx="4776">
                  <c:v>33993.311279296875</c:v>
                </c:pt>
                <c:pt idx="4777">
                  <c:v>33994.99853515625</c:v>
                </c:pt>
                <c:pt idx="4778">
                  <c:v>33995.987243652344</c:v>
                </c:pt>
                <c:pt idx="4779">
                  <c:v>34012.638305664063</c:v>
                </c:pt>
                <c:pt idx="4780">
                  <c:v>34002.903442382813</c:v>
                </c:pt>
                <c:pt idx="4781">
                  <c:v>33995.313293457031</c:v>
                </c:pt>
                <c:pt idx="4782">
                  <c:v>34000.188110351563</c:v>
                </c:pt>
                <c:pt idx="4783">
                  <c:v>34017.004638671875</c:v>
                </c:pt>
                <c:pt idx="4784">
                  <c:v>34025.487548828125</c:v>
                </c:pt>
                <c:pt idx="4785">
                  <c:v>34035.839172363281</c:v>
                </c:pt>
                <c:pt idx="4786">
                  <c:v>34053.498657226563</c:v>
                </c:pt>
                <c:pt idx="4787">
                  <c:v>34018.832275390625</c:v>
                </c:pt>
                <c:pt idx="4788">
                  <c:v>34019.35791015625</c:v>
                </c:pt>
                <c:pt idx="4789">
                  <c:v>34015.556213378906</c:v>
                </c:pt>
                <c:pt idx="4790">
                  <c:v>33980.427978515625</c:v>
                </c:pt>
                <c:pt idx="4791">
                  <c:v>33938.1064453125</c:v>
                </c:pt>
                <c:pt idx="4792">
                  <c:v>33923.817993164063</c:v>
                </c:pt>
                <c:pt idx="4793">
                  <c:v>33889.886596679688</c:v>
                </c:pt>
                <c:pt idx="4794">
                  <c:v>33879.822998046875</c:v>
                </c:pt>
                <c:pt idx="4795">
                  <c:v>33865.151977539063</c:v>
                </c:pt>
                <c:pt idx="4796">
                  <c:v>33816.39990234375</c:v>
                </c:pt>
                <c:pt idx="4797">
                  <c:v>33791.936828613281</c:v>
                </c:pt>
                <c:pt idx="4798">
                  <c:v>33780.179016113281</c:v>
                </c:pt>
                <c:pt idx="4799">
                  <c:v>33771.083129882813</c:v>
                </c:pt>
                <c:pt idx="4800">
                  <c:v>33762.560974121094</c:v>
                </c:pt>
                <c:pt idx="4801">
                  <c:v>33719.547241210938</c:v>
                </c:pt>
                <c:pt idx="4802">
                  <c:v>33699.586303710938</c:v>
                </c:pt>
                <c:pt idx="4803">
                  <c:v>33715.335205078125</c:v>
                </c:pt>
                <c:pt idx="4804">
                  <c:v>33756.873168945313</c:v>
                </c:pt>
                <c:pt idx="4805">
                  <c:v>33751.319885253906</c:v>
                </c:pt>
                <c:pt idx="4806">
                  <c:v>33749.604858398438</c:v>
                </c:pt>
                <c:pt idx="4807">
                  <c:v>33729.698852539063</c:v>
                </c:pt>
                <c:pt idx="4808">
                  <c:v>33719.716247558594</c:v>
                </c:pt>
                <c:pt idx="4809">
                  <c:v>33703.414184570313</c:v>
                </c:pt>
                <c:pt idx="4810">
                  <c:v>33708.888305664063</c:v>
                </c:pt>
                <c:pt idx="4811">
                  <c:v>33681.273559570313</c:v>
                </c:pt>
                <c:pt idx="4812">
                  <c:v>33595.299194335938</c:v>
                </c:pt>
                <c:pt idx="4813">
                  <c:v>33513.396484375</c:v>
                </c:pt>
                <c:pt idx="4814">
                  <c:v>33434.140991210938</c:v>
                </c:pt>
                <c:pt idx="4815">
                  <c:v>33344.79052734375</c:v>
                </c:pt>
                <c:pt idx="4816">
                  <c:v>33286.495666503906</c:v>
                </c:pt>
                <c:pt idx="4817">
                  <c:v>33221.354248046875</c:v>
                </c:pt>
                <c:pt idx="4818">
                  <c:v>33141.718994140625</c:v>
                </c:pt>
                <c:pt idx="4819">
                  <c:v>33048.258056640625</c:v>
                </c:pt>
                <c:pt idx="4820">
                  <c:v>32944.605285644531</c:v>
                </c:pt>
                <c:pt idx="4821">
                  <c:v>32923.353759765625</c:v>
                </c:pt>
                <c:pt idx="4822">
                  <c:v>32827.385437011719</c:v>
                </c:pt>
                <c:pt idx="4823">
                  <c:v>32712.92529296875</c:v>
                </c:pt>
                <c:pt idx="4824">
                  <c:v>32618.333984375</c:v>
                </c:pt>
                <c:pt idx="4825">
                  <c:v>32511.861083984375</c:v>
                </c:pt>
                <c:pt idx="4826">
                  <c:v>32412.881713867188</c:v>
                </c:pt>
                <c:pt idx="4827">
                  <c:v>32313.231506347656</c:v>
                </c:pt>
                <c:pt idx="4828">
                  <c:v>32213.17041015625</c:v>
                </c:pt>
                <c:pt idx="4829">
                  <c:v>32094.48388671875</c:v>
                </c:pt>
                <c:pt idx="4830">
                  <c:v>31980.853485107422</c:v>
                </c:pt>
                <c:pt idx="4831">
                  <c:v>31904.283233642578</c:v>
                </c:pt>
                <c:pt idx="4832">
                  <c:v>31823.000244140625</c:v>
                </c:pt>
                <c:pt idx="4833">
                  <c:v>31752.448577880859</c:v>
                </c:pt>
                <c:pt idx="4834">
                  <c:v>31646.286254882813</c:v>
                </c:pt>
                <c:pt idx="4835">
                  <c:v>31543.924987792969</c:v>
                </c:pt>
                <c:pt idx="4836">
                  <c:v>31433.327178955078</c:v>
                </c:pt>
                <c:pt idx="4837">
                  <c:v>31318.879699707031</c:v>
                </c:pt>
                <c:pt idx="4838">
                  <c:v>31221.535095214844</c:v>
                </c:pt>
                <c:pt idx="4839">
                  <c:v>31107.783508300781</c:v>
                </c:pt>
                <c:pt idx="4840">
                  <c:v>30996.281555175781</c:v>
                </c:pt>
                <c:pt idx="4841">
                  <c:v>30942.868927001953</c:v>
                </c:pt>
                <c:pt idx="4842">
                  <c:v>30872.367004394531</c:v>
                </c:pt>
                <c:pt idx="4843">
                  <c:v>30803.410919189453</c:v>
                </c:pt>
                <c:pt idx="4844">
                  <c:v>30708.834747314453</c:v>
                </c:pt>
                <c:pt idx="4845">
                  <c:v>30636.499267578125</c:v>
                </c:pt>
                <c:pt idx="4846">
                  <c:v>30584.52783203125</c:v>
                </c:pt>
                <c:pt idx="4847">
                  <c:v>30508.710815429688</c:v>
                </c:pt>
                <c:pt idx="4848">
                  <c:v>30399.672149658203</c:v>
                </c:pt>
                <c:pt idx="4849">
                  <c:v>30302.838745117188</c:v>
                </c:pt>
                <c:pt idx="4850">
                  <c:v>30222.619140625</c:v>
                </c:pt>
                <c:pt idx="4851">
                  <c:v>30178.392761230469</c:v>
                </c:pt>
                <c:pt idx="4852">
                  <c:v>30100.138610839844</c:v>
                </c:pt>
                <c:pt idx="4853">
                  <c:v>29983.418609619141</c:v>
                </c:pt>
                <c:pt idx="4854">
                  <c:v>29863.243377685547</c:v>
                </c:pt>
                <c:pt idx="4855">
                  <c:v>29737.156372070313</c:v>
                </c:pt>
                <c:pt idx="4856">
                  <c:v>29693.699890136719</c:v>
                </c:pt>
                <c:pt idx="4857">
                  <c:v>29599.640075683594</c:v>
                </c:pt>
                <c:pt idx="4858">
                  <c:v>29477.080596923828</c:v>
                </c:pt>
                <c:pt idx="4859">
                  <c:v>29348.198974609375</c:v>
                </c:pt>
                <c:pt idx="4860">
                  <c:v>29205.463623046875</c:v>
                </c:pt>
                <c:pt idx="4861">
                  <c:v>29145.840850830078</c:v>
                </c:pt>
                <c:pt idx="4862">
                  <c:v>29058.047058105469</c:v>
                </c:pt>
                <c:pt idx="4863">
                  <c:v>28974.026275634766</c:v>
                </c:pt>
                <c:pt idx="4864">
                  <c:v>28877.743957519531</c:v>
                </c:pt>
                <c:pt idx="4865">
                  <c:v>28779.405242919922</c:v>
                </c:pt>
                <c:pt idx="4866">
                  <c:v>28672.719482421875</c:v>
                </c:pt>
                <c:pt idx="4867">
                  <c:v>28624.310729980469</c:v>
                </c:pt>
                <c:pt idx="4868">
                  <c:v>28574.791564941406</c:v>
                </c:pt>
                <c:pt idx="4869">
                  <c:v>28485.294281005859</c:v>
                </c:pt>
                <c:pt idx="4870">
                  <c:v>28390.264343261719</c:v>
                </c:pt>
                <c:pt idx="4871">
                  <c:v>28314.981536865234</c:v>
                </c:pt>
                <c:pt idx="4872">
                  <c:v>28194.547088623047</c:v>
                </c:pt>
                <c:pt idx="4873">
                  <c:v>28128.3212890625</c:v>
                </c:pt>
                <c:pt idx="4874">
                  <c:v>28057.731994628906</c:v>
                </c:pt>
                <c:pt idx="4875">
                  <c:v>27986.054656982422</c:v>
                </c:pt>
                <c:pt idx="4876">
                  <c:v>27938.506103515625</c:v>
                </c:pt>
                <c:pt idx="4877">
                  <c:v>27863.815093994141</c:v>
                </c:pt>
                <c:pt idx="4878">
                  <c:v>27764.102142333984</c:v>
                </c:pt>
                <c:pt idx="4879">
                  <c:v>27682.981384277344</c:v>
                </c:pt>
                <c:pt idx="4880">
                  <c:v>27591.689788818359</c:v>
                </c:pt>
                <c:pt idx="4881">
                  <c:v>27550.8173828125</c:v>
                </c:pt>
                <c:pt idx="4882">
                  <c:v>27464.215942382813</c:v>
                </c:pt>
                <c:pt idx="4883">
                  <c:v>27383.639923095703</c:v>
                </c:pt>
                <c:pt idx="4884">
                  <c:v>27282.421081542969</c:v>
                </c:pt>
                <c:pt idx="4885">
                  <c:v>27262.056884765625</c:v>
                </c:pt>
                <c:pt idx="4886">
                  <c:v>27221.682983398438</c:v>
                </c:pt>
                <c:pt idx="4887">
                  <c:v>27195.359710693359</c:v>
                </c:pt>
                <c:pt idx="4888">
                  <c:v>27110.706420898438</c:v>
                </c:pt>
                <c:pt idx="4889">
                  <c:v>27069.761566162109</c:v>
                </c:pt>
                <c:pt idx="4890">
                  <c:v>27002.980377197266</c:v>
                </c:pt>
                <c:pt idx="4891">
                  <c:v>26957.057739257813</c:v>
                </c:pt>
                <c:pt idx="4892">
                  <c:v>26922.834686279297</c:v>
                </c:pt>
                <c:pt idx="4893">
                  <c:v>26953.529968261719</c:v>
                </c:pt>
                <c:pt idx="4894">
                  <c:v>26900.578216552734</c:v>
                </c:pt>
                <c:pt idx="4895">
                  <c:v>26862.034912109375</c:v>
                </c:pt>
                <c:pt idx="4896">
                  <c:v>26838.105590820313</c:v>
                </c:pt>
                <c:pt idx="4897">
                  <c:v>26821.771209716797</c:v>
                </c:pt>
                <c:pt idx="4898">
                  <c:v>26771.994689941406</c:v>
                </c:pt>
                <c:pt idx="4899">
                  <c:v>26701.302978515625</c:v>
                </c:pt>
                <c:pt idx="4900">
                  <c:v>26653.051940917969</c:v>
                </c:pt>
                <c:pt idx="4901">
                  <c:v>26576.018005371094</c:v>
                </c:pt>
                <c:pt idx="4902">
                  <c:v>26528.410003662109</c:v>
                </c:pt>
                <c:pt idx="4903">
                  <c:v>26522.835754394531</c:v>
                </c:pt>
                <c:pt idx="4904">
                  <c:v>26495.607238769531</c:v>
                </c:pt>
                <c:pt idx="4905">
                  <c:v>26444.484008789063</c:v>
                </c:pt>
                <c:pt idx="4906">
                  <c:v>26421.208679199219</c:v>
                </c:pt>
                <c:pt idx="4907">
                  <c:v>26409.107208251953</c:v>
                </c:pt>
                <c:pt idx="4908">
                  <c:v>26356.710571289063</c:v>
                </c:pt>
                <c:pt idx="4909">
                  <c:v>26320.323669433594</c:v>
                </c:pt>
                <c:pt idx="4910">
                  <c:v>26300.744415283203</c:v>
                </c:pt>
                <c:pt idx="4911">
                  <c:v>26283.754516601563</c:v>
                </c:pt>
                <c:pt idx="4912">
                  <c:v>26269.818572998047</c:v>
                </c:pt>
                <c:pt idx="4913">
                  <c:v>26257.096435546875</c:v>
                </c:pt>
                <c:pt idx="4914">
                  <c:v>26225.401214599609</c:v>
                </c:pt>
                <c:pt idx="4915">
                  <c:v>26179.433563232422</c:v>
                </c:pt>
                <c:pt idx="4916">
                  <c:v>26126.256286621094</c:v>
                </c:pt>
                <c:pt idx="4917">
                  <c:v>26063.629547119141</c:v>
                </c:pt>
                <c:pt idx="4918">
                  <c:v>26023.222045898438</c:v>
                </c:pt>
                <c:pt idx="4919">
                  <c:v>26003.035308837891</c:v>
                </c:pt>
                <c:pt idx="4920">
                  <c:v>26018.286773681641</c:v>
                </c:pt>
                <c:pt idx="4921">
                  <c:v>26005.321044921875</c:v>
                </c:pt>
                <c:pt idx="4922">
                  <c:v>25972.3369140625</c:v>
                </c:pt>
                <c:pt idx="4923">
                  <c:v>25923.945220947266</c:v>
                </c:pt>
                <c:pt idx="4924">
                  <c:v>25865.188812255859</c:v>
                </c:pt>
                <c:pt idx="4925">
                  <c:v>25798.776245117188</c:v>
                </c:pt>
                <c:pt idx="4926">
                  <c:v>25792.961669921875</c:v>
                </c:pt>
                <c:pt idx="4927">
                  <c:v>25761.661773681641</c:v>
                </c:pt>
                <c:pt idx="4928">
                  <c:v>25737.119110107422</c:v>
                </c:pt>
                <c:pt idx="4929">
                  <c:v>25719.004821777344</c:v>
                </c:pt>
                <c:pt idx="4930">
                  <c:v>25725.608612060547</c:v>
                </c:pt>
                <c:pt idx="4931">
                  <c:v>25697.500183105469</c:v>
                </c:pt>
                <c:pt idx="4932">
                  <c:v>25620.565399169922</c:v>
                </c:pt>
                <c:pt idx="4933">
                  <c:v>25551.570129394531</c:v>
                </c:pt>
                <c:pt idx="4934">
                  <c:v>25491.188842773438</c:v>
                </c:pt>
                <c:pt idx="4935">
                  <c:v>25452.343170166016</c:v>
                </c:pt>
                <c:pt idx="4936">
                  <c:v>25407.174285888672</c:v>
                </c:pt>
                <c:pt idx="4937">
                  <c:v>25343.959579467773</c:v>
                </c:pt>
                <c:pt idx="4938">
                  <c:v>25335.829895019531</c:v>
                </c:pt>
                <c:pt idx="4939">
                  <c:v>25271.207229614258</c:v>
                </c:pt>
                <c:pt idx="4940">
                  <c:v>25211.392669677734</c:v>
                </c:pt>
                <c:pt idx="4941">
                  <c:v>25187.999908447266</c:v>
                </c:pt>
                <c:pt idx="4942">
                  <c:v>25126.640899658203</c:v>
                </c:pt>
                <c:pt idx="4943">
                  <c:v>25047.063659667969</c:v>
                </c:pt>
                <c:pt idx="4944">
                  <c:v>24984.074661254883</c:v>
                </c:pt>
                <c:pt idx="4945">
                  <c:v>24961.297515869141</c:v>
                </c:pt>
                <c:pt idx="4946">
                  <c:v>24924.453765869141</c:v>
                </c:pt>
                <c:pt idx="4947">
                  <c:v>24880.019180297852</c:v>
                </c:pt>
                <c:pt idx="4948">
                  <c:v>24840.556777954102</c:v>
                </c:pt>
                <c:pt idx="4949">
                  <c:v>24794.903350830078</c:v>
                </c:pt>
                <c:pt idx="4950">
                  <c:v>24769.841552734375</c:v>
                </c:pt>
                <c:pt idx="4951">
                  <c:v>24712.117538452148</c:v>
                </c:pt>
                <c:pt idx="4952">
                  <c:v>24636.347442626953</c:v>
                </c:pt>
                <c:pt idx="4953">
                  <c:v>24615.984283447266</c:v>
                </c:pt>
                <c:pt idx="4954">
                  <c:v>24569.369873046875</c:v>
                </c:pt>
                <c:pt idx="4955">
                  <c:v>24494.297485351563</c:v>
                </c:pt>
                <c:pt idx="4956">
                  <c:v>24463.642242431641</c:v>
                </c:pt>
                <c:pt idx="4957">
                  <c:v>24439.243774414063</c:v>
                </c:pt>
                <c:pt idx="4958">
                  <c:v>24420.337005615234</c:v>
                </c:pt>
                <c:pt idx="4959">
                  <c:v>24344.8642578125</c:v>
                </c:pt>
                <c:pt idx="4960">
                  <c:v>24275.176239013672</c:v>
                </c:pt>
                <c:pt idx="4961">
                  <c:v>24242.629486083984</c:v>
                </c:pt>
                <c:pt idx="4962">
                  <c:v>24183.549896240234</c:v>
                </c:pt>
                <c:pt idx="4963">
                  <c:v>24118.742599487305</c:v>
                </c:pt>
                <c:pt idx="4964">
                  <c:v>24040.682388305664</c:v>
                </c:pt>
                <c:pt idx="4965">
                  <c:v>23965.808364868164</c:v>
                </c:pt>
                <c:pt idx="4966">
                  <c:v>23955.589828491211</c:v>
                </c:pt>
                <c:pt idx="4967">
                  <c:v>23931.241241455078</c:v>
                </c:pt>
                <c:pt idx="4968">
                  <c:v>23887.827026367188</c:v>
                </c:pt>
                <c:pt idx="4969">
                  <c:v>23844.840789794922</c:v>
                </c:pt>
                <c:pt idx="4970">
                  <c:v>23808.666976928711</c:v>
                </c:pt>
                <c:pt idx="4971">
                  <c:v>23741.311584472656</c:v>
                </c:pt>
                <c:pt idx="4972">
                  <c:v>23645.686218261719</c:v>
                </c:pt>
                <c:pt idx="4973">
                  <c:v>23587.954040527344</c:v>
                </c:pt>
                <c:pt idx="4974">
                  <c:v>23549.535583496094</c:v>
                </c:pt>
                <c:pt idx="4975">
                  <c:v>23518.282257080078</c:v>
                </c:pt>
                <c:pt idx="4976">
                  <c:v>23477.925720214844</c:v>
                </c:pt>
                <c:pt idx="4977">
                  <c:v>23425.319793701172</c:v>
                </c:pt>
                <c:pt idx="4978">
                  <c:v>23423.382934570313</c:v>
                </c:pt>
                <c:pt idx="4979">
                  <c:v>23369.644775390625</c:v>
                </c:pt>
                <c:pt idx="4980">
                  <c:v>23361.819183349609</c:v>
                </c:pt>
                <c:pt idx="4981">
                  <c:v>23320.457611083984</c:v>
                </c:pt>
                <c:pt idx="4982">
                  <c:v>23300.53678894043</c:v>
                </c:pt>
                <c:pt idx="4983">
                  <c:v>23222.202880859375</c:v>
                </c:pt>
                <c:pt idx="4984">
                  <c:v>23136.44140625</c:v>
                </c:pt>
                <c:pt idx="4985">
                  <c:v>23069.738845825195</c:v>
                </c:pt>
                <c:pt idx="4986">
                  <c:v>23013.886123657227</c:v>
                </c:pt>
                <c:pt idx="4987">
                  <c:v>22969.24250793457</c:v>
                </c:pt>
                <c:pt idx="4988">
                  <c:v>22922.682540893555</c:v>
                </c:pt>
                <c:pt idx="4989">
                  <c:v>22874.354705810547</c:v>
                </c:pt>
                <c:pt idx="4990">
                  <c:v>22844.014221191406</c:v>
                </c:pt>
                <c:pt idx="4991">
                  <c:v>22810.171646118164</c:v>
                </c:pt>
                <c:pt idx="4992">
                  <c:v>22773.247375488281</c:v>
                </c:pt>
                <c:pt idx="4993">
                  <c:v>22735.477905273438</c:v>
                </c:pt>
                <c:pt idx="4994">
                  <c:v>22701.293151855469</c:v>
                </c:pt>
                <c:pt idx="4995">
                  <c:v>22659.937683105469</c:v>
                </c:pt>
                <c:pt idx="4996">
                  <c:v>22615.639343261719</c:v>
                </c:pt>
                <c:pt idx="4997">
                  <c:v>22538.734710693359</c:v>
                </c:pt>
                <c:pt idx="4998">
                  <c:v>22461.48860168457</c:v>
                </c:pt>
                <c:pt idx="4999">
                  <c:v>22389.69123840332</c:v>
                </c:pt>
                <c:pt idx="5000">
                  <c:v>22330.639404296875</c:v>
                </c:pt>
                <c:pt idx="5001">
                  <c:v>22276.76171875</c:v>
                </c:pt>
                <c:pt idx="5002">
                  <c:v>22188.958190917969</c:v>
                </c:pt>
                <c:pt idx="5003">
                  <c:v>22119.76823425293</c:v>
                </c:pt>
                <c:pt idx="5004">
                  <c:v>22051.395721435547</c:v>
                </c:pt>
                <c:pt idx="5005">
                  <c:v>21959.855972290039</c:v>
                </c:pt>
                <c:pt idx="5006">
                  <c:v>21885.418304443359</c:v>
                </c:pt>
                <c:pt idx="5007">
                  <c:v>21849.793975830078</c:v>
                </c:pt>
                <c:pt idx="5008">
                  <c:v>21802.534027099609</c:v>
                </c:pt>
                <c:pt idx="5009">
                  <c:v>21765.237243652344</c:v>
                </c:pt>
                <c:pt idx="5010">
                  <c:v>21711.498931884766</c:v>
                </c:pt>
                <c:pt idx="5011">
                  <c:v>21713.442932128906</c:v>
                </c:pt>
                <c:pt idx="5012">
                  <c:v>21633.716293334961</c:v>
                </c:pt>
                <c:pt idx="5013">
                  <c:v>21513.984436035156</c:v>
                </c:pt>
                <c:pt idx="5014">
                  <c:v>21414.652160644531</c:v>
                </c:pt>
                <c:pt idx="5015">
                  <c:v>21377.411956787109</c:v>
                </c:pt>
                <c:pt idx="5016">
                  <c:v>21363.187088012695</c:v>
                </c:pt>
                <c:pt idx="5017">
                  <c:v>21320.793685913086</c:v>
                </c:pt>
                <c:pt idx="5018">
                  <c:v>21275.003463745117</c:v>
                </c:pt>
                <c:pt idx="5019">
                  <c:v>21270.101638793945</c:v>
                </c:pt>
                <c:pt idx="5020">
                  <c:v>21238.894058227539</c:v>
                </c:pt>
                <c:pt idx="5021">
                  <c:v>21190.870208740234</c:v>
                </c:pt>
                <c:pt idx="5022">
                  <c:v>21128.532196044922</c:v>
                </c:pt>
                <c:pt idx="5023">
                  <c:v>21079.097839355469</c:v>
                </c:pt>
                <c:pt idx="5024">
                  <c:v>21051.909454345703</c:v>
                </c:pt>
                <c:pt idx="5025">
                  <c:v>21014.17414855957</c:v>
                </c:pt>
                <c:pt idx="5026">
                  <c:v>20992.884796142578</c:v>
                </c:pt>
                <c:pt idx="5027">
                  <c:v>20936.269500732422</c:v>
                </c:pt>
                <c:pt idx="5028">
                  <c:v>20898.013763427734</c:v>
                </c:pt>
                <c:pt idx="5029">
                  <c:v>20833.562347412109</c:v>
                </c:pt>
                <c:pt idx="5030">
                  <c:v>20780.752426147461</c:v>
                </c:pt>
                <c:pt idx="5031">
                  <c:v>20751.996505737305</c:v>
                </c:pt>
                <c:pt idx="5032">
                  <c:v>20712.416305541992</c:v>
                </c:pt>
                <c:pt idx="5033">
                  <c:v>20657.640716552734</c:v>
                </c:pt>
                <c:pt idx="5034">
                  <c:v>20607.696868896484</c:v>
                </c:pt>
                <c:pt idx="5035">
                  <c:v>20561.248397827148</c:v>
                </c:pt>
                <c:pt idx="5036">
                  <c:v>20528.485656738281</c:v>
                </c:pt>
                <c:pt idx="5037">
                  <c:v>20491.57080078125</c:v>
                </c:pt>
                <c:pt idx="5038">
                  <c:v>20449.515411376953</c:v>
                </c:pt>
                <c:pt idx="5039">
                  <c:v>20433.250732421875</c:v>
                </c:pt>
                <c:pt idx="5040">
                  <c:v>20427.555786132813</c:v>
                </c:pt>
                <c:pt idx="5041">
                  <c:v>20434.391479492188</c:v>
                </c:pt>
                <c:pt idx="5042">
                  <c:v>20441.908782958984</c:v>
                </c:pt>
                <c:pt idx="5043">
                  <c:v>20462.186492919922</c:v>
                </c:pt>
                <c:pt idx="5044">
                  <c:v>20394.192810058594</c:v>
                </c:pt>
                <c:pt idx="5045">
                  <c:v>20363.635452270508</c:v>
                </c:pt>
                <c:pt idx="5046">
                  <c:v>20335.032928466797</c:v>
                </c:pt>
                <c:pt idx="5047">
                  <c:v>20298.758911132813</c:v>
                </c:pt>
                <c:pt idx="5048">
                  <c:v>20255.410491943359</c:v>
                </c:pt>
                <c:pt idx="5049">
                  <c:v>20219.898193359375</c:v>
                </c:pt>
                <c:pt idx="5050">
                  <c:v>20211.572418212891</c:v>
                </c:pt>
                <c:pt idx="5051">
                  <c:v>20192.420516967773</c:v>
                </c:pt>
                <c:pt idx="5052">
                  <c:v>20159.378387451172</c:v>
                </c:pt>
                <c:pt idx="5053">
                  <c:v>20113.662246704102</c:v>
                </c:pt>
                <c:pt idx="5054">
                  <c:v>20069.576431274414</c:v>
                </c:pt>
                <c:pt idx="5055">
                  <c:v>20032.494995117188</c:v>
                </c:pt>
                <c:pt idx="5056">
                  <c:v>20020.219177246094</c:v>
                </c:pt>
                <c:pt idx="5057">
                  <c:v>19992.327392578125</c:v>
                </c:pt>
                <c:pt idx="5058">
                  <c:v>19992.807189941406</c:v>
                </c:pt>
                <c:pt idx="5059">
                  <c:v>19976.142028808594</c:v>
                </c:pt>
                <c:pt idx="5060">
                  <c:v>19963.480560302734</c:v>
                </c:pt>
                <c:pt idx="5061">
                  <c:v>19955.330230712891</c:v>
                </c:pt>
                <c:pt idx="5062">
                  <c:v>19961.734970092773</c:v>
                </c:pt>
                <c:pt idx="5063">
                  <c:v>19946.958160400391</c:v>
                </c:pt>
                <c:pt idx="5064">
                  <c:v>19949.253875732422</c:v>
                </c:pt>
                <c:pt idx="5065">
                  <c:v>19994.953338623047</c:v>
                </c:pt>
                <c:pt idx="5066">
                  <c:v>19989.225646972656</c:v>
                </c:pt>
                <c:pt idx="5067">
                  <c:v>20032.900497436523</c:v>
                </c:pt>
                <c:pt idx="5068">
                  <c:v>20073.27360534668</c:v>
                </c:pt>
                <c:pt idx="5069">
                  <c:v>20090.59033203125</c:v>
                </c:pt>
                <c:pt idx="5070">
                  <c:v>20093.769897460938</c:v>
                </c:pt>
                <c:pt idx="5071">
                  <c:v>20069.378051757813</c:v>
                </c:pt>
                <c:pt idx="5072">
                  <c:v>20075.080841064453</c:v>
                </c:pt>
                <c:pt idx="5073">
                  <c:v>20090.275741577148</c:v>
                </c:pt>
                <c:pt idx="5074">
                  <c:v>20050.144226074219</c:v>
                </c:pt>
                <c:pt idx="5075">
                  <c:v>20058.553894042969</c:v>
                </c:pt>
                <c:pt idx="5076">
                  <c:v>20091.936767578125</c:v>
                </c:pt>
                <c:pt idx="5077">
                  <c:v>20147.956909179688</c:v>
                </c:pt>
                <c:pt idx="5078">
                  <c:v>20169.543319702148</c:v>
                </c:pt>
                <c:pt idx="5079">
                  <c:v>20153.838623046875</c:v>
                </c:pt>
                <c:pt idx="5080">
                  <c:v>20137.379791259766</c:v>
                </c:pt>
                <c:pt idx="5081">
                  <c:v>20084.722137451172</c:v>
                </c:pt>
                <c:pt idx="5082">
                  <c:v>20069.146850585938</c:v>
                </c:pt>
                <c:pt idx="5083">
                  <c:v>20033.369598388672</c:v>
                </c:pt>
                <c:pt idx="5084">
                  <c:v>19985.864929199219</c:v>
                </c:pt>
                <c:pt idx="5085">
                  <c:v>19988.876113891602</c:v>
                </c:pt>
                <c:pt idx="5086">
                  <c:v>19966.570281982422</c:v>
                </c:pt>
                <c:pt idx="5087">
                  <c:v>20039.447860717773</c:v>
                </c:pt>
                <c:pt idx="5088">
                  <c:v>20069.714492797852</c:v>
                </c:pt>
                <c:pt idx="5089">
                  <c:v>20110.305023193359</c:v>
                </c:pt>
                <c:pt idx="5090">
                  <c:v>20117.552856445313</c:v>
                </c:pt>
                <c:pt idx="5091">
                  <c:v>20079.525009155273</c:v>
                </c:pt>
                <c:pt idx="5092">
                  <c:v>20085.322570800781</c:v>
                </c:pt>
                <c:pt idx="5093">
                  <c:v>20120.372619628906</c:v>
                </c:pt>
                <c:pt idx="5094">
                  <c:v>20129.748458862305</c:v>
                </c:pt>
                <c:pt idx="5095">
                  <c:v>20130.395080566406</c:v>
                </c:pt>
                <c:pt idx="5096">
                  <c:v>20122.432052612305</c:v>
                </c:pt>
                <c:pt idx="5097">
                  <c:v>20142.837936401367</c:v>
                </c:pt>
                <c:pt idx="5098">
                  <c:v>20149.848785400391</c:v>
                </c:pt>
                <c:pt idx="5099">
                  <c:v>20131.228729248047</c:v>
                </c:pt>
                <c:pt idx="5100">
                  <c:v>20103.388244628906</c:v>
                </c:pt>
                <c:pt idx="5101">
                  <c:v>20033.343673706055</c:v>
                </c:pt>
                <c:pt idx="5102">
                  <c:v>20000.081115722656</c:v>
                </c:pt>
                <c:pt idx="5103">
                  <c:v>19955.784484863281</c:v>
                </c:pt>
                <c:pt idx="5104">
                  <c:v>19936.609405517578</c:v>
                </c:pt>
                <c:pt idx="5105">
                  <c:v>19911.076950073242</c:v>
                </c:pt>
                <c:pt idx="5106">
                  <c:v>19900.934310913086</c:v>
                </c:pt>
                <c:pt idx="5107">
                  <c:v>19944.136764526367</c:v>
                </c:pt>
                <c:pt idx="5108">
                  <c:v>19963.880111694336</c:v>
                </c:pt>
                <c:pt idx="5109">
                  <c:v>19965.359588623047</c:v>
                </c:pt>
                <c:pt idx="5110">
                  <c:v>20002.497131347656</c:v>
                </c:pt>
                <c:pt idx="5111">
                  <c:v>19997.6494140625</c:v>
                </c:pt>
                <c:pt idx="5112">
                  <c:v>19941.954162597656</c:v>
                </c:pt>
                <c:pt idx="5113">
                  <c:v>19922.286026000977</c:v>
                </c:pt>
                <c:pt idx="5114">
                  <c:v>19899.988372802734</c:v>
                </c:pt>
                <c:pt idx="5115">
                  <c:v>19869.100433349609</c:v>
                </c:pt>
                <c:pt idx="5116">
                  <c:v>19846.743209838867</c:v>
                </c:pt>
                <c:pt idx="5117">
                  <c:v>19861.677124023438</c:v>
                </c:pt>
                <c:pt idx="5118">
                  <c:v>19888.635787963867</c:v>
                </c:pt>
                <c:pt idx="5119">
                  <c:v>19892.272644042969</c:v>
                </c:pt>
                <c:pt idx="5120">
                  <c:v>19898.108367919922</c:v>
                </c:pt>
                <c:pt idx="5121">
                  <c:v>19871.474731445313</c:v>
                </c:pt>
                <c:pt idx="5122">
                  <c:v>19863.398254394531</c:v>
                </c:pt>
                <c:pt idx="5123">
                  <c:v>19841.283493041992</c:v>
                </c:pt>
                <c:pt idx="5124">
                  <c:v>19823.289169311523</c:v>
                </c:pt>
                <c:pt idx="5125">
                  <c:v>19803.007720947266</c:v>
                </c:pt>
                <c:pt idx="5126">
                  <c:v>19775.405899047852</c:v>
                </c:pt>
                <c:pt idx="5127">
                  <c:v>19771.412170410156</c:v>
                </c:pt>
                <c:pt idx="5128">
                  <c:v>19761.556396484375</c:v>
                </c:pt>
                <c:pt idx="5129">
                  <c:v>19733.634918212891</c:v>
                </c:pt>
                <c:pt idx="5130">
                  <c:v>19674.003372192383</c:v>
                </c:pt>
                <c:pt idx="5131">
                  <c:v>19605.941925048828</c:v>
                </c:pt>
                <c:pt idx="5132">
                  <c:v>19593.383041381836</c:v>
                </c:pt>
                <c:pt idx="5133">
                  <c:v>19597.309234619141</c:v>
                </c:pt>
                <c:pt idx="5134">
                  <c:v>19620.925827026367</c:v>
                </c:pt>
                <c:pt idx="5135">
                  <c:v>19607.698211669922</c:v>
                </c:pt>
                <c:pt idx="5136">
                  <c:v>19580.277236938477</c:v>
                </c:pt>
                <c:pt idx="5137">
                  <c:v>19578.013061523438</c:v>
                </c:pt>
                <c:pt idx="5138">
                  <c:v>19599.325012207031</c:v>
                </c:pt>
                <c:pt idx="5139">
                  <c:v>19634.594818115234</c:v>
                </c:pt>
                <c:pt idx="5140">
                  <c:v>19646.701995849609</c:v>
                </c:pt>
                <c:pt idx="5141">
                  <c:v>19684.651275634766</c:v>
                </c:pt>
                <c:pt idx="5142">
                  <c:v>19696.370330810547</c:v>
                </c:pt>
                <c:pt idx="5143">
                  <c:v>19704.249786376953</c:v>
                </c:pt>
                <c:pt idx="5144">
                  <c:v>19710.457122802734</c:v>
                </c:pt>
                <c:pt idx="5145">
                  <c:v>19749.611480712891</c:v>
                </c:pt>
                <c:pt idx="5146">
                  <c:v>19758.193466186523</c:v>
                </c:pt>
                <c:pt idx="5147">
                  <c:v>19723.055480957031</c:v>
                </c:pt>
                <c:pt idx="5148">
                  <c:v>19685.412384033203</c:v>
                </c:pt>
                <c:pt idx="5149">
                  <c:v>19633.803741455078</c:v>
                </c:pt>
                <c:pt idx="5150">
                  <c:v>19634.551940917969</c:v>
                </c:pt>
                <c:pt idx="5151">
                  <c:v>19577.086441040039</c:v>
                </c:pt>
                <c:pt idx="5152">
                  <c:v>19579.534759521484</c:v>
                </c:pt>
                <c:pt idx="5153">
                  <c:v>19586.113174438477</c:v>
                </c:pt>
                <c:pt idx="5154">
                  <c:v>19517.29377746582</c:v>
                </c:pt>
                <c:pt idx="5155">
                  <c:v>19437.558563232422</c:v>
                </c:pt>
                <c:pt idx="5156">
                  <c:v>19403.660736083984</c:v>
                </c:pt>
                <c:pt idx="5157">
                  <c:v>19435.535308837891</c:v>
                </c:pt>
                <c:pt idx="5158">
                  <c:v>19470.604644775391</c:v>
                </c:pt>
                <c:pt idx="5159">
                  <c:v>19516.683227539063</c:v>
                </c:pt>
                <c:pt idx="5160">
                  <c:v>19498.887237548828</c:v>
                </c:pt>
                <c:pt idx="5161">
                  <c:v>19447.057952880859</c:v>
                </c:pt>
                <c:pt idx="5162">
                  <c:v>19439.58186340332</c:v>
                </c:pt>
                <c:pt idx="5163">
                  <c:v>19417.968811035156</c:v>
                </c:pt>
                <c:pt idx="5164">
                  <c:v>19426.459320068359</c:v>
                </c:pt>
                <c:pt idx="5165">
                  <c:v>19439.066101074219</c:v>
                </c:pt>
                <c:pt idx="5166">
                  <c:v>19428.335983276367</c:v>
                </c:pt>
                <c:pt idx="5167">
                  <c:v>19479.052581787109</c:v>
                </c:pt>
                <c:pt idx="5168">
                  <c:v>19527.073272705078</c:v>
                </c:pt>
                <c:pt idx="5169">
                  <c:v>19577.213607788086</c:v>
                </c:pt>
                <c:pt idx="5170">
                  <c:v>19609.081024169922</c:v>
                </c:pt>
                <c:pt idx="5171">
                  <c:v>19601.822296142578</c:v>
                </c:pt>
                <c:pt idx="5172">
                  <c:v>19568.306564331055</c:v>
                </c:pt>
                <c:pt idx="5173">
                  <c:v>19503.111022949219</c:v>
                </c:pt>
                <c:pt idx="5174">
                  <c:v>19463.981262207031</c:v>
                </c:pt>
                <c:pt idx="5175">
                  <c:v>19513.106506347656</c:v>
                </c:pt>
                <c:pt idx="5176">
                  <c:v>19522.413879394531</c:v>
                </c:pt>
                <c:pt idx="5177">
                  <c:v>19521.707809448242</c:v>
                </c:pt>
                <c:pt idx="5178">
                  <c:v>19510.29150390625</c:v>
                </c:pt>
                <c:pt idx="5179">
                  <c:v>19500.238906860352</c:v>
                </c:pt>
                <c:pt idx="5180">
                  <c:v>19490.101440429688</c:v>
                </c:pt>
                <c:pt idx="5181">
                  <c:v>19481.422882080078</c:v>
                </c:pt>
                <c:pt idx="5182">
                  <c:v>19462.729705810547</c:v>
                </c:pt>
                <c:pt idx="5183">
                  <c:v>19427.408386230469</c:v>
                </c:pt>
                <c:pt idx="5184">
                  <c:v>19377.030166625977</c:v>
                </c:pt>
                <c:pt idx="5185">
                  <c:v>19356.849227905273</c:v>
                </c:pt>
                <c:pt idx="5186">
                  <c:v>19352.342788696289</c:v>
                </c:pt>
                <c:pt idx="5187">
                  <c:v>19380.621551513672</c:v>
                </c:pt>
                <c:pt idx="5188">
                  <c:v>19395.87336730957</c:v>
                </c:pt>
                <c:pt idx="5189">
                  <c:v>19422.439376831055</c:v>
                </c:pt>
                <c:pt idx="5190">
                  <c:v>19418.223037719727</c:v>
                </c:pt>
                <c:pt idx="5191">
                  <c:v>19397.111297607422</c:v>
                </c:pt>
                <c:pt idx="5192">
                  <c:v>19431.607528686523</c:v>
                </c:pt>
                <c:pt idx="5193">
                  <c:v>19429.181549072266</c:v>
                </c:pt>
                <c:pt idx="5194">
                  <c:v>19363.617263793945</c:v>
                </c:pt>
                <c:pt idx="5195">
                  <c:v>19336.708648681641</c:v>
                </c:pt>
                <c:pt idx="5196">
                  <c:v>19322.598739624023</c:v>
                </c:pt>
                <c:pt idx="5197">
                  <c:v>19318.96826171875</c:v>
                </c:pt>
                <c:pt idx="5198">
                  <c:v>19295.299911499023</c:v>
                </c:pt>
                <c:pt idx="5199">
                  <c:v>19278.88427734375</c:v>
                </c:pt>
                <c:pt idx="5200">
                  <c:v>19293.201644897461</c:v>
                </c:pt>
                <c:pt idx="5201">
                  <c:v>19299.601333618164</c:v>
                </c:pt>
                <c:pt idx="5202">
                  <c:v>19315.468643188477</c:v>
                </c:pt>
                <c:pt idx="5203">
                  <c:v>19323.516754150391</c:v>
                </c:pt>
                <c:pt idx="5204">
                  <c:v>19320.589050292969</c:v>
                </c:pt>
                <c:pt idx="5205">
                  <c:v>19342.165130615234</c:v>
                </c:pt>
                <c:pt idx="5206">
                  <c:v>19328.937652587891</c:v>
                </c:pt>
                <c:pt idx="5207">
                  <c:v>19365.192733764648</c:v>
                </c:pt>
                <c:pt idx="5208">
                  <c:v>19455.541870117188</c:v>
                </c:pt>
                <c:pt idx="5209">
                  <c:v>19524.846832275391</c:v>
                </c:pt>
                <c:pt idx="5210">
                  <c:v>19533.268264770508</c:v>
                </c:pt>
                <c:pt idx="5211">
                  <c:v>19544.789367675781</c:v>
                </c:pt>
                <c:pt idx="5212">
                  <c:v>19522.877624511719</c:v>
                </c:pt>
                <c:pt idx="5213">
                  <c:v>19476.77766418457</c:v>
                </c:pt>
                <c:pt idx="5214">
                  <c:v>19456.942504882813</c:v>
                </c:pt>
                <c:pt idx="5215">
                  <c:v>19461.126434326172</c:v>
                </c:pt>
                <c:pt idx="5216">
                  <c:v>19440.415954589844</c:v>
                </c:pt>
                <c:pt idx="5217">
                  <c:v>19389.426055908203</c:v>
                </c:pt>
                <c:pt idx="5218">
                  <c:v>19352.000335693359</c:v>
                </c:pt>
                <c:pt idx="5219">
                  <c:v>19284.409790039063</c:v>
                </c:pt>
                <c:pt idx="5220">
                  <c:v>19226.749389648438</c:v>
                </c:pt>
                <c:pt idx="5221">
                  <c:v>19204.298370361328</c:v>
                </c:pt>
                <c:pt idx="5222">
                  <c:v>19268.176788330078</c:v>
                </c:pt>
                <c:pt idx="5223">
                  <c:v>19255.236145019531</c:v>
                </c:pt>
                <c:pt idx="5224">
                  <c:v>19295.359115600586</c:v>
                </c:pt>
                <c:pt idx="5225">
                  <c:v>19327.851135253906</c:v>
                </c:pt>
                <c:pt idx="5226">
                  <c:v>19356.582916259766</c:v>
                </c:pt>
                <c:pt idx="5227">
                  <c:v>19379.813507080078</c:v>
                </c:pt>
                <c:pt idx="5228">
                  <c:v>19398.253890991211</c:v>
                </c:pt>
                <c:pt idx="5229">
                  <c:v>19409.890548706055</c:v>
                </c:pt>
                <c:pt idx="5230">
                  <c:v>19411.78173828125</c:v>
                </c:pt>
                <c:pt idx="5231">
                  <c:v>19443.255493164063</c:v>
                </c:pt>
                <c:pt idx="5232">
                  <c:v>19507.120849609375</c:v>
                </c:pt>
                <c:pt idx="5233">
                  <c:v>19556.150390625</c:v>
                </c:pt>
                <c:pt idx="5234">
                  <c:v>19594.515960693359</c:v>
                </c:pt>
                <c:pt idx="5235">
                  <c:v>19596.2744140625</c:v>
                </c:pt>
                <c:pt idx="5236">
                  <c:v>19584.140899658203</c:v>
                </c:pt>
                <c:pt idx="5237">
                  <c:v>19556.156265258789</c:v>
                </c:pt>
                <c:pt idx="5238">
                  <c:v>19532.227035522461</c:v>
                </c:pt>
                <c:pt idx="5239">
                  <c:v>19490.821395874023</c:v>
                </c:pt>
                <c:pt idx="5240">
                  <c:v>19471.102325439453</c:v>
                </c:pt>
                <c:pt idx="5241">
                  <c:v>19442.948303222656</c:v>
                </c:pt>
                <c:pt idx="5242">
                  <c:v>19465.161010742188</c:v>
                </c:pt>
                <c:pt idx="5243">
                  <c:v>19464.713821411133</c:v>
                </c:pt>
                <c:pt idx="5244">
                  <c:v>19480.400588989258</c:v>
                </c:pt>
                <c:pt idx="5245">
                  <c:v>19536.327117919922</c:v>
                </c:pt>
                <c:pt idx="5246">
                  <c:v>19591.158996582031</c:v>
                </c:pt>
                <c:pt idx="5247">
                  <c:v>19631.501754760742</c:v>
                </c:pt>
                <c:pt idx="5248">
                  <c:v>19640.390808105469</c:v>
                </c:pt>
                <c:pt idx="5249">
                  <c:v>19659.962493896484</c:v>
                </c:pt>
                <c:pt idx="5250">
                  <c:v>19670.769027709961</c:v>
                </c:pt>
                <c:pt idx="5251">
                  <c:v>19664.112197875977</c:v>
                </c:pt>
                <c:pt idx="5252">
                  <c:v>19655.0771484375</c:v>
                </c:pt>
                <c:pt idx="5253">
                  <c:v>19627.242050170898</c:v>
                </c:pt>
                <c:pt idx="5254">
                  <c:v>19610.415313720703</c:v>
                </c:pt>
                <c:pt idx="5255">
                  <c:v>19650.474456787109</c:v>
                </c:pt>
                <c:pt idx="5256">
                  <c:v>19663.370208740234</c:v>
                </c:pt>
                <c:pt idx="5257">
                  <c:v>19669.789581298828</c:v>
                </c:pt>
                <c:pt idx="5258">
                  <c:v>19645.307708740234</c:v>
                </c:pt>
                <c:pt idx="5259">
                  <c:v>19639.130096435547</c:v>
                </c:pt>
                <c:pt idx="5260">
                  <c:v>19630.399459838867</c:v>
                </c:pt>
                <c:pt idx="5261">
                  <c:v>19640.529769897461</c:v>
                </c:pt>
                <c:pt idx="5262">
                  <c:v>19584.823867797852</c:v>
                </c:pt>
                <c:pt idx="5263">
                  <c:v>19516.842651367188</c:v>
                </c:pt>
                <c:pt idx="5264">
                  <c:v>19502.158050537109</c:v>
                </c:pt>
                <c:pt idx="5265">
                  <c:v>19453.137420654297</c:v>
                </c:pt>
                <c:pt idx="5266">
                  <c:v>19440.075942993164</c:v>
                </c:pt>
                <c:pt idx="5267">
                  <c:v>19421.270294189453</c:v>
                </c:pt>
                <c:pt idx="5268">
                  <c:v>19455.957794189453</c:v>
                </c:pt>
                <c:pt idx="5269">
                  <c:v>19478.759948730469</c:v>
                </c:pt>
                <c:pt idx="5270">
                  <c:v>19501.465774536133</c:v>
                </c:pt>
                <c:pt idx="5271">
                  <c:v>19493.789031982422</c:v>
                </c:pt>
                <c:pt idx="5272">
                  <c:v>19546.120376586914</c:v>
                </c:pt>
                <c:pt idx="5273">
                  <c:v>19590.590881347656</c:v>
                </c:pt>
                <c:pt idx="5274">
                  <c:v>19596.071548461914</c:v>
                </c:pt>
                <c:pt idx="5275">
                  <c:v>19634.378311157227</c:v>
                </c:pt>
                <c:pt idx="5276">
                  <c:v>19651.641815185547</c:v>
                </c:pt>
                <c:pt idx="5277">
                  <c:v>19626.336944580078</c:v>
                </c:pt>
                <c:pt idx="5278">
                  <c:v>19562.022369384766</c:v>
                </c:pt>
                <c:pt idx="5279">
                  <c:v>19530.196350097656</c:v>
                </c:pt>
                <c:pt idx="5280">
                  <c:v>19472.020294189453</c:v>
                </c:pt>
                <c:pt idx="5281">
                  <c:v>19434.516006469727</c:v>
                </c:pt>
                <c:pt idx="5282">
                  <c:v>19388.716247558594</c:v>
                </c:pt>
                <c:pt idx="5283">
                  <c:v>19405.619064331055</c:v>
                </c:pt>
                <c:pt idx="5284">
                  <c:v>19461.354705810547</c:v>
                </c:pt>
                <c:pt idx="5285">
                  <c:v>19536.986114501953</c:v>
                </c:pt>
                <c:pt idx="5286">
                  <c:v>19582.819580078125</c:v>
                </c:pt>
                <c:pt idx="5287">
                  <c:v>19600.105056762695</c:v>
                </c:pt>
                <c:pt idx="5288">
                  <c:v>19644.749694824219</c:v>
                </c:pt>
                <c:pt idx="5289">
                  <c:v>19654.69270324707</c:v>
                </c:pt>
                <c:pt idx="5290">
                  <c:v>19664.611282348633</c:v>
                </c:pt>
                <c:pt idx="5291">
                  <c:v>19573.465179443359</c:v>
                </c:pt>
                <c:pt idx="5292">
                  <c:v>19578.896942138672</c:v>
                </c:pt>
                <c:pt idx="5293">
                  <c:v>19503.550003051758</c:v>
                </c:pt>
                <c:pt idx="5294">
                  <c:v>19431.205657958984</c:v>
                </c:pt>
                <c:pt idx="5295">
                  <c:v>19390.248611450195</c:v>
                </c:pt>
                <c:pt idx="5296">
                  <c:v>19361.155685424805</c:v>
                </c:pt>
                <c:pt idx="5297">
                  <c:v>19316.958969116211</c:v>
                </c:pt>
                <c:pt idx="5298">
                  <c:v>19316.668334960938</c:v>
                </c:pt>
                <c:pt idx="5299">
                  <c:v>19309.319869995117</c:v>
                </c:pt>
                <c:pt idx="5300">
                  <c:v>19286.788330078125</c:v>
                </c:pt>
                <c:pt idx="5301">
                  <c:v>19349.826995849609</c:v>
                </c:pt>
                <c:pt idx="5302">
                  <c:v>19431.059326171875</c:v>
                </c:pt>
                <c:pt idx="5303">
                  <c:v>19451.246276855469</c:v>
                </c:pt>
                <c:pt idx="5304">
                  <c:v>19510.798110961914</c:v>
                </c:pt>
                <c:pt idx="5305">
                  <c:v>19538.409057617188</c:v>
                </c:pt>
                <c:pt idx="5306">
                  <c:v>19527.353607177734</c:v>
                </c:pt>
                <c:pt idx="5307">
                  <c:v>19479.702560424805</c:v>
                </c:pt>
                <c:pt idx="5308">
                  <c:v>19459.924957275391</c:v>
                </c:pt>
                <c:pt idx="5309">
                  <c:v>19485.938522338867</c:v>
                </c:pt>
                <c:pt idx="5310">
                  <c:v>19512.187545776367</c:v>
                </c:pt>
                <c:pt idx="5311">
                  <c:v>19509.640365600586</c:v>
                </c:pt>
                <c:pt idx="5312">
                  <c:v>19428.198226928711</c:v>
                </c:pt>
                <c:pt idx="5313">
                  <c:v>19430.68115234375</c:v>
                </c:pt>
                <c:pt idx="5314">
                  <c:v>19450.694915771484</c:v>
                </c:pt>
                <c:pt idx="5315">
                  <c:v>19470.386840820313</c:v>
                </c:pt>
                <c:pt idx="5316">
                  <c:v>19463.618194580078</c:v>
                </c:pt>
                <c:pt idx="5317">
                  <c:v>19408.993560791016</c:v>
                </c:pt>
                <c:pt idx="5318">
                  <c:v>19414.107727050781</c:v>
                </c:pt>
                <c:pt idx="5319">
                  <c:v>19439.886322021484</c:v>
                </c:pt>
                <c:pt idx="5320">
                  <c:v>19440.890533447266</c:v>
                </c:pt>
                <c:pt idx="5321">
                  <c:v>19420.340057373047</c:v>
                </c:pt>
                <c:pt idx="5322">
                  <c:v>19424.642242431641</c:v>
                </c:pt>
                <c:pt idx="5323">
                  <c:v>19437.332824707031</c:v>
                </c:pt>
                <c:pt idx="5324">
                  <c:v>19428.894226074219</c:v>
                </c:pt>
                <c:pt idx="5325">
                  <c:v>19433.267227172852</c:v>
                </c:pt>
                <c:pt idx="5326">
                  <c:v>19466.748260498047</c:v>
                </c:pt>
                <c:pt idx="5327">
                  <c:v>19488.992340087891</c:v>
                </c:pt>
                <c:pt idx="5328">
                  <c:v>19533.268432617188</c:v>
                </c:pt>
                <c:pt idx="5329">
                  <c:v>19538.994018554688</c:v>
                </c:pt>
                <c:pt idx="5330">
                  <c:v>19577.192565917969</c:v>
                </c:pt>
                <c:pt idx="5331">
                  <c:v>19602.175430297852</c:v>
                </c:pt>
                <c:pt idx="5332">
                  <c:v>19546.526672363281</c:v>
                </c:pt>
                <c:pt idx="5333">
                  <c:v>19531.177871704102</c:v>
                </c:pt>
                <c:pt idx="5334">
                  <c:v>19556.759643554688</c:v>
                </c:pt>
                <c:pt idx="5335">
                  <c:v>19592.650024414063</c:v>
                </c:pt>
                <c:pt idx="5336">
                  <c:v>19628.79313659668</c:v>
                </c:pt>
                <c:pt idx="5337">
                  <c:v>19659.857849121094</c:v>
                </c:pt>
                <c:pt idx="5338">
                  <c:v>19671.838439941406</c:v>
                </c:pt>
                <c:pt idx="5339">
                  <c:v>19729.857284545898</c:v>
                </c:pt>
                <c:pt idx="5340">
                  <c:v>19745.228942871094</c:v>
                </c:pt>
                <c:pt idx="5341">
                  <c:v>19772.180755615234</c:v>
                </c:pt>
                <c:pt idx="5342">
                  <c:v>19867.048980712891</c:v>
                </c:pt>
                <c:pt idx="5343">
                  <c:v>19946.88151550293</c:v>
                </c:pt>
                <c:pt idx="5344">
                  <c:v>20042.925842285156</c:v>
                </c:pt>
                <c:pt idx="5345">
                  <c:v>20136.685455322266</c:v>
                </c:pt>
                <c:pt idx="5346">
                  <c:v>20188.081085205078</c:v>
                </c:pt>
                <c:pt idx="5347">
                  <c:v>20286.296020507813</c:v>
                </c:pt>
                <c:pt idx="5348">
                  <c:v>20403.500427246094</c:v>
                </c:pt>
                <c:pt idx="5349">
                  <c:v>20534.921203613281</c:v>
                </c:pt>
                <c:pt idx="5350">
                  <c:v>20670.021865844727</c:v>
                </c:pt>
                <c:pt idx="5351">
                  <c:v>20701.323013305664</c:v>
                </c:pt>
                <c:pt idx="5352">
                  <c:v>20762.434539794922</c:v>
                </c:pt>
                <c:pt idx="5353">
                  <c:v>20795.100677490234</c:v>
                </c:pt>
                <c:pt idx="5354">
                  <c:v>20846.101165771484</c:v>
                </c:pt>
                <c:pt idx="5355">
                  <c:v>20908.848587036133</c:v>
                </c:pt>
                <c:pt idx="5356">
                  <c:v>20960.336639404297</c:v>
                </c:pt>
                <c:pt idx="5357">
                  <c:v>20970.968231201172</c:v>
                </c:pt>
                <c:pt idx="5358">
                  <c:v>20997.707305908203</c:v>
                </c:pt>
                <c:pt idx="5359">
                  <c:v>21013.044784545898</c:v>
                </c:pt>
                <c:pt idx="5360">
                  <c:v>21041.747955322266</c:v>
                </c:pt>
                <c:pt idx="5361">
                  <c:v>21047.134002685547</c:v>
                </c:pt>
                <c:pt idx="5362">
                  <c:v>21076.709777832031</c:v>
                </c:pt>
                <c:pt idx="5363">
                  <c:v>21112.966766357422</c:v>
                </c:pt>
                <c:pt idx="5364">
                  <c:v>21142.892150878906</c:v>
                </c:pt>
                <c:pt idx="5365">
                  <c:v>21238.879531860352</c:v>
                </c:pt>
                <c:pt idx="5366">
                  <c:v>21242.249664306641</c:v>
                </c:pt>
                <c:pt idx="5367">
                  <c:v>21261.46028137207</c:v>
                </c:pt>
                <c:pt idx="5368">
                  <c:v>21274.018478393555</c:v>
                </c:pt>
                <c:pt idx="5369">
                  <c:v>21272.835968017578</c:v>
                </c:pt>
                <c:pt idx="5370">
                  <c:v>21272.307708740234</c:v>
                </c:pt>
                <c:pt idx="5371">
                  <c:v>21296.796691894531</c:v>
                </c:pt>
                <c:pt idx="5372">
                  <c:v>21288.096130371094</c:v>
                </c:pt>
                <c:pt idx="5373">
                  <c:v>21275.197631835938</c:v>
                </c:pt>
                <c:pt idx="5374">
                  <c:v>21229.671356201172</c:v>
                </c:pt>
                <c:pt idx="5375">
                  <c:v>21188.228591918945</c:v>
                </c:pt>
                <c:pt idx="5376">
                  <c:v>21189.600952148438</c:v>
                </c:pt>
                <c:pt idx="5377">
                  <c:v>21200.992874145508</c:v>
                </c:pt>
                <c:pt idx="5378">
                  <c:v>21156.649307250977</c:v>
                </c:pt>
                <c:pt idx="5379">
                  <c:v>21176.381225585938</c:v>
                </c:pt>
                <c:pt idx="5380">
                  <c:v>21163.030136108398</c:v>
                </c:pt>
                <c:pt idx="5381">
                  <c:v>21156.61589050293</c:v>
                </c:pt>
                <c:pt idx="5382">
                  <c:v>21136.16081237793</c:v>
                </c:pt>
                <c:pt idx="5383">
                  <c:v>21138.261169433594</c:v>
                </c:pt>
                <c:pt idx="5384">
                  <c:v>21113.818023681641</c:v>
                </c:pt>
                <c:pt idx="5385">
                  <c:v>21078.288528442383</c:v>
                </c:pt>
                <c:pt idx="5386">
                  <c:v>21110.43701171875</c:v>
                </c:pt>
                <c:pt idx="5387">
                  <c:v>21146.678497314453</c:v>
                </c:pt>
                <c:pt idx="5388">
                  <c:v>21177.090881347656</c:v>
                </c:pt>
                <c:pt idx="5389">
                  <c:v>21207.261825561523</c:v>
                </c:pt>
                <c:pt idx="5390">
                  <c:v>21213.049499511719</c:v>
                </c:pt>
                <c:pt idx="5391">
                  <c:v>21256.641357421875</c:v>
                </c:pt>
                <c:pt idx="5392">
                  <c:v>21251.749114990234</c:v>
                </c:pt>
                <c:pt idx="5393">
                  <c:v>21258.479614257813</c:v>
                </c:pt>
                <c:pt idx="5394">
                  <c:v>21254.991241455078</c:v>
                </c:pt>
                <c:pt idx="5395">
                  <c:v>21258.327789306641</c:v>
                </c:pt>
                <c:pt idx="5396">
                  <c:v>21249.225189208984</c:v>
                </c:pt>
                <c:pt idx="5397">
                  <c:v>21221.512771606445</c:v>
                </c:pt>
                <c:pt idx="5398">
                  <c:v>21199.521911621094</c:v>
                </c:pt>
                <c:pt idx="5399">
                  <c:v>21187.420166015625</c:v>
                </c:pt>
                <c:pt idx="5400">
                  <c:v>21163.711120605469</c:v>
                </c:pt>
                <c:pt idx="5401">
                  <c:v>21169.43376159668</c:v>
                </c:pt>
                <c:pt idx="5402">
                  <c:v>21069.823455810547</c:v>
                </c:pt>
                <c:pt idx="5403">
                  <c:v>20983.067123413086</c:v>
                </c:pt>
                <c:pt idx="5404">
                  <c:v>20918.331192016602</c:v>
                </c:pt>
                <c:pt idx="5405">
                  <c:v>20842.944778442383</c:v>
                </c:pt>
                <c:pt idx="5406">
                  <c:v>20769.794952392578</c:v>
                </c:pt>
                <c:pt idx="5407">
                  <c:v>20719.479827880859</c:v>
                </c:pt>
                <c:pt idx="5408">
                  <c:v>20634.120681762695</c:v>
                </c:pt>
                <c:pt idx="5409">
                  <c:v>20556.022689819336</c:v>
                </c:pt>
                <c:pt idx="5410">
                  <c:v>20496.492736816406</c:v>
                </c:pt>
                <c:pt idx="5411">
                  <c:v>20477.363021850586</c:v>
                </c:pt>
                <c:pt idx="5412">
                  <c:v>20391.520904541016</c:v>
                </c:pt>
                <c:pt idx="5413">
                  <c:v>20309.492477416992</c:v>
                </c:pt>
                <c:pt idx="5414">
                  <c:v>20253.217559814453</c:v>
                </c:pt>
                <c:pt idx="5415">
                  <c:v>20231.693695068359</c:v>
                </c:pt>
                <c:pt idx="5416">
                  <c:v>20203.455596923828</c:v>
                </c:pt>
                <c:pt idx="5417">
                  <c:v>20138.250579833984</c:v>
                </c:pt>
                <c:pt idx="5418">
                  <c:v>20092.807083129883</c:v>
                </c:pt>
                <c:pt idx="5419">
                  <c:v>20039.6865234375</c:v>
                </c:pt>
                <c:pt idx="5420">
                  <c:v>20012.600372314453</c:v>
                </c:pt>
                <c:pt idx="5421">
                  <c:v>20024.449920654297</c:v>
                </c:pt>
                <c:pt idx="5422">
                  <c:v>19985.228332519531</c:v>
                </c:pt>
                <c:pt idx="5423">
                  <c:v>19955.085220336914</c:v>
                </c:pt>
                <c:pt idx="5424">
                  <c:v>19941.8505859375</c:v>
                </c:pt>
                <c:pt idx="5425">
                  <c:v>19920.291015625</c:v>
                </c:pt>
                <c:pt idx="5426">
                  <c:v>19914.878936767578</c:v>
                </c:pt>
                <c:pt idx="5427">
                  <c:v>19840.070709228516</c:v>
                </c:pt>
                <c:pt idx="5428">
                  <c:v>19784.757125854492</c:v>
                </c:pt>
                <c:pt idx="5429">
                  <c:v>19725.862380981445</c:v>
                </c:pt>
                <c:pt idx="5430">
                  <c:v>19646.060913085938</c:v>
                </c:pt>
                <c:pt idx="5431">
                  <c:v>19623.040771484375</c:v>
                </c:pt>
                <c:pt idx="5432">
                  <c:v>19527.674591064453</c:v>
                </c:pt>
                <c:pt idx="5433">
                  <c:v>19505.812133789063</c:v>
                </c:pt>
                <c:pt idx="5434">
                  <c:v>19478.617248535156</c:v>
                </c:pt>
                <c:pt idx="5435">
                  <c:v>19482.767425537109</c:v>
                </c:pt>
                <c:pt idx="5436">
                  <c:v>19472.658966064453</c:v>
                </c:pt>
                <c:pt idx="5437">
                  <c:v>19467.027160644531</c:v>
                </c:pt>
                <c:pt idx="5438">
                  <c:v>19446.306213378906</c:v>
                </c:pt>
                <c:pt idx="5439">
                  <c:v>19398.919281005859</c:v>
                </c:pt>
                <c:pt idx="5440">
                  <c:v>19374.319320678711</c:v>
                </c:pt>
                <c:pt idx="5441">
                  <c:v>19385.981536865234</c:v>
                </c:pt>
                <c:pt idx="5442">
                  <c:v>19331.939697265625</c:v>
                </c:pt>
                <c:pt idx="5443">
                  <c:v>19306.669311523438</c:v>
                </c:pt>
                <c:pt idx="5444">
                  <c:v>19318.196228027344</c:v>
                </c:pt>
                <c:pt idx="5445">
                  <c:v>19310.242004394531</c:v>
                </c:pt>
                <c:pt idx="5446">
                  <c:v>19311.527053833008</c:v>
                </c:pt>
                <c:pt idx="5447">
                  <c:v>19276.901580810547</c:v>
                </c:pt>
                <c:pt idx="5448">
                  <c:v>19276.98161315918</c:v>
                </c:pt>
                <c:pt idx="5449">
                  <c:v>19273.848495483398</c:v>
                </c:pt>
                <c:pt idx="5450">
                  <c:v>19274.368438720703</c:v>
                </c:pt>
                <c:pt idx="5451">
                  <c:v>19285.395660400391</c:v>
                </c:pt>
                <c:pt idx="5452">
                  <c:v>19277.321746826172</c:v>
                </c:pt>
                <c:pt idx="5453">
                  <c:v>19306.518936157227</c:v>
                </c:pt>
                <c:pt idx="5454">
                  <c:v>19299.542846679688</c:v>
                </c:pt>
                <c:pt idx="5455">
                  <c:v>19336.439392089844</c:v>
                </c:pt>
                <c:pt idx="5456">
                  <c:v>19342.260314941406</c:v>
                </c:pt>
                <c:pt idx="5457">
                  <c:v>19341.234817504883</c:v>
                </c:pt>
                <c:pt idx="5458">
                  <c:v>19365.293762207031</c:v>
                </c:pt>
                <c:pt idx="5459">
                  <c:v>19369.557922363281</c:v>
                </c:pt>
                <c:pt idx="5460">
                  <c:v>19376.187927246094</c:v>
                </c:pt>
                <c:pt idx="5461">
                  <c:v>19366.690032958984</c:v>
                </c:pt>
                <c:pt idx="5462">
                  <c:v>19355.188735961914</c:v>
                </c:pt>
                <c:pt idx="5463">
                  <c:v>19379.849761962891</c:v>
                </c:pt>
                <c:pt idx="5464">
                  <c:v>19367.299270629883</c:v>
                </c:pt>
                <c:pt idx="5465">
                  <c:v>19373.808547973633</c:v>
                </c:pt>
                <c:pt idx="5466">
                  <c:v>19403.619400024414</c:v>
                </c:pt>
                <c:pt idx="5467">
                  <c:v>19395.645324707031</c:v>
                </c:pt>
                <c:pt idx="5468">
                  <c:v>19371.35725402832</c:v>
                </c:pt>
                <c:pt idx="5469">
                  <c:v>19362.600280761719</c:v>
                </c:pt>
                <c:pt idx="5470">
                  <c:v>19352.602996826172</c:v>
                </c:pt>
                <c:pt idx="5471">
                  <c:v>19331.775482177734</c:v>
                </c:pt>
                <c:pt idx="5472">
                  <c:v>19336.706558227539</c:v>
                </c:pt>
                <c:pt idx="5473">
                  <c:v>19374.627700805664</c:v>
                </c:pt>
                <c:pt idx="5474">
                  <c:v>19403.873077392578</c:v>
                </c:pt>
                <c:pt idx="5475">
                  <c:v>19424.719497680664</c:v>
                </c:pt>
                <c:pt idx="5476">
                  <c:v>19410.077392578125</c:v>
                </c:pt>
                <c:pt idx="5477">
                  <c:v>19419.397445678711</c:v>
                </c:pt>
                <c:pt idx="5478">
                  <c:v>19440.407806396484</c:v>
                </c:pt>
                <c:pt idx="5479">
                  <c:v>19426.338653564453</c:v>
                </c:pt>
                <c:pt idx="5480">
                  <c:v>19411.671096801758</c:v>
                </c:pt>
                <c:pt idx="5481">
                  <c:v>19395.886138916016</c:v>
                </c:pt>
                <c:pt idx="5482">
                  <c:v>19392.646942138672</c:v>
                </c:pt>
                <c:pt idx="5483">
                  <c:v>19391.881927490234</c:v>
                </c:pt>
                <c:pt idx="5484">
                  <c:v>19385.520843505859</c:v>
                </c:pt>
                <c:pt idx="5485">
                  <c:v>19368.035934448242</c:v>
                </c:pt>
                <c:pt idx="5486">
                  <c:v>19376.580703735352</c:v>
                </c:pt>
                <c:pt idx="5487">
                  <c:v>19337.877716064453</c:v>
                </c:pt>
                <c:pt idx="5488">
                  <c:v>19284.418045043945</c:v>
                </c:pt>
                <c:pt idx="5489">
                  <c:v>19223.019439697266</c:v>
                </c:pt>
                <c:pt idx="5490">
                  <c:v>19154.390823364258</c:v>
                </c:pt>
                <c:pt idx="5491">
                  <c:v>19130.676986694336</c:v>
                </c:pt>
                <c:pt idx="5492">
                  <c:v>19094.329284667969</c:v>
                </c:pt>
                <c:pt idx="5493">
                  <c:v>19086.947906494141</c:v>
                </c:pt>
                <c:pt idx="5494">
                  <c:v>19110.002197265625</c:v>
                </c:pt>
                <c:pt idx="5495">
                  <c:v>19104.610137939453</c:v>
                </c:pt>
                <c:pt idx="5496">
                  <c:v>19104.133666992188</c:v>
                </c:pt>
                <c:pt idx="5497">
                  <c:v>19069.543991088867</c:v>
                </c:pt>
                <c:pt idx="5498">
                  <c:v>19027.856414794922</c:v>
                </c:pt>
                <c:pt idx="5499">
                  <c:v>19019.398178100586</c:v>
                </c:pt>
                <c:pt idx="5500">
                  <c:v>18990.160873413086</c:v>
                </c:pt>
                <c:pt idx="5501">
                  <c:v>18968.328948974609</c:v>
                </c:pt>
                <c:pt idx="5502">
                  <c:v>18938.516860961914</c:v>
                </c:pt>
                <c:pt idx="5503">
                  <c:v>18929.726943969727</c:v>
                </c:pt>
                <c:pt idx="5504">
                  <c:v>18918.028076171875</c:v>
                </c:pt>
                <c:pt idx="5505">
                  <c:v>18892.172760009766</c:v>
                </c:pt>
                <c:pt idx="5506">
                  <c:v>18902.575500488281</c:v>
                </c:pt>
                <c:pt idx="5507">
                  <c:v>18921.411834716797</c:v>
                </c:pt>
                <c:pt idx="5508">
                  <c:v>18921.166275024414</c:v>
                </c:pt>
                <c:pt idx="5509">
                  <c:v>18905.524002075195</c:v>
                </c:pt>
                <c:pt idx="5510">
                  <c:v>18882.260879516602</c:v>
                </c:pt>
                <c:pt idx="5511">
                  <c:v>18860.620193481445</c:v>
                </c:pt>
                <c:pt idx="5512">
                  <c:v>18862.747467041016</c:v>
                </c:pt>
                <c:pt idx="5513">
                  <c:v>18857.015762329102</c:v>
                </c:pt>
                <c:pt idx="5514">
                  <c:v>18858.894439697266</c:v>
                </c:pt>
                <c:pt idx="5515">
                  <c:v>18856.693756103516</c:v>
                </c:pt>
                <c:pt idx="5516">
                  <c:v>18859.656173706055</c:v>
                </c:pt>
                <c:pt idx="5517">
                  <c:v>18903.738204956055</c:v>
                </c:pt>
                <c:pt idx="5518">
                  <c:v>18925.782592773438</c:v>
                </c:pt>
                <c:pt idx="5519">
                  <c:v>18958.442657470703</c:v>
                </c:pt>
                <c:pt idx="5520">
                  <c:v>18996.238021850586</c:v>
                </c:pt>
                <c:pt idx="5521">
                  <c:v>19007.939254760742</c:v>
                </c:pt>
                <c:pt idx="5522">
                  <c:v>19051.615081787109</c:v>
                </c:pt>
                <c:pt idx="5523">
                  <c:v>19096.110702514648</c:v>
                </c:pt>
                <c:pt idx="5524">
                  <c:v>19107.636108398438</c:v>
                </c:pt>
                <c:pt idx="5525">
                  <c:v>19141.654510498047</c:v>
                </c:pt>
                <c:pt idx="5526">
                  <c:v>19139.480331420898</c:v>
                </c:pt>
                <c:pt idx="5527">
                  <c:v>19155.247085571289</c:v>
                </c:pt>
                <c:pt idx="5528">
                  <c:v>19170.427185058594</c:v>
                </c:pt>
                <c:pt idx="5529">
                  <c:v>19173.012893676758</c:v>
                </c:pt>
                <c:pt idx="5530">
                  <c:v>19189.314575195313</c:v>
                </c:pt>
                <c:pt idx="5531">
                  <c:v>19194.916641235352</c:v>
                </c:pt>
                <c:pt idx="5532">
                  <c:v>19203.159637451172</c:v>
                </c:pt>
                <c:pt idx="5533">
                  <c:v>19226.235961914063</c:v>
                </c:pt>
                <c:pt idx="5534">
                  <c:v>19215.31526184082</c:v>
                </c:pt>
                <c:pt idx="5535">
                  <c:v>19245.921203613281</c:v>
                </c:pt>
                <c:pt idx="5536">
                  <c:v>19239.961547851563</c:v>
                </c:pt>
                <c:pt idx="5537">
                  <c:v>19207.920059204102</c:v>
                </c:pt>
                <c:pt idx="5538">
                  <c:v>19181.856323242188</c:v>
                </c:pt>
                <c:pt idx="5539">
                  <c:v>19165.798004150391</c:v>
                </c:pt>
                <c:pt idx="5540">
                  <c:v>19134.461883544922</c:v>
                </c:pt>
                <c:pt idx="5541">
                  <c:v>19130.369644165039</c:v>
                </c:pt>
                <c:pt idx="5542">
                  <c:v>19122.607055664063</c:v>
                </c:pt>
                <c:pt idx="5543">
                  <c:v>19129.77717590332</c:v>
                </c:pt>
                <c:pt idx="5544">
                  <c:v>19131.287521362305</c:v>
                </c:pt>
                <c:pt idx="5545">
                  <c:v>19158.819839477539</c:v>
                </c:pt>
                <c:pt idx="5546">
                  <c:v>19170.836730957031</c:v>
                </c:pt>
                <c:pt idx="5547">
                  <c:v>19207.548538208008</c:v>
                </c:pt>
                <c:pt idx="5548">
                  <c:v>19237.294342041016</c:v>
                </c:pt>
                <c:pt idx="5549">
                  <c:v>19255.127593994141</c:v>
                </c:pt>
                <c:pt idx="5550">
                  <c:v>19279.345062255859</c:v>
                </c:pt>
                <c:pt idx="5551">
                  <c:v>19281.605346679688</c:v>
                </c:pt>
                <c:pt idx="5552">
                  <c:v>19261.723861694336</c:v>
                </c:pt>
                <c:pt idx="5553">
                  <c:v>19256.379852294922</c:v>
                </c:pt>
                <c:pt idx="5554">
                  <c:v>19251.091766357422</c:v>
                </c:pt>
                <c:pt idx="5555">
                  <c:v>19236.388031005859</c:v>
                </c:pt>
                <c:pt idx="5556">
                  <c:v>19252.098434448242</c:v>
                </c:pt>
                <c:pt idx="5557">
                  <c:v>19286.652557373047</c:v>
                </c:pt>
                <c:pt idx="5558">
                  <c:v>19318.513626098633</c:v>
                </c:pt>
                <c:pt idx="5559">
                  <c:v>19330.016189575195</c:v>
                </c:pt>
                <c:pt idx="5560">
                  <c:v>19365.497161865234</c:v>
                </c:pt>
                <c:pt idx="5561">
                  <c:v>19380.178283691406</c:v>
                </c:pt>
                <c:pt idx="5562">
                  <c:v>19401.743347167969</c:v>
                </c:pt>
                <c:pt idx="5563">
                  <c:v>19427.666015625</c:v>
                </c:pt>
                <c:pt idx="5564">
                  <c:v>19459.338027954102</c:v>
                </c:pt>
                <c:pt idx="5565">
                  <c:v>19502.985702514648</c:v>
                </c:pt>
                <c:pt idx="5566">
                  <c:v>19500.651153564453</c:v>
                </c:pt>
                <c:pt idx="5567">
                  <c:v>19522.238571166992</c:v>
                </c:pt>
                <c:pt idx="5568">
                  <c:v>19554.064331054688</c:v>
                </c:pt>
                <c:pt idx="5569">
                  <c:v>19579.888580322266</c:v>
                </c:pt>
                <c:pt idx="5570">
                  <c:v>19579.200469970703</c:v>
                </c:pt>
                <c:pt idx="5571">
                  <c:v>19584.155914306641</c:v>
                </c:pt>
                <c:pt idx="5572">
                  <c:v>19576.76708984375</c:v>
                </c:pt>
                <c:pt idx="5573">
                  <c:v>19576.230895996094</c:v>
                </c:pt>
                <c:pt idx="5574">
                  <c:v>19561.763763427734</c:v>
                </c:pt>
                <c:pt idx="5575">
                  <c:v>19553.629272460938</c:v>
                </c:pt>
                <c:pt idx="5576">
                  <c:v>19560.55842590332</c:v>
                </c:pt>
                <c:pt idx="5577">
                  <c:v>19542.429595947266</c:v>
                </c:pt>
                <c:pt idx="5578">
                  <c:v>19502.109664916992</c:v>
                </c:pt>
                <c:pt idx="5579">
                  <c:v>19505.870712280273</c:v>
                </c:pt>
                <c:pt idx="5580">
                  <c:v>19467.975814819336</c:v>
                </c:pt>
                <c:pt idx="5581">
                  <c:v>19457.763565063477</c:v>
                </c:pt>
                <c:pt idx="5582">
                  <c:v>19460.91357421875</c:v>
                </c:pt>
                <c:pt idx="5583">
                  <c:v>19459.307174682617</c:v>
                </c:pt>
                <c:pt idx="5584">
                  <c:v>19440.298095703125</c:v>
                </c:pt>
                <c:pt idx="5585">
                  <c:v>19462.716064453125</c:v>
                </c:pt>
                <c:pt idx="5586">
                  <c:v>19474.606597900391</c:v>
                </c:pt>
                <c:pt idx="5587">
                  <c:v>19495.737640380859</c:v>
                </c:pt>
                <c:pt idx="5588">
                  <c:v>19477.954284667969</c:v>
                </c:pt>
                <c:pt idx="5589">
                  <c:v>19469.215057373047</c:v>
                </c:pt>
                <c:pt idx="5590">
                  <c:v>19473.468856811523</c:v>
                </c:pt>
                <c:pt idx="5591">
                  <c:v>19495.110382080078</c:v>
                </c:pt>
                <c:pt idx="5592">
                  <c:v>19527.073776245117</c:v>
                </c:pt>
                <c:pt idx="5593">
                  <c:v>19537.742767333984</c:v>
                </c:pt>
                <c:pt idx="5594">
                  <c:v>19534.171173095703</c:v>
                </c:pt>
                <c:pt idx="5595">
                  <c:v>19554.463348388672</c:v>
                </c:pt>
                <c:pt idx="5596">
                  <c:v>19581.880981445313</c:v>
                </c:pt>
                <c:pt idx="5597">
                  <c:v>19586.610321044922</c:v>
                </c:pt>
                <c:pt idx="5598">
                  <c:v>19600.920471191406</c:v>
                </c:pt>
                <c:pt idx="5599">
                  <c:v>19595.197784423828</c:v>
                </c:pt>
                <c:pt idx="5600">
                  <c:v>19596.065292358398</c:v>
                </c:pt>
                <c:pt idx="5601">
                  <c:v>19634.122192382813</c:v>
                </c:pt>
                <c:pt idx="5602">
                  <c:v>19671.224426269531</c:v>
                </c:pt>
                <c:pt idx="5603">
                  <c:v>19682.717071533203</c:v>
                </c:pt>
                <c:pt idx="5604">
                  <c:v>19738.027496337891</c:v>
                </c:pt>
                <c:pt idx="5605">
                  <c:v>19760.069046020508</c:v>
                </c:pt>
                <c:pt idx="5606">
                  <c:v>19771.371398925781</c:v>
                </c:pt>
                <c:pt idx="5607">
                  <c:v>19860.21418762207</c:v>
                </c:pt>
                <c:pt idx="5608">
                  <c:v>19844.573226928711</c:v>
                </c:pt>
                <c:pt idx="5609">
                  <c:v>19860.655700683594</c:v>
                </c:pt>
                <c:pt idx="5610">
                  <c:v>19881.380340576172</c:v>
                </c:pt>
                <c:pt idx="5611">
                  <c:v>19863.301147460938</c:v>
                </c:pt>
                <c:pt idx="5612">
                  <c:v>19861.318725585938</c:v>
                </c:pt>
                <c:pt idx="5613">
                  <c:v>19868.064392089844</c:v>
                </c:pt>
                <c:pt idx="5614">
                  <c:v>19879.510070800781</c:v>
                </c:pt>
                <c:pt idx="5615">
                  <c:v>19887.846221923828</c:v>
                </c:pt>
                <c:pt idx="5616">
                  <c:v>19896.197174072266</c:v>
                </c:pt>
                <c:pt idx="5617">
                  <c:v>19828.646881103516</c:v>
                </c:pt>
                <c:pt idx="5618">
                  <c:v>19770.301223754883</c:v>
                </c:pt>
                <c:pt idx="5619">
                  <c:v>19735.040924072266</c:v>
                </c:pt>
                <c:pt idx="5620">
                  <c:v>19653.942459106445</c:v>
                </c:pt>
                <c:pt idx="5621">
                  <c:v>19612.58984375</c:v>
                </c:pt>
                <c:pt idx="5622">
                  <c:v>19566.436065673828</c:v>
                </c:pt>
                <c:pt idx="5623">
                  <c:v>19542.002044677734</c:v>
                </c:pt>
                <c:pt idx="5624">
                  <c:v>19511.826995849609</c:v>
                </c:pt>
                <c:pt idx="5625">
                  <c:v>19477.059646606445</c:v>
                </c:pt>
                <c:pt idx="5626">
                  <c:v>19448.884628295898</c:v>
                </c:pt>
                <c:pt idx="5627">
                  <c:v>19444.214965820313</c:v>
                </c:pt>
                <c:pt idx="5628">
                  <c:v>19431.849502563477</c:v>
                </c:pt>
                <c:pt idx="5629">
                  <c:v>19413.7109375</c:v>
                </c:pt>
                <c:pt idx="5630">
                  <c:v>19405.546569824219</c:v>
                </c:pt>
                <c:pt idx="5631">
                  <c:v>19397.711303710938</c:v>
                </c:pt>
                <c:pt idx="5632">
                  <c:v>19413.824157714844</c:v>
                </c:pt>
                <c:pt idx="5633">
                  <c:v>19456.003540039063</c:v>
                </c:pt>
                <c:pt idx="5634">
                  <c:v>19474.044815063477</c:v>
                </c:pt>
                <c:pt idx="5635">
                  <c:v>19506.728820800781</c:v>
                </c:pt>
                <c:pt idx="5636">
                  <c:v>19517.397842407227</c:v>
                </c:pt>
                <c:pt idx="5637">
                  <c:v>19525.554122924805</c:v>
                </c:pt>
                <c:pt idx="5638">
                  <c:v>19526.028335571289</c:v>
                </c:pt>
                <c:pt idx="5639">
                  <c:v>19517.845672607422</c:v>
                </c:pt>
                <c:pt idx="5640">
                  <c:v>19570.154800415039</c:v>
                </c:pt>
                <c:pt idx="5641">
                  <c:v>19509.695617675781</c:v>
                </c:pt>
                <c:pt idx="5642">
                  <c:v>19487.378189086914</c:v>
                </c:pt>
                <c:pt idx="5643">
                  <c:v>19462.078430175781</c:v>
                </c:pt>
                <c:pt idx="5644">
                  <c:v>19447.099838256836</c:v>
                </c:pt>
                <c:pt idx="5645">
                  <c:v>19421.195709228516</c:v>
                </c:pt>
                <c:pt idx="5646">
                  <c:v>19395.847198486328</c:v>
                </c:pt>
                <c:pt idx="5647">
                  <c:v>19307.889739990234</c:v>
                </c:pt>
                <c:pt idx="5648">
                  <c:v>19270.017517089844</c:v>
                </c:pt>
                <c:pt idx="5649">
                  <c:v>19277.891540527344</c:v>
                </c:pt>
                <c:pt idx="5650">
                  <c:v>19255.59797668457</c:v>
                </c:pt>
                <c:pt idx="5651">
                  <c:v>19233.856475830078</c:v>
                </c:pt>
                <c:pt idx="5652">
                  <c:v>19197.857696533203</c:v>
                </c:pt>
                <c:pt idx="5653">
                  <c:v>19174.307800292969</c:v>
                </c:pt>
                <c:pt idx="5654">
                  <c:v>19166.952743530273</c:v>
                </c:pt>
                <c:pt idx="5655">
                  <c:v>19150.864166259766</c:v>
                </c:pt>
                <c:pt idx="5656">
                  <c:v>19091.878509521484</c:v>
                </c:pt>
                <c:pt idx="5657">
                  <c:v>19072.262664794922</c:v>
                </c:pt>
                <c:pt idx="5658">
                  <c:v>19036.661071777344</c:v>
                </c:pt>
                <c:pt idx="5659">
                  <c:v>19020.09455871582</c:v>
                </c:pt>
                <c:pt idx="5660">
                  <c:v>18998.379608154297</c:v>
                </c:pt>
                <c:pt idx="5661">
                  <c:v>18970.72087097168</c:v>
                </c:pt>
                <c:pt idx="5662">
                  <c:v>18951.65478515625</c:v>
                </c:pt>
                <c:pt idx="5663">
                  <c:v>18937.36735534668</c:v>
                </c:pt>
                <c:pt idx="5664">
                  <c:v>18870.349182128906</c:v>
                </c:pt>
                <c:pt idx="5665">
                  <c:v>18848.284729003906</c:v>
                </c:pt>
                <c:pt idx="5666">
                  <c:v>18826.253662109375</c:v>
                </c:pt>
                <c:pt idx="5667">
                  <c:v>18767.3779296875</c:v>
                </c:pt>
                <c:pt idx="5668">
                  <c:v>18708.943145751953</c:v>
                </c:pt>
                <c:pt idx="5669">
                  <c:v>18673.996429443359</c:v>
                </c:pt>
                <c:pt idx="5670">
                  <c:v>18659.508911132813</c:v>
                </c:pt>
                <c:pt idx="5671">
                  <c:v>18632.229263305664</c:v>
                </c:pt>
                <c:pt idx="5672">
                  <c:v>18590.276962280273</c:v>
                </c:pt>
                <c:pt idx="5673">
                  <c:v>18612.177536010742</c:v>
                </c:pt>
                <c:pt idx="5674">
                  <c:v>18661.490570068359</c:v>
                </c:pt>
                <c:pt idx="5675">
                  <c:v>18674.918823242188</c:v>
                </c:pt>
                <c:pt idx="5676">
                  <c:v>18695.465118408203</c:v>
                </c:pt>
                <c:pt idx="5677">
                  <c:v>18693.701721191406</c:v>
                </c:pt>
                <c:pt idx="5678">
                  <c:v>18656.267349243164</c:v>
                </c:pt>
                <c:pt idx="5679">
                  <c:v>18643.632232666016</c:v>
                </c:pt>
                <c:pt idx="5680">
                  <c:v>18639.448593139648</c:v>
                </c:pt>
                <c:pt idx="5681">
                  <c:v>18634.406555175781</c:v>
                </c:pt>
                <c:pt idx="5682">
                  <c:v>18593.028533935547</c:v>
                </c:pt>
                <c:pt idx="5683">
                  <c:v>18528.082244873047</c:v>
                </c:pt>
                <c:pt idx="5684">
                  <c:v>18502.492065429688</c:v>
                </c:pt>
                <c:pt idx="5685">
                  <c:v>18469.528732299805</c:v>
                </c:pt>
                <c:pt idx="5686">
                  <c:v>18460.208526611328</c:v>
                </c:pt>
                <c:pt idx="5687">
                  <c:v>18446.0927734375</c:v>
                </c:pt>
                <c:pt idx="5688">
                  <c:v>18416.290298461914</c:v>
                </c:pt>
                <c:pt idx="5689">
                  <c:v>18409.732452392578</c:v>
                </c:pt>
                <c:pt idx="5690">
                  <c:v>18406.798583984375</c:v>
                </c:pt>
                <c:pt idx="5691">
                  <c:v>18391.856033325195</c:v>
                </c:pt>
                <c:pt idx="5692">
                  <c:v>18374.812805175781</c:v>
                </c:pt>
                <c:pt idx="5693">
                  <c:v>18370.351058959961</c:v>
                </c:pt>
                <c:pt idx="5694">
                  <c:v>18376.863922119141</c:v>
                </c:pt>
                <c:pt idx="5695">
                  <c:v>18378.990142822266</c:v>
                </c:pt>
                <c:pt idx="5696">
                  <c:v>18368.315307617188</c:v>
                </c:pt>
                <c:pt idx="5697">
                  <c:v>18399.771041870117</c:v>
                </c:pt>
                <c:pt idx="5698">
                  <c:v>18430.727813720703</c:v>
                </c:pt>
                <c:pt idx="5699">
                  <c:v>18441.051055908203</c:v>
                </c:pt>
                <c:pt idx="5700">
                  <c:v>18456.881134033203</c:v>
                </c:pt>
                <c:pt idx="5701">
                  <c:v>18454.444229125977</c:v>
                </c:pt>
                <c:pt idx="5702">
                  <c:v>18433.042922973633</c:v>
                </c:pt>
                <c:pt idx="5703">
                  <c:v>18418.658432006836</c:v>
                </c:pt>
                <c:pt idx="5704">
                  <c:v>18416.894439697266</c:v>
                </c:pt>
                <c:pt idx="5705">
                  <c:v>18405.682708740234</c:v>
                </c:pt>
                <c:pt idx="5706">
                  <c:v>18388.721618652344</c:v>
                </c:pt>
                <c:pt idx="5707">
                  <c:v>18374.311233520508</c:v>
                </c:pt>
                <c:pt idx="5708">
                  <c:v>18355.519470214844</c:v>
                </c:pt>
                <c:pt idx="5709">
                  <c:v>18328.77507019043</c:v>
                </c:pt>
                <c:pt idx="5710">
                  <c:v>18310.140838623047</c:v>
                </c:pt>
                <c:pt idx="5711">
                  <c:v>18287.360763549805</c:v>
                </c:pt>
                <c:pt idx="5712">
                  <c:v>18265.452117919922</c:v>
                </c:pt>
                <c:pt idx="5713">
                  <c:v>18282.005981445313</c:v>
                </c:pt>
                <c:pt idx="5714">
                  <c:v>18326.423950195313</c:v>
                </c:pt>
                <c:pt idx="5715">
                  <c:v>18335.493057250977</c:v>
                </c:pt>
                <c:pt idx="5716">
                  <c:v>18353.727600097656</c:v>
                </c:pt>
                <c:pt idx="5717">
                  <c:v>18324.818344116211</c:v>
                </c:pt>
                <c:pt idx="5718">
                  <c:v>18360.09912109375</c:v>
                </c:pt>
                <c:pt idx="5719">
                  <c:v>18344.383209228516</c:v>
                </c:pt>
                <c:pt idx="5720">
                  <c:v>18365.836898803711</c:v>
                </c:pt>
                <c:pt idx="5721">
                  <c:v>18359.568954467773</c:v>
                </c:pt>
                <c:pt idx="5722">
                  <c:v>18334.460418701172</c:v>
                </c:pt>
                <c:pt idx="5723">
                  <c:v>18310.148132324219</c:v>
                </c:pt>
                <c:pt idx="5724">
                  <c:v>18278.287216186523</c:v>
                </c:pt>
                <c:pt idx="5725">
                  <c:v>18266.227111816406</c:v>
                </c:pt>
                <c:pt idx="5726">
                  <c:v>18246.744689941406</c:v>
                </c:pt>
                <c:pt idx="5727">
                  <c:v>18255.180725097656</c:v>
                </c:pt>
                <c:pt idx="5728">
                  <c:v>18261.486251831055</c:v>
                </c:pt>
                <c:pt idx="5729">
                  <c:v>18255.366790771484</c:v>
                </c:pt>
                <c:pt idx="5730">
                  <c:v>18230.424438476563</c:v>
                </c:pt>
                <c:pt idx="5731">
                  <c:v>18234.409790039063</c:v>
                </c:pt>
                <c:pt idx="5732">
                  <c:v>18240.75764465332</c:v>
                </c:pt>
                <c:pt idx="5733">
                  <c:v>18242.436248779297</c:v>
                </c:pt>
                <c:pt idx="5734">
                  <c:v>18233.452697753906</c:v>
                </c:pt>
                <c:pt idx="5735">
                  <c:v>18249.526260375977</c:v>
                </c:pt>
                <c:pt idx="5736">
                  <c:v>18231.128387451172</c:v>
                </c:pt>
                <c:pt idx="5737">
                  <c:v>18222.116607666016</c:v>
                </c:pt>
                <c:pt idx="5738">
                  <c:v>18188.318206787109</c:v>
                </c:pt>
                <c:pt idx="5739">
                  <c:v>18184.097122192383</c:v>
                </c:pt>
                <c:pt idx="5740">
                  <c:v>18169.680816650391</c:v>
                </c:pt>
                <c:pt idx="5741">
                  <c:v>18169.941497802734</c:v>
                </c:pt>
                <c:pt idx="5742">
                  <c:v>18177.633804321289</c:v>
                </c:pt>
                <c:pt idx="5743">
                  <c:v>18181.075836181641</c:v>
                </c:pt>
                <c:pt idx="5744">
                  <c:v>18197.740386962891</c:v>
                </c:pt>
                <c:pt idx="5745">
                  <c:v>18207.946807861328</c:v>
                </c:pt>
                <c:pt idx="5746">
                  <c:v>18198.586090087891</c:v>
                </c:pt>
                <c:pt idx="5747">
                  <c:v>18196.413452148438</c:v>
                </c:pt>
                <c:pt idx="5748">
                  <c:v>18214.733474731445</c:v>
                </c:pt>
                <c:pt idx="5749">
                  <c:v>18227.048461914063</c:v>
                </c:pt>
                <c:pt idx="5750">
                  <c:v>18238.667266845703</c:v>
                </c:pt>
                <c:pt idx="5751">
                  <c:v>18254.659759521484</c:v>
                </c:pt>
                <c:pt idx="5752">
                  <c:v>18226.70686340332</c:v>
                </c:pt>
                <c:pt idx="5753">
                  <c:v>18230.124084472656</c:v>
                </c:pt>
                <c:pt idx="5754">
                  <c:v>18176.175033569336</c:v>
                </c:pt>
                <c:pt idx="5755">
                  <c:v>18172.025299072266</c:v>
                </c:pt>
                <c:pt idx="5756">
                  <c:v>18154.055755615234</c:v>
                </c:pt>
                <c:pt idx="5757">
                  <c:v>18180.709136962891</c:v>
                </c:pt>
                <c:pt idx="5758">
                  <c:v>18248.996459960938</c:v>
                </c:pt>
                <c:pt idx="5759">
                  <c:v>18279.161346435547</c:v>
                </c:pt>
                <c:pt idx="5760">
                  <c:v>18324.990585327148</c:v>
                </c:pt>
              </c:numCache>
            </c:numRef>
          </c:val>
          <c:extLst>
            <c:ext xmlns:c16="http://schemas.microsoft.com/office/drawing/2014/chart" uri="{C3380CC4-5D6E-409C-BE32-E72D297353CC}">
              <c16:uniqueId val="{00000002-9C50-4E3D-BAFC-A0AF264B4CBC}"/>
            </c:ext>
          </c:extLst>
        </c:ser>
        <c:ser>
          <c:idx val="0"/>
          <c:order val="3"/>
          <c:tx>
            <c:v>Wind</c:v>
          </c:tx>
          <c:spPr>
            <a:solidFill>
              <a:srgbClr val="26D07C"/>
            </a:solidFill>
            <a:ln>
              <a:noFill/>
            </a:ln>
            <a:effectLst/>
          </c:spPr>
          <c:cat>
            <c:numRef>
              <c:f>Grid!$A$2:$A$5762</c:f>
              <c:numCache>
                <c:formatCode>yyyy\-mm\-dd\Thh:mm:ss</c:formatCode>
                <c:ptCount val="5761"/>
                <c:pt idx="0">
                  <c:v>44917</c:v>
                </c:pt>
                <c:pt idx="1">
                  <c:v>44917.000694444447</c:v>
                </c:pt>
                <c:pt idx="2">
                  <c:v>44917.001388888886</c:v>
                </c:pt>
                <c:pt idx="3">
                  <c:v>44917.002083333333</c:v>
                </c:pt>
                <c:pt idx="4">
                  <c:v>44917.00277777778</c:v>
                </c:pt>
                <c:pt idx="5">
                  <c:v>44917.003472222219</c:v>
                </c:pt>
                <c:pt idx="6">
                  <c:v>44917.004166666666</c:v>
                </c:pt>
                <c:pt idx="7">
                  <c:v>44917.004861111112</c:v>
                </c:pt>
                <c:pt idx="8">
                  <c:v>44917.005555555559</c:v>
                </c:pt>
                <c:pt idx="9">
                  <c:v>44917.006249999999</c:v>
                </c:pt>
                <c:pt idx="10">
                  <c:v>44917.006944444445</c:v>
                </c:pt>
                <c:pt idx="11">
                  <c:v>44917.007638888892</c:v>
                </c:pt>
                <c:pt idx="12">
                  <c:v>44917.008333333331</c:v>
                </c:pt>
                <c:pt idx="13">
                  <c:v>44917.009027777778</c:v>
                </c:pt>
                <c:pt idx="14">
                  <c:v>44917.009722222225</c:v>
                </c:pt>
                <c:pt idx="15">
                  <c:v>44917.010416666664</c:v>
                </c:pt>
                <c:pt idx="16">
                  <c:v>44917.011111111111</c:v>
                </c:pt>
                <c:pt idx="17">
                  <c:v>44917.011805555558</c:v>
                </c:pt>
                <c:pt idx="18">
                  <c:v>44917.012499999997</c:v>
                </c:pt>
                <c:pt idx="19">
                  <c:v>44917.013194444444</c:v>
                </c:pt>
                <c:pt idx="20">
                  <c:v>44917.013888888891</c:v>
                </c:pt>
                <c:pt idx="21">
                  <c:v>44917.01458333333</c:v>
                </c:pt>
                <c:pt idx="22">
                  <c:v>44917.015277777777</c:v>
                </c:pt>
                <c:pt idx="23">
                  <c:v>44917.015972222223</c:v>
                </c:pt>
                <c:pt idx="24">
                  <c:v>44917.01666666667</c:v>
                </c:pt>
                <c:pt idx="25">
                  <c:v>44917.017361111109</c:v>
                </c:pt>
                <c:pt idx="26">
                  <c:v>44917.018055555556</c:v>
                </c:pt>
                <c:pt idx="27">
                  <c:v>44917.018750000003</c:v>
                </c:pt>
                <c:pt idx="28">
                  <c:v>44917.019444444442</c:v>
                </c:pt>
                <c:pt idx="29">
                  <c:v>44917.020138888889</c:v>
                </c:pt>
                <c:pt idx="30">
                  <c:v>44917.020833333336</c:v>
                </c:pt>
                <c:pt idx="31">
                  <c:v>44917.021527777775</c:v>
                </c:pt>
                <c:pt idx="32">
                  <c:v>44917.022222222222</c:v>
                </c:pt>
                <c:pt idx="33">
                  <c:v>44917.022916666669</c:v>
                </c:pt>
                <c:pt idx="34">
                  <c:v>44917.023611111108</c:v>
                </c:pt>
                <c:pt idx="35">
                  <c:v>44917.024305555555</c:v>
                </c:pt>
                <c:pt idx="36">
                  <c:v>44917.025000000001</c:v>
                </c:pt>
                <c:pt idx="37">
                  <c:v>44917.025694444441</c:v>
                </c:pt>
                <c:pt idx="38">
                  <c:v>44917.026388888888</c:v>
                </c:pt>
                <c:pt idx="39">
                  <c:v>44917.027083333334</c:v>
                </c:pt>
                <c:pt idx="40">
                  <c:v>44917.027777777781</c:v>
                </c:pt>
                <c:pt idx="41">
                  <c:v>44917.02847222222</c:v>
                </c:pt>
                <c:pt idx="42">
                  <c:v>44917.029166666667</c:v>
                </c:pt>
                <c:pt idx="43">
                  <c:v>44917.029861111114</c:v>
                </c:pt>
                <c:pt idx="44">
                  <c:v>44917.030555555553</c:v>
                </c:pt>
                <c:pt idx="45">
                  <c:v>44917.03125</c:v>
                </c:pt>
                <c:pt idx="46">
                  <c:v>44917.031944444447</c:v>
                </c:pt>
                <c:pt idx="47">
                  <c:v>44917.032638888886</c:v>
                </c:pt>
                <c:pt idx="48">
                  <c:v>44917.033333333333</c:v>
                </c:pt>
                <c:pt idx="49">
                  <c:v>44917.03402777778</c:v>
                </c:pt>
                <c:pt idx="50">
                  <c:v>44917.034722222219</c:v>
                </c:pt>
                <c:pt idx="51">
                  <c:v>44917.035416666666</c:v>
                </c:pt>
                <c:pt idx="52">
                  <c:v>44917.036111111112</c:v>
                </c:pt>
                <c:pt idx="53">
                  <c:v>44917.036805555559</c:v>
                </c:pt>
                <c:pt idx="54">
                  <c:v>44917.037499999999</c:v>
                </c:pt>
                <c:pt idx="55">
                  <c:v>44917.038194444445</c:v>
                </c:pt>
                <c:pt idx="56">
                  <c:v>44917.038888888892</c:v>
                </c:pt>
                <c:pt idx="57">
                  <c:v>44917.039583333331</c:v>
                </c:pt>
                <c:pt idx="58">
                  <c:v>44917.040277777778</c:v>
                </c:pt>
                <c:pt idx="59">
                  <c:v>44917.040972222225</c:v>
                </c:pt>
                <c:pt idx="60">
                  <c:v>44917.041666666664</c:v>
                </c:pt>
                <c:pt idx="61">
                  <c:v>44917.042361111111</c:v>
                </c:pt>
                <c:pt idx="62">
                  <c:v>44917.043055555558</c:v>
                </c:pt>
                <c:pt idx="63">
                  <c:v>44917.043749999997</c:v>
                </c:pt>
                <c:pt idx="64">
                  <c:v>44917.044444444444</c:v>
                </c:pt>
                <c:pt idx="65">
                  <c:v>44917.045138888891</c:v>
                </c:pt>
                <c:pt idx="66">
                  <c:v>44917.04583333333</c:v>
                </c:pt>
                <c:pt idx="67">
                  <c:v>44917.046527777777</c:v>
                </c:pt>
                <c:pt idx="68">
                  <c:v>44917.047222222223</c:v>
                </c:pt>
                <c:pt idx="69">
                  <c:v>44917.04791666667</c:v>
                </c:pt>
                <c:pt idx="70">
                  <c:v>44917.048611111109</c:v>
                </c:pt>
                <c:pt idx="71">
                  <c:v>44917.049305555556</c:v>
                </c:pt>
                <c:pt idx="72">
                  <c:v>44917.05</c:v>
                </c:pt>
                <c:pt idx="73">
                  <c:v>44917.050694444442</c:v>
                </c:pt>
                <c:pt idx="74">
                  <c:v>44917.051388888889</c:v>
                </c:pt>
                <c:pt idx="75">
                  <c:v>44917.052083333336</c:v>
                </c:pt>
                <c:pt idx="76">
                  <c:v>44917.052777777775</c:v>
                </c:pt>
                <c:pt idx="77">
                  <c:v>44917.053472222222</c:v>
                </c:pt>
                <c:pt idx="78">
                  <c:v>44917.054166666669</c:v>
                </c:pt>
                <c:pt idx="79">
                  <c:v>44917.054861111108</c:v>
                </c:pt>
                <c:pt idx="80">
                  <c:v>44917.055555555555</c:v>
                </c:pt>
                <c:pt idx="81">
                  <c:v>44917.056250000001</c:v>
                </c:pt>
                <c:pt idx="82">
                  <c:v>44917.056944444441</c:v>
                </c:pt>
                <c:pt idx="83">
                  <c:v>44917.057638888888</c:v>
                </c:pt>
                <c:pt idx="84">
                  <c:v>44917.058333333334</c:v>
                </c:pt>
                <c:pt idx="85">
                  <c:v>44917.059027777781</c:v>
                </c:pt>
                <c:pt idx="86">
                  <c:v>44917.05972222222</c:v>
                </c:pt>
                <c:pt idx="87">
                  <c:v>44917.060416666667</c:v>
                </c:pt>
                <c:pt idx="88">
                  <c:v>44917.061111111114</c:v>
                </c:pt>
                <c:pt idx="89">
                  <c:v>44917.061805555553</c:v>
                </c:pt>
                <c:pt idx="90">
                  <c:v>44917.0625</c:v>
                </c:pt>
                <c:pt idx="91">
                  <c:v>44917.063194444447</c:v>
                </c:pt>
                <c:pt idx="92">
                  <c:v>44917.063888888886</c:v>
                </c:pt>
                <c:pt idx="93">
                  <c:v>44917.064583333333</c:v>
                </c:pt>
                <c:pt idx="94">
                  <c:v>44917.06527777778</c:v>
                </c:pt>
                <c:pt idx="95">
                  <c:v>44917.065972222219</c:v>
                </c:pt>
                <c:pt idx="96">
                  <c:v>44917.066666666666</c:v>
                </c:pt>
                <c:pt idx="97">
                  <c:v>44917.067361111112</c:v>
                </c:pt>
                <c:pt idx="98">
                  <c:v>44917.068055555559</c:v>
                </c:pt>
                <c:pt idx="99">
                  <c:v>44917.068749999999</c:v>
                </c:pt>
                <c:pt idx="100">
                  <c:v>44917.069444444445</c:v>
                </c:pt>
                <c:pt idx="101">
                  <c:v>44917.070138888892</c:v>
                </c:pt>
                <c:pt idx="102">
                  <c:v>44917.070833333331</c:v>
                </c:pt>
                <c:pt idx="103">
                  <c:v>44917.071527777778</c:v>
                </c:pt>
                <c:pt idx="104">
                  <c:v>44917.072222222225</c:v>
                </c:pt>
                <c:pt idx="105">
                  <c:v>44917.072916666664</c:v>
                </c:pt>
                <c:pt idx="106">
                  <c:v>44917.073611111111</c:v>
                </c:pt>
                <c:pt idx="107">
                  <c:v>44917.074305555558</c:v>
                </c:pt>
                <c:pt idx="108">
                  <c:v>44917.074999999997</c:v>
                </c:pt>
                <c:pt idx="109">
                  <c:v>44917.075694444444</c:v>
                </c:pt>
                <c:pt idx="110">
                  <c:v>44917.076388888891</c:v>
                </c:pt>
                <c:pt idx="111">
                  <c:v>44917.07708333333</c:v>
                </c:pt>
                <c:pt idx="112">
                  <c:v>44917.077777777777</c:v>
                </c:pt>
                <c:pt idx="113">
                  <c:v>44917.078472222223</c:v>
                </c:pt>
                <c:pt idx="114">
                  <c:v>44917.07916666667</c:v>
                </c:pt>
                <c:pt idx="115">
                  <c:v>44917.079861111109</c:v>
                </c:pt>
                <c:pt idx="116">
                  <c:v>44917.080555555556</c:v>
                </c:pt>
                <c:pt idx="117">
                  <c:v>44917.081250000003</c:v>
                </c:pt>
                <c:pt idx="118">
                  <c:v>44917.081944444442</c:v>
                </c:pt>
                <c:pt idx="119">
                  <c:v>44917.082638888889</c:v>
                </c:pt>
                <c:pt idx="120">
                  <c:v>44917.083333333336</c:v>
                </c:pt>
                <c:pt idx="121">
                  <c:v>44917.084027777775</c:v>
                </c:pt>
                <c:pt idx="122">
                  <c:v>44917.084722222222</c:v>
                </c:pt>
                <c:pt idx="123">
                  <c:v>44917.085416666669</c:v>
                </c:pt>
                <c:pt idx="124">
                  <c:v>44917.086111111108</c:v>
                </c:pt>
                <c:pt idx="125">
                  <c:v>44917.086805555555</c:v>
                </c:pt>
                <c:pt idx="126">
                  <c:v>44917.087500000001</c:v>
                </c:pt>
                <c:pt idx="127">
                  <c:v>44917.088194444441</c:v>
                </c:pt>
                <c:pt idx="128">
                  <c:v>44917.088888888888</c:v>
                </c:pt>
                <c:pt idx="129">
                  <c:v>44917.089583333334</c:v>
                </c:pt>
                <c:pt idx="130">
                  <c:v>44917.090277777781</c:v>
                </c:pt>
                <c:pt idx="131">
                  <c:v>44917.09097222222</c:v>
                </c:pt>
                <c:pt idx="132">
                  <c:v>44917.091666666667</c:v>
                </c:pt>
                <c:pt idx="133">
                  <c:v>44917.092361111114</c:v>
                </c:pt>
                <c:pt idx="134">
                  <c:v>44917.093055555553</c:v>
                </c:pt>
                <c:pt idx="135">
                  <c:v>44917.09375</c:v>
                </c:pt>
                <c:pt idx="136">
                  <c:v>44917.094444444447</c:v>
                </c:pt>
                <c:pt idx="137">
                  <c:v>44917.095138888886</c:v>
                </c:pt>
                <c:pt idx="138">
                  <c:v>44917.095833333333</c:v>
                </c:pt>
                <c:pt idx="139">
                  <c:v>44917.09652777778</c:v>
                </c:pt>
                <c:pt idx="140">
                  <c:v>44917.097222222219</c:v>
                </c:pt>
                <c:pt idx="141">
                  <c:v>44917.097916666666</c:v>
                </c:pt>
                <c:pt idx="142">
                  <c:v>44917.098611111112</c:v>
                </c:pt>
                <c:pt idx="143">
                  <c:v>44917.099305555559</c:v>
                </c:pt>
                <c:pt idx="144">
                  <c:v>44917.1</c:v>
                </c:pt>
                <c:pt idx="145">
                  <c:v>44917.100694444445</c:v>
                </c:pt>
                <c:pt idx="146">
                  <c:v>44917.101388888892</c:v>
                </c:pt>
                <c:pt idx="147">
                  <c:v>44917.102083333331</c:v>
                </c:pt>
                <c:pt idx="148">
                  <c:v>44917.102777777778</c:v>
                </c:pt>
                <c:pt idx="149">
                  <c:v>44917.103472222225</c:v>
                </c:pt>
                <c:pt idx="150">
                  <c:v>44917.104166666664</c:v>
                </c:pt>
                <c:pt idx="151">
                  <c:v>44917.104861111111</c:v>
                </c:pt>
                <c:pt idx="152">
                  <c:v>44917.105555555558</c:v>
                </c:pt>
                <c:pt idx="153">
                  <c:v>44917.106249999997</c:v>
                </c:pt>
                <c:pt idx="154">
                  <c:v>44917.106944444444</c:v>
                </c:pt>
                <c:pt idx="155">
                  <c:v>44917.107638888891</c:v>
                </c:pt>
                <c:pt idx="156">
                  <c:v>44917.10833333333</c:v>
                </c:pt>
                <c:pt idx="157">
                  <c:v>44917.109027777777</c:v>
                </c:pt>
                <c:pt idx="158">
                  <c:v>44917.109722222223</c:v>
                </c:pt>
                <c:pt idx="159">
                  <c:v>44917.11041666667</c:v>
                </c:pt>
                <c:pt idx="160">
                  <c:v>44917.111111111109</c:v>
                </c:pt>
                <c:pt idx="161">
                  <c:v>44917.111805555556</c:v>
                </c:pt>
                <c:pt idx="162">
                  <c:v>44917.112500000003</c:v>
                </c:pt>
                <c:pt idx="163">
                  <c:v>44917.113194444442</c:v>
                </c:pt>
                <c:pt idx="164">
                  <c:v>44917.113888888889</c:v>
                </c:pt>
                <c:pt idx="165">
                  <c:v>44917.114583333336</c:v>
                </c:pt>
                <c:pt idx="166">
                  <c:v>44917.115277777775</c:v>
                </c:pt>
                <c:pt idx="167">
                  <c:v>44917.115972222222</c:v>
                </c:pt>
                <c:pt idx="168">
                  <c:v>44917.116666666669</c:v>
                </c:pt>
                <c:pt idx="169">
                  <c:v>44917.117361111108</c:v>
                </c:pt>
                <c:pt idx="170">
                  <c:v>44917.118055555555</c:v>
                </c:pt>
                <c:pt idx="171">
                  <c:v>44917.118750000001</c:v>
                </c:pt>
                <c:pt idx="172">
                  <c:v>44917.119444444441</c:v>
                </c:pt>
                <c:pt idx="173">
                  <c:v>44917.120138888888</c:v>
                </c:pt>
                <c:pt idx="174">
                  <c:v>44917.120833333334</c:v>
                </c:pt>
                <c:pt idx="175">
                  <c:v>44917.121527777781</c:v>
                </c:pt>
                <c:pt idx="176">
                  <c:v>44917.12222222222</c:v>
                </c:pt>
                <c:pt idx="177">
                  <c:v>44917.122916666667</c:v>
                </c:pt>
                <c:pt idx="178">
                  <c:v>44917.123611111114</c:v>
                </c:pt>
                <c:pt idx="179">
                  <c:v>44917.124305555553</c:v>
                </c:pt>
                <c:pt idx="180">
                  <c:v>44917.125</c:v>
                </c:pt>
                <c:pt idx="181">
                  <c:v>44917.125694444447</c:v>
                </c:pt>
                <c:pt idx="182">
                  <c:v>44917.126388888886</c:v>
                </c:pt>
                <c:pt idx="183">
                  <c:v>44917.127083333333</c:v>
                </c:pt>
                <c:pt idx="184">
                  <c:v>44917.12777777778</c:v>
                </c:pt>
                <c:pt idx="185">
                  <c:v>44917.128472222219</c:v>
                </c:pt>
                <c:pt idx="186">
                  <c:v>44917.129166666666</c:v>
                </c:pt>
                <c:pt idx="187">
                  <c:v>44917.129861111112</c:v>
                </c:pt>
                <c:pt idx="188">
                  <c:v>44917.130555555559</c:v>
                </c:pt>
                <c:pt idx="189">
                  <c:v>44917.131249999999</c:v>
                </c:pt>
                <c:pt idx="190">
                  <c:v>44917.131944444445</c:v>
                </c:pt>
                <c:pt idx="191">
                  <c:v>44917.132638888892</c:v>
                </c:pt>
                <c:pt idx="192">
                  <c:v>44917.133333333331</c:v>
                </c:pt>
                <c:pt idx="193">
                  <c:v>44917.134027777778</c:v>
                </c:pt>
                <c:pt idx="194">
                  <c:v>44917.134722222225</c:v>
                </c:pt>
                <c:pt idx="195">
                  <c:v>44917.135416666664</c:v>
                </c:pt>
                <c:pt idx="196">
                  <c:v>44917.136111111111</c:v>
                </c:pt>
                <c:pt idx="197">
                  <c:v>44917.136805555558</c:v>
                </c:pt>
                <c:pt idx="198">
                  <c:v>44917.137499999997</c:v>
                </c:pt>
                <c:pt idx="199">
                  <c:v>44917.138194444444</c:v>
                </c:pt>
                <c:pt idx="200">
                  <c:v>44917.138888888891</c:v>
                </c:pt>
                <c:pt idx="201">
                  <c:v>44917.13958333333</c:v>
                </c:pt>
                <c:pt idx="202">
                  <c:v>44917.140277777777</c:v>
                </c:pt>
                <c:pt idx="203">
                  <c:v>44917.140972222223</c:v>
                </c:pt>
                <c:pt idx="204">
                  <c:v>44917.14166666667</c:v>
                </c:pt>
                <c:pt idx="205">
                  <c:v>44917.142361111109</c:v>
                </c:pt>
                <c:pt idx="206">
                  <c:v>44917.143055555556</c:v>
                </c:pt>
                <c:pt idx="207">
                  <c:v>44917.143750000003</c:v>
                </c:pt>
                <c:pt idx="208">
                  <c:v>44917.144444444442</c:v>
                </c:pt>
                <c:pt idx="209">
                  <c:v>44917.145138888889</c:v>
                </c:pt>
                <c:pt idx="210">
                  <c:v>44917.145833333336</c:v>
                </c:pt>
                <c:pt idx="211">
                  <c:v>44917.146527777775</c:v>
                </c:pt>
                <c:pt idx="212">
                  <c:v>44917.147222222222</c:v>
                </c:pt>
                <c:pt idx="213">
                  <c:v>44917.147916666669</c:v>
                </c:pt>
                <c:pt idx="214">
                  <c:v>44917.148611111108</c:v>
                </c:pt>
                <c:pt idx="215">
                  <c:v>44917.149305555555</c:v>
                </c:pt>
                <c:pt idx="216">
                  <c:v>44917.15</c:v>
                </c:pt>
                <c:pt idx="217">
                  <c:v>44917.150694444441</c:v>
                </c:pt>
                <c:pt idx="218">
                  <c:v>44917.151388888888</c:v>
                </c:pt>
                <c:pt idx="219">
                  <c:v>44917.152083333334</c:v>
                </c:pt>
                <c:pt idx="220">
                  <c:v>44917.152777777781</c:v>
                </c:pt>
                <c:pt idx="221">
                  <c:v>44917.15347222222</c:v>
                </c:pt>
                <c:pt idx="222">
                  <c:v>44917.154166666667</c:v>
                </c:pt>
                <c:pt idx="223">
                  <c:v>44917.154861111114</c:v>
                </c:pt>
                <c:pt idx="224">
                  <c:v>44917.155555555553</c:v>
                </c:pt>
                <c:pt idx="225">
                  <c:v>44917.15625</c:v>
                </c:pt>
                <c:pt idx="226">
                  <c:v>44917.156944444447</c:v>
                </c:pt>
                <c:pt idx="227">
                  <c:v>44917.157638888886</c:v>
                </c:pt>
                <c:pt idx="228">
                  <c:v>44917.158333333333</c:v>
                </c:pt>
                <c:pt idx="229">
                  <c:v>44917.15902777778</c:v>
                </c:pt>
                <c:pt idx="230">
                  <c:v>44917.159722222219</c:v>
                </c:pt>
                <c:pt idx="231">
                  <c:v>44917.160416666666</c:v>
                </c:pt>
                <c:pt idx="232">
                  <c:v>44917.161111111112</c:v>
                </c:pt>
                <c:pt idx="233">
                  <c:v>44917.161805555559</c:v>
                </c:pt>
                <c:pt idx="234">
                  <c:v>44917.162499999999</c:v>
                </c:pt>
                <c:pt idx="235">
                  <c:v>44917.163194444445</c:v>
                </c:pt>
                <c:pt idx="236">
                  <c:v>44917.163888888892</c:v>
                </c:pt>
                <c:pt idx="237">
                  <c:v>44917.164583333331</c:v>
                </c:pt>
                <c:pt idx="238">
                  <c:v>44917.165277777778</c:v>
                </c:pt>
                <c:pt idx="239">
                  <c:v>44917.165972222225</c:v>
                </c:pt>
                <c:pt idx="240">
                  <c:v>44917.166666666664</c:v>
                </c:pt>
                <c:pt idx="241">
                  <c:v>44917.167361111111</c:v>
                </c:pt>
                <c:pt idx="242">
                  <c:v>44917.168055555558</c:v>
                </c:pt>
                <c:pt idx="243">
                  <c:v>44917.168749999997</c:v>
                </c:pt>
                <c:pt idx="244">
                  <c:v>44917.169444444444</c:v>
                </c:pt>
                <c:pt idx="245">
                  <c:v>44917.170138888891</c:v>
                </c:pt>
                <c:pt idx="246">
                  <c:v>44917.17083333333</c:v>
                </c:pt>
                <c:pt idx="247">
                  <c:v>44917.171527777777</c:v>
                </c:pt>
                <c:pt idx="248">
                  <c:v>44917.172222222223</c:v>
                </c:pt>
                <c:pt idx="249">
                  <c:v>44917.17291666667</c:v>
                </c:pt>
                <c:pt idx="250">
                  <c:v>44917.173611111109</c:v>
                </c:pt>
                <c:pt idx="251">
                  <c:v>44917.174305555556</c:v>
                </c:pt>
                <c:pt idx="252">
                  <c:v>44917.175000000003</c:v>
                </c:pt>
                <c:pt idx="253">
                  <c:v>44917.175694444442</c:v>
                </c:pt>
                <c:pt idx="254">
                  <c:v>44917.176388888889</c:v>
                </c:pt>
                <c:pt idx="255">
                  <c:v>44917.177083333336</c:v>
                </c:pt>
                <c:pt idx="256">
                  <c:v>44917.177777777775</c:v>
                </c:pt>
                <c:pt idx="257">
                  <c:v>44917.178472222222</c:v>
                </c:pt>
                <c:pt idx="258">
                  <c:v>44917.179166666669</c:v>
                </c:pt>
                <c:pt idx="259">
                  <c:v>44917.179861111108</c:v>
                </c:pt>
                <c:pt idx="260">
                  <c:v>44917.180555555555</c:v>
                </c:pt>
                <c:pt idx="261">
                  <c:v>44917.181250000001</c:v>
                </c:pt>
                <c:pt idx="262">
                  <c:v>44917.181944444441</c:v>
                </c:pt>
                <c:pt idx="263">
                  <c:v>44917.182638888888</c:v>
                </c:pt>
                <c:pt idx="264">
                  <c:v>44917.183333333334</c:v>
                </c:pt>
                <c:pt idx="265">
                  <c:v>44917.184027777781</c:v>
                </c:pt>
                <c:pt idx="266">
                  <c:v>44917.18472222222</c:v>
                </c:pt>
                <c:pt idx="267">
                  <c:v>44917.185416666667</c:v>
                </c:pt>
                <c:pt idx="268">
                  <c:v>44917.186111111114</c:v>
                </c:pt>
                <c:pt idx="269">
                  <c:v>44917.186805555553</c:v>
                </c:pt>
                <c:pt idx="270">
                  <c:v>44917.1875</c:v>
                </c:pt>
                <c:pt idx="271">
                  <c:v>44917.188194444447</c:v>
                </c:pt>
                <c:pt idx="272">
                  <c:v>44917.188888888886</c:v>
                </c:pt>
                <c:pt idx="273">
                  <c:v>44917.189583333333</c:v>
                </c:pt>
                <c:pt idx="274">
                  <c:v>44917.19027777778</c:v>
                </c:pt>
                <c:pt idx="275">
                  <c:v>44917.190972222219</c:v>
                </c:pt>
                <c:pt idx="276">
                  <c:v>44917.191666666666</c:v>
                </c:pt>
                <c:pt idx="277">
                  <c:v>44917.192361111112</c:v>
                </c:pt>
                <c:pt idx="278">
                  <c:v>44917.193055555559</c:v>
                </c:pt>
                <c:pt idx="279">
                  <c:v>44917.193749999999</c:v>
                </c:pt>
                <c:pt idx="280">
                  <c:v>44917.194444444445</c:v>
                </c:pt>
                <c:pt idx="281">
                  <c:v>44917.195138888892</c:v>
                </c:pt>
                <c:pt idx="282">
                  <c:v>44917.195833333331</c:v>
                </c:pt>
                <c:pt idx="283">
                  <c:v>44917.196527777778</c:v>
                </c:pt>
                <c:pt idx="284">
                  <c:v>44917.197222222225</c:v>
                </c:pt>
                <c:pt idx="285">
                  <c:v>44917.197916666664</c:v>
                </c:pt>
                <c:pt idx="286">
                  <c:v>44917.198611111111</c:v>
                </c:pt>
                <c:pt idx="287">
                  <c:v>44917.199305555558</c:v>
                </c:pt>
                <c:pt idx="288">
                  <c:v>44917.2</c:v>
                </c:pt>
                <c:pt idx="289">
                  <c:v>44917.200694444444</c:v>
                </c:pt>
                <c:pt idx="290">
                  <c:v>44917.201388888891</c:v>
                </c:pt>
                <c:pt idx="291">
                  <c:v>44917.20208333333</c:v>
                </c:pt>
                <c:pt idx="292">
                  <c:v>44917.202777777777</c:v>
                </c:pt>
                <c:pt idx="293">
                  <c:v>44917.203472222223</c:v>
                </c:pt>
                <c:pt idx="294">
                  <c:v>44917.20416666667</c:v>
                </c:pt>
                <c:pt idx="295">
                  <c:v>44917.204861111109</c:v>
                </c:pt>
                <c:pt idx="296">
                  <c:v>44917.205555555556</c:v>
                </c:pt>
                <c:pt idx="297">
                  <c:v>44917.206250000003</c:v>
                </c:pt>
                <c:pt idx="298">
                  <c:v>44917.206944444442</c:v>
                </c:pt>
                <c:pt idx="299">
                  <c:v>44917.207638888889</c:v>
                </c:pt>
                <c:pt idx="300">
                  <c:v>44917.208333333336</c:v>
                </c:pt>
                <c:pt idx="301">
                  <c:v>44917.209027777775</c:v>
                </c:pt>
                <c:pt idx="302">
                  <c:v>44917.209722222222</c:v>
                </c:pt>
                <c:pt idx="303">
                  <c:v>44917.210416666669</c:v>
                </c:pt>
                <c:pt idx="304">
                  <c:v>44917.211111111108</c:v>
                </c:pt>
                <c:pt idx="305">
                  <c:v>44917.211805555555</c:v>
                </c:pt>
                <c:pt idx="306">
                  <c:v>44917.212500000001</c:v>
                </c:pt>
                <c:pt idx="307">
                  <c:v>44917.213194444441</c:v>
                </c:pt>
                <c:pt idx="308">
                  <c:v>44917.213888888888</c:v>
                </c:pt>
                <c:pt idx="309">
                  <c:v>44917.214583333334</c:v>
                </c:pt>
                <c:pt idx="310">
                  <c:v>44917.215277777781</c:v>
                </c:pt>
                <c:pt idx="311">
                  <c:v>44917.21597222222</c:v>
                </c:pt>
                <c:pt idx="312">
                  <c:v>44917.216666666667</c:v>
                </c:pt>
                <c:pt idx="313">
                  <c:v>44917.217361111114</c:v>
                </c:pt>
                <c:pt idx="314">
                  <c:v>44917.218055555553</c:v>
                </c:pt>
                <c:pt idx="315">
                  <c:v>44917.21875</c:v>
                </c:pt>
                <c:pt idx="316">
                  <c:v>44917.219444444447</c:v>
                </c:pt>
                <c:pt idx="317">
                  <c:v>44917.220138888886</c:v>
                </c:pt>
                <c:pt idx="318">
                  <c:v>44917.220833333333</c:v>
                </c:pt>
                <c:pt idx="319">
                  <c:v>44917.22152777778</c:v>
                </c:pt>
                <c:pt idx="320">
                  <c:v>44917.222222222219</c:v>
                </c:pt>
                <c:pt idx="321">
                  <c:v>44917.222916666666</c:v>
                </c:pt>
                <c:pt idx="322">
                  <c:v>44917.223611111112</c:v>
                </c:pt>
                <c:pt idx="323">
                  <c:v>44917.224305555559</c:v>
                </c:pt>
                <c:pt idx="324">
                  <c:v>44917.224999999999</c:v>
                </c:pt>
                <c:pt idx="325">
                  <c:v>44917.225694444445</c:v>
                </c:pt>
                <c:pt idx="326">
                  <c:v>44917.226388888892</c:v>
                </c:pt>
                <c:pt idx="327">
                  <c:v>44917.227083333331</c:v>
                </c:pt>
                <c:pt idx="328">
                  <c:v>44917.227777777778</c:v>
                </c:pt>
                <c:pt idx="329">
                  <c:v>44917.228472222225</c:v>
                </c:pt>
                <c:pt idx="330">
                  <c:v>44917.229166666664</c:v>
                </c:pt>
                <c:pt idx="331">
                  <c:v>44917.229861111111</c:v>
                </c:pt>
                <c:pt idx="332">
                  <c:v>44917.230555555558</c:v>
                </c:pt>
                <c:pt idx="333">
                  <c:v>44917.231249999997</c:v>
                </c:pt>
                <c:pt idx="334">
                  <c:v>44917.231944444444</c:v>
                </c:pt>
                <c:pt idx="335">
                  <c:v>44917.232638888891</c:v>
                </c:pt>
                <c:pt idx="336">
                  <c:v>44917.23333333333</c:v>
                </c:pt>
                <c:pt idx="337">
                  <c:v>44917.234027777777</c:v>
                </c:pt>
                <c:pt idx="338">
                  <c:v>44917.234722222223</c:v>
                </c:pt>
                <c:pt idx="339">
                  <c:v>44917.23541666667</c:v>
                </c:pt>
                <c:pt idx="340">
                  <c:v>44917.236111111109</c:v>
                </c:pt>
                <c:pt idx="341">
                  <c:v>44917.236805555556</c:v>
                </c:pt>
                <c:pt idx="342">
                  <c:v>44917.237500000003</c:v>
                </c:pt>
                <c:pt idx="343">
                  <c:v>44917.238194444442</c:v>
                </c:pt>
                <c:pt idx="344">
                  <c:v>44917.238888888889</c:v>
                </c:pt>
                <c:pt idx="345">
                  <c:v>44917.239583333336</c:v>
                </c:pt>
                <c:pt idx="346">
                  <c:v>44917.240277777775</c:v>
                </c:pt>
                <c:pt idx="347">
                  <c:v>44917.240972222222</c:v>
                </c:pt>
                <c:pt idx="348">
                  <c:v>44917.241666666669</c:v>
                </c:pt>
                <c:pt idx="349">
                  <c:v>44917.242361111108</c:v>
                </c:pt>
                <c:pt idx="350">
                  <c:v>44917.243055555555</c:v>
                </c:pt>
                <c:pt idx="351">
                  <c:v>44917.243750000001</c:v>
                </c:pt>
                <c:pt idx="352">
                  <c:v>44917.244444444441</c:v>
                </c:pt>
                <c:pt idx="353">
                  <c:v>44917.245138888888</c:v>
                </c:pt>
                <c:pt idx="354">
                  <c:v>44917.245833333334</c:v>
                </c:pt>
                <c:pt idx="355">
                  <c:v>44917.246527777781</c:v>
                </c:pt>
                <c:pt idx="356">
                  <c:v>44917.24722222222</c:v>
                </c:pt>
                <c:pt idx="357">
                  <c:v>44917.247916666667</c:v>
                </c:pt>
                <c:pt idx="358">
                  <c:v>44917.248611111114</c:v>
                </c:pt>
                <c:pt idx="359">
                  <c:v>44917.249305555553</c:v>
                </c:pt>
                <c:pt idx="360">
                  <c:v>44917.25</c:v>
                </c:pt>
                <c:pt idx="361">
                  <c:v>44917.250694444447</c:v>
                </c:pt>
                <c:pt idx="362">
                  <c:v>44917.251388888886</c:v>
                </c:pt>
                <c:pt idx="363">
                  <c:v>44917.252083333333</c:v>
                </c:pt>
                <c:pt idx="364">
                  <c:v>44917.25277777778</c:v>
                </c:pt>
                <c:pt idx="365">
                  <c:v>44917.253472222219</c:v>
                </c:pt>
                <c:pt idx="366">
                  <c:v>44917.254166666666</c:v>
                </c:pt>
                <c:pt idx="367">
                  <c:v>44917.254861111112</c:v>
                </c:pt>
                <c:pt idx="368">
                  <c:v>44917.255555555559</c:v>
                </c:pt>
                <c:pt idx="369">
                  <c:v>44917.256249999999</c:v>
                </c:pt>
                <c:pt idx="370">
                  <c:v>44917.256944444445</c:v>
                </c:pt>
                <c:pt idx="371">
                  <c:v>44917.257638888892</c:v>
                </c:pt>
                <c:pt idx="372">
                  <c:v>44917.258333333331</c:v>
                </c:pt>
                <c:pt idx="373">
                  <c:v>44917.259027777778</c:v>
                </c:pt>
                <c:pt idx="374">
                  <c:v>44917.259722222225</c:v>
                </c:pt>
                <c:pt idx="375">
                  <c:v>44917.260416666664</c:v>
                </c:pt>
                <c:pt idx="376">
                  <c:v>44917.261111111111</c:v>
                </c:pt>
                <c:pt idx="377">
                  <c:v>44917.261805555558</c:v>
                </c:pt>
                <c:pt idx="378">
                  <c:v>44917.262499999997</c:v>
                </c:pt>
                <c:pt idx="379">
                  <c:v>44917.263194444444</c:v>
                </c:pt>
                <c:pt idx="380">
                  <c:v>44917.263888888891</c:v>
                </c:pt>
                <c:pt idx="381">
                  <c:v>44917.26458333333</c:v>
                </c:pt>
                <c:pt idx="382">
                  <c:v>44917.265277777777</c:v>
                </c:pt>
                <c:pt idx="383">
                  <c:v>44917.265972222223</c:v>
                </c:pt>
                <c:pt idx="384">
                  <c:v>44917.26666666667</c:v>
                </c:pt>
                <c:pt idx="385">
                  <c:v>44917.267361111109</c:v>
                </c:pt>
                <c:pt idx="386">
                  <c:v>44917.268055555556</c:v>
                </c:pt>
                <c:pt idx="387">
                  <c:v>44917.268750000003</c:v>
                </c:pt>
                <c:pt idx="388">
                  <c:v>44917.269444444442</c:v>
                </c:pt>
                <c:pt idx="389">
                  <c:v>44917.270138888889</c:v>
                </c:pt>
                <c:pt idx="390">
                  <c:v>44917.270833333336</c:v>
                </c:pt>
                <c:pt idx="391">
                  <c:v>44917.271527777775</c:v>
                </c:pt>
                <c:pt idx="392">
                  <c:v>44917.272222222222</c:v>
                </c:pt>
                <c:pt idx="393">
                  <c:v>44917.272916666669</c:v>
                </c:pt>
                <c:pt idx="394">
                  <c:v>44917.273611111108</c:v>
                </c:pt>
                <c:pt idx="395">
                  <c:v>44917.274305555555</c:v>
                </c:pt>
                <c:pt idx="396">
                  <c:v>44917.275000000001</c:v>
                </c:pt>
                <c:pt idx="397">
                  <c:v>44917.275694444441</c:v>
                </c:pt>
                <c:pt idx="398">
                  <c:v>44917.276388888888</c:v>
                </c:pt>
                <c:pt idx="399">
                  <c:v>44917.277083333334</c:v>
                </c:pt>
                <c:pt idx="400">
                  <c:v>44917.277777777781</c:v>
                </c:pt>
                <c:pt idx="401">
                  <c:v>44917.27847222222</c:v>
                </c:pt>
                <c:pt idx="402">
                  <c:v>44917.279166666667</c:v>
                </c:pt>
                <c:pt idx="403">
                  <c:v>44917.279861111114</c:v>
                </c:pt>
                <c:pt idx="404">
                  <c:v>44917.280555555553</c:v>
                </c:pt>
                <c:pt idx="405">
                  <c:v>44917.28125</c:v>
                </c:pt>
                <c:pt idx="406">
                  <c:v>44917.281944444447</c:v>
                </c:pt>
                <c:pt idx="407">
                  <c:v>44917.282638888886</c:v>
                </c:pt>
                <c:pt idx="408">
                  <c:v>44917.283333333333</c:v>
                </c:pt>
                <c:pt idx="409">
                  <c:v>44917.28402777778</c:v>
                </c:pt>
                <c:pt idx="410">
                  <c:v>44917.284722222219</c:v>
                </c:pt>
                <c:pt idx="411">
                  <c:v>44917.285416666666</c:v>
                </c:pt>
                <c:pt idx="412">
                  <c:v>44917.286111111112</c:v>
                </c:pt>
                <c:pt idx="413">
                  <c:v>44917.286805555559</c:v>
                </c:pt>
                <c:pt idx="414">
                  <c:v>44917.287499999999</c:v>
                </c:pt>
                <c:pt idx="415">
                  <c:v>44917.288194444445</c:v>
                </c:pt>
                <c:pt idx="416">
                  <c:v>44917.288888888892</c:v>
                </c:pt>
                <c:pt idx="417">
                  <c:v>44917.289583333331</c:v>
                </c:pt>
                <c:pt idx="418">
                  <c:v>44917.290277777778</c:v>
                </c:pt>
                <c:pt idx="419">
                  <c:v>44917.290972222225</c:v>
                </c:pt>
                <c:pt idx="420">
                  <c:v>44917.291666666664</c:v>
                </c:pt>
                <c:pt idx="421">
                  <c:v>44917.292361111111</c:v>
                </c:pt>
                <c:pt idx="422">
                  <c:v>44917.293055555558</c:v>
                </c:pt>
                <c:pt idx="423">
                  <c:v>44917.293749999997</c:v>
                </c:pt>
                <c:pt idx="424">
                  <c:v>44917.294444444444</c:v>
                </c:pt>
                <c:pt idx="425">
                  <c:v>44917.295138888891</c:v>
                </c:pt>
                <c:pt idx="426">
                  <c:v>44917.29583333333</c:v>
                </c:pt>
                <c:pt idx="427">
                  <c:v>44917.296527777777</c:v>
                </c:pt>
                <c:pt idx="428">
                  <c:v>44917.297222222223</c:v>
                </c:pt>
                <c:pt idx="429">
                  <c:v>44917.29791666667</c:v>
                </c:pt>
                <c:pt idx="430">
                  <c:v>44917.298611111109</c:v>
                </c:pt>
                <c:pt idx="431">
                  <c:v>44917.299305555556</c:v>
                </c:pt>
                <c:pt idx="432">
                  <c:v>44917.3</c:v>
                </c:pt>
                <c:pt idx="433">
                  <c:v>44917.300694444442</c:v>
                </c:pt>
                <c:pt idx="434">
                  <c:v>44917.301388888889</c:v>
                </c:pt>
                <c:pt idx="435">
                  <c:v>44917.302083333336</c:v>
                </c:pt>
                <c:pt idx="436">
                  <c:v>44917.302777777775</c:v>
                </c:pt>
                <c:pt idx="437">
                  <c:v>44917.303472222222</c:v>
                </c:pt>
                <c:pt idx="438">
                  <c:v>44917.304166666669</c:v>
                </c:pt>
                <c:pt idx="439">
                  <c:v>44917.304861111108</c:v>
                </c:pt>
                <c:pt idx="440">
                  <c:v>44917.305555555555</c:v>
                </c:pt>
                <c:pt idx="441">
                  <c:v>44917.306250000001</c:v>
                </c:pt>
                <c:pt idx="442">
                  <c:v>44917.306944444441</c:v>
                </c:pt>
                <c:pt idx="443">
                  <c:v>44917.307638888888</c:v>
                </c:pt>
                <c:pt idx="444">
                  <c:v>44917.308333333334</c:v>
                </c:pt>
                <c:pt idx="445">
                  <c:v>44917.309027777781</c:v>
                </c:pt>
                <c:pt idx="446">
                  <c:v>44917.30972222222</c:v>
                </c:pt>
                <c:pt idx="447">
                  <c:v>44917.310416666667</c:v>
                </c:pt>
                <c:pt idx="448">
                  <c:v>44917.311111111114</c:v>
                </c:pt>
                <c:pt idx="449">
                  <c:v>44917.311805555553</c:v>
                </c:pt>
                <c:pt idx="450">
                  <c:v>44917.3125</c:v>
                </c:pt>
                <c:pt idx="451">
                  <c:v>44917.313194444447</c:v>
                </c:pt>
                <c:pt idx="452">
                  <c:v>44917.313888888886</c:v>
                </c:pt>
                <c:pt idx="453">
                  <c:v>44917.314583333333</c:v>
                </c:pt>
                <c:pt idx="454">
                  <c:v>44917.31527777778</c:v>
                </c:pt>
                <c:pt idx="455">
                  <c:v>44917.315972222219</c:v>
                </c:pt>
                <c:pt idx="456">
                  <c:v>44917.316666666666</c:v>
                </c:pt>
                <c:pt idx="457">
                  <c:v>44917.317361111112</c:v>
                </c:pt>
                <c:pt idx="458">
                  <c:v>44917.318055555559</c:v>
                </c:pt>
                <c:pt idx="459">
                  <c:v>44917.318749999999</c:v>
                </c:pt>
                <c:pt idx="460">
                  <c:v>44917.319444444445</c:v>
                </c:pt>
                <c:pt idx="461">
                  <c:v>44917.320138888892</c:v>
                </c:pt>
                <c:pt idx="462">
                  <c:v>44917.320833333331</c:v>
                </c:pt>
                <c:pt idx="463">
                  <c:v>44917.321527777778</c:v>
                </c:pt>
                <c:pt idx="464">
                  <c:v>44917.322222222225</c:v>
                </c:pt>
                <c:pt idx="465">
                  <c:v>44917.322916666664</c:v>
                </c:pt>
                <c:pt idx="466">
                  <c:v>44917.323611111111</c:v>
                </c:pt>
                <c:pt idx="467">
                  <c:v>44917.324305555558</c:v>
                </c:pt>
                <c:pt idx="468">
                  <c:v>44917.324999999997</c:v>
                </c:pt>
                <c:pt idx="469">
                  <c:v>44917.325694444444</c:v>
                </c:pt>
                <c:pt idx="470">
                  <c:v>44917.326388888891</c:v>
                </c:pt>
                <c:pt idx="471">
                  <c:v>44917.32708333333</c:v>
                </c:pt>
                <c:pt idx="472">
                  <c:v>44917.327777777777</c:v>
                </c:pt>
                <c:pt idx="473">
                  <c:v>44917.328472222223</c:v>
                </c:pt>
                <c:pt idx="474">
                  <c:v>44917.32916666667</c:v>
                </c:pt>
                <c:pt idx="475">
                  <c:v>44917.329861111109</c:v>
                </c:pt>
                <c:pt idx="476">
                  <c:v>44917.330555555556</c:v>
                </c:pt>
                <c:pt idx="477">
                  <c:v>44917.331250000003</c:v>
                </c:pt>
                <c:pt idx="478">
                  <c:v>44917.331944444442</c:v>
                </c:pt>
                <c:pt idx="479">
                  <c:v>44917.332638888889</c:v>
                </c:pt>
                <c:pt idx="480">
                  <c:v>44917.333333333336</c:v>
                </c:pt>
                <c:pt idx="481">
                  <c:v>44917.334027777775</c:v>
                </c:pt>
                <c:pt idx="482">
                  <c:v>44917.334722222222</c:v>
                </c:pt>
                <c:pt idx="483">
                  <c:v>44917.335416666669</c:v>
                </c:pt>
                <c:pt idx="484">
                  <c:v>44917.336111111108</c:v>
                </c:pt>
                <c:pt idx="485">
                  <c:v>44917.336805555555</c:v>
                </c:pt>
                <c:pt idx="486">
                  <c:v>44917.337500000001</c:v>
                </c:pt>
                <c:pt idx="487">
                  <c:v>44917.338194444441</c:v>
                </c:pt>
                <c:pt idx="488">
                  <c:v>44917.338888888888</c:v>
                </c:pt>
                <c:pt idx="489">
                  <c:v>44917.339583333334</c:v>
                </c:pt>
                <c:pt idx="490">
                  <c:v>44917.340277777781</c:v>
                </c:pt>
                <c:pt idx="491">
                  <c:v>44917.34097222222</c:v>
                </c:pt>
                <c:pt idx="492">
                  <c:v>44917.341666666667</c:v>
                </c:pt>
                <c:pt idx="493">
                  <c:v>44917.342361111114</c:v>
                </c:pt>
                <c:pt idx="494">
                  <c:v>44917.343055555553</c:v>
                </c:pt>
                <c:pt idx="495">
                  <c:v>44917.34375</c:v>
                </c:pt>
                <c:pt idx="496">
                  <c:v>44917.344444444447</c:v>
                </c:pt>
                <c:pt idx="497">
                  <c:v>44917.345138888886</c:v>
                </c:pt>
                <c:pt idx="498">
                  <c:v>44917.345833333333</c:v>
                </c:pt>
                <c:pt idx="499">
                  <c:v>44917.34652777778</c:v>
                </c:pt>
                <c:pt idx="500">
                  <c:v>44917.347222222219</c:v>
                </c:pt>
                <c:pt idx="501">
                  <c:v>44917.347916666666</c:v>
                </c:pt>
                <c:pt idx="502">
                  <c:v>44917.348611111112</c:v>
                </c:pt>
                <c:pt idx="503">
                  <c:v>44917.349305555559</c:v>
                </c:pt>
                <c:pt idx="504">
                  <c:v>44917.35</c:v>
                </c:pt>
                <c:pt idx="505">
                  <c:v>44917.350694444445</c:v>
                </c:pt>
                <c:pt idx="506">
                  <c:v>44917.351388888892</c:v>
                </c:pt>
                <c:pt idx="507">
                  <c:v>44917.352083333331</c:v>
                </c:pt>
                <c:pt idx="508">
                  <c:v>44917.352777777778</c:v>
                </c:pt>
                <c:pt idx="509">
                  <c:v>44917.353472222225</c:v>
                </c:pt>
                <c:pt idx="510">
                  <c:v>44917.354166666664</c:v>
                </c:pt>
                <c:pt idx="511">
                  <c:v>44917.354861111111</c:v>
                </c:pt>
                <c:pt idx="512">
                  <c:v>44917.355555555558</c:v>
                </c:pt>
                <c:pt idx="513">
                  <c:v>44917.356249999997</c:v>
                </c:pt>
                <c:pt idx="514">
                  <c:v>44917.356944444444</c:v>
                </c:pt>
                <c:pt idx="515">
                  <c:v>44917.357638888891</c:v>
                </c:pt>
                <c:pt idx="516">
                  <c:v>44917.35833333333</c:v>
                </c:pt>
                <c:pt idx="517">
                  <c:v>44917.359027777777</c:v>
                </c:pt>
                <c:pt idx="518">
                  <c:v>44917.359722222223</c:v>
                </c:pt>
                <c:pt idx="519">
                  <c:v>44917.36041666667</c:v>
                </c:pt>
                <c:pt idx="520">
                  <c:v>44917.361111111109</c:v>
                </c:pt>
                <c:pt idx="521">
                  <c:v>44917.361805555556</c:v>
                </c:pt>
                <c:pt idx="522">
                  <c:v>44917.362500000003</c:v>
                </c:pt>
                <c:pt idx="523">
                  <c:v>44917.363194444442</c:v>
                </c:pt>
                <c:pt idx="524">
                  <c:v>44917.363888888889</c:v>
                </c:pt>
                <c:pt idx="525">
                  <c:v>44917.364583333336</c:v>
                </c:pt>
                <c:pt idx="526">
                  <c:v>44917.365277777775</c:v>
                </c:pt>
                <c:pt idx="527">
                  <c:v>44917.365972222222</c:v>
                </c:pt>
                <c:pt idx="528">
                  <c:v>44917.366666666669</c:v>
                </c:pt>
                <c:pt idx="529">
                  <c:v>44917.367361111108</c:v>
                </c:pt>
                <c:pt idx="530">
                  <c:v>44917.368055555555</c:v>
                </c:pt>
                <c:pt idx="531">
                  <c:v>44917.368750000001</c:v>
                </c:pt>
                <c:pt idx="532">
                  <c:v>44917.369444444441</c:v>
                </c:pt>
                <c:pt idx="533">
                  <c:v>44917.370138888888</c:v>
                </c:pt>
                <c:pt idx="534">
                  <c:v>44917.370833333334</c:v>
                </c:pt>
                <c:pt idx="535">
                  <c:v>44917.371527777781</c:v>
                </c:pt>
                <c:pt idx="536">
                  <c:v>44917.37222222222</c:v>
                </c:pt>
                <c:pt idx="537">
                  <c:v>44917.372916666667</c:v>
                </c:pt>
                <c:pt idx="538">
                  <c:v>44917.373611111114</c:v>
                </c:pt>
                <c:pt idx="539">
                  <c:v>44917.374305555553</c:v>
                </c:pt>
                <c:pt idx="540">
                  <c:v>44917.375</c:v>
                </c:pt>
                <c:pt idx="541">
                  <c:v>44917.375694444447</c:v>
                </c:pt>
                <c:pt idx="542">
                  <c:v>44917.376388888886</c:v>
                </c:pt>
                <c:pt idx="543">
                  <c:v>44917.377083333333</c:v>
                </c:pt>
                <c:pt idx="544">
                  <c:v>44917.37777777778</c:v>
                </c:pt>
                <c:pt idx="545">
                  <c:v>44917.378472222219</c:v>
                </c:pt>
                <c:pt idx="546">
                  <c:v>44917.379166666666</c:v>
                </c:pt>
                <c:pt idx="547">
                  <c:v>44917.379861111112</c:v>
                </c:pt>
                <c:pt idx="548">
                  <c:v>44917.380555555559</c:v>
                </c:pt>
                <c:pt idx="549">
                  <c:v>44917.381249999999</c:v>
                </c:pt>
                <c:pt idx="550">
                  <c:v>44917.381944444445</c:v>
                </c:pt>
                <c:pt idx="551">
                  <c:v>44917.382638888892</c:v>
                </c:pt>
                <c:pt idx="552">
                  <c:v>44917.383333333331</c:v>
                </c:pt>
                <c:pt idx="553">
                  <c:v>44917.384027777778</c:v>
                </c:pt>
                <c:pt idx="554">
                  <c:v>44917.384722222225</c:v>
                </c:pt>
                <c:pt idx="555">
                  <c:v>44917.385416666664</c:v>
                </c:pt>
                <c:pt idx="556">
                  <c:v>44917.386111111111</c:v>
                </c:pt>
                <c:pt idx="557">
                  <c:v>44917.386805555558</c:v>
                </c:pt>
                <c:pt idx="558">
                  <c:v>44917.387499999997</c:v>
                </c:pt>
                <c:pt idx="559">
                  <c:v>44917.388194444444</c:v>
                </c:pt>
                <c:pt idx="560">
                  <c:v>44917.388888888891</c:v>
                </c:pt>
                <c:pt idx="561">
                  <c:v>44917.38958333333</c:v>
                </c:pt>
                <c:pt idx="562">
                  <c:v>44917.390277777777</c:v>
                </c:pt>
                <c:pt idx="563">
                  <c:v>44917.390972222223</c:v>
                </c:pt>
                <c:pt idx="564">
                  <c:v>44917.39166666667</c:v>
                </c:pt>
                <c:pt idx="565">
                  <c:v>44917.392361111109</c:v>
                </c:pt>
                <c:pt idx="566">
                  <c:v>44917.393055555556</c:v>
                </c:pt>
                <c:pt idx="567">
                  <c:v>44917.393750000003</c:v>
                </c:pt>
                <c:pt idx="568">
                  <c:v>44917.394444444442</c:v>
                </c:pt>
                <c:pt idx="569">
                  <c:v>44917.395138888889</c:v>
                </c:pt>
                <c:pt idx="570">
                  <c:v>44917.395833333336</c:v>
                </c:pt>
                <c:pt idx="571">
                  <c:v>44917.396527777775</c:v>
                </c:pt>
                <c:pt idx="572">
                  <c:v>44917.397222222222</c:v>
                </c:pt>
                <c:pt idx="573">
                  <c:v>44917.397916666669</c:v>
                </c:pt>
                <c:pt idx="574">
                  <c:v>44917.398611111108</c:v>
                </c:pt>
                <c:pt idx="575">
                  <c:v>44917.399305555555</c:v>
                </c:pt>
                <c:pt idx="576">
                  <c:v>44917.4</c:v>
                </c:pt>
                <c:pt idx="577">
                  <c:v>44917.400694444441</c:v>
                </c:pt>
                <c:pt idx="578">
                  <c:v>44917.401388888888</c:v>
                </c:pt>
                <c:pt idx="579">
                  <c:v>44917.402083333334</c:v>
                </c:pt>
                <c:pt idx="580">
                  <c:v>44917.402777777781</c:v>
                </c:pt>
                <c:pt idx="581">
                  <c:v>44917.40347222222</c:v>
                </c:pt>
                <c:pt idx="582">
                  <c:v>44917.404166666667</c:v>
                </c:pt>
                <c:pt idx="583">
                  <c:v>44917.404861111114</c:v>
                </c:pt>
                <c:pt idx="584">
                  <c:v>44917.405555555553</c:v>
                </c:pt>
                <c:pt idx="585">
                  <c:v>44917.40625</c:v>
                </c:pt>
                <c:pt idx="586">
                  <c:v>44917.406944444447</c:v>
                </c:pt>
                <c:pt idx="587">
                  <c:v>44917.407638888886</c:v>
                </c:pt>
                <c:pt idx="588">
                  <c:v>44917.408333333333</c:v>
                </c:pt>
                <c:pt idx="589">
                  <c:v>44917.40902777778</c:v>
                </c:pt>
                <c:pt idx="590">
                  <c:v>44917.409722222219</c:v>
                </c:pt>
                <c:pt idx="591">
                  <c:v>44917.410416666666</c:v>
                </c:pt>
                <c:pt idx="592">
                  <c:v>44917.411111111112</c:v>
                </c:pt>
                <c:pt idx="593">
                  <c:v>44917.411805555559</c:v>
                </c:pt>
                <c:pt idx="594">
                  <c:v>44917.412499999999</c:v>
                </c:pt>
                <c:pt idx="595">
                  <c:v>44917.413194444445</c:v>
                </c:pt>
                <c:pt idx="596">
                  <c:v>44917.413888888892</c:v>
                </c:pt>
                <c:pt idx="597">
                  <c:v>44917.414583333331</c:v>
                </c:pt>
                <c:pt idx="598">
                  <c:v>44917.415277777778</c:v>
                </c:pt>
                <c:pt idx="599">
                  <c:v>44917.415972222225</c:v>
                </c:pt>
                <c:pt idx="600">
                  <c:v>44917.416666666664</c:v>
                </c:pt>
                <c:pt idx="601">
                  <c:v>44917.417361111111</c:v>
                </c:pt>
                <c:pt idx="602">
                  <c:v>44917.418055555558</c:v>
                </c:pt>
                <c:pt idx="603">
                  <c:v>44917.418749999997</c:v>
                </c:pt>
                <c:pt idx="604">
                  <c:v>44917.419444444444</c:v>
                </c:pt>
                <c:pt idx="605">
                  <c:v>44917.420138888891</c:v>
                </c:pt>
                <c:pt idx="606">
                  <c:v>44917.42083333333</c:v>
                </c:pt>
                <c:pt idx="607">
                  <c:v>44917.421527777777</c:v>
                </c:pt>
                <c:pt idx="608">
                  <c:v>44917.422222222223</c:v>
                </c:pt>
                <c:pt idx="609">
                  <c:v>44917.42291666667</c:v>
                </c:pt>
                <c:pt idx="610">
                  <c:v>44917.423611111109</c:v>
                </c:pt>
                <c:pt idx="611">
                  <c:v>44917.424305555556</c:v>
                </c:pt>
                <c:pt idx="612">
                  <c:v>44917.425000000003</c:v>
                </c:pt>
                <c:pt idx="613">
                  <c:v>44917.425694444442</c:v>
                </c:pt>
                <c:pt idx="614">
                  <c:v>44917.426388888889</c:v>
                </c:pt>
                <c:pt idx="615">
                  <c:v>44917.427083333336</c:v>
                </c:pt>
                <c:pt idx="616">
                  <c:v>44917.427777777775</c:v>
                </c:pt>
                <c:pt idx="617">
                  <c:v>44917.428472222222</c:v>
                </c:pt>
                <c:pt idx="618">
                  <c:v>44917.429166666669</c:v>
                </c:pt>
                <c:pt idx="619">
                  <c:v>44917.429861111108</c:v>
                </c:pt>
                <c:pt idx="620">
                  <c:v>44917.430555555555</c:v>
                </c:pt>
                <c:pt idx="621">
                  <c:v>44917.431250000001</c:v>
                </c:pt>
                <c:pt idx="622">
                  <c:v>44917.431944444441</c:v>
                </c:pt>
                <c:pt idx="623">
                  <c:v>44917.432638888888</c:v>
                </c:pt>
                <c:pt idx="624">
                  <c:v>44917.433333333334</c:v>
                </c:pt>
                <c:pt idx="625">
                  <c:v>44917.434027777781</c:v>
                </c:pt>
                <c:pt idx="626">
                  <c:v>44917.43472222222</c:v>
                </c:pt>
                <c:pt idx="627">
                  <c:v>44917.435416666667</c:v>
                </c:pt>
                <c:pt idx="628">
                  <c:v>44917.436111111114</c:v>
                </c:pt>
                <c:pt idx="629">
                  <c:v>44917.436805555553</c:v>
                </c:pt>
                <c:pt idx="630">
                  <c:v>44917.4375</c:v>
                </c:pt>
                <c:pt idx="631">
                  <c:v>44917.438194444447</c:v>
                </c:pt>
                <c:pt idx="632">
                  <c:v>44917.438888888886</c:v>
                </c:pt>
                <c:pt idx="633">
                  <c:v>44917.439583333333</c:v>
                </c:pt>
                <c:pt idx="634">
                  <c:v>44917.44027777778</c:v>
                </c:pt>
                <c:pt idx="635">
                  <c:v>44917.440972222219</c:v>
                </c:pt>
                <c:pt idx="636">
                  <c:v>44917.441666666666</c:v>
                </c:pt>
                <c:pt idx="637">
                  <c:v>44917.442361111112</c:v>
                </c:pt>
                <c:pt idx="638">
                  <c:v>44917.443055555559</c:v>
                </c:pt>
                <c:pt idx="639">
                  <c:v>44917.443749999999</c:v>
                </c:pt>
                <c:pt idx="640">
                  <c:v>44917.444444444445</c:v>
                </c:pt>
                <c:pt idx="641">
                  <c:v>44917.445138888892</c:v>
                </c:pt>
                <c:pt idx="642">
                  <c:v>44917.445833333331</c:v>
                </c:pt>
                <c:pt idx="643">
                  <c:v>44917.446527777778</c:v>
                </c:pt>
                <c:pt idx="644">
                  <c:v>44917.447222222225</c:v>
                </c:pt>
                <c:pt idx="645">
                  <c:v>44917.447916666664</c:v>
                </c:pt>
                <c:pt idx="646">
                  <c:v>44917.448611111111</c:v>
                </c:pt>
                <c:pt idx="647">
                  <c:v>44917.449305555558</c:v>
                </c:pt>
                <c:pt idx="648">
                  <c:v>44917.45</c:v>
                </c:pt>
                <c:pt idx="649">
                  <c:v>44917.450694444444</c:v>
                </c:pt>
                <c:pt idx="650">
                  <c:v>44917.451388888891</c:v>
                </c:pt>
                <c:pt idx="651">
                  <c:v>44917.45208333333</c:v>
                </c:pt>
                <c:pt idx="652">
                  <c:v>44917.452777777777</c:v>
                </c:pt>
                <c:pt idx="653">
                  <c:v>44917.453472222223</c:v>
                </c:pt>
                <c:pt idx="654">
                  <c:v>44917.45416666667</c:v>
                </c:pt>
                <c:pt idx="655">
                  <c:v>44917.454861111109</c:v>
                </c:pt>
                <c:pt idx="656">
                  <c:v>44917.455555555556</c:v>
                </c:pt>
                <c:pt idx="657">
                  <c:v>44917.456250000003</c:v>
                </c:pt>
                <c:pt idx="658">
                  <c:v>44917.456944444442</c:v>
                </c:pt>
                <c:pt idx="659">
                  <c:v>44917.457638888889</c:v>
                </c:pt>
                <c:pt idx="660">
                  <c:v>44917.458333333336</c:v>
                </c:pt>
                <c:pt idx="661">
                  <c:v>44917.459027777775</c:v>
                </c:pt>
                <c:pt idx="662">
                  <c:v>44917.459722222222</c:v>
                </c:pt>
                <c:pt idx="663">
                  <c:v>44917.460416666669</c:v>
                </c:pt>
                <c:pt idx="664">
                  <c:v>44917.461111111108</c:v>
                </c:pt>
                <c:pt idx="665">
                  <c:v>44917.461805555555</c:v>
                </c:pt>
                <c:pt idx="666">
                  <c:v>44917.462500000001</c:v>
                </c:pt>
                <c:pt idx="667">
                  <c:v>44917.463194444441</c:v>
                </c:pt>
                <c:pt idx="668">
                  <c:v>44917.463888888888</c:v>
                </c:pt>
                <c:pt idx="669">
                  <c:v>44917.464583333334</c:v>
                </c:pt>
                <c:pt idx="670">
                  <c:v>44917.465277777781</c:v>
                </c:pt>
                <c:pt idx="671">
                  <c:v>44917.46597222222</c:v>
                </c:pt>
                <c:pt idx="672">
                  <c:v>44917.466666666667</c:v>
                </c:pt>
                <c:pt idx="673">
                  <c:v>44917.467361111114</c:v>
                </c:pt>
                <c:pt idx="674">
                  <c:v>44917.468055555553</c:v>
                </c:pt>
                <c:pt idx="675">
                  <c:v>44917.46875</c:v>
                </c:pt>
                <c:pt idx="676">
                  <c:v>44917.469444444447</c:v>
                </c:pt>
                <c:pt idx="677">
                  <c:v>44917.470138888886</c:v>
                </c:pt>
                <c:pt idx="678">
                  <c:v>44917.470833333333</c:v>
                </c:pt>
                <c:pt idx="679">
                  <c:v>44917.47152777778</c:v>
                </c:pt>
                <c:pt idx="680">
                  <c:v>44917.472222222219</c:v>
                </c:pt>
                <c:pt idx="681">
                  <c:v>44917.472916666666</c:v>
                </c:pt>
                <c:pt idx="682">
                  <c:v>44917.473611111112</c:v>
                </c:pt>
                <c:pt idx="683">
                  <c:v>44917.474305555559</c:v>
                </c:pt>
                <c:pt idx="684">
                  <c:v>44917.474999999999</c:v>
                </c:pt>
                <c:pt idx="685">
                  <c:v>44917.475694444445</c:v>
                </c:pt>
                <c:pt idx="686">
                  <c:v>44917.476388888892</c:v>
                </c:pt>
                <c:pt idx="687">
                  <c:v>44917.477083333331</c:v>
                </c:pt>
                <c:pt idx="688">
                  <c:v>44917.477777777778</c:v>
                </c:pt>
                <c:pt idx="689">
                  <c:v>44917.478472222225</c:v>
                </c:pt>
                <c:pt idx="690">
                  <c:v>44917.479166666664</c:v>
                </c:pt>
                <c:pt idx="691">
                  <c:v>44917.479861111111</c:v>
                </c:pt>
                <c:pt idx="692">
                  <c:v>44917.480555555558</c:v>
                </c:pt>
                <c:pt idx="693">
                  <c:v>44917.481249999997</c:v>
                </c:pt>
                <c:pt idx="694">
                  <c:v>44917.481944444444</c:v>
                </c:pt>
                <c:pt idx="695">
                  <c:v>44917.482638888891</c:v>
                </c:pt>
                <c:pt idx="696">
                  <c:v>44917.48333333333</c:v>
                </c:pt>
                <c:pt idx="697">
                  <c:v>44917.484027777777</c:v>
                </c:pt>
                <c:pt idx="698">
                  <c:v>44917.484722222223</c:v>
                </c:pt>
                <c:pt idx="699">
                  <c:v>44917.48541666667</c:v>
                </c:pt>
                <c:pt idx="700">
                  <c:v>44917.486111111109</c:v>
                </c:pt>
                <c:pt idx="701">
                  <c:v>44917.486805555556</c:v>
                </c:pt>
                <c:pt idx="702">
                  <c:v>44917.487500000003</c:v>
                </c:pt>
                <c:pt idx="703">
                  <c:v>44917.488194444442</c:v>
                </c:pt>
                <c:pt idx="704">
                  <c:v>44917.488888888889</c:v>
                </c:pt>
                <c:pt idx="705">
                  <c:v>44917.489583333336</c:v>
                </c:pt>
                <c:pt idx="706">
                  <c:v>44917.490277777775</c:v>
                </c:pt>
                <c:pt idx="707">
                  <c:v>44917.490972222222</c:v>
                </c:pt>
                <c:pt idx="708">
                  <c:v>44917.491666666669</c:v>
                </c:pt>
                <c:pt idx="709">
                  <c:v>44917.492361111108</c:v>
                </c:pt>
                <c:pt idx="710">
                  <c:v>44917.493055555555</c:v>
                </c:pt>
                <c:pt idx="711">
                  <c:v>44917.493750000001</c:v>
                </c:pt>
                <c:pt idx="712">
                  <c:v>44917.494444444441</c:v>
                </c:pt>
                <c:pt idx="713">
                  <c:v>44917.495138888888</c:v>
                </c:pt>
                <c:pt idx="714">
                  <c:v>44917.495833333334</c:v>
                </c:pt>
                <c:pt idx="715">
                  <c:v>44917.496527777781</c:v>
                </c:pt>
                <c:pt idx="716">
                  <c:v>44917.49722222222</c:v>
                </c:pt>
                <c:pt idx="717">
                  <c:v>44917.497916666667</c:v>
                </c:pt>
                <c:pt idx="718">
                  <c:v>44917.498611111114</c:v>
                </c:pt>
                <c:pt idx="719">
                  <c:v>44917.499305555553</c:v>
                </c:pt>
                <c:pt idx="720">
                  <c:v>44917.5</c:v>
                </c:pt>
                <c:pt idx="721">
                  <c:v>44917.500694444447</c:v>
                </c:pt>
                <c:pt idx="722">
                  <c:v>44917.501388888886</c:v>
                </c:pt>
                <c:pt idx="723">
                  <c:v>44917.502083333333</c:v>
                </c:pt>
                <c:pt idx="724">
                  <c:v>44917.50277777778</c:v>
                </c:pt>
                <c:pt idx="725">
                  <c:v>44917.503472222219</c:v>
                </c:pt>
                <c:pt idx="726">
                  <c:v>44917.504166666666</c:v>
                </c:pt>
                <c:pt idx="727">
                  <c:v>44917.504861111112</c:v>
                </c:pt>
                <c:pt idx="728">
                  <c:v>44917.505555555559</c:v>
                </c:pt>
                <c:pt idx="729">
                  <c:v>44917.506249999999</c:v>
                </c:pt>
                <c:pt idx="730">
                  <c:v>44917.506944444445</c:v>
                </c:pt>
                <c:pt idx="731">
                  <c:v>44917.507638888892</c:v>
                </c:pt>
                <c:pt idx="732">
                  <c:v>44917.508333333331</c:v>
                </c:pt>
                <c:pt idx="733">
                  <c:v>44917.509027777778</c:v>
                </c:pt>
                <c:pt idx="734">
                  <c:v>44917.509722222225</c:v>
                </c:pt>
                <c:pt idx="735">
                  <c:v>44917.510416666664</c:v>
                </c:pt>
                <c:pt idx="736">
                  <c:v>44917.511111111111</c:v>
                </c:pt>
                <c:pt idx="737">
                  <c:v>44917.511805555558</c:v>
                </c:pt>
                <c:pt idx="738">
                  <c:v>44917.512499999997</c:v>
                </c:pt>
                <c:pt idx="739">
                  <c:v>44917.513194444444</c:v>
                </c:pt>
                <c:pt idx="740">
                  <c:v>44917.513888888891</c:v>
                </c:pt>
                <c:pt idx="741">
                  <c:v>44917.51458333333</c:v>
                </c:pt>
                <c:pt idx="742">
                  <c:v>44917.515277777777</c:v>
                </c:pt>
                <c:pt idx="743">
                  <c:v>44917.515972222223</c:v>
                </c:pt>
                <c:pt idx="744">
                  <c:v>44917.51666666667</c:v>
                </c:pt>
                <c:pt idx="745">
                  <c:v>44917.517361111109</c:v>
                </c:pt>
                <c:pt idx="746">
                  <c:v>44917.518055555556</c:v>
                </c:pt>
                <c:pt idx="747">
                  <c:v>44917.518750000003</c:v>
                </c:pt>
                <c:pt idx="748">
                  <c:v>44917.519444444442</c:v>
                </c:pt>
                <c:pt idx="749">
                  <c:v>44917.520138888889</c:v>
                </c:pt>
                <c:pt idx="750">
                  <c:v>44917.520833333336</c:v>
                </c:pt>
                <c:pt idx="751">
                  <c:v>44917.521527777775</c:v>
                </c:pt>
                <c:pt idx="752">
                  <c:v>44917.522222222222</c:v>
                </c:pt>
                <c:pt idx="753">
                  <c:v>44917.522916666669</c:v>
                </c:pt>
                <c:pt idx="754">
                  <c:v>44917.523611111108</c:v>
                </c:pt>
                <c:pt idx="755">
                  <c:v>44917.524305555555</c:v>
                </c:pt>
                <c:pt idx="756">
                  <c:v>44917.525000000001</c:v>
                </c:pt>
                <c:pt idx="757">
                  <c:v>44917.525694444441</c:v>
                </c:pt>
                <c:pt idx="758">
                  <c:v>44917.526388888888</c:v>
                </c:pt>
                <c:pt idx="759">
                  <c:v>44917.527083333334</c:v>
                </c:pt>
                <c:pt idx="760">
                  <c:v>44917.527777777781</c:v>
                </c:pt>
                <c:pt idx="761">
                  <c:v>44917.52847222222</c:v>
                </c:pt>
                <c:pt idx="762">
                  <c:v>44917.529166666667</c:v>
                </c:pt>
                <c:pt idx="763">
                  <c:v>44917.529861111114</c:v>
                </c:pt>
                <c:pt idx="764">
                  <c:v>44917.530555555553</c:v>
                </c:pt>
                <c:pt idx="765">
                  <c:v>44917.53125</c:v>
                </c:pt>
                <c:pt idx="766">
                  <c:v>44917.531944444447</c:v>
                </c:pt>
                <c:pt idx="767">
                  <c:v>44917.532638888886</c:v>
                </c:pt>
                <c:pt idx="768">
                  <c:v>44917.533333333333</c:v>
                </c:pt>
                <c:pt idx="769">
                  <c:v>44917.53402777778</c:v>
                </c:pt>
                <c:pt idx="770">
                  <c:v>44917.534722222219</c:v>
                </c:pt>
                <c:pt idx="771">
                  <c:v>44917.535416666666</c:v>
                </c:pt>
                <c:pt idx="772">
                  <c:v>44917.536111111112</c:v>
                </c:pt>
                <c:pt idx="773">
                  <c:v>44917.536805555559</c:v>
                </c:pt>
                <c:pt idx="774">
                  <c:v>44917.537499999999</c:v>
                </c:pt>
                <c:pt idx="775">
                  <c:v>44917.538194444445</c:v>
                </c:pt>
                <c:pt idx="776">
                  <c:v>44917.538888888892</c:v>
                </c:pt>
                <c:pt idx="777">
                  <c:v>44917.539583333331</c:v>
                </c:pt>
                <c:pt idx="778">
                  <c:v>44917.540277777778</c:v>
                </c:pt>
                <c:pt idx="779">
                  <c:v>44917.540972222225</c:v>
                </c:pt>
                <c:pt idx="780">
                  <c:v>44917.541666666664</c:v>
                </c:pt>
                <c:pt idx="781">
                  <c:v>44917.542361111111</c:v>
                </c:pt>
                <c:pt idx="782">
                  <c:v>44917.543055555558</c:v>
                </c:pt>
                <c:pt idx="783">
                  <c:v>44917.543749999997</c:v>
                </c:pt>
                <c:pt idx="784">
                  <c:v>44917.544444444444</c:v>
                </c:pt>
                <c:pt idx="785">
                  <c:v>44917.545138888891</c:v>
                </c:pt>
                <c:pt idx="786">
                  <c:v>44917.54583333333</c:v>
                </c:pt>
                <c:pt idx="787">
                  <c:v>44917.546527777777</c:v>
                </c:pt>
                <c:pt idx="788">
                  <c:v>44917.547222222223</c:v>
                </c:pt>
                <c:pt idx="789">
                  <c:v>44917.54791666667</c:v>
                </c:pt>
                <c:pt idx="790">
                  <c:v>44917.548611111109</c:v>
                </c:pt>
                <c:pt idx="791">
                  <c:v>44917.549305555556</c:v>
                </c:pt>
                <c:pt idx="792">
                  <c:v>44917.55</c:v>
                </c:pt>
                <c:pt idx="793">
                  <c:v>44917.550694444442</c:v>
                </c:pt>
                <c:pt idx="794">
                  <c:v>44917.551388888889</c:v>
                </c:pt>
                <c:pt idx="795">
                  <c:v>44917.552083333336</c:v>
                </c:pt>
                <c:pt idx="796">
                  <c:v>44917.552777777775</c:v>
                </c:pt>
                <c:pt idx="797">
                  <c:v>44917.553472222222</c:v>
                </c:pt>
                <c:pt idx="798">
                  <c:v>44917.554166666669</c:v>
                </c:pt>
                <c:pt idx="799">
                  <c:v>44917.554861111108</c:v>
                </c:pt>
                <c:pt idx="800">
                  <c:v>44917.555555555555</c:v>
                </c:pt>
                <c:pt idx="801">
                  <c:v>44917.556250000001</c:v>
                </c:pt>
                <c:pt idx="802">
                  <c:v>44917.556944444441</c:v>
                </c:pt>
                <c:pt idx="803">
                  <c:v>44917.557638888888</c:v>
                </c:pt>
                <c:pt idx="804">
                  <c:v>44917.558333333334</c:v>
                </c:pt>
                <c:pt idx="805">
                  <c:v>44917.559027777781</c:v>
                </c:pt>
                <c:pt idx="806">
                  <c:v>44917.55972222222</c:v>
                </c:pt>
                <c:pt idx="807">
                  <c:v>44917.560416666667</c:v>
                </c:pt>
                <c:pt idx="808">
                  <c:v>44917.561111111114</c:v>
                </c:pt>
                <c:pt idx="809">
                  <c:v>44917.561805555553</c:v>
                </c:pt>
                <c:pt idx="810">
                  <c:v>44917.5625</c:v>
                </c:pt>
                <c:pt idx="811">
                  <c:v>44917.563194444447</c:v>
                </c:pt>
                <c:pt idx="812">
                  <c:v>44917.563888888886</c:v>
                </c:pt>
                <c:pt idx="813">
                  <c:v>44917.564583333333</c:v>
                </c:pt>
                <c:pt idx="814">
                  <c:v>44917.56527777778</c:v>
                </c:pt>
                <c:pt idx="815">
                  <c:v>44917.565972222219</c:v>
                </c:pt>
                <c:pt idx="816">
                  <c:v>44917.566666666666</c:v>
                </c:pt>
                <c:pt idx="817">
                  <c:v>44917.567361111112</c:v>
                </c:pt>
                <c:pt idx="818">
                  <c:v>44917.568055555559</c:v>
                </c:pt>
                <c:pt idx="819">
                  <c:v>44917.568749999999</c:v>
                </c:pt>
                <c:pt idx="820">
                  <c:v>44917.569444444445</c:v>
                </c:pt>
                <c:pt idx="821">
                  <c:v>44917.570138888892</c:v>
                </c:pt>
                <c:pt idx="822">
                  <c:v>44917.570833333331</c:v>
                </c:pt>
                <c:pt idx="823">
                  <c:v>44917.571527777778</c:v>
                </c:pt>
                <c:pt idx="824">
                  <c:v>44917.572222222225</c:v>
                </c:pt>
                <c:pt idx="825">
                  <c:v>44917.572916666664</c:v>
                </c:pt>
                <c:pt idx="826">
                  <c:v>44917.573611111111</c:v>
                </c:pt>
                <c:pt idx="827">
                  <c:v>44917.574305555558</c:v>
                </c:pt>
                <c:pt idx="828">
                  <c:v>44917.574999999997</c:v>
                </c:pt>
                <c:pt idx="829">
                  <c:v>44917.575694444444</c:v>
                </c:pt>
                <c:pt idx="830">
                  <c:v>44917.576388888891</c:v>
                </c:pt>
                <c:pt idx="831">
                  <c:v>44917.57708333333</c:v>
                </c:pt>
                <c:pt idx="832">
                  <c:v>44917.577777777777</c:v>
                </c:pt>
                <c:pt idx="833">
                  <c:v>44917.578472222223</c:v>
                </c:pt>
                <c:pt idx="834">
                  <c:v>44917.57916666667</c:v>
                </c:pt>
                <c:pt idx="835">
                  <c:v>44917.579861111109</c:v>
                </c:pt>
                <c:pt idx="836">
                  <c:v>44917.580555555556</c:v>
                </c:pt>
                <c:pt idx="837">
                  <c:v>44917.581250000003</c:v>
                </c:pt>
                <c:pt idx="838">
                  <c:v>44917.581944444442</c:v>
                </c:pt>
                <c:pt idx="839">
                  <c:v>44917.582638888889</c:v>
                </c:pt>
                <c:pt idx="840">
                  <c:v>44917.583333333336</c:v>
                </c:pt>
                <c:pt idx="841">
                  <c:v>44917.584027777775</c:v>
                </c:pt>
                <c:pt idx="842">
                  <c:v>44917.584722222222</c:v>
                </c:pt>
                <c:pt idx="843">
                  <c:v>44917.585416666669</c:v>
                </c:pt>
                <c:pt idx="844">
                  <c:v>44917.586111111108</c:v>
                </c:pt>
                <c:pt idx="845">
                  <c:v>44917.586805555555</c:v>
                </c:pt>
                <c:pt idx="846">
                  <c:v>44917.587500000001</c:v>
                </c:pt>
                <c:pt idx="847">
                  <c:v>44917.588194444441</c:v>
                </c:pt>
                <c:pt idx="848">
                  <c:v>44917.588888888888</c:v>
                </c:pt>
                <c:pt idx="849">
                  <c:v>44917.589583333334</c:v>
                </c:pt>
                <c:pt idx="850">
                  <c:v>44917.590277777781</c:v>
                </c:pt>
                <c:pt idx="851">
                  <c:v>44917.59097222222</c:v>
                </c:pt>
                <c:pt idx="852">
                  <c:v>44917.591666666667</c:v>
                </c:pt>
                <c:pt idx="853">
                  <c:v>44917.592361111114</c:v>
                </c:pt>
                <c:pt idx="854">
                  <c:v>44917.593055555553</c:v>
                </c:pt>
                <c:pt idx="855">
                  <c:v>44917.59375</c:v>
                </c:pt>
                <c:pt idx="856">
                  <c:v>44917.594444444447</c:v>
                </c:pt>
                <c:pt idx="857">
                  <c:v>44917.595138888886</c:v>
                </c:pt>
                <c:pt idx="858">
                  <c:v>44917.595833333333</c:v>
                </c:pt>
                <c:pt idx="859">
                  <c:v>44917.59652777778</c:v>
                </c:pt>
                <c:pt idx="860">
                  <c:v>44917.597222222219</c:v>
                </c:pt>
                <c:pt idx="861">
                  <c:v>44917.597916666666</c:v>
                </c:pt>
                <c:pt idx="862">
                  <c:v>44917.598611111112</c:v>
                </c:pt>
                <c:pt idx="863">
                  <c:v>44917.599305555559</c:v>
                </c:pt>
                <c:pt idx="864">
                  <c:v>44917.599999999999</c:v>
                </c:pt>
                <c:pt idx="865">
                  <c:v>44917.600694444445</c:v>
                </c:pt>
                <c:pt idx="866">
                  <c:v>44917.601388888892</c:v>
                </c:pt>
                <c:pt idx="867">
                  <c:v>44917.602083333331</c:v>
                </c:pt>
                <c:pt idx="868">
                  <c:v>44917.602777777778</c:v>
                </c:pt>
                <c:pt idx="869">
                  <c:v>44917.603472222225</c:v>
                </c:pt>
                <c:pt idx="870">
                  <c:v>44917.604166666664</c:v>
                </c:pt>
                <c:pt idx="871">
                  <c:v>44917.604861111111</c:v>
                </c:pt>
                <c:pt idx="872">
                  <c:v>44917.605555555558</c:v>
                </c:pt>
                <c:pt idx="873">
                  <c:v>44917.606249999997</c:v>
                </c:pt>
                <c:pt idx="874">
                  <c:v>44917.606944444444</c:v>
                </c:pt>
                <c:pt idx="875">
                  <c:v>44917.607638888891</c:v>
                </c:pt>
                <c:pt idx="876">
                  <c:v>44917.60833333333</c:v>
                </c:pt>
                <c:pt idx="877">
                  <c:v>44917.609027777777</c:v>
                </c:pt>
                <c:pt idx="878">
                  <c:v>44917.609722222223</c:v>
                </c:pt>
                <c:pt idx="879">
                  <c:v>44917.61041666667</c:v>
                </c:pt>
                <c:pt idx="880">
                  <c:v>44917.611111111109</c:v>
                </c:pt>
                <c:pt idx="881">
                  <c:v>44917.611805555556</c:v>
                </c:pt>
                <c:pt idx="882">
                  <c:v>44917.612500000003</c:v>
                </c:pt>
                <c:pt idx="883">
                  <c:v>44917.613194444442</c:v>
                </c:pt>
                <c:pt idx="884">
                  <c:v>44917.613888888889</c:v>
                </c:pt>
                <c:pt idx="885">
                  <c:v>44917.614583333336</c:v>
                </c:pt>
                <c:pt idx="886">
                  <c:v>44917.615277777775</c:v>
                </c:pt>
                <c:pt idx="887">
                  <c:v>44917.615972222222</c:v>
                </c:pt>
                <c:pt idx="888">
                  <c:v>44917.616666666669</c:v>
                </c:pt>
                <c:pt idx="889">
                  <c:v>44917.617361111108</c:v>
                </c:pt>
                <c:pt idx="890">
                  <c:v>44917.618055555555</c:v>
                </c:pt>
                <c:pt idx="891">
                  <c:v>44917.618750000001</c:v>
                </c:pt>
                <c:pt idx="892">
                  <c:v>44917.619444444441</c:v>
                </c:pt>
                <c:pt idx="893">
                  <c:v>44917.620138888888</c:v>
                </c:pt>
                <c:pt idx="894">
                  <c:v>44917.620833333334</c:v>
                </c:pt>
                <c:pt idx="895">
                  <c:v>44917.621527777781</c:v>
                </c:pt>
                <c:pt idx="896">
                  <c:v>44917.62222222222</c:v>
                </c:pt>
                <c:pt idx="897">
                  <c:v>44917.622916666667</c:v>
                </c:pt>
                <c:pt idx="898">
                  <c:v>44917.623611111114</c:v>
                </c:pt>
                <c:pt idx="899">
                  <c:v>44917.624305555553</c:v>
                </c:pt>
                <c:pt idx="900">
                  <c:v>44917.625</c:v>
                </c:pt>
                <c:pt idx="901">
                  <c:v>44917.625694444447</c:v>
                </c:pt>
                <c:pt idx="902">
                  <c:v>44917.626388888886</c:v>
                </c:pt>
                <c:pt idx="903">
                  <c:v>44917.627083333333</c:v>
                </c:pt>
                <c:pt idx="904">
                  <c:v>44917.62777777778</c:v>
                </c:pt>
                <c:pt idx="905">
                  <c:v>44917.628472222219</c:v>
                </c:pt>
                <c:pt idx="906">
                  <c:v>44917.629166666666</c:v>
                </c:pt>
                <c:pt idx="907">
                  <c:v>44917.629861111112</c:v>
                </c:pt>
                <c:pt idx="908">
                  <c:v>44917.630555555559</c:v>
                </c:pt>
                <c:pt idx="909">
                  <c:v>44917.631249999999</c:v>
                </c:pt>
                <c:pt idx="910">
                  <c:v>44917.631944444445</c:v>
                </c:pt>
                <c:pt idx="911">
                  <c:v>44917.632638888892</c:v>
                </c:pt>
                <c:pt idx="912">
                  <c:v>44917.633333333331</c:v>
                </c:pt>
                <c:pt idx="913">
                  <c:v>44917.634027777778</c:v>
                </c:pt>
                <c:pt idx="914">
                  <c:v>44917.634722222225</c:v>
                </c:pt>
                <c:pt idx="915">
                  <c:v>44917.635416666664</c:v>
                </c:pt>
                <c:pt idx="916">
                  <c:v>44917.636111111111</c:v>
                </c:pt>
                <c:pt idx="917">
                  <c:v>44917.636805555558</c:v>
                </c:pt>
                <c:pt idx="918">
                  <c:v>44917.637499999997</c:v>
                </c:pt>
                <c:pt idx="919">
                  <c:v>44917.638194444444</c:v>
                </c:pt>
                <c:pt idx="920">
                  <c:v>44917.638888888891</c:v>
                </c:pt>
                <c:pt idx="921">
                  <c:v>44917.63958333333</c:v>
                </c:pt>
                <c:pt idx="922">
                  <c:v>44917.640277777777</c:v>
                </c:pt>
                <c:pt idx="923">
                  <c:v>44917.640972222223</c:v>
                </c:pt>
                <c:pt idx="924">
                  <c:v>44917.64166666667</c:v>
                </c:pt>
                <c:pt idx="925">
                  <c:v>44917.642361111109</c:v>
                </c:pt>
                <c:pt idx="926">
                  <c:v>44917.643055555556</c:v>
                </c:pt>
                <c:pt idx="927">
                  <c:v>44917.643750000003</c:v>
                </c:pt>
                <c:pt idx="928">
                  <c:v>44917.644444444442</c:v>
                </c:pt>
                <c:pt idx="929">
                  <c:v>44917.645138888889</c:v>
                </c:pt>
                <c:pt idx="930">
                  <c:v>44917.645833333336</c:v>
                </c:pt>
                <c:pt idx="931">
                  <c:v>44917.646527777775</c:v>
                </c:pt>
                <c:pt idx="932">
                  <c:v>44917.647222222222</c:v>
                </c:pt>
                <c:pt idx="933">
                  <c:v>44917.647916666669</c:v>
                </c:pt>
                <c:pt idx="934">
                  <c:v>44917.648611111108</c:v>
                </c:pt>
                <c:pt idx="935">
                  <c:v>44917.649305555555</c:v>
                </c:pt>
                <c:pt idx="936">
                  <c:v>44917.65</c:v>
                </c:pt>
                <c:pt idx="937">
                  <c:v>44917.650694444441</c:v>
                </c:pt>
                <c:pt idx="938">
                  <c:v>44917.651388888888</c:v>
                </c:pt>
                <c:pt idx="939">
                  <c:v>44917.652083333334</c:v>
                </c:pt>
                <c:pt idx="940">
                  <c:v>44917.652777777781</c:v>
                </c:pt>
                <c:pt idx="941">
                  <c:v>44917.65347222222</c:v>
                </c:pt>
                <c:pt idx="942">
                  <c:v>44917.654166666667</c:v>
                </c:pt>
                <c:pt idx="943">
                  <c:v>44917.654861111114</c:v>
                </c:pt>
                <c:pt idx="944">
                  <c:v>44917.655555555553</c:v>
                </c:pt>
                <c:pt idx="945">
                  <c:v>44917.65625</c:v>
                </c:pt>
                <c:pt idx="946">
                  <c:v>44917.656944444447</c:v>
                </c:pt>
                <c:pt idx="947">
                  <c:v>44917.657638888886</c:v>
                </c:pt>
                <c:pt idx="948">
                  <c:v>44917.658333333333</c:v>
                </c:pt>
                <c:pt idx="949">
                  <c:v>44917.65902777778</c:v>
                </c:pt>
                <c:pt idx="950">
                  <c:v>44917.659722222219</c:v>
                </c:pt>
                <c:pt idx="951">
                  <c:v>44917.660416666666</c:v>
                </c:pt>
                <c:pt idx="952">
                  <c:v>44917.661111111112</c:v>
                </c:pt>
                <c:pt idx="953">
                  <c:v>44917.661805555559</c:v>
                </c:pt>
                <c:pt idx="954">
                  <c:v>44917.662499999999</c:v>
                </c:pt>
                <c:pt idx="955">
                  <c:v>44917.663194444445</c:v>
                </c:pt>
                <c:pt idx="956">
                  <c:v>44917.663888888892</c:v>
                </c:pt>
                <c:pt idx="957">
                  <c:v>44917.664583333331</c:v>
                </c:pt>
                <c:pt idx="958">
                  <c:v>44917.665277777778</c:v>
                </c:pt>
                <c:pt idx="959">
                  <c:v>44917.665972222225</c:v>
                </c:pt>
                <c:pt idx="960">
                  <c:v>44917.666666666664</c:v>
                </c:pt>
                <c:pt idx="961">
                  <c:v>44917.667361111111</c:v>
                </c:pt>
                <c:pt idx="962">
                  <c:v>44917.668055555558</c:v>
                </c:pt>
                <c:pt idx="963">
                  <c:v>44917.668749999997</c:v>
                </c:pt>
                <c:pt idx="964">
                  <c:v>44917.669444444444</c:v>
                </c:pt>
                <c:pt idx="965">
                  <c:v>44917.670138888891</c:v>
                </c:pt>
                <c:pt idx="966">
                  <c:v>44917.67083333333</c:v>
                </c:pt>
                <c:pt idx="967">
                  <c:v>44917.671527777777</c:v>
                </c:pt>
                <c:pt idx="968">
                  <c:v>44917.672222222223</c:v>
                </c:pt>
                <c:pt idx="969">
                  <c:v>44917.67291666667</c:v>
                </c:pt>
                <c:pt idx="970">
                  <c:v>44917.673611111109</c:v>
                </c:pt>
                <c:pt idx="971">
                  <c:v>44917.674305555556</c:v>
                </c:pt>
                <c:pt idx="972">
                  <c:v>44917.675000000003</c:v>
                </c:pt>
                <c:pt idx="973">
                  <c:v>44917.675694444442</c:v>
                </c:pt>
                <c:pt idx="974">
                  <c:v>44917.676388888889</c:v>
                </c:pt>
                <c:pt idx="975">
                  <c:v>44917.677083333336</c:v>
                </c:pt>
                <c:pt idx="976">
                  <c:v>44917.677777777775</c:v>
                </c:pt>
                <c:pt idx="977">
                  <c:v>44917.678472222222</c:v>
                </c:pt>
                <c:pt idx="978">
                  <c:v>44917.679166666669</c:v>
                </c:pt>
                <c:pt idx="979">
                  <c:v>44917.679861111108</c:v>
                </c:pt>
                <c:pt idx="980">
                  <c:v>44917.680555555555</c:v>
                </c:pt>
                <c:pt idx="981">
                  <c:v>44917.681250000001</c:v>
                </c:pt>
                <c:pt idx="982">
                  <c:v>44917.681944444441</c:v>
                </c:pt>
                <c:pt idx="983">
                  <c:v>44917.682638888888</c:v>
                </c:pt>
                <c:pt idx="984">
                  <c:v>44917.683333333334</c:v>
                </c:pt>
                <c:pt idx="985">
                  <c:v>44917.684027777781</c:v>
                </c:pt>
                <c:pt idx="986">
                  <c:v>44917.68472222222</c:v>
                </c:pt>
                <c:pt idx="987">
                  <c:v>44917.685416666667</c:v>
                </c:pt>
                <c:pt idx="988">
                  <c:v>44917.686111111114</c:v>
                </c:pt>
                <c:pt idx="989">
                  <c:v>44917.686805555553</c:v>
                </c:pt>
                <c:pt idx="990">
                  <c:v>44917.6875</c:v>
                </c:pt>
                <c:pt idx="991">
                  <c:v>44917.688194444447</c:v>
                </c:pt>
                <c:pt idx="992">
                  <c:v>44917.688888888886</c:v>
                </c:pt>
                <c:pt idx="993">
                  <c:v>44917.689583333333</c:v>
                </c:pt>
                <c:pt idx="994">
                  <c:v>44917.69027777778</c:v>
                </c:pt>
                <c:pt idx="995">
                  <c:v>44917.690972222219</c:v>
                </c:pt>
                <c:pt idx="996">
                  <c:v>44917.691666666666</c:v>
                </c:pt>
                <c:pt idx="997">
                  <c:v>44917.692361111112</c:v>
                </c:pt>
                <c:pt idx="998">
                  <c:v>44917.693055555559</c:v>
                </c:pt>
                <c:pt idx="999">
                  <c:v>44917.693749999999</c:v>
                </c:pt>
                <c:pt idx="1000">
                  <c:v>44917.694444444445</c:v>
                </c:pt>
                <c:pt idx="1001">
                  <c:v>44917.695138888892</c:v>
                </c:pt>
                <c:pt idx="1002">
                  <c:v>44917.695833333331</c:v>
                </c:pt>
                <c:pt idx="1003">
                  <c:v>44917.696527777778</c:v>
                </c:pt>
                <c:pt idx="1004">
                  <c:v>44917.697222222225</c:v>
                </c:pt>
                <c:pt idx="1005">
                  <c:v>44917.697916666664</c:v>
                </c:pt>
                <c:pt idx="1006">
                  <c:v>44917.698611111111</c:v>
                </c:pt>
                <c:pt idx="1007">
                  <c:v>44917.699305555558</c:v>
                </c:pt>
                <c:pt idx="1008">
                  <c:v>44917.7</c:v>
                </c:pt>
                <c:pt idx="1009">
                  <c:v>44917.700694444444</c:v>
                </c:pt>
                <c:pt idx="1010">
                  <c:v>44917.701388888891</c:v>
                </c:pt>
                <c:pt idx="1011">
                  <c:v>44917.70208333333</c:v>
                </c:pt>
                <c:pt idx="1012">
                  <c:v>44917.702777777777</c:v>
                </c:pt>
                <c:pt idx="1013">
                  <c:v>44917.703472222223</c:v>
                </c:pt>
                <c:pt idx="1014">
                  <c:v>44917.70416666667</c:v>
                </c:pt>
                <c:pt idx="1015">
                  <c:v>44917.704861111109</c:v>
                </c:pt>
                <c:pt idx="1016">
                  <c:v>44917.705555555556</c:v>
                </c:pt>
                <c:pt idx="1017">
                  <c:v>44917.706250000003</c:v>
                </c:pt>
                <c:pt idx="1018">
                  <c:v>44917.706944444442</c:v>
                </c:pt>
                <c:pt idx="1019">
                  <c:v>44917.707638888889</c:v>
                </c:pt>
                <c:pt idx="1020">
                  <c:v>44917.708333333336</c:v>
                </c:pt>
                <c:pt idx="1021">
                  <c:v>44917.709027777775</c:v>
                </c:pt>
                <c:pt idx="1022">
                  <c:v>44917.709722222222</c:v>
                </c:pt>
                <c:pt idx="1023">
                  <c:v>44917.710416666669</c:v>
                </c:pt>
                <c:pt idx="1024">
                  <c:v>44917.711111111108</c:v>
                </c:pt>
                <c:pt idx="1025">
                  <c:v>44917.711805555555</c:v>
                </c:pt>
                <c:pt idx="1026">
                  <c:v>44917.712500000001</c:v>
                </c:pt>
                <c:pt idx="1027">
                  <c:v>44917.713194444441</c:v>
                </c:pt>
                <c:pt idx="1028">
                  <c:v>44917.713888888888</c:v>
                </c:pt>
                <c:pt idx="1029">
                  <c:v>44917.714583333334</c:v>
                </c:pt>
                <c:pt idx="1030">
                  <c:v>44917.715277777781</c:v>
                </c:pt>
                <c:pt idx="1031">
                  <c:v>44917.71597222222</c:v>
                </c:pt>
                <c:pt idx="1032">
                  <c:v>44917.716666666667</c:v>
                </c:pt>
                <c:pt idx="1033">
                  <c:v>44917.717361111114</c:v>
                </c:pt>
                <c:pt idx="1034">
                  <c:v>44917.718055555553</c:v>
                </c:pt>
                <c:pt idx="1035">
                  <c:v>44917.71875</c:v>
                </c:pt>
                <c:pt idx="1036">
                  <c:v>44917.719444444447</c:v>
                </c:pt>
                <c:pt idx="1037">
                  <c:v>44917.720138888886</c:v>
                </c:pt>
                <c:pt idx="1038">
                  <c:v>44917.720833333333</c:v>
                </c:pt>
                <c:pt idx="1039">
                  <c:v>44917.72152777778</c:v>
                </c:pt>
                <c:pt idx="1040">
                  <c:v>44917.722222222219</c:v>
                </c:pt>
                <c:pt idx="1041">
                  <c:v>44917.722916666666</c:v>
                </c:pt>
                <c:pt idx="1042">
                  <c:v>44917.723611111112</c:v>
                </c:pt>
                <c:pt idx="1043">
                  <c:v>44917.724305555559</c:v>
                </c:pt>
                <c:pt idx="1044">
                  <c:v>44917.724999999999</c:v>
                </c:pt>
                <c:pt idx="1045">
                  <c:v>44917.725694444445</c:v>
                </c:pt>
                <c:pt idx="1046">
                  <c:v>44917.726388888892</c:v>
                </c:pt>
                <c:pt idx="1047">
                  <c:v>44917.727083333331</c:v>
                </c:pt>
                <c:pt idx="1048">
                  <c:v>44917.727777777778</c:v>
                </c:pt>
                <c:pt idx="1049">
                  <c:v>44917.728472222225</c:v>
                </c:pt>
                <c:pt idx="1050">
                  <c:v>44917.729166666664</c:v>
                </c:pt>
                <c:pt idx="1051">
                  <c:v>44917.729861111111</c:v>
                </c:pt>
                <c:pt idx="1052">
                  <c:v>44917.730555555558</c:v>
                </c:pt>
                <c:pt idx="1053">
                  <c:v>44917.731249999997</c:v>
                </c:pt>
                <c:pt idx="1054">
                  <c:v>44917.731944444444</c:v>
                </c:pt>
                <c:pt idx="1055">
                  <c:v>44917.732638888891</c:v>
                </c:pt>
                <c:pt idx="1056">
                  <c:v>44917.73333333333</c:v>
                </c:pt>
                <c:pt idx="1057">
                  <c:v>44917.734027777777</c:v>
                </c:pt>
                <c:pt idx="1058">
                  <c:v>44917.734722222223</c:v>
                </c:pt>
                <c:pt idx="1059">
                  <c:v>44917.73541666667</c:v>
                </c:pt>
                <c:pt idx="1060">
                  <c:v>44917.736111111109</c:v>
                </c:pt>
                <c:pt idx="1061">
                  <c:v>44917.736805555556</c:v>
                </c:pt>
                <c:pt idx="1062">
                  <c:v>44917.737500000003</c:v>
                </c:pt>
                <c:pt idx="1063">
                  <c:v>44917.738194444442</c:v>
                </c:pt>
                <c:pt idx="1064">
                  <c:v>44917.738888888889</c:v>
                </c:pt>
                <c:pt idx="1065">
                  <c:v>44917.739583333336</c:v>
                </c:pt>
                <c:pt idx="1066">
                  <c:v>44917.740277777775</c:v>
                </c:pt>
                <c:pt idx="1067">
                  <c:v>44917.740972222222</c:v>
                </c:pt>
                <c:pt idx="1068">
                  <c:v>44917.741666666669</c:v>
                </c:pt>
                <c:pt idx="1069">
                  <c:v>44917.742361111108</c:v>
                </c:pt>
                <c:pt idx="1070">
                  <c:v>44917.743055555555</c:v>
                </c:pt>
                <c:pt idx="1071">
                  <c:v>44917.743750000001</c:v>
                </c:pt>
                <c:pt idx="1072">
                  <c:v>44917.744444444441</c:v>
                </c:pt>
                <c:pt idx="1073">
                  <c:v>44917.745138888888</c:v>
                </c:pt>
                <c:pt idx="1074">
                  <c:v>44917.745833333334</c:v>
                </c:pt>
                <c:pt idx="1075">
                  <c:v>44917.746527777781</c:v>
                </c:pt>
                <c:pt idx="1076">
                  <c:v>44917.74722222222</c:v>
                </c:pt>
                <c:pt idx="1077">
                  <c:v>44917.747916666667</c:v>
                </c:pt>
                <c:pt idx="1078">
                  <c:v>44917.748611111114</c:v>
                </c:pt>
                <c:pt idx="1079">
                  <c:v>44917.749305555553</c:v>
                </c:pt>
                <c:pt idx="1080">
                  <c:v>44917.75</c:v>
                </c:pt>
                <c:pt idx="1081">
                  <c:v>44917.750694444447</c:v>
                </c:pt>
                <c:pt idx="1082">
                  <c:v>44917.751388888886</c:v>
                </c:pt>
                <c:pt idx="1083">
                  <c:v>44917.752083333333</c:v>
                </c:pt>
                <c:pt idx="1084">
                  <c:v>44917.75277777778</c:v>
                </c:pt>
                <c:pt idx="1085">
                  <c:v>44917.753472222219</c:v>
                </c:pt>
                <c:pt idx="1086">
                  <c:v>44917.754166666666</c:v>
                </c:pt>
                <c:pt idx="1087">
                  <c:v>44917.754861111112</c:v>
                </c:pt>
                <c:pt idx="1088">
                  <c:v>44917.755555555559</c:v>
                </c:pt>
                <c:pt idx="1089">
                  <c:v>44917.756249999999</c:v>
                </c:pt>
                <c:pt idx="1090">
                  <c:v>44917.756944444445</c:v>
                </c:pt>
                <c:pt idx="1091">
                  <c:v>44917.757638888892</c:v>
                </c:pt>
                <c:pt idx="1092">
                  <c:v>44917.758333333331</c:v>
                </c:pt>
                <c:pt idx="1093">
                  <c:v>44917.759027777778</c:v>
                </c:pt>
                <c:pt idx="1094">
                  <c:v>44917.759722222225</c:v>
                </c:pt>
                <c:pt idx="1095">
                  <c:v>44917.760416666664</c:v>
                </c:pt>
                <c:pt idx="1096">
                  <c:v>44917.761111111111</c:v>
                </c:pt>
                <c:pt idx="1097">
                  <c:v>44917.761805555558</c:v>
                </c:pt>
                <c:pt idx="1098">
                  <c:v>44917.762499999997</c:v>
                </c:pt>
                <c:pt idx="1099">
                  <c:v>44917.763194444444</c:v>
                </c:pt>
                <c:pt idx="1100">
                  <c:v>44917.763888888891</c:v>
                </c:pt>
                <c:pt idx="1101">
                  <c:v>44917.76458333333</c:v>
                </c:pt>
                <c:pt idx="1102">
                  <c:v>44917.765277777777</c:v>
                </c:pt>
                <c:pt idx="1103">
                  <c:v>44917.765972222223</c:v>
                </c:pt>
                <c:pt idx="1104">
                  <c:v>44917.76666666667</c:v>
                </c:pt>
                <c:pt idx="1105">
                  <c:v>44917.767361111109</c:v>
                </c:pt>
                <c:pt idx="1106">
                  <c:v>44917.768055555556</c:v>
                </c:pt>
                <c:pt idx="1107">
                  <c:v>44917.768750000003</c:v>
                </c:pt>
                <c:pt idx="1108">
                  <c:v>44917.769444444442</c:v>
                </c:pt>
                <c:pt idx="1109">
                  <c:v>44917.770138888889</c:v>
                </c:pt>
                <c:pt idx="1110">
                  <c:v>44917.770833333336</c:v>
                </c:pt>
                <c:pt idx="1111">
                  <c:v>44917.771527777775</c:v>
                </c:pt>
                <c:pt idx="1112">
                  <c:v>44917.772222222222</c:v>
                </c:pt>
                <c:pt idx="1113">
                  <c:v>44917.772916666669</c:v>
                </c:pt>
                <c:pt idx="1114">
                  <c:v>44917.773611111108</c:v>
                </c:pt>
                <c:pt idx="1115">
                  <c:v>44917.774305555555</c:v>
                </c:pt>
                <c:pt idx="1116">
                  <c:v>44917.775000000001</c:v>
                </c:pt>
                <c:pt idx="1117">
                  <c:v>44917.775694444441</c:v>
                </c:pt>
                <c:pt idx="1118">
                  <c:v>44917.776388888888</c:v>
                </c:pt>
                <c:pt idx="1119">
                  <c:v>44917.777083333334</c:v>
                </c:pt>
                <c:pt idx="1120">
                  <c:v>44917.777777777781</c:v>
                </c:pt>
                <c:pt idx="1121">
                  <c:v>44917.77847222222</c:v>
                </c:pt>
                <c:pt idx="1122">
                  <c:v>44917.779166666667</c:v>
                </c:pt>
                <c:pt idx="1123">
                  <c:v>44917.779861111114</c:v>
                </c:pt>
                <c:pt idx="1124">
                  <c:v>44917.780555555553</c:v>
                </c:pt>
                <c:pt idx="1125">
                  <c:v>44917.78125</c:v>
                </c:pt>
                <c:pt idx="1126">
                  <c:v>44917.781944444447</c:v>
                </c:pt>
                <c:pt idx="1127">
                  <c:v>44917.782638888886</c:v>
                </c:pt>
                <c:pt idx="1128">
                  <c:v>44917.783333333333</c:v>
                </c:pt>
                <c:pt idx="1129">
                  <c:v>44917.78402777778</c:v>
                </c:pt>
                <c:pt idx="1130">
                  <c:v>44917.784722222219</c:v>
                </c:pt>
                <c:pt idx="1131">
                  <c:v>44917.785416666666</c:v>
                </c:pt>
                <c:pt idx="1132">
                  <c:v>44917.786111111112</c:v>
                </c:pt>
                <c:pt idx="1133">
                  <c:v>44917.786805555559</c:v>
                </c:pt>
                <c:pt idx="1134">
                  <c:v>44917.787499999999</c:v>
                </c:pt>
                <c:pt idx="1135">
                  <c:v>44917.788194444445</c:v>
                </c:pt>
                <c:pt idx="1136">
                  <c:v>44917.788888888892</c:v>
                </c:pt>
                <c:pt idx="1137">
                  <c:v>44917.789583333331</c:v>
                </c:pt>
                <c:pt idx="1138">
                  <c:v>44917.790277777778</c:v>
                </c:pt>
                <c:pt idx="1139">
                  <c:v>44917.790972222225</c:v>
                </c:pt>
                <c:pt idx="1140">
                  <c:v>44917.791666666664</c:v>
                </c:pt>
                <c:pt idx="1141">
                  <c:v>44917.792361111111</c:v>
                </c:pt>
                <c:pt idx="1142">
                  <c:v>44917.793055555558</c:v>
                </c:pt>
                <c:pt idx="1143">
                  <c:v>44917.793749999997</c:v>
                </c:pt>
                <c:pt idx="1144">
                  <c:v>44917.794444444444</c:v>
                </c:pt>
                <c:pt idx="1145">
                  <c:v>44917.795138888891</c:v>
                </c:pt>
                <c:pt idx="1146">
                  <c:v>44917.79583333333</c:v>
                </c:pt>
                <c:pt idx="1147">
                  <c:v>44917.796527777777</c:v>
                </c:pt>
                <c:pt idx="1148">
                  <c:v>44917.797222222223</c:v>
                </c:pt>
                <c:pt idx="1149">
                  <c:v>44917.79791666667</c:v>
                </c:pt>
                <c:pt idx="1150">
                  <c:v>44917.798611111109</c:v>
                </c:pt>
                <c:pt idx="1151">
                  <c:v>44917.799305555556</c:v>
                </c:pt>
                <c:pt idx="1152">
                  <c:v>44917.8</c:v>
                </c:pt>
                <c:pt idx="1153">
                  <c:v>44917.800694444442</c:v>
                </c:pt>
                <c:pt idx="1154">
                  <c:v>44917.801388888889</c:v>
                </c:pt>
                <c:pt idx="1155">
                  <c:v>44917.802083333336</c:v>
                </c:pt>
                <c:pt idx="1156">
                  <c:v>44917.802777777775</c:v>
                </c:pt>
                <c:pt idx="1157">
                  <c:v>44917.803472222222</c:v>
                </c:pt>
                <c:pt idx="1158">
                  <c:v>44917.804166666669</c:v>
                </c:pt>
                <c:pt idx="1159">
                  <c:v>44917.804861111108</c:v>
                </c:pt>
                <c:pt idx="1160">
                  <c:v>44917.805555555555</c:v>
                </c:pt>
                <c:pt idx="1161">
                  <c:v>44917.806250000001</c:v>
                </c:pt>
                <c:pt idx="1162">
                  <c:v>44917.806944444441</c:v>
                </c:pt>
                <c:pt idx="1163">
                  <c:v>44917.807638888888</c:v>
                </c:pt>
                <c:pt idx="1164">
                  <c:v>44917.808333333334</c:v>
                </c:pt>
                <c:pt idx="1165">
                  <c:v>44917.809027777781</c:v>
                </c:pt>
                <c:pt idx="1166">
                  <c:v>44917.80972222222</c:v>
                </c:pt>
                <c:pt idx="1167">
                  <c:v>44917.810416666667</c:v>
                </c:pt>
                <c:pt idx="1168">
                  <c:v>44917.811111111114</c:v>
                </c:pt>
                <c:pt idx="1169">
                  <c:v>44917.811805555553</c:v>
                </c:pt>
                <c:pt idx="1170">
                  <c:v>44917.8125</c:v>
                </c:pt>
                <c:pt idx="1171">
                  <c:v>44917.813194444447</c:v>
                </c:pt>
                <c:pt idx="1172">
                  <c:v>44917.813888888886</c:v>
                </c:pt>
                <c:pt idx="1173">
                  <c:v>44917.814583333333</c:v>
                </c:pt>
                <c:pt idx="1174">
                  <c:v>44917.81527777778</c:v>
                </c:pt>
                <c:pt idx="1175">
                  <c:v>44917.815972222219</c:v>
                </c:pt>
                <c:pt idx="1176">
                  <c:v>44917.816666666666</c:v>
                </c:pt>
                <c:pt idx="1177">
                  <c:v>44917.817361111112</c:v>
                </c:pt>
                <c:pt idx="1178">
                  <c:v>44917.818055555559</c:v>
                </c:pt>
                <c:pt idx="1179">
                  <c:v>44917.818749999999</c:v>
                </c:pt>
                <c:pt idx="1180">
                  <c:v>44917.819444444445</c:v>
                </c:pt>
                <c:pt idx="1181">
                  <c:v>44917.820138888892</c:v>
                </c:pt>
                <c:pt idx="1182">
                  <c:v>44917.820833333331</c:v>
                </c:pt>
                <c:pt idx="1183">
                  <c:v>44917.821527777778</c:v>
                </c:pt>
                <c:pt idx="1184">
                  <c:v>44917.822222222225</c:v>
                </c:pt>
                <c:pt idx="1185">
                  <c:v>44917.822916666664</c:v>
                </c:pt>
                <c:pt idx="1186">
                  <c:v>44917.823611111111</c:v>
                </c:pt>
                <c:pt idx="1187">
                  <c:v>44917.824305555558</c:v>
                </c:pt>
                <c:pt idx="1188">
                  <c:v>44917.824999999997</c:v>
                </c:pt>
                <c:pt idx="1189">
                  <c:v>44917.825694444444</c:v>
                </c:pt>
                <c:pt idx="1190">
                  <c:v>44917.826388888891</c:v>
                </c:pt>
                <c:pt idx="1191">
                  <c:v>44917.82708333333</c:v>
                </c:pt>
                <c:pt idx="1192">
                  <c:v>44917.827777777777</c:v>
                </c:pt>
                <c:pt idx="1193">
                  <c:v>44917.828472222223</c:v>
                </c:pt>
                <c:pt idx="1194">
                  <c:v>44917.82916666667</c:v>
                </c:pt>
                <c:pt idx="1195">
                  <c:v>44917.829861111109</c:v>
                </c:pt>
                <c:pt idx="1196">
                  <c:v>44917.830555555556</c:v>
                </c:pt>
                <c:pt idx="1197">
                  <c:v>44917.831250000003</c:v>
                </c:pt>
                <c:pt idx="1198">
                  <c:v>44917.831944444442</c:v>
                </c:pt>
                <c:pt idx="1199">
                  <c:v>44917.832638888889</c:v>
                </c:pt>
                <c:pt idx="1200">
                  <c:v>44917.833333333336</c:v>
                </c:pt>
                <c:pt idx="1201">
                  <c:v>44917.834027777775</c:v>
                </c:pt>
                <c:pt idx="1202">
                  <c:v>44917.834722222222</c:v>
                </c:pt>
                <c:pt idx="1203">
                  <c:v>44917.835416666669</c:v>
                </c:pt>
                <c:pt idx="1204">
                  <c:v>44917.836111111108</c:v>
                </c:pt>
                <c:pt idx="1205">
                  <c:v>44917.836805555555</c:v>
                </c:pt>
                <c:pt idx="1206">
                  <c:v>44917.837500000001</c:v>
                </c:pt>
                <c:pt idx="1207">
                  <c:v>44917.838194444441</c:v>
                </c:pt>
                <c:pt idx="1208">
                  <c:v>44917.838888888888</c:v>
                </c:pt>
                <c:pt idx="1209">
                  <c:v>44917.839583333334</c:v>
                </c:pt>
                <c:pt idx="1210">
                  <c:v>44917.840277777781</c:v>
                </c:pt>
                <c:pt idx="1211">
                  <c:v>44917.84097222222</c:v>
                </c:pt>
                <c:pt idx="1212">
                  <c:v>44917.841666666667</c:v>
                </c:pt>
                <c:pt idx="1213">
                  <c:v>44917.842361111114</c:v>
                </c:pt>
                <c:pt idx="1214">
                  <c:v>44917.843055555553</c:v>
                </c:pt>
                <c:pt idx="1215">
                  <c:v>44917.84375</c:v>
                </c:pt>
                <c:pt idx="1216">
                  <c:v>44917.844444444447</c:v>
                </c:pt>
                <c:pt idx="1217">
                  <c:v>44917.845138888886</c:v>
                </c:pt>
                <c:pt idx="1218">
                  <c:v>44917.845833333333</c:v>
                </c:pt>
                <c:pt idx="1219">
                  <c:v>44917.84652777778</c:v>
                </c:pt>
                <c:pt idx="1220">
                  <c:v>44917.847222222219</c:v>
                </c:pt>
                <c:pt idx="1221">
                  <c:v>44917.847916666666</c:v>
                </c:pt>
                <c:pt idx="1222">
                  <c:v>44917.848611111112</c:v>
                </c:pt>
                <c:pt idx="1223">
                  <c:v>44917.849305555559</c:v>
                </c:pt>
                <c:pt idx="1224">
                  <c:v>44917.85</c:v>
                </c:pt>
                <c:pt idx="1225">
                  <c:v>44917.850694444445</c:v>
                </c:pt>
                <c:pt idx="1226">
                  <c:v>44917.851388888892</c:v>
                </c:pt>
                <c:pt idx="1227">
                  <c:v>44917.852083333331</c:v>
                </c:pt>
                <c:pt idx="1228">
                  <c:v>44917.852777777778</c:v>
                </c:pt>
                <c:pt idx="1229">
                  <c:v>44917.853472222225</c:v>
                </c:pt>
                <c:pt idx="1230">
                  <c:v>44917.854166666664</c:v>
                </c:pt>
                <c:pt idx="1231">
                  <c:v>44917.854861111111</c:v>
                </c:pt>
                <c:pt idx="1232">
                  <c:v>44917.855555555558</c:v>
                </c:pt>
                <c:pt idx="1233">
                  <c:v>44917.856249999997</c:v>
                </c:pt>
                <c:pt idx="1234">
                  <c:v>44917.856944444444</c:v>
                </c:pt>
                <c:pt idx="1235">
                  <c:v>44917.857638888891</c:v>
                </c:pt>
                <c:pt idx="1236">
                  <c:v>44917.85833333333</c:v>
                </c:pt>
                <c:pt idx="1237">
                  <c:v>44917.859027777777</c:v>
                </c:pt>
                <c:pt idx="1238">
                  <c:v>44917.859722222223</c:v>
                </c:pt>
                <c:pt idx="1239">
                  <c:v>44917.86041666667</c:v>
                </c:pt>
                <c:pt idx="1240">
                  <c:v>44917.861111111109</c:v>
                </c:pt>
                <c:pt idx="1241">
                  <c:v>44917.861805555556</c:v>
                </c:pt>
                <c:pt idx="1242">
                  <c:v>44917.862500000003</c:v>
                </c:pt>
                <c:pt idx="1243">
                  <c:v>44917.863194444442</c:v>
                </c:pt>
                <c:pt idx="1244">
                  <c:v>44917.863888888889</c:v>
                </c:pt>
                <c:pt idx="1245">
                  <c:v>44917.864583333336</c:v>
                </c:pt>
                <c:pt idx="1246">
                  <c:v>44917.865277777775</c:v>
                </c:pt>
                <c:pt idx="1247">
                  <c:v>44917.865972222222</c:v>
                </c:pt>
                <c:pt idx="1248">
                  <c:v>44917.866666666669</c:v>
                </c:pt>
                <c:pt idx="1249">
                  <c:v>44917.867361111108</c:v>
                </c:pt>
                <c:pt idx="1250">
                  <c:v>44917.868055555555</c:v>
                </c:pt>
                <c:pt idx="1251">
                  <c:v>44917.868750000001</c:v>
                </c:pt>
                <c:pt idx="1252">
                  <c:v>44917.869444444441</c:v>
                </c:pt>
                <c:pt idx="1253">
                  <c:v>44917.870138888888</c:v>
                </c:pt>
                <c:pt idx="1254">
                  <c:v>44917.870833333334</c:v>
                </c:pt>
                <c:pt idx="1255">
                  <c:v>44917.871527777781</c:v>
                </c:pt>
                <c:pt idx="1256">
                  <c:v>44917.87222222222</c:v>
                </c:pt>
                <c:pt idx="1257">
                  <c:v>44917.872916666667</c:v>
                </c:pt>
                <c:pt idx="1258">
                  <c:v>44917.873611111114</c:v>
                </c:pt>
                <c:pt idx="1259">
                  <c:v>44917.874305555553</c:v>
                </c:pt>
                <c:pt idx="1260">
                  <c:v>44917.875</c:v>
                </c:pt>
                <c:pt idx="1261">
                  <c:v>44917.875694444447</c:v>
                </c:pt>
                <c:pt idx="1262">
                  <c:v>44917.876388888886</c:v>
                </c:pt>
                <c:pt idx="1263">
                  <c:v>44917.877083333333</c:v>
                </c:pt>
                <c:pt idx="1264">
                  <c:v>44917.87777777778</c:v>
                </c:pt>
                <c:pt idx="1265">
                  <c:v>44917.878472222219</c:v>
                </c:pt>
                <c:pt idx="1266">
                  <c:v>44917.879166666666</c:v>
                </c:pt>
                <c:pt idx="1267">
                  <c:v>44917.879861111112</c:v>
                </c:pt>
                <c:pt idx="1268">
                  <c:v>44917.880555555559</c:v>
                </c:pt>
                <c:pt idx="1269">
                  <c:v>44917.881249999999</c:v>
                </c:pt>
                <c:pt idx="1270">
                  <c:v>44917.881944444445</c:v>
                </c:pt>
                <c:pt idx="1271">
                  <c:v>44917.882638888892</c:v>
                </c:pt>
                <c:pt idx="1272">
                  <c:v>44917.883333333331</c:v>
                </c:pt>
                <c:pt idx="1273">
                  <c:v>44917.884027777778</c:v>
                </c:pt>
                <c:pt idx="1274">
                  <c:v>44917.884722222225</c:v>
                </c:pt>
                <c:pt idx="1275">
                  <c:v>44917.885416666664</c:v>
                </c:pt>
                <c:pt idx="1276">
                  <c:v>44917.886111111111</c:v>
                </c:pt>
                <c:pt idx="1277">
                  <c:v>44917.886805555558</c:v>
                </c:pt>
                <c:pt idx="1278">
                  <c:v>44917.887499999997</c:v>
                </c:pt>
                <c:pt idx="1279">
                  <c:v>44917.888194444444</c:v>
                </c:pt>
                <c:pt idx="1280">
                  <c:v>44917.888888888891</c:v>
                </c:pt>
                <c:pt idx="1281">
                  <c:v>44917.88958333333</c:v>
                </c:pt>
                <c:pt idx="1282">
                  <c:v>44917.890277777777</c:v>
                </c:pt>
                <c:pt idx="1283">
                  <c:v>44917.890972222223</c:v>
                </c:pt>
                <c:pt idx="1284">
                  <c:v>44917.89166666667</c:v>
                </c:pt>
                <c:pt idx="1285">
                  <c:v>44917.892361111109</c:v>
                </c:pt>
                <c:pt idx="1286">
                  <c:v>44917.893055555556</c:v>
                </c:pt>
                <c:pt idx="1287">
                  <c:v>44917.893750000003</c:v>
                </c:pt>
                <c:pt idx="1288">
                  <c:v>44917.894444444442</c:v>
                </c:pt>
                <c:pt idx="1289">
                  <c:v>44917.895138888889</c:v>
                </c:pt>
                <c:pt idx="1290">
                  <c:v>44917.895833333336</c:v>
                </c:pt>
                <c:pt idx="1291">
                  <c:v>44917.896527777775</c:v>
                </c:pt>
                <c:pt idx="1292">
                  <c:v>44917.897222222222</c:v>
                </c:pt>
                <c:pt idx="1293">
                  <c:v>44917.897916666669</c:v>
                </c:pt>
                <c:pt idx="1294">
                  <c:v>44917.898611111108</c:v>
                </c:pt>
                <c:pt idx="1295">
                  <c:v>44917.899305555555</c:v>
                </c:pt>
                <c:pt idx="1296">
                  <c:v>44917.9</c:v>
                </c:pt>
                <c:pt idx="1297">
                  <c:v>44917.900694444441</c:v>
                </c:pt>
                <c:pt idx="1298">
                  <c:v>44917.901388888888</c:v>
                </c:pt>
                <c:pt idx="1299">
                  <c:v>44917.902083333334</c:v>
                </c:pt>
                <c:pt idx="1300">
                  <c:v>44917.902777777781</c:v>
                </c:pt>
                <c:pt idx="1301">
                  <c:v>44917.90347222222</c:v>
                </c:pt>
                <c:pt idx="1302">
                  <c:v>44917.904166666667</c:v>
                </c:pt>
                <c:pt idx="1303">
                  <c:v>44917.904861111114</c:v>
                </c:pt>
                <c:pt idx="1304">
                  <c:v>44917.905555555553</c:v>
                </c:pt>
                <c:pt idx="1305">
                  <c:v>44917.90625</c:v>
                </c:pt>
                <c:pt idx="1306">
                  <c:v>44917.906944444447</c:v>
                </c:pt>
                <c:pt idx="1307">
                  <c:v>44917.907638888886</c:v>
                </c:pt>
                <c:pt idx="1308">
                  <c:v>44917.908333333333</c:v>
                </c:pt>
                <c:pt idx="1309">
                  <c:v>44917.90902777778</c:v>
                </c:pt>
                <c:pt idx="1310">
                  <c:v>44917.909722222219</c:v>
                </c:pt>
                <c:pt idx="1311">
                  <c:v>44917.910416666666</c:v>
                </c:pt>
                <c:pt idx="1312">
                  <c:v>44917.911111111112</c:v>
                </c:pt>
                <c:pt idx="1313">
                  <c:v>44917.911805555559</c:v>
                </c:pt>
                <c:pt idx="1314">
                  <c:v>44917.912499999999</c:v>
                </c:pt>
                <c:pt idx="1315">
                  <c:v>44917.913194444445</c:v>
                </c:pt>
                <c:pt idx="1316">
                  <c:v>44917.913888888892</c:v>
                </c:pt>
                <c:pt idx="1317">
                  <c:v>44917.914583333331</c:v>
                </c:pt>
                <c:pt idx="1318">
                  <c:v>44917.915277777778</c:v>
                </c:pt>
                <c:pt idx="1319">
                  <c:v>44917.915972222225</c:v>
                </c:pt>
                <c:pt idx="1320">
                  <c:v>44917.916666666664</c:v>
                </c:pt>
                <c:pt idx="1321">
                  <c:v>44917.917361111111</c:v>
                </c:pt>
                <c:pt idx="1322">
                  <c:v>44917.918055555558</c:v>
                </c:pt>
                <c:pt idx="1323">
                  <c:v>44917.918749999997</c:v>
                </c:pt>
                <c:pt idx="1324">
                  <c:v>44917.919444444444</c:v>
                </c:pt>
                <c:pt idx="1325">
                  <c:v>44917.920138888891</c:v>
                </c:pt>
                <c:pt idx="1326">
                  <c:v>44917.92083333333</c:v>
                </c:pt>
                <c:pt idx="1327">
                  <c:v>44917.921527777777</c:v>
                </c:pt>
                <c:pt idx="1328">
                  <c:v>44917.922222222223</c:v>
                </c:pt>
                <c:pt idx="1329">
                  <c:v>44917.92291666667</c:v>
                </c:pt>
                <c:pt idx="1330">
                  <c:v>44917.923611111109</c:v>
                </c:pt>
                <c:pt idx="1331">
                  <c:v>44917.924305555556</c:v>
                </c:pt>
                <c:pt idx="1332">
                  <c:v>44917.925000000003</c:v>
                </c:pt>
                <c:pt idx="1333">
                  <c:v>44917.925694444442</c:v>
                </c:pt>
                <c:pt idx="1334">
                  <c:v>44917.926388888889</c:v>
                </c:pt>
                <c:pt idx="1335">
                  <c:v>44917.927083333336</c:v>
                </c:pt>
                <c:pt idx="1336">
                  <c:v>44917.927777777775</c:v>
                </c:pt>
                <c:pt idx="1337">
                  <c:v>44917.928472222222</c:v>
                </c:pt>
                <c:pt idx="1338">
                  <c:v>44917.929166666669</c:v>
                </c:pt>
                <c:pt idx="1339">
                  <c:v>44917.929861111108</c:v>
                </c:pt>
                <c:pt idx="1340">
                  <c:v>44917.930555555555</c:v>
                </c:pt>
                <c:pt idx="1341">
                  <c:v>44917.931250000001</c:v>
                </c:pt>
                <c:pt idx="1342">
                  <c:v>44917.931944444441</c:v>
                </c:pt>
                <c:pt idx="1343">
                  <c:v>44917.932638888888</c:v>
                </c:pt>
                <c:pt idx="1344">
                  <c:v>44917.933333333334</c:v>
                </c:pt>
                <c:pt idx="1345">
                  <c:v>44917.934027777781</c:v>
                </c:pt>
                <c:pt idx="1346">
                  <c:v>44917.93472222222</c:v>
                </c:pt>
                <c:pt idx="1347">
                  <c:v>44917.935416666667</c:v>
                </c:pt>
                <c:pt idx="1348">
                  <c:v>44917.936111111114</c:v>
                </c:pt>
                <c:pt idx="1349">
                  <c:v>44917.936805555553</c:v>
                </c:pt>
                <c:pt idx="1350">
                  <c:v>44917.9375</c:v>
                </c:pt>
                <c:pt idx="1351">
                  <c:v>44917.938194444447</c:v>
                </c:pt>
                <c:pt idx="1352">
                  <c:v>44917.938888888886</c:v>
                </c:pt>
                <c:pt idx="1353">
                  <c:v>44917.939583333333</c:v>
                </c:pt>
                <c:pt idx="1354">
                  <c:v>44917.94027777778</c:v>
                </c:pt>
                <c:pt idx="1355">
                  <c:v>44917.940972222219</c:v>
                </c:pt>
                <c:pt idx="1356">
                  <c:v>44917.941666666666</c:v>
                </c:pt>
                <c:pt idx="1357">
                  <c:v>44917.942361111112</c:v>
                </c:pt>
                <c:pt idx="1358">
                  <c:v>44917.943055555559</c:v>
                </c:pt>
                <c:pt idx="1359">
                  <c:v>44917.943749999999</c:v>
                </c:pt>
                <c:pt idx="1360">
                  <c:v>44917.944444444445</c:v>
                </c:pt>
                <c:pt idx="1361">
                  <c:v>44917.945138888892</c:v>
                </c:pt>
                <c:pt idx="1362">
                  <c:v>44917.945833333331</c:v>
                </c:pt>
                <c:pt idx="1363">
                  <c:v>44917.946527777778</c:v>
                </c:pt>
                <c:pt idx="1364">
                  <c:v>44917.947222222225</c:v>
                </c:pt>
                <c:pt idx="1365">
                  <c:v>44917.947916666664</c:v>
                </c:pt>
                <c:pt idx="1366">
                  <c:v>44917.948611111111</c:v>
                </c:pt>
                <c:pt idx="1367">
                  <c:v>44917.949305555558</c:v>
                </c:pt>
                <c:pt idx="1368">
                  <c:v>44917.95</c:v>
                </c:pt>
                <c:pt idx="1369">
                  <c:v>44917.950694444444</c:v>
                </c:pt>
                <c:pt idx="1370">
                  <c:v>44917.951388888891</c:v>
                </c:pt>
                <c:pt idx="1371">
                  <c:v>44917.95208333333</c:v>
                </c:pt>
                <c:pt idx="1372">
                  <c:v>44917.952777777777</c:v>
                </c:pt>
                <c:pt idx="1373">
                  <c:v>44917.953472222223</c:v>
                </c:pt>
                <c:pt idx="1374">
                  <c:v>44917.95416666667</c:v>
                </c:pt>
                <c:pt idx="1375">
                  <c:v>44917.954861111109</c:v>
                </c:pt>
                <c:pt idx="1376">
                  <c:v>44917.955555555556</c:v>
                </c:pt>
                <c:pt idx="1377">
                  <c:v>44917.956250000003</c:v>
                </c:pt>
                <c:pt idx="1378">
                  <c:v>44917.956944444442</c:v>
                </c:pt>
                <c:pt idx="1379">
                  <c:v>44917.957638888889</c:v>
                </c:pt>
                <c:pt idx="1380">
                  <c:v>44917.958333333336</c:v>
                </c:pt>
                <c:pt idx="1381">
                  <c:v>44917.959027777775</c:v>
                </c:pt>
                <c:pt idx="1382">
                  <c:v>44917.959722222222</c:v>
                </c:pt>
                <c:pt idx="1383">
                  <c:v>44917.960416666669</c:v>
                </c:pt>
                <c:pt idx="1384">
                  <c:v>44917.961111111108</c:v>
                </c:pt>
                <c:pt idx="1385">
                  <c:v>44917.961805555555</c:v>
                </c:pt>
                <c:pt idx="1386">
                  <c:v>44917.962500000001</c:v>
                </c:pt>
                <c:pt idx="1387">
                  <c:v>44917.963194444441</c:v>
                </c:pt>
                <c:pt idx="1388">
                  <c:v>44917.963888888888</c:v>
                </c:pt>
                <c:pt idx="1389">
                  <c:v>44917.964583333334</c:v>
                </c:pt>
                <c:pt idx="1390">
                  <c:v>44917.965277777781</c:v>
                </c:pt>
                <c:pt idx="1391">
                  <c:v>44917.96597222222</c:v>
                </c:pt>
                <c:pt idx="1392">
                  <c:v>44917.966666666667</c:v>
                </c:pt>
                <c:pt idx="1393">
                  <c:v>44917.967361111114</c:v>
                </c:pt>
                <c:pt idx="1394">
                  <c:v>44917.968055555553</c:v>
                </c:pt>
                <c:pt idx="1395">
                  <c:v>44917.96875</c:v>
                </c:pt>
                <c:pt idx="1396">
                  <c:v>44917.969444444447</c:v>
                </c:pt>
                <c:pt idx="1397">
                  <c:v>44917.970138888886</c:v>
                </c:pt>
                <c:pt idx="1398">
                  <c:v>44917.970833333333</c:v>
                </c:pt>
                <c:pt idx="1399">
                  <c:v>44917.97152777778</c:v>
                </c:pt>
                <c:pt idx="1400">
                  <c:v>44917.972222222219</c:v>
                </c:pt>
                <c:pt idx="1401">
                  <c:v>44917.972916666666</c:v>
                </c:pt>
                <c:pt idx="1402">
                  <c:v>44917.973611111112</c:v>
                </c:pt>
                <c:pt idx="1403">
                  <c:v>44917.974305555559</c:v>
                </c:pt>
                <c:pt idx="1404">
                  <c:v>44917.974999999999</c:v>
                </c:pt>
                <c:pt idx="1405">
                  <c:v>44917.975694444445</c:v>
                </c:pt>
                <c:pt idx="1406">
                  <c:v>44917.976388888892</c:v>
                </c:pt>
                <c:pt idx="1407">
                  <c:v>44917.977083333331</c:v>
                </c:pt>
                <c:pt idx="1408">
                  <c:v>44917.977777777778</c:v>
                </c:pt>
                <c:pt idx="1409">
                  <c:v>44917.978472222225</c:v>
                </c:pt>
                <c:pt idx="1410">
                  <c:v>44917.979166666664</c:v>
                </c:pt>
                <c:pt idx="1411">
                  <c:v>44917.979861111111</c:v>
                </c:pt>
                <c:pt idx="1412">
                  <c:v>44917.980555555558</c:v>
                </c:pt>
                <c:pt idx="1413">
                  <c:v>44917.981249999997</c:v>
                </c:pt>
                <c:pt idx="1414">
                  <c:v>44917.981944444444</c:v>
                </c:pt>
                <c:pt idx="1415">
                  <c:v>44917.982638888891</c:v>
                </c:pt>
                <c:pt idx="1416">
                  <c:v>44917.98333333333</c:v>
                </c:pt>
                <c:pt idx="1417">
                  <c:v>44917.984027777777</c:v>
                </c:pt>
                <c:pt idx="1418">
                  <c:v>44917.984722222223</c:v>
                </c:pt>
                <c:pt idx="1419">
                  <c:v>44917.98541666667</c:v>
                </c:pt>
                <c:pt idx="1420">
                  <c:v>44917.986111111109</c:v>
                </c:pt>
                <c:pt idx="1421">
                  <c:v>44917.986805555556</c:v>
                </c:pt>
                <c:pt idx="1422">
                  <c:v>44917.987500000003</c:v>
                </c:pt>
                <c:pt idx="1423">
                  <c:v>44917.988194444442</c:v>
                </c:pt>
                <c:pt idx="1424">
                  <c:v>44917.988888888889</c:v>
                </c:pt>
                <c:pt idx="1425">
                  <c:v>44917.989583333336</c:v>
                </c:pt>
                <c:pt idx="1426">
                  <c:v>44917.990277777775</c:v>
                </c:pt>
                <c:pt idx="1427">
                  <c:v>44917.990972222222</c:v>
                </c:pt>
                <c:pt idx="1428">
                  <c:v>44917.991666666669</c:v>
                </c:pt>
                <c:pt idx="1429">
                  <c:v>44917.992361111108</c:v>
                </c:pt>
                <c:pt idx="1430">
                  <c:v>44917.993055555555</c:v>
                </c:pt>
                <c:pt idx="1431">
                  <c:v>44917.993750000001</c:v>
                </c:pt>
                <c:pt idx="1432">
                  <c:v>44917.994444444441</c:v>
                </c:pt>
                <c:pt idx="1433">
                  <c:v>44917.995138888888</c:v>
                </c:pt>
                <c:pt idx="1434">
                  <c:v>44917.995833333334</c:v>
                </c:pt>
                <c:pt idx="1435">
                  <c:v>44917.996527777781</c:v>
                </c:pt>
                <c:pt idx="1436">
                  <c:v>44917.99722222222</c:v>
                </c:pt>
                <c:pt idx="1437">
                  <c:v>44917.997916666667</c:v>
                </c:pt>
                <c:pt idx="1438">
                  <c:v>44917.998611111114</c:v>
                </c:pt>
                <c:pt idx="1439">
                  <c:v>44917.999305555553</c:v>
                </c:pt>
                <c:pt idx="1440">
                  <c:v>44918</c:v>
                </c:pt>
                <c:pt idx="1441">
                  <c:v>44918.000694444447</c:v>
                </c:pt>
                <c:pt idx="1442">
                  <c:v>44918.001388888886</c:v>
                </c:pt>
                <c:pt idx="1443">
                  <c:v>44918.002083333333</c:v>
                </c:pt>
                <c:pt idx="1444">
                  <c:v>44918.00277777778</c:v>
                </c:pt>
                <c:pt idx="1445">
                  <c:v>44918.003472222219</c:v>
                </c:pt>
                <c:pt idx="1446">
                  <c:v>44918.004166666666</c:v>
                </c:pt>
                <c:pt idx="1447">
                  <c:v>44918.004861111112</c:v>
                </c:pt>
                <c:pt idx="1448">
                  <c:v>44918.005555555559</c:v>
                </c:pt>
                <c:pt idx="1449">
                  <c:v>44918.006249999999</c:v>
                </c:pt>
                <c:pt idx="1450">
                  <c:v>44918.006944444445</c:v>
                </c:pt>
                <c:pt idx="1451">
                  <c:v>44918.007638888892</c:v>
                </c:pt>
                <c:pt idx="1452">
                  <c:v>44918.008333333331</c:v>
                </c:pt>
                <c:pt idx="1453">
                  <c:v>44918.009027777778</c:v>
                </c:pt>
                <c:pt idx="1454">
                  <c:v>44918.009722222225</c:v>
                </c:pt>
                <c:pt idx="1455">
                  <c:v>44918.010416666664</c:v>
                </c:pt>
                <c:pt idx="1456">
                  <c:v>44918.011111111111</c:v>
                </c:pt>
                <c:pt idx="1457">
                  <c:v>44918.011805555558</c:v>
                </c:pt>
                <c:pt idx="1458">
                  <c:v>44918.012499999997</c:v>
                </c:pt>
                <c:pt idx="1459">
                  <c:v>44918.013194444444</c:v>
                </c:pt>
                <c:pt idx="1460">
                  <c:v>44918.013888888891</c:v>
                </c:pt>
                <c:pt idx="1461">
                  <c:v>44918.01458333333</c:v>
                </c:pt>
                <c:pt idx="1462">
                  <c:v>44918.015277777777</c:v>
                </c:pt>
                <c:pt idx="1463">
                  <c:v>44918.015972222223</c:v>
                </c:pt>
                <c:pt idx="1464">
                  <c:v>44918.01666666667</c:v>
                </c:pt>
                <c:pt idx="1465">
                  <c:v>44918.017361111109</c:v>
                </c:pt>
                <c:pt idx="1466">
                  <c:v>44918.018055555556</c:v>
                </c:pt>
                <c:pt idx="1467">
                  <c:v>44918.018750000003</c:v>
                </c:pt>
                <c:pt idx="1468">
                  <c:v>44918.019444444442</c:v>
                </c:pt>
                <c:pt idx="1469">
                  <c:v>44918.020138888889</c:v>
                </c:pt>
                <c:pt idx="1470">
                  <c:v>44918.020833333336</c:v>
                </c:pt>
                <c:pt idx="1471">
                  <c:v>44918.021527777775</c:v>
                </c:pt>
                <c:pt idx="1472">
                  <c:v>44918.022222222222</c:v>
                </c:pt>
                <c:pt idx="1473">
                  <c:v>44918.022916666669</c:v>
                </c:pt>
                <c:pt idx="1474">
                  <c:v>44918.023611111108</c:v>
                </c:pt>
                <c:pt idx="1475">
                  <c:v>44918.024305555555</c:v>
                </c:pt>
                <c:pt idx="1476">
                  <c:v>44918.025000000001</c:v>
                </c:pt>
                <c:pt idx="1477">
                  <c:v>44918.025694444441</c:v>
                </c:pt>
                <c:pt idx="1478">
                  <c:v>44918.026388888888</c:v>
                </c:pt>
                <c:pt idx="1479">
                  <c:v>44918.027083333334</c:v>
                </c:pt>
                <c:pt idx="1480">
                  <c:v>44918.027777777781</c:v>
                </c:pt>
                <c:pt idx="1481">
                  <c:v>44918.02847222222</c:v>
                </c:pt>
                <c:pt idx="1482">
                  <c:v>44918.029166666667</c:v>
                </c:pt>
                <c:pt idx="1483">
                  <c:v>44918.029861111114</c:v>
                </c:pt>
                <c:pt idx="1484">
                  <c:v>44918.030555555553</c:v>
                </c:pt>
                <c:pt idx="1485">
                  <c:v>44918.03125</c:v>
                </c:pt>
                <c:pt idx="1486">
                  <c:v>44918.031944444447</c:v>
                </c:pt>
                <c:pt idx="1487">
                  <c:v>44918.032638888886</c:v>
                </c:pt>
                <c:pt idx="1488">
                  <c:v>44918.033333333333</c:v>
                </c:pt>
                <c:pt idx="1489">
                  <c:v>44918.03402777778</c:v>
                </c:pt>
                <c:pt idx="1490">
                  <c:v>44918.034722222219</c:v>
                </c:pt>
                <c:pt idx="1491">
                  <c:v>44918.035416666666</c:v>
                </c:pt>
                <c:pt idx="1492">
                  <c:v>44918.036111111112</c:v>
                </c:pt>
                <c:pt idx="1493">
                  <c:v>44918.036805555559</c:v>
                </c:pt>
                <c:pt idx="1494">
                  <c:v>44918.037499999999</c:v>
                </c:pt>
                <c:pt idx="1495">
                  <c:v>44918.038194444445</c:v>
                </c:pt>
                <c:pt idx="1496">
                  <c:v>44918.038888888892</c:v>
                </c:pt>
                <c:pt idx="1497">
                  <c:v>44918.039583333331</c:v>
                </c:pt>
                <c:pt idx="1498">
                  <c:v>44918.040277777778</c:v>
                </c:pt>
                <c:pt idx="1499">
                  <c:v>44918.040972222225</c:v>
                </c:pt>
                <c:pt idx="1500">
                  <c:v>44918.041666666664</c:v>
                </c:pt>
                <c:pt idx="1501">
                  <c:v>44918.042361111111</c:v>
                </c:pt>
                <c:pt idx="1502">
                  <c:v>44918.043055555558</c:v>
                </c:pt>
                <c:pt idx="1503">
                  <c:v>44918.043749999997</c:v>
                </c:pt>
                <c:pt idx="1504">
                  <c:v>44918.044444444444</c:v>
                </c:pt>
                <c:pt idx="1505">
                  <c:v>44918.045138888891</c:v>
                </c:pt>
                <c:pt idx="1506">
                  <c:v>44918.04583333333</c:v>
                </c:pt>
                <c:pt idx="1507">
                  <c:v>44918.046527777777</c:v>
                </c:pt>
                <c:pt idx="1508">
                  <c:v>44918.047222222223</c:v>
                </c:pt>
                <c:pt idx="1509">
                  <c:v>44918.04791666667</c:v>
                </c:pt>
                <c:pt idx="1510">
                  <c:v>44918.048611111109</c:v>
                </c:pt>
                <c:pt idx="1511">
                  <c:v>44918.049305555556</c:v>
                </c:pt>
                <c:pt idx="1512">
                  <c:v>44918.05</c:v>
                </c:pt>
                <c:pt idx="1513">
                  <c:v>44918.050694444442</c:v>
                </c:pt>
                <c:pt idx="1514">
                  <c:v>44918.051388888889</c:v>
                </c:pt>
                <c:pt idx="1515">
                  <c:v>44918.052083333336</c:v>
                </c:pt>
                <c:pt idx="1516">
                  <c:v>44918.052777777775</c:v>
                </c:pt>
                <c:pt idx="1517">
                  <c:v>44918.053472222222</c:v>
                </c:pt>
                <c:pt idx="1518">
                  <c:v>44918.054166666669</c:v>
                </c:pt>
                <c:pt idx="1519">
                  <c:v>44918.054861111108</c:v>
                </c:pt>
                <c:pt idx="1520">
                  <c:v>44918.055555555555</c:v>
                </c:pt>
                <c:pt idx="1521">
                  <c:v>44918.056250000001</c:v>
                </c:pt>
                <c:pt idx="1522">
                  <c:v>44918.056944444441</c:v>
                </c:pt>
                <c:pt idx="1523">
                  <c:v>44918.057638888888</c:v>
                </c:pt>
                <c:pt idx="1524">
                  <c:v>44918.058333333334</c:v>
                </c:pt>
                <c:pt idx="1525">
                  <c:v>44918.059027777781</c:v>
                </c:pt>
                <c:pt idx="1526">
                  <c:v>44918.05972222222</c:v>
                </c:pt>
                <c:pt idx="1527">
                  <c:v>44918.060416666667</c:v>
                </c:pt>
                <c:pt idx="1528">
                  <c:v>44918.061111111114</c:v>
                </c:pt>
                <c:pt idx="1529">
                  <c:v>44918.061805555553</c:v>
                </c:pt>
                <c:pt idx="1530">
                  <c:v>44918.0625</c:v>
                </c:pt>
                <c:pt idx="1531">
                  <c:v>44918.063194444447</c:v>
                </c:pt>
                <c:pt idx="1532">
                  <c:v>44918.063888888886</c:v>
                </c:pt>
                <c:pt idx="1533">
                  <c:v>44918.064583333333</c:v>
                </c:pt>
                <c:pt idx="1534">
                  <c:v>44918.06527777778</c:v>
                </c:pt>
                <c:pt idx="1535">
                  <c:v>44918.065972222219</c:v>
                </c:pt>
                <c:pt idx="1536">
                  <c:v>44918.066666666666</c:v>
                </c:pt>
                <c:pt idx="1537">
                  <c:v>44918.067361111112</c:v>
                </c:pt>
                <c:pt idx="1538">
                  <c:v>44918.068055555559</c:v>
                </c:pt>
                <c:pt idx="1539">
                  <c:v>44918.068749999999</c:v>
                </c:pt>
                <c:pt idx="1540">
                  <c:v>44918.069444444445</c:v>
                </c:pt>
                <c:pt idx="1541">
                  <c:v>44918.070138888892</c:v>
                </c:pt>
                <c:pt idx="1542">
                  <c:v>44918.070833333331</c:v>
                </c:pt>
                <c:pt idx="1543">
                  <c:v>44918.071527777778</c:v>
                </c:pt>
                <c:pt idx="1544">
                  <c:v>44918.072222222225</c:v>
                </c:pt>
                <c:pt idx="1545">
                  <c:v>44918.072916666664</c:v>
                </c:pt>
                <c:pt idx="1546">
                  <c:v>44918.073611111111</c:v>
                </c:pt>
                <c:pt idx="1547">
                  <c:v>44918.074305555558</c:v>
                </c:pt>
                <c:pt idx="1548">
                  <c:v>44918.074999999997</c:v>
                </c:pt>
                <c:pt idx="1549">
                  <c:v>44918.075694444444</c:v>
                </c:pt>
                <c:pt idx="1550">
                  <c:v>44918.076388888891</c:v>
                </c:pt>
                <c:pt idx="1551">
                  <c:v>44918.07708333333</c:v>
                </c:pt>
                <c:pt idx="1552">
                  <c:v>44918.077777777777</c:v>
                </c:pt>
                <c:pt idx="1553">
                  <c:v>44918.078472222223</c:v>
                </c:pt>
                <c:pt idx="1554">
                  <c:v>44918.07916666667</c:v>
                </c:pt>
                <c:pt idx="1555">
                  <c:v>44918.079861111109</c:v>
                </c:pt>
                <c:pt idx="1556">
                  <c:v>44918.080555555556</c:v>
                </c:pt>
                <c:pt idx="1557">
                  <c:v>44918.081250000003</c:v>
                </c:pt>
                <c:pt idx="1558">
                  <c:v>44918.081944444442</c:v>
                </c:pt>
                <c:pt idx="1559">
                  <c:v>44918.082638888889</c:v>
                </c:pt>
                <c:pt idx="1560">
                  <c:v>44918.083333333336</c:v>
                </c:pt>
                <c:pt idx="1561">
                  <c:v>44918.084027777775</c:v>
                </c:pt>
                <c:pt idx="1562">
                  <c:v>44918.084722222222</c:v>
                </c:pt>
                <c:pt idx="1563">
                  <c:v>44918.085416666669</c:v>
                </c:pt>
                <c:pt idx="1564">
                  <c:v>44918.086111111108</c:v>
                </c:pt>
                <c:pt idx="1565">
                  <c:v>44918.086805555555</c:v>
                </c:pt>
                <c:pt idx="1566">
                  <c:v>44918.087500000001</c:v>
                </c:pt>
                <c:pt idx="1567">
                  <c:v>44918.088194444441</c:v>
                </c:pt>
                <c:pt idx="1568">
                  <c:v>44918.088888888888</c:v>
                </c:pt>
                <c:pt idx="1569">
                  <c:v>44918.089583333334</c:v>
                </c:pt>
                <c:pt idx="1570">
                  <c:v>44918.090277777781</c:v>
                </c:pt>
                <c:pt idx="1571">
                  <c:v>44918.09097222222</c:v>
                </c:pt>
                <c:pt idx="1572">
                  <c:v>44918.091666666667</c:v>
                </c:pt>
                <c:pt idx="1573">
                  <c:v>44918.092361111114</c:v>
                </c:pt>
                <c:pt idx="1574">
                  <c:v>44918.093055555553</c:v>
                </c:pt>
                <c:pt idx="1575">
                  <c:v>44918.09375</c:v>
                </c:pt>
                <c:pt idx="1576">
                  <c:v>44918.094444444447</c:v>
                </c:pt>
                <c:pt idx="1577">
                  <c:v>44918.095138888886</c:v>
                </c:pt>
                <c:pt idx="1578">
                  <c:v>44918.095833333333</c:v>
                </c:pt>
                <c:pt idx="1579">
                  <c:v>44918.09652777778</c:v>
                </c:pt>
                <c:pt idx="1580">
                  <c:v>44918.097222222219</c:v>
                </c:pt>
                <c:pt idx="1581">
                  <c:v>44918.097916666666</c:v>
                </c:pt>
                <c:pt idx="1582">
                  <c:v>44918.098611111112</c:v>
                </c:pt>
                <c:pt idx="1583">
                  <c:v>44918.099305555559</c:v>
                </c:pt>
                <c:pt idx="1584">
                  <c:v>44918.1</c:v>
                </c:pt>
                <c:pt idx="1585">
                  <c:v>44918.100694444445</c:v>
                </c:pt>
                <c:pt idx="1586">
                  <c:v>44918.101388888892</c:v>
                </c:pt>
                <c:pt idx="1587">
                  <c:v>44918.102083333331</c:v>
                </c:pt>
                <c:pt idx="1588">
                  <c:v>44918.102777777778</c:v>
                </c:pt>
                <c:pt idx="1589">
                  <c:v>44918.103472222225</c:v>
                </c:pt>
                <c:pt idx="1590">
                  <c:v>44918.104166666664</c:v>
                </c:pt>
                <c:pt idx="1591">
                  <c:v>44918.104861111111</c:v>
                </c:pt>
                <c:pt idx="1592">
                  <c:v>44918.105555555558</c:v>
                </c:pt>
                <c:pt idx="1593">
                  <c:v>44918.106249999997</c:v>
                </c:pt>
                <c:pt idx="1594">
                  <c:v>44918.106944444444</c:v>
                </c:pt>
                <c:pt idx="1595">
                  <c:v>44918.107638888891</c:v>
                </c:pt>
                <c:pt idx="1596">
                  <c:v>44918.10833333333</c:v>
                </c:pt>
                <c:pt idx="1597">
                  <c:v>44918.109027777777</c:v>
                </c:pt>
                <c:pt idx="1598">
                  <c:v>44918.109722222223</c:v>
                </c:pt>
                <c:pt idx="1599">
                  <c:v>44918.11041666667</c:v>
                </c:pt>
                <c:pt idx="1600">
                  <c:v>44918.111111111109</c:v>
                </c:pt>
                <c:pt idx="1601">
                  <c:v>44918.111805555556</c:v>
                </c:pt>
                <c:pt idx="1602">
                  <c:v>44918.112500000003</c:v>
                </c:pt>
                <c:pt idx="1603">
                  <c:v>44918.113194444442</c:v>
                </c:pt>
                <c:pt idx="1604">
                  <c:v>44918.113888888889</c:v>
                </c:pt>
                <c:pt idx="1605">
                  <c:v>44918.114583333336</c:v>
                </c:pt>
                <c:pt idx="1606">
                  <c:v>44918.115277777775</c:v>
                </c:pt>
                <c:pt idx="1607">
                  <c:v>44918.115972222222</c:v>
                </c:pt>
                <c:pt idx="1608">
                  <c:v>44918.116666666669</c:v>
                </c:pt>
                <c:pt idx="1609">
                  <c:v>44918.117361111108</c:v>
                </c:pt>
                <c:pt idx="1610">
                  <c:v>44918.118055555555</c:v>
                </c:pt>
                <c:pt idx="1611">
                  <c:v>44918.118750000001</c:v>
                </c:pt>
                <c:pt idx="1612">
                  <c:v>44918.119444444441</c:v>
                </c:pt>
                <c:pt idx="1613">
                  <c:v>44918.120138888888</c:v>
                </c:pt>
                <c:pt idx="1614">
                  <c:v>44918.120833333334</c:v>
                </c:pt>
                <c:pt idx="1615">
                  <c:v>44918.121527777781</c:v>
                </c:pt>
                <c:pt idx="1616">
                  <c:v>44918.12222222222</c:v>
                </c:pt>
                <c:pt idx="1617">
                  <c:v>44918.122916666667</c:v>
                </c:pt>
                <c:pt idx="1618">
                  <c:v>44918.123611111114</c:v>
                </c:pt>
                <c:pt idx="1619">
                  <c:v>44918.124305555553</c:v>
                </c:pt>
                <c:pt idx="1620">
                  <c:v>44918.125</c:v>
                </c:pt>
                <c:pt idx="1621">
                  <c:v>44918.125694444447</c:v>
                </c:pt>
                <c:pt idx="1622">
                  <c:v>44918.126388888886</c:v>
                </c:pt>
                <c:pt idx="1623">
                  <c:v>44918.127083333333</c:v>
                </c:pt>
                <c:pt idx="1624">
                  <c:v>44918.12777777778</c:v>
                </c:pt>
                <c:pt idx="1625">
                  <c:v>44918.128472222219</c:v>
                </c:pt>
                <c:pt idx="1626">
                  <c:v>44918.129166666666</c:v>
                </c:pt>
                <c:pt idx="1627">
                  <c:v>44918.129861111112</c:v>
                </c:pt>
                <c:pt idx="1628">
                  <c:v>44918.130555555559</c:v>
                </c:pt>
                <c:pt idx="1629">
                  <c:v>44918.131249999999</c:v>
                </c:pt>
                <c:pt idx="1630">
                  <c:v>44918.131944444445</c:v>
                </c:pt>
                <c:pt idx="1631">
                  <c:v>44918.132638888892</c:v>
                </c:pt>
                <c:pt idx="1632">
                  <c:v>44918.133333333331</c:v>
                </c:pt>
                <c:pt idx="1633">
                  <c:v>44918.134027777778</c:v>
                </c:pt>
                <c:pt idx="1634">
                  <c:v>44918.134722222225</c:v>
                </c:pt>
                <c:pt idx="1635">
                  <c:v>44918.135416666664</c:v>
                </c:pt>
                <c:pt idx="1636">
                  <c:v>44918.136111111111</c:v>
                </c:pt>
                <c:pt idx="1637">
                  <c:v>44918.136805555558</c:v>
                </c:pt>
                <c:pt idx="1638">
                  <c:v>44918.137499999997</c:v>
                </c:pt>
                <c:pt idx="1639">
                  <c:v>44918.138194444444</c:v>
                </c:pt>
                <c:pt idx="1640">
                  <c:v>44918.138888888891</c:v>
                </c:pt>
                <c:pt idx="1641">
                  <c:v>44918.13958333333</c:v>
                </c:pt>
                <c:pt idx="1642">
                  <c:v>44918.140277777777</c:v>
                </c:pt>
                <c:pt idx="1643">
                  <c:v>44918.140972222223</c:v>
                </c:pt>
                <c:pt idx="1644">
                  <c:v>44918.14166666667</c:v>
                </c:pt>
                <c:pt idx="1645">
                  <c:v>44918.142361111109</c:v>
                </c:pt>
                <c:pt idx="1646">
                  <c:v>44918.143055555556</c:v>
                </c:pt>
                <c:pt idx="1647">
                  <c:v>44918.143750000003</c:v>
                </c:pt>
                <c:pt idx="1648">
                  <c:v>44918.144444444442</c:v>
                </c:pt>
                <c:pt idx="1649">
                  <c:v>44918.145138888889</c:v>
                </c:pt>
                <c:pt idx="1650">
                  <c:v>44918.145833333336</c:v>
                </c:pt>
                <c:pt idx="1651">
                  <c:v>44918.146527777775</c:v>
                </c:pt>
                <c:pt idx="1652">
                  <c:v>44918.147222222222</c:v>
                </c:pt>
                <c:pt idx="1653">
                  <c:v>44918.147916666669</c:v>
                </c:pt>
                <c:pt idx="1654">
                  <c:v>44918.148611111108</c:v>
                </c:pt>
                <c:pt idx="1655">
                  <c:v>44918.149305555555</c:v>
                </c:pt>
                <c:pt idx="1656">
                  <c:v>44918.15</c:v>
                </c:pt>
                <c:pt idx="1657">
                  <c:v>44918.150694444441</c:v>
                </c:pt>
                <c:pt idx="1658">
                  <c:v>44918.151388888888</c:v>
                </c:pt>
                <c:pt idx="1659">
                  <c:v>44918.152083333334</c:v>
                </c:pt>
                <c:pt idx="1660">
                  <c:v>44918.152777777781</c:v>
                </c:pt>
                <c:pt idx="1661">
                  <c:v>44918.15347222222</c:v>
                </c:pt>
                <c:pt idx="1662">
                  <c:v>44918.154166666667</c:v>
                </c:pt>
                <c:pt idx="1663">
                  <c:v>44918.154861111114</c:v>
                </c:pt>
                <c:pt idx="1664">
                  <c:v>44918.155555555553</c:v>
                </c:pt>
                <c:pt idx="1665">
                  <c:v>44918.15625</c:v>
                </c:pt>
                <c:pt idx="1666">
                  <c:v>44918.156944444447</c:v>
                </c:pt>
                <c:pt idx="1667">
                  <c:v>44918.157638888886</c:v>
                </c:pt>
                <c:pt idx="1668">
                  <c:v>44918.158333333333</c:v>
                </c:pt>
                <c:pt idx="1669">
                  <c:v>44918.15902777778</c:v>
                </c:pt>
                <c:pt idx="1670">
                  <c:v>44918.159722222219</c:v>
                </c:pt>
                <c:pt idx="1671">
                  <c:v>44918.160416666666</c:v>
                </c:pt>
                <c:pt idx="1672">
                  <c:v>44918.161111111112</c:v>
                </c:pt>
                <c:pt idx="1673">
                  <c:v>44918.161805555559</c:v>
                </c:pt>
                <c:pt idx="1674">
                  <c:v>44918.162499999999</c:v>
                </c:pt>
                <c:pt idx="1675">
                  <c:v>44918.163194444445</c:v>
                </c:pt>
                <c:pt idx="1676">
                  <c:v>44918.163888888892</c:v>
                </c:pt>
                <c:pt idx="1677">
                  <c:v>44918.164583333331</c:v>
                </c:pt>
                <c:pt idx="1678">
                  <c:v>44918.165277777778</c:v>
                </c:pt>
                <c:pt idx="1679">
                  <c:v>44918.165972222225</c:v>
                </c:pt>
                <c:pt idx="1680">
                  <c:v>44918.166666666664</c:v>
                </c:pt>
                <c:pt idx="1681">
                  <c:v>44918.167361111111</c:v>
                </c:pt>
                <c:pt idx="1682">
                  <c:v>44918.168055555558</c:v>
                </c:pt>
                <c:pt idx="1683">
                  <c:v>44918.168749999997</c:v>
                </c:pt>
                <c:pt idx="1684">
                  <c:v>44918.169444444444</c:v>
                </c:pt>
                <c:pt idx="1685">
                  <c:v>44918.170138888891</c:v>
                </c:pt>
                <c:pt idx="1686">
                  <c:v>44918.17083333333</c:v>
                </c:pt>
                <c:pt idx="1687">
                  <c:v>44918.171527777777</c:v>
                </c:pt>
                <c:pt idx="1688">
                  <c:v>44918.172222222223</c:v>
                </c:pt>
                <c:pt idx="1689">
                  <c:v>44918.17291666667</c:v>
                </c:pt>
                <c:pt idx="1690">
                  <c:v>44918.173611111109</c:v>
                </c:pt>
                <c:pt idx="1691">
                  <c:v>44918.174305555556</c:v>
                </c:pt>
                <c:pt idx="1692">
                  <c:v>44918.175000000003</c:v>
                </c:pt>
                <c:pt idx="1693">
                  <c:v>44918.175694444442</c:v>
                </c:pt>
                <c:pt idx="1694">
                  <c:v>44918.176388888889</c:v>
                </c:pt>
                <c:pt idx="1695">
                  <c:v>44918.177083333336</c:v>
                </c:pt>
                <c:pt idx="1696">
                  <c:v>44918.177777777775</c:v>
                </c:pt>
                <c:pt idx="1697">
                  <c:v>44918.178472222222</c:v>
                </c:pt>
                <c:pt idx="1698">
                  <c:v>44918.179166666669</c:v>
                </c:pt>
                <c:pt idx="1699">
                  <c:v>44918.179861111108</c:v>
                </c:pt>
                <c:pt idx="1700">
                  <c:v>44918.180555555555</c:v>
                </c:pt>
                <c:pt idx="1701">
                  <c:v>44918.181250000001</c:v>
                </c:pt>
                <c:pt idx="1702">
                  <c:v>44918.181944444441</c:v>
                </c:pt>
                <c:pt idx="1703">
                  <c:v>44918.182638888888</c:v>
                </c:pt>
                <c:pt idx="1704">
                  <c:v>44918.183333333334</c:v>
                </c:pt>
                <c:pt idx="1705">
                  <c:v>44918.184027777781</c:v>
                </c:pt>
                <c:pt idx="1706">
                  <c:v>44918.18472222222</c:v>
                </c:pt>
                <c:pt idx="1707">
                  <c:v>44918.185416666667</c:v>
                </c:pt>
                <c:pt idx="1708">
                  <c:v>44918.186111111114</c:v>
                </c:pt>
                <c:pt idx="1709">
                  <c:v>44918.186805555553</c:v>
                </c:pt>
                <c:pt idx="1710">
                  <c:v>44918.1875</c:v>
                </c:pt>
                <c:pt idx="1711">
                  <c:v>44918.188194444447</c:v>
                </c:pt>
                <c:pt idx="1712">
                  <c:v>44918.188888888886</c:v>
                </c:pt>
                <c:pt idx="1713">
                  <c:v>44918.189583333333</c:v>
                </c:pt>
                <c:pt idx="1714">
                  <c:v>44918.19027777778</c:v>
                </c:pt>
                <c:pt idx="1715">
                  <c:v>44918.190972222219</c:v>
                </c:pt>
                <c:pt idx="1716">
                  <c:v>44918.191666666666</c:v>
                </c:pt>
                <c:pt idx="1717">
                  <c:v>44918.192361111112</c:v>
                </c:pt>
                <c:pt idx="1718">
                  <c:v>44918.193055555559</c:v>
                </c:pt>
                <c:pt idx="1719">
                  <c:v>44918.193749999999</c:v>
                </c:pt>
                <c:pt idx="1720">
                  <c:v>44918.194444444445</c:v>
                </c:pt>
                <c:pt idx="1721">
                  <c:v>44918.195138888892</c:v>
                </c:pt>
                <c:pt idx="1722">
                  <c:v>44918.195833333331</c:v>
                </c:pt>
                <c:pt idx="1723">
                  <c:v>44918.196527777778</c:v>
                </c:pt>
                <c:pt idx="1724">
                  <c:v>44918.197222222225</c:v>
                </c:pt>
                <c:pt idx="1725">
                  <c:v>44918.197916666664</c:v>
                </c:pt>
                <c:pt idx="1726">
                  <c:v>44918.198611111111</c:v>
                </c:pt>
                <c:pt idx="1727">
                  <c:v>44918.199305555558</c:v>
                </c:pt>
                <c:pt idx="1728">
                  <c:v>44918.2</c:v>
                </c:pt>
                <c:pt idx="1729">
                  <c:v>44918.200694444444</c:v>
                </c:pt>
                <c:pt idx="1730">
                  <c:v>44918.201388888891</c:v>
                </c:pt>
                <c:pt idx="1731">
                  <c:v>44918.20208333333</c:v>
                </c:pt>
                <c:pt idx="1732">
                  <c:v>44918.202777777777</c:v>
                </c:pt>
                <c:pt idx="1733">
                  <c:v>44918.203472222223</c:v>
                </c:pt>
                <c:pt idx="1734">
                  <c:v>44918.20416666667</c:v>
                </c:pt>
                <c:pt idx="1735">
                  <c:v>44918.204861111109</c:v>
                </c:pt>
                <c:pt idx="1736">
                  <c:v>44918.205555555556</c:v>
                </c:pt>
                <c:pt idx="1737">
                  <c:v>44918.206250000003</c:v>
                </c:pt>
                <c:pt idx="1738">
                  <c:v>44918.206944444442</c:v>
                </c:pt>
                <c:pt idx="1739">
                  <c:v>44918.207638888889</c:v>
                </c:pt>
                <c:pt idx="1740">
                  <c:v>44918.208333333336</c:v>
                </c:pt>
                <c:pt idx="1741">
                  <c:v>44918.209027777775</c:v>
                </c:pt>
                <c:pt idx="1742">
                  <c:v>44918.209722222222</c:v>
                </c:pt>
                <c:pt idx="1743">
                  <c:v>44918.210416666669</c:v>
                </c:pt>
                <c:pt idx="1744">
                  <c:v>44918.211111111108</c:v>
                </c:pt>
                <c:pt idx="1745">
                  <c:v>44918.211805555555</c:v>
                </c:pt>
                <c:pt idx="1746">
                  <c:v>44918.212500000001</c:v>
                </c:pt>
                <c:pt idx="1747">
                  <c:v>44918.213194444441</c:v>
                </c:pt>
                <c:pt idx="1748">
                  <c:v>44918.213888888888</c:v>
                </c:pt>
                <c:pt idx="1749">
                  <c:v>44918.214583333334</c:v>
                </c:pt>
                <c:pt idx="1750">
                  <c:v>44918.215277777781</c:v>
                </c:pt>
                <c:pt idx="1751">
                  <c:v>44918.21597222222</c:v>
                </c:pt>
                <c:pt idx="1752">
                  <c:v>44918.216666666667</c:v>
                </c:pt>
                <c:pt idx="1753">
                  <c:v>44918.217361111114</c:v>
                </c:pt>
                <c:pt idx="1754">
                  <c:v>44918.218055555553</c:v>
                </c:pt>
                <c:pt idx="1755">
                  <c:v>44918.21875</c:v>
                </c:pt>
                <c:pt idx="1756">
                  <c:v>44918.219444444447</c:v>
                </c:pt>
                <c:pt idx="1757">
                  <c:v>44918.220138888886</c:v>
                </c:pt>
                <c:pt idx="1758">
                  <c:v>44918.220833333333</c:v>
                </c:pt>
                <c:pt idx="1759">
                  <c:v>44918.22152777778</c:v>
                </c:pt>
                <c:pt idx="1760">
                  <c:v>44918.222222222219</c:v>
                </c:pt>
                <c:pt idx="1761">
                  <c:v>44918.222916666666</c:v>
                </c:pt>
                <c:pt idx="1762">
                  <c:v>44918.223611111112</c:v>
                </c:pt>
                <c:pt idx="1763">
                  <c:v>44918.224305555559</c:v>
                </c:pt>
                <c:pt idx="1764">
                  <c:v>44918.224999999999</c:v>
                </c:pt>
                <c:pt idx="1765">
                  <c:v>44918.225694444445</c:v>
                </c:pt>
                <c:pt idx="1766">
                  <c:v>44918.226388888892</c:v>
                </c:pt>
                <c:pt idx="1767">
                  <c:v>44918.227083333331</c:v>
                </c:pt>
                <c:pt idx="1768">
                  <c:v>44918.227777777778</c:v>
                </c:pt>
                <c:pt idx="1769">
                  <c:v>44918.228472222225</c:v>
                </c:pt>
                <c:pt idx="1770">
                  <c:v>44918.229166666664</c:v>
                </c:pt>
                <c:pt idx="1771">
                  <c:v>44918.229861111111</c:v>
                </c:pt>
                <c:pt idx="1772">
                  <c:v>44918.230555555558</c:v>
                </c:pt>
                <c:pt idx="1773">
                  <c:v>44918.231249999997</c:v>
                </c:pt>
                <c:pt idx="1774">
                  <c:v>44918.231944444444</c:v>
                </c:pt>
                <c:pt idx="1775">
                  <c:v>44918.232638888891</c:v>
                </c:pt>
                <c:pt idx="1776">
                  <c:v>44918.23333333333</c:v>
                </c:pt>
                <c:pt idx="1777">
                  <c:v>44918.234027777777</c:v>
                </c:pt>
                <c:pt idx="1778">
                  <c:v>44918.234722222223</c:v>
                </c:pt>
                <c:pt idx="1779">
                  <c:v>44918.23541666667</c:v>
                </c:pt>
                <c:pt idx="1780">
                  <c:v>44918.236111111109</c:v>
                </c:pt>
                <c:pt idx="1781">
                  <c:v>44918.236805555556</c:v>
                </c:pt>
                <c:pt idx="1782">
                  <c:v>44918.237500000003</c:v>
                </c:pt>
                <c:pt idx="1783">
                  <c:v>44918.238194444442</c:v>
                </c:pt>
                <c:pt idx="1784">
                  <c:v>44918.238888888889</c:v>
                </c:pt>
                <c:pt idx="1785">
                  <c:v>44918.239583333336</c:v>
                </c:pt>
                <c:pt idx="1786">
                  <c:v>44918.240277777775</c:v>
                </c:pt>
                <c:pt idx="1787">
                  <c:v>44918.240972222222</c:v>
                </c:pt>
                <c:pt idx="1788">
                  <c:v>44918.241666666669</c:v>
                </c:pt>
                <c:pt idx="1789">
                  <c:v>44918.242361111108</c:v>
                </c:pt>
                <c:pt idx="1790">
                  <c:v>44918.243055555555</c:v>
                </c:pt>
                <c:pt idx="1791">
                  <c:v>44918.243750000001</c:v>
                </c:pt>
                <c:pt idx="1792">
                  <c:v>44918.244444444441</c:v>
                </c:pt>
                <c:pt idx="1793">
                  <c:v>44918.245138888888</c:v>
                </c:pt>
                <c:pt idx="1794">
                  <c:v>44918.245833333334</c:v>
                </c:pt>
                <c:pt idx="1795">
                  <c:v>44918.246527777781</c:v>
                </c:pt>
                <c:pt idx="1796">
                  <c:v>44918.24722222222</c:v>
                </c:pt>
                <c:pt idx="1797">
                  <c:v>44918.247916666667</c:v>
                </c:pt>
                <c:pt idx="1798">
                  <c:v>44918.248611111114</c:v>
                </c:pt>
                <c:pt idx="1799">
                  <c:v>44918.249305555553</c:v>
                </c:pt>
                <c:pt idx="1800">
                  <c:v>44918.25</c:v>
                </c:pt>
                <c:pt idx="1801">
                  <c:v>44918.250694444447</c:v>
                </c:pt>
                <c:pt idx="1802">
                  <c:v>44918.251388888886</c:v>
                </c:pt>
                <c:pt idx="1803">
                  <c:v>44918.252083333333</c:v>
                </c:pt>
                <c:pt idx="1804">
                  <c:v>44918.25277777778</c:v>
                </c:pt>
                <c:pt idx="1805">
                  <c:v>44918.253472222219</c:v>
                </c:pt>
                <c:pt idx="1806">
                  <c:v>44918.254166666666</c:v>
                </c:pt>
                <c:pt idx="1807">
                  <c:v>44918.254861111112</c:v>
                </c:pt>
                <c:pt idx="1808">
                  <c:v>44918.255555555559</c:v>
                </c:pt>
                <c:pt idx="1809">
                  <c:v>44918.256249999999</c:v>
                </c:pt>
                <c:pt idx="1810">
                  <c:v>44918.256944444445</c:v>
                </c:pt>
                <c:pt idx="1811">
                  <c:v>44918.257638888892</c:v>
                </c:pt>
                <c:pt idx="1812">
                  <c:v>44918.258333333331</c:v>
                </c:pt>
                <c:pt idx="1813">
                  <c:v>44918.259027777778</c:v>
                </c:pt>
                <c:pt idx="1814">
                  <c:v>44918.259722222225</c:v>
                </c:pt>
                <c:pt idx="1815">
                  <c:v>44918.260416666664</c:v>
                </c:pt>
                <c:pt idx="1816">
                  <c:v>44918.261111111111</c:v>
                </c:pt>
                <c:pt idx="1817">
                  <c:v>44918.261805555558</c:v>
                </c:pt>
                <c:pt idx="1818">
                  <c:v>44918.262499999997</c:v>
                </c:pt>
                <c:pt idx="1819">
                  <c:v>44918.263194444444</c:v>
                </c:pt>
                <c:pt idx="1820">
                  <c:v>44918.263888888891</c:v>
                </c:pt>
                <c:pt idx="1821">
                  <c:v>44918.26458333333</c:v>
                </c:pt>
                <c:pt idx="1822">
                  <c:v>44918.265277777777</c:v>
                </c:pt>
                <c:pt idx="1823">
                  <c:v>44918.265972222223</c:v>
                </c:pt>
                <c:pt idx="1824">
                  <c:v>44918.26666666667</c:v>
                </c:pt>
                <c:pt idx="1825">
                  <c:v>44918.267361111109</c:v>
                </c:pt>
                <c:pt idx="1826">
                  <c:v>44918.268055555556</c:v>
                </c:pt>
                <c:pt idx="1827">
                  <c:v>44918.268750000003</c:v>
                </c:pt>
                <c:pt idx="1828">
                  <c:v>44918.269444444442</c:v>
                </c:pt>
                <c:pt idx="1829">
                  <c:v>44918.270138888889</c:v>
                </c:pt>
                <c:pt idx="1830">
                  <c:v>44918.270833333336</c:v>
                </c:pt>
                <c:pt idx="1831">
                  <c:v>44918.271527777775</c:v>
                </c:pt>
                <c:pt idx="1832">
                  <c:v>44918.272222222222</c:v>
                </c:pt>
                <c:pt idx="1833">
                  <c:v>44918.272916666669</c:v>
                </c:pt>
                <c:pt idx="1834">
                  <c:v>44918.273611111108</c:v>
                </c:pt>
                <c:pt idx="1835">
                  <c:v>44918.274305555555</c:v>
                </c:pt>
                <c:pt idx="1836">
                  <c:v>44918.275000000001</c:v>
                </c:pt>
                <c:pt idx="1837">
                  <c:v>44918.275694444441</c:v>
                </c:pt>
                <c:pt idx="1838">
                  <c:v>44918.276388888888</c:v>
                </c:pt>
                <c:pt idx="1839">
                  <c:v>44918.277083333334</c:v>
                </c:pt>
                <c:pt idx="1840">
                  <c:v>44918.277777777781</c:v>
                </c:pt>
                <c:pt idx="1841">
                  <c:v>44918.27847222222</c:v>
                </c:pt>
                <c:pt idx="1842">
                  <c:v>44918.279166666667</c:v>
                </c:pt>
                <c:pt idx="1843">
                  <c:v>44918.279861111114</c:v>
                </c:pt>
                <c:pt idx="1844">
                  <c:v>44918.280555555553</c:v>
                </c:pt>
                <c:pt idx="1845">
                  <c:v>44918.28125</c:v>
                </c:pt>
                <c:pt idx="1846">
                  <c:v>44918.281944444447</c:v>
                </c:pt>
                <c:pt idx="1847">
                  <c:v>44918.282638888886</c:v>
                </c:pt>
                <c:pt idx="1848">
                  <c:v>44918.283333333333</c:v>
                </c:pt>
                <c:pt idx="1849">
                  <c:v>44918.28402777778</c:v>
                </c:pt>
                <c:pt idx="1850">
                  <c:v>44918.284722222219</c:v>
                </c:pt>
                <c:pt idx="1851">
                  <c:v>44918.285416666666</c:v>
                </c:pt>
                <c:pt idx="1852">
                  <c:v>44918.286111111112</c:v>
                </c:pt>
                <c:pt idx="1853">
                  <c:v>44918.286805555559</c:v>
                </c:pt>
                <c:pt idx="1854">
                  <c:v>44918.287499999999</c:v>
                </c:pt>
                <c:pt idx="1855">
                  <c:v>44918.288194444445</c:v>
                </c:pt>
                <c:pt idx="1856">
                  <c:v>44918.288888888892</c:v>
                </c:pt>
                <c:pt idx="1857">
                  <c:v>44918.289583333331</c:v>
                </c:pt>
                <c:pt idx="1858">
                  <c:v>44918.290277777778</c:v>
                </c:pt>
                <c:pt idx="1859">
                  <c:v>44918.290972222225</c:v>
                </c:pt>
                <c:pt idx="1860">
                  <c:v>44918.291666666664</c:v>
                </c:pt>
                <c:pt idx="1861">
                  <c:v>44918.292361111111</c:v>
                </c:pt>
                <c:pt idx="1862">
                  <c:v>44918.293055555558</c:v>
                </c:pt>
                <c:pt idx="1863">
                  <c:v>44918.293749999997</c:v>
                </c:pt>
                <c:pt idx="1864">
                  <c:v>44918.294444444444</c:v>
                </c:pt>
                <c:pt idx="1865">
                  <c:v>44918.295138888891</c:v>
                </c:pt>
                <c:pt idx="1866">
                  <c:v>44918.29583333333</c:v>
                </c:pt>
                <c:pt idx="1867">
                  <c:v>44918.296527777777</c:v>
                </c:pt>
                <c:pt idx="1868">
                  <c:v>44918.297222222223</c:v>
                </c:pt>
                <c:pt idx="1869">
                  <c:v>44918.29791666667</c:v>
                </c:pt>
                <c:pt idx="1870">
                  <c:v>44918.298611111109</c:v>
                </c:pt>
                <c:pt idx="1871">
                  <c:v>44918.299305555556</c:v>
                </c:pt>
                <c:pt idx="1872">
                  <c:v>44918.3</c:v>
                </c:pt>
                <c:pt idx="1873">
                  <c:v>44918.300694444442</c:v>
                </c:pt>
                <c:pt idx="1874">
                  <c:v>44918.301388888889</c:v>
                </c:pt>
                <c:pt idx="1875">
                  <c:v>44918.302083333336</c:v>
                </c:pt>
                <c:pt idx="1876">
                  <c:v>44918.302777777775</c:v>
                </c:pt>
                <c:pt idx="1877">
                  <c:v>44918.303472222222</c:v>
                </c:pt>
                <c:pt idx="1878">
                  <c:v>44918.304166666669</c:v>
                </c:pt>
                <c:pt idx="1879">
                  <c:v>44918.304861111108</c:v>
                </c:pt>
                <c:pt idx="1880">
                  <c:v>44918.305555555555</c:v>
                </c:pt>
                <c:pt idx="1881">
                  <c:v>44918.306250000001</c:v>
                </c:pt>
                <c:pt idx="1882">
                  <c:v>44918.306944444441</c:v>
                </c:pt>
                <c:pt idx="1883">
                  <c:v>44918.307638888888</c:v>
                </c:pt>
                <c:pt idx="1884">
                  <c:v>44918.308333333334</c:v>
                </c:pt>
                <c:pt idx="1885">
                  <c:v>44918.309027777781</c:v>
                </c:pt>
                <c:pt idx="1886">
                  <c:v>44918.30972222222</c:v>
                </c:pt>
                <c:pt idx="1887">
                  <c:v>44918.310416666667</c:v>
                </c:pt>
                <c:pt idx="1888">
                  <c:v>44918.311111111114</c:v>
                </c:pt>
                <c:pt idx="1889">
                  <c:v>44918.311805555553</c:v>
                </c:pt>
                <c:pt idx="1890">
                  <c:v>44918.3125</c:v>
                </c:pt>
                <c:pt idx="1891">
                  <c:v>44918.313194444447</c:v>
                </c:pt>
                <c:pt idx="1892">
                  <c:v>44918.313888888886</c:v>
                </c:pt>
                <c:pt idx="1893">
                  <c:v>44918.314583333333</c:v>
                </c:pt>
                <c:pt idx="1894">
                  <c:v>44918.31527777778</c:v>
                </c:pt>
                <c:pt idx="1895">
                  <c:v>44918.315972222219</c:v>
                </c:pt>
                <c:pt idx="1896">
                  <c:v>44918.316666666666</c:v>
                </c:pt>
                <c:pt idx="1897">
                  <c:v>44918.317361111112</c:v>
                </c:pt>
                <c:pt idx="1898">
                  <c:v>44918.318055555559</c:v>
                </c:pt>
                <c:pt idx="1899">
                  <c:v>44918.318749999999</c:v>
                </c:pt>
                <c:pt idx="1900">
                  <c:v>44918.319444444445</c:v>
                </c:pt>
                <c:pt idx="1901">
                  <c:v>44918.320138888892</c:v>
                </c:pt>
                <c:pt idx="1902">
                  <c:v>44918.320833333331</c:v>
                </c:pt>
                <c:pt idx="1903">
                  <c:v>44918.321527777778</c:v>
                </c:pt>
                <c:pt idx="1904">
                  <c:v>44918.322222222225</c:v>
                </c:pt>
                <c:pt idx="1905">
                  <c:v>44918.322916666664</c:v>
                </c:pt>
                <c:pt idx="1906">
                  <c:v>44918.323611111111</c:v>
                </c:pt>
                <c:pt idx="1907">
                  <c:v>44918.324305555558</c:v>
                </c:pt>
                <c:pt idx="1908">
                  <c:v>44918.324999999997</c:v>
                </c:pt>
                <c:pt idx="1909">
                  <c:v>44918.325694444444</c:v>
                </c:pt>
                <c:pt idx="1910">
                  <c:v>44918.326388888891</c:v>
                </c:pt>
                <c:pt idx="1911">
                  <c:v>44918.32708333333</c:v>
                </c:pt>
                <c:pt idx="1912">
                  <c:v>44918.327777777777</c:v>
                </c:pt>
                <c:pt idx="1913">
                  <c:v>44918.328472222223</c:v>
                </c:pt>
                <c:pt idx="1914">
                  <c:v>44918.32916666667</c:v>
                </c:pt>
                <c:pt idx="1915">
                  <c:v>44918.329861111109</c:v>
                </c:pt>
                <c:pt idx="1916">
                  <c:v>44918.330555555556</c:v>
                </c:pt>
                <c:pt idx="1917">
                  <c:v>44918.331250000003</c:v>
                </c:pt>
                <c:pt idx="1918">
                  <c:v>44918.331944444442</c:v>
                </c:pt>
                <c:pt idx="1919">
                  <c:v>44918.332638888889</c:v>
                </c:pt>
                <c:pt idx="1920">
                  <c:v>44918.333333333336</c:v>
                </c:pt>
                <c:pt idx="1921">
                  <c:v>44918.334027777775</c:v>
                </c:pt>
                <c:pt idx="1922">
                  <c:v>44918.334722222222</c:v>
                </c:pt>
                <c:pt idx="1923">
                  <c:v>44918.335416666669</c:v>
                </c:pt>
                <c:pt idx="1924">
                  <c:v>44918.336111111108</c:v>
                </c:pt>
                <c:pt idx="1925">
                  <c:v>44918.336805555555</c:v>
                </c:pt>
                <c:pt idx="1926">
                  <c:v>44918.337500000001</c:v>
                </c:pt>
                <c:pt idx="1927">
                  <c:v>44918.338194444441</c:v>
                </c:pt>
                <c:pt idx="1928">
                  <c:v>44918.338888888888</c:v>
                </c:pt>
                <c:pt idx="1929">
                  <c:v>44918.339583333334</c:v>
                </c:pt>
                <c:pt idx="1930">
                  <c:v>44918.340277777781</c:v>
                </c:pt>
                <c:pt idx="1931">
                  <c:v>44918.34097222222</c:v>
                </c:pt>
                <c:pt idx="1932">
                  <c:v>44918.341666666667</c:v>
                </c:pt>
                <c:pt idx="1933">
                  <c:v>44918.342361111114</c:v>
                </c:pt>
                <c:pt idx="1934">
                  <c:v>44918.343055555553</c:v>
                </c:pt>
                <c:pt idx="1935">
                  <c:v>44918.34375</c:v>
                </c:pt>
                <c:pt idx="1936">
                  <c:v>44918.344444444447</c:v>
                </c:pt>
                <c:pt idx="1937">
                  <c:v>44918.345138888886</c:v>
                </c:pt>
                <c:pt idx="1938">
                  <c:v>44918.345833333333</c:v>
                </c:pt>
                <c:pt idx="1939">
                  <c:v>44918.34652777778</c:v>
                </c:pt>
                <c:pt idx="1940">
                  <c:v>44918.347222222219</c:v>
                </c:pt>
                <c:pt idx="1941">
                  <c:v>44918.347916666666</c:v>
                </c:pt>
                <c:pt idx="1942">
                  <c:v>44918.348611111112</c:v>
                </c:pt>
                <c:pt idx="1943">
                  <c:v>44918.349305555559</c:v>
                </c:pt>
                <c:pt idx="1944">
                  <c:v>44918.35</c:v>
                </c:pt>
                <c:pt idx="1945">
                  <c:v>44918.350694444445</c:v>
                </c:pt>
                <c:pt idx="1946">
                  <c:v>44918.351388888892</c:v>
                </c:pt>
                <c:pt idx="1947">
                  <c:v>44918.352083333331</c:v>
                </c:pt>
                <c:pt idx="1948">
                  <c:v>44918.352777777778</c:v>
                </c:pt>
                <c:pt idx="1949">
                  <c:v>44918.353472222225</c:v>
                </c:pt>
                <c:pt idx="1950">
                  <c:v>44918.354166666664</c:v>
                </c:pt>
                <c:pt idx="1951">
                  <c:v>44918.354861111111</c:v>
                </c:pt>
                <c:pt idx="1952">
                  <c:v>44918.355555555558</c:v>
                </c:pt>
                <c:pt idx="1953">
                  <c:v>44918.356249999997</c:v>
                </c:pt>
                <c:pt idx="1954">
                  <c:v>44918.356944444444</c:v>
                </c:pt>
                <c:pt idx="1955">
                  <c:v>44918.357638888891</c:v>
                </c:pt>
                <c:pt idx="1956">
                  <c:v>44918.35833333333</c:v>
                </c:pt>
                <c:pt idx="1957">
                  <c:v>44918.359027777777</c:v>
                </c:pt>
                <c:pt idx="1958">
                  <c:v>44918.359722222223</c:v>
                </c:pt>
                <c:pt idx="1959">
                  <c:v>44918.36041666667</c:v>
                </c:pt>
                <c:pt idx="1960">
                  <c:v>44918.361111111109</c:v>
                </c:pt>
                <c:pt idx="1961">
                  <c:v>44918.361805555556</c:v>
                </c:pt>
                <c:pt idx="1962">
                  <c:v>44918.362500000003</c:v>
                </c:pt>
                <c:pt idx="1963">
                  <c:v>44918.363194444442</c:v>
                </c:pt>
                <c:pt idx="1964">
                  <c:v>44918.363888888889</c:v>
                </c:pt>
                <c:pt idx="1965">
                  <c:v>44918.364583333336</c:v>
                </c:pt>
                <c:pt idx="1966">
                  <c:v>44918.365277777775</c:v>
                </c:pt>
                <c:pt idx="1967">
                  <c:v>44918.365972222222</c:v>
                </c:pt>
                <c:pt idx="1968">
                  <c:v>44918.366666666669</c:v>
                </c:pt>
                <c:pt idx="1969">
                  <c:v>44918.367361111108</c:v>
                </c:pt>
                <c:pt idx="1970">
                  <c:v>44918.368055555555</c:v>
                </c:pt>
                <c:pt idx="1971">
                  <c:v>44918.368750000001</c:v>
                </c:pt>
                <c:pt idx="1972">
                  <c:v>44918.369444444441</c:v>
                </c:pt>
                <c:pt idx="1973">
                  <c:v>44918.370138888888</c:v>
                </c:pt>
                <c:pt idx="1974">
                  <c:v>44918.370833333334</c:v>
                </c:pt>
                <c:pt idx="1975">
                  <c:v>44918.371527777781</c:v>
                </c:pt>
                <c:pt idx="1976">
                  <c:v>44918.37222222222</c:v>
                </c:pt>
                <c:pt idx="1977">
                  <c:v>44918.372916666667</c:v>
                </c:pt>
                <c:pt idx="1978">
                  <c:v>44918.373611111114</c:v>
                </c:pt>
                <c:pt idx="1979">
                  <c:v>44918.374305555553</c:v>
                </c:pt>
                <c:pt idx="1980">
                  <c:v>44918.375</c:v>
                </c:pt>
                <c:pt idx="1981">
                  <c:v>44918.375694444447</c:v>
                </c:pt>
                <c:pt idx="1982">
                  <c:v>44918.376388888886</c:v>
                </c:pt>
                <c:pt idx="1983">
                  <c:v>44918.377083333333</c:v>
                </c:pt>
                <c:pt idx="1984">
                  <c:v>44918.37777777778</c:v>
                </c:pt>
                <c:pt idx="1985">
                  <c:v>44918.378472222219</c:v>
                </c:pt>
                <c:pt idx="1986">
                  <c:v>44918.379166666666</c:v>
                </c:pt>
                <c:pt idx="1987">
                  <c:v>44918.379861111112</c:v>
                </c:pt>
                <c:pt idx="1988">
                  <c:v>44918.380555555559</c:v>
                </c:pt>
                <c:pt idx="1989">
                  <c:v>44918.381249999999</c:v>
                </c:pt>
                <c:pt idx="1990">
                  <c:v>44918.381944444445</c:v>
                </c:pt>
                <c:pt idx="1991">
                  <c:v>44918.382638888892</c:v>
                </c:pt>
                <c:pt idx="1992">
                  <c:v>44918.383333333331</c:v>
                </c:pt>
                <c:pt idx="1993">
                  <c:v>44918.384027777778</c:v>
                </c:pt>
                <c:pt idx="1994">
                  <c:v>44918.384722222225</c:v>
                </c:pt>
                <c:pt idx="1995">
                  <c:v>44918.385416666664</c:v>
                </c:pt>
                <c:pt idx="1996">
                  <c:v>44918.386111111111</c:v>
                </c:pt>
                <c:pt idx="1997">
                  <c:v>44918.386805555558</c:v>
                </c:pt>
                <c:pt idx="1998">
                  <c:v>44918.387499999997</c:v>
                </c:pt>
                <c:pt idx="1999">
                  <c:v>44918.388194444444</c:v>
                </c:pt>
                <c:pt idx="2000">
                  <c:v>44918.388888888891</c:v>
                </c:pt>
                <c:pt idx="2001">
                  <c:v>44918.38958333333</c:v>
                </c:pt>
                <c:pt idx="2002">
                  <c:v>44918.390277777777</c:v>
                </c:pt>
                <c:pt idx="2003">
                  <c:v>44918.390972222223</c:v>
                </c:pt>
                <c:pt idx="2004">
                  <c:v>44918.39166666667</c:v>
                </c:pt>
                <c:pt idx="2005">
                  <c:v>44918.392361111109</c:v>
                </c:pt>
                <c:pt idx="2006">
                  <c:v>44918.393055555556</c:v>
                </c:pt>
                <c:pt idx="2007">
                  <c:v>44918.393750000003</c:v>
                </c:pt>
                <c:pt idx="2008">
                  <c:v>44918.394444444442</c:v>
                </c:pt>
                <c:pt idx="2009">
                  <c:v>44918.395138888889</c:v>
                </c:pt>
                <c:pt idx="2010">
                  <c:v>44918.395833333336</c:v>
                </c:pt>
                <c:pt idx="2011">
                  <c:v>44918.396527777775</c:v>
                </c:pt>
                <c:pt idx="2012">
                  <c:v>44918.397222222222</c:v>
                </c:pt>
                <c:pt idx="2013">
                  <c:v>44918.397916666669</c:v>
                </c:pt>
                <c:pt idx="2014">
                  <c:v>44918.398611111108</c:v>
                </c:pt>
                <c:pt idx="2015">
                  <c:v>44918.399305555555</c:v>
                </c:pt>
                <c:pt idx="2016">
                  <c:v>44918.400000000001</c:v>
                </c:pt>
                <c:pt idx="2017">
                  <c:v>44918.400694444441</c:v>
                </c:pt>
                <c:pt idx="2018">
                  <c:v>44918.401388888888</c:v>
                </c:pt>
                <c:pt idx="2019">
                  <c:v>44918.402083333334</c:v>
                </c:pt>
                <c:pt idx="2020">
                  <c:v>44918.402777777781</c:v>
                </c:pt>
                <c:pt idx="2021">
                  <c:v>44918.40347222222</c:v>
                </c:pt>
                <c:pt idx="2022">
                  <c:v>44918.404166666667</c:v>
                </c:pt>
                <c:pt idx="2023">
                  <c:v>44918.404861111114</c:v>
                </c:pt>
                <c:pt idx="2024">
                  <c:v>44918.405555555553</c:v>
                </c:pt>
                <c:pt idx="2025">
                  <c:v>44918.40625</c:v>
                </c:pt>
                <c:pt idx="2026">
                  <c:v>44918.406944444447</c:v>
                </c:pt>
                <c:pt idx="2027">
                  <c:v>44918.407638888886</c:v>
                </c:pt>
                <c:pt idx="2028">
                  <c:v>44918.408333333333</c:v>
                </c:pt>
                <c:pt idx="2029">
                  <c:v>44918.40902777778</c:v>
                </c:pt>
                <c:pt idx="2030">
                  <c:v>44918.409722222219</c:v>
                </c:pt>
                <c:pt idx="2031">
                  <c:v>44918.410416666666</c:v>
                </c:pt>
                <c:pt idx="2032">
                  <c:v>44918.411111111112</c:v>
                </c:pt>
                <c:pt idx="2033">
                  <c:v>44918.411805555559</c:v>
                </c:pt>
                <c:pt idx="2034">
                  <c:v>44918.412499999999</c:v>
                </c:pt>
                <c:pt idx="2035">
                  <c:v>44918.413194444445</c:v>
                </c:pt>
                <c:pt idx="2036">
                  <c:v>44918.413888888892</c:v>
                </c:pt>
                <c:pt idx="2037">
                  <c:v>44918.414583333331</c:v>
                </c:pt>
                <c:pt idx="2038">
                  <c:v>44918.415277777778</c:v>
                </c:pt>
                <c:pt idx="2039">
                  <c:v>44918.415972222225</c:v>
                </c:pt>
                <c:pt idx="2040">
                  <c:v>44918.416666666664</c:v>
                </c:pt>
                <c:pt idx="2041">
                  <c:v>44918.417361111111</c:v>
                </c:pt>
                <c:pt idx="2042">
                  <c:v>44918.418055555558</c:v>
                </c:pt>
                <c:pt idx="2043">
                  <c:v>44918.418749999997</c:v>
                </c:pt>
                <c:pt idx="2044">
                  <c:v>44918.419444444444</c:v>
                </c:pt>
                <c:pt idx="2045">
                  <c:v>44918.420138888891</c:v>
                </c:pt>
                <c:pt idx="2046">
                  <c:v>44918.42083333333</c:v>
                </c:pt>
                <c:pt idx="2047">
                  <c:v>44918.421527777777</c:v>
                </c:pt>
                <c:pt idx="2048">
                  <c:v>44918.422222222223</c:v>
                </c:pt>
                <c:pt idx="2049">
                  <c:v>44918.42291666667</c:v>
                </c:pt>
                <c:pt idx="2050">
                  <c:v>44918.423611111109</c:v>
                </c:pt>
                <c:pt idx="2051">
                  <c:v>44918.424305555556</c:v>
                </c:pt>
                <c:pt idx="2052">
                  <c:v>44918.425000000003</c:v>
                </c:pt>
                <c:pt idx="2053">
                  <c:v>44918.425694444442</c:v>
                </c:pt>
                <c:pt idx="2054">
                  <c:v>44918.426388888889</c:v>
                </c:pt>
                <c:pt idx="2055">
                  <c:v>44918.427083333336</c:v>
                </c:pt>
                <c:pt idx="2056">
                  <c:v>44918.427777777775</c:v>
                </c:pt>
                <c:pt idx="2057">
                  <c:v>44918.428472222222</c:v>
                </c:pt>
                <c:pt idx="2058">
                  <c:v>44918.429166666669</c:v>
                </c:pt>
                <c:pt idx="2059">
                  <c:v>44918.429861111108</c:v>
                </c:pt>
                <c:pt idx="2060">
                  <c:v>44918.430555555555</c:v>
                </c:pt>
                <c:pt idx="2061">
                  <c:v>44918.431250000001</c:v>
                </c:pt>
                <c:pt idx="2062">
                  <c:v>44918.431944444441</c:v>
                </c:pt>
                <c:pt idx="2063">
                  <c:v>44918.432638888888</c:v>
                </c:pt>
                <c:pt idx="2064">
                  <c:v>44918.433333333334</c:v>
                </c:pt>
                <c:pt idx="2065">
                  <c:v>44918.434027777781</c:v>
                </c:pt>
                <c:pt idx="2066">
                  <c:v>44918.43472222222</c:v>
                </c:pt>
                <c:pt idx="2067">
                  <c:v>44918.435416666667</c:v>
                </c:pt>
                <c:pt idx="2068">
                  <c:v>44918.436111111114</c:v>
                </c:pt>
                <c:pt idx="2069">
                  <c:v>44918.436805555553</c:v>
                </c:pt>
                <c:pt idx="2070">
                  <c:v>44918.4375</c:v>
                </c:pt>
                <c:pt idx="2071">
                  <c:v>44918.438194444447</c:v>
                </c:pt>
                <c:pt idx="2072">
                  <c:v>44918.438888888886</c:v>
                </c:pt>
                <c:pt idx="2073">
                  <c:v>44918.439583333333</c:v>
                </c:pt>
                <c:pt idx="2074">
                  <c:v>44918.44027777778</c:v>
                </c:pt>
                <c:pt idx="2075">
                  <c:v>44918.440972222219</c:v>
                </c:pt>
                <c:pt idx="2076">
                  <c:v>44918.441666666666</c:v>
                </c:pt>
                <c:pt idx="2077">
                  <c:v>44918.442361111112</c:v>
                </c:pt>
                <c:pt idx="2078">
                  <c:v>44918.443055555559</c:v>
                </c:pt>
                <c:pt idx="2079">
                  <c:v>44918.443749999999</c:v>
                </c:pt>
                <c:pt idx="2080">
                  <c:v>44918.444444444445</c:v>
                </c:pt>
                <c:pt idx="2081">
                  <c:v>44918.445138888892</c:v>
                </c:pt>
                <c:pt idx="2082">
                  <c:v>44918.445833333331</c:v>
                </c:pt>
                <c:pt idx="2083">
                  <c:v>44918.446527777778</c:v>
                </c:pt>
                <c:pt idx="2084">
                  <c:v>44918.447222222225</c:v>
                </c:pt>
                <c:pt idx="2085">
                  <c:v>44918.447916666664</c:v>
                </c:pt>
                <c:pt idx="2086">
                  <c:v>44918.448611111111</c:v>
                </c:pt>
                <c:pt idx="2087">
                  <c:v>44918.449305555558</c:v>
                </c:pt>
                <c:pt idx="2088">
                  <c:v>44918.45</c:v>
                </c:pt>
                <c:pt idx="2089">
                  <c:v>44918.450694444444</c:v>
                </c:pt>
                <c:pt idx="2090">
                  <c:v>44918.451388888891</c:v>
                </c:pt>
                <c:pt idx="2091">
                  <c:v>44918.45208333333</c:v>
                </c:pt>
                <c:pt idx="2092">
                  <c:v>44918.452777777777</c:v>
                </c:pt>
                <c:pt idx="2093">
                  <c:v>44918.453472222223</c:v>
                </c:pt>
                <c:pt idx="2094">
                  <c:v>44918.45416666667</c:v>
                </c:pt>
                <c:pt idx="2095">
                  <c:v>44918.454861111109</c:v>
                </c:pt>
                <c:pt idx="2096">
                  <c:v>44918.455555555556</c:v>
                </c:pt>
                <c:pt idx="2097">
                  <c:v>44918.456250000003</c:v>
                </c:pt>
                <c:pt idx="2098">
                  <c:v>44918.456944444442</c:v>
                </c:pt>
                <c:pt idx="2099">
                  <c:v>44918.457638888889</c:v>
                </c:pt>
                <c:pt idx="2100">
                  <c:v>44918.458333333336</c:v>
                </c:pt>
                <c:pt idx="2101">
                  <c:v>44918.459027777775</c:v>
                </c:pt>
                <c:pt idx="2102">
                  <c:v>44918.459722222222</c:v>
                </c:pt>
                <c:pt idx="2103">
                  <c:v>44918.460416666669</c:v>
                </c:pt>
                <c:pt idx="2104">
                  <c:v>44918.461111111108</c:v>
                </c:pt>
                <c:pt idx="2105">
                  <c:v>44918.461805555555</c:v>
                </c:pt>
                <c:pt idx="2106">
                  <c:v>44918.462500000001</c:v>
                </c:pt>
                <c:pt idx="2107">
                  <c:v>44918.463194444441</c:v>
                </c:pt>
                <c:pt idx="2108">
                  <c:v>44918.463888888888</c:v>
                </c:pt>
                <c:pt idx="2109">
                  <c:v>44918.464583333334</c:v>
                </c:pt>
                <c:pt idx="2110">
                  <c:v>44918.465277777781</c:v>
                </c:pt>
                <c:pt idx="2111">
                  <c:v>44918.46597222222</c:v>
                </c:pt>
                <c:pt idx="2112">
                  <c:v>44918.466666666667</c:v>
                </c:pt>
                <c:pt idx="2113">
                  <c:v>44918.467361111114</c:v>
                </c:pt>
                <c:pt idx="2114">
                  <c:v>44918.468055555553</c:v>
                </c:pt>
                <c:pt idx="2115">
                  <c:v>44918.46875</c:v>
                </c:pt>
                <c:pt idx="2116">
                  <c:v>44918.469444444447</c:v>
                </c:pt>
                <c:pt idx="2117">
                  <c:v>44918.470138888886</c:v>
                </c:pt>
                <c:pt idx="2118">
                  <c:v>44918.470833333333</c:v>
                </c:pt>
                <c:pt idx="2119">
                  <c:v>44918.47152777778</c:v>
                </c:pt>
                <c:pt idx="2120">
                  <c:v>44918.472222222219</c:v>
                </c:pt>
                <c:pt idx="2121">
                  <c:v>44918.472916666666</c:v>
                </c:pt>
                <c:pt idx="2122">
                  <c:v>44918.473611111112</c:v>
                </c:pt>
                <c:pt idx="2123">
                  <c:v>44918.474305555559</c:v>
                </c:pt>
                <c:pt idx="2124">
                  <c:v>44918.474999999999</c:v>
                </c:pt>
                <c:pt idx="2125">
                  <c:v>44918.475694444445</c:v>
                </c:pt>
                <c:pt idx="2126">
                  <c:v>44918.476388888892</c:v>
                </c:pt>
                <c:pt idx="2127">
                  <c:v>44918.477083333331</c:v>
                </c:pt>
                <c:pt idx="2128">
                  <c:v>44918.477777777778</c:v>
                </c:pt>
                <c:pt idx="2129">
                  <c:v>44918.478472222225</c:v>
                </c:pt>
                <c:pt idx="2130">
                  <c:v>44918.479166666664</c:v>
                </c:pt>
                <c:pt idx="2131">
                  <c:v>44918.479861111111</c:v>
                </c:pt>
                <c:pt idx="2132">
                  <c:v>44918.480555555558</c:v>
                </c:pt>
                <c:pt idx="2133">
                  <c:v>44918.481249999997</c:v>
                </c:pt>
                <c:pt idx="2134">
                  <c:v>44918.481944444444</c:v>
                </c:pt>
                <c:pt idx="2135">
                  <c:v>44918.482638888891</c:v>
                </c:pt>
                <c:pt idx="2136">
                  <c:v>44918.48333333333</c:v>
                </c:pt>
                <c:pt idx="2137">
                  <c:v>44918.484027777777</c:v>
                </c:pt>
                <c:pt idx="2138">
                  <c:v>44918.484722222223</c:v>
                </c:pt>
                <c:pt idx="2139">
                  <c:v>44918.48541666667</c:v>
                </c:pt>
                <c:pt idx="2140">
                  <c:v>44918.486111111109</c:v>
                </c:pt>
                <c:pt idx="2141">
                  <c:v>44918.486805555556</c:v>
                </c:pt>
                <c:pt idx="2142">
                  <c:v>44918.487500000003</c:v>
                </c:pt>
                <c:pt idx="2143">
                  <c:v>44918.488194444442</c:v>
                </c:pt>
                <c:pt idx="2144">
                  <c:v>44918.488888888889</c:v>
                </c:pt>
                <c:pt idx="2145">
                  <c:v>44918.489583333336</c:v>
                </c:pt>
                <c:pt idx="2146">
                  <c:v>44918.490277777775</c:v>
                </c:pt>
                <c:pt idx="2147">
                  <c:v>44918.490972222222</c:v>
                </c:pt>
                <c:pt idx="2148">
                  <c:v>44918.491666666669</c:v>
                </c:pt>
                <c:pt idx="2149">
                  <c:v>44918.492361111108</c:v>
                </c:pt>
                <c:pt idx="2150">
                  <c:v>44918.493055555555</c:v>
                </c:pt>
                <c:pt idx="2151">
                  <c:v>44918.493750000001</c:v>
                </c:pt>
                <c:pt idx="2152">
                  <c:v>44918.494444444441</c:v>
                </c:pt>
                <c:pt idx="2153">
                  <c:v>44918.495138888888</c:v>
                </c:pt>
                <c:pt idx="2154">
                  <c:v>44918.495833333334</c:v>
                </c:pt>
                <c:pt idx="2155">
                  <c:v>44918.496527777781</c:v>
                </c:pt>
                <c:pt idx="2156">
                  <c:v>44918.49722222222</c:v>
                </c:pt>
                <c:pt idx="2157">
                  <c:v>44918.497916666667</c:v>
                </c:pt>
                <c:pt idx="2158">
                  <c:v>44918.498611111114</c:v>
                </c:pt>
                <c:pt idx="2159">
                  <c:v>44918.499305555553</c:v>
                </c:pt>
                <c:pt idx="2160">
                  <c:v>44918.5</c:v>
                </c:pt>
                <c:pt idx="2161">
                  <c:v>44918.500694444447</c:v>
                </c:pt>
                <c:pt idx="2162">
                  <c:v>44918.501388888886</c:v>
                </c:pt>
                <c:pt idx="2163">
                  <c:v>44918.502083333333</c:v>
                </c:pt>
                <c:pt idx="2164">
                  <c:v>44918.50277777778</c:v>
                </c:pt>
                <c:pt idx="2165">
                  <c:v>44918.503472222219</c:v>
                </c:pt>
                <c:pt idx="2166">
                  <c:v>44918.504166666666</c:v>
                </c:pt>
                <c:pt idx="2167">
                  <c:v>44918.504861111112</c:v>
                </c:pt>
                <c:pt idx="2168">
                  <c:v>44918.505555555559</c:v>
                </c:pt>
                <c:pt idx="2169">
                  <c:v>44918.506249999999</c:v>
                </c:pt>
                <c:pt idx="2170">
                  <c:v>44918.506944444445</c:v>
                </c:pt>
                <c:pt idx="2171">
                  <c:v>44918.507638888892</c:v>
                </c:pt>
                <c:pt idx="2172">
                  <c:v>44918.508333333331</c:v>
                </c:pt>
                <c:pt idx="2173">
                  <c:v>44918.509027777778</c:v>
                </c:pt>
                <c:pt idx="2174">
                  <c:v>44918.509722222225</c:v>
                </c:pt>
                <c:pt idx="2175">
                  <c:v>44918.510416666664</c:v>
                </c:pt>
                <c:pt idx="2176">
                  <c:v>44918.511111111111</c:v>
                </c:pt>
                <c:pt idx="2177">
                  <c:v>44918.511805555558</c:v>
                </c:pt>
                <c:pt idx="2178">
                  <c:v>44918.512499999997</c:v>
                </c:pt>
                <c:pt idx="2179">
                  <c:v>44918.513194444444</c:v>
                </c:pt>
                <c:pt idx="2180">
                  <c:v>44918.513888888891</c:v>
                </c:pt>
                <c:pt idx="2181">
                  <c:v>44918.51458333333</c:v>
                </c:pt>
                <c:pt idx="2182">
                  <c:v>44918.515277777777</c:v>
                </c:pt>
                <c:pt idx="2183">
                  <c:v>44918.515972222223</c:v>
                </c:pt>
                <c:pt idx="2184">
                  <c:v>44918.51666666667</c:v>
                </c:pt>
                <c:pt idx="2185">
                  <c:v>44918.517361111109</c:v>
                </c:pt>
                <c:pt idx="2186">
                  <c:v>44918.518055555556</c:v>
                </c:pt>
                <c:pt idx="2187">
                  <c:v>44918.518750000003</c:v>
                </c:pt>
                <c:pt idx="2188">
                  <c:v>44918.519444444442</c:v>
                </c:pt>
                <c:pt idx="2189">
                  <c:v>44918.520138888889</c:v>
                </c:pt>
                <c:pt idx="2190">
                  <c:v>44918.520833333336</c:v>
                </c:pt>
                <c:pt idx="2191">
                  <c:v>44918.521527777775</c:v>
                </c:pt>
                <c:pt idx="2192">
                  <c:v>44918.522222222222</c:v>
                </c:pt>
                <c:pt idx="2193">
                  <c:v>44918.522916666669</c:v>
                </c:pt>
                <c:pt idx="2194">
                  <c:v>44918.523611111108</c:v>
                </c:pt>
                <c:pt idx="2195">
                  <c:v>44918.524305555555</c:v>
                </c:pt>
                <c:pt idx="2196">
                  <c:v>44918.525000000001</c:v>
                </c:pt>
                <c:pt idx="2197">
                  <c:v>44918.525694444441</c:v>
                </c:pt>
                <c:pt idx="2198">
                  <c:v>44918.526388888888</c:v>
                </c:pt>
                <c:pt idx="2199">
                  <c:v>44918.527083333334</c:v>
                </c:pt>
                <c:pt idx="2200">
                  <c:v>44918.527777777781</c:v>
                </c:pt>
                <c:pt idx="2201">
                  <c:v>44918.52847222222</c:v>
                </c:pt>
                <c:pt idx="2202">
                  <c:v>44918.529166666667</c:v>
                </c:pt>
                <c:pt idx="2203">
                  <c:v>44918.529861111114</c:v>
                </c:pt>
                <c:pt idx="2204">
                  <c:v>44918.530555555553</c:v>
                </c:pt>
                <c:pt idx="2205">
                  <c:v>44918.53125</c:v>
                </c:pt>
                <c:pt idx="2206">
                  <c:v>44918.531944444447</c:v>
                </c:pt>
                <c:pt idx="2207">
                  <c:v>44918.532638888886</c:v>
                </c:pt>
                <c:pt idx="2208">
                  <c:v>44918.533333333333</c:v>
                </c:pt>
                <c:pt idx="2209">
                  <c:v>44918.53402777778</c:v>
                </c:pt>
                <c:pt idx="2210">
                  <c:v>44918.534722222219</c:v>
                </c:pt>
                <c:pt idx="2211">
                  <c:v>44918.535416666666</c:v>
                </c:pt>
                <c:pt idx="2212">
                  <c:v>44918.536111111112</c:v>
                </c:pt>
                <c:pt idx="2213">
                  <c:v>44918.536805555559</c:v>
                </c:pt>
                <c:pt idx="2214">
                  <c:v>44918.537499999999</c:v>
                </c:pt>
                <c:pt idx="2215">
                  <c:v>44918.538194444445</c:v>
                </c:pt>
                <c:pt idx="2216">
                  <c:v>44918.538888888892</c:v>
                </c:pt>
                <c:pt idx="2217">
                  <c:v>44918.539583333331</c:v>
                </c:pt>
                <c:pt idx="2218">
                  <c:v>44918.540277777778</c:v>
                </c:pt>
                <c:pt idx="2219">
                  <c:v>44918.540972222225</c:v>
                </c:pt>
                <c:pt idx="2220">
                  <c:v>44918.541666666664</c:v>
                </c:pt>
                <c:pt idx="2221">
                  <c:v>44918.542361111111</c:v>
                </c:pt>
                <c:pt idx="2222">
                  <c:v>44918.543055555558</c:v>
                </c:pt>
                <c:pt idx="2223">
                  <c:v>44918.543749999997</c:v>
                </c:pt>
                <c:pt idx="2224">
                  <c:v>44918.544444444444</c:v>
                </c:pt>
                <c:pt idx="2225">
                  <c:v>44918.545138888891</c:v>
                </c:pt>
                <c:pt idx="2226">
                  <c:v>44918.54583333333</c:v>
                </c:pt>
                <c:pt idx="2227">
                  <c:v>44918.546527777777</c:v>
                </c:pt>
                <c:pt idx="2228">
                  <c:v>44918.547222222223</c:v>
                </c:pt>
                <c:pt idx="2229">
                  <c:v>44918.54791666667</c:v>
                </c:pt>
                <c:pt idx="2230">
                  <c:v>44918.548611111109</c:v>
                </c:pt>
                <c:pt idx="2231">
                  <c:v>44918.549305555556</c:v>
                </c:pt>
                <c:pt idx="2232">
                  <c:v>44918.55</c:v>
                </c:pt>
                <c:pt idx="2233">
                  <c:v>44918.550694444442</c:v>
                </c:pt>
                <c:pt idx="2234">
                  <c:v>44918.551388888889</c:v>
                </c:pt>
                <c:pt idx="2235">
                  <c:v>44918.552083333336</c:v>
                </c:pt>
                <c:pt idx="2236">
                  <c:v>44918.552777777775</c:v>
                </c:pt>
                <c:pt idx="2237">
                  <c:v>44918.553472222222</c:v>
                </c:pt>
                <c:pt idx="2238">
                  <c:v>44918.554166666669</c:v>
                </c:pt>
                <c:pt idx="2239">
                  <c:v>44918.554861111108</c:v>
                </c:pt>
                <c:pt idx="2240">
                  <c:v>44918.555555555555</c:v>
                </c:pt>
                <c:pt idx="2241">
                  <c:v>44918.556250000001</c:v>
                </c:pt>
                <c:pt idx="2242">
                  <c:v>44918.556944444441</c:v>
                </c:pt>
                <c:pt idx="2243">
                  <c:v>44918.557638888888</c:v>
                </c:pt>
                <c:pt idx="2244">
                  <c:v>44918.558333333334</c:v>
                </c:pt>
                <c:pt idx="2245">
                  <c:v>44918.559027777781</c:v>
                </c:pt>
                <c:pt idx="2246">
                  <c:v>44918.55972222222</c:v>
                </c:pt>
                <c:pt idx="2247">
                  <c:v>44918.560416666667</c:v>
                </c:pt>
                <c:pt idx="2248">
                  <c:v>44918.561111111114</c:v>
                </c:pt>
                <c:pt idx="2249">
                  <c:v>44918.561805555553</c:v>
                </c:pt>
                <c:pt idx="2250">
                  <c:v>44918.5625</c:v>
                </c:pt>
                <c:pt idx="2251">
                  <c:v>44918.563194444447</c:v>
                </c:pt>
                <c:pt idx="2252">
                  <c:v>44918.563888888886</c:v>
                </c:pt>
                <c:pt idx="2253">
                  <c:v>44918.564583333333</c:v>
                </c:pt>
                <c:pt idx="2254">
                  <c:v>44918.56527777778</c:v>
                </c:pt>
                <c:pt idx="2255">
                  <c:v>44918.565972222219</c:v>
                </c:pt>
                <c:pt idx="2256">
                  <c:v>44918.566666666666</c:v>
                </c:pt>
                <c:pt idx="2257">
                  <c:v>44918.567361111112</c:v>
                </c:pt>
                <c:pt idx="2258">
                  <c:v>44918.568055555559</c:v>
                </c:pt>
                <c:pt idx="2259">
                  <c:v>44918.568749999999</c:v>
                </c:pt>
                <c:pt idx="2260">
                  <c:v>44918.569444444445</c:v>
                </c:pt>
                <c:pt idx="2261">
                  <c:v>44918.570138888892</c:v>
                </c:pt>
                <c:pt idx="2262">
                  <c:v>44918.570833333331</c:v>
                </c:pt>
                <c:pt idx="2263">
                  <c:v>44918.571527777778</c:v>
                </c:pt>
                <c:pt idx="2264">
                  <c:v>44918.572222222225</c:v>
                </c:pt>
                <c:pt idx="2265">
                  <c:v>44918.572916666664</c:v>
                </c:pt>
                <c:pt idx="2266">
                  <c:v>44918.573611111111</c:v>
                </c:pt>
                <c:pt idx="2267">
                  <c:v>44918.574305555558</c:v>
                </c:pt>
                <c:pt idx="2268">
                  <c:v>44918.574999999997</c:v>
                </c:pt>
                <c:pt idx="2269">
                  <c:v>44918.575694444444</c:v>
                </c:pt>
                <c:pt idx="2270">
                  <c:v>44918.576388888891</c:v>
                </c:pt>
                <c:pt idx="2271">
                  <c:v>44918.57708333333</c:v>
                </c:pt>
                <c:pt idx="2272">
                  <c:v>44918.577777777777</c:v>
                </c:pt>
                <c:pt idx="2273">
                  <c:v>44918.578472222223</c:v>
                </c:pt>
                <c:pt idx="2274">
                  <c:v>44918.57916666667</c:v>
                </c:pt>
                <c:pt idx="2275">
                  <c:v>44918.579861111109</c:v>
                </c:pt>
                <c:pt idx="2276">
                  <c:v>44918.580555555556</c:v>
                </c:pt>
                <c:pt idx="2277">
                  <c:v>44918.581250000003</c:v>
                </c:pt>
                <c:pt idx="2278">
                  <c:v>44918.581944444442</c:v>
                </c:pt>
                <c:pt idx="2279">
                  <c:v>44918.582638888889</c:v>
                </c:pt>
                <c:pt idx="2280">
                  <c:v>44918.583333333336</c:v>
                </c:pt>
                <c:pt idx="2281">
                  <c:v>44918.584027777775</c:v>
                </c:pt>
                <c:pt idx="2282">
                  <c:v>44918.584722222222</c:v>
                </c:pt>
                <c:pt idx="2283">
                  <c:v>44918.585416666669</c:v>
                </c:pt>
                <c:pt idx="2284">
                  <c:v>44918.586111111108</c:v>
                </c:pt>
                <c:pt idx="2285">
                  <c:v>44918.586805555555</c:v>
                </c:pt>
                <c:pt idx="2286">
                  <c:v>44918.587500000001</c:v>
                </c:pt>
                <c:pt idx="2287">
                  <c:v>44918.588194444441</c:v>
                </c:pt>
                <c:pt idx="2288">
                  <c:v>44918.588888888888</c:v>
                </c:pt>
                <c:pt idx="2289">
                  <c:v>44918.589583333334</c:v>
                </c:pt>
                <c:pt idx="2290">
                  <c:v>44918.590277777781</c:v>
                </c:pt>
                <c:pt idx="2291">
                  <c:v>44918.59097222222</c:v>
                </c:pt>
                <c:pt idx="2292">
                  <c:v>44918.591666666667</c:v>
                </c:pt>
                <c:pt idx="2293">
                  <c:v>44918.592361111114</c:v>
                </c:pt>
                <c:pt idx="2294">
                  <c:v>44918.593055555553</c:v>
                </c:pt>
                <c:pt idx="2295">
                  <c:v>44918.59375</c:v>
                </c:pt>
                <c:pt idx="2296">
                  <c:v>44918.594444444447</c:v>
                </c:pt>
                <c:pt idx="2297">
                  <c:v>44918.595138888886</c:v>
                </c:pt>
                <c:pt idx="2298">
                  <c:v>44918.595833333333</c:v>
                </c:pt>
                <c:pt idx="2299">
                  <c:v>44918.59652777778</c:v>
                </c:pt>
                <c:pt idx="2300">
                  <c:v>44918.597222222219</c:v>
                </c:pt>
                <c:pt idx="2301">
                  <c:v>44918.597916666666</c:v>
                </c:pt>
                <c:pt idx="2302">
                  <c:v>44918.598611111112</c:v>
                </c:pt>
                <c:pt idx="2303">
                  <c:v>44918.599305555559</c:v>
                </c:pt>
                <c:pt idx="2304">
                  <c:v>44918.6</c:v>
                </c:pt>
                <c:pt idx="2305">
                  <c:v>44918.600694444445</c:v>
                </c:pt>
                <c:pt idx="2306">
                  <c:v>44918.601388888892</c:v>
                </c:pt>
                <c:pt idx="2307">
                  <c:v>44918.602083333331</c:v>
                </c:pt>
                <c:pt idx="2308">
                  <c:v>44918.602777777778</c:v>
                </c:pt>
                <c:pt idx="2309">
                  <c:v>44918.603472222225</c:v>
                </c:pt>
                <c:pt idx="2310">
                  <c:v>44918.604166666664</c:v>
                </c:pt>
                <c:pt idx="2311">
                  <c:v>44918.604861111111</c:v>
                </c:pt>
                <c:pt idx="2312">
                  <c:v>44918.605555555558</c:v>
                </c:pt>
                <c:pt idx="2313">
                  <c:v>44918.606249999997</c:v>
                </c:pt>
                <c:pt idx="2314">
                  <c:v>44918.606944444444</c:v>
                </c:pt>
                <c:pt idx="2315">
                  <c:v>44918.607638888891</c:v>
                </c:pt>
                <c:pt idx="2316">
                  <c:v>44918.60833333333</c:v>
                </c:pt>
                <c:pt idx="2317">
                  <c:v>44918.609027777777</c:v>
                </c:pt>
                <c:pt idx="2318">
                  <c:v>44918.609722222223</c:v>
                </c:pt>
                <c:pt idx="2319">
                  <c:v>44918.61041666667</c:v>
                </c:pt>
                <c:pt idx="2320">
                  <c:v>44918.611111111109</c:v>
                </c:pt>
                <c:pt idx="2321">
                  <c:v>44918.611805555556</c:v>
                </c:pt>
                <c:pt idx="2322">
                  <c:v>44918.612500000003</c:v>
                </c:pt>
                <c:pt idx="2323">
                  <c:v>44918.613194444442</c:v>
                </c:pt>
                <c:pt idx="2324">
                  <c:v>44918.613888888889</c:v>
                </c:pt>
                <c:pt idx="2325">
                  <c:v>44918.614583333336</c:v>
                </c:pt>
                <c:pt idx="2326">
                  <c:v>44918.615277777775</c:v>
                </c:pt>
                <c:pt idx="2327">
                  <c:v>44918.615972222222</c:v>
                </c:pt>
                <c:pt idx="2328">
                  <c:v>44918.616666666669</c:v>
                </c:pt>
                <c:pt idx="2329">
                  <c:v>44918.617361111108</c:v>
                </c:pt>
                <c:pt idx="2330">
                  <c:v>44918.618055555555</c:v>
                </c:pt>
                <c:pt idx="2331">
                  <c:v>44918.618750000001</c:v>
                </c:pt>
                <c:pt idx="2332">
                  <c:v>44918.619444444441</c:v>
                </c:pt>
                <c:pt idx="2333">
                  <c:v>44918.620138888888</c:v>
                </c:pt>
                <c:pt idx="2334">
                  <c:v>44918.620833333334</c:v>
                </c:pt>
                <c:pt idx="2335">
                  <c:v>44918.621527777781</c:v>
                </c:pt>
                <c:pt idx="2336">
                  <c:v>44918.62222222222</c:v>
                </c:pt>
                <c:pt idx="2337">
                  <c:v>44918.622916666667</c:v>
                </c:pt>
                <c:pt idx="2338">
                  <c:v>44918.623611111114</c:v>
                </c:pt>
                <c:pt idx="2339">
                  <c:v>44918.624305555553</c:v>
                </c:pt>
                <c:pt idx="2340">
                  <c:v>44918.625</c:v>
                </c:pt>
                <c:pt idx="2341">
                  <c:v>44918.625694444447</c:v>
                </c:pt>
                <c:pt idx="2342">
                  <c:v>44918.626388888886</c:v>
                </c:pt>
                <c:pt idx="2343">
                  <c:v>44918.627083333333</c:v>
                </c:pt>
                <c:pt idx="2344">
                  <c:v>44918.62777777778</c:v>
                </c:pt>
                <c:pt idx="2345">
                  <c:v>44918.628472222219</c:v>
                </c:pt>
                <c:pt idx="2346">
                  <c:v>44918.629166666666</c:v>
                </c:pt>
                <c:pt idx="2347">
                  <c:v>44918.629861111112</c:v>
                </c:pt>
                <c:pt idx="2348">
                  <c:v>44918.630555555559</c:v>
                </c:pt>
                <c:pt idx="2349">
                  <c:v>44918.631249999999</c:v>
                </c:pt>
                <c:pt idx="2350">
                  <c:v>44918.631944444445</c:v>
                </c:pt>
                <c:pt idx="2351">
                  <c:v>44918.632638888892</c:v>
                </c:pt>
                <c:pt idx="2352">
                  <c:v>44918.633333333331</c:v>
                </c:pt>
                <c:pt idx="2353">
                  <c:v>44918.634027777778</c:v>
                </c:pt>
                <c:pt idx="2354">
                  <c:v>44918.634722222225</c:v>
                </c:pt>
                <c:pt idx="2355">
                  <c:v>44918.635416666664</c:v>
                </c:pt>
                <c:pt idx="2356">
                  <c:v>44918.636111111111</c:v>
                </c:pt>
                <c:pt idx="2357">
                  <c:v>44918.636805555558</c:v>
                </c:pt>
                <c:pt idx="2358">
                  <c:v>44918.637499999997</c:v>
                </c:pt>
                <c:pt idx="2359">
                  <c:v>44918.638194444444</c:v>
                </c:pt>
                <c:pt idx="2360">
                  <c:v>44918.638888888891</c:v>
                </c:pt>
                <c:pt idx="2361">
                  <c:v>44918.63958333333</c:v>
                </c:pt>
                <c:pt idx="2362">
                  <c:v>44918.640277777777</c:v>
                </c:pt>
                <c:pt idx="2363">
                  <c:v>44918.640972222223</c:v>
                </c:pt>
                <c:pt idx="2364">
                  <c:v>44918.64166666667</c:v>
                </c:pt>
                <c:pt idx="2365">
                  <c:v>44918.642361111109</c:v>
                </c:pt>
                <c:pt idx="2366">
                  <c:v>44918.643055555556</c:v>
                </c:pt>
                <c:pt idx="2367">
                  <c:v>44918.643750000003</c:v>
                </c:pt>
                <c:pt idx="2368">
                  <c:v>44918.644444444442</c:v>
                </c:pt>
                <c:pt idx="2369">
                  <c:v>44918.645138888889</c:v>
                </c:pt>
                <c:pt idx="2370">
                  <c:v>44918.645833333336</c:v>
                </c:pt>
                <c:pt idx="2371">
                  <c:v>44918.646527777775</c:v>
                </c:pt>
                <c:pt idx="2372">
                  <c:v>44918.647222222222</c:v>
                </c:pt>
                <c:pt idx="2373">
                  <c:v>44918.647916666669</c:v>
                </c:pt>
                <c:pt idx="2374">
                  <c:v>44918.648611111108</c:v>
                </c:pt>
                <c:pt idx="2375">
                  <c:v>44918.649305555555</c:v>
                </c:pt>
                <c:pt idx="2376">
                  <c:v>44918.65</c:v>
                </c:pt>
                <c:pt idx="2377">
                  <c:v>44918.650694444441</c:v>
                </c:pt>
                <c:pt idx="2378">
                  <c:v>44918.651388888888</c:v>
                </c:pt>
                <c:pt idx="2379">
                  <c:v>44918.652083333334</c:v>
                </c:pt>
                <c:pt idx="2380">
                  <c:v>44918.652777777781</c:v>
                </c:pt>
                <c:pt idx="2381">
                  <c:v>44918.65347222222</c:v>
                </c:pt>
                <c:pt idx="2382">
                  <c:v>44918.654166666667</c:v>
                </c:pt>
                <c:pt idx="2383">
                  <c:v>44918.654861111114</c:v>
                </c:pt>
                <c:pt idx="2384">
                  <c:v>44918.655555555553</c:v>
                </c:pt>
                <c:pt idx="2385">
                  <c:v>44918.65625</c:v>
                </c:pt>
                <c:pt idx="2386">
                  <c:v>44918.656944444447</c:v>
                </c:pt>
                <c:pt idx="2387">
                  <c:v>44918.657638888886</c:v>
                </c:pt>
                <c:pt idx="2388">
                  <c:v>44918.658333333333</c:v>
                </c:pt>
                <c:pt idx="2389">
                  <c:v>44918.65902777778</c:v>
                </c:pt>
                <c:pt idx="2390">
                  <c:v>44918.659722222219</c:v>
                </c:pt>
                <c:pt idx="2391">
                  <c:v>44918.660416666666</c:v>
                </c:pt>
                <c:pt idx="2392">
                  <c:v>44918.661111111112</c:v>
                </c:pt>
                <c:pt idx="2393">
                  <c:v>44918.661805555559</c:v>
                </c:pt>
                <c:pt idx="2394">
                  <c:v>44918.662499999999</c:v>
                </c:pt>
                <c:pt idx="2395">
                  <c:v>44918.663194444445</c:v>
                </c:pt>
                <c:pt idx="2396">
                  <c:v>44918.663888888892</c:v>
                </c:pt>
                <c:pt idx="2397">
                  <c:v>44918.664583333331</c:v>
                </c:pt>
                <c:pt idx="2398">
                  <c:v>44918.665277777778</c:v>
                </c:pt>
                <c:pt idx="2399">
                  <c:v>44918.665972222225</c:v>
                </c:pt>
                <c:pt idx="2400">
                  <c:v>44918.666666666664</c:v>
                </c:pt>
                <c:pt idx="2401">
                  <c:v>44918.667361111111</c:v>
                </c:pt>
                <c:pt idx="2402">
                  <c:v>44918.668055555558</c:v>
                </c:pt>
                <c:pt idx="2403">
                  <c:v>44918.668749999997</c:v>
                </c:pt>
                <c:pt idx="2404">
                  <c:v>44918.669444444444</c:v>
                </c:pt>
                <c:pt idx="2405">
                  <c:v>44918.670138888891</c:v>
                </c:pt>
                <c:pt idx="2406">
                  <c:v>44918.67083333333</c:v>
                </c:pt>
                <c:pt idx="2407">
                  <c:v>44918.671527777777</c:v>
                </c:pt>
                <c:pt idx="2408">
                  <c:v>44918.672222222223</c:v>
                </c:pt>
                <c:pt idx="2409">
                  <c:v>44918.67291666667</c:v>
                </c:pt>
                <c:pt idx="2410">
                  <c:v>44918.673611111109</c:v>
                </c:pt>
                <c:pt idx="2411">
                  <c:v>44918.674305555556</c:v>
                </c:pt>
                <c:pt idx="2412">
                  <c:v>44918.675000000003</c:v>
                </c:pt>
                <c:pt idx="2413">
                  <c:v>44918.675694444442</c:v>
                </c:pt>
                <c:pt idx="2414">
                  <c:v>44918.676388888889</c:v>
                </c:pt>
                <c:pt idx="2415">
                  <c:v>44918.677083333336</c:v>
                </c:pt>
                <c:pt idx="2416">
                  <c:v>44918.677777777775</c:v>
                </c:pt>
                <c:pt idx="2417">
                  <c:v>44918.678472222222</c:v>
                </c:pt>
                <c:pt idx="2418">
                  <c:v>44918.679166666669</c:v>
                </c:pt>
                <c:pt idx="2419">
                  <c:v>44918.679861111108</c:v>
                </c:pt>
                <c:pt idx="2420">
                  <c:v>44918.680555555555</c:v>
                </c:pt>
                <c:pt idx="2421">
                  <c:v>44918.681250000001</c:v>
                </c:pt>
                <c:pt idx="2422">
                  <c:v>44918.681944444441</c:v>
                </c:pt>
                <c:pt idx="2423">
                  <c:v>44918.682638888888</c:v>
                </c:pt>
                <c:pt idx="2424">
                  <c:v>44918.683333333334</c:v>
                </c:pt>
                <c:pt idx="2425">
                  <c:v>44918.684027777781</c:v>
                </c:pt>
                <c:pt idx="2426">
                  <c:v>44918.68472222222</c:v>
                </c:pt>
                <c:pt idx="2427">
                  <c:v>44918.685416666667</c:v>
                </c:pt>
                <c:pt idx="2428">
                  <c:v>44918.686111111114</c:v>
                </c:pt>
                <c:pt idx="2429">
                  <c:v>44918.686805555553</c:v>
                </c:pt>
                <c:pt idx="2430">
                  <c:v>44918.6875</c:v>
                </c:pt>
                <c:pt idx="2431">
                  <c:v>44918.688194444447</c:v>
                </c:pt>
                <c:pt idx="2432">
                  <c:v>44918.688888888886</c:v>
                </c:pt>
                <c:pt idx="2433">
                  <c:v>44918.689583333333</c:v>
                </c:pt>
                <c:pt idx="2434">
                  <c:v>44918.69027777778</c:v>
                </c:pt>
                <c:pt idx="2435">
                  <c:v>44918.690972222219</c:v>
                </c:pt>
                <c:pt idx="2436">
                  <c:v>44918.691666666666</c:v>
                </c:pt>
                <c:pt idx="2437">
                  <c:v>44918.692361111112</c:v>
                </c:pt>
                <c:pt idx="2438">
                  <c:v>44918.693055555559</c:v>
                </c:pt>
                <c:pt idx="2439">
                  <c:v>44918.693749999999</c:v>
                </c:pt>
                <c:pt idx="2440">
                  <c:v>44918.694444444445</c:v>
                </c:pt>
                <c:pt idx="2441">
                  <c:v>44918.695138888892</c:v>
                </c:pt>
                <c:pt idx="2442">
                  <c:v>44918.695833333331</c:v>
                </c:pt>
                <c:pt idx="2443">
                  <c:v>44918.696527777778</c:v>
                </c:pt>
                <c:pt idx="2444">
                  <c:v>44918.697222222225</c:v>
                </c:pt>
                <c:pt idx="2445">
                  <c:v>44918.697916666664</c:v>
                </c:pt>
                <c:pt idx="2446">
                  <c:v>44918.698611111111</c:v>
                </c:pt>
                <c:pt idx="2447">
                  <c:v>44918.699305555558</c:v>
                </c:pt>
                <c:pt idx="2448">
                  <c:v>44918.7</c:v>
                </c:pt>
                <c:pt idx="2449">
                  <c:v>44918.700694444444</c:v>
                </c:pt>
                <c:pt idx="2450">
                  <c:v>44918.701388888891</c:v>
                </c:pt>
                <c:pt idx="2451">
                  <c:v>44918.70208333333</c:v>
                </c:pt>
                <c:pt idx="2452">
                  <c:v>44918.702777777777</c:v>
                </c:pt>
                <c:pt idx="2453">
                  <c:v>44918.703472222223</c:v>
                </c:pt>
                <c:pt idx="2454">
                  <c:v>44918.70416666667</c:v>
                </c:pt>
                <c:pt idx="2455">
                  <c:v>44918.704861111109</c:v>
                </c:pt>
                <c:pt idx="2456">
                  <c:v>44918.705555555556</c:v>
                </c:pt>
                <c:pt idx="2457">
                  <c:v>44918.706250000003</c:v>
                </c:pt>
                <c:pt idx="2458">
                  <c:v>44918.706944444442</c:v>
                </c:pt>
                <c:pt idx="2459">
                  <c:v>44918.707638888889</c:v>
                </c:pt>
                <c:pt idx="2460">
                  <c:v>44918.708333333336</c:v>
                </c:pt>
                <c:pt idx="2461">
                  <c:v>44918.709027777775</c:v>
                </c:pt>
                <c:pt idx="2462">
                  <c:v>44918.709722222222</c:v>
                </c:pt>
                <c:pt idx="2463">
                  <c:v>44918.710416666669</c:v>
                </c:pt>
                <c:pt idx="2464">
                  <c:v>44918.711111111108</c:v>
                </c:pt>
                <c:pt idx="2465">
                  <c:v>44918.711805555555</c:v>
                </c:pt>
                <c:pt idx="2466">
                  <c:v>44918.712500000001</c:v>
                </c:pt>
                <c:pt idx="2467">
                  <c:v>44918.713194444441</c:v>
                </c:pt>
                <c:pt idx="2468">
                  <c:v>44918.713888888888</c:v>
                </c:pt>
                <c:pt idx="2469">
                  <c:v>44918.714583333334</c:v>
                </c:pt>
                <c:pt idx="2470">
                  <c:v>44918.715277777781</c:v>
                </c:pt>
                <c:pt idx="2471">
                  <c:v>44918.71597222222</c:v>
                </c:pt>
                <c:pt idx="2472">
                  <c:v>44918.716666666667</c:v>
                </c:pt>
                <c:pt idx="2473">
                  <c:v>44918.717361111114</c:v>
                </c:pt>
                <c:pt idx="2474">
                  <c:v>44918.718055555553</c:v>
                </c:pt>
                <c:pt idx="2475">
                  <c:v>44918.71875</c:v>
                </c:pt>
                <c:pt idx="2476">
                  <c:v>44918.719444444447</c:v>
                </c:pt>
                <c:pt idx="2477">
                  <c:v>44918.720138888886</c:v>
                </c:pt>
                <c:pt idx="2478">
                  <c:v>44918.720833333333</c:v>
                </c:pt>
                <c:pt idx="2479">
                  <c:v>44918.72152777778</c:v>
                </c:pt>
                <c:pt idx="2480">
                  <c:v>44918.722222222219</c:v>
                </c:pt>
                <c:pt idx="2481">
                  <c:v>44918.722916666666</c:v>
                </c:pt>
                <c:pt idx="2482">
                  <c:v>44918.723611111112</c:v>
                </c:pt>
                <c:pt idx="2483">
                  <c:v>44918.724305555559</c:v>
                </c:pt>
                <c:pt idx="2484">
                  <c:v>44918.724999999999</c:v>
                </c:pt>
                <c:pt idx="2485">
                  <c:v>44918.725694444445</c:v>
                </c:pt>
                <c:pt idx="2486">
                  <c:v>44918.726388888892</c:v>
                </c:pt>
                <c:pt idx="2487">
                  <c:v>44918.727083333331</c:v>
                </c:pt>
                <c:pt idx="2488">
                  <c:v>44918.727777777778</c:v>
                </c:pt>
                <c:pt idx="2489">
                  <c:v>44918.728472222225</c:v>
                </c:pt>
                <c:pt idx="2490">
                  <c:v>44918.729166666664</c:v>
                </c:pt>
                <c:pt idx="2491">
                  <c:v>44918.729861111111</c:v>
                </c:pt>
                <c:pt idx="2492">
                  <c:v>44918.730555555558</c:v>
                </c:pt>
                <c:pt idx="2493">
                  <c:v>44918.731249999997</c:v>
                </c:pt>
                <c:pt idx="2494">
                  <c:v>44918.731944444444</c:v>
                </c:pt>
                <c:pt idx="2495">
                  <c:v>44918.732638888891</c:v>
                </c:pt>
                <c:pt idx="2496">
                  <c:v>44918.73333333333</c:v>
                </c:pt>
                <c:pt idx="2497">
                  <c:v>44918.734027777777</c:v>
                </c:pt>
                <c:pt idx="2498">
                  <c:v>44918.734722222223</c:v>
                </c:pt>
                <c:pt idx="2499">
                  <c:v>44918.73541666667</c:v>
                </c:pt>
                <c:pt idx="2500">
                  <c:v>44918.736111111109</c:v>
                </c:pt>
                <c:pt idx="2501">
                  <c:v>44918.736805555556</c:v>
                </c:pt>
                <c:pt idx="2502">
                  <c:v>44918.737500000003</c:v>
                </c:pt>
                <c:pt idx="2503">
                  <c:v>44918.738194444442</c:v>
                </c:pt>
                <c:pt idx="2504">
                  <c:v>44918.738888888889</c:v>
                </c:pt>
                <c:pt idx="2505">
                  <c:v>44918.739583333336</c:v>
                </c:pt>
                <c:pt idx="2506">
                  <c:v>44918.740277777775</c:v>
                </c:pt>
                <c:pt idx="2507">
                  <c:v>44918.740972222222</c:v>
                </c:pt>
                <c:pt idx="2508">
                  <c:v>44918.741666666669</c:v>
                </c:pt>
                <c:pt idx="2509">
                  <c:v>44918.742361111108</c:v>
                </c:pt>
                <c:pt idx="2510">
                  <c:v>44918.743055555555</c:v>
                </c:pt>
                <c:pt idx="2511">
                  <c:v>44918.743750000001</c:v>
                </c:pt>
                <c:pt idx="2512">
                  <c:v>44918.744444444441</c:v>
                </c:pt>
                <c:pt idx="2513">
                  <c:v>44918.745138888888</c:v>
                </c:pt>
                <c:pt idx="2514">
                  <c:v>44918.745833333334</c:v>
                </c:pt>
                <c:pt idx="2515">
                  <c:v>44918.746527777781</c:v>
                </c:pt>
                <c:pt idx="2516">
                  <c:v>44918.74722222222</c:v>
                </c:pt>
                <c:pt idx="2517">
                  <c:v>44918.747916666667</c:v>
                </c:pt>
                <c:pt idx="2518">
                  <c:v>44918.748611111114</c:v>
                </c:pt>
                <c:pt idx="2519">
                  <c:v>44918.749305555553</c:v>
                </c:pt>
                <c:pt idx="2520">
                  <c:v>44918.75</c:v>
                </c:pt>
                <c:pt idx="2521">
                  <c:v>44918.750694444447</c:v>
                </c:pt>
                <c:pt idx="2522">
                  <c:v>44918.751388888886</c:v>
                </c:pt>
                <c:pt idx="2523">
                  <c:v>44918.752083333333</c:v>
                </c:pt>
                <c:pt idx="2524">
                  <c:v>44918.75277777778</c:v>
                </c:pt>
                <c:pt idx="2525">
                  <c:v>44918.753472222219</c:v>
                </c:pt>
                <c:pt idx="2526">
                  <c:v>44918.754166666666</c:v>
                </c:pt>
                <c:pt idx="2527">
                  <c:v>44918.754861111112</c:v>
                </c:pt>
                <c:pt idx="2528">
                  <c:v>44918.755555555559</c:v>
                </c:pt>
                <c:pt idx="2529">
                  <c:v>44918.756249999999</c:v>
                </c:pt>
                <c:pt idx="2530">
                  <c:v>44918.756944444445</c:v>
                </c:pt>
                <c:pt idx="2531">
                  <c:v>44918.757638888892</c:v>
                </c:pt>
                <c:pt idx="2532">
                  <c:v>44918.758333333331</c:v>
                </c:pt>
                <c:pt idx="2533">
                  <c:v>44918.759027777778</c:v>
                </c:pt>
                <c:pt idx="2534">
                  <c:v>44918.759722222225</c:v>
                </c:pt>
                <c:pt idx="2535">
                  <c:v>44918.760416666664</c:v>
                </c:pt>
                <c:pt idx="2536">
                  <c:v>44918.761111111111</c:v>
                </c:pt>
                <c:pt idx="2537">
                  <c:v>44918.761805555558</c:v>
                </c:pt>
                <c:pt idx="2538">
                  <c:v>44918.762499999997</c:v>
                </c:pt>
                <c:pt idx="2539">
                  <c:v>44918.763194444444</c:v>
                </c:pt>
                <c:pt idx="2540">
                  <c:v>44918.763888888891</c:v>
                </c:pt>
                <c:pt idx="2541">
                  <c:v>44918.76458333333</c:v>
                </c:pt>
                <c:pt idx="2542">
                  <c:v>44918.765277777777</c:v>
                </c:pt>
                <c:pt idx="2543">
                  <c:v>44918.765972222223</c:v>
                </c:pt>
                <c:pt idx="2544">
                  <c:v>44918.76666666667</c:v>
                </c:pt>
                <c:pt idx="2545">
                  <c:v>44918.767361111109</c:v>
                </c:pt>
                <c:pt idx="2546">
                  <c:v>44918.768055555556</c:v>
                </c:pt>
                <c:pt idx="2547">
                  <c:v>44918.768750000003</c:v>
                </c:pt>
                <c:pt idx="2548">
                  <c:v>44918.769444444442</c:v>
                </c:pt>
                <c:pt idx="2549">
                  <c:v>44918.770138888889</c:v>
                </c:pt>
                <c:pt idx="2550">
                  <c:v>44918.770833333336</c:v>
                </c:pt>
                <c:pt idx="2551">
                  <c:v>44918.771527777775</c:v>
                </c:pt>
                <c:pt idx="2552">
                  <c:v>44918.772222222222</c:v>
                </c:pt>
                <c:pt idx="2553">
                  <c:v>44918.772916666669</c:v>
                </c:pt>
                <c:pt idx="2554">
                  <c:v>44918.773611111108</c:v>
                </c:pt>
                <c:pt idx="2555">
                  <c:v>44918.774305555555</c:v>
                </c:pt>
                <c:pt idx="2556">
                  <c:v>44918.775000000001</c:v>
                </c:pt>
                <c:pt idx="2557">
                  <c:v>44918.775694444441</c:v>
                </c:pt>
                <c:pt idx="2558">
                  <c:v>44918.776388888888</c:v>
                </c:pt>
                <c:pt idx="2559">
                  <c:v>44918.777083333334</c:v>
                </c:pt>
                <c:pt idx="2560">
                  <c:v>44918.777777777781</c:v>
                </c:pt>
                <c:pt idx="2561">
                  <c:v>44918.77847222222</c:v>
                </c:pt>
                <c:pt idx="2562">
                  <c:v>44918.779166666667</c:v>
                </c:pt>
                <c:pt idx="2563">
                  <c:v>44918.779861111114</c:v>
                </c:pt>
                <c:pt idx="2564">
                  <c:v>44918.780555555553</c:v>
                </c:pt>
                <c:pt idx="2565">
                  <c:v>44918.78125</c:v>
                </c:pt>
                <c:pt idx="2566">
                  <c:v>44918.781944444447</c:v>
                </c:pt>
                <c:pt idx="2567">
                  <c:v>44918.782638888886</c:v>
                </c:pt>
                <c:pt idx="2568">
                  <c:v>44918.783333333333</c:v>
                </c:pt>
                <c:pt idx="2569">
                  <c:v>44918.78402777778</c:v>
                </c:pt>
                <c:pt idx="2570">
                  <c:v>44918.784722222219</c:v>
                </c:pt>
                <c:pt idx="2571">
                  <c:v>44918.785416666666</c:v>
                </c:pt>
                <c:pt idx="2572">
                  <c:v>44918.786111111112</c:v>
                </c:pt>
                <c:pt idx="2573">
                  <c:v>44918.786805555559</c:v>
                </c:pt>
                <c:pt idx="2574">
                  <c:v>44918.787499999999</c:v>
                </c:pt>
                <c:pt idx="2575">
                  <c:v>44918.788194444445</c:v>
                </c:pt>
                <c:pt idx="2576">
                  <c:v>44918.788888888892</c:v>
                </c:pt>
                <c:pt idx="2577">
                  <c:v>44918.789583333331</c:v>
                </c:pt>
                <c:pt idx="2578">
                  <c:v>44918.790277777778</c:v>
                </c:pt>
                <c:pt idx="2579">
                  <c:v>44918.790972222225</c:v>
                </c:pt>
                <c:pt idx="2580">
                  <c:v>44918.791666666664</c:v>
                </c:pt>
                <c:pt idx="2581">
                  <c:v>44918.792361111111</c:v>
                </c:pt>
                <c:pt idx="2582">
                  <c:v>44918.793055555558</c:v>
                </c:pt>
                <c:pt idx="2583">
                  <c:v>44918.793749999997</c:v>
                </c:pt>
                <c:pt idx="2584">
                  <c:v>44918.794444444444</c:v>
                </c:pt>
                <c:pt idx="2585">
                  <c:v>44918.795138888891</c:v>
                </c:pt>
                <c:pt idx="2586">
                  <c:v>44918.79583333333</c:v>
                </c:pt>
                <c:pt idx="2587">
                  <c:v>44918.796527777777</c:v>
                </c:pt>
                <c:pt idx="2588">
                  <c:v>44918.797222222223</c:v>
                </c:pt>
                <c:pt idx="2589">
                  <c:v>44918.79791666667</c:v>
                </c:pt>
                <c:pt idx="2590">
                  <c:v>44918.798611111109</c:v>
                </c:pt>
                <c:pt idx="2591">
                  <c:v>44918.799305555556</c:v>
                </c:pt>
                <c:pt idx="2592">
                  <c:v>44918.8</c:v>
                </c:pt>
                <c:pt idx="2593">
                  <c:v>44918.800694444442</c:v>
                </c:pt>
                <c:pt idx="2594">
                  <c:v>44918.801388888889</c:v>
                </c:pt>
                <c:pt idx="2595">
                  <c:v>44918.802083333336</c:v>
                </c:pt>
                <c:pt idx="2596">
                  <c:v>44918.802777777775</c:v>
                </c:pt>
                <c:pt idx="2597">
                  <c:v>44918.803472222222</c:v>
                </c:pt>
                <c:pt idx="2598">
                  <c:v>44918.804166666669</c:v>
                </c:pt>
                <c:pt idx="2599">
                  <c:v>44918.804861111108</c:v>
                </c:pt>
                <c:pt idx="2600">
                  <c:v>44918.805555555555</c:v>
                </c:pt>
                <c:pt idx="2601">
                  <c:v>44918.806250000001</c:v>
                </c:pt>
                <c:pt idx="2602">
                  <c:v>44918.806944444441</c:v>
                </c:pt>
                <c:pt idx="2603">
                  <c:v>44918.807638888888</c:v>
                </c:pt>
                <c:pt idx="2604">
                  <c:v>44918.808333333334</c:v>
                </c:pt>
                <c:pt idx="2605">
                  <c:v>44918.809027777781</c:v>
                </c:pt>
                <c:pt idx="2606">
                  <c:v>44918.80972222222</c:v>
                </c:pt>
                <c:pt idx="2607">
                  <c:v>44918.810416666667</c:v>
                </c:pt>
                <c:pt idx="2608">
                  <c:v>44918.811111111114</c:v>
                </c:pt>
                <c:pt idx="2609">
                  <c:v>44918.811805555553</c:v>
                </c:pt>
                <c:pt idx="2610">
                  <c:v>44918.8125</c:v>
                </c:pt>
                <c:pt idx="2611">
                  <c:v>44918.813194444447</c:v>
                </c:pt>
                <c:pt idx="2612">
                  <c:v>44918.813888888886</c:v>
                </c:pt>
                <c:pt idx="2613">
                  <c:v>44918.814583333333</c:v>
                </c:pt>
                <c:pt idx="2614">
                  <c:v>44918.81527777778</c:v>
                </c:pt>
                <c:pt idx="2615">
                  <c:v>44918.815972222219</c:v>
                </c:pt>
                <c:pt idx="2616">
                  <c:v>44918.816666666666</c:v>
                </c:pt>
                <c:pt idx="2617">
                  <c:v>44918.817361111112</c:v>
                </c:pt>
                <c:pt idx="2618">
                  <c:v>44918.818055555559</c:v>
                </c:pt>
                <c:pt idx="2619">
                  <c:v>44918.818749999999</c:v>
                </c:pt>
                <c:pt idx="2620">
                  <c:v>44918.819444444445</c:v>
                </c:pt>
                <c:pt idx="2621">
                  <c:v>44918.820138888892</c:v>
                </c:pt>
                <c:pt idx="2622">
                  <c:v>44918.820833333331</c:v>
                </c:pt>
                <c:pt idx="2623">
                  <c:v>44918.821527777778</c:v>
                </c:pt>
                <c:pt idx="2624">
                  <c:v>44918.822222222225</c:v>
                </c:pt>
                <c:pt idx="2625">
                  <c:v>44918.822916666664</c:v>
                </c:pt>
                <c:pt idx="2626">
                  <c:v>44918.823611111111</c:v>
                </c:pt>
                <c:pt idx="2627">
                  <c:v>44918.824305555558</c:v>
                </c:pt>
                <c:pt idx="2628">
                  <c:v>44918.824999999997</c:v>
                </c:pt>
                <c:pt idx="2629">
                  <c:v>44918.825694444444</c:v>
                </c:pt>
                <c:pt idx="2630">
                  <c:v>44918.826388888891</c:v>
                </c:pt>
                <c:pt idx="2631">
                  <c:v>44918.82708333333</c:v>
                </c:pt>
                <c:pt idx="2632">
                  <c:v>44918.827777777777</c:v>
                </c:pt>
                <c:pt idx="2633">
                  <c:v>44918.828472222223</c:v>
                </c:pt>
                <c:pt idx="2634">
                  <c:v>44918.82916666667</c:v>
                </c:pt>
                <c:pt idx="2635">
                  <c:v>44918.829861111109</c:v>
                </c:pt>
                <c:pt idx="2636">
                  <c:v>44918.830555555556</c:v>
                </c:pt>
                <c:pt idx="2637">
                  <c:v>44918.831250000003</c:v>
                </c:pt>
                <c:pt idx="2638">
                  <c:v>44918.831944444442</c:v>
                </c:pt>
                <c:pt idx="2639">
                  <c:v>44918.832638888889</c:v>
                </c:pt>
                <c:pt idx="2640">
                  <c:v>44918.833333333336</c:v>
                </c:pt>
                <c:pt idx="2641">
                  <c:v>44918.834027777775</c:v>
                </c:pt>
                <c:pt idx="2642">
                  <c:v>44918.834722222222</c:v>
                </c:pt>
                <c:pt idx="2643">
                  <c:v>44918.835416666669</c:v>
                </c:pt>
                <c:pt idx="2644">
                  <c:v>44918.836111111108</c:v>
                </c:pt>
                <c:pt idx="2645">
                  <c:v>44918.836805555555</c:v>
                </c:pt>
                <c:pt idx="2646">
                  <c:v>44918.837500000001</c:v>
                </c:pt>
                <c:pt idx="2647">
                  <c:v>44918.838194444441</c:v>
                </c:pt>
                <c:pt idx="2648">
                  <c:v>44918.838888888888</c:v>
                </c:pt>
                <c:pt idx="2649">
                  <c:v>44918.839583333334</c:v>
                </c:pt>
                <c:pt idx="2650">
                  <c:v>44918.840277777781</c:v>
                </c:pt>
                <c:pt idx="2651">
                  <c:v>44918.84097222222</c:v>
                </c:pt>
                <c:pt idx="2652">
                  <c:v>44918.841666666667</c:v>
                </c:pt>
                <c:pt idx="2653">
                  <c:v>44918.842361111114</c:v>
                </c:pt>
                <c:pt idx="2654">
                  <c:v>44918.843055555553</c:v>
                </c:pt>
                <c:pt idx="2655">
                  <c:v>44918.84375</c:v>
                </c:pt>
                <c:pt idx="2656">
                  <c:v>44918.844444444447</c:v>
                </c:pt>
                <c:pt idx="2657">
                  <c:v>44918.845138888886</c:v>
                </c:pt>
                <c:pt idx="2658">
                  <c:v>44918.845833333333</c:v>
                </c:pt>
                <c:pt idx="2659">
                  <c:v>44918.84652777778</c:v>
                </c:pt>
                <c:pt idx="2660">
                  <c:v>44918.847222222219</c:v>
                </c:pt>
                <c:pt idx="2661">
                  <c:v>44918.847916666666</c:v>
                </c:pt>
                <c:pt idx="2662">
                  <c:v>44918.848611111112</c:v>
                </c:pt>
                <c:pt idx="2663">
                  <c:v>44918.849305555559</c:v>
                </c:pt>
                <c:pt idx="2664">
                  <c:v>44918.85</c:v>
                </c:pt>
                <c:pt idx="2665">
                  <c:v>44918.850694444445</c:v>
                </c:pt>
                <c:pt idx="2666">
                  <c:v>44918.851388888892</c:v>
                </c:pt>
                <c:pt idx="2667">
                  <c:v>44918.852083333331</c:v>
                </c:pt>
                <c:pt idx="2668">
                  <c:v>44918.852777777778</c:v>
                </c:pt>
                <c:pt idx="2669">
                  <c:v>44918.853472222225</c:v>
                </c:pt>
                <c:pt idx="2670">
                  <c:v>44918.854166666664</c:v>
                </c:pt>
                <c:pt idx="2671">
                  <c:v>44918.854861111111</c:v>
                </c:pt>
                <c:pt idx="2672">
                  <c:v>44918.855555555558</c:v>
                </c:pt>
                <c:pt idx="2673">
                  <c:v>44918.856249999997</c:v>
                </c:pt>
                <c:pt idx="2674">
                  <c:v>44918.856944444444</c:v>
                </c:pt>
                <c:pt idx="2675">
                  <c:v>44918.857638888891</c:v>
                </c:pt>
                <c:pt idx="2676">
                  <c:v>44918.85833333333</c:v>
                </c:pt>
                <c:pt idx="2677">
                  <c:v>44918.859027777777</c:v>
                </c:pt>
                <c:pt idx="2678">
                  <c:v>44918.859722222223</c:v>
                </c:pt>
                <c:pt idx="2679">
                  <c:v>44918.86041666667</c:v>
                </c:pt>
                <c:pt idx="2680">
                  <c:v>44918.861111111109</c:v>
                </c:pt>
                <c:pt idx="2681">
                  <c:v>44918.861805555556</c:v>
                </c:pt>
                <c:pt idx="2682">
                  <c:v>44918.862500000003</c:v>
                </c:pt>
                <c:pt idx="2683">
                  <c:v>44918.863194444442</c:v>
                </c:pt>
                <c:pt idx="2684">
                  <c:v>44918.863888888889</c:v>
                </c:pt>
                <c:pt idx="2685">
                  <c:v>44918.864583333336</c:v>
                </c:pt>
                <c:pt idx="2686">
                  <c:v>44918.865277777775</c:v>
                </c:pt>
                <c:pt idx="2687">
                  <c:v>44918.865972222222</c:v>
                </c:pt>
                <c:pt idx="2688">
                  <c:v>44918.866666666669</c:v>
                </c:pt>
                <c:pt idx="2689">
                  <c:v>44918.867361111108</c:v>
                </c:pt>
                <c:pt idx="2690">
                  <c:v>44918.868055555555</c:v>
                </c:pt>
                <c:pt idx="2691">
                  <c:v>44918.868750000001</c:v>
                </c:pt>
                <c:pt idx="2692">
                  <c:v>44918.869444444441</c:v>
                </c:pt>
                <c:pt idx="2693">
                  <c:v>44918.870138888888</c:v>
                </c:pt>
                <c:pt idx="2694">
                  <c:v>44918.870833333334</c:v>
                </c:pt>
                <c:pt idx="2695">
                  <c:v>44918.871527777781</c:v>
                </c:pt>
                <c:pt idx="2696">
                  <c:v>44918.87222222222</c:v>
                </c:pt>
                <c:pt idx="2697">
                  <c:v>44918.872916666667</c:v>
                </c:pt>
                <c:pt idx="2698">
                  <c:v>44918.873611111114</c:v>
                </c:pt>
                <c:pt idx="2699">
                  <c:v>44918.874305555553</c:v>
                </c:pt>
                <c:pt idx="2700">
                  <c:v>44918.875</c:v>
                </c:pt>
                <c:pt idx="2701">
                  <c:v>44918.875694444447</c:v>
                </c:pt>
                <c:pt idx="2702">
                  <c:v>44918.876388888886</c:v>
                </c:pt>
                <c:pt idx="2703">
                  <c:v>44918.877083333333</c:v>
                </c:pt>
                <c:pt idx="2704">
                  <c:v>44918.87777777778</c:v>
                </c:pt>
                <c:pt idx="2705">
                  <c:v>44918.878472222219</c:v>
                </c:pt>
                <c:pt idx="2706">
                  <c:v>44918.879166666666</c:v>
                </c:pt>
                <c:pt idx="2707">
                  <c:v>44918.879861111112</c:v>
                </c:pt>
                <c:pt idx="2708">
                  <c:v>44918.880555555559</c:v>
                </c:pt>
                <c:pt idx="2709">
                  <c:v>44918.881249999999</c:v>
                </c:pt>
                <c:pt idx="2710">
                  <c:v>44918.881944444445</c:v>
                </c:pt>
                <c:pt idx="2711">
                  <c:v>44918.882638888892</c:v>
                </c:pt>
                <c:pt idx="2712">
                  <c:v>44918.883333333331</c:v>
                </c:pt>
                <c:pt idx="2713">
                  <c:v>44918.884027777778</c:v>
                </c:pt>
                <c:pt idx="2714">
                  <c:v>44918.884722222225</c:v>
                </c:pt>
                <c:pt idx="2715">
                  <c:v>44918.885416666664</c:v>
                </c:pt>
                <c:pt idx="2716">
                  <c:v>44918.886111111111</c:v>
                </c:pt>
                <c:pt idx="2717">
                  <c:v>44918.886805555558</c:v>
                </c:pt>
                <c:pt idx="2718">
                  <c:v>44918.887499999997</c:v>
                </c:pt>
                <c:pt idx="2719">
                  <c:v>44918.888194444444</c:v>
                </c:pt>
                <c:pt idx="2720">
                  <c:v>44918.888888888891</c:v>
                </c:pt>
                <c:pt idx="2721">
                  <c:v>44918.88958333333</c:v>
                </c:pt>
                <c:pt idx="2722">
                  <c:v>44918.890277777777</c:v>
                </c:pt>
                <c:pt idx="2723">
                  <c:v>44918.890972222223</c:v>
                </c:pt>
                <c:pt idx="2724">
                  <c:v>44918.89166666667</c:v>
                </c:pt>
                <c:pt idx="2725">
                  <c:v>44918.892361111109</c:v>
                </c:pt>
                <c:pt idx="2726">
                  <c:v>44918.893055555556</c:v>
                </c:pt>
                <c:pt idx="2727">
                  <c:v>44918.893750000003</c:v>
                </c:pt>
                <c:pt idx="2728">
                  <c:v>44918.894444444442</c:v>
                </c:pt>
                <c:pt idx="2729">
                  <c:v>44918.895138888889</c:v>
                </c:pt>
                <c:pt idx="2730">
                  <c:v>44918.895833333336</c:v>
                </c:pt>
                <c:pt idx="2731">
                  <c:v>44918.896527777775</c:v>
                </c:pt>
                <c:pt idx="2732">
                  <c:v>44918.897222222222</c:v>
                </c:pt>
                <c:pt idx="2733">
                  <c:v>44918.897916666669</c:v>
                </c:pt>
                <c:pt idx="2734">
                  <c:v>44918.898611111108</c:v>
                </c:pt>
                <c:pt idx="2735">
                  <c:v>44918.899305555555</c:v>
                </c:pt>
                <c:pt idx="2736">
                  <c:v>44918.9</c:v>
                </c:pt>
                <c:pt idx="2737">
                  <c:v>44918.900694444441</c:v>
                </c:pt>
                <c:pt idx="2738">
                  <c:v>44918.901388888888</c:v>
                </c:pt>
                <c:pt idx="2739">
                  <c:v>44918.902083333334</c:v>
                </c:pt>
                <c:pt idx="2740">
                  <c:v>44918.902777777781</c:v>
                </c:pt>
                <c:pt idx="2741">
                  <c:v>44918.90347222222</c:v>
                </c:pt>
                <c:pt idx="2742">
                  <c:v>44918.904166666667</c:v>
                </c:pt>
                <c:pt idx="2743">
                  <c:v>44918.904861111114</c:v>
                </c:pt>
                <c:pt idx="2744">
                  <c:v>44918.905555555553</c:v>
                </c:pt>
                <c:pt idx="2745">
                  <c:v>44918.90625</c:v>
                </c:pt>
                <c:pt idx="2746">
                  <c:v>44918.906944444447</c:v>
                </c:pt>
                <c:pt idx="2747">
                  <c:v>44918.907638888886</c:v>
                </c:pt>
                <c:pt idx="2748">
                  <c:v>44918.908333333333</c:v>
                </c:pt>
                <c:pt idx="2749">
                  <c:v>44918.90902777778</c:v>
                </c:pt>
                <c:pt idx="2750">
                  <c:v>44918.909722222219</c:v>
                </c:pt>
                <c:pt idx="2751">
                  <c:v>44918.910416666666</c:v>
                </c:pt>
                <c:pt idx="2752">
                  <c:v>44918.911111111112</c:v>
                </c:pt>
                <c:pt idx="2753">
                  <c:v>44918.911805555559</c:v>
                </c:pt>
                <c:pt idx="2754">
                  <c:v>44918.912499999999</c:v>
                </c:pt>
                <c:pt idx="2755">
                  <c:v>44918.913194444445</c:v>
                </c:pt>
                <c:pt idx="2756">
                  <c:v>44918.913888888892</c:v>
                </c:pt>
                <c:pt idx="2757">
                  <c:v>44918.914583333331</c:v>
                </c:pt>
                <c:pt idx="2758">
                  <c:v>44918.915277777778</c:v>
                </c:pt>
                <c:pt idx="2759">
                  <c:v>44918.915972222225</c:v>
                </c:pt>
                <c:pt idx="2760">
                  <c:v>44918.916666666664</c:v>
                </c:pt>
                <c:pt idx="2761">
                  <c:v>44918.917361111111</c:v>
                </c:pt>
                <c:pt idx="2762">
                  <c:v>44918.918055555558</c:v>
                </c:pt>
                <c:pt idx="2763">
                  <c:v>44918.918749999997</c:v>
                </c:pt>
                <c:pt idx="2764">
                  <c:v>44918.919444444444</c:v>
                </c:pt>
                <c:pt idx="2765">
                  <c:v>44918.920138888891</c:v>
                </c:pt>
                <c:pt idx="2766">
                  <c:v>44918.92083333333</c:v>
                </c:pt>
                <c:pt idx="2767">
                  <c:v>44918.921527777777</c:v>
                </c:pt>
                <c:pt idx="2768">
                  <c:v>44918.922222222223</c:v>
                </c:pt>
                <c:pt idx="2769">
                  <c:v>44918.92291666667</c:v>
                </c:pt>
                <c:pt idx="2770">
                  <c:v>44918.923611111109</c:v>
                </c:pt>
                <c:pt idx="2771">
                  <c:v>44918.924305555556</c:v>
                </c:pt>
                <c:pt idx="2772">
                  <c:v>44918.925000000003</c:v>
                </c:pt>
                <c:pt idx="2773">
                  <c:v>44918.925694444442</c:v>
                </c:pt>
                <c:pt idx="2774">
                  <c:v>44918.926388888889</c:v>
                </c:pt>
                <c:pt idx="2775">
                  <c:v>44918.927083333336</c:v>
                </c:pt>
                <c:pt idx="2776">
                  <c:v>44918.927777777775</c:v>
                </c:pt>
                <c:pt idx="2777">
                  <c:v>44918.928472222222</c:v>
                </c:pt>
                <c:pt idx="2778">
                  <c:v>44918.929166666669</c:v>
                </c:pt>
                <c:pt idx="2779">
                  <c:v>44918.929861111108</c:v>
                </c:pt>
                <c:pt idx="2780">
                  <c:v>44918.930555555555</c:v>
                </c:pt>
                <c:pt idx="2781">
                  <c:v>44918.931250000001</c:v>
                </c:pt>
                <c:pt idx="2782">
                  <c:v>44918.931944444441</c:v>
                </c:pt>
                <c:pt idx="2783">
                  <c:v>44918.932638888888</c:v>
                </c:pt>
                <c:pt idx="2784">
                  <c:v>44918.933333333334</c:v>
                </c:pt>
                <c:pt idx="2785">
                  <c:v>44918.934027777781</c:v>
                </c:pt>
                <c:pt idx="2786">
                  <c:v>44918.93472222222</c:v>
                </c:pt>
                <c:pt idx="2787">
                  <c:v>44918.935416666667</c:v>
                </c:pt>
                <c:pt idx="2788">
                  <c:v>44918.936111111114</c:v>
                </c:pt>
                <c:pt idx="2789">
                  <c:v>44918.936805555553</c:v>
                </c:pt>
                <c:pt idx="2790">
                  <c:v>44918.9375</c:v>
                </c:pt>
                <c:pt idx="2791">
                  <c:v>44918.938194444447</c:v>
                </c:pt>
                <c:pt idx="2792">
                  <c:v>44918.938888888886</c:v>
                </c:pt>
                <c:pt idx="2793">
                  <c:v>44918.939583333333</c:v>
                </c:pt>
                <c:pt idx="2794">
                  <c:v>44918.94027777778</c:v>
                </c:pt>
                <c:pt idx="2795">
                  <c:v>44918.940972222219</c:v>
                </c:pt>
                <c:pt idx="2796">
                  <c:v>44918.941666666666</c:v>
                </c:pt>
                <c:pt idx="2797">
                  <c:v>44918.942361111112</c:v>
                </c:pt>
                <c:pt idx="2798">
                  <c:v>44918.943055555559</c:v>
                </c:pt>
                <c:pt idx="2799">
                  <c:v>44918.943749999999</c:v>
                </c:pt>
                <c:pt idx="2800">
                  <c:v>44918.944444444445</c:v>
                </c:pt>
                <c:pt idx="2801">
                  <c:v>44918.945138888892</c:v>
                </c:pt>
                <c:pt idx="2802">
                  <c:v>44918.945833333331</c:v>
                </c:pt>
                <c:pt idx="2803">
                  <c:v>44918.946527777778</c:v>
                </c:pt>
                <c:pt idx="2804">
                  <c:v>44918.947222222225</c:v>
                </c:pt>
                <c:pt idx="2805">
                  <c:v>44918.947916666664</c:v>
                </c:pt>
                <c:pt idx="2806">
                  <c:v>44918.948611111111</c:v>
                </c:pt>
                <c:pt idx="2807">
                  <c:v>44918.949305555558</c:v>
                </c:pt>
                <c:pt idx="2808">
                  <c:v>44918.95</c:v>
                </c:pt>
                <c:pt idx="2809">
                  <c:v>44918.950694444444</c:v>
                </c:pt>
                <c:pt idx="2810">
                  <c:v>44918.951388888891</c:v>
                </c:pt>
                <c:pt idx="2811">
                  <c:v>44918.95208333333</c:v>
                </c:pt>
                <c:pt idx="2812">
                  <c:v>44918.952777777777</c:v>
                </c:pt>
                <c:pt idx="2813">
                  <c:v>44918.953472222223</c:v>
                </c:pt>
                <c:pt idx="2814">
                  <c:v>44918.95416666667</c:v>
                </c:pt>
                <c:pt idx="2815">
                  <c:v>44918.954861111109</c:v>
                </c:pt>
                <c:pt idx="2816">
                  <c:v>44918.955555555556</c:v>
                </c:pt>
                <c:pt idx="2817">
                  <c:v>44918.956250000003</c:v>
                </c:pt>
                <c:pt idx="2818">
                  <c:v>44918.956944444442</c:v>
                </c:pt>
                <c:pt idx="2819">
                  <c:v>44918.957638888889</c:v>
                </c:pt>
                <c:pt idx="2820">
                  <c:v>44918.958333333336</c:v>
                </c:pt>
                <c:pt idx="2821">
                  <c:v>44918.959027777775</c:v>
                </c:pt>
                <c:pt idx="2822">
                  <c:v>44918.959722222222</c:v>
                </c:pt>
                <c:pt idx="2823">
                  <c:v>44918.960416666669</c:v>
                </c:pt>
                <c:pt idx="2824">
                  <c:v>44918.961111111108</c:v>
                </c:pt>
                <c:pt idx="2825">
                  <c:v>44918.961805555555</c:v>
                </c:pt>
                <c:pt idx="2826">
                  <c:v>44918.962500000001</c:v>
                </c:pt>
                <c:pt idx="2827">
                  <c:v>44918.963194444441</c:v>
                </c:pt>
                <c:pt idx="2828">
                  <c:v>44918.963888888888</c:v>
                </c:pt>
                <c:pt idx="2829">
                  <c:v>44918.964583333334</c:v>
                </c:pt>
                <c:pt idx="2830">
                  <c:v>44918.965277777781</c:v>
                </c:pt>
                <c:pt idx="2831">
                  <c:v>44918.96597222222</c:v>
                </c:pt>
                <c:pt idx="2832">
                  <c:v>44918.966666666667</c:v>
                </c:pt>
                <c:pt idx="2833">
                  <c:v>44918.967361111114</c:v>
                </c:pt>
                <c:pt idx="2834">
                  <c:v>44918.968055555553</c:v>
                </c:pt>
                <c:pt idx="2835">
                  <c:v>44918.96875</c:v>
                </c:pt>
                <c:pt idx="2836">
                  <c:v>44918.969444444447</c:v>
                </c:pt>
                <c:pt idx="2837">
                  <c:v>44918.970138888886</c:v>
                </c:pt>
                <c:pt idx="2838">
                  <c:v>44918.970833333333</c:v>
                </c:pt>
                <c:pt idx="2839">
                  <c:v>44918.97152777778</c:v>
                </c:pt>
                <c:pt idx="2840">
                  <c:v>44918.972222222219</c:v>
                </c:pt>
                <c:pt idx="2841">
                  <c:v>44918.972916666666</c:v>
                </c:pt>
                <c:pt idx="2842">
                  <c:v>44918.973611111112</c:v>
                </c:pt>
                <c:pt idx="2843">
                  <c:v>44918.974305555559</c:v>
                </c:pt>
                <c:pt idx="2844">
                  <c:v>44918.974999999999</c:v>
                </c:pt>
                <c:pt idx="2845">
                  <c:v>44918.975694444445</c:v>
                </c:pt>
                <c:pt idx="2846">
                  <c:v>44918.976388888892</c:v>
                </c:pt>
                <c:pt idx="2847">
                  <c:v>44918.977083333331</c:v>
                </c:pt>
                <c:pt idx="2848">
                  <c:v>44918.977777777778</c:v>
                </c:pt>
                <c:pt idx="2849">
                  <c:v>44918.978472222225</c:v>
                </c:pt>
                <c:pt idx="2850">
                  <c:v>44918.979166666664</c:v>
                </c:pt>
                <c:pt idx="2851">
                  <c:v>44918.979861111111</c:v>
                </c:pt>
                <c:pt idx="2852">
                  <c:v>44918.980555555558</c:v>
                </c:pt>
                <c:pt idx="2853">
                  <c:v>44918.981249999997</c:v>
                </c:pt>
                <c:pt idx="2854">
                  <c:v>44918.981944444444</c:v>
                </c:pt>
                <c:pt idx="2855">
                  <c:v>44918.982638888891</c:v>
                </c:pt>
                <c:pt idx="2856">
                  <c:v>44918.98333333333</c:v>
                </c:pt>
                <c:pt idx="2857">
                  <c:v>44918.984027777777</c:v>
                </c:pt>
                <c:pt idx="2858">
                  <c:v>44918.984722222223</c:v>
                </c:pt>
                <c:pt idx="2859">
                  <c:v>44918.98541666667</c:v>
                </c:pt>
                <c:pt idx="2860">
                  <c:v>44918.986111111109</c:v>
                </c:pt>
                <c:pt idx="2861">
                  <c:v>44918.986805555556</c:v>
                </c:pt>
                <c:pt idx="2862">
                  <c:v>44918.987500000003</c:v>
                </c:pt>
                <c:pt idx="2863">
                  <c:v>44918.988194444442</c:v>
                </c:pt>
                <c:pt idx="2864">
                  <c:v>44918.988888888889</c:v>
                </c:pt>
                <c:pt idx="2865">
                  <c:v>44918.989583333336</c:v>
                </c:pt>
                <c:pt idx="2866">
                  <c:v>44918.990277777775</c:v>
                </c:pt>
                <c:pt idx="2867">
                  <c:v>44918.990972222222</c:v>
                </c:pt>
                <c:pt idx="2868">
                  <c:v>44918.991666666669</c:v>
                </c:pt>
                <c:pt idx="2869">
                  <c:v>44918.992361111108</c:v>
                </c:pt>
                <c:pt idx="2870">
                  <c:v>44918.993055555555</c:v>
                </c:pt>
                <c:pt idx="2871">
                  <c:v>44918.993750000001</c:v>
                </c:pt>
                <c:pt idx="2872">
                  <c:v>44918.994444444441</c:v>
                </c:pt>
                <c:pt idx="2873">
                  <c:v>44918.995138888888</c:v>
                </c:pt>
                <c:pt idx="2874">
                  <c:v>44918.995833333334</c:v>
                </c:pt>
                <c:pt idx="2875">
                  <c:v>44918.996527777781</c:v>
                </c:pt>
                <c:pt idx="2876">
                  <c:v>44918.99722222222</c:v>
                </c:pt>
                <c:pt idx="2877">
                  <c:v>44918.997916666667</c:v>
                </c:pt>
                <c:pt idx="2878">
                  <c:v>44918.998611111114</c:v>
                </c:pt>
                <c:pt idx="2879">
                  <c:v>44918.999305555553</c:v>
                </c:pt>
                <c:pt idx="2880">
                  <c:v>44919</c:v>
                </c:pt>
                <c:pt idx="2881">
                  <c:v>44919.000694444447</c:v>
                </c:pt>
                <c:pt idx="2882">
                  <c:v>44919.001388888886</c:v>
                </c:pt>
                <c:pt idx="2883">
                  <c:v>44919.002083333333</c:v>
                </c:pt>
                <c:pt idx="2884">
                  <c:v>44919.00277777778</c:v>
                </c:pt>
                <c:pt idx="2885">
                  <c:v>44919.003472222219</c:v>
                </c:pt>
                <c:pt idx="2886">
                  <c:v>44919.004166666666</c:v>
                </c:pt>
                <c:pt idx="2887">
                  <c:v>44919.004861111112</c:v>
                </c:pt>
                <c:pt idx="2888">
                  <c:v>44919.005555555559</c:v>
                </c:pt>
                <c:pt idx="2889">
                  <c:v>44919.006249999999</c:v>
                </c:pt>
                <c:pt idx="2890">
                  <c:v>44919.006944444445</c:v>
                </c:pt>
                <c:pt idx="2891">
                  <c:v>44919.007638888892</c:v>
                </c:pt>
                <c:pt idx="2892">
                  <c:v>44919.008333333331</c:v>
                </c:pt>
                <c:pt idx="2893">
                  <c:v>44919.009027777778</c:v>
                </c:pt>
                <c:pt idx="2894">
                  <c:v>44919.009722222225</c:v>
                </c:pt>
                <c:pt idx="2895">
                  <c:v>44919.010416666664</c:v>
                </c:pt>
                <c:pt idx="2896">
                  <c:v>44919.011111111111</c:v>
                </c:pt>
                <c:pt idx="2897">
                  <c:v>44919.011805555558</c:v>
                </c:pt>
                <c:pt idx="2898">
                  <c:v>44919.012499999997</c:v>
                </c:pt>
                <c:pt idx="2899">
                  <c:v>44919.013194444444</c:v>
                </c:pt>
                <c:pt idx="2900">
                  <c:v>44919.013888888891</c:v>
                </c:pt>
                <c:pt idx="2901">
                  <c:v>44919.01458333333</c:v>
                </c:pt>
                <c:pt idx="2902">
                  <c:v>44919.015277777777</c:v>
                </c:pt>
                <c:pt idx="2903">
                  <c:v>44919.015972222223</c:v>
                </c:pt>
                <c:pt idx="2904">
                  <c:v>44919.01666666667</c:v>
                </c:pt>
                <c:pt idx="2905">
                  <c:v>44919.017361111109</c:v>
                </c:pt>
                <c:pt idx="2906">
                  <c:v>44919.018055555556</c:v>
                </c:pt>
                <c:pt idx="2907">
                  <c:v>44919.018750000003</c:v>
                </c:pt>
                <c:pt idx="2908">
                  <c:v>44919.019444444442</c:v>
                </c:pt>
                <c:pt idx="2909">
                  <c:v>44919.020138888889</c:v>
                </c:pt>
                <c:pt idx="2910">
                  <c:v>44919.020833333336</c:v>
                </c:pt>
                <c:pt idx="2911">
                  <c:v>44919.021527777775</c:v>
                </c:pt>
                <c:pt idx="2912">
                  <c:v>44919.022222222222</c:v>
                </c:pt>
                <c:pt idx="2913">
                  <c:v>44919.022916666669</c:v>
                </c:pt>
                <c:pt idx="2914">
                  <c:v>44919.023611111108</c:v>
                </c:pt>
                <c:pt idx="2915">
                  <c:v>44919.024305555555</c:v>
                </c:pt>
                <c:pt idx="2916">
                  <c:v>44919.025000000001</c:v>
                </c:pt>
                <c:pt idx="2917">
                  <c:v>44919.025694444441</c:v>
                </c:pt>
                <c:pt idx="2918">
                  <c:v>44919.026388888888</c:v>
                </c:pt>
                <c:pt idx="2919">
                  <c:v>44919.027083333334</c:v>
                </c:pt>
                <c:pt idx="2920">
                  <c:v>44919.027777777781</c:v>
                </c:pt>
                <c:pt idx="2921">
                  <c:v>44919.02847222222</c:v>
                </c:pt>
                <c:pt idx="2922">
                  <c:v>44919.029166666667</c:v>
                </c:pt>
                <c:pt idx="2923">
                  <c:v>44919.029861111114</c:v>
                </c:pt>
                <c:pt idx="2924">
                  <c:v>44919.030555555553</c:v>
                </c:pt>
                <c:pt idx="2925">
                  <c:v>44919.03125</c:v>
                </c:pt>
                <c:pt idx="2926">
                  <c:v>44919.031944444447</c:v>
                </c:pt>
                <c:pt idx="2927">
                  <c:v>44919.032638888886</c:v>
                </c:pt>
                <c:pt idx="2928">
                  <c:v>44919.033333333333</c:v>
                </c:pt>
                <c:pt idx="2929">
                  <c:v>44919.03402777778</c:v>
                </c:pt>
                <c:pt idx="2930">
                  <c:v>44919.034722222219</c:v>
                </c:pt>
                <c:pt idx="2931">
                  <c:v>44919.035416666666</c:v>
                </c:pt>
                <c:pt idx="2932">
                  <c:v>44919.036111111112</c:v>
                </c:pt>
                <c:pt idx="2933">
                  <c:v>44919.036805555559</c:v>
                </c:pt>
                <c:pt idx="2934">
                  <c:v>44919.037499999999</c:v>
                </c:pt>
                <c:pt idx="2935">
                  <c:v>44919.038194444445</c:v>
                </c:pt>
                <c:pt idx="2936">
                  <c:v>44919.038888888892</c:v>
                </c:pt>
                <c:pt idx="2937">
                  <c:v>44919.039583333331</c:v>
                </c:pt>
                <c:pt idx="2938">
                  <c:v>44919.040277777778</c:v>
                </c:pt>
                <c:pt idx="2939">
                  <c:v>44919.040972222225</c:v>
                </c:pt>
                <c:pt idx="2940">
                  <c:v>44919.041666666664</c:v>
                </c:pt>
                <c:pt idx="2941">
                  <c:v>44919.042361111111</c:v>
                </c:pt>
                <c:pt idx="2942">
                  <c:v>44919.043055555558</c:v>
                </c:pt>
                <c:pt idx="2943">
                  <c:v>44919.043749999997</c:v>
                </c:pt>
                <c:pt idx="2944">
                  <c:v>44919.044444444444</c:v>
                </c:pt>
                <c:pt idx="2945">
                  <c:v>44919.045138888891</c:v>
                </c:pt>
                <c:pt idx="2946">
                  <c:v>44919.04583333333</c:v>
                </c:pt>
                <c:pt idx="2947">
                  <c:v>44919.046527777777</c:v>
                </c:pt>
                <c:pt idx="2948">
                  <c:v>44919.047222222223</c:v>
                </c:pt>
                <c:pt idx="2949">
                  <c:v>44919.04791666667</c:v>
                </c:pt>
                <c:pt idx="2950">
                  <c:v>44919.048611111109</c:v>
                </c:pt>
                <c:pt idx="2951">
                  <c:v>44919.049305555556</c:v>
                </c:pt>
                <c:pt idx="2952">
                  <c:v>44919.05</c:v>
                </c:pt>
                <c:pt idx="2953">
                  <c:v>44919.050694444442</c:v>
                </c:pt>
                <c:pt idx="2954">
                  <c:v>44919.051388888889</c:v>
                </c:pt>
                <c:pt idx="2955">
                  <c:v>44919.052083333336</c:v>
                </c:pt>
                <c:pt idx="2956">
                  <c:v>44919.052777777775</c:v>
                </c:pt>
                <c:pt idx="2957">
                  <c:v>44919.053472222222</c:v>
                </c:pt>
                <c:pt idx="2958">
                  <c:v>44919.054166666669</c:v>
                </c:pt>
                <c:pt idx="2959">
                  <c:v>44919.054861111108</c:v>
                </c:pt>
                <c:pt idx="2960">
                  <c:v>44919.055555555555</c:v>
                </c:pt>
                <c:pt idx="2961">
                  <c:v>44919.056250000001</c:v>
                </c:pt>
                <c:pt idx="2962">
                  <c:v>44919.056944444441</c:v>
                </c:pt>
                <c:pt idx="2963">
                  <c:v>44919.057638888888</c:v>
                </c:pt>
                <c:pt idx="2964">
                  <c:v>44919.058333333334</c:v>
                </c:pt>
                <c:pt idx="2965">
                  <c:v>44919.059027777781</c:v>
                </c:pt>
                <c:pt idx="2966">
                  <c:v>44919.05972222222</c:v>
                </c:pt>
                <c:pt idx="2967">
                  <c:v>44919.060416666667</c:v>
                </c:pt>
                <c:pt idx="2968">
                  <c:v>44919.061111111114</c:v>
                </c:pt>
                <c:pt idx="2969">
                  <c:v>44919.061805555553</c:v>
                </c:pt>
                <c:pt idx="2970">
                  <c:v>44919.0625</c:v>
                </c:pt>
                <c:pt idx="2971">
                  <c:v>44919.063194444447</c:v>
                </c:pt>
                <c:pt idx="2972">
                  <c:v>44919.063888888886</c:v>
                </c:pt>
                <c:pt idx="2973">
                  <c:v>44919.064583333333</c:v>
                </c:pt>
                <c:pt idx="2974">
                  <c:v>44919.06527777778</c:v>
                </c:pt>
                <c:pt idx="2975">
                  <c:v>44919.065972222219</c:v>
                </c:pt>
                <c:pt idx="2976">
                  <c:v>44919.066666666666</c:v>
                </c:pt>
                <c:pt idx="2977">
                  <c:v>44919.067361111112</c:v>
                </c:pt>
                <c:pt idx="2978">
                  <c:v>44919.068055555559</c:v>
                </c:pt>
                <c:pt idx="2979">
                  <c:v>44919.068749999999</c:v>
                </c:pt>
                <c:pt idx="2980">
                  <c:v>44919.069444444445</c:v>
                </c:pt>
                <c:pt idx="2981">
                  <c:v>44919.070138888892</c:v>
                </c:pt>
                <c:pt idx="2982">
                  <c:v>44919.070833333331</c:v>
                </c:pt>
                <c:pt idx="2983">
                  <c:v>44919.071527777778</c:v>
                </c:pt>
                <c:pt idx="2984">
                  <c:v>44919.072222222225</c:v>
                </c:pt>
                <c:pt idx="2985">
                  <c:v>44919.072916666664</c:v>
                </c:pt>
                <c:pt idx="2986">
                  <c:v>44919.073611111111</c:v>
                </c:pt>
                <c:pt idx="2987">
                  <c:v>44919.074305555558</c:v>
                </c:pt>
                <c:pt idx="2988">
                  <c:v>44919.074999999997</c:v>
                </c:pt>
                <c:pt idx="2989">
                  <c:v>44919.075694444444</c:v>
                </c:pt>
                <c:pt idx="2990">
                  <c:v>44919.076388888891</c:v>
                </c:pt>
                <c:pt idx="2991">
                  <c:v>44919.07708333333</c:v>
                </c:pt>
                <c:pt idx="2992">
                  <c:v>44919.077777777777</c:v>
                </c:pt>
                <c:pt idx="2993">
                  <c:v>44919.078472222223</c:v>
                </c:pt>
                <c:pt idx="2994">
                  <c:v>44919.07916666667</c:v>
                </c:pt>
                <c:pt idx="2995">
                  <c:v>44919.079861111109</c:v>
                </c:pt>
                <c:pt idx="2996">
                  <c:v>44919.080555555556</c:v>
                </c:pt>
                <c:pt idx="2997">
                  <c:v>44919.081250000003</c:v>
                </c:pt>
                <c:pt idx="2998">
                  <c:v>44919.081944444442</c:v>
                </c:pt>
                <c:pt idx="2999">
                  <c:v>44919.082638888889</c:v>
                </c:pt>
                <c:pt idx="3000">
                  <c:v>44919.083333333336</c:v>
                </c:pt>
                <c:pt idx="3001">
                  <c:v>44919.084027777775</c:v>
                </c:pt>
                <c:pt idx="3002">
                  <c:v>44919.084722222222</c:v>
                </c:pt>
                <c:pt idx="3003">
                  <c:v>44919.085416666669</c:v>
                </c:pt>
                <c:pt idx="3004">
                  <c:v>44919.086111111108</c:v>
                </c:pt>
                <c:pt idx="3005">
                  <c:v>44919.086805555555</c:v>
                </c:pt>
                <c:pt idx="3006">
                  <c:v>44919.087500000001</c:v>
                </c:pt>
                <c:pt idx="3007">
                  <c:v>44919.088194444441</c:v>
                </c:pt>
                <c:pt idx="3008">
                  <c:v>44919.088888888888</c:v>
                </c:pt>
                <c:pt idx="3009">
                  <c:v>44919.089583333334</c:v>
                </c:pt>
                <c:pt idx="3010">
                  <c:v>44919.090277777781</c:v>
                </c:pt>
                <c:pt idx="3011">
                  <c:v>44919.09097222222</c:v>
                </c:pt>
                <c:pt idx="3012">
                  <c:v>44919.091666666667</c:v>
                </c:pt>
                <c:pt idx="3013">
                  <c:v>44919.092361111114</c:v>
                </c:pt>
                <c:pt idx="3014">
                  <c:v>44919.093055555553</c:v>
                </c:pt>
                <c:pt idx="3015">
                  <c:v>44919.09375</c:v>
                </c:pt>
                <c:pt idx="3016">
                  <c:v>44919.094444444447</c:v>
                </c:pt>
                <c:pt idx="3017">
                  <c:v>44919.095138888886</c:v>
                </c:pt>
                <c:pt idx="3018">
                  <c:v>44919.095833333333</c:v>
                </c:pt>
                <c:pt idx="3019">
                  <c:v>44919.09652777778</c:v>
                </c:pt>
                <c:pt idx="3020">
                  <c:v>44919.097222222219</c:v>
                </c:pt>
                <c:pt idx="3021">
                  <c:v>44919.097916666666</c:v>
                </c:pt>
                <c:pt idx="3022">
                  <c:v>44919.098611111112</c:v>
                </c:pt>
                <c:pt idx="3023">
                  <c:v>44919.099305555559</c:v>
                </c:pt>
                <c:pt idx="3024">
                  <c:v>44919.1</c:v>
                </c:pt>
                <c:pt idx="3025">
                  <c:v>44919.100694444445</c:v>
                </c:pt>
                <c:pt idx="3026">
                  <c:v>44919.101388888892</c:v>
                </c:pt>
                <c:pt idx="3027">
                  <c:v>44919.102083333331</c:v>
                </c:pt>
                <c:pt idx="3028">
                  <c:v>44919.102777777778</c:v>
                </c:pt>
                <c:pt idx="3029">
                  <c:v>44919.103472222225</c:v>
                </c:pt>
                <c:pt idx="3030">
                  <c:v>44919.104166666664</c:v>
                </c:pt>
                <c:pt idx="3031">
                  <c:v>44919.104861111111</c:v>
                </c:pt>
                <c:pt idx="3032">
                  <c:v>44919.105555555558</c:v>
                </c:pt>
                <c:pt idx="3033">
                  <c:v>44919.106249999997</c:v>
                </c:pt>
                <c:pt idx="3034">
                  <c:v>44919.106944444444</c:v>
                </c:pt>
                <c:pt idx="3035">
                  <c:v>44919.107638888891</c:v>
                </c:pt>
                <c:pt idx="3036">
                  <c:v>44919.10833333333</c:v>
                </c:pt>
                <c:pt idx="3037">
                  <c:v>44919.109027777777</c:v>
                </c:pt>
                <c:pt idx="3038">
                  <c:v>44919.109722222223</c:v>
                </c:pt>
                <c:pt idx="3039">
                  <c:v>44919.11041666667</c:v>
                </c:pt>
                <c:pt idx="3040">
                  <c:v>44919.111111111109</c:v>
                </c:pt>
                <c:pt idx="3041">
                  <c:v>44919.111805555556</c:v>
                </c:pt>
                <c:pt idx="3042">
                  <c:v>44919.112500000003</c:v>
                </c:pt>
                <c:pt idx="3043">
                  <c:v>44919.113194444442</c:v>
                </c:pt>
                <c:pt idx="3044">
                  <c:v>44919.113888888889</c:v>
                </c:pt>
                <c:pt idx="3045">
                  <c:v>44919.114583333336</c:v>
                </c:pt>
                <c:pt idx="3046">
                  <c:v>44919.115277777775</c:v>
                </c:pt>
                <c:pt idx="3047">
                  <c:v>44919.115972222222</c:v>
                </c:pt>
                <c:pt idx="3048">
                  <c:v>44919.116666666669</c:v>
                </c:pt>
                <c:pt idx="3049">
                  <c:v>44919.117361111108</c:v>
                </c:pt>
                <c:pt idx="3050">
                  <c:v>44919.118055555555</c:v>
                </c:pt>
                <c:pt idx="3051">
                  <c:v>44919.118750000001</c:v>
                </c:pt>
                <c:pt idx="3052">
                  <c:v>44919.119444444441</c:v>
                </c:pt>
                <c:pt idx="3053">
                  <c:v>44919.120138888888</c:v>
                </c:pt>
                <c:pt idx="3054">
                  <c:v>44919.120833333334</c:v>
                </c:pt>
                <c:pt idx="3055">
                  <c:v>44919.121527777781</c:v>
                </c:pt>
                <c:pt idx="3056">
                  <c:v>44919.12222222222</c:v>
                </c:pt>
                <c:pt idx="3057">
                  <c:v>44919.122916666667</c:v>
                </c:pt>
                <c:pt idx="3058">
                  <c:v>44919.123611111114</c:v>
                </c:pt>
                <c:pt idx="3059">
                  <c:v>44919.124305555553</c:v>
                </c:pt>
                <c:pt idx="3060">
                  <c:v>44919.125</c:v>
                </c:pt>
                <c:pt idx="3061">
                  <c:v>44919.125694444447</c:v>
                </c:pt>
                <c:pt idx="3062">
                  <c:v>44919.126388888886</c:v>
                </c:pt>
                <c:pt idx="3063">
                  <c:v>44919.127083333333</c:v>
                </c:pt>
                <c:pt idx="3064">
                  <c:v>44919.12777777778</c:v>
                </c:pt>
                <c:pt idx="3065">
                  <c:v>44919.128472222219</c:v>
                </c:pt>
                <c:pt idx="3066">
                  <c:v>44919.129166666666</c:v>
                </c:pt>
                <c:pt idx="3067">
                  <c:v>44919.129861111112</c:v>
                </c:pt>
                <c:pt idx="3068">
                  <c:v>44919.130555555559</c:v>
                </c:pt>
                <c:pt idx="3069">
                  <c:v>44919.131249999999</c:v>
                </c:pt>
                <c:pt idx="3070">
                  <c:v>44919.131944444445</c:v>
                </c:pt>
                <c:pt idx="3071">
                  <c:v>44919.132638888892</c:v>
                </c:pt>
                <c:pt idx="3072">
                  <c:v>44919.133333333331</c:v>
                </c:pt>
                <c:pt idx="3073">
                  <c:v>44919.134027777778</c:v>
                </c:pt>
                <c:pt idx="3074">
                  <c:v>44919.134722222225</c:v>
                </c:pt>
                <c:pt idx="3075">
                  <c:v>44919.135416666664</c:v>
                </c:pt>
                <c:pt idx="3076">
                  <c:v>44919.136111111111</c:v>
                </c:pt>
                <c:pt idx="3077">
                  <c:v>44919.136805555558</c:v>
                </c:pt>
                <c:pt idx="3078">
                  <c:v>44919.137499999997</c:v>
                </c:pt>
                <c:pt idx="3079">
                  <c:v>44919.138194444444</c:v>
                </c:pt>
                <c:pt idx="3080">
                  <c:v>44919.138888888891</c:v>
                </c:pt>
                <c:pt idx="3081">
                  <c:v>44919.13958333333</c:v>
                </c:pt>
                <c:pt idx="3082">
                  <c:v>44919.140277777777</c:v>
                </c:pt>
                <c:pt idx="3083">
                  <c:v>44919.140972222223</c:v>
                </c:pt>
                <c:pt idx="3084">
                  <c:v>44919.14166666667</c:v>
                </c:pt>
                <c:pt idx="3085">
                  <c:v>44919.142361111109</c:v>
                </c:pt>
                <c:pt idx="3086">
                  <c:v>44919.143055555556</c:v>
                </c:pt>
                <c:pt idx="3087">
                  <c:v>44919.143750000003</c:v>
                </c:pt>
                <c:pt idx="3088">
                  <c:v>44919.144444444442</c:v>
                </c:pt>
                <c:pt idx="3089">
                  <c:v>44919.145138888889</c:v>
                </c:pt>
                <c:pt idx="3090">
                  <c:v>44919.145833333336</c:v>
                </c:pt>
                <c:pt idx="3091">
                  <c:v>44919.146527777775</c:v>
                </c:pt>
                <c:pt idx="3092">
                  <c:v>44919.147222222222</c:v>
                </c:pt>
                <c:pt idx="3093">
                  <c:v>44919.147916666669</c:v>
                </c:pt>
                <c:pt idx="3094">
                  <c:v>44919.148611111108</c:v>
                </c:pt>
                <c:pt idx="3095">
                  <c:v>44919.149305555555</c:v>
                </c:pt>
                <c:pt idx="3096">
                  <c:v>44919.15</c:v>
                </c:pt>
                <c:pt idx="3097">
                  <c:v>44919.150694444441</c:v>
                </c:pt>
                <c:pt idx="3098">
                  <c:v>44919.151388888888</c:v>
                </c:pt>
                <c:pt idx="3099">
                  <c:v>44919.152083333334</c:v>
                </c:pt>
                <c:pt idx="3100">
                  <c:v>44919.152777777781</c:v>
                </c:pt>
                <c:pt idx="3101">
                  <c:v>44919.15347222222</c:v>
                </c:pt>
                <c:pt idx="3102">
                  <c:v>44919.154166666667</c:v>
                </c:pt>
                <c:pt idx="3103">
                  <c:v>44919.154861111114</c:v>
                </c:pt>
                <c:pt idx="3104">
                  <c:v>44919.155555555553</c:v>
                </c:pt>
                <c:pt idx="3105">
                  <c:v>44919.15625</c:v>
                </c:pt>
                <c:pt idx="3106">
                  <c:v>44919.156944444447</c:v>
                </c:pt>
                <c:pt idx="3107">
                  <c:v>44919.157638888886</c:v>
                </c:pt>
                <c:pt idx="3108">
                  <c:v>44919.158333333333</c:v>
                </c:pt>
                <c:pt idx="3109">
                  <c:v>44919.15902777778</c:v>
                </c:pt>
                <c:pt idx="3110">
                  <c:v>44919.159722222219</c:v>
                </c:pt>
                <c:pt idx="3111">
                  <c:v>44919.160416666666</c:v>
                </c:pt>
                <c:pt idx="3112">
                  <c:v>44919.161111111112</c:v>
                </c:pt>
                <c:pt idx="3113">
                  <c:v>44919.161805555559</c:v>
                </c:pt>
                <c:pt idx="3114">
                  <c:v>44919.162499999999</c:v>
                </c:pt>
                <c:pt idx="3115">
                  <c:v>44919.163194444445</c:v>
                </c:pt>
                <c:pt idx="3116">
                  <c:v>44919.163888888892</c:v>
                </c:pt>
                <c:pt idx="3117">
                  <c:v>44919.164583333331</c:v>
                </c:pt>
                <c:pt idx="3118">
                  <c:v>44919.165277777778</c:v>
                </c:pt>
                <c:pt idx="3119">
                  <c:v>44919.165972222225</c:v>
                </c:pt>
                <c:pt idx="3120">
                  <c:v>44919.166666666664</c:v>
                </c:pt>
                <c:pt idx="3121">
                  <c:v>44919.167361111111</c:v>
                </c:pt>
                <c:pt idx="3122">
                  <c:v>44919.168055555558</c:v>
                </c:pt>
                <c:pt idx="3123">
                  <c:v>44919.168749999997</c:v>
                </c:pt>
                <c:pt idx="3124">
                  <c:v>44919.169444444444</c:v>
                </c:pt>
                <c:pt idx="3125">
                  <c:v>44919.170138888891</c:v>
                </c:pt>
                <c:pt idx="3126">
                  <c:v>44919.17083333333</c:v>
                </c:pt>
                <c:pt idx="3127">
                  <c:v>44919.171527777777</c:v>
                </c:pt>
                <c:pt idx="3128">
                  <c:v>44919.172222222223</c:v>
                </c:pt>
                <c:pt idx="3129">
                  <c:v>44919.17291666667</c:v>
                </c:pt>
                <c:pt idx="3130">
                  <c:v>44919.173611111109</c:v>
                </c:pt>
                <c:pt idx="3131">
                  <c:v>44919.174305555556</c:v>
                </c:pt>
                <c:pt idx="3132">
                  <c:v>44919.175000000003</c:v>
                </c:pt>
                <c:pt idx="3133">
                  <c:v>44919.175694444442</c:v>
                </c:pt>
                <c:pt idx="3134">
                  <c:v>44919.176388888889</c:v>
                </c:pt>
                <c:pt idx="3135">
                  <c:v>44919.177083333336</c:v>
                </c:pt>
                <c:pt idx="3136">
                  <c:v>44919.177777777775</c:v>
                </c:pt>
                <c:pt idx="3137">
                  <c:v>44919.178472222222</c:v>
                </c:pt>
                <c:pt idx="3138">
                  <c:v>44919.179166666669</c:v>
                </c:pt>
                <c:pt idx="3139">
                  <c:v>44919.179861111108</c:v>
                </c:pt>
                <c:pt idx="3140">
                  <c:v>44919.180555555555</c:v>
                </c:pt>
                <c:pt idx="3141">
                  <c:v>44919.181250000001</c:v>
                </c:pt>
                <c:pt idx="3142">
                  <c:v>44919.181944444441</c:v>
                </c:pt>
                <c:pt idx="3143">
                  <c:v>44919.182638888888</c:v>
                </c:pt>
                <c:pt idx="3144">
                  <c:v>44919.183333333334</c:v>
                </c:pt>
                <c:pt idx="3145">
                  <c:v>44919.184027777781</c:v>
                </c:pt>
                <c:pt idx="3146">
                  <c:v>44919.18472222222</c:v>
                </c:pt>
                <c:pt idx="3147">
                  <c:v>44919.185416666667</c:v>
                </c:pt>
                <c:pt idx="3148">
                  <c:v>44919.186111111114</c:v>
                </c:pt>
                <c:pt idx="3149">
                  <c:v>44919.186805555553</c:v>
                </c:pt>
                <c:pt idx="3150">
                  <c:v>44919.1875</c:v>
                </c:pt>
                <c:pt idx="3151">
                  <c:v>44919.188194444447</c:v>
                </c:pt>
                <c:pt idx="3152">
                  <c:v>44919.188888888886</c:v>
                </c:pt>
                <c:pt idx="3153">
                  <c:v>44919.189583333333</c:v>
                </c:pt>
                <c:pt idx="3154">
                  <c:v>44919.19027777778</c:v>
                </c:pt>
                <c:pt idx="3155">
                  <c:v>44919.190972222219</c:v>
                </c:pt>
                <c:pt idx="3156">
                  <c:v>44919.191666666666</c:v>
                </c:pt>
                <c:pt idx="3157">
                  <c:v>44919.192361111112</c:v>
                </c:pt>
                <c:pt idx="3158">
                  <c:v>44919.193055555559</c:v>
                </c:pt>
                <c:pt idx="3159">
                  <c:v>44919.193749999999</c:v>
                </c:pt>
                <c:pt idx="3160">
                  <c:v>44919.194444444445</c:v>
                </c:pt>
                <c:pt idx="3161">
                  <c:v>44919.195138888892</c:v>
                </c:pt>
                <c:pt idx="3162">
                  <c:v>44919.195833333331</c:v>
                </c:pt>
                <c:pt idx="3163">
                  <c:v>44919.196527777778</c:v>
                </c:pt>
                <c:pt idx="3164">
                  <c:v>44919.197222222225</c:v>
                </c:pt>
                <c:pt idx="3165">
                  <c:v>44919.197916666664</c:v>
                </c:pt>
                <c:pt idx="3166">
                  <c:v>44919.198611111111</c:v>
                </c:pt>
                <c:pt idx="3167">
                  <c:v>44919.199305555558</c:v>
                </c:pt>
                <c:pt idx="3168">
                  <c:v>44919.199999999997</c:v>
                </c:pt>
                <c:pt idx="3169">
                  <c:v>44919.200694444444</c:v>
                </c:pt>
                <c:pt idx="3170">
                  <c:v>44919.201388888891</c:v>
                </c:pt>
                <c:pt idx="3171">
                  <c:v>44919.20208333333</c:v>
                </c:pt>
                <c:pt idx="3172">
                  <c:v>44919.202777777777</c:v>
                </c:pt>
                <c:pt idx="3173">
                  <c:v>44919.203472222223</c:v>
                </c:pt>
                <c:pt idx="3174">
                  <c:v>44919.20416666667</c:v>
                </c:pt>
                <c:pt idx="3175">
                  <c:v>44919.204861111109</c:v>
                </c:pt>
                <c:pt idx="3176">
                  <c:v>44919.205555555556</c:v>
                </c:pt>
                <c:pt idx="3177">
                  <c:v>44919.206250000003</c:v>
                </c:pt>
                <c:pt idx="3178">
                  <c:v>44919.206944444442</c:v>
                </c:pt>
                <c:pt idx="3179">
                  <c:v>44919.207638888889</c:v>
                </c:pt>
                <c:pt idx="3180">
                  <c:v>44919.208333333336</c:v>
                </c:pt>
                <c:pt idx="3181">
                  <c:v>44919.209027777775</c:v>
                </c:pt>
                <c:pt idx="3182">
                  <c:v>44919.209722222222</c:v>
                </c:pt>
                <c:pt idx="3183">
                  <c:v>44919.210416666669</c:v>
                </c:pt>
                <c:pt idx="3184">
                  <c:v>44919.211111111108</c:v>
                </c:pt>
                <c:pt idx="3185">
                  <c:v>44919.211805555555</c:v>
                </c:pt>
                <c:pt idx="3186">
                  <c:v>44919.212500000001</c:v>
                </c:pt>
                <c:pt idx="3187">
                  <c:v>44919.213194444441</c:v>
                </c:pt>
                <c:pt idx="3188">
                  <c:v>44919.213888888888</c:v>
                </c:pt>
                <c:pt idx="3189">
                  <c:v>44919.214583333334</c:v>
                </c:pt>
                <c:pt idx="3190">
                  <c:v>44919.215277777781</c:v>
                </c:pt>
                <c:pt idx="3191">
                  <c:v>44919.21597222222</c:v>
                </c:pt>
                <c:pt idx="3192">
                  <c:v>44919.216666666667</c:v>
                </c:pt>
                <c:pt idx="3193">
                  <c:v>44919.217361111114</c:v>
                </c:pt>
                <c:pt idx="3194">
                  <c:v>44919.218055555553</c:v>
                </c:pt>
                <c:pt idx="3195">
                  <c:v>44919.21875</c:v>
                </c:pt>
                <c:pt idx="3196">
                  <c:v>44919.219444444447</c:v>
                </c:pt>
                <c:pt idx="3197">
                  <c:v>44919.220138888886</c:v>
                </c:pt>
                <c:pt idx="3198">
                  <c:v>44919.220833333333</c:v>
                </c:pt>
                <c:pt idx="3199">
                  <c:v>44919.22152777778</c:v>
                </c:pt>
                <c:pt idx="3200">
                  <c:v>44919.222222222219</c:v>
                </c:pt>
                <c:pt idx="3201">
                  <c:v>44919.222916666666</c:v>
                </c:pt>
                <c:pt idx="3202">
                  <c:v>44919.223611111112</c:v>
                </c:pt>
                <c:pt idx="3203">
                  <c:v>44919.224305555559</c:v>
                </c:pt>
                <c:pt idx="3204">
                  <c:v>44919.224999999999</c:v>
                </c:pt>
                <c:pt idx="3205">
                  <c:v>44919.225694444445</c:v>
                </c:pt>
                <c:pt idx="3206">
                  <c:v>44919.226388888892</c:v>
                </c:pt>
                <c:pt idx="3207">
                  <c:v>44919.227083333331</c:v>
                </c:pt>
                <c:pt idx="3208">
                  <c:v>44919.227777777778</c:v>
                </c:pt>
                <c:pt idx="3209">
                  <c:v>44919.228472222225</c:v>
                </c:pt>
                <c:pt idx="3210">
                  <c:v>44919.229166666664</c:v>
                </c:pt>
                <c:pt idx="3211">
                  <c:v>44919.229861111111</c:v>
                </c:pt>
                <c:pt idx="3212">
                  <c:v>44919.230555555558</c:v>
                </c:pt>
                <c:pt idx="3213">
                  <c:v>44919.231249999997</c:v>
                </c:pt>
                <c:pt idx="3214">
                  <c:v>44919.231944444444</c:v>
                </c:pt>
                <c:pt idx="3215">
                  <c:v>44919.232638888891</c:v>
                </c:pt>
                <c:pt idx="3216">
                  <c:v>44919.23333333333</c:v>
                </c:pt>
                <c:pt idx="3217">
                  <c:v>44919.234027777777</c:v>
                </c:pt>
                <c:pt idx="3218">
                  <c:v>44919.234722222223</c:v>
                </c:pt>
                <c:pt idx="3219">
                  <c:v>44919.23541666667</c:v>
                </c:pt>
                <c:pt idx="3220">
                  <c:v>44919.236111111109</c:v>
                </c:pt>
                <c:pt idx="3221">
                  <c:v>44919.236805555556</c:v>
                </c:pt>
                <c:pt idx="3222">
                  <c:v>44919.237500000003</c:v>
                </c:pt>
                <c:pt idx="3223">
                  <c:v>44919.238194444442</c:v>
                </c:pt>
                <c:pt idx="3224">
                  <c:v>44919.238888888889</c:v>
                </c:pt>
                <c:pt idx="3225">
                  <c:v>44919.239583333336</c:v>
                </c:pt>
                <c:pt idx="3226">
                  <c:v>44919.240277777775</c:v>
                </c:pt>
                <c:pt idx="3227">
                  <c:v>44919.240972222222</c:v>
                </c:pt>
                <c:pt idx="3228">
                  <c:v>44919.241666666669</c:v>
                </c:pt>
                <c:pt idx="3229">
                  <c:v>44919.242361111108</c:v>
                </c:pt>
                <c:pt idx="3230">
                  <c:v>44919.243055555555</c:v>
                </c:pt>
                <c:pt idx="3231">
                  <c:v>44919.243750000001</c:v>
                </c:pt>
                <c:pt idx="3232">
                  <c:v>44919.244444444441</c:v>
                </c:pt>
                <c:pt idx="3233">
                  <c:v>44919.245138888888</c:v>
                </c:pt>
                <c:pt idx="3234">
                  <c:v>44919.245833333334</c:v>
                </c:pt>
                <c:pt idx="3235">
                  <c:v>44919.246527777781</c:v>
                </c:pt>
                <c:pt idx="3236">
                  <c:v>44919.24722222222</c:v>
                </c:pt>
                <c:pt idx="3237">
                  <c:v>44919.247916666667</c:v>
                </c:pt>
                <c:pt idx="3238">
                  <c:v>44919.248611111114</c:v>
                </c:pt>
                <c:pt idx="3239">
                  <c:v>44919.249305555553</c:v>
                </c:pt>
                <c:pt idx="3240">
                  <c:v>44919.25</c:v>
                </c:pt>
                <c:pt idx="3241">
                  <c:v>44919.250694444447</c:v>
                </c:pt>
                <c:pt idx="3242">
                  <c:v>44919.251388888886</c:v>
                </c:pt>
                <c:pt idx="3243">
                  <c:v>44919.252083333333</c:v>
                </c:pt>
                <c:pt idx="3244">
                  <c:v>44919.25277777778</c:v>
                </c:pt>
                <c:pt idx="3245">
                  <c:v>44919.253472222219</c:v>
                </c:pt>
                <c:pt idx="3246">
                  <c:v>44919.254166666666</c:v>
                </c:pt>
                <c:pt idx="3247">
                  <c:v>44919.254861111112</c:v>
                </c:pt>
                <c:pt idx="3248">
                  <c:v>44919.255555555559</c:v>
                </c:pt>
                <c:pt idx="3249">
                  <c:v>44919.256249999999</c:v>
                </c:pt>
                <c:pt idx="3250">
                  <c:v>44919.256944444445</c:v>
                </c:pt>
                <c:pt idx="3251">
                  <c:v>44919.257638888892</c:v>
                </c:pt>
                <c:pt idx="3252">
                  <c:v>44919.258333333331</c:v>
                </c:pt>
                <c:pt idx="3253">
                  <c:v>44919.259027777778</c:v>
                </c:pt>
                <c:pt idx="3254">
                  <c:v>44919.259722222225</c:v>
                </c:pt>
                <c:pt idx="3255">
                  <c:v>44919.260416666664</c:v>
                </c:pt>
                <c:pt idx="3256">
                  <c:v>44919.261111111111</c:v>
                </c:pt>
                <c:pt idx="3257">
                  <c:v>44919.261805555558</c:v>
                </c:pt>
                <c:pt idx="3258">
                  <c:v>44919.262499999997</c:v>
                </c:pt>
                <c:pt idx="3259">
                  <c:v>44919.263194444444</c:v>
                </c:pt>
                <c:pt idx="3260">
                  <c:v>44919.263888888891</c:v>
                </c:pt>
                <c:pt idx="3261">
                  <c:v>44919.26458333333</c:v>
                </c:pt>
                <c:pt idx="3262">
                  <c:v>44919.265277777777</c:v>
                </c:pt>
                <c:pt idx="3263">
                  <c:v>44919.265972222223</c:v>
                </c:pt>
                <c:pt idx="3264">
                  <c:v>44919.26666666667</c:v>
                </c:pt>
                <c:pt idx="3265">
                  <c:v>44919.267361111109</c:v>
                </c:pt>
                <c:pt idx="3266">
                  <c:v>44919.268055555556</c:v>
                </c:pt>
                <c:pt idx="3267">
                  <c:v>44919.268750000003</c:v>
                </c:pt>
                <c:pt idx="3268">
                  <c:v>44919.269444444442</c:v>
                </c:pt>
                <c:pt idx="3269">
                  <c:v>44919.270138888889</c:v>
                </c:pt>
                <c:pt idx="3270">
                  <c:v>44919.270833333336</c:v>
                </c:pt>
                <c:pt idx="3271">
                  <c:v>44919.271527777775</c:v>
                </c:pt>
                <c:pt idx="3272">
                  <c:v>44919.272222222222</c:v>
                </c:pt>
                <c:pt idx="3273">
                  <c:v>44919.272916666669</c:v>
                </c:pt>
                <c:pt idx="3274">
                  <c:v>44919.273611111108</c:v>
                </c:pt>
                <c:pt idx="3275">
                  <c:v>44919.274305555555</c:v>
                </c:pt>
                <c:pt idx="3276">
                  <c:v>44919.275000000001</c:v>
                </c:pt>
                <c:pt idx="3277">
                  <c:v>44919.275694444441</c:v>
                </c:pt>
                <c:pt idx="3278">
                  <c:v>44919.276388888888</c:v>
                </c:pt>
                <c:pt idx="3279">
                  <c:v>44919.277083333334</c:v>
                </c:pt>
                <c:pt idx="3280">
                  <c:v>44919.277777777781</c:v>
                </c:pt>
                <c:pt idx="3281">
                  <c:v>44919.27847222222</c:v>
                </c:pt>
                <c:pt idx="3282">
                  <c:v>44919.279166666667</c:v>
                </c:pt>
                <c:pt idx="3283">
                  <c:v>44919.279861111114</c:v>
                </c:pt>
                <c:pt idx="3284">
                  <c:v>44919.280555555553</c:v>
                </c:pt>
                <c:pt idx="3285">
                  <c:v>44919.28125</c:v>
                </c:pt>
                <c:pt idx="3286">
                  <c:v>44919.281944444447</c:v>
                </c:pt>
                <c:pt idx="3287">
                  <c:v>44919.282638888886</c:v>
                </c:pt>
                <c:pt idx="3288">
                  <c:v>44919.283333333333</c:v>
                </c:pt>
                <c:pt idx="3289">
                  <c:v>44919.28402777778</c:v>
                </c:pt>
                <c:pt idx="3290">
                  <c:v>44919.284722222219</c:v>
                </c:pt>
                <c:pt idx="3291">
                  <c:v>44919.285416666666</c:v>
                </c:pt>
                <c:pt idx="3292">
                  <c:v>44919.286111111112</c:v>
                </c:pt>
                <c:pt idx="3293">
                  <c:v>44919.286805555559</c:v>
                </c:pt>
                <c:pt idx="3294">
                  <c:v>44919.287499999999</c:v>
                </c:pt>
                <c:pt idx="3295">
                  <c:v>44919.288194444445</c:v>
                </c:pt>
                <c:pt idx="3296">
                  <c:v>44919.288888888892</c:v>
                </c:pt>
                <c:pt idx="3297">
                  <c:v>44919.289583333331</c:v>
                </c:pt>
                <c:pt idx="3298">
                  <c:v>44919.290277777778</c:v>
                </c:pt>
                <c:pt idx="3299">
                  <c:v>44919.290972222225</c:v>
                </c:pt>
                <c:pt idx="3300">
                  <c:v>44919.291666666664</c:v>
                </c:pt>
                <c:pt idx="3301">
                  <c:v>44919.292361111111</c:v>
                </c:pt>
                <c:pt idx="3302">
                  <c:v>44919.293055555558</c:v>
                </c:pt>
                <c:pt idx="3303">
                  <c:v>44919.293749999997</c:v>
                </c:pt>
                <c:pt idx="3304">
                  <c:v>44919.294444444444</c:v>
                </c:pt>
                <c:pt idx="3305">
                  <c:v>44919.295138888891</c:v>
                </c:pt>
                <c:pt idx="3306">
                  <c:v>44919.29583333333</c:v>
                </c:pt>
                <c:pt idx="3307">
                  <c:v>44919.296527777777</c:v>
                </c:pt>
                <c:pt idx="3308">
                  <c:v>44919.297222222223</c:v>
                </c:pt>
                <c:pt idx="3309">
                  <c:v>44919.29791666667</c:v>
                </c:pt>
                <c:pt idx="3310">
                  <c:v>44919.298611111109</c:v>
                </c:pt>
                <c:pt idx="3311">
                  <c:v>44919.299305555556</c:v>
                </c:pt>
                <c:pt idx="3312">
                  <c:v>44919.3</c:v>
                </c:pt>
                <c:pt idx="3313">
                  <c:v>44919.300694444442</c:v>
                </c:pt>
                <c:pt idx="3314">
                  <c:v>44919.301388888889</c:v>
                </c:pt>
                <c:pt idx="3315">
                  <c:v>44919.302083333336</c:v>
                </c:pt>
                <c:pt idx="3316">
                  <c:v>44919.302777777775</c:v>
                </c:pt>
                <c:pt idx="3317">
                  <c:v>44919.303472222222</c:v>
                </c:pt>
                <c:pt idx="3318">
                  <c:v>44919.304166666669</c:v>
                </c:pt>
                <c:pt idx="3319">
                  <c:v>44919.304861111108</c:v>
                </c:pt>
                <c:pt idx="3320">
                  <c:v>44919.305555555555</c:v>
                </c:pt>
                <c:pt idx="3321">
                  <c:v>44919.306250000001</c:v>
                </c:pt>
                <c:pt idx="3322">
                  <c:v>44919.306944444441</c:v>
                </c:pt>
                <c:pt idx="3323">
                  <c:v>44919.307638888888</c:v>
                </c:pt>
                <c:pt idx="3324">
                  <c:v>44919.308333333334</c:v>
                </c:pt>
                <c:pt idx="3325">
                  <c:v>44919.309027777781</c:v>
                </c:pt>
                <c:pt idx="3326">
                  <c:v>44919.30972222222</c:v>
                </c:pt>
                <c:pt idx="3327">
                  <c:v>44919.310416666667</c:v>
                </c:pt>
                <c:pt idx="3328">
                  <c:v>44919.311111111114</c:v>
                </c:pt>
                <c:pt idx="3329">
                  <c:v>44919.311805555553</c:v>
                </c:pt>
                <c:pt idx="3330">
                  <c:v>44919.3125</c:v>
                </c:pt>
                <c:pt idx="3331">
                  <c:v>44919.313194444447</c:v>
                </c:pt>
                <c:pt idx="3332">
                  <c:v>44919.313888888886</c:v>
                </c:pt>
                <c:pt idx="3333">
                  <c:v>44919.314583333333</c:v>
                </c:pt>
                <c:pt idx="3334">
                  <c:v>44919.31527777778</c:v>
                </c:pt>
                <c:pt idx="3335">
                  <c:v>44919.315972222219</c:v>
                </c:pt>
                <c:pt idx="3336">
                  <c:v>44919.316666666666</c:v>
                </c:pt>
                <c:pt idx="3337">
                  <c:v>44919.317361111112</c:v>
                </c:pt>
                <c:pt idx="3338">
                  <c:v>44919.318055555559</c:v>
                </c:pt>
                <c:pt idx="3339">
                  <c:v>44919.318749999999</c:v>
                </c:pt>
                <c:pt idx="3340">
                  <c:v>44919.319444444445</c:v>
                </c:pt>
                <c:pt idx="3341">
                  <c:v>44919.320138888892</c:v>
                </c:pt>
                <c:pt idx="3342">
                  <c:v>44919.320833333331</c:v>
                </c:pt>
                <c:pt idx="3343">
                  <c:v>44919.321527777778</c:v>
                </c:pt>
                <c:pt idx="3344">
                  <c:v>44919.322222222225</c:v>
                </c:pt>
                <c:pt idx="3345">
                  <c:v>44919.322916666664</c:v>
                </c:pt>
                <c:pt idx="3346">
                  <c:v>44919.323611111111</c:v>
                </c:pt>
                <c:pt idx="3347">
                  <c:v>44919.324305555558</c:v>
                </c:pt>
                <c:pt idx="3348">
                  <c:v>44919.324999999997</c:v>
                </c:pt>
                <c:pt idx="3349">
                  <c:v>44919.325694444444</c:v>
                </c:pt>
                <c:pt idx="3350">
                  <c:v>44919.326388888891</c:v>
                </c:pt>
                <c:pt idx="3351">
                  <c:v>44919.32708333333</c:v>
                </c:pt>
                <c:pt idx="3352">
                  <c:v>44919.327777777777</c:v>
                </c:pt>
                <c:pt idx="3353">
                  <c:v>44919.328472222223</c:v>
                </c:pt>
                <c:pt idx="3354">
                  <c:v>44919.32916666667</c:v>
                </c:pt>
                <c:pt idx="3355">
                  <c:v>44919.329861111109</c:v>
                </c:pt>
                <c:pt idx="3356">
                  <c:v>44919.330555555556</c:v>
                </c:pt>
                <c:pt idx="3357">
                  <c:v>44919.331250000003</c:v>
                </c:pt>
                <c:pt idx="3358">
                  <c:v>44919.331944444442</c:v>
                </c:pt>
                <c:pt idx="3359">
                  <c:v>44919.332638888889</c:v>
                </c:pt>
                <c:pt idx="3360">
                  <c:v>44919.333333333336</c:v>
                </c:pt>
                <c:pt idx="3361">
                  <c:v>44919.334027777775</c:v>
                </c:pt>
                <c:pt idx="3362">
                  <c:v>44919.334722222222</c:v>
                </c:pt>
                <c:pt idx="3363">
                  <c:v>44919.335416666669</c:v>
                </c:pt>
                <c:pt idx="3364">
                  <c:v>44919.336111111108</c:v>
                </c:pt>
                <c:pt idx="3365">
                  <c:v>44919.336805555555</c:v>
                </c:pt>
                <c:pt idx="3366">
                  <c:v>44919.337500000001</c:v>
                </c:pt>
                <c:pt idx="3367">
                  <c:v>44919.338194444441</c:v>
                </c:pt>
                <c:pt idx="3368">
                  <c:v>44919.338888888888</c:v>
                </c:pt>
                <c:pt idx="3369">
                  <c:v>44919.339583333334</c:v>
                </c:pt>
                <c:pt idx="3370">
                  <c:v>44919.340277777781</c:v>
                </c:pt>
                <c:pt idx="3371">
                  <c:v>44919.34097222222</c:v>
                </c:pt>
                <c:pt idx="3372">
                  <c:v>44919.341666666667</c:v>
                </c:pt>
                <c:pt idx="3373">
                  <c:v>44919.342361111114</c:v>
                </c:pt>
                <c:pt idx="3374">
                  <c:v>44919.343055555553</c:v>
                </c:pt>
                <c:pt idx="3375">
                  <c:v>44919.34375</c:v>
                </c:pt>
                <c:pt idx="3376">
                  <c:v>44919.344444444447</c:v>
                </c:pt>
                <c:pt idx="3377">
                  <c:v>44919.345138888886</c:v>
                </c:pt>
                <c:pt idx="3378">
                  <c:v>44919.345833333333</c:v>
                </c:pt>
                <c:pt idx="3379">
                  <c:v>44919.34652777778</c:v>
                </c:pt>
                <c:pt idx="3380">
                  <c:v>44919.347222222219</c:v>
                </c:pt>
                <c:pt idx="3381">
                  <c:v>44919.347916666666</c:v>
                </c:pt>
                <c:pt idx="3382">
                  <c:v>44919.348611111112</c:v>
                </c:pt>
                <c:pt idx="3383">
                  <c:v>44919.349305555559</c:v>
                </c:pt>
                <c:pt idx="3384">
                  <c:v>44919.35</c:v>
                </c:pt>
                <c:pt idx="3385">
                  <c:v>44919.350694444445</c:v>
                </c:pt>
                <c:pt idx="3386">
                  <c:v>44919.351388888892</c:v>
                </c:pt>
                <c:pt idx="3387">
                  <c:v>44919.352083333331</c:v>
                </c:pt>
                <c:pt idx="3388">
                  <c:v>44919.352777777778</c:v>
                </c:pt>
                <c:pt idx="3389">
                  <c:v>44919.353472222225</c:v>
                </c:pt>
                <c:pt idx="3390">
                  <c:v>44919.354166666664</c:v>
                </c:pt>
                <c:pt idx="3391">
                  <c:v>44919.354861111111</c:v>
                </c:pt>
                <c:pt idx="3392">
                  <c:v>44919.355555555558</c:v>
                </c:pt>
                <c:pt idx="3393">
                  <c:v>44919.356249999997</c:v>
                </c:pt>
                <c:pt idx="3394">
                  <c:v>44919.356944444444</c:v>
                </c:pt>
                <c:pt idx="3395">
                  <c:v>44919.357638888891</c:v>
                </c:pt>
                <c:pt idx="3396">
                  <c:v>44919.35833333333</c:v>
                </c:pt>
                <c:pt idx="3397">
                  <c:v>44919.359027777777</c:v>
                </c:pt>
                <c:pt idx="3398">
                  <c:v>44919.359722222223</c:v>
                </c:pt>
                <c:pt idx="3399">
                  <c:v>44919.36041666667</c:v>
                </c:pt>
                <c:pt idx="3400">
                  <c:v>44919.361111111109</c:v>
                </c:pt>
                <c:pt idx="3401">
                  <c:v>44919.361805555556</c:v>
                </c:pt>
                <c:pt idx="3402">
                  <c:v>44919.362500000003</c:v>
                </c:pt>
                <c:pt idx="3403">
                  <c:v>44919.363194444442</c:v>
                </c:pt>
                <c:pt idx="3404">
                  <c:v>44919.363888888889</c:v>
                </c:pt>
                <c:pt idx="3405">
                  <c:v>44919.364583333336</c:v>
                </c:pt>
                <c:pt idx="3406">
                  <c:v>44919.365277777775</c:v>
                </c:pt>
                <c:pt idx="3407">
                  <c:v>44919.365972222222</c:v>
                </c:pt>
                <c:pt idx="3408">
                  <c:v>44919.366666666669</c:v>
                </c:pt>
                <c:pt idx="3409">
                  <c:v>44919.367361111108</c:v>
                </c:pt>
                <c:pt idx="3410">
                  <c:v>44919.368055555555</c:v>
                </c:pt>
                <c:pt idx="3411">
                  <c:v>44919.368750000001</c:v>
                </c:pt>
                <c:pt idx="3412">
                  <c:v>44919.369444444441</c:v>
                </c:pt>
                <c:pt idx="3413">
                  <c:v>44919.370138888888</c:v>
                </c:pt>
                <c:pt idx="3414">
                  <c:v>44919.370833333334</c:v>
                </c:pt>
                <c:pt idx="3415">
                  <c:v>44919.371527777781</c:v>
                </c:pt>
                <c:pt idx="3416">
                  <c:v>44919.37222222222</c:v>
                </c:pt>
                <c:pt idx="3417">
                  <c:v>44919.372916666667</c:v>
                </c:pt>
                <c:pt idx="3418">
                  <c:v>44919.373611111114</c:v>
                </c:pt>
                <c:pt idx="3419">
                  <c:v>44919.374305555553</c:v>
                </c:pt>
                <c:pt idx="3420">
                  <c:v>44919.375</c:v>
                </c:pt>
                <c:pt idx="3421">
                  <c:v>44919.375694444447</c:v>
                </c:pt>
                <c:pt idx="3422">
                  <c:v>44919.376388888886</c:v>
                </c:pt>
                <c:pt idx="3423">
                  <c:v>44919.377083333333</c:v>
                </c:pt>
                <c:pt idx="3424">
                  <c:v>44919.37777777778</c:v>
                </c:pt>
                <c:pt idx="3425">
                  <c:v>44919.378472222219</c:v>
                </c:pt>
                <c:pt idx="3426">
                  <c:v>44919.379166666666</c:v>
                </c:pt>
                <c:pt idx="3427">
                  <c:v>44919.379861111112</c:v>
                </c:pt>
                <c:pt idx="3428">
                  <c:v>44919.380555555559</c:v>
                </c:pt>
                <c:pt idx="3429">
                  <c:v>44919.381249999999</c:v>
                </c:pt>
                <c:pt idx="3430">
                  <c:v>44919.381944444445</c:v>
                </c:pt>
                <c:pt idx="3431">
                  <c:v>44919.382638888892</c:v>
                </c:pt>
                <c:pt idx="3432">
                  <c:v>44919.383333333331</c:v>
                </c:pt>
                <c:pt idx="3433">
                  <c:v>44919.384027777778</c:v>
                </c:pt>
                <c:pt idx="3434">
                  <c:v>44919.384722222225</c:v>
                </c:pt>
                <c:pt idx="3435">
                  <c:v>44919.385416666664</c:v>
                </c:pt>
                <c:pt idx="3436">
                  <c:v>44919.386111111111</c:v>
                </c:pt>
                <c:pt idx="3437">
                  <c:v>44919.386805555558</c:v>
                </c:pt>
                <c:pt idx="3438">
                  <c:v>44919.387499999997</c:v>
                </c:pt>
                <c:pt idx="3439">
                  <c:v>44919.388194444444</c:v>
                </c:pt>
                <c:pt idx="3440">
                  <c:v>44919.388888888891</c:v>
                </c:pt>
                <c:pt idx="3441">
                  <c:v>44919.38958333333</c:v>
                </c:pt>
                <c:pt idx="3442">
                  <c:v>44919.390277777777</c:v>
                </c:pt>
                <c:pt idx="3443">
                  <c:v>44919.390972222223</c:v>
                </c:pt>
                <c:pt idx="3444">
                  <c:v>44919.39166666667</c:v>
                </c:pt>
                <c:pt idx="3445">
                  <c:v>44919.392361111109</c:v>
                </c:pt>
                <c:pt idx="3446">
                  <c:v>44919.393055555556</c:v>
                </c:pt>
                <c:pt idx="3447">
                  <c:v>44919.393750000003</c:v>
                </c:pt>
                <c:pt idx="3448">
                  <c:v>44919.394444444442</c:v>
                </c:pt>
                <c:pt idx="3449">
                  <c:v>44919.395138888889</c:v>
                </c:pt>
                <c:pt idx="3450">
                  <c:v>44919.395833333336</c:v>
                </c:pt>
                <c:pt idx="3451">
                  <c:v>44919.396527777775</c:v>
                </c:pt>
                <c:pt idx="3452">
                  <c:v>44919.397222222222</c:v>
                </c:pt>
                <c:pt idx="3453">
                  <c:v>44919.397916666669</c:v>
                </c:pt>
                <c:pt idx="3454">
                  <c:v>44919.398611111108</c:v>
                </c:pt>
                <c:pt idx="3455">
                  <c:v>44919.399305555555</c:v>
                </c:pt>
                <c:pt idx="3456">
                  <c:v>44919.4</c:v>
                </c:pt>
                <c:pt idx="3457">
                  <c:v>44919.400694444441</c:v>
                </c:pt>
                <c:pt idx="3458">
                  <c:v>44919.401388888888</c:v>
                </c:pt>
                <c:pt idx="3459">
                  <c:v>44919.402083333334</c:v>
                </c:pt>
                <c:pt idx="3460">
                  <c:v>44919.402777777781</c:v>
                </c:pt>
                <c:pt idx="3461">
                  <c:v>44919.40347222222</c:v>
                </c:pt>
                <c:pt idx="3462">
                  <c:v>44919.404166666667</c:v>
                </c:pt>
                <c:pt idx="3463">
                  <c:v>44919.404861111114</c:v>
                </c:pt>
                <c:pt idx="3464">
                  <c:v>44919.405555555553</c:v>
                </c:pt>
                <c:pt idx="3465">
                  <c:v>44919.40625</c:v>
                </c:pt>
                <c:pt idx="3466">
                  <c:v>44919.406944444447</c:v>
                </c:pt>
                <c:pt idx="3467">
                  <c:v>44919.407638888886</c:v>
                </c:pt>
                <c:pt idx="3468">
                  <c:v>44919.408333333333</c:v>
                </c:pt>
                <c:pt idx="3469">
                  <c:v>44919.40902777778</c:v>
                </c:pt>
                <c:pt idx="3470">
                  <c:v>44919.409722222219</c:v>
                </c:pt>
                <c:pt idx="3471">
                  <c:v>44919.410416666666</c:v>
                </c:pt>
                <c:pt idx="3472">
                  <c:v>44919.411111111112</c:v>
                </c:pt>
                <c:pt idx="3473">
                  <c:v>44919.411805555559</c:v>
                </c:pt>
                <c:pt idx="3474">
                  <c:v>44919.412499999999</c:v>
                </c:pt>
                <c:pt idx="3475">
                  <c:v>44919.413194444445</c:v>
                </c:pt>
                <c:pt idx="3476">
                  <c:v>44919.413888888892</c:v>
                </c:pt>
                <c:pt idx="3477">
                  <c:v>44919.414583333331</c:v>
                </c:pt>
                <c:pt idx="3478">
                  <c:v>44919.415277777778</c:v>
                </c:pt>
                <c:pt idx="3479">
                  <c:v>44919.415972222225</c:v>
                </c:pt>
                <c:pt idx="3480">
                  <c:v>44919.416666666664</c:v>
                </c:pt>
                <c:pt idx="3481">
                  <c:v>44919.417361111111</c:v>
                </c:pt>
                <c:pt idx="3482">
                  <c:v>44919.418055555558</c:v>
                </c:pt>
                <c:pt idx="3483">
                  <c:v>44919.418749999997</c:v>
                </c:pt>
                <c:pt idx="3484">
                  <c:v>44919.419444444444</c:v>
                </c:pt>
                <c:pt idx="3485">
                  <c:v>44919.420138888891</c:v>
                </c:pt>
                <c:pt idx="3486">
                  <c:v>44919.42083333333</c:v>
                </c:pt>
                <c:pt idx="3487">
                  <c:v>44919.421527777777</c:v>
                </c:pt>
                <c:pt idx="3488">
                  <c:v>44919.422222222223</c:v>
                </c:pt>
                <c:pt idx="3489">
                  <c:v>44919.42291666667</c:v>
                </c:pt>
                <c:pt idx="3490">
                  <c:v>44919.423611111109</c:v>
                </c:pt>
                <c:pt idx="3491">
                  <c:v>44919.424305555556</c:v>
                </c:pt>
                <c:pt idx="3492">
                  <c:v>44919.425000000003</c:v>
                </c:pt>
                <c:pt idx="3493">
                  <c:v>44919.425694444442</c:v>
                </c:pt>
                <c:pt idx="3494">
                  <c:v>44919.426388888889</c:v>
                </c:pt>
                <c:pt idx="3495">
                  <c:v>44919.427083333336</c:v>
                </c:pt>
                <c:pt idx="3496">
                  <c:v>44919.427777777775</c:v>
                </c:pt>
                <c:pt idx="3497">
                  <c:v>44919.428472222222</c:v>
                </c:pt>
                <c:pt idx="3498">
                  <c:v>44919.429166666669</c:v>
                </c:pt>
                <c:pt idx="3499">
                  <c:v>44919.429861111108</c:v>
                </c:pt>
                <c:pt idx="3500">
                  <c:v>44919.430555555555</c:v>
                </c:pt>
                <c:pt idx="3501">
                  <c:v>44919.431250000001</c:v>
                </c:pt>
                <c:pt idx="3502">
                  <c:v>44919.431944444441</c:v>
                </c:pt>
                <c:pt idx="3503">
                  <c:v>44919.432638888888</c:v>
                </c:pt>
                <c:pt idx="3504">
                  <c:v>44919.433333333334</c:v>
                </c:pt>
                <c:pt idx="3505">
                  <c:v>44919.434027777781</c:v>
                </c:pt>
                <c:pt idx="3506">
                  <c:v>44919.43472222222</c:v>
                </c:pt>
                <c:pt idx="3507">
                  <c:v>44919.435416666667</c:v>
                </c:pt>
                <c:pt idx="3508">
                  <c:v>44919.436111111114</c:v>
                </c:pt>
                <c:pt idx="3509">
                  <c:v>44919.436805555553</c:v>
                </c:pt>
                <c:pt idx="3510">
                  <c:v>44919.4375</c:v>
                </c:pt>
                <c:pt idx="3511">
                  <c:v>44919.438194444447</c:v>
                </c:pt>
                <c:pt idx="3512">
                  <c:v>44919.438888888886</c:v>
                </c:pt>
                <c:pt idx="3513">
                  <c:v>44919.439583333333</c:v>
                </c:pt>
                <c:pt idx="3514">
                  <c:v>44919.44027777778</c:v>
                </c:pt>
                <c:pt idx="3515">
                  <c:v>44919.440972222219</c:v>
                </c:pt>
                <c:pt idx="3516">
                  <c:v>44919.441666666666</c:v>
                </c:pt>
                <c:pt idx="3517">
                  <c:v>44919.442361111112</c:v>
                </c:pt>
                <c:pt idx="3518">
                  <c:v>44919.443055555559</c:v>
                </c:pt>
                <c:pt idx="3519">
                  <c:v>44919.443749999999</c:v>
                </c:pt>
                <c:pt idx="3520">
                  <c:v>44919.444444444445</c:v>
                </c:pt>
                <c:pt idx="3521">
                  <c:v>44919.445138888892</c:v>
                </c:pt>
                <c:pt idx="3522">
                  <c:v>44919.445833333331</c:v>
                </c:pt>
                <c:pt idx="3523">
                  <c:v>44919.446527777778</c:v>
                </c:pt>
                <c:pt idx="3524">
                  <c:v>44919.447222222225</c:v>
                </c:pt>
                <c:pt idx="3525">
                  <c:v>44919.447916666664</c:v>
                </c:pt>
                <c:pt idx="3526">
                  <c:v>44919.448611111111</c:v>
                </c:pt>
                <c:pt idx="3527">
                  <c:v>44919.449305555558</c:v>
                </c:pt>
                <c:pt idx="3528">
                  <c:v>44919.45</c:v>
                </c:pt>
                <c:pt idx="3529">
                  <c:v>44919.450694444444</c:v>
                </c:pt>
                <c:pt idx="3530">
                  <c:v>44919.451388888891</c:v>
                </c:pt>
                <c:pt idx="3531">
                  <c:v>44919.45208333333</c:v>
                </c:pt>
                <c:pt idx="3532">
                  <c:v>44919.452777777777</c:v>
                </c:pt>
                <c:pt idx="3533">
                  <c:v>44919.453472222223</c:v>
                </c:pt>
                <c:pt idx="3534">
                  <c:v>44919.45416666667</c:v>
                </c:pt>
                <c:pt idx="3535">
                  <c:v>44919.454861111109</c:v>
                </c:pt>
                <c:pt idx="3536">
                  <c:v>44919.455555555556</c:v>
                </c:pt>
                <c:pt idx="3537">
                  <c:v>44919.456250000003</c:v>
                </c:pt>
                <c:pt idx="3538">
                  <c:v>44919.456944444442</c:v>
                </c:pt>
                <c:pt idx="3539">
                  <c:v>44919.457638888889</c:v>
                </c:pt>
                <c:pt idx="3540">
                  <c:v>44919.458333333336</c:v>
                </c:pt>
                <c:pt idx="3541">
                  <c:v>44919.459027777775</c:v>
                </c:pt>
                <c:pt idx="3542">
                  <c:v>44919.459722222222</c:v>
                </c:pt>
                <c:pt idx="3543">
                  <c:v>44919.460416666669</c:v>
                </c:pt>
                <c:pt idx="3544">
                  <c:v>44919.461111111108</c:v>
                </c:pt>
                <c:pt idx="3545">
                  <c:v>44919.461805555555</c:v>
                </c:pt>
                <c:pt idx="3546">
                  <c:v>44919.462500000001</c:v>
                </c:pt>
                <c:pt idx="3547">
                  <c:v>44919.463194444441</c:v>
                </c:pt>
                <c:pt idx="3548">
                  <c:v>44919.463888888888</c:v>
                </c:pt>
                <c:pt idx="3549">
                  <c:v>44919.464583333334</c:v>
                </c:pt>
                <c:pt idx="3550">
                  <c:v>44919.465277777781</c:v>
                </c:pt>
                <c:pt idx="3551">
                  <c:v>44919.46597222222</c:v>
                </c:pt>
                <c:pt idx="3552">
                  <c:v>44919.466666666667</c:v>
                </c:pt>
                <c:pt idx="3553">
                  <c:v>44919.467361111114</c:v>
                </c:pt>
                <c:pt idx="3554">
                  <c:v>44919.468055555553</c:v>
                </c:pt>
                <c:pt idx="3555">
                  <c:v>44919.46875</c:v>
                </c:pt>
                <c:pt idx="3556">
                  <c:v>44919.469444444447</c:v>
                </c:pt>
                <c:pt idx="3557">
                  <c:v>44919.470138888886</c:v>
                </c:pt>
                <c:pt idx="3558">
                  <c:v>44919.470833333333</c:v>
                </c:pt>
                <c:pt idx="3559">
                  <c:v>44919.47152777778</c:v>
                </c:pt>
                <c:pt idx="3560">
                  <c:v>44919.472222222219</c:v>
                </c:pt>
                <c:pt idx="3561">
                  <c:v>44919.472916666666</c:v>
                </c:pt>
                <c:pt idx="3562">
                  <c:v>44919.473611111112</c:v>
                </c:pt>
                <c:pt idx="3563">
                  <c:v>44919.474305555559</c:v>
                </c:pt>
                <c:pt idx="3564">
                  <c:v>44919.474999999999</c:v>
                </c:pt>
                <c:pt idx="3565">
                  <c:v>44919.475694444445</c:v>
                </c:pt>
                <c:pt idx="3566">
                  <c:v>44919.476388888892</c:v>
                </c:pt>
                <c:pt idx="3567">
                  <c:v>44919.477083333331</c:v>
                </c:pt>
                <c:pt idx="3568">
                  <c:v>44919.477777777778</c:v>
                </c:pt>
                <c:pt idx="3569">
                  <c:v>44919.478472222225</c:v>
                </c:pt>
                <c:pt idx="3570">
                  <c:v>44919.479166666664</c:v>
                </c:pt>
                <c:pt idx="3571">
                  <c:v>44919.479861111111</c:v>
                </c:pt>
                <c:pt idx="3572">
                  <c:v>44919.480555555558</c:v>
                </c:pt>
                <c:pt idx="3573">
                  <c:v>44919.481249999997</c:v>
                </c:pt>
                <c:pt idx="3574">
                  <c:v>44919.481944444444</c:v>
                </c:pt>
                <c:pt idx="3575">
                  <c:v>44919.482638888891</c:v>
                </c:pt>
                <c:pt idx="3576">
                  <c:v>44919.48333333333</c:v>
                </c:pt>
                <c:pt idx="3577">
                  <c:v>44919.484027777777</c:v>
                </c:pt>
                <c:pt idx="3578">
                  <c:v>44919.484722222223</c:v>
                </c:pt>
                <c:pt idx="3579">
                  <c:v>44919.48541666667</c:v>
                </c:pt>
                <c:pt idx="3580">
                  <c:v>44919.486111111109</c:v>
                </c:pt>
                <c:pt idx="3581">
                  <c:v>44919.486805555556</c:v>
                </c:pt>
                <c:pt idx="3582">
                  <c:v>44919.487500000003</c:v>
                </c:pt>
                <c:pt idx="3583">
                  <c:v>44919.488194444442</c:v>
                </c:pt>
                <c:pt idx="3584">
                  <c:v>44919.488888888889</c:v>
                </c:pt>
                <c:pt idx="3585">
                  <c:v>44919.489583333336</c:v>
                </c:pt>
                <c:pt idx="3586">
                  <c:v>44919.490277777775</c:v>
                </c:pt>
                <c:pt idx="3587">
                  <c:v>44919.490972222222</c:v>
                </c:pt>
                <c:pt idx="3588">
                  <c:v>44919.491666666669</c:v>
                </c:pt>
                <c:pt idx="3589">
                  <c:v>44919.492361111108</c:v>
                </c:pt>
                <c:pt idx="3590">
                  <c:v>44919.493055555555</c:v>
                </c:pt>
                <c:pt idx="3591">
                  <c:v>44919.493750000001</c:v>
                </c:pt>
                <c:pt idx="3592">
                  <c:v>44919.494444444441</c:v>
                </c:pt>
                <c:pt idx="3593">
                  <c:v>44919.495138888888</c:v>
                </c:pt>
                <c:pt idx="3594">
                  <c:v>44919.495833333334</c:v>
                </c:pt>
                <c:pt idx="3595">
                  <c:v>44919.496527777781</c:v>
                </c:pt>
                <c:pt idx="3596">
                  <c:v>44919.49722222222</c:v>
                </c:pt>
                <c:pt idx="3597">
                  <c:v>44919.497916666667</c:v>
                </c:pt>
                <c:pt idx="3598">
                  <c:v>44919.498611111114</c:v>
                </c:pt>
                <c:pt idx="3599">
                  <c:v>44919.499305555553</c:v>
                </c:pt>
                <c:pt idx="3600">
                  <c:v>44919.5</c:v>
                </c:pt>
                <c:pt idx="3601">
                  <c:v>44919.500694444447</c:v>
                </c:pt>
                <c:pt idx="3602">
                  <c:v>44919.501388888886</c:v>
                </c:pt>
                <c:pt idx="3603">
                  <c:v>44919.502083333333</c:v>
                </c:pt>
                <c:pt idx="3604">
                  <c:v>44919.50277777778</c:v>
                </c:pt>
                <c:pt idx="3605">
                  <c:v>44919.503472222219</c:v>
                </c:pt>
                <c:pt idx="3606">
                  <c:v>44919.504166666666</c:v>
                </c:pt>
                <c:pt idx="3607">
                  <c:v>44919.504861111112</c:v>
                </c:pt>
                <c:pt idx="3608">
                  <c:v>44919.505555555559</c:v>
                </c:pt>
                <c:pt idx="3609">
                  <c:v>44919.506249999999</c:v>
                </c:pt>
                <c:pt idx="3610">
                  <c:v>44919.506944444445</c:v>
                </c:pt>
                <c:pt idx="3611">
                  <c:v>44919.507638888892</c:v>
                </c:pt>
                <c:pt idx="3612">
                  <c:v>44919.508333333331</c:v>
                </c:pt>
                <c:pt idx="3613">
                  <c:v>44919.509027777778</c:v>
                </c:pt>
                <c:pt idx="3614">
                  <c:v>44919.509722222225</c:v>
                </c:pt>
                <c:pt idx="3615">
                  <c:v>44919.510416666664</c:v>
                </c:pt>
                <c:pt idx="3616">
                  <c:v>44919.511111111111</c:v>
                </c:pt>
                <c:pt idx="3617">
                  <c:v>44919.511805555558</c:v>
                </c:pt>
                <c:pt idx="3618">
                  <c:v>44919.512499999997</c:v>
                </c:pt>
                <c:pt idx="3619">
                  <c:v>44919.513194444444</c:v>
                </c:pt>
                <c:pt idx="3620">
                  <c:v>44919.513888888891</c:v>
                </c:pt>
                <c:pt idx="3621">
                  <c:v>44919.51458333333</c:v>
                </c:pt>
                <c:pt idx="3622">
                  <c:v>44919.515277777777</c:v>
                </c:pt>
                <c:pt idx="3623">
                  <c:v>44919.515972222223</c:v>
                </c:pt>
                <c:pt idx="3624">
                  <c:v>44919.51666666667</c:v>
                </c:pt>
                <c:pt idx="3625">
                  <c:v>44919.517361111109</c:v>
                </c:pt>
                <c:pt idx="3626">
                  <c:v>44919.518055555556</c:v>
                </c:pt>
                <c:pt idx="3627">
                  <c:v>44919.518750000003</c:v>
                </c:pt>
                <c:pt idx="3628">
                  <c:v>44919.519444444442</c:v>
                </c:pt>
                <c:pt idx="3629">
                  <c:v>44919.520138888889</c:v>
                </c:pt>
                <c:pt idx="3630">
                  <c:v>44919.520833333336</c:v>
                </c:pt>
                <c:pt idx="3631">
                  <c:v>44919.521527777775</c:v>
                </c:pt>
                <c:pt idx="3632">
                  <c:v>44919.522222222222</c:v>
                </c:pt>
                <c:pt idx="3633">
                  <c:v>44919.522916666669</c:v>
                </c:pt>
                <c:pt idx="3634">
                  <c:v>44919.523611111108</c:v>
                </c:pt>
                <c:pt idx="3635">
                  <c:v>44919.524305555555</c:v>
                </c:pt>
                <c:pt idx="3636">
                  <c:v>44919.525000000001</c:v>
                </c:pt>
                <c:pt idx="3637">
                  <c:v>44919.525694444441</c:v>
                </c:pt>
                <c:pt idx="3638">
                  <c:v>44919.526388888888</c:v>
                </c:pt>
                <c:pt idx="3639">
                  <c:v>44919.527083333334</c:v>
                </c:pt>
                <c:pt idx="3640">
                  <c:v>44919.527777777781</c:v>
                </c:pt>
                <c:pt idx="3641">
                  <c:v>44919.52847222222</c:v>
                </c:pt>
                <c:pt idx="3642">
                  <c:v>44919.529166666667</c:v>
                </c:pt>
                <c:pt idx="3643">
                  <c:v>44919.529861111114</c:v>
                </c:pt>
                <c:pt idx="3644">
                  <c:v>44919.530555555553</c:v>
                </c:pt>
                <c:pt idx="3645">
                  <c:v>44919.53125</c:v>
                </c:pt>
                <c:pt idx="3646">
                  <c:v>44919.531944444447</c:v>
                </c:pt>
                <c:pt idx="3647">
                  <c:v>44919.532638888886</c:v>
                </c:pt>
                <c:pt idx="3648">
                  <c:v>44919.533333333333</c:v>
                </c:pt>
                <c:pt idx="3649">
                  <c:v>44919.53402777778</c:v>
                </c:pt>
                <c:pt idx="3650">
                  <c:v>44919.534722222219</c:v>
                </c:pt>
                <c:pt idx="3651">
                  <c:v>44919.535416666666</c:v>
                </c:pt>
                <c:pt idx="3652">
                  <c:v>44919.536111111112</c:v>
                </c:pt>
                <c:pt idx="3653">
                  <c:v>44919.536805555559</c:v>
                </c:pt>
                <c:pt idx="3654">
                  <c:v>44919.537499999999</c:v>
                </c:pt>
                <c:pt idx="3655">
                  <c:v>44919.538194444445</c:v>
                </c:pt>
                <c:pt idx="3656">
                  <c:v>44919.538888888892</c:v>
                </c:pt>
                <c:pt idx="3657">
                  <c:v>44919.539583333331</c:v>
                </c:pt>
                <c:pt idx="3658">
                  <c:v>44919.540277777778</c:v>
                </c:pt>
                <c:pt idx="3659">
                  <c:v>44919.540972222225</c:v>
                </c:pt>
                <c:pt idx="3660">
                  <c:v>44919.541666666664</c:v>
                </c:pt>
                <c:pt idx="3661">
                  <c:v>44919.542361111111</c:v>
                </c:pt>
                <c:pt idx="3662">
                  <c:v>44919.543055555558</c:v>
                </c:pt>
                <c:pt idx="3663">
                  <c:v>44919.543749999997</c:v>
                </c:pt>
                <c:pt idx="3664">
                  <c:v>44919.544444444444</c:v>
                </c:pt>
                <c:pt idx="3665">
                  <c:v>44919.545138888891</c:v>
                </c:pt>
                <c:pt idx="3666">
                  <c:v>44919.54583333333</c:v>
                </c:pt>
                <c:pt idx="3667">
                  <c:v>44919.546527777777</c:v>
                </c:pt>
                <c:pt idx="3668">
                  <c:v>44919.547222222223</c:v>
                </c:pt>
                <c:pt idx="3669">
                  <c:v>44919.54791666667</c:v>
                </c:pt>
                <c:pt idx="3670">
                  <c:v>44919.548611111109</c:v>
                </c:pt>
                <c:pt idx="3671">
                  <c:v>44919.549305555556</c:v>
                </c:pt>
                <c:pt idx="3672">
                  <c:v>44919.55</c:v>
                </c:pt>
                <c:pt idx="3673">
                  <c:v>44919.550694444442</c:v>
                </c:pt>
                <c:pt idx="3674">
                  <c:v>44919.551388888889</c:v>
                </c:pt>
                <c:pt idx="3675">
                  <c:v>44919.552083333336</c:v>
                </c:pt>
                <c:pt idx="3676">
                  <c:v>44919.552777777775</c:v>
                </c:pt>
                <c:pt idx="3677">
                  <c:v>44919.553472222222</c:v>
                </c:pt>
                <c:pt idx="3678">
                  <c:v>44919.554166666669</c:v>
                </c:pt>
                <c:pt idx="3679">
                  <c:v>44919.554861111108</c:v>
                </c:pt>
                <c:pt idx="3680">
                  <c:v>44919.555555555555</c:v>
                </c:pt>
                <c:pt idx="3681">
                  <c:v>44919.556250000001</c:v>
                </c:pt>
                <c:pt idx="3682">
                  <c:v>44919.556944444441</c:v>
                </c:pt>
                <c:pt idx="3683">
                  <c:v>44919.557638888888</c:v>
                </c:pt>
                <c:pt idx="3684">
                  <c:v>44919.558333333334</c:v>
                </c:pt>
                <c:pt idx="3685">
                  <c:v>44919.559027777781</c:v>
                </c:pt>
                <c:pt idx="3686">
                  <c:v>44919.55972222222</c:v>
                </c:pt>
                <c:pt idx="3687">
                  <c:v>44919.560416666667</c:v>
                </c:pt>
                <c:pt idx="3688">
                  <c:v>44919.561111111114</c:v>
                </c:pt>
                <c:pt idx="3689">
                  <c:v>44919.561805555553</c:v>
                </c:pt>
                <c:pt idx="3690">
                  <c:v>44919.5625</c:v>
                </c:pt>
                <c:pt idx="3691">
                  <c:v>44919.563194444447</c:v>
                </c:pt>
                <c:pt idx="3692">
                  <c:v>44919.563888888886</c:v>
                </c:pt>
                <c:pt idx="3693">
                  <c:v>44919.564583333333</c:v>
                </c:pt>
                <c:pt idx="3694">
                  <c:v>44919.56527777778</c:v>
                </c:pt>
                <c:pt idx="3695">
                  <c:v>44919.565972222219</c:v>
                </c:pt>
                <c:pt idx="3696">
                  <c:v>44919.566666666666</c:v>
                </c:pt>
                <c:pt idx="3697">
                  <c:v>44919.567361111112</c:v>
                </c:pt>
                <c:pt idx="3698">
                  <c:v>44919.568055555559</c:v>
                </c:pt>
                <c:pt idx="3699">
                  <c:v>44919.568749999999</c:v>
                </c:pt>
                <c:pt idx="3700">
                  <c:v>44919.569444444445</c:v>
                </c:pt>
                <c:pt idx="3701">
                  <c:v>44919.570138888892</c:v>
                </c:pt>
                <c:pt idx="3702">
                  <c:v>44919.570833333331</c:v>
                </c:pt>
                <c:pt idx="3703">
                  <c:v>44919.571527777778</c:v>
                </c:pt>
                <c:pt idx="3704">
                  <c:v>44919.572222222225</c:v>
                </c:pt>
                <c:pt idx="3705">
                  <c:v>44919.572916666664</c:v>
                </c:pt>
                <c:pt idx="3706">
                  <c:v>44919.573611111111</c:v>
                </c:pt>
                <c:pt idx="3707">
                  <c:v>44919.574305555558</c:v>
                </c:pt>
                <c:pt idx="3708">
                  <c:v>44919.574999999997</c:v>
                </c:pt>
                <c:pt idx="3709">
                  <c:v>44919.575694444444</c:v>
                </c:pt>
                <c:pt idx="3710">
                  <c:v>44919.576388888891</c:v>
                </c:pt>
                <c:pt idx="3711">
                  <c:v>44919.57708333333</c:v>
                </c:pt>
                <c:pt idx="3712">
                  <c:v>44919.577777777777</c:v>
                </c:pt>
                <c:pt idx="3713">
                  <c:v>44919.578472222223</c:v>
                </c:pt>
                <c:pt idx="3714">
                  <c:v>44919.57916666667</c:v>
                </c:pt>
                <c:pt idx="3715">
                  <c:v>44919.579861111109</c:v>
                </c:pt>
                <c:pt idx="3716">
                  <c:v>44919.580555555556</c:v>
                </c:pt>
                <c:pt idx="3717">
                  <c:v>44919.581250000003</c:v>
                </c:pt>
                <c:pt idx="3718">
                  <c:v>44919.581944444442</c:v>
                </c:pt>
                <c:pt idx="3719">
                  <c:v>44919.582638888889</c:v>
                </c:pt>
                <c:pt idx="3720">
                  <c:v>44919.583333333336</c:v>
                </c:pt>
                <c:pt idx="3721">
                  <c:v>44919.584027777775</c:v>
                </c:pt>
                <c:pt idx="3722">
                  <c:v>44919.584722222222</c:v>
                </c:pt>
                <c:pt idx="3723">
                  <c:v>44919.585416666669</c:v>
                </c:pt>
                <c:pt idx="3724">
                  <c:v>44919.586111111108</c:v>
                </c:pt>
                <c:pt idx="3725">
                  <c:v>44919.586805555555</c:v>
                </c:pt>
                <c:pt idx="3726">
                  <c:v>44919.587500000001</c:v>
                </c:pt>
                <c:pt idx="3727">
                  <c:v>44919.588194444441</c:v>
                </c:pt>
                <c:pt idx="3728">
                  <c:v>44919.588888888888</c:v>
                </c:pt>
                <c:pt idx="3729">
                  <c:v>44919.589583333334</c:v>
                </c:pt>
                <c:pt idx="3730">
                  <c:v>44919.590277777781</c:v>
                </c:pt>
                <c:pt idx="3731">
                  <c:v>44919.59097222222</c:v>
                </c:pt>
                <c:pt idx="3732">
                  <c:v>44919.591666666667</c:v>
                </c:pt>
                <c:pt idx="3733">
                  <c:v>44919.592361111114</c:v>
                </c:pt>
                <c:pt idx="3734">
                  <c:v>44919.593055555553</c:v>
                </c:pt>
                <c:pt idx="3735">
                  <c:v>44919.59375</c:v>
                </c:pt>
                <c:pt idx="3736">
                  <c:v>44919.594444444447</c:v>
                </c:pt>
                <c:pt idx="3737">
                  <c:v>44919.595138888886</c:v>
                </c:pt>
                <c:pt idx="3738">
                  <c:v>44919.595833333333</c:v>
                </c:pt>
                <c:pt idx="3739">
                  <c:v>44919.59652777778</c:v>
                </c:pt>
                <c:pt idx="3740">
                  <c:v>44919.597222222219</c:v>
                </c:pt>
                <c:pt idx="3741">
                  <c:v>44919.597916666666</c:v>
                </c:pt>
                <c:pt idx="3742">
                  <c:v>44919.598611111112</c:v>
                </c:pt>
                <c:pt idx="3743">
                  <c:v>44919.599305555559</c:v>
                </c:pt>
                <c:pt idx="3744">
                  <c:v>44919.6</c:v>
                </c:pt>
                <c:pt idx="3745">
                  <c:v>44919.600694444445</c:v>
                </c:pt>
                <c:pt idx="3746">
                  <c:v>44919.601388888892</c:v>
                </c:pt>
                <c:pt idx="3747">
                  <c:v>44919.602083333331</c:v>
                </c:pt>
                <c:pt idx="3748">
                  <c:v>44919.602777777778</c:v>
                </c:pt>
                <c:pt idx="3749">
                  <c:v>44919.603472222225</c:v>
                </c:pt>
                <c:pt idx="3750">
                  <c:v>44919.604166666664</c:v>
                </c:pt>
                <c:pt idx="3751">
                  <c:v>44919.604861111111</c:v>
                </c:pt>
                <c:pt idx="3752">
                  <c:v>44919.605555555558</c:v>
                </c:pt>
                <c:pt idx="3753">
                  <c:v>44919.606249999997</c:v>
                </c:pt>
                <c:pt idx="3754">
                  <c:v>44919.606944444444</c:v>
                </c:pt>
                <c:pt idx="3755">
                  <c:v>44919.607638888891</c:v>
                </c:pt>
                <c:pt idx="3756">
                  <c:v>44919.60833333333</c:v>
                </c:pt>
                <c:pt idx="3757">
                  <c:v>44919.609027777777</c:v>
                </c:pt>
                <c:pt idx="3758">
                  <c:v>44919.609722222223</c:v>
                </c:pt>
                <c:pt idx="3759">
                  <c:v>44919.61041666667</c:v>
                </c:pt>
                <c:pt idx="3760">
                  <c:v>44919.611111111109</c:v>
                </c:pt>
                <c:pt idx="3761">
                  <c:v>44919.611805555556</c:v>
                </c:pt>
                <c:pt idx="3762">
                  <c:v>44919.612500000003</c:v>
                </c:pt>
                <c:pt idx="3763">
                  <c:v>44919.613194444442</c:v>
                </c:pt>
                <c:pt idx="3764">
                  <c:v>44919.613888888889</c:v>
                </c:pt>
                <c:pt idx="3765">
                  <c:v>44919.614583333336</c:v>
                </c:pt>
                <c:pt idx="3766">
                  <c:v>44919.615277777775</c:v>
                </c:pt>
                <c:pt idx="3767">
                  <c:v>44919.615972222222</c:v>
                </c:pt>
                <c:pt idx="3768">
                  <c:v>44919.616666666669</c:v>
                </c:pt>
                <c:pt idx="3769">
                  <c:v>44919.617361111108</c:v>
                </c:pt>
                <c:pt idx="3770">
                  <c:v>44919.618055555555</c:v>
                </c:pt>
                <c:pt idx="3771">
                  <c:v>44919.618750000001</c:v>
                </c:pt>
                <c:pt idx="3772">
                  <c:v>44919.619444444441</c:v>
                </c:pt>
                <c:pt idx="3773">
                  <c:v>44919.620138888888</c:v>
                </c:pt>
                <c:pt idx="3774">
                  <c:v>44919.620833333334</c:v>
                </c:pt>
                <c:pt idx="3775">
                  <c:v>44919.621527777781</c:v>
                </c:pt>
                <c:pt idx="3776">
                  <c:v>44919.62222222222</c:v>
                </c:pt>
                <c:pt idx="3777">
                  <c:v>44919.622916666667</c:v>
                </c:pt>
                <c:pt idx="3778">
                  <c:v>44919.623611111114</c:v>
                </c:pt>
                <c:pt idx="3779">
                  <c:v>44919.624305555553</c:v>
                </c:pt>
                <c:pt idx="3780">
                  <c:v>44919.625</c:v>
                </c:pt>
                <c:pt idx="3781">
                  <c:v>44919.625694444447</c:v>
                </c:pt>
                <c:pt idx="3782">
                  <c:v>44919.626388888886</c:v>
                </c:pt>
                <c:pt idx="3783">
                  <c:v>44919.627083333333</c:v>
                </c:pt>
                <c:pt idx="3784">
                  <c:v>44919.62777777778</c:v>
                </c:pt>
                <c:pt idx="3785">
                  <c:v>44919.628472222219</c:v>
                </c:pt>
                <c:pt idx="3786">
                  <c:v>44919.629166666666</c:v>
                </c:pt>
                <c:pt idx="3787">
                  <c:v>44919.629861111112</c:v>
                </c:pt>
                <c:pt idx="3788">
                  <c:v>44919.630555555559</c:v>
                </c:pt>
                <c:pt idx="3789">
                  <c:v>44919.631249999999</c:v>
                </c:pt>
                <c:pt idx="3790">
                  <c:v>44919.631944444445</c:v>
                </c:pt>
                <c:pt idx="3791">
                  <c:v>44919.632638888892</c:v>
                </c:pt>
                <c:pt idx="3792">
                  <c:v>44919.633333333331</c:v>
                </c:pt>
                <c:pt idx="3793">
                  <c:v>44919.634027777778</c:v>
                </c:pt>
                <c:pt idx="3794">
                  <c:v>44919.634722222225</c:v>
                </c:pt>
                <c:pt idx="3795">
                  <c:v>44919.635416666664</c:v>
                </c:pt>
                <c:pt idx="3796">
                  <c:v>44919.636111111111</c:v>
                </c:pt>
                <c:pt idx="3797">
                  <c:v>44919.636805555558</c:v>
                </c:pt>
                <c:pt idx="3798">
                  <c:v>44919.637499999997</c:v>
                </c:pt>
                <c:pt idx="3799">
                  <c:v>44919.638194444444</c:v>
                </c:pt>
                <c:pt idx="3800">
                  <c:v>44919.638888888891</c:v>
                </c:pt>
                <c:pt idx="3801">
                  <c:v>44919.63958333333</c:v>
                </c:pt>
                <c:pt idx="3802">
                  <c:v>44919.640277777777</c:v>
                </c:pt>
                <c:pt idx="3803">
                  <c:v>44919.640972222223</c:v>
                </c:pt>
                <c:pt idx="3804">
                  <c:v>44919.64166666667</c:v>
                </c:pt>
                <c:pt idx="3805">
                  <c:v>44919.642361111109</c:v>
                </c:pt>
                <c:pt idx="3806">
                  <c:v>44919.643055555556</c:v>
                </c:pt>
                <c:pt idx="3807">
                  <c:v>44919.643750000003</c:v>
                </c:pt>
                <c:pt idx="3808">
                  <c:v>44919.644444444442</c:v>
                </c:pt>
                <c:pt idx="3809">
                  <c:v>44919.645138888889</c:v>
                </c:pt>
                <c:pt idx="3810">
                  <c:v>44919.645833333336</c:v>
                </c:pt>
                <c:pt idx="3811">
                  <c:v>44919.646527777775</c:v>
                </c:pt>
                <c:pt idx="3812">
                  <c:v>44919.647222222222</c:v>
                </c:pt>
                <c:pt idx="3813">
                  <c:v>44919.647916666669</c:v>
                </c:pt>
                <c:pt idx="3814">
                  <c:v>44919.648611111108</c:v>
                </c:pt>
                <c:pt idx="3815">
                  <c:v>44919.649305555555</c:v>
                </c:pt>
                <c:pt idx="3816">
                  <c:v>44919.65</c:v>
                </c:pt>
                <c:pt idx="3817">
                  <c:v>44919.650694444441</c:v>
                </c:pt>
                <c:pt idx="3818">
                  <c:v>44919.651388888888</c:v>
                </c:pt>
                <c:pt idx="3819">
                  <c:v>44919.652083333334</c:v>
                </c:pt>
                <c:pt idx="3820">
                  <c:v>44919.652777777781</c:v>
                </c:pt>
                <c:pt idx="3821">
                  <c:v>44919.65347222222</c:v>
                </c:pt>
                <c:pt idx="3822">
                  <c:v>44919.654166666667</c:v>
                </c:pt>
                <c:pt idx="3823">
                  <c:v>44919.654861111114</c:v>
                </c:pt>
                <c:pt idx="3824">
                  <c:v>44919.655555555553</c:v>
                </c:pt>
                <c:pt idx="3825">
                  <c:v>44919.65625</c:v>
                </c:pt>
                <c:pt idx="3826">
                  <c:v>44919.656944444447</c:v>
                </c:pt>
                <c:pt idx="3827">
                  <c:v>44919.657638888886</c:v>
                </c:pt>
                <c:pt idx="3828">
                  <c:v>44919.658333333333</c:v>
                </c:pt>
                <c:pt idx="3829">
                  <c:v>44919.65902777778</c:v>
                </c:pt>
                <c:pt idx="3830">
                  <c:v>44919.659722222219</c:v>
                </c:pt>
                <c:pt idx="3831">
                  <c:v>44919.660416666666</c:v>
                </c:pt>
                <c:pt idx="3832">
                  <c:v>44919.661111111112</c:v>
                </c:pt>
                <c:pt idx="3833">
                  <c:v>44919.661805555559</c:v>
                </c:pt>
                <c:pt idx="3834">
                  <c:v>44919.662499999999</c:v>
                </c:pt>
                <c:pt idx="3835">
                  <c:v>44919.663194444445</c:v>
                </c:pt>
                <c:pt idx="3836">
                  <c:v>44919.663888888892</c:v>
                </c:pt>
                <c:pt idx="3837">
                  <c:v>44919.664583333331</c:v>
                </c:pt>
                <c:pt idx="3838">
                  <c:v>44919.665277777778</c:v>
                </c:pt>
                <c:pt idx="3839">
                  <c:v>44919.665972222225</c:v>
                </c:pt>
                <c:pt idx="3840">
                  <c:v>44919.666666666664</c:v>
                </c:pt>
                <c:pt idx="3841">
                  <c:v>44919.667361111111</c:v>
                </c:pt>
                <c:pt idx="3842">
                  <c:v>44919.668055555558</c:v>
                </c:pt>
                <c:pt idx="3843">
                  <c:v>44919.668749999997</c:v>
                </c:pt>
                <c:pt idx="3844">
                  <c:v>44919.669444444444</c:v>
                </c:pt>
                <c:pt idx="3845">
                  <c:v>44919.670138888891</c:v>
                </c:pt>
                <c:pt idx="3846">
                  <c:v>44919.67083333333</c:v>
                </c:pt>
                <c:pt idx="3847">
                  <c:v>44919.671527777777</c:v>
                </c:pt>
                <c:pt idx="3848">
                  <c:v>44919.672222222223</c:v>
                </c:pt>
                <c:pt idx="3849">
                  <c:v>44919.67291666667</c:v>
                </c:pt>
                <c:pt idx="3850">
                  <c:v>44919.673611111109</c:v>
                </c:pt>
                <c:pt idx="3851">
                  <c:v>44919.674305555556</c:v>
                </c:pt>
                <c:pt idx="3852">
                  <c:v>44919.675000000003</c:v>
                </c:pt>
                <c:pt idx="3853">
                  <c:v>44919.675694444442</c:v>
                </c:pt>
                <c:pt idx="3854">
                  <c:v>44919.676388888889</c:v>
                </c:pt>
                <c:pt idx="3855">
                  <c:v>44919.677083333336</c:v>
                </c:pt>
                <c:pt idx="3856">
                  <c:v>44919.677777777775</c:v>
                </c:pt>
                <c:pt idx="3857">
                  <c:v>44919.678472222222</c:v>
                </c:pt>
                <c:pt idx="3858">
                  <c:v>44919.679166666669</c:v>
                </c:pt>
                <c:pt idx="3859">
                  <c:v>44919.679861111108</c:v>
                </c:pt>
                <c:pt idx="3860">
                  <c:v>44919.680555555555</c:v>
                </c:pt>
                <c:pt idx="3861">
                  <c:v>44919.681250000001</c:v>
                </c:pt>
                <c:pt idx="3862">
                  <c:v>44919.681944444441</c:v>
                </c:pt>
                <c:pt idx="3863">
                  <c:v>44919.682638888888</c:v>
                </c:pt>
                <c:pt idx="3864">
                  <c:v>44919.683333333334</c:v>
                </c:pt>
                <c:pt idx="3865">
                  <c:v>44919.684027777781</c:v>
                </c:pt>
                <c:pt idx="3866">
                  <c:v>44919.68472222222</c:v>
                </c:pt>
                <c:pt idx="3867">
                  <c:v>44919.685416666667</c:v>
                </c:pt>
                <c:pt idx="3868">
                  <c:v>44919.686111111114</c:v>
                </c:pt>
                <c:pt idx="3869">
                  <c:v>44919.686805555553</c:v>
                </c:pt>
                <c:pt idx="3870">
                  <c:v>44919.6875</c:v>
                </c:pt>
                <c:pt idx="3871">
                  <c:v>44919.688194444447</c:v>
                </c:pt>
                <c:pt idx="3872">
                  <c:v>44919.688888888886</c:v>
                </c:pt>
                <c:pt idx="3873">
                  <c:v>44919.689583333333</c:v>
                </c:pt>
                <c:pt idx="3874">
                  <c:v>44919.69027777778</c:v>
                </c:pt>
                <c:pt idx="3875">
                  <c:v>44919.690972222219</c:v>
                </c:pt>
                <c:pt idx="3876">
                  <c:v>44919.691666666666</c:v>
                </c:pt>
                <c:pt idx="3877">
                  <c:v>44919.692361111112</c:v>
                </c:pt>
                <c:pt idx="3878">
                  <c:v>44919.693055555559</c:v>
                </c:pt>
                <c:pt idx="3879">
                  <c:v>44919.693749999999</c:v>
                </c:pt>
                <c:pt idx="3880">
                  <c:v>44919.694444444445</c:v>
                </c:pt>
                <c:pt idx="3881">
                  <c:v>44919.695138888892</c:v>
                </c:pt>
                <c:pt idx="3882">
                  <c:v>44919.695833333331</c:v>
                </c:pt>
                <c:pt idx="3883">
                  <c:v>44919.696527777778</c:v>
                </c:pt>
                <c:pt idx="3884">
                  <c:v>44919.697222222225</c:v>
                </c:pt>
                <c:pt idx="3885">
                  <c:v>44919.697916666664</c:v>
                </c:pt>
                <c:pt idx="3886">
                  <c:v>44919.698611111111</c:v>
                </c:pt>
                <c:pt idx="3887">
                  <c:v>44919.699305555558</c:v>
                </c:pt>
                <c:pt idx="3888">
                  <c:v>44919.7</c:v>
                </c:pt>
                <c:pt idx="3889">
                  <c:v>44919.700694444444</c:v>
                </c:pt>
                <c:pt idx="3890">
                  <c:v>44919.701388888891</c:v>
                </c:pt>
                <c:pt idx="3891">
                  <c:v>44919.70208333333</c:v>
                </c:pt>
                <c:pt idx="3892">
                  <c:v>44919.702777777777</c:v>
                </c:pt>
                <c:pt idx="3893">
                  <c:v>44919.703472222223</c:v>
                </c:pt>
                <c:pt idx="3894">
                  <c:v>44919.70416666667</c:v>
                </c:pt>
                <c:pt idx="3895">
                  <c:v>44919.704861111109</c:v>
                </c:pt>
                <c:pt idx="3896">
                  <c:v>44919.705555555556</c:v>
                </c:pt>
                <c:pt idx="3897">
                  <c:v>44919.706250000003</c:v>
                </c:pt>
                <c:pt idx="3898">
                  <c:v>44919.706944444442</c:v>
                </c:pt>
                <c:pt idx="3899">
                  <c:v>44919.707638888889</c:v>
                </c:pt>
                <c:pt idx="3900">
                  <c:v>44919.708333333336</c:v>
                </c:pt>
                <c:pt idx="3901">
                  <c:v>44919.709027777775</c:v>
                </c:pt>
                <c:pt idx="3902">
                  <c:v>44919.709722222222</c:v>
                </c:pt>
                <c:pt idx="3903">
                  <c:v>44919.710416666669</c:v>
                </c:pt>
                <c:pt idx="3904">
                  <c:v>44919.711111111108</c:v>
                </c:pt>
                <c:pt idx="3905">
                  <c:v>44919.711805555555</c:v>
                </c:pt>
                <c:pt idx="3906">
                  <c:v>44919.712500000001</c:v>
                </c:pt>
                <c:pt idx="3907">
                  <c:v>44919.713194444441</c:v>
                </c:pt>
                <c:pt idx="3908">
                  <c:v>44919.713888888888</c:v>
                </c:pt>
                <c:pt idx="3909">
                  <c:v>44919.714583333334</c:v>
                </c:pt>
                <c:pt idx="3910">
                  <c:v>44919.715277777781</c:v>
                </c:pt>
                <c:pt idx="3911">
                  <c:v>44919.71597222222</c:v>
                </c:pt>
                <c:pt idx="3912">
                  <c:v>44919.716666666667</c:v>
                </c:pt>
                <c:pt idx="3913">
                  <c:v>44919.717361111114</c:v>
                </c:pt>
                <c:pt idx="3914">
                  <c:v>44919.718055555553</c:v>
                </c:pt>
                <c:pt idx="3915">
                  <c:v>44919.71875</c:v>
                </c:pt>
                <c:pt idx="3916">
                  <c:v>44919.719444444447</c:v>
                </c:pt>
                <c:pt idx="3917">
                  <c:v>44919.720138888886</c:v>
                </c:pt>
                <c:pt idx="3918">
                  <c:v>44919.720833333333</c:v>
                </c:pt>
                <c:pt idx="3919">
                  <c:v>44919.72152777778</c:v>
                </c:pt>
                <c:pt idx="3920">
                  <c:v>44919.722222222219</c:v>
                </c:pt>
                <c:pt idx="3921">
                  <c:v>44919.722916666666</c:v>
                </c:pt>
                <c:pt idx="3922">
                  <c:v>44919.723611111112</c:v>
                </c:pt>
                <c:pt idx="3923">
                  <c:v>44919.724305555559</c:v>
                </c:pt>
                <c:pt idx="3924">
                  <c:v>44919.724999999999</c:v>
                </c:pt>
                <c:pt idx="3925">
                  <c:v>44919.725694444445</c:v>
                </c:pt>
                <c:pt idx="3926">
                  <c:v>44919.726388888892</c:v>
                </c:pt>
                <c:pt idx="3927">
                  <c:v>44919.727083333331</c:v>
                </c:pt>
                <c:pt idx="3928">
                  <c:v>44919.727777777778</c:v>
                </c:pt>
                <c:pt idx="3929">
                  <c:v>44919.728472222225</c:v>
                </c:pt>
                <c:pt idx="3930">
                  <c:v>44919.729166666664</c:v>
                </c:pt>
                <c:pt idx="3931">
                  <c:v>44919.729861111111</c:v>
                </c:pt>
                <c:pt idx="3932">
                  <c:v>44919.730555555558</c:v>
                </c:pt>
                <c:pt idx="3933">
                  <c:v>44919.731249999997</c:v>
                </c:pt>
                <c:pt idx="3934">
                  <c:v>44919.731944444444</c:v>
                </c:pt>
                <c:pt idx="3935">
                  <c:v>44919.732638888891</c:v>
                </c:pt>
                <c:pt idx="3936">
                  <c:v>44919.73333333333</c:v>
                </c:pt>
                <c:pt idx="3937">
                  <c:v>44919.734027777777</c:v>
                </c:pt>
                <c:pt idx="3938">
                  <c:v>44919.734722222223</c:v>
                </c:pt>
                <c:pt idx="3939">
                  <c:v>44919.73541666667</c:v>
                </c:pt>
                <c:pt idx="3940">
                  <c:v>44919.736111111109</c:v>
                </c:pt>
                <c:pt idx="3941">
                  <c:v>44919.736805555556</c:v>
                </c:pt>
                <c:pt idx="3942">
                  <c:v>44919.737500000003</c:v>
                </c:pt>
                <c:pt idx="3943">
                  <c:v>44919.738194444442</c:v>
                </c:pt>
                <c:pt idx="3944">
                  <c:v>44919.738888888889</c:v>
                </c:pt>
                <c:pt idx="3945">
                  <c:v>44919.739583333336</c:v>
                </c:pt>
                <c:pt idx="3946">
                  <c:v>44919.740277777775</c:v>
                </c:pt>
                <c:pt idx="3947">
                  <c:v>44919.740972222222</c:v>
                </c:pt>
                <c:pt idx="3948">
                  <c:v>44919.741666666669</c:v>
                </c:pt>
                <c:pt idx="3949">
                  <c:v>44919.742361111108</c:v>
                </c:pt>
                <c:pt idx="3950">
                  <c:v>44919.743055555555</c:v>
                </c:pt>
                <c:pt idx="3951">
                  <c:v>44919.743750000001</c:v>
                </c:pt>
                <c:pt idx="3952">
                  <c:v>44919.744444444441</c:v>
                </c:pt>
                <c:pt idx="3953">
                  <c:v>44919.745138888888</c:v>
                </c:pt>
                <c:pt idx="3954">
                  <c:v>44919.745833333334</c:v>
                </c:pt>
                <c:pt idx="3955">
                  <c:v>44919.746527777781</c:v>
                </c:pt>
                <c:pt idx="3956">
                  <c:v>44919.74722222222</c:v>
                </c:pt>
                <c:pt idx="3957">
                  <c:v>44919.747916666667</c:v>
                </c:pt>
                <c:pt idx="3958">
                  <c:v>44919.748611111114</c:v>
                </c:pt>
                <c:pt idx="3959">
                  <c:v>44919.749305555553</c:v>
                </c:pt>
                <c:pt idx="3960">
                  <c:v>44919.75</c:v>
                </c:pt>
                <c:pt idx="3961">
                  <c:v>44919.750694444447</c:v>
                </c:pt>
                <c:pt idx="3962">
                  <c:v>44919.751388888886</c:v>
                </c:pt>
                <c:pt idx="3963">
                  <c:v>44919.752083333333</c:v>
                </c:pt>
                <c:pt idx="3964">
                  <c:v>44919.75277777778</c:v>
                </c:pt>
                <c:pt idx="3965">
                  <c:v>44919.753472222219</c:v>
                </c:pt>
                <c:pt idx="3966">
                  <c:v>44919.754166666666</c:v>
                </c:pt>
                <c:pt idx="3967">
                  <c:v>44919.754861111112</c:v>
                </c:pt>
                <c:pt idx="3968">
                  <c:v>44919.755555555559</c:v>
                </c:pt>
                <c:pt idx="3969">
                  <c:v>44919.756249999999</c:v>
                </c:pt>
                <c:pt idx="3970">
                  <c:v>44919.756944444445</c:v>
                </c:pt>
                <c:pt idx="3971">
                  <c:v>44919.757638888892</c:v>
                </c:pt>
                <c:pt idx="3972">
                  <c:v>44919.758333333331</c:v>
                </c:pt>
                <c:pt idx="3973">
                  <c:v>44919.759027777778</c:v>
                </c:pt>
                <c:pt idx="3974">
                  <c:v>44919.759722222225</c:v>
                </c:pt>
                <c:pt idx="3975">
                  <c:v>44919.760416666664</c:v>
                </c:pt>
                <c:pt idx="3976">
                  <c:v>44919.761111111111</c:v>
                </c:pt>
                <c:pt idx="3977">
                  <c:v>44919.761805555558</c:v>
                </c:pt>
                <c:pt idx="3978">
                  <c:v>44919.762499999997</c:v>
                </c:pt>
                <c:pt idx="3979">
                  <c:v>44919.763194444444</c:v>
                </c:pt>
                <c:pt idx="3980">
                  <c:v>44919.763888888891</c:v>
                </c:pt>
                <c:pt idx="3981">
                  <c:v>44919.76458333333</c:v>
                </c:pt>
                <c:pt idx="3982">
                  <c:v>44919.765277777777</c:v>
                </c:pt>
                <c:pt idx="3983">
                  <c:v>44919.765972222223</c:v>
                </c:pt>
                <c:pt idx="3984">
                  <c:v>44919.76666666667</c:v>
                </c:pt>
                <c:pt idx="3985">
                  <c:v>44919.767361111109</c:v>
                </c:pt>
                <c:pt idx="3986">
                  <c:v>44919.768055555556</c:v>
                </c:pt>
                <c:pt idx="3987">
                  <c:v>44919.768750000003</c:v>
                </c:pt>
                <c:pt idx="3988">
                  <c:v>44919.769444444442</c:v>
                </c:pt>
                <c:pt idx="3989">
                  <c:v>44919.770138888889</c:v>
                </c:pt>
                <c:pt idx="3990">
                  <c:v>44919.770833333336</c:v>
                </c:pt>
                <c:pt idx="3991">
                  <c:v>44919.771527777775</c:v>
                </c:pt>
                <c:pt idx="3992">
                  <c:v>44919.772222222222</c:v>
                </c:pt>
                <c:pt idx="3993">
                  <c:v>44919.772916666669</c:v>
                </c:pt>
                <c:pt idx="3994">
                  <c:v>44919.773611111108</c:v>
                </c:pt>
                <c:pt idx="3995">
                  <c:v>44919.774305555555</c:v>
                </c:pt>
                <c:pt idx="3996">
                  <c:v>44919.775000000001</c:v>
                </c:pt>
                <c:pt idx="3997">
                  <c:v>44919.775694444441</c:v>
                </c:pt>
                <c:pt idx="3998">
                  <c:v>44919.776388888888</c:v>
                </c:pt>
                <c:pt idx="3999">
                  <c:v>44919.777083333334</c:v>
                </c:pt>
                <c:pt idx="4000">
                  <c:v>44919.777777777781</c:v>
                </c:pt>
                <c:pt idx="4001">
                  <c:v>44919.77847222222</c:v>
                </c:pt>
                <c:pt idx="4002">
                  <c:v>44919.779166666667</c:v>
                </c:pt>
                <c:pt idx="4003">
                  <c:v>44919.779861111114</c:v>
                </c:pt>
                <c:pt idx="4004">
                  <c:v>44919.780555555553</c:v>
                </c:pt>
                <c:pt idx="4005">
                  <c:v>44919.78125</c:v>
                </c:pt>
                <c:pt idx="4006">
                  <c:v>44919.781944444447</c:v>
                </c:pt>
                <c:pt idx="4007">
                  <c:v>44919.782638888886</c:v>
                </c:pt>
                <c:pt idx="4008">
                  <c:v>44919.783333333333</c:v>
                </c:pt>
                <c:pt idx="4009">
                  <c:v>44919.78402777778</c:v>
                </c:pt>
                <c:pt idx="4010">
                  <c:v>44919.784722222219</c:v>
                </c:pt>
                <c:pt idx="4011">
                  <c:v>44919.785416666666</c:v>
                </c:pt>
                <c:pt idx="4012">
                  <c:v>44919.786111111112</c:v>
                </c:pt>
                <c:pt idx="4013">
                  <c:v>44919.786805555559</c:v>
                </c:pt>
                <c:pt idx="4014">
                  <c:v>44919.787499999999</c:v>
                </c:pt>
                <c:pt idx="4015">
                  <c:v>44919.788194444445</c:v>
                </c:pt>
                <c:pt idx="4016">
                  <c:v>44919.788888888892</c:v>
                </c:pt>
                <c:pt idx="4017">
                  <c:v>44919.789583333331</c:v>
                </c:pt>
                <c:pt idx="4018">
                  <c:v>44919.790277777778</c:v>
                </c:pt>
                <c:pt idx="4019">
                  <c:v>44919.790972222225</c:v>
                </c:pt>
                <c:pt idx="4020">
                  <c:v>44919.791666666664</c:v>
                </c:pt>
                <c:pt idx="4021">
                  <c:v>44919.792361111111</c:v>
                </c:pt>
                <c:pt idx="4022">
                  <c:v>44919.793055555558</c:v>
                </c:pt>
                <c:pt idx="4023">
                  <c:v>44919.793749999997</c:v>
                </c:pt>
                <c:pt idx="4024">
                  <c:v>44919.794444444444</c:v>
                </c:pt>
                <c:pt idx="4025">
                  <c:v>44919.795138888891</c:v>
                </c:pt>
                <c:pt idx="4026">
                  <c:v>44919.79583333333</c:v>
                </c:pt>
                <c:pt idx="4027">
                  <c:v>44919.796527777777</c:v>
                </c:pt>
                <c:pt idx="4028">
                  <c:v>44919.797222222223</c:v>
                </c:pt>
                <c:pt idx="4029">
                  <c:v>44919.79791666667</c:v>
                </c:pt>
                <c:pt idx="4030">
                  <c:v>44919.798611111109</c:v>
                </c:pt>
                <c:pt idx="4031">
                  <c:v>44919.799305555556</c:v>
                </c:pt>
                <c:pt idx="4032">
                  <c:v>44919.8</c:v>
                </c:pt>
                <c:pt idx="4033">
                  <c:v>44919.800694444442</c:v>
                </c:pt>
                <c:pt idx="4034">
                  <c:v>44919.801388888889</c:v>
                </c:pt>
                <c:pt idx="4035">
                  <c:v>44919.802083333336</c:v>
                </c:pt>
                <c:pt idx="4036">
                  <c:v>44919.802777777775</c:v>
                </c:pt>
                <c:pt idx="4037">
                  <c:v>44919.803472222222</c:v>
                </c:pt>
                <c:pt idx="4038">
                  <c:v>44919.804166666669</c:v>
                </c:pt>
                <c:pt idx="4039">
                  <c:v>44919.804861111108</c:v>
                </c:pt>
                <c:pt idx="4040">
                  <c:v>44919.805555555555</c:v>
                </c:pt>
                <c:pt idx="4041">
                  <c:v>44919.806250000001</c:v>
                </c:pt>
                <c:pt idx="4042">
                  <c:v>44919.806944444441</c:v>
                </c:pt>
                <c:pt idx="4043">
                  <c:v>44919.807638888888</c:v>
                </c:pt>
                <c:pt idx="4044">
                  <c:v>44919.808333333334</c:v>
                </c:pt>
                <c:pt idx="4045">
                  <c:v>44919.809027777781</c:v>
                </c:pt>
                <c:pt idx="4046">
                  <c:v>44919.80972222222</c:v>
                </c:pt>
                <c:pt idx="4047">
                  <c:v>44919.810416666667</c:v>
                </c:pt>
                <c:pt idx="4048">
                  <c:v>44919.811111111114</c:v>
                </c:pt>
                <c:pt idx="4049">
                  <c:v>44919.811805555553</c:v>
                </c:pt>
                <c:pt idx="4050">
                  <c:v>44919.8125</c:v>
                </c:pt>
                <c:pt idx="4051">
                  <c:v>44919.813194444447</c:v>
                </c:pt>
                <c:pt idx="4052">
                  <c:v>44919.813888888886</c:v>
                </c:pt>
                <c:pt idx="4053">
                  <c:v>44919.814583333333</c:v>
                </c:pt>
                <c:pt idx="4054">
                  <c:v>44919.81527777778</c:v>
                </c:pt>
                <c:pt idx="4055">
                  <c:v>44919.815972222219</c:v>
                </c:pt>
                <c:pt idx="4056">
                  <c:v>44919.816666666666</c:v>
                </c:pt>
                <c:pt idx="4057">
                  <c:v>44919.817361111112</c:v>
                </c:pt>
                <c:pt idx="4058">
                  <c:v>44919.818055555559</c:v>
                </c:pt>
                <c:pt idx="4059">
                  <c:v>44919.818749999999</c:v>
                </c:pt>
                <c:pt idx="4060">
                  <c:v>44919.819444444445</c:v>
                </c:pt>
                <c:pt idx="4061">
                  <c:v>44919.820138888892</c:v>
                </c:pt>
                <c:pt idx="4062">
                  <c:v>44919.820833333331</c:v>
                </c:pt>
                <c:pt idx="4063">
                  <c:v>44919.821527777778</c:v>
                </c:pt>
                <c:pt idx="4064">
                  <c:v>44919.822222222225</c:v>
                </c:pt>
                <c:pt idx="4065">
                  <c:v>44919.822916666664</c:v>
                </c:pt>
                <c:pt idx="4066">
                  <c:v>44919.823611111111</c:v>
                </c:pt>
                <c:pt idx="4067">
                  <c:v>44919.824305555558</c:v>
                </c:pt>
                <c:pt idx="4068">
                  <c:v>44919.824999999997</c:v>
                </c:pt>
                <c:pt idx="4069">
                  <c:v>44919.825694444444</c:v>
                </c:pt>
                <c:pt idx="4070">
                  <c:v>44919.826388888891</c:v>
                </c:pt>
                <c:pt idx="4071">
                  <c:v>44919.82708333333</c:v>
                </c:pt>
                <c:pt idx="4072">
                  <c:v>44919.827777777777</c:v>
                </c:pt>
                <c:pt idx="4073">
                  <c:v>44919.828472222223</c:v>
                </c:pt>
                <c:pt idx="4074">
                  <c:v>44919.82916666667</c:v>
                </c:pt>
                <c:pt idx="4075">
                  <c:v>44919.829861111109</c:v>
                </c:pt>
                <c:pt idx="4076">
                  <c:v>44919.830555555556</c:v>
                </c:pt>
                <c:pt idx="4077">
                  <c:v>44919.831250000003</c:v>
                </c:pt>
                <c:pt idx="4078">
                  <c:v>44919.831944444442</c:v>
                </c:pt>
                <c:pt idx="4079">
                  <c:v>44919.832638888889</c:v>
                </c:pt>
                <c:pt idx="4080">
                  <c:v>44919.833333333336</c:v>
                </c:pt>
                <c:pt idx="4081">
                  <c:v>44919.834027777775</c:v>
                </c:pt>
                <c:pt idx="4082">
                  <c:v>44919.834722222222</c:v>
                </c:pt>
                <c:pt idx="4083">
                  <c:v>44919.835416666669</c:v>
                </c:pt>
                <c:pt idx="4084">
                  <c:v>44919.836111111108</c:v>
                </c:pt>
                <c:pt idx="4085">
                  <c:v>44919.836805555555</c:v>
                </c:pt>
                <c:pt idx="4086">
                  <c:v>44919.837500000001</c:v>
                </c:pt>
                <c:pt idx="4087">
                  <c:v>44919.838194444441</c:v>
                </c:pt>
                <c:pt idx="4088">
                  <c:v>44919.838888888888</c:v>
                </c:pt>
                <c:pt idx="4089">
                  <c:v>44919.839583333334</c:v>
                </c:pt>
                <c:pt idx="4090">
                  <c:v>44919.840277777781</c:v>
                </c:pt>
                <c:pt idx="4091">
                  <c:v>44919.84097222222</c:v>
                </c:pt>
                <c:pt idx="4092">
                  <c:v>44919.841666666667</c:v>
                </c:pt>
                <c:pt idx="4093">
                  <c:v>44919.842361111114</c:v>
                </c:pt>
                <c:pt idx="4094">
                  <c:v>44919.843055555553</c:v>
                </c:pt>
                <c:pt idx="4095">
                  <c:v>44919.84375</c:v>
                </c:pt>
                <c:pt idx="4096">
                  <c:v>44919.844444444447</c:v>
                </c:pt>
                <c:pt idx="4097">
                  <c:v>44919.845138888886</c:v>
                </c:pt>
                <c:pt idx="4098">
                  <c:v>44919.845833333333</c:v>
                </c:pt>
                <c:pt idx="4099">
                  <c:v>44919.84652777778</c:v>
                </c:pt>
                <c:pt idx="4100">
                  <c:v>44919.847222222219</c:v>
                </c:pt>
                <c:pt idx="4101">
                  <c:v>44919.847916666666</c:v>
                </c:pt>
                <c:pt idx="4102">
                  <c:v>44919.848611111112</c:v>
                </c:pt>
                <c:pt idx="4103">
                  <c:v>44919.849305555559</c:v>
                </c:pt>
                <c:pt idx="4104">
                  <c:v>44919.85</c:v>
                </c:pt>
                <c:pt idx="4105">
                  <c:v>44919.850694444445</c:v>
                </c:pt>
                <c:pt idx="4106">
                  <c:v>44919.851388888892</c:v>
                </c:pt>
                <c:pt idx="4107">
                  <c:v>44919.852083333331</c:v>
                </c:pt>
                <c:pt idx="4108">
                  <c:v>44919.852777777778</c:v>
                </c:pt>
                <c:pt idx="4109">
                  <c:v>44919.853472222225</c:v>
                </c:pt>
                <c:pt idx="4110">
                  <c:v>44919.854166666664</c:v>
                </c:pt>
                <c:pt idx="4111">
                  <c:v>44919.854861111111</c:v>
                </c:pt>
                <c:pt idx="4112">
                  <c:v>44919.855555555558</c:v>
                </c:pt>
                <c:pt idx="4113">
                  <c:v>44919.856249999997</c:v>
                </c:pt>
                <c:pt idx="4114">
                  <c:v>44919.856944444444</c:v>
                </c:pt>
                <c:pt idx="4115">
                  <c:v>44919.857638888891</c:v>
                </c:pt>
                <c:pt idx="4116">
                  <c:v>44919.85833333333</c:v>
                </c:pt>
                <c:pt idx="4117">
                  <c:v>44919.859027777777</c:v>
                </c:pt>
                <c:pt idx="4118">
                  <c:v>44919.859722222223</c:v>
                </c:pt>
                <c:pt idx="4119">
                  <c:v>44919.86041666667</c:v>
                </c:pt>
                <c:pt idx="4120">
                  <c:v>44919.861111111109</c:v>
                </c:pt>
                <c:pt idx="4121">
                  <c:v>44919.861805555556</c:v>
                </c:pt>
                <c:pt idx="4122">
                  <c:v>44919.862500000003</c:v>
                </c:pt>
                <c:pt idx="4123">
                  <c:v>44919.863194444442</c:v>
                </c:pt>
                <c:pt idx="4124">
                  <c:v>44919.863888888889</c:v>
                </c:pt>
                <c:pt idx="4125">
                  <c:v>44919.864583333336</c:v>
                </c:pt>
                <c:pt idx="4126">
                  <c:v>44919.865277777775</c:v>
                </c:pt>
                <c:pt idx="4127">
                  <c:v>44919.865972222222</c:v>
                </c:pt>
                <c:pt idx="4128">
                  <c:v>44919.866666666669</c:v>
                </c:pt>
                <c:pt idx="4129">
                  <c:v>44919.867361111108</c:v>
                </c:pt>
                <c:pt idx="4130">
                  <c:v>44919.868055555555</c:v>
                </c:pt>
                <c:pt idx="4131">
                  <c:v>44919.868750000001</c:v>
                </c:pt>
                <c:pt idx="4132">
                  <c:v>44919.869444444441</c:v>
                </c:pt>
                <c:pt idx="4133">
                  <c:v>44919.870138888888</c:v>
                </c:pt>
                <c:pt idx="4134">
                  <c:v>44919.870833333334</c:v>
                </c:pt>
                <c:pt idx="4135">
                  <c:v>44919.871527777781</c:v>
                </c:pt>
                <c:pt idx="4136">
                  <c:v>44919.87222222222</c:v>
                </c:pt>
                <c:pt idx="4137">
                  <c:v>44919.872916666667</c:v>
                </c:pt>
                <c:pt idx="4138">
                  <c:v>44919.873611111114</c:v>
                </c:pt>
                <c:pt idx="4139">
                  <c:v>44919.874305555553</c:v>
                </c:pt>
                <c:pt idx="4140">
                  <c:v>44919.875</c:v>
                </c:pt>
                <c:pt idx="4141">
                  <c:v>44919.875694444447</c:v>
                </c:pt>
                <c:pt idx="4142">
                  <c:v>44919.876388888886</c:v>
                </c:pt>
                <c:pt idx="4143">
                  <c:v>44919.877083333333</c:v>
                </c:pt>
                <c:pt idx="4144">
                  <c:v>44919.87777777778</c:v>
                </c:pt>
                <c:pt idx="4145">
                  <c:v>44919.878472222219</c:v>
                </c:pt>
                <c:pt idx="4146">
                  <c:v>44919.879166666666</c:v>
                </c:pt>
                <c:pt idx="4147">
                  <c:v>44919.879861111112</c:v>
                </c:pt>
                <c:pt idx="4148">
                  <c:v>44919.880555555559</c:v>
                </c:pt>
                <c:pt idx="4149">
                  <c:v>44919.881249999999</c:v>
                </c:pt>
                <c:pt idx="4150">
                  <c:v>44919.881944444445</c:v>
                </c:pt>
                <c:pt idx="4151">
                  <c:v>44919.882638888892</c:v>
                </c:pt>
                <c:pt idx="4152">
                  <c:v>44919.883333333331</c:v>
                </c:pt>
                <c:pt idx="4153">
                  <c:v>44919.884027777778</c:v>
                </c:pt>
                <c:pt idx="4154">
                  <c:v>44919.884722222225</c:v>
                </c:pt>
                <c:pt idx="4155">
                  <c:v>44919.885416666664</c:v>
                </c:pt>
                <c:pt idx="4156">
                  <c:v>44919.886111111111</c:v>
                </c:pt>
                <c:pt idx="4157">
                  <c:v>44919.886805555558</c:v>
                </c:pt>
                <c:pt idx="4158">
                  <c:v>44919.887499999997</c:v>
                </c:pt>
                <c:pt idx="4159">
                  <c:v>44919.888194444444</c:v>
                </c:pt>
                <c:pt idx="4160">
                  <c:v>44919.888888888891</c:v>
                </c:pt>
                <c:pt idx="4161">
                  <c:v>44919.88958333333</c:v>
                </c:pt>
                <c:pt idx="4162">
                  <c:v>44919.890277777777</c:v>
                </c:pt>
                <c:pt idx="4163">
                  <c:v>44919.890972222223</c:v>
                </c:pt>
                <c:pt idx="4164">
                  <c:v>44919.89166666667</c:v>
                </c:pt>
                <c:pt idx="4165">
                  <c:v>44919.892361111109</c:v>
                </c:pt>
                <c:pt idx="4166">
                  <c:v>44919.893055555556</c:v>
                </c:pt>
                <c:pt idx="4167">
                  <c:v>44919.893750000003</c:v>
                </c:pt>
                <c:pt idx="4168">
                  <c:v>44919.894444444442</c:v>
                </c:pt>
                <c:pt idx="4169">
                  <c:v>44919.895138888889</c:v>
                </c:pt>
                <c:pt idx="4170">
                  <c:v>44919.895833333336</c:v>
                </c:pt>
                <c:pt idx="4171">
                  <c:v>44919.896527777775</c:v>
                </c:pt>
                <c:pt idx="4172">
                  <c:v>44919.897222222222</c:v>
                </c:pt>
                <c:pt idx="4173">
                  <c:v>44919.897916666669</c:v>
                </c:pt>
                <c:pt idx="4174">
                  <c:v>44919.898611111108</c:v>
                </c:pt>
                <c:pt idx="4175">
                  <c:v>44919.899305555555</c:v>
                </c:pt>
                <c:pt idx="4176">
                  <c:v>44919.9</c:v>
                </c:pt>
                <c:pt idx="4177">
                  <c:v>44919.900694444441</c:v>
                </c:pt>
                <c:pt idx="4178">
                  <c:v>44919.901388888888</c:v>
                </c:pt>
                <c:pt idx="4179">
                  <c:v>44919.902083333334</c:v>
                </c:pt>
                <c:pt idx="4180">
                  <c:v>44919.902777777781</c:v>
                </c:pt>
                <c:pt idx="4181">
                  <c:v>44919.90347222222</c:v>
                </c:pt>
                <c:pt idx="4182">
                  <c:v>44919.904166666667</c:v>
                </c:pt>
                <c:pt idx="4183">
                  <c:v>44919.904861111114</c:v>
                </c:pt>
                <c:pt idx="4184">
                  <c:v>44919.905555555553</c:v>
                </c:pt>
                <c:pt idx="4185">
                  <c:v>44919.90625</c:v>
                </c:pt>
                <c:pt idx="4186">
                  <c:v>44919.906944444447</c:v>
                </c:pt>
                <c:pt idx="4187">
                  <c:v>44919.907638888886</c:v>
                </c:pt>
                <c:pt idx="4188">
                  <c:v>44919.908333333333</c:v>
                </c:pt>
                <c:pt idx="4189">
                  <c:v>44919.90902777778</c:v>
                </c:pt>
                <c:pt idx="4190">
                  <c:v>44919.909722222219</c:v>
                </c:pt>
                <c:pt idx="4191">
                  <c:v>44919.910416666666</c:v>
                </c:pt>
                <c:pt idx="4192">
                  <c:v>44919.911111111112</c:v>
                </c:pt>
                <c:pt idx="4193">
                  <c:v>44919.911805555559</c:v>
                </c:pt>
                <c:pt idx="4194">
                  <c:v>44919.912499999999</c:v>
                </c:pt>
                <c:pt idx="4195">
                  <c:v>44919.913194444445</c:v>
                </c:pt>
                <c:pt idx="4196">
                  <c:v>44919.913888888892</c:v>
                </c:pt>
                <c:pt idx="4197">
                  <c:v>44919.914583333331</c:v>
                </c:pt>
                <c:pt idx="4198">
                  <c:v>44919.915277777778</c:v>
                </c:pt>
                <c:pt idx="4199">
                  <c:v>44919.915972222225</c:v>
                </c:pt>
                <c:pt idx="4200">
                  <c:v>44919.916666666664</c:v>
                </c:pt>
                <c:pt idx="4201">
                  <c:v>44919.917361111111</c:v>
                </c:pt>
                <c:pt idx="4202">
                  <c:v>44919.918055555558</c:v>
                </c:pt>
                <c:pt idx="4203">
                  <c:v>44919.918749999997</c:v>
                </c:pt>
                <c:pt idx="4204">
                  <c:v>44919.919444444444</c:v>
                </c:pt>
                <c:pt idx="4205">
                  <c:v>44919.920138888891</c:v>
                </c:pt>
                <c:pt idx="4206">
                  <c:v>44919.92083333333</c:v>
                </c:pt>
                <c:pt idx="4207">
                  <c:v>44919.921527777777</c:v>
                </c:pt>
                <c:pt idx="4208">
                  <c:v>44919.922222222223</c:v>
                </c:pt>
                <c:pt idx="4209">
                  <c:v>44919.92291666667</c:v>
                </c:pt>
                <c:pt idx="4210">
                  <c:v>44919.923611111109</c:v>
                </c:pt>
                <c:pt idx="4211">
                  <c:v>44919.924305555556</c:v>
                </c:pt>
                <c:pt idx="4212">
                  <c:v>44919.925000000003</c:v>
                </c:pt>
                <c:pt idx="4213">
                  <c:v>44919.925694444442</c:v>
                </c:pt>
                <c:pt idx="4214">
                  <c:v>44919.926388888889</c:v>
                </c:pt>
                <c:pt idx="4215">
                  <c:v>44919.927083333336</c:v>
                </c:pt>
                <c:pt idx="4216">
                  <c:v>44919.927777777775</c:v>
                </c:pt>
                <c:pt idx="4217">
                  <c:v>44919.928472222222</c:v>
                </c:pt>
                <c:pt idx="4218">
                  <c:v>44919.929166666669</c:v>
                </c:pt>
                <c:pt idx="4219">
                  <c:v>44919.929861111108</c:v>
                </c:pt>
                <c:pt idx="4220">
                  <c:v>44919.930555555555</c:v>
                </c:pt>
                <c:pt idx="4221">
                  <c:v>44919.931250000001</c:v>
                </c:pt>
                <c:pt idx="4222">
                  <c:v>44919.931944444441</c:v>
                </c:pt>
                <c:pt idx="4223">
                  <c:v>44919.932638888888</c:v>
                </c:pt>
                <c:pt idx="4224">
                  <c:v>44919.933333333334</c:v>
                </c:pt>
                <c:pt idx="4225">
                  <c:v>44919.934027777781</c:v>
                </c:pt>
                <c:pt idx="4226">
                  <c:v>44919.93472222222</c:v>
                </c:pt>
                <c:pt idx="4227">
                  <c:v>44919.935416666667</c:v>
                </c:pt>
                <c:pt idx="4228">
                  <c:v>44919.936111111114</c:v>
                </c:pt>
                <c:pt idx="4229">
                  <c:v>44919.936805555553</c:v>
                </c:pt>
                <c:pt idx="4230">
                  <c:v>44919.9375</c:v>
                </c:pt>
                <c:pt idx="4231">
                  <c:v>44919.938194444447</c:v>
                </c:pt>
                <c:pt idx="4232">
                  <c:v>44919.938888888886</c:v>
                </c:pt>
                <c:pt idx="4233">
                  <c:v>44919.939583333333</c:v>
                </c:pt>
                <c:pt idx="4234">
                  <c:v>44919.94027777778</c:v>
                </c:pt>
                <c:pt idx="4235">
                  <c:v>44919.940972222219</c:v>
                </c:pt>
                <c:pt idx="4236">
                  <c:v>44919.941666666666</c:v>
                </c:pt>
                <c:pt idx="4237">
                  <c:v>44919.942361111112</c:v>
                </c:pt>
                <c:pt idx="4238">
                  <c:v>44919.943055555559</c:v>
                </c:pt>
                <c:pt idx="4239">
                  <c:v>44919.943749999999</c:v>
                </c:pt>
                <c:pt idx="4240">
                  <c:v>44919.944444444445</c:v>
                </c:pt>
                <c:pt idx="4241">
                  <c:v>44919.945138888892</c:v>
                </c:pt>
                <c:pt idx="4242">
                  <c:v>44919.945833333331</c:v>
                </c:pt>
                <c:pt idx="4243">
                  <c:v>44919.946527777778</c:v>
                </c:pt>
                <c:pt idx="4244">
                  <c:v>44919.947222222225</c:v>
                </c:pt>
                <c:pt idx="4245">
                  <c:v>44919.947916666664</c:v>
                </c:pt>
                <c:pt idx="4246">
                  <c:v>44919.948611111111</c:v>
                </c:pt>
                <c:pt idx="4247">
                  <c:v>44919.949305555558</c:v>
                </c:pt>
                <c:pt idx="4248">
                  <c:v>44919.95</c:v>
                </c:pt>
                <c:pt idx="4249">
                  <c:v>44919.950694444444</c:v>
                </c:pt>
                <c:pt idx="4250">
                  <c:v>44919.951388888891</c:v>
                </c:pt>
                <c:pt idx="4251">
                  <c:v>44919.95208333333</c:v>
                </c:pt>
                <c:pt idx="4252">
                  <c:v>44919.952777777777</c:v>
                </c:pt>
                <c:pt idx="4253">
                  <c:v>44919.953472222223</c:v>
                </c:pt>
                <c:pt idx="4254">
                  <c:v>44919.95416666667</c:v>
                </c:pt>
                <c:pt idx="4255">
                  <c:v>44919.954861111109</c:v>
                </c:pt>
                <c:pt idx="4256">
                  <c:v>44919.955555555556</c:v>
                </c:pt>
                <c:pt idx="4257">
                  <c:v>44919.956250000003</c:v>
                </c:pt>
                <c:pt idx="4258">
                  <c:v>44919.956944444442</c:v>
                </c:pt>
                <c:pt idx="4259">
                  <c:v>44919.957638888889</c:v>
                </c:pt>
                <c:pt idx="4260">
                  <c:v>44919.958333333336</c:v>
                </c:pt>
                <c:pt idx="4261">
                  <c:v>44919.959027777775</c:v>
                </c:pt>
                <c:pt idx="4262">
                  <c:v>44919.959722222222</c:v>
                </c:pt>
                <c:pt idx="4263">
                  <c:v>44919.960416666669</c:v>
                </c:pt>
                <c:pt idx="4264">
                  <c:v>44919.961111111108</c:v>
                </c:pt>
                <c:pt idx="4265">
                  <c:v>44919.961805555555</c:v>
                </c:pt>
                <c:pt idx="4266">
                  <c:v>44919.962500000001</c:v>
                </c:pt>
                <c:pt idx="4267">
                  <c:v>44919.963194444441</c:v>
                </c:pt>
                <c:pt idx="4268">
                  <c:v>44919.963888888888</c:v>
                </c:pt>
                <c:pt idx="4269">
                  <c:v>44919.964583333334</c:v>
                </c:pt>
                <c:pt idx="4270">
                  <c:v>44919.965277777781</c:v>
                </c:pt>
                <c:pt idx="4271">
                  <c:v>44919.96597222222</c:v>
                </c:pt>
                <c:pt idx="4272">
                  <c:v>44919.966666666667</c:v>
                </c:pt>
                <c:pt idx="4273">
                  <c:v>44919.967361111114</c:v>
                </c:pt>
                <c:pt idx="4274">
                  <c:v>44919.968055555553</c:v>
                </c:pt>
                <c:pt idx="4275">
                  <c:v>44919.96875</c:v>
                </c:pt>
                <c:pt idx="4276">
                  <c:v>44919.969444444447</c:v>
                </c:pt>
                <c:pt idx="4277">
                  <c:v>44919.970138888886</c:v>
                </c:pt>
                <c:pt idx="4278">
                  <c:v>44919.970833333333</c:v>
                </c:pt>
                <c:pt idx="4279">
                  <c:v>44919.97152777778</c:v>
                </c:pt>
                <c:pt idx="4280">
                  <c:v>44919.972222222219</c:v>
                </c:pt>
                <c:pt idx="4281">
                  <c:v>44919.972916666666</c:v>
                </c:pt>
                <c:pt idx="4282">
                  <c:v>44919.973611111112</c:v>
                </c:pt>
                <c:pt idx="4283">
                  <c:v>44919.974305555559</c:v>
                </c:pt>
                <c:pt idx="4284">
                  <c:v>44919.974999999999</c:v>
                </c:pt>
                <c:pt idx="4285">
                  <c:v>44919.975694444445</c:v>
                </c:pt>
                <c:pt idx="4286">
                  <c:v>44919.976388888892</c:v>
                </c:pt>
                <c:pt idx="4287">
                  <c:v>44919.977083333331</c:v>
                </c:pt>
                <c:pt idx="4288">
                  <c:v>44919.977777777778</c:v>
                </c:pt>
                <c:pt idx="4289">
                  <c:v>44919.978472222225</c:v>
                </c:pt>
                <c:pt idx="4290">
                  <c:v>44919.979166666664</c:v>
                </c:pt>
                <c:pt idx="4291">
                  <c:v>44919.979861111111</c:v>
                </c:pt>
                <c:pt idx="4292">
                  <c:v>44919.980555555558</c:v>
                </c:pt>
                <c:pt idx="4293">
                  <c:v>44919.981249999997</c:v>
                </c:pt>
                <c:pt idx="4294">
                  <c:v>44919.981944444444</c:v>
                </c:pt>
                <c:pt idx="4295">
                  <c:v>44919.982638888891</c:v>
                </c:pt>
                <c:pt idx="4296">
                  <c:v>44919.98333333333</c:v>
                </c:pt>
                <c:pt idx="4297">
                  <c:v>44919.984027777777</c:v>
                </c:pt>
                <c:pt idx="4298">
                  <c:v>44919.984722222223</c:v>
                </c:pt>
                <c:pt idx="4299">
                  <c:v>44919.98541666667</c:v>
                </c:pt>
                <c:pt idx="4300">
                  <c:v>44919.986111111109</c:v>
                </c:pt>
                <c:pt idx="4301">
                  <c:v>44919.986805555556</c:v>
                </c:pt>
                <c:pt idx="4302">
                  <c:v>44919.987500000003</c:v>
                </c:pt>
                <c:pt idx="4303">
                  <c:v>44919.988194444442</c:v>
                </c:pt>
                <c:pt idx="4304">
                  <c:v>44919.988888888889</c:v>
                </c:pt>
                <c:pt idx="4305">
                  <c:v>44919.989583333336</c:v>
                </c:pt>
                <c:pt idx="4306">
                  <c:v>44919.990277777775</c:v>
                </c:pt>
                <c:pt idx="4307">
                  <c:v>44919.990972222222</c:v>
                </c:pt>
                <c:pt idx="4308">
                  <c:v>44919.991666666669</c:v>
                </c:pt>
                <c:pt idx="4309">
                  <c:v>44919.992361111108</c:v>
                </c:pt>
                <c:pt idx="4310">
                  <c:v>44919.993055555555</c:v>
                </c:pt>
                <c:pt idx="4311">
                  <c:v>44919.993750000001</c:v>
                </c:pt>
                <c:pt idx="4312">
                  <c:v>44919.994444444441</c:v>
                </c:pt>
                <c:pt idx="4313">
                  <c:v>44919.995138888888</c:v>
                </c:pt>
                <c:pt idx="4314">
                  <c:v>44919.995833333334</c:v>
                </c:pt>
                <c:pt idx="4315">
                  <c:v>44919.996527777781</c:v>
                </c:pt>
                <c:pt idx="4316">
                  <c:v>44919.99722222222</c:v>
                </c:pt>
                <c:pt idx="4317">
                  <c:v>44919.997916666667</c:v>
                </c:pt>
                <c:pt idx="4318">
                  <c:v>44919.998611111114</c:v>
                </c:pt>
                <c:pt idx="4319">
                  <c:v>44919.999305555553</c:v>
                </c:pt>
                <c:pt idx="4320">
                  <c:v>44920</c:v>
                </c:pt>
                <c:pt idx="4321">
                  <c:v>44920.000694444447</c:v>
                </c:pt>
                <c:pt idx="4322">
                  <c:v>44920.001388888886</c:v>
                </c:pt>
                <c:pt idx="4323">
                  <c:v>44920.002083333333</c:v>
                </c:pt>
                <c:pt idx="4324">
                  <c:v>44920.00277777778</c:v>
                </c:pt>
                <c:pt idx="4325">
                  <c:v>44920.003472222219</c:v>
                </c:pt>
                <c:pt idx="4326">
                  <c:v>44920.004166666666</c:v>
                </c:pt>
                <c:pt idx="4327">
                  <c:v>44920.004861111112</c:v>
                </c:pt>
                <c:pt idx="4328">
                  <c:v>44920.005555555559</c:v>
                </c:pt>
                <c:pt idx="4329">
                  <c:v>44920.006249999999</c:v>
                </c:pt>
                <c:pt idx="4330">
                  <c:v>44920.006944444445</c:v>
                </c:pt>
                <c:pt idx="4331">
                  <c:v>44920.007638888892</c:v>
                </c:pt>
                <c:pt idx="4332">
                  <c:v>44920.008333333331</c:v>
                </c:pt>
                <c:pt idx="4333">
                  <c:v>44920.009027777778</c:v>
                </c:pt>
                <c:pt idx="4334">
                  <c:v>44920.009722222225</c:v>
                </c:pt>
                <c:pt idx="4335">
                  <c:v>44920.010416666664</c:v>
                </c:pt>
                <c:pt idx="4336">
                  <c:v>44920.011111111111</c:v>
                </c:pt>
                <c:pt idx="4337">
                  <c:v>44920.011805555558</c:v>
                </c:pt>
                <c:pt idx="4338">
                  <c:v>44920.012499999997</c:v>
                </c:pt>
                <c:pt idx="4339">
                  <c:v>44920.013194444444</c:v>
                </c:pt>
                <c:pt idx="4340">
                  <c:v>44920.013888888891</c:v>
                </c:pt>
                <c:pt idx="4341">
                  <c:v>44920.01458333333</c:v>
                </c:pt>
                <c:pt idx="4342">
                  <c:v>44920.015277777777</c:v>
                </c:pt>
                <c:pt idx="4343">
                  <c:v>44920.015972222223</c:v>
                </c:pt>
                <c:pt idx="4344">
                  <c:v>44920.01666666667</c:v>
                </c:pt>
                <c:pt idx="4345">
                  <c:v>44920.017361111109</c:v>
                </c:pt>
                <c:pt idx="4346">
                  <c:v>44920.018055555556</c:v>
                </c:pt>
                <c:pt idx="4347">
                  <c:v>44920.018750000003</c:v>
                </c:pt>
                <c:pt idx="4348">
                  <c:v>44920.019444444442</c:v>
                </c:pt>
                <c:pt idx="4349">
                  <c:v>44920.020138888889</c:v>
                </c:pt>
                <c:pt idx="4350">
                  <c:v>44920.020833333336</c:v>
                </c:pt>
                <c:pt idx="4351">
                  <c:v>44920.021527777775</c:v>
                </c:pt>
                <c:pt idx="4352">
                  <c:v>44920.022222222222</c:v>
                </c:pt>
                <c:pt idx="4353">
                  <c:v>44920.022916666669</c:v>
                </c:pt>
                <c:pt idx="4354">
                  <c:v>44920.023611111108</c:v>
                </c:pt>
                <c:pt idx="4355">
                  <c:v>44920.024305555555</c:v>
                </c:pt>
                <c:pt idx="4356">
                  <c:v>44920.025000000001</c:v>
                </c:pt>
                <c:pt idx="4357">
                  <c:v>44920.025694444441</c:v>
                </c:pt>
                <c:pt idx="4358">
                  <c:v>44920.026388888888</c:v>
                </c:pt>
                <c:pt idx="4359">
                  <c:v>44920.027083333334</c:v>
                </c:pt>
                <c:pt idx="4360">
                  <c:v>44920.027777777781</c:v>
                </c:pt>
                <c:pt idx="4361">
                  <c:v>44920.02847222222</c:v>
                </c:pt>
                <c:pt idx="4362">
                  <c:v>44920.029166666667</c:v>
                </c:pt>
                <c:pt idx="4363">
                  <c:v>44920.029861111114</c:v>
                </c:pt>
                <c:pt idx="4364">
                  <c:v>44920.030555555553</c:v>
                </c:pt>
                <c:pt idx="4365">
                  <c:v>44920.03125</c:v>
                </c:pt>
                <c:pt idx="4366">
                  <c:v>44920.031944444447</c:v>
                </c:pt>
                <c:pt idx="4367">
                  <c:v>44920.032638888886</c:v>
                </c:pt>
                <c:pt idx="4368">
                  <c:v>44920.033333333333</c:v>
                </c:pt>
                <c:pt idx="4369">
                  <c:v>44920.03402777778</c:v>
                </c:pt>
                <c:pt idx="4370">
                  <c:v>44920.034722222219</c:v>
                </c:pt>
                <c:pt idx="4371">
                  <c:v>44920.035416666666</c:v>
                </c:pt>
                <c:pt idx="4372">
                  <c:v>44920.036111111112</c:v>
                </c:pt>
                <c:pt idx="4373">
                  <c:v>44920.036805555559</c:v>
                </c:pt>
                <c:pt idx="4374">
                  <c:v>44920.037499999999</c:v>
                </c:pt>
                <c:pt idx="4375">
                  <c:v>44920.038194444445</c:v>
                </c:pt>
                <c:pt idx="4376">
                  <c:v>44920.038888888892</c:v>
                </c:pt>
                <c:pt idx="4377">
                  <c:v>44920.039583333331</c:v>
                </c:pt>
                <c:pt idx="4378">
                  <c:v>44920.040277777778</c:v>
                </c:pt>
                <c:pt idx="4379">
                  <c:v>44920.040972222225</c:v>
                </c:pt>
                <c:pt idx="4380">
                  <c:v>44920.041666666664</c:v>
                </c:pt>
                <c:pt idx="4381">
                  <c:v>44920.042361111111</c:v>
                </c:pt>
                <c:pt idx="4382">
                  <c:v>44920.043055555558</c:v>
                </c:pt>
                <c:pt idx="4383">
                  <c:v>44920.043749999997</c:v>
                </c:pt>
                <c:pt idx="4384">
                  <c:v>44920.044444444444</c:v>
                </c:pt>
                <c:pt idx="4385">
                  <c:v>44920.045138888891</c:v>
                </c:pt>
                <c:pt idx="4386">
                  <c:v>44920.04583333333</c:v>
                </c:pt>
                <c:pt idx="4387">
                  <c:v>44920.046527777777</c:v>
                </c:pt>
                <c:pt idx="4388">
                  <c:v>44920.047222222223</c:v>
                </c:pt>
                <c:pt idx="4389">
                  <c:v>44920.04791666667</c:v>
                </c:pt>
                <c:pt idx="4390">
                  <c:v>44920.048611111109</c:v>
                </c:pt>
                <c:pt idx="4391">
                  <c:v>44920.049305555556</c:v>
                </c:pt>
                <c:pt idx="4392">
                  <c:v>44920.05</c:v>
                </c:pt>
                <c:pt idx="4393">
                  <c:v>44920.050694444442</c:v>
                </c:pt>
                <c:pt idx="4394">
                  <c:v>44920.051388888889</c:v>
                </c:pt>
                <c:pt idx="4395">
                  <c:v>44920.052083333336</c:v>
                </c:pt>
                <c:pt idx="4396">
                  <c:v>44920.052777777775</c:v>
                </c:pt>
                <c:pt idx="4397">
                  <c:v>44920.053472222222</c:v>
                </c:pt>
                <c:pt idx="4398">
                  <c:v>44920.054166666669</c:v>
                </c:pt>
                <c:pt idx="4399">
                  <c:v>44920.054861111108</c:v>
                </c:pt>
                <c:pt idx="4400">
                  <c:v>44920.055555555555</c:v>
                </c:pt>
                <c:pt idx="4401">
                  <c:v>44920.056250000001</c:v>
                </c:pt>
                <c:pt idx="4402">
                  <c:v>44920.056944444441</c:v>
                </c:pt>
                <c:pt idx="4403">
                  <c:v>44920.057638888888</c:v>
                </c:pt>
                <c:pt idx="4404">
                  <c:v>44920.058333333334</c:v>
                </c:pt>
                <c:pt idx="4405">
                  <c:v>44920.059027777781</c:v>
                </c:pt>
                <c:pt idx="4406">
                  <c:v>44920.05972222222</c:v>
                </c:pt>
                <c:pt idx="4407">
                  <c:v>44920.060416666667</c:v>
                </c:pt>
                <c:pt idx="4408">
                  <c:v>44920.061111111114</c:v>
                </c:pt>
                <c:pt idx="4409">
                  <c:v>44920.061805555553</c:v>
                </c:pt>
                <c:pt idx="4410">
                  <c:v>44920.0625</c:v>
                </c:pt>
                <c:pt idx="4411">
                  <c:v>44920.063194444447</c:v>
                </c:pt>
                <c:pt idx="4412">
                  <c:v>44920.063888888886</c:v>
                </c:pt>
                <c:pt idx="4413">
                  <c:v>44920.064583333333</c:v>
                </c:pt>
                <c:pt idx="4414">
                  <c:v>44920.06527777778</c:v>
                </c:pt>
                <c:pt idx="4415">
                  <c:v>44920.065972222219</c:v>
                </c:pt>
                <c:pt idx="4416">
                  <c:v>44920.066666666666</c:v>
                </c:pt>
                <c:pt idx="4417">
                  <c:v>44920.067361111112</c:v>
                </c:pt>
                <c:pt idx="4418">
                  <c:v>44920.068055555559</c:v>
                </c:pt>
                <c:pt idx="4419">
                  <c:v>44920.068749999999</c:v>
                </c:pt>
                <c:pt idx="4420">
                  <c:v>44920.069444444445</c:v>
                </c:pt>
                <c:pt idx="4421">
                  <c:v>44920.070138888892</c:v>
                </c:pt>
                <c:pt idx="4422">
                  <c:v>44920.070833333331</c:v>
                </c:pt>
                <c:pt idx="4423">
                  <c:v>44920.071527777778</c:v>
                </c:pt>
                <c:pt idx="4424">
                  <c:v>44920.072222222225</c:v>
                </c:pt>
                <c:pt idx="4425">
                  <c:v>44920.072916666664</c:v>
                </c:pt>
                <c:pt idx="4426">
                  <c:v>44920.073611111111</c:v>
                </c:pt>
                <c:pt idx="4427">
                  <c:v>44920.074305555558</c:v>
                </c:pt>
                <c:pt idx="4428">
                  <c:v>44920.074999999997</c:v>
                </c:pt>
                <c:pt idx="4429">
                  <c:v>44920.075694444444</c:v>
                </c:pt>
                <c:pt idx="4430">
                  <c:v>44920.076388888891</c:v>
                </c:pt>
                <c:pt idx="4431">
                  <c:v>44920.07708333333</c:v>
                </c:pt>
                <c:pt idx="4432">
                  <c:v>44920.077777777777</c:v>
                </c:pt>
                <c:pt idx="4433">
                  <c:v>44920.078472222223</c:v>
                </c:pt>
                <c:pt idx="4434">
                  <c:v>44920.07916666667</c:v>
                </c:pt>
                <c:pt idx="4435">
                  <c:v>44920.079861111109</c:v>
                </c:pt>
                <c:pt idx="4436">
                  <c:v>44920.080555555556</c:v>
                </c:pt>
                <c:pt idx="4437">
                  <c:v>44920.081250000003</c:v>
                </c:pt>
                <c:pt idx="4438">
                  <c:v>44920.081944444442</c:v>
                </c:pt>
                <c:pt idx="4439">
                  <c:v>44920.082638888889</c:v>
                </c:pt>
                <c:pt idx="4440">
                  <c:v>44920.083333333336</c:v>
                </c:pt>
                <c:pt idx="4441">
                  <c:v>44920.084027777775</c:v>
                </c:pt>
                <c:pt idx="4442">
                  <c:v>44920.084722222222</c:v>
                </c:pt>
                <c:pt idx="4443">
                  <c:v>44920.085416666669</c:v>
                </c:pt>
                <c:pt idx="4444">
                  <c:v>44920.086111111108</c:v>
                </c:pt>
                <c:pt idx="4445">
                  <c:v>44920.086805555555</c:v>
                </c:pt>
                <c:pt idx="4446">
                  <c:v>44920.087500000001</c:v>
                </c:pt>
                <c:pt idx="4447">
                  <c:v>44920.088194444441</c:v>
                </c:pt>
                <c:pt idx="4448">
                  <c:v>44920.088888888888</c:v>
                </c:pt>
                <c:pt idx="4449">
                  <c:v>44920.089583333334</c:v>
                </c:pt>
                <c:pt idx="4450">
                  <c:v>44920.090277777781</c:v>
                </c:pt>
                <c:pt idx="4451">
                  <c:v>44920.09097222222</c:v>
                </c:pt>
                <c:pt idx="4452">
                  <c:v>44920.091666666667</c:v>
                </c:pt>
                <c:pt idx="4453">
                  <c:v>44920.092361111114</c:v>
                </c:pt>
                <c:pt idx="4454">
                  <c:v>44920.093055555553</c:v>
                </c:pt>
                <c:pt idx="4455">
                  <c:v>44920.09375</c:v>
                </c:pt>
                <c:pt idx="4456">
                  <c:v>44920.094444444447</c:v>
                </c:pt>
                <c:pt idx="4457">
                  <c:v>44920.095138888886</c:v>
                </c:pt>
                <c:pt idx="4458">
                  <c:v>44920.095833333333</c:v>
                </c:pt>
                <c:pt idx="4459">
                  <c:v>44920.09652777778</c:v>
                </c:pt>
                <c:pt idx="4460">
                  <c:v>44920.097222222219</c:v>
                </c:pt>
                <c:pt idx="4461">
                  <c:v>44920.097916666666</c:v>
                </c:pt>
                <c:pt idx="4462">
                  <c:v>44920.098611111112</c:v>
                </c:pt>
                <c:pt idx="4463">
                  <c:v>44920.099305555559</c:v>
                </c:pt>
                <c:pt idx="4464">
                  <c:v>44920.1</c:v>
                </c:pt>
                <c:pt idx="4465">
                  <c:v>44920.100694444445</c:v>
                </c:pt>
                <c:pt idx="4466">
                  <c:v>44920.101388888892</c:v>
                </c:pt>
                <c:pt idx="4467">
                  <c:v>44920.102083333331</c:v>
                </c:pt>
                <c:pt idx="4468">
                  <c:v>44920.102777777778</c:v>
                </c:pt>
                <c:pt idx="4469">
                  <c:v>44920.103472222225</c:v>
                </c:pt>
                <c:pt idx="4470">
                  <c:v>44920.104166666664</c:v>
                </c:pt>
                <c:pt idx="4471">
                  <c:v>44920.104861111111</c:v>
                </c:pt>
                <c:pt idx="4472">
                  <c:v>44920.105555555558</c:v>
                </c:pt>
                <c:pt idx="4473">
                  <c:v>44920.106249999997</c:v>
                </c:pt>
                <c:pt idx="4474">
                  <c:v>44920.106944444444</c:v>
                </c:pt>
                <c:pt idx="4475">
                  <c:v>44920.107638888891</c:v>
                </c:pt>
                <c:pt idx="4476">
                  <c:v>44920.10833333333</c:v>
                </c:pt>
                <c:pt idx="4477">
                  <c:v>44920.109027777777</c:v>
                </c:pt>
                <c:pt idx="4478">
                  <c:v>44920.109722222223</c:v>
                </c:pt>
                <c:pt idx="4479">
                  <c:v>44920.11041666667</c:v>
                </c:pt>
                <c:pt idx="4480">
                  <c:v>44920.111111111109</c:v>
                </c:pt>
                <c:pt idx="4481">
                  <c:v>44920.111805555556</c:v>
                </c:pt>
                <c:pt idx="4482">
                  <c:v>44920.112500000003</c:v>
                </c:pt>
                <c:pt idx="4483">
                  <c:v>44920.113194444442</c:v>
                </c:pt>
                <c:pt idx="4484">
                  <c:v>44920.113888888889</c:v>
                </c:pt>
                <c:pt idx="4485">
                  <c:v>44920.114583333336</c:v>
                </c:pt>
                <c:pt idx="4486">
                  <c:v>44920.115277777775</c:v>
                </c:pt>
                <c:pt idx="4487">
                  <c:v>44920.115972222222</c:v>
                </c:pt>
                <c:pt idx="4488">
                  <c:v>44920.116666666669</c:v>
                </c:pt>
                <c:pt idx="4489">
                  <c:v>44920.117361111108</c:v>
                </c:pt>
                <c:pt idx="4490">
                  <c:v>44920.118055555555</c:v>
                </c:pt>
                <c:pt idx="4491">
                  <c:v>44920.118750000001</c:v>
                </c:pt>
                <c:pt idx="4492">
                  <c:v>44920.119444444441</c:v>
                </c:pt>
                <c:pt idx="4493">
                  <c:v>44920.120138888888</c:v>
                </c:pt>
                <c:pt idx="4494">
                  <c:v>44920.120833333334</c:v>
                </c:pt>
                <c:pt idx="4495">
                  <c:v>44920.121527777781</c:v>
                </c:pt>
                <c:pt idx="4496">
                  <c:v>44920.12222222222</c:v>
                </c:pt>
                <c:pt idx="4497">
                  <c:v>44920.122916666667</c:v>
                </c:pt>
                <c:pt idx="4498">
                  <c:v>44920.123611111114</c:v>
                </c:pt>
                <c:pt idx="4499">
                  <c:v>44920.124305555553</c:v>
                </c:pt>
                <c:pt idx="4500">
                  <c:v>44920.125</c:v>
                </c:pt>
                <c:pt idx="4501">
                  <c:v>44920.125694444447</c:v>
                </c:pt>
                <c:pt idx="4502">
                  <c:v>44920.126388888886</c:v>
                </c:pt>
                <c:pt idx="4503">
                  <c:v>44920.127083333333</c:v>
                </c:pt>
                <c:pt idx="4504">
                  <c:v>44920.12777777778</c:v>
                </c:pt>
                <c:pt idx="4505">
                  <c:v>44920.128472222219</c:v>
                </c:pt>
                <c:pt idx="4506">
                  <c:v>44920.129166666666</c:v>
                </c:pt>
                <c:pt idx="4507">
                  <c:v>44920.129861111112</c:v>
                </c:pt>
                <c:pt idx="4508">
                  <c:v>44920.130555555559</c:v>
                </c:pt>
                <c:pt idx="4509">
                  <c:v>44920.131249999999</c:v>
                </c:pt>
                <c:pt idx="4510">
                  <c:v>44920.131944444445</c:v>
                </c:pt>
                <c:pt idx="4511">
                  <c:v>44920.132638888892</c:v>
                </c:pt>
                <c:pt idx="4512">
                  <c:v>44920.133333333331</c:v>
                </c:pt>
                <c:pt idx="4513">
                  <c:v>44920.134027777778</c:v>
                </c:pt>
                <c:pt idx="4514">
                  <c:v>44920.134722222225</c:v>
                </c:pt>
                <c:pt idx="4515">
                  <c:v>44920.135416666664</c:v>
                </c:pt>
                <c:pt idx="4516">
                  <c:v>44920.136111111111</c:v>
                </c:pt>
                <c:pt idx="4517">
                  <c:v>44920.136805555558</c:v>
                </c:pt>
                <c:pt idx="4518">
                  <c:v>44920.137499999997</c:v>
                </c:pt>
                <c:pt idx="4519">
                  <c:v>44920.138194444444</c:v>
                </c:pt>
                <c:pt idx="4520">
                  <c:v>44920.138888888891</c:v>
                </c:pt>
                <c:pt idx="4521">
                  <c:v>44920.13958333333</c:v>
                </c:pt>
                <c:pt idx="4522">
                  <c:v>44920.140277777777</c:v>
                </c:pt>
                <c:pt idx="4523">
                  <c:v>44920.140972222223</c:v>
                </c:pt>
                <c:pt idx="4524">
                  <c:v>44920.14166666667</c:v>
                </c:pt>
                <c:pt idx="4525">
                  <c:v>44920.142361111109</c:v>
                </c:pt>
                <c:pt idx="4526">
                  <c:v>44920.143055555556</c:v>
                </c:pt>
                <c:pt idx="4527">
                  <c:v>44920.143750000003</c:v>
                </c:pt>
                <c:pt idx="4528">
                  <c:v>44920.144444444442</c:v>
                </c:pt>
                <c:pt idx="4529">
                  <c:v>44920.145138888889</c:v>
                </c:pt>
                <c:pt idx="4530">
                  <c:v>44920.145833333336</c:v>
                </c:pt>
                <c:pt idx="4531">
                  <c:v>44920.146527777775</c:v>
                </c:pt>
                <c:pt idx="4532">
                  <c:v>44920.147222222222</c:v>
                </c:pt>
                <c:pt idx="4533">
                  <c:v>44920.147916666669</c:v>
                </c:pt>
                <c:pt idx="4534">
                  <c:v>44920.148611111108</c:v>
                </c:pt>
                <c:pt idx="4535">
                  <c:v>44920.149305555555</c:v>
                </c:pt>
                <c:pt idx="4536">
                  <c:v>44920.15</c:v>
                </c:pt>
                <c:pt idx="4537">
                  <c:v>44920.150694444441</c:v>
                </c:pt>
                <c:pt idx="4538">
                  <c:v>44920.151388888888</c:v>
                </c:pt>
                <c:pt idx="4539">
                  <c:v>44920.152083333334</c:v>
                </c:pt>
                <c:pt idx="4540">
                  <c:v>44920.152777777781</c:v>
                </c:pt>
                <c:pt idx="4541">
                  <c:v>44920.15347222222</c:v>
                </c:pt>
                <c:pt idx="4542">
                  <c:v>44920.154166666667</c:v>
                </c:pt>
                <c:pt idx="4543">
                  <c:v>44920.154861111114</c:v>
                </c:pt>
                <c:pt idx="4544">
                  <c:v>44920.155555555553</c:v>
                </c:pt>
                <c:pt idx="4545">
                  <c:v>44920.15625</c:v>
                </c:pt>
                <c:pt idx="4546">
                  <c:v>44920.156944444447</c:v>
                </c:pt>
                <c:pt idx="4547">
                  <c:v>44920.157638888886</c:v>
                </c:pt>
                <c:pt idx="4548">
                  <c:v>44920.158333333333</c:v>
                </c:pt>
                <c:pt idx="4549">
                  <c:v>44920.15902777778</c:v>
                </c:pt>
                <c:pt idx="4550">
                  <c:v>44920.159722222219</c:v>
                </c:pt>
                <c:pt idx="4551">
                  <c:v>44920.160416666666</c:v>
                </c:pt>
                <c:pt idx="4552">
                  <c:v>44920.161111111112</c:v>
                </c:pt>
                <c:pt idx="4553">
                  <c:v>44920.161805555559</c:v>
                </c:pt>
                <c:pt idx="4554">
                  <c:v>44920.162499999999</c:v>
                </c:pt>
                <c:pt idx="4555">
                  <c:v>44920.163194444445</c:v>
                </c:pt>
                <c:pt idx="4556">
                  <c:v>44920.163888888892</c:v>
                </c:pt>
                <c:pt idx="4557">
                  <c:v>44920.164583333331</c:v>
                </c:pt>
                <c:pt idx="4558">
                  <c:v>44920.165277777778</c:v>
                </c:pt>
                <c:pt idx="4559">
                  <c:v>44920.165972222225</c:v>
                </c:pt>
                <c:pt idx="4560">
                  <c:v>44920.166666666664</c:v>
                </c:pt>
                <c:pt idx="4561">
                  <c:v>44920.167361111111</c:v>
                </c:pt>
                <c:pt idx="4562">
                  <c:v>44920.168055555558</c:v>
                </c:pt>
                <c:pt idx="4563">
                  <c:v>44920.168749999997</c:v>
                </c:pt>
                <c:pt idx="4564">
                  <c:v>44920.169444444444</c:v>
                </c:pt>
                <c:pt idx="4565">
                  <c:v>44920.170138888891</c:v>
                </c:pt>
                <c:pt idx="4566">
                  <c:v>44920.17083333333</c:v>
                </c:pt>
                <c:pt idx="4567">
                  <c:v>44920.171527777777</c:v>
                </c:pt>
                <c:pt idx="4568">
                  <c:v>44920.172222222223</c:v>
                </c:pt>
                <c:pt idx="4569">
                  <c:v>44920.17291666667</c:v>
                </c:pt>
                <c:pt idx="4570">
                  <c:v>44920.173611111109</c:v>
                </c:pt>
                <c:pt idx="4571">
                  <c:v>44920.174305555556</c:v>
                </c:pt>
                <c:pt idx="4572">
                  <c:v>44920.175000000003</c:v>
                </c:pt>
                <c:pt idx="4573">
                  <c:v>44920.175694444442</c:v>
                </c:pt>
                <c:pt idx="4574">
                  <c:v>44920.176388888889</c:v>
                </c:pt>
                <c:pt idx="4575">
                  <c:v>44920.177083333336</c:v>
                </c:pt>
                <c:pt idx="4576">
                  <c:v>44920.177777777775</c:v>
                </c:pt>
                <c:pt idx="4577">
                  <c:v>44920.178472222222</c:v>
                </c:pt>
                <c:pt idx="4578">
                  <c:v>44920.179166666669</c:v>
                </c:pt>
                <c:pt idx="4579">
                  <c:v>44920.179861111108</c:v>
                </c:pt>
                <c:pt idx="4580">
                  <c:v>44920.180555555555</c:v>
                </c:pt>
                <c:pt idx="4581">
                  <c:v>44920.181250000001</c:v>
                </c:pt>
                <c:pt idx="4582">
                  <c:v>44920.181944444441</c:v>
                </c:pt>
                <c:pt idx="4583">
                  <c:v>44920.182638888888</c:v>
                </c:pt>
                <c:pt idx="4584">
                  <c:v>44920.183333333334</c:v>
                </c:pt>
                <c:pt idx="4585">
                  <c:v>44920.184027777781</c:v>
                </c:pt>
                <c:pt idx="4586">
                  <c:v>44920.18472222222</c:v>
                </c:pt>
                <c:pt idx="4587">
                  <c:v>44920.185416666667</c:v>
                </c:pt>
                <c:pt idx="4588">
                  <c:v>44920.186111111114</c:v>
                </c:pt>
                <c:pt idx="4589">
                  <c:v>44920.186805555553</c:v>
                </c:pt>
                <c:pt idx="4590">
                  <c:v>44920.1875</c:v>
                </c:pt>
                <c:pt idx="4591">
                  <c:v>44920.188194444447</c:v>
                </c:pt>
                <c:pt idx="4592">
                  <c:v>44920.188888888886</c:v>
                </c:pt>
                <c:pt idx="4593">
                  <c:v>44920.189583333333</c:v>
                </c:pt>
                <c:pt idx="4594">
                  <c:v>44920.19027777778</c:v>
                </c:pt>
                <c:pt idx="4595">
                  <c:v>44920.190972222219</c:v>
                </c:pt>
                <c:pt idx="4596">
                  <c:v>44920.191666666666</c:v>
                </c:pt>
                <c:pt idx="4597">
                  <c:v>44920.192361111112</c:v>
                </c:pt>
                <c:pt idx="4598">
                  <c:v>44920.193055555559</c:v>
                </c:pt>
                <c:pt idx="4599">
                  <c:v>44920.193749999999</c:v>
                </c:pt>
                <c:pt idx="4600">
                  <c:v>44920.194444444445</c:v>
                </c:pt>
                <c:pt idx="4601">
                  <c:v>44920.195138888892</c:v>
                </c:pt>
                <c:pt idx="4602">
                  <c:v>44920.195833333331</c:v>
                </c:pt>
                <c:pt idx="4603">
                  <c:v>44920.196527777778</c:v>
                </c:pt>
                <c:pt idx="4604">
                  <c:v>44920.197222222225</c:v>
                </c:pt>
                <c:pt idx="4605">
                  <c:v>44920.197916666664</c:v>
                </c:pt>
                <c:pt idx="4606">
                  <c:v>44920.198611111111</c:v>
                </c:pt>
                <c:pt idx="4607">
                  <c:v>44920.199305555558</c:v>
                </c:pt>
                <c:pt idx="4608">
                  <c:v>44920.2</c:v>
                </c:pt>
                <c:pt idx="4609">
                  <c:v>44920.200694444444</c:v>
                </c:pt>
                <c:pt idx="4610">
                  <c:v>44920.201388888891</c:v>
                </c:pt>
                <c:pt idx="4611">
                  <c:v>44920.20208333333</c:v>
                </c:pt>
                <c:pt idx="4612">
                  <c:v>44920.202777777777</c:v>
                </c:pt>
                <c:pt idx="4613">
                  <c:v>44920.203472222223</c:v>
                </c:pt>
                <c:pt idx="4614">
                  <c:v>44920.20416666667</c:v>
                </c:pt>
                <c:pt idx="4615">
                  <c:v>44920.204861111109</c:v>
                </c:pt>
                <c:pt idx="4616">
                  <c:v>44920.205555555556</c:v>
                </c:pt>
                <c:pt idx="4617">
                  <c:v>44920.206250000003</c:v>
                </c:pt>
                <c:pt idx="4618">
                  <c:v>44920.206944444442</c:v>
                </c:pt>
                <c:pt idx="4619">
                  <c:v>44920.207638888889</c:v>
                </c:pt>
                <c:pt idx="4620">
                  <c:v>44920.208333333336</c:v>
                </c:pt>
                <c:pt idx="4621">
                  <c:v>44920.209027777775</c:v>
                </c:pt>
                <c:pt idx="4622">
                  <c:v>44920.209722222222</c:v>
                </c:pt>
                <c:pt idx="4623">
                  <c:v>44920.210416666669</c:v>
                </c:pt>
                <c:pt idx="4624">
                  <c:v>44920.211111111108</c:v>
                </c:pt>
                <c:pt idx="4625">
                  <c:v>44920.211805555555</c:v>
                </c:pt>
                <c:pt idx="4626">
                  <c:v>44920.212500000001</c:v>
                </c:pt>
                <c:pt idx="4627">
                  <c:v>44920.213194444441</c:v>
                </c:pt>
                <c:pt idx="4628">
                  <c:v>44920.213888888888</c:v>
                </c:pt>
                <c:pt idx="4629">
                  <c:v>44920.214583333334</c:v>
                </c:pt>
                <c:pt idx="4630">
                  <c:v>44920.215277777781</c:v>
                </c:pt>
                <c:pt idx="4631">
                  <c:v>44920.21597222222</c:v>
                </c:pt>
                <c:pt idx="4632">
                  <c:v>44920.216666666667</c:v>
                </c:pt>
                <c:pt idx="4633">
                  <c:v>44920.217361111114</c:v>
                </c:pt>
                <c:pt idx="4634">
                  <c:v>44920.218055555553</c:v>
                </c:pt>
                <c:pt idx="4635">
                  <c:v>44920.21875</c:v>
                </c:pt>
                <c:pt idx="4636">
                  <c:v>44920.219444444447</c:v>
                </c:pt>
                <c:pt idx="4637">
                  <c:v>44920.220138888886</c:v>
                </c:pt>
                <c:pt idx="4638">
                  <c:v>44920.220833333333</c:v>
                </c:pt>
                <c:pt idx="4639">
                  <c:v>44920.22152777778</c:v>
                </c:pt>
                <c:pt idx="4640">
                  <c:v>44920.222222222219</c:v>
                </c:pt>
                <c:pt idx="4641">
                  <c:v>44920.222916666666</c:v>
                </c:pt>
                <c:pt idx="4642">
                  <c:v>44920.223611111112</c:v>
                </c:pt>
                <c:pt idx="4643">
                  <c:v>44920.224305555559</c:v>
                </c:pt>
                <c:pt idx="4644">
                  <c:v>44920.224999999999</c:v>
                </c:pt>
                <c:pt idx="4645">
                  <c:v>44920.225694444445</c:v>
                </c:pt>
                <c:pt idx="4646">
                  <c:v>44920.226388888892</c:v>
                </c:pt>
                <c:pt idx="4647">
                  <c:v>44920.227083333331</c:v>
                </c:pt>
                <c:pt idx="4648">
                  <c:v>44920.227777777778</c:v>
                </c:pt>
                <c:pt idx="4649">
                  <c:v>44920.228472222225</c:v>
                </c:pt>
                <c:pt idx="4650">
                  <c:v>44920.229166666664</c:v>
                </c:pt>
                <c:pt idx="4651">
                  <c:v>44920.229861111111</c:v>
                </c:pt>
                <c:pt idx="4652">
                  <c:v>44920.230555555558</c:v>
                </c:pt>
                <c:pt idx="4653">
                  <c:v>44920.231249999997</c:v>
                </c:pt>
                <c:pt idx="4654">
                  <c:v>44920.231944444444</c:v>
                </c:pt>
                <c:pt idx="4655">
                  <c:v>44920.232638888891</c:v>
                </c:pt>
                <c:pt idx="4656">
                  <c:v>44920.23333333333</c:v>
                </c:pt>
                <c:pt idx="4657">
                  <c:v>44920.234027777777</c:v>
                </c:pt>
                <c:pt idx="4658">
                  <c:v>44920.234722222223</c:v>
                </c:pt>
                <c:pt idx="4659">
                  <c:v>44920.23541666667</c:v>
                </c:pt>
                <c:pt idx="4660">
                  <c:v>44920.236111111109</c:v>
                </c:pt>
                <c:pt idx="4661">
                  <c:v>44920.236805555556</c:v>
                </c:pt>
                <c:pt idx="4662">
                  <c:v>44920.237500000003</c:v>
                </c:pt>
                <c:pt idx="4663">
                  <c:v>44920.238194444442</c:v>
                </c:pt>
                <c:pt idx="4664">
                  <c:v>44920.238888888889</c:v>
                </c:pt>
                <c:pt idx="4665">
                  <c:v>44920.239583333336</c:v>
                </c:pt>
                <c:pt idx="4666">
                  <c:v>44920.240277777775</c:v>
                </c:pt>
                <c:pt idx="4667">
                  <c:v>44920.240972222222</c:v>
                </c:pt>
                <c:pt idx="4668">
                  <c:v>44920.241666666669</c:v>
                </c:pt>
                <c:pt idx="4669">
                  <c:v>44920.242361111108</c:v>
                </c:pt>
                <c:pt idx="4670">
                  <c:v>44920.243055555555</c:v>
                </c:pt>
                <c:pt idx="4671">
                  <c:v>44920.243750000001</c:v>
                </c:pt>
                <c:pt idx="4672">
                  <c:v>44920.244444444441</c:v>
                </c:pt>
                <c:pt idx="4673">
                  <c:v>44920.245138888888</c:v>
                </c:pt>
                <c:pt idx="4674">
                  <c:v>44920.245833333334</c:v>
                </c:pt>
                <c:pt idx="4675">
                  <c:v>44920.246527777781</c:v>
                </c:pt>
                <c:pt idx="4676">
                  <c:v>44920.24722222222</c:v>
                </c:pt>
                <c:pt idx="4677">
                  <c:v>44920.247916666667</c:v>
                </c:pt>
                <c:pt idx="4678">
                  <c:v>44920.248611111114</c:v>
                </c:pt>
                <c:pt idx="4679">
                  <c:v>44920.249305555553</c:v>
                </c:pt>
                <c:pt idx="4680">
                  <c:v>44920.25</c:v>
                </c:pt>
                <c:pt idx="4681">
                  <c:v>44920.250694444447</c:v>
                </c:pt>
                <c:pt idx="4682">
                  <c:v>44920.251388888886</c:v>
                </c:pt>
                <c:pt idx="4683">
                  <c:v>44920.252083333333</c:v>
                </c:pt>
                <c:pt idx="4684">
                  <c:v>44920.25277777778</c:v>
                </c:pt>
                <c:pt idx="4685">
                  <c:v>44920.253472222219</c:v>
                </c:pt>
                <c:pt idx="4686">
                  <c:v>44920.254166666666</c:v>
                </c:pt>
                <c:pt idx="4687">
                  <c:v>44920.254861111112</c:v>
                </c:pt>
                <c:pt idx="4688">
                  <c:v>44920.255555555559</c:v>
                </c:pt>
                <c:pt idx="4689">
                  <c:v>44920.256249999999</c:v>
                </c:pt>
                <c:pt idx="4690">
                  <c:v>44920.256944444445</c:v>
                </c:pt>
                <c:pt idx="4691">
                  <c:v>44920.257638888892</c:v>
                </c:pt>
                <c:pt idx="4692">
                  <c:v>44920.258333333331</c:v>
                </c:pt>
                <c:pt idx="4693">
                  <c:v>44920.259027777778</c:v>
                </c:pt>
                <c:pt idx="4694">
                  <c:v>44920.259722222225</c:v>
                </c:pt>
                <c:pt idx="4695">
                  <c:v>44920.260416666664</c:v>
                </c:pt>
                <c:pt idx="4696">
                  <c:v>44920.261111111111</c:v>
                </c:pt>
                <c:pt idx="4697">
                  <c:v>44920.261805555558</c:v>
                </c:pt>
                <c:pt idx="4698">
                  <c:v>44920.262499999997</c:v>
                </c:pt>
                <c:pt idx="4699">
                  <c:v>44920.263194444444</c:v>
                </c:pt>
                <c:pt idx="4700">
                  <c:v>44920.263888888891</c:v>
                </c:pt>
                <c:pt idx="4701">
                  <c:v>44920.26458333333</c:v>
                </c:pt>
                <c:pt idx="4702">
                  <c:v>44920.265277777777</c:v>
                </c:pt>
                <c:pt idx="4703">
                  <c:v>44920.265972222223</c:v>
                </c:pt>
                <c:pt idx="4704">
                  <c:v>44920.26666666667</c:v>
                </c:pt>
                <c:pt idx="4705">
                  <c:v>44920.267361111109</c:v>
                </c:pt>
                <c:pt idx="4706">
                  <c:v>44920.268055555556</c:v>
                </c:pt>
                <c:pt idx="4707">
                  <c:v>44920.268750000003</c:v>
                </c:pt>
                <c:pt idx="4708">
                  <c:v>44920.269444444442</c:v>
                </c:pt>
                <c:pt idx="4709">
                  <c:v>44920.270138888889</c:v>
                </c:pt>
                <c:pt idx="4710">
                  <c:v>44920.270833333336</c:v>
                </c:pt>
                <c:pt idx="4711">
                  <c:v>44920.271527777775</c:v>
                </c:pt>
                <c:pt idx="4712">
                  <c:v>44920.272222222222</c:v>
                </c:pt>
                <c:pt idx="4713">
                  <c:v>44920.272916666669</c:v>
                </c:pt>
                <c:pt idx="4714">
                  <c:v>44920.273611111108</c:v>
                </c:pt>
                <c:pt idx="4715">
                  <c:v>44920.274305555555</c:v>
                </c:pt>
                <c:pt idx="4716">
                  <c:v>44920.275000000001</c:v>
                </c:pt>
                <c:pt idx="4717">
                  <c:v>44920.275694444441</c:v>
                </c:pt>
                <c:pt idx="4718">
                  <c:v>44920.276388888888</c:v>
                </c:pt>
                <c:pt idx="4719">
                  <c:v>44920.277083333334</c:v>
                </c:pt>
                <c:pt idx="4720">
                  <c:v>44920.277777777781</c:v>
                </c:pt>
                <c:pt idx="4721">
                  <c:v>44920.27847222222</c:v>
                </c:pt>
                <c:pt idx="4722">
                  <c:v>44920.279166666667</c:v>
                </c:pt>
                <c:pt idx="4723">
                  <c:v>44920.279861111114</c:v>
                </c:pt>
                <c:pt idx="4724">
                  <c:v>44920.280555555553</c:v>
                </c:pt>
                <c:pt idx="4725">
                  <c:v>44920.28125</c:v>
                </c:pt>
                <c:pt idx="4726">
                  <c:v>44920.281944444447</c:v>
                </c:pt>
                <c:pt idx="4727">
                  <c:v>44920.282638888886</c:v>
                </c:pt>
                <c:pt idx="4728">
                  <c:v>44920.283333333333</c:v>
                </c:pt>
                <c:pt idx="4729">
                  <c:v>44920.28402777778</c:v>
                </c:pt>
                <c:pt idx="4730">
                  <c:v>44920.284722222219</c:v>
                </c:pt>
                <c:pt idx="4731">
                  <c:v>44920.285416666666</c:v>
                </c:pt>
                <c:pt idx="4732">
                  <c:v>44920.286111111112</c:v>
                </c:pt>
                <c:pt idx="4733">
                  <c:v>44920.286805555559</c:v>
                </c:pt>
                <c:pt idx="4734">
                  <c:v>44920.287499999999</c:v>
                </c:pt>
                <c:pt idx="4735">
                  <c:v>44920.288194444445</c:v>
                </c:pt>
                <c:pt idx="4736">
                  <c:v>44920.288888888892</c:v>
                </c:pt>
                <c:pt idx="4737">
                  <c:v>44920.289583333331</c:v>
                </c:pt>
                <c:pt idx="4738">
                  <c:v>44920.290277777778</c:v>
                </c:pt>
                <c:pt idx="4739">
                  <c:v>44920.290972222225</c:v>
                </c:pt>
                <c:pt idx="4740">
                  <c:v>44920.291666666664</c:v>
                </c:pt>
                <c:pt idx="4741">
                  <c:v>44920.292361111111</c:v>
                </c:pt>
                <c:pt idx="4742">
                  <c:v>44920.293055555558</c:v>
                </c:pt>
                <c:pt idx="4743">
                  <c:v>44920.293749999997</c:v>
                </c:pt>
                <c:pt idx="4744">
                  <c:v>44920.294444444444</c:v>
                </c:pt>
                <c:pt idx="4745">
                  <c:v>44920.295138888891</c:v>
                </c:pt>
                <c:pt idx="4746">
                  <c:v>44920.29583333333</c:v>
                </c:pt>
                <c:pt idx="4747">
                  <c:v>44920.296527777777</c:v>
                </c:pt>
                <c:pt idx="4748">
                  <c:v>44920.297222222223</c:v>
                </c:pt>
                <c:pt idx="4749">
                  <c:v>44920.29791666667</c:v>
                </c:pt>
                <c:pt idx="4750">
                  <c:v>44920.298611111109</c:v>
                </c:pt>
                <c:pt idx="4751">
                  <c:v>44920.299305555556</c:v>
                </c:pt>
                <c:pt idx="4752">
                  <c:v>44920.3</c:v>
                </c:pt>
                <c:pt idx="4753">
                  <c:v>44920.300694444442</c:v>
                </c:pt>
                <c:pt idx="4754">
                  <c:v>44920.301388888889</c:v>
                </c:pt>
                <c:pt idx="4755">
                  <c:v>44920.302083333336</c:v>
                </c:pt>
                <c:pt idx="4756">
                  <c:v>44920.302777777775</c:v>
                </c:pt>
                <c:pt idx="4757">
                  <c:v>44920.303472222222</c:v>
                </c:pt>
                <c:pt idx="4758">
                  <c:v>44920.304166666669</c:v>
                </c:pt>
                <c:pt idx="4759">
                  <c:v>44920.304861111108</c:v>
                </c:pt>
                <c:pt idx="4760">
                  <c:v>44920.305555555555</c:v>
                </c:pt>
                <c:pt idx="4761">
                  <c:v>44920.306250000001</c:v>
                </c:pt>
                <c:pt idx="4762">
                  <c:v>44920.306944444441</c:v>
                </c:pt>
                <c:pt idx="4763">
                  <c:v>44920.307638888888</c:v>
                </c:pt>
                <c:pt idx="4764">
                  <c:v>44920.308333333334</c:v>
                </c:pt>
                <c:pt idx="4765">
                  <c:v>44920.309027777781</c:v>
                </c:pt>
                <c:pt idx="4766">
                  <c:v>44920.30972222222</c:v>
                </c:pt>
                <c:pt idx="4767">
                  <c:v>44920.310416666667</c:v>
                </c:pt>
                <c:pt idx="4768">
                  <c:v>44920.311111111114</c:v>
                </c:pt>
                <c:pt idx="4769">
                  <c:v>44920.311805555553</c:v>
                </c:pt>
                <c:pt idx="4770">
                  <c:v>44920.3125</c:v>
                </c:pt>
                <c:pt idx="4771">
                  <c:v>44920.313194444447</c:v>
                </c:pt>
                <c:pt idx="4772">
                  <c:v>44920.313888888886</c:v>
                </c:pt>
                <c:pt idx="4773">
                  <c:v>44920.314583333333</c:v>
                </c:pt>
                <c:pt idx="4774">
                  <c:v>44920.31527777778</c:v>
                </c:pt>
                <c:pt idx="4775">
                  <c:v>44920.315972222219</c:v>
                </c:pt>
                <c:pt idx="4776">
                  <c:v>44920.316666666666</c:v>
                </c:pt>
                <c:pt idx="4777">
                  <c:v>44920.317361111112</c:v>
                </c:pt>
                <c:pt idx="4778">
                  <c:v>44920.318055555559</c:v>
                </c:pt>
                <c:pt idx="4779">
                  <c:v>44920.318749999999</c:v>
                </c:pt>
                <c:pt idx="4780">
                  <c:v>44920.319444444445</c:v>
                </c:pt>
                <c:pt idx="4781">
                  <c:v>44920.320138888892</c:v>
                </c:pt>
                <c:pt idx="4782">
                  <c:v>44920.320833333331</c:v>
                </c:pt>
                <c:pt idx="4783">
                  <c:v>44920.321527777778</c:v>
                </c:pt>
                <c:pt idx="4784">
                  <c:v>44920.322222222225</c:v>
                </c:pt>
                <c:pt idx="4785">
                  <c:v>44920.322916666664</c:v>
                </c:pt>
                <c:pt idx="4786">
                  <c:v>44920.323611111111</c:v>
                </c:pt>
                <c:pt idx="4787">
                  <c:v>44920.324305555558</c:v>
                </c:pt>
                <c:pt idx="4788">
                  <c:v>44920.324999999997</c:v>
                </c:pt>
                <c:pt idx="4789">
                  <c:v>44920.325694444444</c:v>
                </c:pt>
                <c:pt idx="4790">
                  <c:v>44920.326388888891</c:v>
                </c:pt>
                <c:pt idx="4791">
                  <c:v>44920.32708333333</c:v>
                </c:pt>
                <c:pt idx="4792">
                  <c:v>44920.327777777777</c:v>
                </c:pt>
                <c:pt idx="4793">
                  <c:v>44920.328472222223</c:v>
                </c:pt>
                <c:pt idx="4794">
                  <c:v>44920.32916666667</c:v>
                </c:pt>
                <c:pt idx="4795">
                  <c:v>44920.329861111109</c:v>
                </c:pt>
                <c:pt idx="4796">
                  <c:v>44920.330555555556</c:v>
                </c:pt>
                <c:pt idx="4797">
                  <c:v>44920.331250000003</c:v>
                </c:pt>
                <c:pt idx="4798">
                  <c:v>44920.331944444442</c:v>
                </c:pt>
                <c:pt idx="4799">
                  <c:v>44920.332638888889</c:v>
                </c:pt>
                <c:pt idx="4800">
                  <c:v>44920.333333333336</c:v>
                </c:pt>
                <c:pt idx="4801">
                  <c:v>44920.334027777775</c:v>
                </c:pt>
                <c:pt idx="4802">
                  <c:v>44920.334722222222</c:v>
                </c:pt>
                <c:pt idx="4803">
                  <c:v>44920.335416666669</c:v>
                </c:pt>
                <c:pt idx="4804">
                  <c:v>44920.336111111108</c:v>
                </c:pt>
                <c:pt idx="4805">
                  <c:v>44920.336805555555</c:v>
                </c:pt>
                <c:pt idx="4806">
                  <c:v>44920.337500000001</c:v>
                </c:pt>
                <c:pt idx="4807">
                  <c:v>44920.338194444441</c:v>
                </c:pt>
                <c:pt idx="4808">
                  <c:v>44920.338888888888</c:v>
                </c:pt>
                <c:pt idx="4809">
                  <c:v>44920.339583333334</c:v>
                </c:pt>
                <c:pt idx="4810">
                  <c:v>44920.340277777781</c:v>
                </c:pt>
                <c:pt idx="4811">
                  <c:v>44920.34097222222</c:v>
                </c:pt>
                <c:pt idx="4812">
                  <c:v>44920.341666666667</c:v>
                </c:pt>
                <c:pt idx="4813">
                  <c:v>44920.342361111114</c:v>
                </c:pt>
                <c:pt idx="4814">
                  <c:v>44920.343055555553</c:v>
                </c:pt>
                <c:pt idx="4815">
                  <c:v>44920.34375</c:v>
                </c:pt>
                <c:pt idx="4816">
                  <c:v>44920.344444444447</c:v>
                </c:pt>
                <c:pt idx="4817">
                  <c:v>44920.345138888886</c:v>
                </c:pt>
                <c:pt idx="4818">
                  <c:v>44920.345833333333</c:v>
                </c:pt>
                <c:pt idx="4819">
                  <c:v>44920.34652777778</c:v>
                </c:pt>
                <c:pt idx="4820">
                  <c:v>44920.347222222219</c:v>
                </c:pt>
                <c:pt idx="4821">
                  <c:v>44920.347916666666</c:v>
                </c:pt>
                <c:pt idx="4822">
                  <c:v>44920.348611111112</c:v>
                </c:pt>
                <c:pt idx="4823">
                  <c:v>44920.349305555559</c:v>
                </c:pt>
                <c:pt idx="4824">
                  <c:v>44920.35</c:v>
                </c:pt>
                <c:pt idx="4825">
                  <c:v>44920.350694444445</c:v>
                </c:pt>
                <c:pt idx="4826">
                  <c:v>44920.351388888892</c:v>
                </c:pt>
                <c:pt idx="4827">
                  <c:v>44920.352083333331</c:v>
                </c:pt>
                <c:pt idx="4828">
                  <c:v>44920.352777777778</c:v>
                </c:pt>
                <c:pt idx="4829">
                  <c:v>44920.353472222225</c:v>
                </c:pt>
                <c:pt idx="4830">
                  <c:v>44920.354166666664</c:v>
                </c:pt>
                <c:pt idx="4831">
                  <c:v>44920.354861111111</c:v>
                </c:pt>
                <c:pt idx="4832">
                  <c:v>44920.355555555558</c:v>
                </c:pt>
                <c:pt idx="4833">
                  <c:v>44920.356249999997</c:v>
                </c:pt>
                <c:pt idx="4834">
                  <c:v>44920.356944444444</c:v>
                </c:pt>
                <c:pt idx="4835">
                  <c:v>44920.357638888891</c:v>
                </c:pt>
                <c:pt idx="4836">
                  <c:v>44920.35833333333</c:v>
                </c:pt>
                <c:pt idx="4837">
                  <c:v>44920.359027777777</c:v>
                </c:pt>
                <c:pt idx="4838">
                  <c:v>44920.359722222223</c:v>
                </c:pt>
                <c:pt idx="4839">
                  <c:v>44920.36041666667</c:v>
                </c:pt>
                <c:pt idx="4840">
                  <c:v>44920.361111111109</c:v>
                </c:pt>
                <c:pt idx="4841">
                  <c:v>44920.361805555556</c:v>
                </c:pt>
                <c:pt idx="4842">
                  <c:v>44920.362500000003</c:v>
                </c:pt>
                <c:pt idx="4843">
                  <c:v>44920.363194444442</c:v>
                </c:pt>
                <c:pt idx="4844">
                  <c:v>44920.363888888889</c:v>
                </c:pt>
                <c:pt idx="4845">
                  <c:v>44920.364583333336</c:v>
                </c:pt>
                <c:pt idx="4846">
                  <c:v>44920.365277777775</c:v>
                </c:pt>
                <c:pt idx="4847">
                  <c:v>44920.365972222222</c:v>
                </c:pt>
                <c:pt idx="4848">
                  <c:v>44920.366666666669</c:v>
                </c:pt>
                <c:pt idx="4849">
                  <c:v>44920.367361111108</c:v>
                </c:pt>
                <c:pt idx="4850">
                  <c:v>44920.368055555555</c:v>
                </c:pt>
                <c:pt idx="4851">
                  <c:v>44920.368750000001</c:v>
                </c:pt>
                <c:pt idx="4852">
                  <c:v>44920.369444444441</c:v>
                </c:pt>
                <c:pt idx="4853">
                  <c:v>44920.370138888888</c:v>
                </c:pt>
                <c:pt idx="4854">
                  <c:v>44920.370833333334</c:v>
                </c:pt>
                <c:pt idx="4855">
                  <c:v>44920.371527777781</c:v>
                </c:pt>
                <c:pt idx="4856">
                  <c:v>44920.37222222222</c:v>
                </c:pt>
                <c:pt idx="4857">
                  <c:v>44920.372916666667</c:v>
                </c:pt>
                <c:pt idx="4858">
                  <c:v>44920.373611111114</c:v>
                </c:pt>
                <c:pt idx="4859">
                  <c:v>44920.374305555553</c:v>
                </c:pt>
                <c:pt idx="4860">
                  <c:v>44920.375</c:v>
                </c:pt>
                <c:pt idx="4861">
                  <c:v>44920.375694444447</c:v>
                </c:pt>
                <c:pt idx="4862">
                  <c:v>44920.376388888886</c:v>
                </c:pt>
                <c:pt idx="4863">
                  <c:v>44920.377083333333</c:v>
                </c:pt>
                <c:pt idx="4864">
                  <c:v>44920.37777777778</c:v>
                </c:pt>
                <c:pt idx="4865">
                  <c:v>44920.378472222219</c:v>
                </c:pt>
                <c:pt idx="4866">
                  <c:v>44920.379166666666</c:v>
                </c:pt>
                <c:pt idx="4867">
                  <c:v>44920.379861111112</c:v>
                </c:pt>
                <c:pt idx="4868">
                  <c:v>44920.380555555559</c:v>
                </c:pt>
                <c:pt idx="4869">
                  <c:v>44920.381249999999</c:v>
                </c:pt>
                <c:pt idx="4870">
                  <c:v>44920.381944444445</c:v>
                </c:pt>
                <c:pt idx="4871">
                  <c:v>44920.382638888892</c:v>
                </c:pt>
                <c:pt idx="4872">
                  <c:v>44920.383333333331</c:v>
                </c:pt>
                <c:pt idx="4873">
                  <c:v>44920.384027777778</c:v>
                </c:pt>
                <c:pt idx="4874">
                  <c:v>44920.384722222225</c:v>
                </c:pt>
                <c:pt idx="4875">
                  <c:v>44920.385416666664</c:v>
                </c:pt>
                <c:pt idx="4876">
                  <c:v>44920.386111111111</c:v>
                </c:pt>
                <c:pt idx="4877">
                  <c:v>44920.386805555558</c:v>
                </c:pt>
                <c:pt idx="4878">
                  <c:v>44920.387499999997</c:v>
                </c:pt>
                <c:pt idx="4879">
                  <c:v>44920.388194444444</c:v>
                </c:pt>
                <c:pt idx="4880">
                  <c:v>44920.388888888891</c:v>
                </c:pt>
                <c:pt idx="4881">
                  <c:v>44920.38958333333</c:v>
                </c:pt>
                <c:pt idx="4882">
                  <c:v>44920.390277777777</c:v>
                </c:pt>
                <c:pt idx="4883">
                  <c:v>44920.390972222223</c:v>
                </c:pt>
                <c:pt idx="4884">
                  <c:v>44920.39166666667</c:v>
                </c:pt>
                <c:pt idx="4885">
                  <c:v>44920.392361111109</c:v>
                </c:pt>
                <c:pt idx="4886">
                  <c:v>44920.393055555556</c:v>
                </c:pt>
                <c:pt idx="4887">
                  <c:v>44920.393750000003</c:v>
                </c:pt>
                <c:pt idx="4888">
                  <c:v>44920.394444444442</c:v>
                </c:pt>
                <c:pt idx="4889">
                  <c:v>44920.395138888889</c:v>
                </c:pt>
                <c:pt idx="4890">
                  <c:v>44920.395833333336</c:v>
                </c:pt>
                <c:pt idx="4891">
                  <c:v>44920.396527777775</c:v>
                </c:pt>
                <c:pt idx="4892">
                  <c:v>44920.397222222222</c:v>
                </c:pt>
                <c:pt idx="4893">
                  <c:v>44920.397916666669</c:v>
                </c:pt>
                <c:pt idx="4894">
                  <c:v>44920.398611111108</c:v>
                </c:pt>
                <c:pt idx="4895">
                  <c:v>44920.399305555555</c:v>
                </c:pt>
                <c:pt idx="4896">
                  <c:v>44920.4</c:v>
                </c:pt>
                <c:pt idx="4897">
                  <c:v>44920.400694444441</c:v>
                </c:pt>
                <c:pt idx="4898">
                  <c:v>44920.401388888888</c:v>
                </c:pt>
                <c:pt idx="4899">
                  <c:v>44920.402083333334</c:v>
                </c:pt>
                <c:pt idx="4900">
                  <c:v>44920.402777777781</c:v>
                </c:pt>
                <c:pt idx="4901">
                  <c:v>44920.40347222222</c:v>
                </c:pt>
                <c:pt idx="4902">
                  <c:v>44920.404166666667</c:v>
                </c:pt>
                <c:pt idx="4903">
                  <c:v>44920.404861111114</c:v>
                </c:pt>
                <c:pt idx="4904">
                  <c:v>44920.405555555553</c:v>
                </c:pt>
                <c:pt idx="4905">
                  <c:v>44920.40625</c:v>
                </c:pt>
                <c:pt idx="4906">
                  <c:v>44920.406944444447</c:v>
                </c:pt>
                <c:pt idx="4907">
                  <c:v>44920.407638888886</c:v>
                </c:pt>
                <c:pt idx="4908">
                  <c:v>44920.408333333333</c:v>
                </c:pt>
                <c:pt idx="4909">
                  <c:v>44920.40902777778</c:v>
                </c:pt>
                <c:pt idx="4910">
                  <c:v>44920.409722222219</c:v>
                </c:pt>
                <c:pt idx="4911">
                  <c:v>44920.410416666666</c:v>
                </c:pt>
                <c:pt idx="4912">
                  <c:v>44920.411111111112</c:v>
                </c:pt>
                <c:pt idx="4913">
                  <c:v>44920.411805555559</c:v>
                </c:pt>
                <c:pt idx="4914">
                  <c:v>44920.412499999999</c:v>
                </c:pt>
                <c:pt idx="4915">
                  <c:v>44920.413194444445</c:v>
                </c:pt>
                <c:pt idx="4916">
                  <c:v>44920.413888888892</c:v>
                </c:pt>
                <c:pt idx="4917">
                  <c:v>44920.414583333331</c:v>
                </c:pt>
                <c:pt idx="4918">
                  <c:v>44920.415277777778</c:v>
                </c:pt>
                <c:pt idx="4919">
                  <c:v>44920.415972222225</c:v>
                </c:pt>
                <c:pt idx="4920">
                  <c:v>44920.416666666664</c:v>
                </c:pt>
                <c:pt idx="4921">
                  <c:v>44920.417361111111</c:v>
                </c:pt>
                <c:pt idx="4922">
                  <c:v>44920.418055555558</c:v>
                </c:pt>
                <c:pt idx="4923">
                  <c:v>44920.418749999997</c:v>
                </c:pt>
                <c:pt idx="4924">
                  <c:v>44920.419444444444</c:v>
                </c:pt>
                <c:pt idx="4925">
                  <c:v>44920.420138888891</c:v>
                </c:pt>
                <c:pt idx="4926">
                  <c:v>44920.42083333333</c:v>
                </c:pt>
                <c:pt idx="4927">
                  <c:v>44920.421527777777</c:v>
                </c:pt>
                <c:pt idx="4928">
                  <c:v>44920.422222222223</c:v>
                </c:pt>
                <c:pt idx="4929">
                  <c:v>44920.42291666667</c:v>
                </c:pt>
                <c:pt idx="4930">
                  <c:v>44920.423611111109</c:v>
                </c:pt>
                <c:pt idx="4931">
                  <c:v>44920.424305555556</c:v>
                </c:pt>
                <c:pt idx="4932">
                  <c:v>44920.425000000003</c:v>
                </c:pt>
                <c:pt idx="4933">
                  <c:v>44920.425694444442</c:v>
                </c:pt>
                <c:pt idx="4934">
                  <c:v>44920.426388888889</c:v>
                </c:pt>
                <c:pt idx="4935">
                  <c:v>44920.427083333336</c:v>
                </c:pt>
                <c:pt idx="4936">
                  <c:v>44920.427777777775</c:v>
                </c:pt>
                <c:pt idx="4937">
                  <c:v>44920.428472222222</c:v>
                </c:pt>
                <c:pt idx="4938">
                  <c:v>44920.429166666669</c:v>
                </c:pt>
                <c:pt idx="4939">
                  <c:v>44920.429861111108</c:v>
                </c:pt>
                <c:pt idx="4940">
                  <c:v>44920.430555555555</c:v>
                </c:pt>
                <c:pt idx="4941">
                  <c:v>44920.431250000001</c:v>
                </c:pt>
                <c:pt idx="4942">
                  <c:v>44920.431944444441</c:v>
                </c:pt>
                <c:pt idx="4943">
                  <c:v>44920.432638888888</c:v>
                </c:pt>
                <c:pt idx="4944">
                  <c:v>44920.433333333334</c:v>
                </c:pt>
                <c:pt idx="4945">
                  <c:v>44920.434027777781</c:v>
                </c:pt>
                <c:pt idx="4946">
                  <c:v>44920.43472222222</c:v>
                </c:pt>
                <c:pt idx="4947">
                  <c:v>44920.435416666667</c:v>
                </c:pt>
                <c:pt idx="4948">
                  <c:v>44920.436111111114</c:v>
                </c:pt>
                <c:pt idx="4949">
                  <c:v>44920.436805555553</c:v>
                </c:pt>
                <c:pt idx="4950">
                  <c:v>44920.4375</c:v>
                </c:pt>
                <c:pt idx="4951">
                  <c:v>44920.438194444447</c:v>
                </c:pt>
                <c:pt idx="4952">
                  <c:v>44920.438888888886</c:v>
                </c:pt>
                <c:pt idx="4953">
                  <c:v>44920.439583333333</c:v>
                </c:pt>
                <c:pt idx="4954">
                  <c:v>44920.44027777778</c:v>
                </c:pt>
                <c:pt idx="4955">
                  <c:v>44920.440972222219</c:v>
                </c:pt>
                <c:pt idx="4956">
                  <c:v>44920.441666666666</c:v>
                </c:pt>
                <c:pt idx="4957">
                  <c:v>44920.442361111112</c:v>
                </c:pt>
                <c:pt idx="4958">
                  <c:v>44920.443055555559</c:v>
                </c:pt>
                <c:pt idx="4959">
                  <c:v>44920.443749999999</c:v>
                </c:pt>
                <c:pt idx="4960">
                  <c:v>44920.444444444445</c:v>
                </c:pt>
                <c:pt idx="4961">
                  <c:v>44920.445138888892</c:v>
                </c:pt>
                <c:pt idx="4962">
                  <c:v>44920.445833333331</c:v>
                </c:pt>
                <c:pt idx="4963">
                  <c:v>44920.446527777778</c:v>
                </c:pt>
                <c:pt idx="4964">
                  <c:v>44920.447222222225</c:v>
                </c:pt>
                <c:pt idx="4965">
                  <c:v>44920.447916666664</c:v>
                </c:pt>
                <c:pt idx="4966">
                  <c:v>44920.448611111111</c:v>
                </c:pt>
                <c:pt idx="4967">
                  <c:v>44920.449305555558</c:v>
                </c:pt>
                <c:pt idx="4968">
                  <c:v>44920.45</c:v>
                </c:pt>
                <c:pt idx="4969">
                  <c:v>44920.450694444444</c:v>
                </c:pt>
                <c:pt idx="4970">
                  <c:v>44920.451388888891</c:v>
                </c:pt>
                <c:pt idx="4971">
                  <c:v>44920.45208333333</c:v>
                </c:pt>
                <c:pt idx="4972">
                  <c:v>44920.452777777777</c:v>
                </c:pt>
                <c:pt idx="4973">
                  <c:v>44920.453472222223</c:v>
                </c:pt>
                <c:pt idx="4974">
                  <c:v>44920.45416666667</c:v>
                </c:pt>
                <c:pt idx="4975">
                  <c:v>44920.454861111109</c:v>
                </c:pt>
                <c:pt idx="4976">
                  <c:v>44920.455555555556</c:v>
                </c:pt>
                <c:pt idx="4977">
                  <c:v>44920.456250000003</c:v>
                </c:pt>
                <c:pt idx="4978">
                  <c:v>44920.456944444442</c:v>
                </c:pt>
                <c:pt idx="4979">
                  <c:v>44920.457638888889</c:v>
                </c:pt>
                <c:pt idx="4980">
                  <c:v>44920.458333333336</c:v>
                </c:pt>
                <c:pt idx="4981">
                  <c:v>44920.459027777775</c:v>
                </c:pt>
                <c:pt idx="4982">
                  <c:v>44920.459722222222</c:v>
                </c:pt>
                <c:pt idx="4983">
                  <c:v>44920.460416666669</c:v>
                </c:pt>
                <c:pt idx="4984">
                  <c:v>44920.461111111108</c:v>
                </c:pt>
                <c:pt idx="4985">
                  <c:v>44920.461805555555</c:v>
                </c:pt>
                <c:pt idx="4986">
                  <c:v>44920.462500000001</c:v>
                </c:pt>
                <c:pt idx="4987">
                  <c:v>44920.463194444441</c:v>
                </c:pt>
                <c:pt idx="4988">
                  <c:v>44920.463888888888</c:v>
                </c:pt>
                <c:pt idx="4989">
                  <c:v>44920.464583333334</c:v>
                </c:pt>
                <c:pt idx="4990">
                  <c:v>44920.465277777781</c:v>
                </c:pt>
                <c:pt idx="4991">
                  <c:v>44920.46597222222</c:v>
                </c:pt>
                <c:pt idx="4992">
                  <c:v>44920.466666666667</c:v>
                </c:pt>
                <c:pt idx="4993">
                  <c:v>44920.467361111114</c:v>
                </c:pt>
                <c:pt idx="4994">
                  <c:v>44920.468055555553</c:v>
                </c:pt>
                <c:pt idx="4995">
                  <c:v>44920.46875</c:v>
                </c:pt>
                <c:pt idx="4996">
                  <c:v>44920.469444444447</c:v>
                </c:pt>
                <c:pt idx="4997">
                  <c:v>44920.470138888886</c:v>
                </c:pt>
                <c:pt idx="4998">
                  <c:v>44920.470833333333</c:v>
                </c:pt>
                <c:pt idx="4999">
                  <c:v>44920.47152777778</c:v>
                </c:pt>
                <c:pt idx="5000">
                  <c:v>44920.472222222219</c:v>
                </c:pt>
                <c:pt idx="5001">
                  <c:v>44920.472916666666</c:v>
                </c:pt>
                <c:pt idx="5002">
                  <c:v>44920.473611111112</c:v>
                </c:pt>
                <c:pt idx="5003">
                  <c:v>44920.474305555559</c:v>
                </c:pt>
                <c:pt idx="5004">
                  <c:v>44920.474999999999</c:v>
                </c:pt>
                <c:pt idx="5005">
                  <c:v>44920.475694444445</c:v>
                </c:pt>
                <c:pt idx="5006">
                  <c:v>44920.476388888892</c:v>
                </c:pt>
                <c:pt idx="5007">
                  <c:v>44920.477083333331</c:v>
                </c:pt>
                <c:pt idx="5008">
                  <c:v>44920.477777777778</c:v>
                </c:pt>
                <c:pt idx="5009">
                  <c:v>44920.478472222225</c:v>
                </c:pt>
                <c:pt idx="5010">
                  <c:v>44920.479166666664</c:v>
                </c:pt>
                <c:pt idx="5011">
                  <c:v>44920.479861111111</c:v>
                </c:pt>
                <c:pt idx="5012">
                  <c:v>44920.480555555558</c:v>
                </c:pt>
                <c:pt idx="5013">
                  <c:v>44920.481249999997</c:v>
                </c:pt>
                <c:pt idx="5014">
                  <c:v>44920.481944444444</c:v>
                </c:pt>
                <c:pt idx="5015">
                  <c:v>44920.482638888891</c:v>
                </c:pt>
                <c:pt idx="5016">
                  <c:v>44920.48333333333</c:v>
                </c:pt>
                <c:pt idx="5017">
                  <c:v>44920.484027777777</c:v>
                </c:pt>
                <c:pt idx="5018">
                  <c:v>44920.484722222223</c:v>
                </c:pt>
                <c:pt idx="5019">
                  <c:v>44920.48541666667</c:v>
                </c:pt>
                <c:pt idx="5020">
                  <c:v>44920.486111111109</c:v>
                </c:pt>
                <c:pt idx="5021">
                  <c:v>44920.486805555556</c:v>
                </c:pt>
                <c:pt idx="5022">
                  <c:v>44920.487500000003</c:v>
                </c:pt>
                <c:pt idx="5023">
                  <c:v>44920.488194444442</c:v>
                </c:pt>
                <c:pt idx="5024">
                  <c:v>44920.488888888889</c:v>
                </c:pt>
                <c:pt idx="5025">
                  <c:v>44920.489583333336</c:v>
                </c:pt>
                <c:pt idx="5026">
                  <c:v>44920.490277777775</c:v>
                </c:pt>
                <c:pt idx="5027">
                  <c:v>44920.490972222222</c:v>
                </c:pt>
                <c:pt idx="5028">
                  <c:v>44920.491666666669</c:v>
                </c:pt>
                <c:pt idx="5029">
                  <c:v>44920.492361111108</c:v>
                </c:pt>
                <c:pt idx="5030">
                  <c:v>44920.493055555555</c:v>
                </c:pt>
                <c:pt idx="5031">
                  <c:v>44920.493750000001</c:v>
                </c:pt>
                <c:pt idx="5032">
                  <c:v>44920.494444444441</c:v>
                </c:pt>
                <c:pt idx="5033">
                  <c:v>44920.495138888888</c:v>
                </c:pt>
                <c:pt idx="5034">
                  <c:v>44920.495833333334</c:v>
                </c:pt>
                <c:pt idx="5035">
                  <c:v>44920.496527777781</c:v>
                </c:pt>
                <c:pt idx="5036">
                  <c:v>44920.49722222222</c:v>
                </c:pt>
                <c:pt idx="5037">
                  <c:v>44920.497916666667</c:v>
                </c:pt>
                <c:pt idx="5038">
                  <c:v>44920.498611111114</c:v>
                </c:pt>
                <c:pt idx="5039">
                  <c:v>44920.499305555553</c:v>
                </c:pt>
                <c:pt idx="5040">
                  <c:v>44920.5</c:v>
                </c:pt>
                <c:pt idx="5041">
                  <c:v>44920.500694444447</c:v>
                </c:pt>
                <c:pt idx="5042">
                  <c:v>44920.501388888886</c:v>
                </c:pt>
                <c:pt idx="5043">
                  <c:v>44920.502083333333</c:v>
                </c:pt>
                <c:pt idx="5044">
                  <c:v>44920.50277777778</c:v>
                </c:pt>
                <c:pt idx="5045">
                  <c:v>44920.503472222219</c:v>
                </c:pt>
                <c:pt idx="5046">
                  <c:v>44920.504166666666</c:v>
                </c:pt>
                <c:pt idx="5047">
                  <c:v>44920.504861111112</c:v>
                </c:pt>
                <c:pt idx="5048">
                  <c:v>44920.505555555559</c:v>
                </c:pt>
                <c:pt idx="5049">
                  <c:v>44920.506249999999</c:v>
                </c:pt>
                <c:pt idx="5050">
                  <c:v>44920.506944444445</c:v>
                </c:pt>
                <c:pt idx="5051">
                  <c:v>44920.507638888892</c:v>
                </c:pt>
                <c:pt idx="5052">
                  <c:v>44920.508333333331</c:v>
                </c:pt>
                <c:pt idx="5053">
                  <c:v>44920.509027777778</c:v>
                </c:pt>
                <c:pt idx="5054">
                  <c:v>44920.509722222225</c:v>
                </c:pt>
                <c:pt idx="5055">
                  <c:v>44920.510416666664</c:v>
                </c:pt>
                <c:pt idx="5056">
                  <c:v>44920.511111111111</c:v>
                </c:pt>
                <c:pt idx="5057">
                  <c:v>44920.511805555558</c:v>
                </c:pt>
                <c:pt idx="5058">
                  <c:v>44920.512499999997</c:v>
                </c:pt>
                <c:pt idx="5059">
                  <c:v>44920.513194444444</c:v>
                </c:pt>
                <c:pt idx="5060">
                  <c:v>44920.513888888891</c:v>
                </c:pt>
                <c:pt idx="5061">
                  <c:v>44920.51458333333</c:v>
                </c:pt>
                <c:pt idx="5062">
                  <c:v>44920.515277777777</c:v>
                </c:pt>
                <c:pt idx="5063">
                  <c:v>44920.515972222223</c:v>
                </c:pt>
                <c:pt idx="5064">
                  <c:v>44920.51666666667</c:v>
                </c:pt>
                <c:pt idx="5065">
                  <c:v>44920.517361111109</c:v>
                </c:pt>
                <c:pt idx="5066">
                  <c:v>44920.518055555556</c:v>
                </c:pt>
                <c:pt idx="5067">
                  <c:v>44920.518750000003</c:v>
                </c:pt>
                <c:pt idx="5068">
                  <c:v>44920.519444444442</c:v>
                </c:pt>
                <c:pt idx="5069">
                  <c:v>44920.520138888889</c:v>
                </c:pt>
                <c:pt idx="5070">
                  <c:v>44920.520833333336</c:v>
                </c:pt>
                <c:pt idx="5071">
                  <c:v>44920.521527777775</c:v>
                </c:pt>
                <c:pt idx="5072">
                  <c:v>44920.522222222222</c:v>
                </c:pt>
                <c:pt idx="5073">
                  <c:v>44920.522916666669</c:v>
                </c:pt>
                <c:pt idx="5074">
                  <c:v>44920.523611111108</c:v>
                </c:pt>
                <c:pt idx="5075">
                  <c:v>44920.524305555555</c:v>
                </c:pt>
                <c:pt idx="5076">
                  <c:v>44920.525000000001</c:v>
                </c:pt>
                <c:pt idx="5077">
                  <c:v>44920.525694444441</c:v>
                </c:pt>
                <c:pt idx="5078">
                  <c:v>44920.526388888888</c:v>
                </c:pt>
                <c:pt idx="5079">
                  <c:v>44920.527083333334</c:v>
                </c:pt>
                <c:pt idx="5080">
                  <c:v>44920.527777777781</c:v>
                </c:pt>
                <c:pt idx="5081">
                  <c:v>44920.52847222222</c:v>
                </c:pt>
                <c:pt idx="5082">
                  <c:v>44920.529166666667</c:v>
                </c:pt>
                <c:pt idx="5083">
                  <c:v>44920.529861111114</c:v>
                </c:pt>
                <c:pt idx="5084">
                  <c:v>44920.530555555553</c:v>
                </c:pt>
                <c:pt idx="5085">
                  <c:v>44920.53125</c:v>
                </c:pt>
                <c:pt idx="5086">
                  <c:v>44920.531944444447</c:v>
                </c:pt>
                <c:pt idx="5087">
                  <c:v>44920.532638888886</c:v>
                </c:pt>
                <c:pt idx="5088">
                  <c:v>44920.533333333333</c:v>
                </c:pt>
                <c:pt idx="5089">
                  <c:v>44920.53402777778</c:v>
                </c:pt>
                <c:pt idx="5090">
                  <c:v>44920.534722222219</c:v>
                </c:pt>
                <c:pt idx="5091">
                  <c:v>44920.535416666666</c:v>
                </c:pt>
                <c:pt idx="5092">
                  <c:v>44920.536111111112</c:v>
                </c:pt>
                <c:pt idx="5093">
                  <c:v>44920.536805555559</c:v>
                </c:pt>
                <c:pt idx="5094">
                  <c:v>44920.537499999999</c:v>
                </c:pt>
                <c:pt idx="5095">
                  <c:v>44920.538194444445</c:v>
                </c:pt>
                <c:pt idx="5096">
                  <c:v>44920.538888888892</c:v>
                </c:pt>
                <c:pt idx="5097">
                  <c:v>44920.539583333331</c:v>
                </c:pt>
                <c:pt idx="5098">
                  <c:v>44920.540277777778</c:v>
                </c:pt>
                <c:pt idx="5099">
                  <c:v>44920.540972222225</c:v>
                </c:pt>
                <c:pt idx="5100">
                  <c:v>44920.541666666664</c:v>
                </c:pt>
                <c:pt idx="5101">
                  <c:v>44920.542361111111</c:v>
                </c:pt>
                <c:pt idx="5102">
                  <c:v>44920.543055555558</c:v>
                </c:pt>
                <c:pt idx="5103">
                  <c:v>44920.543749999997</c:v>
                </c:pt>
                <c:pt idx="5104">
                  <c:v>44920.544444444444</c:v>
                </c:pt>
                <c:pt idx="5105">
                  <c:v>44920.545138888891</c:v>
                </c:pt>
                <c:pt idx="5106">
                  <c:v>44920.54583333333</c:v>
                </c:pt>
                <c:pt idx="5107">
                  <c:v>44920.546527777777</c:v>
                </c:pt>
                <c:pt idx="5108">
                  <c:v>44920.547222222223</c:v>
                </c:pt>
                <c:pt idx="5109">
                  <c:v>44920.54791666667</c:v>
                </c:pt>
                <c:pt idx="5110">
                  <c:v>44920.548611111109</c:v>
                </c:pt>
                <c:pt idx="5111">
                  <c:v>44920.549305555556</c:v>
                </c:pt>
                <c:pt idx="5112">
                  <c:v>44920.55</c:v>
                </c:pt>
                <c:pt idx="5113">
                  <c:v>44920.550694444442</c:v>
                </c:pt>
                <c:pt idx="5114">
                  <c:v>44920.551388888889</c:v>
                </c:pt>
                <c:pt idx="5115">
                  <c:v>44920.552083333336</c:v>
                </c:pt>
                <c:pt idx="5116">
                  <c:v>44920.552777777775</c:v>
                </c:pt>
                <c:pt idx="5117">
                  <c:v>44920.553472222222</c:v>
                </c:pt>
                <c:pt idx="5118">
                  <c:v>44920.554166666669</c:v>
                </c:pt>
                <c:pt idx="5119">
                  <c:v>44920.554861111108</c:v>
                </c:pt>
                <c:pt idx="5120">
                  <c:v>44920.555555555555</c:v>
                </c:pt>
                <c:pt idx="5121">
                  <c:v>44920.556250000001</c:v>
                </c:pt>
                <c:pt idx="5122">
                  <c:v>44920.556944444441</c:v>
                </c:pt>
                <c:pt idx="5123">
                  <c:v>44920.557638888888</c:v>
                </c:pt>
                <c:pt idx="5124">
                  <c:v>44920.558333333334</c:v>
                </c:pt>
                <c:pt idx="5125">
                  <c:v>44920.559027777781</c:v>
                </c:pt>
                <c:pt idx="5126">
                  <c:v>44920.55972222222</c:v>
                </c:pt>
                <c:pt idx="5127">
                  <c:v>44920.560416666667</c:v>
                </c:pt>
                <c:pt idx="5128">
                  <c:v>44920.561111111114</c:v>
                </c:pt>
                <c:pt idx="5129">
                  <c:v>44920.561805555553</c:v>
                </c:pt>
                <c:pt idx="5130">
                  <c:v>44920.5625</c:v>
                </c:pt>
                <c:pt idx="5131">
                  <c:v>44920.563194444447</c:v>
                </c:pt>
                <c:pt idx="5132">
                  <c:v>44920.563888888886</c:v>
                </c:pt>
                <c:pt idx="5133">
                  <c:v>44920.564583333333</c:v>
                </c:pt>
                <c:pt idx="5134">
                  <c:v>44920.56527777778</c:v>
                </c:pt>
                <c:pt idx="5135">
                  <c:v>44920.565972222219</c:v>
                </c:pt>
                <c:pt idx="5136">
                  <c:v>44920.566666666666</c:v>
                </c:pt>
                <c:pt idx="5137">
                  <c:v>44920.567361111112</c:v>
                </c:pt>
                <c:pt idx="5138">
                  <c:v>44920.568055555559</c:v>
                </c:pt>
                <c:pt idx="5139">
                  <c:v>44920.568749999999</c:v>
                </c:pt>
                <c:pt idx="5140">
                  <c:v>44920.569444444445</c:v>
                </c:pt>
                <c:pt idx="5141">
                  <c:v>44920.570138888892</c:v>
                </c:pt>
                <c:pt idx="5142">
                  <c:v>44920.570833333331</c:v>
                </c:pt>
                <c:pt idx="5143">
                  <c:v>44920.571527777778</c:v>
                </c:pt>
                <c:pt idx="5144">
                  <c:v>44920.572222222225</c:v>
                </c:pt>
                <c:pt idx="5145">
                  <c:v>44920.572916666664</c:v>
                </c:pt>
                <c:pt idx="5146">
                  <c:v>44920.573611111111</c:v>
                </c:pt>
                <c:pt idx="5147">
                  <c:v>44920.574305555558</c:v>
                </c:pt>
                <c:pt idx="5148">
                  <c:v>44920.574999999997</c:v>
                </c:pt>
                <c:pt idx="5149">
                  <c:v>44920.575694444444</c:v>
                </c:pt>
                <c:pt idx="5150">
                  <c:v>44920.576388888891</c:v>
                </c:pt>
                <c:pt idx="5151">
                  <c:v>44920.57708333333</c:v>
                </c:pt>
                <c:pt idx="5152">
                  <c:v>44920.577777777777</c:v>
                </c:pt>
                <c:pt idx="5153">
                  <c:v>44920.578472222223</c:v>
                </c:pt>
                <c:pt idx="5154">
                  <c:v>44920.57916666667</c:v>
                </c:pt>
                <c:pt idx="5155">
                  <c:v>44920.579861111109</c:v>
                </c:pt>
                <c:pt idx="5156">
                  <c:v>44920.580555555556</c:v>
                </c:pt>
                <c:pt idx="5157">
                  <c:v>44920.581250000003</c:v>
                </c:pt>
                <c:pt idx="5158">
                  <c:v>44920.581944444442</c:v>
                </c:pt>
                <c:pt idx="5159">
                  <c:v>44920.582638888889</c:v>
                </c:pt>
                <c:pt idx="5160">
                  <c:v>44920.583333333336</c:v>
                </c:pt>
                <c:pt idx="5161">
                  <c:v>44920.584027777775</c:v>
                </c:pt>
                <c:pt idx="5162">
                  <c:v>44920.584722222222</c:v>
                </c:pt>
                <c:pt idx="5163">
                  <c:v>44920.585416666669</c:v>
                </c:pt>
                <c:pt idx="5164">
                  <c:v>44920.586111111108</c:v>
                </c:pt>
                <c:pt idx="5165">
                  <c:v>44920.586805555555</c:v>
                </c:pt>
                <c:pt idx="5166">
                  <c:v>44920.587500000001</c:v>
                </c:pt>
                <c:pt idx="5167">
                  <c:v>44920.588194444441</c:v>
                </c:pt>
                <c:pt idx="5168">
                  <c:v>44920.588888888888</c:v>
                </c:pt>
                <c:pt idx="5169">
                  <c:v>44920.589583333334</c:v>
                </c:pt>
                <c:pt idx="5170">
                  <c:v>44920.590277777781</c:v>
                </c:pt>
                <c:pt idx="5171">
                  <c:v>44920.59097222222</c:v>
                </c:pt>
                <c:pt idx="5172">
                  <c:v>44920.591666666667</c:v>
                </c:pt>
                <c:pt idx="5173">
                  <c:v>44920.592361111114</c:v>
                </c:pt>
                <c:pt idx="5174">
                  <c:v>44920.593055555553</c:v>
                </c:pt>
                <c:pt idx="5175">
                  <c:v>44920.59375</c:v>
                </c:pt>
                <c:pt idx="5176">
                  <c:v>44920.594444444447</c:v>
                </c:pt>
                <c:pt idx="5177">
                  <c:v>44920.595138888886</c:v>
                </c:pt>
                <c:pt idx="5178">
                  <c:v>44920.595833333333</c:v>
                </c:pt>
                <c:pt idx="5179">
                  <c:v>44920.59652777778</c:v>
                </c:pt>
                <c:pt idx="5180">
                  <c:v>44920.597222222219</c:v>
                </c:pt>
                <c:pt idx="5181">
                  <c:v>44920.597916666666</c:v>
                </c:pt>
                <c:pt idx="5182">
                  <c:v>44920.598611111112</c:v>
                </c:pt>
                <c:pt idx="5183">
                  <c:v>44920.599305555559</c:v>
                </c:pt>
                <c:pt idx="5184">
                  <c:v>44920.6</c:v>
                </c:pt>
                <c:pt idx="5185">
                  <c:v>44920.600694444445</c:v>
                </c:pt>
                <c:pt idx="5186">
                  <c:v>44920.601388888892</c:v>
                </c:pt>
                <c:pt idx="5187">
                  <c:v>44920.602083333331</c:v>
                </c:pt>
                <c:pt idx="5188">
                  <c:v>44920.602777777778</c:v>
                </c:pt>
                <c:pt idx="5189">
                  <c:v>44920.603472222225</c:v>
                </c:pt>
                <c:pt idx="5190">
                  <c:v>44920.604166666664</c:v>
                </c:pt>
                <c:pt idx="5191">
                  <c:v>44920.604861111111</c:v>
                </c:pt>
                <c:pt idx="5192">
                  <c:v>44920.605555555558</c:v>
                </c:pt>
                <c:pt idx="5193">
                  <c:v>44920.606249999997</c:v>
                </c:pt>
                <c:pt idx="5194">
                  <c:v>44920.606944444444</c:v>
                </c:pt>
                <c:pt idx="5195">
                  <c:v>44920.607638888891</c:v>
                </c:pt>
                <c:pt idx="5196">
                  <c:v>44920.60833333333</c:v>
                </c:pt>
                <c:pt idx="5197">
                  <c:v>44920.609027777777</c:v>
                </c:pt>
                <c:pt idx="5198">
                  <c:v>44920.609722222223</c:v>
                </c:pt>
                <c:pt idx="5199">
                  <c:v>44920.61041666667</c:v>
                </c:pt>
                <c:pt idx="5200">
                  <c:v>44920.611111111109</c:v>
                </c:pt>
                <c:pt idx="5201">
                  <c:v>44920.611805555556</c:v>
                </c:pt>
                <c:pt idx="5202">
                  <c:v>44920.612500000003</c:v>
                </c:pt>
                <c:pt idx="5203">
                  <c:v>44920.613194444442</c:v>
                </c:pt>
                <c:pt idx="5204">
                  <c:v>44920.613888888889</c:v>
                </c:pt>
                <c:pt idx="5205">
                  <c:v>44920.614583333336</c:v>
                </c:pt>
                <c:pt idx="5206">
                  <c:v>44920.615277777775</c:v>
                </c:pt>
                <c:pt idx="5207">
                  <c:v>44920.615972222222</c:v>
                </c:pt>
                <c:pt idx="5208">
                  <c:v>44920.616666666669</c:v>
                </c:pt>
                <c:pt idx="5209">
                  <c:v>44920.617361111108</c:v>
                </c:pt>
                <c:pt idx="5210">
                  <c:v>44920.618055555555</c:v>
                </c:pt>
                <c:pt idx="5211">
                  <c:v>44920.618750000001</c:v>
                </c:pt>
                <c:pt idx="5212">
                  <c:v>44920.619444444441</c:v>
                </c:pt>
                <c:pt idx="5213">
                  <c:v>44920.620138888888</c:v>
                </c:pt>
                <c:pt idx="5214">
                  <c:v>44920.620833333334</c:v>
                </c:pt>
                <c:pt idx="5215">
                  <c:v>44920.621527777781</c:v>
                </c:pt>
                <c:pt idx="5216">
                  <c:v>44920.62222222222</c:v>
                </c:pt>
                <c:pt idx="5217">
                  <c:v>44920.622916666667</c:v>
                </c:pt>
                <c:pt idx="5218">
                  <c:v>44920.623611111114</c:v>
                </c:pt>
                <c:pt idx="5219">
                  <c:v>44920.624305555553</c:v>
                </c:pt>
                <c:pt idx="5220">
                  <c:v>44920.625</c:v>
                </c:pt>
                <c:pt idx="5221">
                  <c:v>44920.625694444447</c:v>
                </c:pt>
                <c:pt idx="5222">
                  <c:v>44920.626388888886</c:v>
                </c:pt>
                <c:pt idx="5223">
                  <c:v>44920.627083333333</c:v>
                </c:pt>
                <c:pt idx="5224">
                  <c:v>44920.62777777778</c:v>
                </c:pt>
                <c:pt idx="5225">
                  <c:v>44920.628472222219</c:v>
                </c:pt>
                <c:pt idx="5226">
                  <c:v>44920.629166666666</c:v>
                </c:pt>
                <c:pt idx="5227">
                  <c:v>44920.629861111112</c:v>
                </c:pt>
                <c:pt idx="5228">
                  <c:v>44920.630555555559</c:v>
                </c:pt>
                <c:pt idx="5229">
                  <c:v>44920.631249999999</c:v>
                </c:pt>
                <c:pt idx="5230">
                  <c:v>44920.631944444445</c:v>
                </c:pt>
                <c:pt idx="5231">
                  <c:v>44920.632638888892</c:v>
                </c:pt>
                <c:pt idx="5232">
                  <c:v>44920.633333333331</c:v>
                </c:pt>
                <c:pt idx="5233">
                  <c:v>44920.634027777778</c:v>
                </c:pt>
                <c:pt idx="5234">
                  <c:v>44920.634722222225</c:v>
                </c:pt>
                <c:pt idx="5235">
                  <c:v>44920.635416666664</c:v>
                </c:pt>
                <c:pt idx="5236">
                  <c:v>44920.636111111111</c:v>
                </c:pt>
                <c:pt idx="5237">
                  <c:v>44920.636805555558</c:v>
                </c:pt>
                <c:pt idx="5238">
                  <c:v>44920.637499999997</c:v>
                </c:pt>
                <c:pt idx="5239">
                  <c:v>44920.638194444444</c:v>
                </c:pt>
                <c:pt idx="5240">
                  <c:v>44920.638888888891</c:v>
                </c:pt>
                <c:pt idx="5241">
                  <c:v>44920.63958333333</c:v>
                </c:pt>
                <c:pt idx="5242">
                  <c:v>44920.640277777777</c:v>
                </c:pt>
                <c:pt idx="5243">
                  <c:v>44920.640972222223</c:v>
                </c:pt>
                <c:pt idx="5244">
                  <c:v>44920.64166666667</c:v>
                </c:pt>
                <c:pt idx="5245">
                  <c:v>44920.642361111109</c:v>
                </c:pt>
                <c:pt idx="5246">
                  <c:v>44920.643055555556</c:v>
                </c:pt>
                <c:pt idx="5247">
                  <c:v>44920.643750000003</c:v>
                </c:pt>
                <c:pt idx="5248">
                  <c:v>44920.644444444442</c:v>
                </c:pt>
                <c:pt idx="5249">
                  <c:v>44920.645138888889</c:v>
                </c:pt>
                <c:pt idx="5250">
                  <c:v>44920.645833333336</c:v>
                </c:pt>
                <c:pt idx="5251">
                  <c:v>44920.646527777775</c:v>
                </c:pt>
                <c:pt idx="5252">
                  <c:v>44920.647222222222</c:v>
                </c:pt>
                <c:pt idx="5253">
                  <c:v>44920.647916666669</c:v>
                </c:pt>
                <c:pt idx="5254">
                  <c:v>44920.648611111108</c:v>
                </c:pt>
                <c:pt idx="5255">
                  <c:v>44920.649305555555</c:v>
                </c:pt>
                <c:pt idx="5256">
                  <c:v>44920.65</c:v>
                </c:pt>
                <c:pt idx="5257">
                  <c:v>44920.650694444441</c:v>
                </c:pt>
                <c:pt idx="5258">
                  <c:v>44920.651388888888</c:v>
                </c:pt>
                <c:pt idx="5259">
                  <c:v>44920.652083333334</c:v>
                </c:pt>
                <c:pt idx="5260">
                  <c:v>44920.652777777781</c:v>
                </c:pt>
                <c:pt idx="5261">
                  <c:v>44920.65347222222</c:v>
                </c:pt>
                <c:pt idx="5262">
                  <c:v>44920.654166666667</c:v>
                </c:pt>
                <c:pt idx="5263">
                  <c:v>44920.654861111114</c:v>
                </c:pt>
                <c:pt idx="5264">
                  <c:v>44920.655555555553</c:v>
                </c:pt>
                <c:pt idx="5265">
                  <c:v>44920.65625</c:v>
                </c:pt>
                <c:pt idx="5266">
                  <c:v>44920.656944444447</c:v>
                </c:pt>
                <c:pt idx="5267">
                  <c:v>44920.657638888886</c:v>
                </c:pt>
                <c:pt idx="5268">
                  <c:v>44920.658333333333</c:v>
                </c:pt>
                <c:pt idx="5269">
                  <c:v>44920.65902777778</c:v>
                </c:pt>
                <c:pt idx="5270">
                  <c:v>44920.659722222219</c:v>
                </c:pt>
                <c:pt idx="5271">
                  <c:v>44920.660416666666</c:v>
                </c:pt>
                <c:pt idx="5272">
                  <c:v>44920.661111111112</c:v>
                </c:pt>
                <c:pt idx="5273">
                  <c:v>44920.661805555559</c:v>
                </c:pt>
                <c:pt idx="5274">
                  <c:v>44920.662499999999</c:v>
                </c:pt>
                <c:pt idx="5275">
                  <c:v>44920.663194444445</c:v>
                </c:pt>
                <c:pt idx="5276">
                  <c:v>44920.663888888892</c:v>
                </c:pt>
                <c:pt idx="5277">
                  <c:v>44920.664583333331</c:v>
                </c:pt>
                <c:pt idx="5278">
                  <c:v>44920.665277777778</c:v>
                </c:pt>
                <c:pt idx="5279">
                  <c:v>44920.665972222225</c:v>
                </c:pt>
                <c:pt idx="5280">
                  <c:v>44920.666666666664</c:v>
                </c:pt>
                <c:pt idx="5281">
                  <c:v>44920.667361111111</c:v>
                </c:pt>
                <c:pt idx="5282">
                  <c:v>44920.668055555558</c:v>
                </c:pt>
                <c:pt idx="5283">
                  <c:v>44920.668749999997</c:v>
                </c:pt>
                <c:pt idx="5284">
                  <c:v>44920.669444444444</c:v>
                </c:pt>
                <c:pt idx="5285">
                  <c:v>44920.670138888891</c:v>
                </c:pt>
                <c:pt idx="5286">
                  <c:v>44920.67083333333</c:v>
                </c:pt>
                <c:pt idx="5287">
                  <c:v>44920.671527777777</c:v>
                </c:pt>
                <c:pt idx="5288">
                  <c:v>44920.672222222223</c:v>
                </c:pt>
                <c:pt idx="5289">
                  <c:v>44920.67291666667</c:v>
                </c:pt>
                <c:pt idx="5290">
                  <c:v>44920.673611111109</c:v>
                </c:pt>
                <c:pt idx="5291">
                  <c:v>44920.674305555556</c:v>
                </c:pt>
                <c:pt idx="5292">
                  <c:v>44920.675000000003</c:v>
                </c:pt>
                <c:pt idx="5293">
                  <c:v>44920.675694444442</c:v>
                </c:pt>
                <c:pt idx="5294">
                  <c:v>44920.676388888889</c:v>
                </c:pt>
                <c:pt idx="5295">
                  <c:v>44920.677083333336</c:v>
                </c:pt>
                <c:pt idx="5296">
                  <c:v>44920.677777777775</c:v>
                </c:pt>
                <c:pt idx="5297">
                  <c:v>44920.678472222222</c:v>
                </c:pt>
                <c:pt idx="5298">
                  <c:v>44920.679166666669</c:v>
                </c:pt>
                <c:pt idx="5299">
                  <c:v>44920.679861111108</c:v>
                </c:pt>
                <c:pt idx="5300">
                  <c:v>44920.680555555555</c:v>
                </c:pt>
                <c:pt idx="5301">
                  <c:v>44920.681250000001</c:v>
                </c:pt>
                <c:pt idx="5302">
                  <c:v>44920.681944444441</c:v>
                </c:pt>
                <c:pt idx="5303">
                  <c:v>44920.682638888888</c:v>
                </c:pt>
                <c:pt idx="5304">
                  <c:v>44920.683333333334</c:v>
                </c:pt>
                <c:pt idx="5305">
                  <c:v>44920.684027777781</c:v>
                </c:pt>
                <c:pt idx="5306">
                  <c:v>44920.68472222222</c:v>
                </c:pt>
                <c:pt idx="5307">
                  <c:v>44920.685416666667</c:v>
                </c:pt>
                <c:pt idx="5308">
                  <c:v>44920.686111111114</c:v>
                </c:pt>
                <c:pt idx="5309">
                  <c:v>44920.686805555553</c:v>
                </c:pt>
                <c:pt idx="5310">
                  <c:v>44920.6875</c:v>
                </c:pt>
                <c:pt idx="5311">
                  <c:v>44920.688194444447</c:v>
                </c:pt>
                <c:pt idx="5312">
                  <c:v>44920.688888888886</c:v>
                </c:pt>
                <c:pt idx="5313">
                  <c:v>44920.689583333333</c:v>
                </c:pt>
                <c:pt idx="5314">
                  <c:v>44920.69027777778</c:v>
                </c:pt>
                <c:pt idx="5315">
                  <c:v>44920.690972222219</c:v>
                </c:pt>
                <c:pt idx="5316">
                  <c:v>44920.691666666666</c:v>
                </c:pt>
                <c:pt idx="5317">
                  <c:v>44920.692361111112</c:v>
                </c:pt>
                <c:pt idx="5318">
                  <c:v>44920.693055555559</c:v>
                </c:pt>
                <c:pt idx="5319">
                  <c:v>44920.693749999999</c:v>
                </c:pt>
                <c:pt idx="5320">
                  <c:v>44920.694444444445</c:v>
                </c:pt>
                <c:pt idx="5321">
                  <c:v>44920.695138888892</c:v>
                </c:pt>
                <c:pt idx="5322">
                  <c:v>44920.695833333331</c:v>
                </c:pt>
                <c:pt idx="5323">
                  <c:v>44920.696527777778</c:v>
                </c:pt>
                <c:pt idx="5324">
                  <c:v>44920.697222222225</c:v>
                </c:pt>
                <c:pt idx="5325">
                  <c:v>44920.697916666664</c:v>
                </c:pt>
                <c:pt idx="5326">
                  <c:v>44920.698611111111</c:v>
                </c:pt>
                <c:pt idx="5327">
                  <c:v>44920.699305555558</c:v>
                </c:pt>
                <c:pt idx="5328">
                  <c:v>44920.7</c:v>
                </c:pt>
                <c:pt idx="5329">
                  <c:v>44920.700694444444</c:v>
                </c:pt>
                <c:pt idx="5330">
                  <c:v>44920.701388888891</c:v>
                </c:pt>
                <c:pt idx="5331">
                  <c:v>44920.70208333333</c:v>
                </c:pt>
                <c:pt idx="5332">
                  <c:v>44920.702777777777</c:v>
                </c:pt>
                <c:pt idx="5333">
                  <c:v>44920.703472222223</c:v>
                </c:pt>
                <c:pt idx="5334">
                  <c:v>44920.70416666667</c:v>
                </c:pt>
                <c:pt idx="5335">
                  <c:v>44920.704861111109</c:v>
                </c:pt>
                <c:pt idx="5336">
                  <c:v>44920.705555555556</c:v>
                </c:pt>
                <c:pt idx="5337">
                  <c:v>44920.706250000003</c:v>
                </c:pt>
                <c:pt idx="5338">
                  <c:v>44920.706944444442</c:v>
                </c:pt>
                <c:pt idx="5339">
                  <c:v>44920.707638888889</c:v>
                </c:pt>
                <c:pt idx="5340">
                  <c:v>44920.708333333336</c:v>
                </c:pt>
                <c:pt idx="5341">
                  <c:v>44920.709027777775</c:v>
                </c:pt>
                <c:pt idx="5342">
                  <c:v>44920.709722222222</c:v>
                </c:pt>
                <c:pt idx="5343">
                  <c:v>44920.710416666669</c:v>
                </c:pt>
                <c:pt idx="5344">
                  <c:v>44920.711111111108</c:v>
                </c:pt>
                <c:pt idx="5345">
                  <c:v>44920.711805555555</c:v>
                </c:pt>
                <c:pt idx="5346">
                  <c:v>44920.712500000001</c:v>
                </c:pt>
                <c:pt idx="5347">
                  <c:v>44920.713194444441</c:v>
                </c:pt>
                <c:pt idx="5348">
                  <c:v>44920.713888888888</c:v>
                </c:pt>
                <c:pt idx="5349">
                  <c:v>44920.714583333334</c:v>
                </c:pt>
                <c:pt idx="5350">
                  <c:v>44920.715277777781</c:v>
                </c:pt>
                <c:pt idx="5351">
                  <c:v>44920.71597222222</c:v>
                </c:pt>
                <c:pt idx="5352">
                  <c:v>44920.716666666667</c:v>
                </c:pt>
                <c:pt idx="5353">
                  <c:v>44920.717361111114</c:v>
                </c:pt>
                <c:pt idx="5354">
                  <c:v>44920.718055555553</c:v>
                </c:pt>
                <c:pt idx="5355">
                  <c:v>44920.71875</c:v>
                </c:pt>
                <c:pt idx="5356">
                  <c:v>44920.719444444447</c:v>
                </c:pt>
                <c:pt idx="5357">
                  <c:v>44920.720138888886</c:v>
                </c:pt>
                <c:pt idx="5358">
                  <c:v>44920.720833333333</c:v>
                </c:pt>
                <c:pt idx="5359">
                  <c:v>44920.72152777778</c:v>
                </c:pt>
                <c:pt idx="5360">
                  <c:v>44920.722222222219</c:v>
                </c:pt>
                <c:pt idx="5361">
                  <c:v>44920.722916666666</c:v>
                </c:pt>
                <c:pt idx="5362">
                  <c:v>44920.723611111112</c:v>
                </c:pt>
                <c:pt idx="5363">
                  <c:v>44920.724305555559</c:v>
                </c:pt>
                <c:pt idx="5364">
                  <c:v>44920.724999999999</c:v>
                </c:pt>
                <c:pt idx="5365">
                  <c:v>44920.725694444445</c:v>
                </c:pt>
                <c:pt idx="5366">
                  <c:v>44920.726388888892</c:v>
                </c:pt>
                <c:pt idx="5367">
                  <c:v>44920.727083333331</c:v>
                </c:pt>
                <c:pt idx="5368">
                  <c:v>44920.727777777778</c:v>
                </c:pt>
                <c:pt idx="5369">
                  <c:v>44920.728472222225</c:v>
                </c:pt>
                <c:pt idx="5370">
                  <c:v>44920.729166666664</c:v>
                </c:pt>
                <c:pt idx="5371">
                  <c:v>44920.729861111111</c:v>
                </c:pt>
                <c:pt idx="5372">
                  <c:v>44920.730555555558</c:v>
                </c:pt>
                <c:pt idx="5373">
                  <c:v>44920.731249999997</c:v>
                </c:pt>
                <c:pt idx="5374">
                  <c:v>44920.731944444444</c:v>
                </c:pt>
                <c:pt idx="5375">
                  <c:v>44920.732638888891</c:v>
                </c:pt>
                <c:pt idx="5376">
                  <c:v>44920.73333333333</c:v>
                </c:pt>
                <c:pt idx="5377">
                  <c:v>44920.734027777777</c:v>
                </c:pt>
                <c:pt idx="5378">
                  <c:v>44920.734722222223</c:v>
                </c:pt>
                <c:pt idx="5379">
                  <c:v>44920.73541666667</c:v>
                </c:pt>
                <c:pt idx="5380">
                  <c:v>44920.736111111109</c:v>
                </c:pt>
                <c:pt idx="5381">
                  <c:v>44920.736805555556</c:v>
                </c:pt>
                <c:pt idx="5382">
                  <c:v>44920.737500000003</c:v>
                </c:pt>
                <c:pt idx="5383">
                  <c:v>44920.738194444442</c:v>
                </c:pt>
                <c:pt idx="5384">
                  <c:v>44920.738888888889</c:v>
                </c:pt>
                <c:pt idx="5385">
                  <c:v>44920.739583333336</c:v>
                </c:pt>
                <c:pt idx="5386">
                  <c:v>44920.740277777775</c:v>
                </c:pt>
                <c:pt idx="5387">
                  <c:v>44920.740972222222</c:v>
                </c:pt>
                <c:pt idx="5388">
                  <c:v>44920.741666666669</c:v>
                </c:pt>
                <c:pt idx="5389">
                  <c:v>44920.742361111108</c:v>
                </c:pt>
                <c:pt idx="5390">
                  <c:v>44920.743055555555</c:v>
                </c:pt>
                <c:pt idx="5391">
                  <c:v>44920.743750000001</c:v>
                </c:pt>
                <c:pt idx="5392">
                  <c:v>44920.744444444441</c:v>
                </c:pt>
                <c:pt idx="5393">
                  <c:v>44920.745138888888</c:v>
                </c:pt>
                <c:pt idx="5394">
                  <c:v>44920.745833333334</c:v>
                </c:pt>
                <c:pt idx="5395">
                  <c:v>44920.746527777781</c:v>
                </c:pt>
                <c:pt idx="5396">
                  <c:v>44920.74722222222</c:v>
                </c:pt>
                <c:pt idx="5397">
                  <c:v>44920.747916666667</c:v>
                </c:pt>
                <c:pt idx="5398">
                  <c:v>44920.748611111114</c:v>
                </c:pt>
                <c:pt idx="5399">
                  <c:v>44920.749305555553</c:v>
                </c:pt>
                <c:pt idx="5400">
                  <c:v>44920.75</c:v>
                </c:pt>
                <c:pt idx="5401">
                  <c:v>44920.750694444447</c:v>
                </c:pt>
                <c:pt idx="5402">
                  <c:v>44920.751388888886</c:v>
                </c:pt>
                <c:pt idx="5403">
                  <c:v>44920.752083333333</c:v>
                </c:pt>
                <c:pt idx="5404">
                  <c:v>44920.75277777778</c:v>
                </c:pt>
                <c:pt idx="5405">
                  <c:v>44920.753472222219</c:v>
                </c:pt>
                <c:pt idx="5406">
                  <c:v>44920.754166666666</c:v>
                </c:pt>
                <c:pt idx="5407">
                  <c:v>44920.754861111112</c:v>
                </c:pt>
                <c:pt idx="5408">
                  <c:v>44920.755555555559</c:v>
                </c:pt>
                <c:pt idx="5409">
                  <c:v>44920.756249999999</c:v>
                </c:pt>
                <c:pt idx="5410">
                  <c:v>44920.756944444445</c:v>
                </c:pt>
                <c:pt idx="5411">
                  <c:v>44920.757638888892</c:v>
                </c:pt>
                <c:pt idx="5412">
                  <c:v>44920.758333333331</c:v>
                </c:pt>
                <c:pt idx="5413">
                  <c:v>44920.759027777778</c:v>
                </c:pt>
                <c:pt idx="5414">
                  <c:v>44920.759722222225</c:v>
                </c:pt>
                <c:pt idx="5415">
                  <c:v>44920.760416666664</c:v>
                </c:pt>
                <c:pt idx="5416">
                  <c:v>44920.761111111111</c:v>
                </c:pt>
                <c:pt idx="5417">
                  <c:v>44920.761805555558</c:v>
                </c:pt>
                <c:pt idx="5418">
                  <c:v>44920.762499999997</c:v>
                </c:pt>
                <c:pt idx="5419">
                  <c:v>44920.763194444444</c:v>
                </c:pt>
                <c:pt idx="5420">
                  <c:v>44920.763888888891</c:v>
                </c:pt>
                <c:pt idx="5421">
                  <c:v>44920.76458333333</c:v>
                </c:pt>
                <c:pt idx="5422">
                  <c:v>44920.765277777777</c:v>
                </c:pt>
                <c:pt idx="5423">
                  <c:v>44920.765972222223</c:v>
                </c:pt>
                <c:pt idx="5424">
                  <c:v>44920.76666666667</c:v>
                </c:pt>
                <c:pt idx="5425">
                  <c:v>44920.767361111109</c:v>
                </c:pt>
                <c:pt idx="5426">
                  <c:v>44920.768055555556</c:v>
                </c:pt>
                <c:pt idx="5427">
                  <c:v>44920.768750000003</c:v>
                </c:pt>
                <c:pt idx="5428">
                  <c:v>44920.769444444442</c:v>
                </c:pt>
                <c:pt idx="5429">
                  <c:v>44920.770138888889</c:v>
                </c:pt>
                <c:pt idx="5430">
                  <c:v>44920.770833333336</c:v>
                </c:pt>
                <c:pt idx="5431">
                  <c:v>44920.771527777775</c:v>
                </c:pt>
                <c:pt idx="5432">
                  <c:v>44920.772222222222</c:v>
                </c:pt>
                <c:pt idx="5433">
                  <c:v>44920.772916666669</c:v>
                </c:pt>
                <c:pt idx="5434">
                  <c:v>44920.773611111108</c:v>
                </c:pt>
                <c:pt idx="5435">
                  <c:v>44920.774305555555</c:v>
                </c:pt>
                <c:pt idx="5436">
                  <c:v>44920.775000000001</c:v>
                </c:pt>
                <c:pt idx="5437">
                  <c:v>44920.775694444441</c:v>
                </c:pt>
                <c:pt idx="5438">
                  <c:v>44920.776388888888</c:v>
                </c:pt>
                <c:pt idx="5439">
                  <c:v>44920.777083333334</c:v>
                </c:pt>
                <c:pt idx="5440">
                  <c:v>44920.777777777781</c:v>
                </c:pt>
                <c:pt idx="5441">
                  <c:v>44920.77847222222</c:v>
                </c:pt>
                <c:pt idx="5442">
                  <c:v>44920.779166666667</c:v>
                </c:pt>
                <c:pt idx="5443">
                  <c:v>44920.779861111114</c:v>
                </c:pt>
                <c:pt idx="5444">
                  <c:v>44920.780555555553</c:v>
                </c:pt>
                <c:pt idx="5445">
                  <c:v>44920.78125</c:v>
                </c:pt>
                <c:pt idx="5446">
                  <c:v>44920.781944444447</c:v>
                </c:pt>
                <c:pt idx="5447">
                  <c:v>44920.782638888886</c:v>
                </c:pt>
                <c:pt idx="5448">
                  <c:v>44920.783333333333</c:v>
                </c:pt>
                <c:pt idx="5449">
                  <c:v>44920.78402777778</c:v>
                </c:pt>
                <c:pt idx="5450">
                  <c:v>44920.784722222219</c:v>
                </c:pt>
                <c:pt idx="5451">
                  <c:v>44920.785416666666</c:v>
                </c:pt>
                <c:pt idx="5452">
                  <c:v>44920.786111111112</c:v>
                </c:pt>
                <c:pt idx="5453">
                  <c:v>44920.786805555559</c:v>
                </c:pt>
                <c:pt idx="5454">
                  <c:v>44920.787499999999</c:v>
                </c:pt>
                <c:pt idx="5455">
                  <c:v>44920.788194444445</c:v>
                </c:pt>
                <c:pt idx="5456">
                  <c:v>44920.788888888892</c:v>
                </c:pt>
                <c:pt idx="5457">
                  <c:v>44920.789583333331</c:v>
                </c:pt>
                <c:pt idx="5458">
                  <c:v>44920.790277777778</c:v>
                </c:pt>
                <c:pt idx="5459">
                  <c:v>44920.790972222225</c:v>
                </c:pt>
                <c:pt idx="5460">
                  <c:v>44920.791666666664</c:v>
                </c:pt>
                <c:pt idx="5461">
                  <c:v>44920.792361111111</c:v>
                </c:pt>
                <c:pt idx="5462">
                  <c:v>44920.793055555558</c:v>
                </c:pt>
                <c:pt idx="5463">
                  <c:v>44920.793749999997</c:v>
                </c:pt>
                <c:pt idx="5464">
                  <c:v>44920.794444444444</c:v>
                </c:pt>
                <c:pt idx="5465">
                  <c:v>44920.795138888891</c:v>
                </c:pt>
                <c:pt idx="5466">
                  <c:v>44920.79583333333</c:v>
                </c:pt>
                <c:pt idx="5467">
                  <c:v>44920.796527777777</c:v>
                </c:pt>
                <c:pt idx="5468">
                  <c:v>44920.797222222223</c:v>
                </c:pt>
                <c:pt idx="5469">
                  <c:v>44920.79791666667</c:v>
                </c:pt>
                <c:pt idx="5470">
                  <c:v>44920.798611111109</c:v>
                </c:pt>
                <c:pt idx="5471">
                  <c:v>44920.799305555556</c:v>
                </c:pt>
                <c:pt idx="5472">
                  <c:v>44920.800000000003</c:v>
                </c:pt>
                <c:pt idx="5473">
                  <c:v>44920.800694444442</c:v>
                </c:pt>
                <c:pt idx="5474">
                  <c:v>44920.801388888889</c:v>
                </c:pt>
                <c:pt idx="5475">
                  <c:v>44920.802083333336</c:v>
                </c:pt>
                <c:pt idx="5476">
                  <c:v>44920.802777777775</c:v>
                </c:pt>
                <c:pt idx="5477">
                  <c:v>44920.803472222222</c:v>
                </c:pt>
                <c:pt idx="5478">
                  <c:v>44920.804166666669</c:v>
                </c:pt>
                <c:pt idx="5479">
                  <c:v>44920.804861111108</c:v>
                </c:pt>
                <c:pt idx="5480">
                  <c:v>44920.805555555555</c:v>
                </c:pt>
                <c:pt idx="5481">
                  <c:v>44920.806250000001</c:v>
                </c:pt>
                <c:pt idx="5482">
                  <c:v>44920.806944444441</c:v>
                </c:pt>
                <c:pt idx="5483">
                  <c:v>44920.807638888888</c:v>
                </c:pt>
                <c:pt idx="5484">
                  <c:v>44920.808333333334</c:v>
                </c:pt>
                <c:pt idx="5485">
                  <c:v>44920.809027777781</c:v>
                </c:pt>
                <c:pt idx="5486">
                  <c:v>44920.80972222222</c:v>
                </c:pt>
                <c:pt idx="5487">
                  <c:v>44920.810416666667</c:v>
                </c:pt>
                <c:pt idx="5488">
                  <c:v>44920.811111111114</c:v>
                </c:pt>
                <c:pt idx="5489">
                  <c:v>44920.811805555553</c:v>
                </c:pt>
                <c:pt idx="5490">
                  <c:v>44920.8125</c:v>
                </c:pt>
                <c:pt idx="5491">
                  <c:v>44920.813194444447</c:v>
                </c:pt>
                <c:pt idx="5492">
                  <c:v>44920.813888888886</c:v>
                </c:pt>
                <c:pt idx="5493">
                  <c:v>44920.814583333333</c:v>
                </c:pt>
                <c:pt idx="5494">
                  <c:v>44920.81527777778</c:v>
                </c:pt>
                <c:pt idx="5495">
                  <c:v>44920.815972222219</c:v>
                </c:pt>
                <c:pt idx="5496">
                  <c:v>44920.816666666666</c:v>
                </c:pt>
                <c:pt idx="5497">
                  <c:v>44920.817361111112</c:v>
                </c:pt>
                <c:pt idx="5498">
                  <c:v>44920.818055555559</c:v>
                </c:pt>
                <c:pt idx="5499">
                  <c:v>44920.818749999999</c:v>
                </c:pt>
                <c:pt idx="5500">
                  <c:v>44920.819444444445</c:v>
                </c:pt>
                <c:pt idx="5501">
                  <c:v>44920.820138888892</c:v>
                </c:pt>
                <c:pt idx="5502">
                  <c:v>44920.820833333331</c:v>
                </c:pt>
                <c:pt idx="5503">
                  <c:v>44920.821527777778</c:v>
                </c:pt>
                <c:pt idx="5504">
                  <c:v>44920.822222222225</c:v>
                </c:pt>
                <c:pt idx="5505">
                  <c:v>44920.822916666664</c:v>
                </c:pt>
                <c:pt idx="5506">
                  <c:v>44920.823611111111</c:v>
                </c:pt>
                <c:pt idx="5507">
                  <c:v>44920.824305555558</c:v>
                </c:pt>
                <c:pt idx="5508">
                  <c:v>44920.824999999997</c:v>
                </c:pt>
                <c:pt idx="5509">
                  <c:v>44920.825694444444</c:v>
                </c:pt>
                <c:pt idx="5510">
                  <c:v>44920.826388888891</c:v>
                </c:pt>
                <c:pt idx="5511">
                  <c:v>44920.82708333333</c:v>
                </c:pt>
                <c:pt idx="5512">
                  <c:v>44920.827777777777</c:v>
                </c:pt>
                <c:pt idx="5513">
                  <c:v>44920.828472222223</c:v>
                </c:pt>
                <c:pt idx="5514">
                  <c:v>44920.82916666667</c:v>
                </c:pt>
                <c:pt idx="5515">
                  <c:v>44920.829861111109</c:v>
                </c:pt>
                <c:pt idx="5516">
                  <c:v>44920.830555555556</c:v>
                </c:pt>
                <c:pt idx="5517">
                  <c:v>44920.831250000003</c:v>
                </c:pt>
                <c:pt idx="5518">
                  <c:v>44920.831944444442</c:v>
                </c:pt>
                <c:pt idx="5519">
                  <c:v>44920.832638888889</c:v>
                </c:pt>
                <c:pt idx="5520">
                  <c:v>44920.833333333336</c:v>
                </c:pt>
                <c:pt idx="5521">
                  <c:v>44920.834027777775</c:v>
                </c:pt>
                <c:pt idx="5522">
                  <c:v>44920.834722222222</c:v>
                </c:pt>
                <c:pt idx="5523">
                  <c:v>44920.835416666669</c:v>
                </c:pt>
                <c:pt idx="5524">
                  <c:v>44920.836111111108</c:v>
                </c:pt>
                <c:pt idx="5525">
                  <c:v>44920.836805555555</c:v>
                </c:pt>
                <c:pt idx="5526">
                  <c:v>44920.837500000001</c:v>
                </c:pt>
                <c:pt idx="5527">
                  <c:v>44920.838194444441</c:v>
                </c:pt>
                <c:pt idx="5528">
                  <c:v>44920.838888888888</c:v>
                </c:pt>
                <c:pt idx="5529">
                  <c:v>44920.839583333334</c:v>
                </c:pt>
                <c:pt idx="5530">
                  <c:v>44920.840277777781</c:v>
                </c:pt>
                <c:pt idx="5531">
                  <c:v>44920.84097222222</c:v>
                </c:pt>
                <c:pt idx="5532">
                  <c:v>44920.841666666667</c:v>
                </c:pt>
                <c:pt idx="5533">
                  <c:v>44920.842361111114</c:v>
                </c:pt>
                <c:pt idx="5534">
                  <c:v>44920.843055555553</c:v>
                </c:pt>
                <c:pt idx="5535">
                  <c:v>44920.84375</c:v>
                </c:pt>
                <c:pt idx="5536">
                  <c:v>44920.844444444447</c:v>
                </c:pt>
                <c:pt idx="5537">
                  <c:v>44920.845138888886</c:v>
                </c:pt>
                <c:pt idx="5538">
                  <c:v>44920.845833333333</c:v>
                </c:pt>
                <c:pt idx="5539">
                  <c:v>44920.84652777778</c:v>
                </c:pt>
                <c:pt idx="5540">
                  <c:v>44920.847222222219</c:v>
                </c:pt>
                <c:pt idx="5541">
                  <c:v>44920.847916666666</c:v>
                </c:pt>
                <c:pt idx="5542">
                  <c:v>44920.848611111112</c:v>
                </c:pt>
                <c:pt idx="5543">
                  <c:v>44920.849305555559</c:v>
                </c:pt>
                <c:pt idx="5544">
                  <c:v>44920.85</c:v>
                </c:pt>
                <c:pt idx="5545">
                  <c:v>44920.850694444445</c:v>
                </c:pt>
                <c:pt idx="5546">
                  <c:v>44920.851388888892</c:v>
                </c:pt>
                <c:pt idx="5547">
                  <c:v>44920.852083333331</c:v>
                </c:pt>
                <c:pt idx="5548">
                  <c:v>44920.852777777778</c:v>
                </c:pt>
                <c:pt idx="5549">
                  <c:v>44920.853472222225</c:v>
                </c:pt>
                <c:pt idx="5550">
                  <c:v>44920.854166666664</c:v>
                </c:pt>
                <c:pt idx="5551">
                  <c:v>44920.854861111111</c:v>
                </c:pt>
                <c:pt idx="5552">
                  <c:v>44920.855555555558</c:v>
                </c:pt>
                <c:pt idx="5553">
                  <c:v>44920.856249999997</c:v>
                </c:pt>
                <c:pt idx="5554">
                  <c:v>44920.856944444444</c:v>
                </c:pt>
                <c:pt idx="5555">
                  <c:v>44920.857638888891</c:v>
                </c:pt>
                <c:pt idx="5556">
                  <c:v>44920.85833333333</c:v>
                </c:pt>
                <c:pt idx="5557">
                  <c:v>44920.859027777777</c:v>
                </c:pt>
                <c:pt idx="5558">
                  <c:v>44920.859722222223</c:v>
                </c:pt>
                <c:pt idx="5559">
                  <c:v>44920.86041666667</c:v>
                </c:pt>
                <c:pt idx="5560">
                  <c:v>44920.861111111109</c:v>
                </c:pt>
                <c:pt idx="5561">
                  <c:v>44920.861805555556</c:v>
                </c:pt>
                <c:pt idx="5562">
                  <c:v>44920.862500000003</c:v>
                </c:pt>
                <c:pt idx="5563">
                  <c:v>44920.863194444442</c:v>
                </c:pt>
                <c:pt idx="5564">
                  <c:v>44920.863888888889</c:v>
                </c:pt>
                <c:pt idx="5565">
                  <c:v>44920.864583333336</c:v>
                </c:pt>
                <c:pt idx="5566">
                  <c:v>44920.865277777775</c:v>
                </c:pt>
                <c:pt idx="5567">
                  <c:v>44920.865972222222</c:v>
                </c:pt>
                <c:pt idx="5568">
                  <c:v>44920.866666666669</c:v>
                </c:pt>
                <c:pt idx="5569">
                  <c:v>44920.867361111108</c:v>
                </c:pt>
                <c:pt idx="5570">
                  <c:v>44920.868055555555</c:v>
                </c:pt>
                <c:pt idx="5571">
                  <c:v>44920.868750000001</c:v>
                </c:pt>
                <c:pt idx="5572">
                  <c:v>44920.869444444441</c:v>
                </c:pt>
                <c:pt idx="5573">
                  <c:v>44920.870138888888</c:v>
                </c:pt>
                <c:pt idx="5574">
                  <c:v>44920.870833333334</c:v>
                </c:pt>
                <c:pt idx="5575">
                  <c:v>44920.871527777781</c:v>
                </c:pt>
                <c:pt idx="5576">
                  <c:v>44920.87222222222</c:v>
                </c:pt>
                <c:pt idx="5577">
                  <c:v>44920.872916666667</c:v>
                </c:pt>
                <c:pt idx="5578">
                  <c:v>44920.873611111114</c:v>
                </c:pt>
                <c:pt idx="5579">
                  <c:v>44920.874305555553</c:v>
                </c:pt>
                <c:pt idx="5580">
                  <c:v>44920.875</c:v>
                </c:pt>
                <c:pt idx="5581">
                  <c:v>44920.875694444447</c:v>
                </c:pt>
                <c:pt idx="5582">
                  <c:v>44920.876388888886</c:v>
                </c:pt>
                <c:pt idx="5583">
                  <c:v>44920.877083333333</c:v>
                </c:pt>
                <c:pt idx="5584">
                  <c:v>44920.87777777778</c:v>
                </c:pt>
                <c:pt idx="5585">
                  <c:v>44920.878472222219</c:v>
                </c:pt>
                <c:pt idx="5586">
                  <c:v>44920.879166666666</c:v>
                </c:pt>
                <c:pt idx="5587">
                  <c:v>44920.879861111112</c:v>
                </c:pt>
                <c:pt idx="5588">
                  <c:v>44920.880555555559</c:v>
                </c:pt>
                <c:pt idx="5589">
                  <c:v>44920.881249999999</c:v>
                </c:pt>
                <c:pt idx="5590">
                  <c:v>44920.881944444445</c:v>
                </c:pt>
                <c:pt idx="5591">
                  <c:v>44920.882638888892</c:v>
                </c:pt>
                <c:pt idx="5592">
                  <c:v>44920.883333333331</c:v>
                </c:pt>
                <c:pt idx="5593">
                  <c:v>44920.884027777778</c:v>
                </c:pt>
                <c:pt idx="5594">
                  <c:v>44920.884722222225</c:v>
                </c:pt>
                <c:pt idx="5595">
                  <c:v>44920.885416666664</c:v>
                </c:pt>
                <c:pt idx="5596">
                  <c:v>44920.886111111111</c:v>
                </c:pt>
                <c:pt idx="5597">
                  <c:v>44920.886805555558</c:v>
                </c:pt>
                <c:pt idx="5598">
                  <c:v>44920.887499999997</c:v>
                </c:pt>
                <c:pt idx="5599">
                  <c:v>44920.888194444444</c:v>
                </c:pt>
                <c:pt idx="5600">
                  <c:v>44920.888888888891</c:v>
                </c:pt>
                <c:pt idx="5601">
                  <c:v>44920.88958333333</c:v>
                </c:pt>
                <c:pt idx="5602">
                  <c:v>44920.890277777777</c:v>
                </c:pt>
                <c:pt idx="5603">
                  <c:v>44920.890972222223</c:v>
                </c:pt>
                <c:pt idx="5604">
                  <c:v>44920.89166666667</c:v>
                </c:pt>
                <c:pt idx="5605">
                  <c:v>44920.892361111109</c:v>
                </c:pt>
                <c:pt idx="5606">
                  <c:v>44920.893055555556</c:v>
                </c:pt>
                <c:pt idx="5607">
                  <c:v>44920.893750000003</c:v>
                </c:pt>
                <c:pt idx="5608">
                  <c:v>44920.894444444442</c:v>
                </c:pt>
                <c:pt idx="5609">
                  <c:v>44920.895138888889</c:v>
                </c:pt>
                <c:pt idx="5610">
                  <c:v>44920.895833333336</c:v>
                </c:pt>
                <c:pt idx="5611">
                  <c:v>44920.896527777775</c:v>
                </c:pt>
                <c:pt idx="5612">
                  <c:v>44920.897222222222</c:v>
                </c:pt>
                <c:pt idx="5613">
                  <c:v>44920.897916666669</c:v>
                </c:pt>
                <c:pt idx="5614">
                  <c:v>44920.898611111108</c:v>
                </c:pt>
                <c:pt idx="5615">
                  <c:v>44920.899305555555</c:v>
                </c:pt>
                <c:pt idx="5616">
                  <c:v>44920.9</c:v>
                </c:pt>
                <c:pt idx="5617">
                  <c:v>44920.900694444441</c:v>
                </c:pt>
                <c:pt idx="5618">
                  <c:v>44920.901388888888</c:v>
                </c:pt>
                <c:pt idx="5619">
                  <c:v>44920.902083333334</c:v>
                </c:pt>
                <c:pt idx="5620">
                  <c:v>44920.902777777781</c:v>
                </c:pt>
                <c:pt idx="5621">
                  <c:v>44920.90347222222</c:v>
                </c:pt>
                <c:pt idx="5622">
                  <c:v>44920.904166666667</c:v>
                </c:pt>
                <c:pt idx="5623">
                  <c:v>44920.904861111114</c:v>
                </c:pt>
                <c:pt idx="5624">
                  <c:v>44920.905555555553</c:v>
                </c:pt>
                <c:pt idx="5625">
                  <c:v>44920.90625</c:v>
                </c:pt>
                <c:pt idx="5626">
                  <c:v>44920.906944444447</c:v>
                </c:pt>
                <c:pt idx="5627">
                  <c:v>44920.907638888886</c:v>
                </c:pt>
                <c:pt idx="5628">
                  <c:v>44920.908333333333</c:v>
                </c:pt>
                <c:pt idx="5629">
                  <c:v>44920.90902777778</c:v>
                </c:pt>
                <c:pt idx="5630">
                  <c:v>44920.909722222219</c:v>
                </c:pt>
                <c:pt idx="5631">
                  <c:v>44920.910416666666</c:v>
                </c:pt>
                <c:pt idx="5632">
                  <c:v>44920.911111111112</c:v>
                </c:pt>
                <c:pt idx="5633">
                  <c:v>44920.911805555559</c:v>
                </c:pt>
                <c:pt idx="5634">
                  <c:v>44920.912499999999</c:v>
                </c:pt>
                <c:pt idx="5635">
                  <c:v>44920.913194444445</c:v>
                </c:pt>
                <c:pt idx="5636">
                  <c:v>44920.913888888892</c:v>
                </c:pt>
                <c:pt idx="5637">
                  <c:v>44920.914583333331</c:v>
                </c:pt>
                <c:pt idx="5638">
                  <c:v>44920.915277777778</c:v>
                </c:pt>
                <c:pt idx="5639">
                  <c:v>44920.915972222225</c:v>
                </c:pt>
                <c:pt idx="5640">
                  <c:v>44920.916666666664</c:v>
                </c:pt>
                <c:pt idx="5641">
                  <c:v>44920.917361111111</c:v>
                </c:pt>
                <c:pt idx="5642">
                  <c:v>44920.918055555558</c:v>
                </c:pt>
                <c:pt idx="5643">
                  <c:v>44920.918749999997</c:v>
                </c:pt>
                <c:pt idx="5644">
                  <c:v>44920.919444444444</c:v>
                </c:pt>
                <c:pt idx="5645">
                  <c:v>44920.920138888891</c:v>
                </c:pt>
                <c:pt idx="5646">
                  <c:v>44920.92083333333</c:v>
                </c:pt>
                <c:pt idx="5647">
                  <c:v>44920.921527777777</c:v>
                </c:pt>
                <c:pt idx="5648">
                  <c:v>44920.922222222223</c:v>
                </c:pt>
                <c:pt idx="5649">
                  <c:v>44920.92291666667</c:v>
                </c:pt>
                <c:pt idx="5650">
                  <c:v>44920.923611111109</c:v>
                </c:pt>
                <c:pt idx="5651">
                  <c:v>44920.924305555556</c:v>
                </c:pt>
                <c:pt idx="5652">
                  <c:v>44920.925000000003</c:v>
                </c:pt>
                <c:pt idx="5653">
                  <c:v>44920.925694444442</c:v>
                </c:pt>
                <c:pt idx="5654">
                  <c:v>44920.926388888889</c:v>
                </c:pt>
                <c:pt idx="5655">
                  <c:v>44920.927083333336</c:v>
                </c:pt>
                <c:pt idx="5656">
                  <c:v>44920.927777777775</c:v>
                </c:pt>
                <c:pt idx="5657">
                  <c:v>44920.928472222222</c:v>
                </c:pt>
                <c:pt idx="5658">
                  <c:v>44920.929166666669</c:v>
                </c:pt>
                <c:pt idx="5659">
                  <c:v>44920.929861111108</c:v>
                </c:pt>
                <c:pt idx="5660">
                  <c:v>44920.930555555555</c:v>
                </c:pt>
                <c:pt idx="5661">
                  <c:v>44920.931250000001</c:v>
                </c:pt>
                <c:pt idx="5662">
                  <c:v>44920.931944444441</c:v>
                </c:pt>
                <c:pt idx="5663">
                  <c:v>44920.932638888888</c:v>
                </c:pt>
                <c:pt idx="5664">
                  <c:v>44920.933333333334</c:v>
                </c:pt>
                <c:pt idx="5665">
                  <c:v>44920.934027777781</c:v>
                </c:pt>
                <c:pt idx="5666">
                  <c:v>44920.93472222222</c:v>
                </c:pt>
                <c:pt idx="5667">
                  <c:v>44920.935416666667</c:v>
                </c:pt>
                <c:pt idx="5668">
                  <c:v>44920.936111111114</c:v>
                </c:pt>
                <c:pt idx="5669">
                  <c:v>44920.936805555553</c:v>
                </c:pt>
                <c:pt idx="5670">
                  <c:v>44920.9375</c:v>
                </c:pt>
                <c:pt idx="5671">
                  <c:v>44920.938194444447</c:v>
                </c:pt>
                <c:pt idx="5672">
                  <c:v>44920.938888888886</c:v>
                </c:pt>
                <c:pt idx="5673">
                  <c:v>44920.939583333333</c:v>
                </c:pt>
                <c:pt idx="5674">
                  <c:v>44920.94027777778</c:v>
                </c:pt>
                <c:pt idx="5675">
                  <c:v>44920.940972222219</c:v>
                </c:pt>
                <c:pt idx="5676">
                  <c:v>44920.941666666666</c:v>
                </c:pt>
                <c:pt idx="5677">
                  <c:v>44920.942361111112</c:v>
                </c:pt>
                <c:pt idx="5678">
                  <c:v>44920.943055555559</c:v>
                </c:pt>
                <c:pt idx="5679">
                  <c:v>44920.943749999999</c:v>
                </c:pt>
                <c:pt idx="5680">
                  <c:v>44920.944444444445</c:v>
                </c:pt>
                <c:pt idx="5681">
                  <c:v>44920.945138888892</c:v>
                </c:pt>
                <c:pt idx="5682">
                  <c:v>44920.945833333331</c:v>
                </c:pt>
                <c:pt idx="5683">
                  <c:v>44920.946527777778</c:v>
                </c:pt>
                <c:pt idx="5684">
                  <c:v>44920.947222222225</c:v>
                </c:pt>
                <c:pt idx="5685">
                  <c:v>44920.947916666664</c:v>
                </c:pt>
                <c:pt idx="5686">
                  <c:v>44920.948611111111</c:v>
                </c:pt>
                <c:pt idx="5687">
                  <c:v>44920.949305555558</c:v>
                </c:pt>
                <c:pt idx="5688">
                  <c:v>44920.95</c:v>
                </c:pt>
                <c:pt idx="5689">
                  <c:v>44920.950694444444</c:v>
                </c:pt>
                <c:pt idx="5690">
                  <c:v>44920.951388888891</c:v>
                </c:pt>
                <c:pt idx="5691">
                  <c:v>44920.95208333333</c:v>
                </c:pt>
                <c:pt idx="5692">
                  <c:v>44920.952777777777</c:v>
                </c:pt>
                <c:pt idx="5693">
                  <c:v>44920.953472222223</c:v>
                </c:pt>
                <c:pt idx="5694">
                  <c:v>44920.95416666667</c:v>
                </c:pt>
                <c:pt idx="5695">
                  <c:v>44920.954861111109</c:v>
                </c:pt>
                <c:pt idx="5696">
                  <c:v>44920.955555555556</c:v>
                </c:pt>
                <c:pt idx="5697">
                  <c:v>44920.956250000003</c:v>
                </c:pt>
                <c:pt idx="5698">
                  <c:v>44920.956944444442</c:v>
                </c:pt>
                <c:pt idx="5699">
                  <c:v>44920.957638888889</c:v>
                </c:pt>
                <c:pt idx="5700">
                  <c:v>44920.958333333336</c:v>
                </c:pt>
                <c:pt idx="5701">
                  <c:v>44920.959027777775</c:v>
                </c:pt>
                <c:pt idx="5702">
                  <c:v>44920.959722222222</c:v>
                </c:pt>
                <c:pt idx="5703">
                  <c:v>44920.960416666669</c:v>
                </c:pt>
                <c:pt idx="5704">
                  <c:v>44920.961111111108</c:v>
                </c:pt>
                <c:pt idx="5705">
                  <c:v>44920.961805555555</c:v>
                </c:pt>
                <c:pt idx="5706">
                  <c:v>44920.962500000001</c:v>
                </c:pt>
                <c:pt idx="5707">
                  <c:v>44920.963194444441</c:v>
                </c:pt>
                <c:pt idx="5708">
                  <c:v>44920.963888888888</c:v>
                </c:pt>
                <c:pt idx="5709">
                  <c:v>44920.964583333334</c:v>
                </c:pt>
                <c:pt idx="5710">
                  <c:v>44920.965277777781</c:v>
                </c:pt>
                <c:pt idx="5711">
                  <c:v>44920.96597222222</c:v>
                </c:pt>
                <c:pt idx="5712">
                  <c:v>44920.966666666667</c:v>
                </c:pt>
                <c:pt idx="5713">
                  <c:v>44920.967361111114</c:v>
                </c:pt>
                <c:pt idx="5714">
                  <c:v>44920.968055555553</c:v>
                </c:pt>
                <c:pt idx="5715">
                  <c:v>44920.96875</c:v>
                </c:pt>
                <c:pt idx="5716">
                  <c:v>44920.969444444447</c:v>
                </c:pt>
                <c:pt idx="5717">
                  <c:v>44920.970138888886</c:v>
                </c:pt>
                <c:pt idx="5718">
                  <c:v>44920.970833333333</c:v>
                </c:pt>
                <c:pt idx="5719">
                  <c:v>44920.97152777778</c:v>
                </c:pt>
                <c:pt idx="5720">
                  <c:v>44920.972222222219</c:v>
                </c:pt>
                <c:pt idx="5721">
                  <c:v>44920.972916666666</c:v>
                </c:pt>
                <c:pt idx="5722">
                  <c:v>44920.973611111112</c:v>
                </c:pt>
                <c:pt idx="5723">
                  <c:v>44920.974305555559</c:v>
                </c:pt>
                <c:pt idx="5724">
                  <c:v>44920.974999999999</c:v>
                </c:pt>
                <c:pt idx="5725">
                  <c:v>44920.975694444445</c:v>
                </c:pt>
                <c:pt idx="5726">
                  <c:v>44920.976388888892</c:v>
                </c:pt>
                <c:pt idx="5727">
                  <c:v>44920.977083333331</c:v>
                </c:pt>
                <c:pt idx="5728">
                  <c:v>44920.977777777778</c:v>
                </c:pt>
                <c:pt idx="5729">
                  <c:v>44920.978472222225</c:v>
                </c:pt>
                <c:pt idx="5730">
                  <c:v>44920.979166666664</c:v>
                </c:pt>
                <c:pt idx="5731">
                  <c:v>44920.979861111111</c:v>
                </c:pt>
                <c:pt idx="5732">
                  <c:v>44920.980555555558</c:v>
                </c:pt>
                <c:pt idx="5733">
                  <c:v>44920.981249999997</c:v>
                </c:pt>
                <c:pt idx="5734">
                  <c:v>44920.981944444444</c:v>
                </c:pt>
                <c:pt idx="5735">
                  <c:v>44920.982638888891</c:v>
                </c:pt>
                <c:pt idx="5736">
                  <c:v>44920.98333333333</c:v>
                </c:pt>
                <c:pt idx="5737">
                  <c:v>44920.984027777777</c:v>
                </c:pt>
                <c:pt idx="5738">
                  <c:v>44920.984722222223</c:v>
                </c:pt>
                <c:pt idx="5739">
                  <c:v>44920.98541666667</c:v>
                </c:pt>
                <c:pt idx="5740">
                  <c:v>44920.986111111109</c:v>
                </c:pt>
                <c:pt idx="5741">
                  <c:v>44920.986805555556</c:v>
                </c:pt>
                <c:pt idx="5742">
                  <c:v>44920.987500000003</c:v>
                </c:pt>
                <c:pt idx="5743">
                  <c:v>44920.988194444442</c:v>
                </c:pt>
                <c:pt idx="5744">
                  <c:v>44920.988888888889</c:v>
                </c:pt>
                <c:pt idx="5745">
                  <c:v>44920.989583333336</c:v>
                </c:pt>
                <c:pt idx="5746">
                  <c:v>44920.990277777775</c:v>
                </c:pt>
                <c:pt idx="5747">
                  <c:v>44920.990972222222</c:v>
                </c:pt>
                <c:pt idx="5748">
                  <c:v>44920.991666666669</c:v>
                </c:pt>
                <c:pt idx="5749">
                  <c:v>44920.992361111108</c:v>
                </c:pt>
                <c:pt idx="5750">
                  <c:v>44920.993055555555</c:v>
                </c:pt>
                <c:pt idx="5751">
                  <c:v>44920.993750000001</c:v>
                </c:pt>
                <c:pt idx="5752">
                  <c:v>44920.994444444441</c:v>
                </c:pt>
                <c:pt idx="5753">
                  <c:v>44920.995138888888</c:v>
                </c:pt>
                <c:pt idx="5754">
                  <c:v>44920.995833333334</c:v>
                </c:pt>
                <c:pt idx="5755">
                  <c:v>44920.996527777781</c:v>
                </c:pt>
                <c:pt idx="5756">
                  <c:v>44920.99722222222</c:v>
                </c:pt>
                <c:pt idx="5757">
                  <c:v>44920.997916666667</c:v>
                </c:pt>
                <c:pt idx="5758">
                  <c:v>44920.998611111114</c:v>
                </c:pt>
                <c:pt idx="5759">
                  <c:v>44920.999305555553</c:v>
                </c:pt>
                <c:pt idx="5760">
                  <c:v>44921</c:v>
                </c:pt>
              </c:numCache>
            </c:numRef>
          </c:cat>
          <c:val>
            <c:numRef>
              <c:f>Grid!$E$2:$E$5762</c:f>
              <c:numCache>
                <c:formatCode>General</c:formatCode>
                <c:ptCount val="5761"/>
                <c:pt idx="0">
                  <c:v>20786.73046875</c:v>
                </c:pt>
                <c:pt idx="1">
                  <c:v>20801.189453125</c:v>
                </c:pt>
                <c:pt idx="2">
                  <c:v>20717.83203125</c:v>
                </c:pt>
                <c:pt idx="3">
                  <c:v>20699.880859375</c:v>
                </c:pt>
                <c:pt idx="4">
                  <c:v>20670.404296875</c:v>
                </c:pt>
                <c:pt idx="5">
                  <c:v>20637.32421875</c:v>
                </c:pt>
                <c:pt idx="6">
                  <c:v>20659.607421875</c:v>
                </c:pt>
                <c:pt idx="7">
                  <c:v>20601.2578125</c:v>
                </c:pt>
                <c:pt idx="8">
                  <c:v>20624.5</c:v>
                </c:pt>
                <c:pt idx="9">
                  <c:v>20569.150390625</c:v>
                </c:pt>
                <c:pt idx="10">
                  <c:v>20597.353515625</c:v>
                </c:pt>
                <c:pt idx="11">
                  <c:v>20562.0546875</c:v>
                </c:pt>
                <c:pt idx="12">
                  <c:v>20537.30859375</c:v>
                </c:pt>
                <c:pt idx="13">
                  <c:v>20478.224609375</c:v>
                </c:pt>
                <c:pt idx="14">
                  <c:v>20504.41015625</c:v>
                </c:pt>
                <c:pt idx="15">
                  <c:v>20512.70703125</c:v>
                </c:pt>
                <c:pt idx="16">
                  <c:v>20525.796875</c:v>
                </c:pt>
                <c:pt idx="17">
                  <c:v>20425.9765625</c:v>
                </c:pt>
                <c:pt idx="18">
                  <c:v>20456.095703125</c:v>
                </c:pt>
                <c:pt idx="19">
                  <c:v>20446.33203125</c:v>
                </c:pt>
                <c:pt idx="20">
                  <c:v>20431.78125</c:v>
                </c:pt>
                <c:pt idx="21">
                  <c:v>20443.09765625</c:v>
                </c:pt>
                <c:pt idx="22">
                  <c:v>20372.505859375</c:v>
                </c:pt>
                <c:pt idx="23">
                  <c:v>20311.6953125</c:v>
                </c:pt>
                <c:pt idx="24">
                  <c:v>20266.30859375</c:v>
                </c:pt>
                <c:pt idx="25">
                  <c:v>20224.7265625</c:v>
                </c:pt>
                <c:pt idx="26">
                  <c:v>20230.380859375</c:v>
                </c:pt>
                <c:pt idx="27">
                  <c:v>20213.599609375</c:v>
                </c:pt>
                <c:pt idx="28">
                  <c:v>20203.251953125</c:v>
                </c:pt>
                <c:pt idx="29">
                  <c:v>20205.310546875</c:v>
                </c:pt>
                <c:pt idx="30">
                  <c:v>20179.162109375</c:v>
                </c:pt>
                <c:pt idx="31">
                  <c:v>20182.552734375</c:v>
                </c:pt>
                <c:pt idx="32">
                  <c:v>20225.017578125</c:v>
                </c:pt>
                <c:pt idx="33">
                  <c:v>20234.82421875</c:v>
                </c:pt>
                <c:pt idx="34">
                  <c:v>20228.361328125</c:v>
                </c:pt>
                <c:pt idx="35">
                  <c:v>20267.00390625</c:v>
                </c:pt>
                <c:pt idx="36">
                  <c:v>20274.25390625</c:v>
                </c:pt>
                <c:pt idx="37">
                  <c:v>20213.578125</c:v>
                </c:pt>
                <c:pt idx="38">
                  <c:v>20202.27734375</c:v>
                </c:pt>
                <c:pt idx="39">
                  <c:v>20121.265625</c:v>
                </c:pt>
                <c:pt idx="40">
                  <c:v>20108.111328125</c:v>
                </c:pt>
                <c:pt idx="41">
                  <c:v>20077.712890625</c:v>
                </c:pt>
                <c:pt idx="42">
                  <c:v>20046.443359375</c:v>
                </c:pt>
                <c:pt idx="43">
                  <c:v>20095.1953125</c:v>
                </c:pt>
                <c:pt idx="44">
                  <c:v>20128.73046875</c:v>
                </c:pt>
                <c:pt idx="45">
                  <c:v>20161.88671875</c:v>
                </c:pt>
                <c:pt idx="46">
                  <c:v>20199.00390625</c:v>
                </c:pt>
                <c:pt idx="47">
                  <c:v>20230.345703125</c:v>
                </c:pt>
                <c:pt idx="48">
                  <c:v>20323.513671875</c:v>
                </c:pt>
                <c:pt idx="49">
                  <c:v>20361.484375</c:v>
                </c:pt>
                <c:pt idx="50">
                  <c:v>20421.3671875</c:v>
                </c:pt>
                <c:pt idx="51">
                  <c:v>20445.412109375</c:v>
                </c:pt>
                <c:pt idx="52">
                  <c:v>20407.94140625</c:v>
                </c:pt>
                <c:pt idx="53">
                  <c:v>20325.357421875</c:v>
                </c:pt>
                <c:pt idx="54">
                  <c:v>20276.451171875</c:v>
                </c:pt>
                <c:pt idx="55">
                  <c:v>20254.4765625</c:v>
                </c:pt>
                <c:pt idx="56">
                  <c:v>20243.498046875</c:v>
                </c:pt>
                <c:pt idx="57">
                  <c:v>20135.62890625</c:v>
                </c:pt>
                <c:pt idx="58">
                  <c:v>20088.95703125</c:v>
                </c:pt>
                <c:pt idx="59">
                  <c:v>19977.78515625</c:v>
                </c:pt>
                <c:pt idx="60">
                  <c:v>19903.787109375</c:v>
                </c:pt>
                <c:pt idx="61">
                  <c:v>19915.861328125</c:v>
                </c:pt>
                <c:pt idx="62">
                  <c:v>19919.26171875</c:v>
                </c:pt>
                <c:pt idx="63">
                  <c:v>19968.025390625</c:v>
                </c:pt>
                <c:pt idx="64">
                  <c:v>20052.71484375</c:v>
                </c:pt>
                <c:pt idx="65">
                  <c:v>20138.359375</c:v>
                </c:pt>
                <c:pt idx="66">
                  <c:v>20184.216796875</c:v>
                </c:pt>
                <c:pt idx="67">
                  <c:v>20172.6015625</c:v>
                </c:pt>
                <c:pt idx="68">
                  <c:v>20211.587890625</c:v>
                </c:pt>
                <c:pt idx="69">
                  <c:v>20200.8984375</c:v>
                </c:pt>
                <c:pt idx="70">
                  <c:v>20178.693359375</c:v>
                </c:pt>
                <c:pt idx="71">
                  <c:v>20167.669921875</c:v>
                </c:pt>
                <c:pt idx="72">
                  <c:v>20122.662109375</c:v>
                </c:pt>
                <c:pt idx="73">
                  <c:v>20098.552734375</c:v>
                </c:pt>
                <c:pt idx="74">
                  <c:v>20056.45703125</c:v>
                </c:pt>
                <c:pt idx="75">
                  <c:v>20060.412109375</c:v>
                </c:pt>
                <c:pt idx="76">
                  <c:v>20033.703125</c:v>
                </c:pt>
                <c:pt idx="77">
                  <c:v>20058.791015625</c:v>
                </c:pt>
                <c:pt idx="78">
                  <c:v>20051.568359375</c:v>
                </c:pt>
                <c:pt idx="79">
                  <c:v>20022.091796875</c:v>
                </c:pt>
                <c:pt idx="80">
                  <c:v>19988.294921875</c:v>
                </c:pt>
                <c:pt idx="81">
                  <c:v>19992.72265625</c:v>
                </c:pt>
                <c:pt idx="82">
                  <c:v>20038.181640625</c:v>
                </c:pt>
                <c:pt idx="83">
                  <c:v>20096.4921875</c:v>
                </c:pt>
                <c:pt idx="84">
                  <c:v>20083.451171875</c:v>
                </c:pt>
                <c:pt idx="85">
                  <c:v>20106.439453125</c:v>
                </c:pt>
                <c:pt idx="86">
                  <c:v>20150.078125</c:v>
                </c:pt>
                <c:pt idx="87">
                  <c:v>20109.4453125</c:v>
                </c:pt>
                <c:pt idx="88">
                  <c:v>20086.5703125</c:v>
                </c:pt>
                <c:pt idx="89">
                  <c:v>20080.150390625</c:v>
                </c:pt>
                <c:pt idx="90">
                  <c:v>20022.990234375</c:v>
                </c:pt>
                <c:pt idx="91">
                  <c:v>20033.302734375</c:v>
                </c:pt>
                <c:pt idx="92">
                  <c:v>20053.240234375</c:v>
                </c:pt>
                <c:pt idx="93">
                  <c:v>20038.998046875</c:v>
                </c:pt>
                <c:pt idx="94">
                  <c:v>20013.23046875</c:v>
                </c:pt>
                <c:pt idx="95">
                  <c:v>19977.453125</c:v>
                </c:pt>
                <c:pt idx="96">
                  <c:v>19934.69921875</c:v>
                </c:pt>
                <c:pt idx="97">
                  <c:v>19969.20703125</c:v>
                </c:pt>
                <c:pt idx="98">
                  <c:v>19996.662109375</c:v>
                </c:pt>
                <c:pt idx="99">
                  <c:v>19998.978515625</c:v>
                </c:pt>
                <c:pt idx="100">
                  <c:v>20027.001953125</c:v>
                </c:pt>
                <c:pt idx="101">
                  <c:v>20064.724609375</c:v>
                </c:pt>
                <c:pt idx="102">
                  <c:v>20046.84375</c:v>
                </c:pt>
                <c:pt idx="103">
                  <c:v>20012.072265625</c:v>
                </c:pt>
                <c:pt idx="104">
                  <c:v>19971.03125</c:v>
                </c:pt>
                <c:pt idx="105">
                  <c:v>19969.71484375</c:v>
                </c:pt>
                <c:pt idx="106">
                  <c:v>19986.783203125</c:v>
                </c:pt>
                <c:pt idx="107">
                  <c:v>19972.240234375</c:v>
                </c:pt>
                <c:pt idx="108">
                  <c:v>19963.474609375</c:v>
                </c:pt>
                <c:pt idx="109">
                  <c:v>19955.861328125</c:v>
                </c:pt>
                <c:pt idx="110">
                  <c:v>19927.109375</c:v>
                </c:pt>
                <c:pt idx="111">
                  <c:v>19934.34765625</c:v>
                </c:pt>
                <c:pt idx="112">
                  <c:v>19918.12890625</c:v>
                </c:pt>
                <c:pt idx="113">
                  <c:v>19875.271484375</c:v>
                </c:pt>
                <c:pt idx="114">
                  <c:v>19842.060546875</c:v>
                </c:pt>
                <c:pt idx="115">
                  <c:v>19858.451171875</c:v>
                </c:pt>
                <c:pt idx="116">
                  <c:v>19826.703125</c:v>
                </c:pt>
                <c:pt idx="117">
                  <c:v>19744.05859375</c:v>
                </c:pt>
                <c:pt idx="118">
                  <c:v>19721.96484375</c:v>
                </c:pt>
                <c:pt idx="119">
                  <c:v>19713.21484375</c:v>
                </c:pt>
                <c:pt idx="120">
                  <c:v>19681.041015625</c:v>
                </c:pt>
                <c:pt idx="121">
                  <c:v>19687.654296875</c:v>
                </c:pt>
                <c:pt idx="122">
                  <c:v>19633.662109375</c:v>
                </c:pt>
                <c:pt idx="123">
                  <c:v>19637.56640625</c:v>
                </c:pt>
                <c:pt idx="124">
                  <c:v>19616.044921875</c:v>
                </c:pt>
                <c:pt idx="125">
                  <c:v>19617.32421875</c:v>
                </c:pt>
                <c:pt idx="126">
                  <c:v>19621.52734375</c:v>
                </c:pt>
                <c:pt idx="127">
                  <c:v>19615.984375</c:v>
                </c:pt>
                <c:pt idx="128">
                  <c:v>19636.0625</c:v>
                </c:pt>
                <c:pt idx="129">
                  <c:v>19622.21875</c:v>
                </c:pt>
                <c:pt idx="130">
                  <c:v>19602.953125</c:v>
                </c:pt>
                <c:pt idx="131">
                  <c:v>19633.15625</c:v>
                </c:pt>
                <c:pt idx="132">
                  <c:v>19600.677734375</c:v>
                </c:pt>
                <c:pt idx="133">
                  <c:v>19578.779296875</c:v>
                </c:pt>
                <c:pt idx="134">
                  <c:v>19571.83203125</c:v>
                </c:pt>
                <c:pt idx="135">
                  <c:v>19615.791015625</c:v>
                </c:pt>
                <c:pt idx="136">
                  <c:v>19591.28515625</c:v>
                </c:pt>
                <c:pt idx="137">
                  <c:v>19600.5546875</c:v>
                </c:pt>
                <c:pt idx="138">
                  <c:v>19548.529296875</c:v>
                </c:pt>
                <c:pt idx="139">
                  <c:v>19494.37890625</c:v>
                </c:pt>
                <c:pt idx="140">
                  <c:v>19490.8671875</c:v>
                </c:pt>
                <c:pt idx="141">
                  <c:v>19445.37890625</c:v>
                </c:pt>
                <c:pt idx="142">
                  <c:v>19390.95703125</c:v>
                </c:pt>
                <c:pt idx="143">
                  <c:v>19354.107421875</c:v>
                </c:pt>
                <c:pt idx="144">
                  <c:v>19375.8125</c:v>
                </c:pt>
                <c:pt idx="145">
                  <c:v>19402.97265625</c:v>
                </c:pt>
                <c:pt idx="146">
                  <c:v>19430.74609375</c:v>
                </c:pt>
                <c:pt idx="147">
                  <c:v>19388.69921875</c:v>
                </c:pt>
                <c:pt idx="148">
                  <c:v>19370.591796875</c:v>
                </c:pt>
                <c:pt idx="149">
                  <c:v>19472.216796875</c:v>
                </c:pt>
                <c:pt idx="150">
                  <c:v>19518.185546875</c:v>
                </c:pt>
                <c:pt idx="151">
                  <c:v>19530.736328125</c:v>
                </c:pt>
                <c:pt idx="152">
                  <c:v>19487.970703125</c:v>
                </c:pt>
                <c:pt idx="153">
                  <c:v>19435.470703125</c:v>
                </c:pt>
                <c:pt idx="154">
                  <c:v>19363.02734375</c:v>
                </c:pt>
                <c:pt idx="155">
                  <c:v>19293.48046875</c:v>
                </c:pt>
                <c:pt idx="156">
                  <c:v>19297.7265625</c:v>
                </c:pt>
                <c:pt idx="157">
                  <c:v>19332.810546875</c:v>
                </c:pt>
                <c:pt idx="158">
                  <c:v>19412.263671875</c:v>
                </c:pt>
                <c:pt idx="159">
                  <c:v>19496.619140625</c:v>
                </c:pt>
                <c:pt idx="160">
                  <c:v>19563.833984375</c:v>
                </c:pt>
                <c:pt idx="161">
                  <c:v>19568.92578125</c:v>
                </c:pt>
                <c:pt idx="162">
                  <c:v>19542.048828125</c:v>
                </c:pt>
                <c:pt idx="163">
                  <c:v>19520.37890625</c:v>
                </c:pt>
                <c:pt idx="164">
                  <c:v>19504.947265625</c:v>
                </c:pt>
                <c:pt idx="165">
                  <c:v>19533.091796875</c:v>
                </c:pt>
                <c:pt idx="166">
                  <c:v>19542.04296875</c:v>
                </c:pt>
                <c:pt idx="167">
                  <c:v>19481.669921875</c:v>
                </c:pt>
                <c:pt idx="168">
                  <c:v>19466.4765625</c:v>
                </c:pt>
                <c:pt idx="169">
                  <c:v>19453.939453125</c:v>
                </c:pt>
                <c:pt idx="170">
                  <c:v>19453.51953125</c:v>
                </c:pt>
                <c:pt idx="171">
                  <c:v>19477.44140625</c:v>
                </c:pt>
                <c:pt idx="172">
                  <c:v>19468.435546875</c:v>
                </c:pt>
                <c:pt idx="173">
                  <c:v>19433.82421875</c:v>
                </c:pt>
                <c:pt idx="174">
                  <c:v>19415.10546875</c:v>
                </c:pt>
                <c:pt idx="175">
                  <c:v>19379.03515625</c:v>
                </c:pt>
                <c:pt idx="176">
                  <c:v>19366.953125</c:v>
                </c:pt>
                <c:pt idx="177">
                  <c:v>19257.826171875</c:v>
                </c:pt>
                <c:pt idx="178">
                  <c:v>19188.609375</c:v>
                </c:pt>
                <c:pt idx="179">
                  <c:v>19116.345703125</c:v>
                </c:pt>
                <c:pt idx="180">
                  <c:v>19037.95703125</c:v>
                </c:pt>
                <c:pt idx="181">
                  <c:v>19027.0234375</c:v>
                </c:pt>
                <c:pt idx="182">
                  <c:v>19049.28125</c:v>
                </c:pt>
                <c:pt idx="183">
                  <c:v>18998.11328125</c:v>
                </c:pt>
                <c:pt idx="184">
                  <c:v>18973.044921875</c:v>
                </c:pt>
                <c:pt idx="185">
                  <c:v>18987.859375</c:v>
                </c:pt>
                <c:pt idx="186">
                  <c:v>18946.853515625</c:v>
                </c:pt>
                <c:pt idx="187">
                  <c:v>19000.017578125</c:v>
                </c:pt>
                <c:pt idx="188">
                  <c:v>19028.318359375</c:v>
                </c:pt>
                <c:pt idx="189">
                  <c:v>19031.71875</c:v>
                </c:pt>
                <c:pt idx="190">
                  <c:v>19011.322265625</c:v>
                </c:pt>
                <c:pt idx="191">
                  <c:v>19017.333984375</c:v>
                </c:pt>
                <c:pt idx="192">
                  <c:v>19065</c:v>
                </c:pt>
                <c:pt idx="193">
                  <c:v>19090.439453125</c:v>
                </c:pt>
                <c:pt idx="194">
                  <c:v>19192.744140625</c:v>
                </c:pt>
                <c:pt idx="195">
                  <c:v>19278.75390625</c:v>
                </c:pt>
                <c:pt idx="196">
                  <c:v>19230.818359375</c:v>
                </c:pt>
                <c:pt idx="197">
                  <c:v>19293.55078125</c:v>
                </c:pt>
                <c:pt idx="198">
                  <c:v>19312.21484375</c:v>
                </c:pt>
                <c:pt idx="199">
                  <c:v>19333.21484375</c:v>
                </c:pt>
                <c:pt idx="200">
                  <c:v>19354.857421875</c:v>
                </c:pt>
                <c:pt idx="201">
                  <c:v>19377.27734375</c:v>
                </c:pt>
                <c:pt idx="202">
                  <c:v>19392.5078125</c:v>
                </c:pt>
                <c:pt idx="203">
                  <c:v>19394.123046875</c:v>
                </c:pt>
                <c:pt idx="204">
                  <c:v>19392.814453125</c:v>
                </c:pt>
                <c:pt idx="205">
                  <c:v>19406.513671875</c:v>
                </c:pt>
                <c:pt idx="206">
                  <c:v>19419.75390625</c:v>
                </c:pt>
                <c:pt idx="207">
                  <c:v>19420.7890625</c:v>
                </c:pt>
                <c:pt idx="208">
                  <c:v>19380.421875</c:v>
                </c:pt>
                <c:pt idx="209">
                  <c:v>19347.935546875</c:v>
                </c:pt>
                <c:pt idx="210">
                  <c:v>19375.283203125</c:v>
                </c:pt>
                <c:pt idx="211">
                  <c:v>19377.892578125</c:v>
                </c:pt>
                <c:pt idx="212">
                  <c:v>19278.44921875</c:v>
                </c:pt>
                <c:pt idx="213">
                  <c:v>19186.015625</c:v>
                </c:pt>
                <c:pt idx="214">
                  <c:v>19139.626953125</c:v>
                </c:pt>
                <c:pt idx="215">
                  <c:v>19106.76953125</c:v>
                </c:pt>
                <c:pt idx="216">
                  <c:v>19107.359375</c:v>
                </c:pt>
                <c:pt idx="217">
                  <c:v>19187.96484375</c:v>
                </c:pt>
                <c:pt idx="218">
                  <c:v>19239.322265625</c:v>
                </c:pt>
                <c:pt idx="219">
                  <c:v>19267.099609375</c:v>
                </c:pt>
                <c:pt idx="220">
                  <c:v>19249.96875</c:v>
                </c:pt>
                <c:pt idx="221">
                  <c:v>19248.072265625</c:v>
                </c:pt>
                <c:pt idx="222">
                  <c:v>19247.595703125</c:v>
                </c:pt>
                <c:pt idx="223">
                  <c:v>19321.58203125</c:v>
                </c:pt>
                <c:pt idx="224">
                  <c:v>19360.072265625</c:v>
                </c:pt>
                <c:pt idx="225">
                  <c:v>19410.833984375</c:v>
                </c:pt>
                <c:pt idx="226">
                  <c:v>19389.09375</c:v>
                </c:pt>
                <c:pt idx="227">
                  <c:v>19405.076171875</c:v>
                </c:pt>
                <c:pt idx="228">
                  <c:v>19380.34375</c:v>
                </c:pt>
                <c:pt idx="229">
                  <c:v>19364.595703125</c:v>
                </c:pt>
                <c:pt idx="230">
                  <c:v>19383.40625</c:v>
                </c:pt>
                <c:pt idx="231">
                  <c:v>19355.666015625</c:v>
                </c:pt>
                <c:pt idx="232">
                  <c:v>19331.359375</c:v>
                </c:pt>
                <c:pt idx="233">
                  <c:v>19378.71484375</c:v>
                </c:pt>
                <c:pt idx="234">
                  <c:v>19413.833984375</c:v>
                </c:pt>
                <c:pt idx="235">
                  <c:v>19370.998046875</c:v>
                </c:pt>
                <c:pt idx="236">
                  <c:v>19390.349609375</c:v>
                </c:pt>
                <c:pt idx="237">
                  <c:v>19382.859375</c:v>
                </c:pt>
                <c:pt idx="238">
                  <c:v>19346.89453125</c:v>
                </c:pt>
                <c:pt idx="239">
                  <c:v>19292.373046875</c:v>
                </c:pt>
                <c:pt idx="240">
                  <c:v>19347.18359375</c:v>
                </c:pt>
                <c:pt idx="241">
                  <c:v>19362.990234375</c:v>
                </c:pt>
                <c:pt idx="242">
                  <c:v>19440.5546875</c:v>
                </c:pt>
                <c:pt idx="243">
                  <c:v>19506.384765625</c:v>
                </c:pt>
                <c:pt idx="244">
                  <c:v>19537.140625</c:v>
                </c:pt>
                <c:pt idx="245">
                  <c:v>19518.296875</c:v>
                </c:pt>
                <c:pt idx="246">
                  <c:v>19413.810546875</c:v>
                </c:pt>
                <c:pt idx="247">
                  <c:v>19411.546875</c:v>
                </c:pt>
                <c:pt idx="248">
                  <c:v>19394.33984375</c:v>
                </c:pt>
                <c:pt idx="249">
                  <c:v>19301.490234375</c:v>
                </c:pt>
                <c:pt idx="250">
                  <c:v>19303.51171875</c:v>
                </c:pt>
                <c:pt idx="251">
                  <c:v>19318.931640625</c:v>
                </c:pt>
                <c:pt idx="252">
                  <c:v>19357.791015625</c:v>
                </c:pt>
                <c:pt idx="253">
                  <c:v>19451.01953125</c:v>
                </c:pt>
                <c:pt idx="254">
                  <c:v>19485.802734375</c:v>
                </c:pt>
                <c:pt idx="255">
                  <c:v>19541.177734375</c:v>
                </c:pt>
                <c:pt idx="256">
                  <c:v>19570.96484375</c:v>
                </c:pt>
                <c:pt idx="257">
                  <c:v>19555.705078125</c:v>
                </c:pt>
                <c:pt idx="258">
                  <c:v>19547.994140625</c:v>
                </c:pt>
                <c:pt idx="259">
                  <c:v>19550.341796875</c:v>
                </c:pt>
                <c:pt idx="260">
                  <c:v>19513.240234375</c:v>
                </c:pt>
                <c:pt idx="261">
                  <c:v>19490.9296875</c:v>
                </c:pt>
                <c:pt idx="262">
                  <c:v>19432.796875</c:v>
                </c:pt>
                <c:pt idx="263">
                  <c:v>19343.693359375</c:v>
                </c:pt>
                <c:pt idx="264">
                  <c:v>19306.865234375</c:v>
                </c:pt>
                <c:pt idx="265">
                  <c:v>19252.802734375</c:v>
                </c:pt>
                <c:pt idx="266">
                  <c:v>19255.759765625</c:v>
                </c:pt>
                <c:pt idx="267">
                  <c:v>19285.869140625</c:v>
                </c:pt>
                <c:pt idx="268">
                  <c:v>19335.783203125</c:v>
                </c:pt>
                <c:pt idx="269">
                  <c:v>19327.587890625</c:v>
                </c:pt>
                <c:pt idx="270">
                  <c:v>19349.94921875</c:v>
                </c:pt>
                <c:pt idx="271">
                  <c:v>19403.9296875</c:v>
                </c:pt>
                <c:pt idx="272">
                  <c:v>19405.802734375</c:v>
                </c:pt>
                <c:pt idx="273">
                  <c:v>19321.64453125</c:v>
                </c:pt>
                <c:pt idx="274">
                  <c:v>19286.470703125</c:v>
                </c:pt>
                <c:pt idx="275">
                  <c:v>19291.60546875</c:v>
                </c:pt>
                <c:pt idx="276">
                  <c:v>19259.169921875</c:v>
                </c:pt>
                <c:pt idx="277">
                  <c:v>19275.880859375</c:v>
                </c:pt>
                <c:pt idx="278">
                  <c:v>19280.37890625</c:v>
                </c:pt>
                <c:pt idx="279">
                  <c:v>19220.669921875</c:v>
                </c:pt>
                <c:pt idx="280">
                  <c:v>19171.828125</c:v>
                </c:pt>
                <c:pt idx="281">
                  <c:v>19174.185546875</c:v>
                </c:pt>
                <c:pt idx="282">
                  <c:v>19158.62109375</c:v>
                </c:pt>
                <c:pt idx="283">
                  <c:v>19126.009765625</c:v>
                </c:pt>
                <c:pt idx="284">
                  <c:v>19111.572265625</c:v>
                </c:pt>
                <c:pt idx="285">
                  <c:v>19040.634765625</c:v>
                </c:pt>
                <c:pt idx="286">
                  <c:v>19128.04296875</c:v>
                </c:pt>
                <c:pt idx="287">
                  <c:v>19170.896484375</c:v>
                </c:pt>
                <c:pt idx="288">
                  <c:v>19211.046875</c:v>
                </c:pt>
                <c:pt idx="289">
                  <c:v>19135.162109375</c:v>
                </c:pt>
                <c:pt idx="290">
                  <c:v>19157.6953125</c:v>
                </c:pt>
                <c:pt idx="291">
                  <c:v>19155.98046875</c:v>
                </c:pt>
                <c:pt idx="292">
                  <c:v>19179.76953125</c:v>
                </c:pt>
                <c:pt idx="293">
                  <c:v>19149.40234375</c:v>
                </c:pt>
                <c:pt idx="294">
                  <c:v>19122.212890625</c:v>
                </c:pt>
                <c:pt idx="295">
                  <c:v>19087.787109375</c:v>
                </c:pt>
                <c:pt idx="296">
                  <c:v>19052.884765625</c:v>
                </c:pt>
                <c:pt idx="297">
                  <c:v>19098.400390625</c:v>
                </c:pt>
                <c:pt idx="298">
                  <c:v>19075.021484375</c:v>
                </c:pt>
                <c:pt idx="299">
                  <c:v>19031.158203125</c:v>
                </c:pt>
                <c:pt idx="300">
                  <c:v>19049.265625</c:v>
                </c:pt>
                <c:pt idx="301">
                  <c:v>19057.701171875</c:v>
                </c:pt>
                <c:pt idx="302">
                  <c:v>19139.73046875</c:v>
                </c:pt>
                <c:pt idx="303">
                  <c:v>19129.498046875</c:v>
                </c:pt>
                <c:pt idx="304">
                  <c:v>19116.3125</c:v>
                </c:pt>
                <c:pt idx="305">
                  <c:v>19109.76171875</c:v>
                </c:pt>
                <c:pt idx="306">
                  <c:v>19140.400390625</c:v>
                </c:pt>
                <c:pt idx="307">
                  <c:v>19120.3984375</c:v>
                </c:pt>
                <c:pt idx="308">
                  <c:v>19149.46484375</c:v>
                </c:pt>
                <c:pt idx="309">
                  <c:v>19151.373046875</c:v>
                </c:pt>
                <c:pt idx="310">
                  <c:v>19177.009765625</c:v>
                </c:pt>
                <c:pt idx="311">
                  <c:v>19171.626953125</c:v>
                </c:pt>
                <c:pt idx="312">
                  <c:v>19156.693359375</c:v>
                </c:pt>
                <c:pt idx="313">
                  <c:v>19145.763671875</c:v>
                </c:pt>
                <c:pt idx="314">
                  <c:v>19131.576171875</c:v>
                </c:pt>
                <c:pt idx="315">
                  <c:v>19125.740234375</c:v>
                </c:pt>
                <c:pt idx="316">
                  <c:v>19115.56640625</c:v>
                </c:pt>
                <c:pt idx="317">
                  <c:v>19045.541015625</c:v>
                </c:pt>
                <c:pt idx="318">
                  <c:v>18944.86328125</c:v>
                </c:pt>
                <c:pt idx="319">
                  <c:v>18874.173828125</c:v>
                </c:pt>
                <c:pt idx="320">
                  <c:v>18850.453125</c:v>
                </c:pt>
                <c:pt idx="321">
                  <c:v>18824.6328125</c:v>
                </c:pt>
                <c:pt idx="322">
                  <c:v>18854.13671875</c:v>
                </c:pt>
                <c:pt idx="323">
                  <c:v>18781.87890625</c:v>
                </c:pt>
                <c:pt idx="324">
                  <c:v>18797.244140625</c:v>
                </c:pt>
                <c:pt idx="325">
                  <c:v>18744.697265625</c:v>
                </c:pt>
                <c:pt idx="326">
                  <c:v>18747.0390625</c:v>
                </c:pt>
                <c:pt idx="327">
                  <c:v>18726.40625</c:v>
                </c:pt>
                <c:pt idx="328">
                  <c:v>18676.068359375</c:v>
                </c:pt>
                <c:pt idx="329">
                  <c:v>18646.833984375</c:v>
                </c:pt>
                <c:pt idx="330">
                  <c:v>18640.744140625</c:v>
                </c:pt>
                <c:pt idx="331">
                  <c:v>18621.87890625</c:v>
                </c:pt>
                <c:pt idx="332">
                  <c:v>18576.662109375</c:v>
                </c:pt>
                <c:pt idx="333">
                  <c:v>18605.765625</c:v>
                </c:pt>
                <c:pt idx="334">
                  <c:v>18579.091796875</c:v>
                </c:pt>
                <c:pt idx="335">
                  <c:v>18522.619140625</c:v>
                </c:pt>
                <c:pt idx="336">
                  <c:v>18488.708984375</c:v>
                </c:pt>
                <c:pt idx="337">
                  <c:v>18481.578125</c:v>
                </c:pt>
                <c:pt idx="338">
                  <c:v>18461.033203125</c:v>
                </c:pt>
                <c:pt idx="339">
                  <c:v>18481.064453125</c:v>
                </c:pt>
                <c:pt idx="340">
                  <c:v>18480.4140625</c:v>
                </c:pt>
                <c:pt idx="341">
                  <c:v>18485.986328125</c:v>
                </c:pt>
                <c:pt idx="342">
                  <c:v>18509.541015625</c:v>
                </c:pt>
                <c:pt idx="343">
                  <c:v>18479.470703125</c:v>
                </c:pt>
                <c:pt idx="344">
                  <c:v>18502.6875</c:v>
                </c:pt>
                <c:pt idx="345">
                  <c:v>18524.3671875</c:v>
                </c:pt>
                <c:pt idx="346">
                  <c:v>18541.095703125</c:v>
                </c:pt>
                <c:pt idx="347">
                  <c:v>18474.263671875</c:v>
                </c:pt>
                <c:pt idx="348">
                  <c:v>18430.564453125</c:v>
                </c:pt>
                <c:pt idx="349">
                  <c:v>18446.3046875</c:v>
                </c:pt>
                <c:pt idx="350">
                  <c:v>18489.662109375</c:v>
                </c:pt>
                <c:pt idx="351">
                  <c:v>18521.44921875</c:v>
                </c:pt>
                <c:pt idx="352">
                  <c:v>18458.33203125</c:v>
                </c:pt>
                <c:pt idx="353">
                  <c:v>18466.74609375</c:v>
                </c:pt>
                <c:pt idx="354">
                  <c:v>18427.208984375</c:v>
                </c:pt>
                <c:pt idx="355">
                  <c:v>18465.853515625</c:v>
                </c:pt>
                <c:pt idx="356">
                  <c:v>18507.279296875</c:v>
                </c:pt>
                <c:pt idx="357">
                  <c:v>18395.716796875</c:v>
                </c:pt>
                <c:pt idx="358">
                  <c:v>18538.83203125</c:v>
                </c:pt>
                <c:pt idx="359">
                  <c:v>18537.890625</c:v>
                </c:pt>
                <c:pt idx="360">
                  <c:v>18529.646484375</c:v>
                </c:pt>
                <c:pt idx="361">
                  <c:v>18610.150390625</c:v>
                </c:pt>
                <c:pt idx="362">
                  <c:v>18604.080078125</c:v>
                </c:pt>
                <c:pt idx="363">
                  <c:v>18634.59765625</c:v>
                </c:pt>
                <c:pt idx="364">
                  <c:v>18618.853515625</c:v>
                </c:pt>
                <c:pt idx="365">
                  <c:v>18591.80859375</c:v>
                </c:pt>
                <c:pt idx="366">
                  <c:v>18615.84765625</c:v>
                </c:pt>
                <c:pt idx="367">
                  <c:v>18659.5</c:v>
                </c:pt>
                <c:pt idx="368">
                  <c:v>18686.51953125</c:v>
                </c:pt>
                <c:pt idx="369">
                  <c:v>18720.951171875</c:v>
                </c:pt>
                <c:pt idx="370">
                  <c:v>18726.169921875</c:v>
                </c:pt>
                <c:pt idx="371">
                  <c:v>18826.96875</c:v>
                </c:pt>
                <c:pt idx="372">
                  <c:v>18875.26171875</c:v>
                </c:pt>
                <c:pt idx="373">
                  <c:v>18919.28515625</c:v>
                </c:pt>
                <c:pt idx="374">
                  <c:v>18942.689453125</c:v>
                </c:pt>
                <c:pt idx="375">
                  <c:v>19047.3984375</c:v>
                </c:pt>
                <c:pt idx="376">
                  <c:v>19119.076171875</c:v>
                </c:pt>
                <c:pt idx="377">
                  <c:v>19211.11328125</c:v>
                </c:pt>
                <c:pt idx="378">
                  <c:v>19233.93359375</c:v>
                </c:pt>
                <c:pt idx="379">
                  <c:v>19225.05078125</c:v>
                </c:pt>
                <c:pt idx="380">
                  <c:v>19253.85546875</c:v>
                </c:pt>
                <c:pt idx="381">
                  <c:v>19286.662109375</c:v>
                </c:pt>
                <c:pt idx="382">
                  <c:v>19314.255859375</c:v>
                </c:pt>
                <c:pt idx="383">
                  <c:v>19177.490234375</c:v>
                </c:pt>
                <c:pt idx="384">
                  <c:v>19272.31640625</c:v>
                </c:pt>
                <c:pt idx="385">
                  <c:v>19262.498046875</c:v>
                </c:pt>
                <c:pt idx="386">
                  <c:v>19278.033203125</c:v>
                </c:pt>
                <c:pt idx="387">
                  <c:v>19344.06640625</c:v>
                </c:pt>
                <c:pt idx="388">
                  <c:v>19356.7421875</c:v>
                </c:pt>
                <c:pt idx="389">
                  <c:v>19317.720703125</c:v>
                </c:pt>
                <c:pt idx="390">
                  <c:v>19277.78515625</c:v>
                </c:pt>
                <c:pt idx="391">
                  <c:v>19290.73828125</c:v>
                </c:pt>
                <c:pt idx="392">
                  <c:v>19246.046875</c:v>
                </c:pt>
                <c:pt idx="393">
                  <c:v>19232.998046875</c:v>
                </c:pt>
                <c:pt idx="394">
                  <c:v>19191.697265625</c:v>
                </c:pt>
                <c:pt idx="395">
                  <c:v>19205.82421875</c:v>
                </c:pt>
                <c:pt idx="396">
                  <c:v>19162.41796875</c:v>
                </c:pt>
                <c:pt idx="397">
                  <c:v>19170.224609375</c:v>
                </c:pt>
                <c:pt idx="398">
                  <c:v>19171.0625</c:v>
                </c:pt>
                <c:pt idx="399">
                  <c:v>19118.982421875</c:v>
                </c:pt>
                <c:pt idx="400">
                  <c:v>19186.138671875</c:v>
                </c:pt>
                <c:pt idx="401">
                  <c:v>19248.451171875</c:v>
                </c:pt>
                <c:pt idx="402">
                  <c:v>19321.87109375</c:v>
                </c:pt>
                <c:pt idx="403">
                  <c:v>19314.0546875</c:v>
                </c:pt>
                <c:pt idx="404">
                  <c:v>19269.986328125</c:v>
                </c:pt>
                <c:pt idx="405">
                  <c:v>19316.3203125</c:v>
                </c:pt>
                <c:pt idx="406">
                  <c:v>19411.26953125</c:v>
                </c:pt>
                <c:pt idx="407">
                  <c:v>19464.419921875</c:v>
                </c:pt>
                <c:pt idx="408">
                  <c:v>19474.369140625</c:v>
                </c:pt>
                <c:pt idx="409">
                  <c:v>19463.478515625</c:v>
                </c:pt>
                <c:pt idx="410">
                  <c:v>19467.8203125</c:v>
                </c:pt>
                <c:pt idx="411">
                  <c:v>19525.341796875</c:v>
                </c:pt>
                <c:pt idx="412">
                  <c:v>19536.00390625</c:v>
                </c:pt>
                <c:pt idx="413">
                  <c:v>19588.78125</c:v>
                </c:pt>
                <c:pt idx="414">
                  <c:v>19608.8515625</c:v>
                </c:pt>
                <c:pt idx="415">
                  <c:v>19652.642578125</c:v>
                </c:pt>
                <c:pt idx="416">
                  <c:v>19707.482421875</c:v>
                </c:pt>
                <c:pt idx="417">
                  <c:v>19712.46875</c:v>
                </c:pt>
                <c:pt idx="418">
                  <c:v>19701.759765625</c:v>
                </c:pt>
                <c:pt idx="419">
                  <c:v>19759.826171875</c:v>
                </c:pt>
                <c:pt idx="420">
                  <c:v>19751.70703125</c:v>
                </c:pt>
                <c:pt idx="421">
                  <c:v>19797.20703125</c:v>
                </c:pt>
                <c:pt idx="422">
                  <c:v>19810.123046875</c:v>
                </c:pt>
                <c:pt idx="423">
                  <c:v>19845.822265625</c:v>
                </c:pt>
                <c:pt idx="424">
                  <c:v>19901.73046875</c:v>
                </c:pt>
                <c:pt idx="425">
                  <c:v>19935.2109375</c:v>
                </c:pt>
                <c:pt idx="426">
                  <c:v>19963.06640625</c:v>
                </c:pt>
                <c:pt idx="427">
                  <c:v>19993.302734375</c:v>
                </c:pt>
                <c:pt idx="428">
                  <c:v>19982.83203125</c:v>
                </c:pt>
                <c:pt idx="429">
                  <c:v>19963.060546875</c:v>
                </c:pt>
                <c:pt idx="430">
                  <c:v>19966.296875</c:v>
                </c:pt>
                <c:pt idx="431">
                  <c:v>19995.806640625</c:v>
                </c:pt>
                <c:pt idx="432">
                  <c:v>19964.58203125</c:v>
                </c:pt>
                <c:pt idx="433">
                  <c:v>19939.626953125</c:v>
                </c:pt>
                <c:pt idx="434">
                  <c:v>19988.28515625</c:v>
                </c:pt>
                <c:pt idx="435">
                  <c:v>19946.103515625</c:v>
                </c:pt>
                <c:pt idx="436">
                  <c:v>19885.66796875</c:v>
                </c:pt>
                <c:pt idx="437">
                  <c:v>19864.65234375</c:v>
                </c:pt>
                <c:pt idx="438">
                  <c:v>19870.646484375</c:v>
                </c:pt>
                <c:pt idx="439">
                  <c:v>19841.724609375</c:v>
                </c:pt>
                <c:pt idx="440">
                  <c:v>19814.794921875</c:v>
                </c:pt>
                <c:pt idx="441">
                  <c:v>19736.603515625</c:v>
                </c:pt>
                <c:pt idx="442">
                  <c:v>19794.734375</c:v>
                </c:pt>
                <c:pt idx="443">
                  <c:v>19801.33203125</c:v>
                </c:pt>
                <c:pt idx="444">
                  <c:v>19795.0234375</c:v>
                </c:pt>
                <c:pt idx="445">
                  <c:v>19792.43359375</c:v>
                </c:pt>
                <c:pt idx="446">
                  <c:v>19746.505859375</c:v>
                </c:pt>
                <c:pt idx="447">
                  <c:v>19862.439453125</c:v>
                </c:pt>
                <c:pt idx="448">
                  <c:v>19898.970703125</c:v>
                </c:pt>
                <c:pt idx="449">
                  <c:v>19895.38671875</c:v>
                </c:pt>
                <c:pt idx="450">
                  <c:v>19849.837890625</c:v>
                </c:pt>
                <c:pt idx="451">
                  <c:v>19865.84765625</c:v>
                </c:pt>
                <c:pt idx="452">
                  <c:v>19783.8125</c:v>
                </c:pt>
                <c:pt idx="453">
                  <c:v>19763.591796875</c:v>
                </c:pt>
                <c:pt idx="454">
                  <c:v>19777.2265625</c:v>
                </c:pt>
                <c:pt idx="455">
                  <c:v>19773.564453125</c:v>
                </c:pt>
                <c:pt idx="456">
                  <c:v>19713.703125</c:v>
                </c:pt>
                <c:pt idx="457">
                  <c:v>19795.341796875</c:v>
                </c:pt>
                <c:pt idx="458">
                  <c:v>19746.94140625</c:v>
                </c:pt>
                <c:pt idx="459">
                  <c:v>19774.32421875</c:v>
                </c:pt>
                <c:pt idx="460">
                  <c:v>19776.50390625</c:v>
                </c:pt>
                <c:pt idx="461">
                  <c:v>19720.640625</c:v>
                </c:pt>
                <c:pt idx="462">
                  <c:v>19615.951171875</c:v>
                </c:pt>
                <c:pt idx="463">
                  <c:v>19572.853515625</c:v>
                </c:pt>
                <c:pt idx="464">
                  <c:v>19568.65625</c:v>
                </c:pt>
                <c:pt idx="465">
                  <c:v>19534.939453125</c:v>
                </c:pt>
                <c:pt idx="466">
                  <c:v>19500.8828125</c:v>
                </c:pt>
                <c:pt idx="467">
                  <c:v>19473.13671875</c:v>
                </c:pt>
                <c:pt idx="468">
                  <c:v>19459.798828125</c:v>
                </c:pt>
                <c:pt idx="469">
                  <c:v>19467.271484375</c:v>
                </c:pt>
                <c:pt idx="470">
                  <c:v>19521.521484375</c:v>
                </c:pt>
                <c:pt idx="471">
                  <c:v>19552.12109375</c:v>
                </c:pt>
                <c:pt idx="472">
                  <c:v>19527.865234375</c:v>
                </c:pt>
                <c:pt idx="473">
                  <c:v>19502.943359375</c:v>
                </c:pt>
                <c:pt idx="474">
                  <c:v>19498.384765625</c:v>
                </c:pt>
                <c:pt idx="475">
                  <c:v>19521.630859375</c:v>
                </c:pt>
                <c:pt idx="476">
                  <c:v>19468.166015625</c:v>
                </c:pt>
                <c:pt idx="477">
                  <c:v>19404.583984375</c:v>
                </c:pt>
                <c:pt idx="478">
                  <c:v>19439.2265625</c:v>
                </c:pt>
                <c:pt idx="479">
                  <c:v>19433.15625</c:v>
                </c:pt>
                <c:pt idx="480">
                  <c:v>19446.98046875</c:v>
                </c:pt>
                <c:pt idx="481">
                  <c:v>19438.818359375</c:v>
                </c:pt>
                <c:pt idx="482">
                  <c:v>19364.830078125</c:v>
                </c:pt>
                <c:pt idx="483">
                  <c:v>19319.453125</c:v>
                </c:pt>
                <c:pt idx="484">
                  <c:v>19274.5234375</c:v>
                </c:pt>
                <c:pt idx="485">
                  <c:v>19242.734375</c:v>
                </c:pt>
                <c:pt idx="486">
                  <c:v>19235.900390625</c:v>
                </c:pt>
                <c:pt idx="487">
                  <c:v>19267.6328125</c:v>
                </c:pt>
                <c:pt idx="488">
                  <c:v>19278.51171875</c:v>
                </c:pt>
                <c:pt idx="489">
                  <c:v>19280.142578125</c:v>
                </c:pt>
                <c:pt idx="490">
                  <c:v>19254.328125</c:v>
                </c:pt>
                <c:pt idx="491">
                  <c:v>19255.06640625</c:v>
                </c:pt>
                <c:pt idx="492">
                  <c:v>19228.9296875</c:v>
                </c:pt>
                <c:pt idx="493">
                  <c:v>19193.080078125</c:v>
                </c:pt>
                <c:pt idx="494">
                  <c:v>19172.234375</c:v>
                </c:pt>
                <c:pt idx="495">
                  <c:v>19165.890625</c:v>
                </c:pt>
                <c:pt idx="496">
                  <c:v>19173.591796875</c:v>
                </c:pt>
                <c:pt idx="497">
                  <c:v>19180.337890625</c:v>
                </c:pt>
                <c:pt idx="498">
                  <c:v>19159.2890625</c:v>
                </c:pt>
                <c:pt idx="499">
                  <c:v>19176.912109375</c:v>
                </c:pt>
                <c:pt idx="500">
                  <c:v>19193.10546875</c:v>
                </c:pt>
                <c:pt idx="501">
                  <c:v>19208.044921875</c:v>
                </c:pt>
                <c:pt idx="502">
                  <c:v>19252.341796875</c:v>
                </c:pt>
                <c:pt idx="503">
                  <c:v>19276.478515625</c:v>
                </c:pt>
                <c:pt idx="504">
                  <c:v>19228.51171875</c:v>
                </c:pt>
                <c:pt idx="505">
                  <c:v>19222.4375</c:v>
                </c:pt>
                <c:pt idx="506">
                  <c:v>19246.0390625</c:v>
                </c:pt>
                <c:pt idx="507">
                  <c:v>19292.328125</c:v>
                </c:pt>
                <c:pt idx="508">
                  <c:v>19298.623046875</c:v>
                </c:pt>
                <c:pt idx="509">
                  <c:v>19313.734375</c:v>
                </c:pt>
                <c:pt idx="510">
                  <c:v>19304.466796875</c:v>
                </c:pt>
                <c:pt idx="511">
                  <c:v>19344.517578125</c:v>
                </c:pt>
                <c:pt idx="512">
                  <c:v>19249.78125</c:v>
                </c:pt>
                <c:pt idx="513">
                  <c:v>19180.01171875</c:v>
                </c:pt>
                <c:pt idx="514">
                  <c:v>19103.12890625</c:v>
                </c:pt>
                <c:pt idx="515">
                  <c:v>19030.375</c:v>
                </c:pt>
                <c:pt idx="516">
                  <c:v>19037.662109375</c:v>
                </c:pt>
                <c:pt idx="517">
                  <c:v>19034.619140625</c:v>
                </c:pt>
                <c:pt idx="518">
                  <c:v>19060.30859375</c:v>
                </c:pt>
                <c:pt idx="519">
                  <c:v>19115.083984375</c:v>
                </c:pt>
                <c:pt idx="520">
                  <c:v>19109.931640625</c:v>
                </c:pt>
                <c:pt idx="521">
                  <c:v>19164.46875</c:v>
                </c:pt>
                <c:pt idx="522">
                  <c:v>19200.412109375</c:v>
                </c:pt>
                <c:pt idx="523">
                  <c:v>19229.126953125</c:v>
                </c:pt>
                <c:pt idx="524">
                  <c:v>19278.78515625</c:v>
                </c:pt>
                <c:pt idx="525">
                  <c:v>19314.494140625</c:v>
                </c:pt>
                <c:pt idx="526">
                  <c:v>19332.314453125</c:v>
                </c:pt>
                <c:pt idx="527">
                  <c:v>19299.138671875</c:v>
                </c:pt>
                <c:pt idx="528">
                  <c:v>19252.966796875</c:v>
                </c:pt>
                <c:pt idx="529">
                  <c:v>19183.53125</c:v>
                </c:pt>
                <c:pt idx="530">
                  <c:v>19170.40625</c:v>
                </c:pt>
                <c:pt idx="531">
                  <c:v>19156.80859375</c:v>
                </c:pt>
                <c:pt idx="532">
                  <c:v>19142.84375</c:v>
                </c:pt>
                <c:pt idx="533">
                  <c:v>19170.91015625</c:v>
                </c:pt>
                <c:pt idx="534">
                  <c:v>19171.60546875</c:v>
                </c:pt>
                <c:pt idx="535">
                  <c:v>19169.173828125</c:v>
                </c:pt>
                <c:pt idx="536">
                  <c:v>19149.666015625</c:v>
                </c:pt>
                <c:pt idx="537">
                  <c:v>19219.4609375</c:v>
                </c:pt>
                <c:pt idx="538">
                  <c:v>19289.83203125</c:v>
                </c:pt>
                <c:pt idx="539">
                  <c:v>19322.6875</c:v>
                </c:pt>
                <c:pt idx="540">
                  <c:v>19325.859375</c:v>
                </c:pt>
                <c:pt idx="541">
                  <c:v>19349.92578125</c:v>
                </c:pt>
                <c:pt idx="542">
                  <c:v>19373.24609375</c:v>
                </c:pt>
                <c:pt idx="543">
                  <c:v>19367.681640625</c:v>
                </c:pt>
                <c:pt idx="544">
                  <c:v>19386.5703125</c:v>
                </c:pt>
                <c:pt idx="545">
                  <c:v>19384.2890625</c:v>
                </c:pt>
                <c:pt idx="546">
                  <c:v>19388.2421875</c:v>
                </c:pt>
                <c:pt idx="547">
                  <c:v>19498.4375</c:v>
                </c:pt>
                <c:pt idx="548">
                  <c:v>19565.505859375</c:v>
                </c:pt>
                <c:pt idx="549">
                  <c:v>19621.939453125</c:v>
                </c:pt>
                <c:pt idx="550">
                  <c:v>19667.353515625</c:v>
                </c:pt>
                <c:pt idx="551">
                  <c:v>19610.9921875</c:v>
                </c:pt>
                <c:pt idx="552">
                  <c:v>19541.2734375</c:v>
                </c:pt>
                <c:pt idx="553">
                  <c:v>19553.201171875</c:v>
                </c:pt>
                <c:pt idx="554">
                  <c:v>19640.60546875</c:v>
                </c:pt>
                <c:pt idx="555">
                  <c:v>19638.12109375</c:v>
                </c:pt>
                <c:pt idx="556">
                  <c:v>19714.8046875</c:v>
                </c:pt>
                <c:pt idx="557">
                  <c:v>19805.412109375</c:v>
                </c:pt>
                <c:pt idx="558">
                  <c:v>19906.310546875</c:v>
                </c:pt>
                <c:pt idx="559">
                  <c:v>19999.009765625</c:v>
                </c:pt>
                <c:pt idx="560">
                  <c:v>20110.31640625</c:v>
                </c:pt>
                <c:pt idx="561">
                  <c:v>20171.92578125</c:v>
                </c:pt>
                <c:pt idx="562">
                  <c:v>20223.25390625</c:v>
                </c:pt>
                <c:pt idx="563">
                  <c:v>20217.509765625</c:v>
                </c:pt>
                <c:pt idx="564">
                  <c:v>20240.845703125</c:v>
                </c:pt>
                <c:pt idx="565">
                  <c:v>20231.71484375</c:v>
                </c:pt>
                <c:pt idx="566">
                  <c:v>20228.03515625</c:v>
                </c:pt>
                <c:pt idx="567">
                  <c:v>20219.546875</c:v>
                </c:pt>
                <c:pt idx="568">
                  <c:v>20155.287109375</c:v>
                </c:pt>
                <c:pt idx="569">
                  <c:v>20101.283203125</c:v>
                </c:pt>
                <c:pt idx="570">
                  <c:v>20066.5625</c:v>
                </c:pt>
                <c:pt idx="571">
                  <c:v>20061.88671875</c:v>
                </c:pt>
                <c:pt idx="572">
                  <c:v>20151.158203125</c:v>
                </c:pt>
                <c:pt idx="573">
                  <c:v>20154.939453125</c:v>
                </c:pt>
                <c:pt idx="574">
                  <c:v>20170.728515625</c:v>
                </c:pt>
                <c:pt idx="575">
                  <c:v>20205.22265625</c:v>
                </c:pt>
                <c:pt idx="576">
                  <c:v>20170.822265625</c:v>
                </c:pt>
                <c:pt idx="577">
                  <c:v>20181.533203125</c:v>
                </c:pt>
                <c:pt idx="578">
                  <c:v>20250.912109375</c:v>
                </c:pt>
                <c:pt idx="579">
                  <c:v>20285.287109375</c:v>
                </c:pt>
                <c:pt idx="580">
                  <c:v>20304.46875</c:v>
                </c:pt>
                <c:pt idx="581">
                  <c:v>20367.98828125</c:v>
                </c:pt>
                <c:pt idx="582">
                  <c:v>20377.568359375</c:v>
                </c:pt>
                <c:pt idx="583">
                  <c:v>20428.78515625</c:v>
                </c:pt>
                <c:pt idx="584">
                  <c:v>20413.775390625</c:v>
                </c:pt>
                <c:pt idx="585">
                  <c:v>20449.353515625</c:v>
                </c:pt>
                <c:pt idx="586">
                  <c:v>20460.365234375</c:v>
                </c:pt>
                <c:pt idx="587">
                  <c:v>20481.419921875</c:v>
                </c:pt>
                <c:pt idx="588">
                  <c:v>20503.9921875</c:v>
                </c:pt>
                <c:pt idx="589">
                  <c:v>20535.435546875</c:v>
                </c:pt>
                <c:pt idx="590">
                  <c:v>20557.7109375</c:v>
                </c:pt>
                <c:pt idx="591">
                  <c:v>20629.119140625</c:v>
                </c:pt>
                <c:pt idx="592">
                  <c:v>20630.3125</c:v>
                </c:pt>
                <c:pt idx="593">
                  <c:v>20563.716796875</c:v>
                </c:pt>
                <c:pt idx="594">
                  <c:v>20524.771484375</c:v>
                </c:pt>
                <c:pt idx="595">
                  <c:v>20540.380859375</c:v>
                </c:pt>
                <c:pt idx="596">
                  <c:v>20588.0859375</c:v>
                </c:pt>
                <c:pt idx="597">
                  <c:v>20609.974609375</c:v>
                </c:pt>
                <c:pt idx="598">
                  <c:v>20570.373046875</c:v>
                </c:pt>
                <c:pt idx="599">
                  <c:v>20530.826171875</c:v>
                </c:pt>
                <c:pt idx="600">
                  <c:v>20501.111328125</c:v>
                </c:pt>
                <c:pt idx="601">
                  <c:v>20521.78515625</c:v>
                </c:pt>
                <c:pt idx="602">
                  <c:v>20471.373046875</c:v>
                </c:pt>
                <c:pt idx="603">
                  <c:v>20454.453125</c:v>
                </c:pt>
                <c:pt idx="604">
                  <c:v>20467.716796875</c:v>
                </c:pt>
                <c:pt idx="605">
                  <c:v>20470.4765625</c:v>
                </c:pt>
                <c:pt idx="606">
                  <c:v>20507.48046875</c:v>
                </c:pt>
                <c:pt idx="607">
                  <c:v>20582.775390625</c:v>
                </c:pt>
                <c:pt idx="608">
                  <c:v>20620.064453125</c:v>
                </c:pt>
                <c:pt idx="609">
                  <c:v>20665.029296875</c:v>
                </c:pt>
                <c:pt idx="610">
                  <c:v>20693.4765625</c:v>
                </c:pt>
                <c:pt idx="611">
                  <c:v>20729.662109375</c:v>
                </c:pt>
                <c:pt idx="612">
                  <c:v>20756.5859375</c:v>
                </c:pt>
                <c:pt idx="613">
                  <c:v>20812.455078125</c:v>
                </c:pt>
                <c:pt idx="614">
                  <c:v>20851.18359375</c:v>
                </c:pt>
                <c:pt idx="615">
                  <c:v>20882.46875</c:v>
                </c:pt>
                <c:pt idx="616">
                  <c:v>20938.025390625</c:v>
                </c:pt>
                <c:pt idx="617">
                  <c:v>20968.283203125</c:v>
                </c:pt>
                <c:pt idx="618">
                  <c:v>20980.291015625</c:v>
                </c:pt>
                <c:pt idx="619">
                  <c:v>21022.58984375</c:v>
                </c:pt>
                <c:pt idx="620">
                  <c:v>21069.453125</c:v>
                </c:pt>
                <c:pt idx="621">
                  <c:v>21048.86328125</c:v>
                </c:pt>
                <c:pt idx="622">
                  <c:v>20993.9453125</c:v>
                </c:pt>
                <c:pt idx="623">
                  <c:v>20991.810546875</c:v>
                </c:pt>
                <c:pt idx="624">
                  <c:v>20997.861328125</c:v>
                </c:pt>
                <c:pt idx="625">
                  <c:v>20969.080078125</c:v>
                </c:pt>
                <c:pt idx="626">
                  <c:v>20962.94921875</c:v>
                </c:pt>
                <c:pt idx="627">
                  <c:v>20924.28515625</c:v>
                </c:pt>
                <c:pt idx="628">
                  <c:v>20936.41015625</c:v>
                </c:pt>
                <c:pt idx="629">
                  <c:v>20929.15625</c:v>
                </c:pt>
                <c:pt idx="630">
                  <c:v>20917.435546875</c:v>
                </c:pt>
                <c:pt idx="631">
                  <c:v>20895.828125</c:v>
                </c:pt>
                <c:pt idx="632">
                  <c:v>20873.49609375</c:v>
                </c:pt>
                <c:pt idx="633">
                  <c:v>20899.30859375</c:v>
                </c:pt>
                <c:pt idx="634">
                  <c:v>20874.5078125</c:v>
                </c:pt>
                <c:pt idx="635">
                  <c:v>20880.013671875</c:v>
                </c:pt>
                <c:pt idx="636">
                  <c:v>20904.681640625</c:v>
                </c:pt>
                <c:pt idx="637">
                  <c:v>20886.736328125</c:v>
                </c:pt>
                <c:pt idx="638">
                  <c:v>20878.45703125</c:v>
                </c:pt>
                <c:pt idx="639">
                  <c:v>20864.88671875</c:v>
                </c:pt>
                <c:pt idx="640">
                  <c:v>20853.732421875</c:v>
                </c:pt>
                <c:pt idx="641">
                  <c:v>20848.822265625</c:v>
                </c:pt>
                <c:pt idx="642">
                  <c:v>20827.892578125</c:v>
                </c:pt>
                <c:pt idx="643">
                  <c:v>20778.748046875</c:v>
                </c:pt>
                <c:pt idx="644">
                  <c:v>20764.046875</c:v>
                </c:pt>
                <c:pt idx="645">
                  <c:v>20746.69140625</c:v>
                </c:pt>
                <c:pt idx="646">
                  <c:v>20724.474609375</c:v>
                </c:pt>
                <c:pt idx="647">
                  <c:v>20692.998046875</c:v>
                </c:pt>
                <c:pt idx="648">
                  <c:v>20664.2265625</c:v>
                </c:pt>
                <c:pt idx="649">
                  <c:v>20677.3125</c:v>
                </c:pt>
                <c:pt idx="650">
                  <c:v>20729.345703125</c:v>
                </c:pt>
                <c:pt idx="651">
                  <c:v>20697.537109375</c:v>
                </c:pt>
                <c:pt idx="652">
                  <c:v>20633.8671875</c:v>
                </c:pt>
                <c:pt idx="653">
                  <c:v>20672.263671875</c:v>
                </c:pt>
                <c:pt idx="654">
                  <c:v>20663.177734375</c:v>
                </c:pt>
                <c:pt idx="655">
                  <c:v>20610.388671875</c:v>
                </c:pt>
                <c:pt idx="656">
                  <c:v>20620.34765625</c:v>
                </c:pt>
                <c:pt idx="657">
                  <c:v>20598.83203125</c:v>
                </c:pt>
                <c:pt idx="658">
                  <c:v>20552.16796875</c:v>
                </c:pt>
                <c:pt idx="659">
                  <c:v>20530.322265625</c:v>
                </c:pt>
                <c:pt idx="660">
                  <c:v>20525.326171875</c:v>
                </c:pt>
                <c:pt idx="661">
                  <c:v>20545.78515625</c:v>
                </c:pt>
                <c:pt idx="662">
                  <c:v>20577.431640625</c:v>
                </c:pt>
                <c:pt idx="663">
                  <c:v>20589.119140625</c:v>
                </c:pt>
                <c:pt idx="664">
                  <c:v>20591.23046875</c:v>
                </c:pt>
                <c:pt idx="665">
                  <c:v>20568.46484375</c:v>
                </c:pt>
                <c:pt idx="666">
                  <c:v>20542.896484375</c:v>
                </c:pt>
                <c:pt idx="667">
                  <c:v>20536.736328125</c:v>
                </c:pt>
                <c:pt idx="668">
                  <c:v>20536.724609375</c:v>
                </c:pt>
                <c:pt idx="669">
                  <c:v>20516.111328125</c:v>
                </c:pt>
                <c:pt idx="670">
                  <c:v>20500.986328125</c:v>
                </c:pt>
                <c:pt idx="671">
                  <c:v>20481.470703125</c:v>
                </c:pt>
                <c:pt idx="672">
                  <c:v>20472.564453125</c:v>
                </c:pt>
                <c:pt idx="673">
                  <c:v>20462.6796875</c:v>
                </c:pt>
                <c:pt idx="674">
                  <c:v>20443.046875</c:v>
                </c:pt>
                <c:pt idx="675">
                  <c:v>20417.552734375</c:v>
                </c:pt>
                <c:pt idx="676">
                  <c:v>20432.19921875</c:v>
                </c:pt>
                <c:pt idx="677">
                  <c:v>20410.53515625</c:v>
                </c:pt>
                <c:pt idx="678">
                  <c:v>20433.380859375</c:v>
                </c:pt>
                <c:pt idx="679">
                  <c:v>20450.10546875</c:v>
                </c:pt>
                <c:pt idx="680">
                  <c:v>20430.7734375</c:v>
                </c:pt>
                <c:pt idx="681">
                  <c:v>20429.806640625</c:v>
                </c:pt>
                <c:pt idx="682">
                  <c:v>20421.994140625</c:v>
                </c:pt>
                <c:pt idx="683">
                  <c:v>20391.279296875</c:v>
                </c:pt>
                <c:pt idx="684">
                  <c:v>20404.30078125</c:v>
                </c:pt>
                <c:pt idx="685">
                  <c:v>20393.91015625</c:v>
                </c:pt>
                <c:pt idx="686">
                  <c:v>20343.806640625</c:v>
                </c:pt>
                <c:pt idx="687">
                  <c:v>20418.109375</c:v>
                </c:pt>
                <c:pt idx="688">
                  <c:v>20389.970703125</c:v>
                </c:pt>
                <c:pt idx="689">
                  <c:v>20403.189453125</c:v>
                </c:pt>
                <c:pt idx="690">
                  <c:v>20365.890625</c:v>
                </c:pt>
                <c:pt idx="691">
                  <c:v>20357.462890625</c:v>
                </c:pt>
                <c:pt idx="692">
                  <c:v>20398.88671875</c:v>
                </c:pt>
                <c:pt idx="693">
                  <c:v>20392.875</c:v>
                </c:pt>
                <c:pt idx="694">
                  <c:v>20411.466796875</c:v>
                </c:pt>
                <c:pt idx="695">
                  <c:v>20395.17578125</c:v>
                </c:pt>
                <c:pt idx="696">
                  <c:v>20392.3828125</c:v>
                </c:pt>
                <c:pt idx="697">
                  <c:v>20369.1328125</c:v>
                </c:pt>
                <c:pt idx="698">
                  <c:v>20338.41015625</c:v>
                </c:pt>
                <c:pt idx="699">
                  <c:v>20331.310546875</c:v>
                </c:pt>
                <c:pt idx="700">
                  <c:v>20301.287109375</c:v>
                </c:pt>
                <c:pt idx="701">
                  <c:v>20278.48046875</c:v>
                </c:pt>
                <c:pt idx="702">
                  <c:v>20251.685546875</c:v>
                </c:pt>
                <c:pt idx="703">
                  <c:v>20250.03125</c:v>
                </c:pt>
                <c:pt idx="704">
                  <c:v>20259.810546875</c:v>
                </c:pt>
                <c:pt idx="705">
                  <c:v>20253.3125</c:v>
                </c:pt>
                <c:pt idx="706">
                  <c:v>20314.4921875</c:v>
                </c:pt>
                <c:pt idx="707">
                  <c:v>20302.7578125</c:v>
                </c:pt>
                <c:pt idx="708">
                  <c:v>20308.869140625</c:v>
                </c:pt>
                <c:pt idx="709">
                  <c:v>20249.212890625</c:v>
                </c:pt>
                <c:pt idx="710">
                  <c:v>20281.330078125</c:v>
                </c:pt>
                <c:pt idx="711">
                  <c:v>20301.662109375</c:v>
                </c:pt>
                <c:pt idx="712">
                  <c:v>20320.234375</c:v>
                </c:pt>
                <c:pt idx="713">
                  <c:v>20318.291015625</c:v>
                </c:pt>
                <c:pt idx="714">
                  <c:v>20293.69921875</c:v>
                </c:pt>
                <c:pt idx="715">
                  <c:v>20282.86328125</c:v>
                </c:pt>
                <c:pt idx="716">
                  <c:v>20280.712890625</c:v>
                </c:pt>
                <c:pt idx="717">
                  <c:v>20284.46484375</c:v>
                </c:pt>
                <c:pt idx="718">
                  <c:v>20298.798828125</c:v>
                </c:pt>
                <c:pt idx="719">
                  <c:v>20303.203125</c:v>
                </c:pt>
                <c:pt idx="720">
                  <c:v>20300.958984375</c:v>
                </c:pt>
                <c:pt idx="721">
                  <c:v>20296.603515625</c:v>
                </c:pt>
                <c:pt idx="722">
                  <c:v>20286.748046875</c:v>
                </c:pt>
                <c:pt idx="723">
                  <c:v>20236.00390625</c:v>
                </c:pt>
                <c:pt idx="724">
                  <c:v>20207.09765625</c:v>
                </c:pt>
                <c:pt idx="725">
                  <c:v>20202.078125</c:v>
                </c:pt>
                <c:pt idx="726">
                  <c:v>20182.0859375</c:v>
                </c:pt>
                <c:pt idx="727">
                  <c:v>20182.111328125</c:v>
                </c:pt>
                <c:pt idx="728">
                  <c:v>20190.26953125</c:v>
                </c:pt>
                <c:pt idx="729">
                  <c:v>20195.875</c:v>
                </c:pt>
                <c:pt idx="730">
                  <c:v>20207.943359375</c:v>
                </c:pt>
                <c:pt idx="731">
                  <c:v>20212.794921875</c:v>
                </c:pt>
                <c:pt idx="732">
                  <c:v>20174.970703125</c:v>
                </c:pt>
                <c:pt idx="733">
                  <c:v>20140.763671875</c:v>
                </c:pt>
                <c:pt idx="734">
                  <c:v>20127.248046875</c:v>
                </c:pt>
                <c:pt idx="735">
                  <c:v>20116.009765625</c:v>
                </c:pt>
                <c:pt idx="736">
                  <c:v>20131.66015625</c:v>
                </c:pt>
                <c:pt idx="737">
                  <c:v>20088.5859375</c:v>
                </c:pt>
                <c:pt idx="738">
                  <c:v>20099.783203125</c:v>
                </c:pt>
                <c:pt idx="739">
                  <c:v>20119.431640625</c:v>
                </c:pt>
                <c:pt idx="740">
                  <c:v>20153.12109375</c:v>
                </c:pt>
                <c:pt idx="741">
                  <c:v>20211.1953125</c:v>
                </c:pt>
                <c:pt idx="742">
                  <c:v>20257.958984375</c:v>
                </c:pt>
                <c:pt idx="743">
                  <c:v>20316.279296875</c:v>
                </c:pt>
                <c:pt idx="744">
                  <c:v>20350.48828125</c:v>
                </c:pt>
                <c:pt idx="745">
                  <c:v>20349.439453125</c:v>
                </c:pt>
                <c:pt idx="746">
                  <c:v>20403.03125</c:v>
                </c:pt>
                <c:pt idx="747">
                  <c:v>20388.20703125</c:v>
                </c:pt>
                <c:pt idx="748">
                  <c:v>20397.861328125</c:v>
                </c:pt>
                <c:pt idx="749">
                  <c:v>20310.154296875</c:v>
                </c:pt>
                <c:pt idx="750">
                  <c:v>20311.412109375</c:v>
                </c:pt>
                <c:pt idx="751">
                  <c:v>20269.3203125</c:v>
                </c:pt>
                <c:pt idx="752">
                  <c:v>20089.84765625</c:v>
                </c:pt>
                <c:pt idx="753">
                  <c:v>20069.373046875</c:v>
                </c:pt>
                <c:pt idx="754">
                  <c:v>20025.470703125</c:v>
                </c:pt>
                <c:pt idx="755">
                  <c:v>19999.83203125</c:v>
                </c:pt>
                <c:pt idx="756">
                  <c:v>20005.5</c:v>
                </c:pt>
                <c:pt idx="757">
                  <c:v>20042.232421875</c:v>
                </c:pt>
                <c:pt idx="758">
                  <c:v>20041.236328125</c:v>
                </c:pt>
                <c:pt idx="759">
                  <c:v>20062.97265625</c:v>
                </c:pt>
                <c:pt idx="760">
                  <c:v>20047.888671875</c:v>
                </c:pt>
                <c:pt idx="761">
                  <c:v>20061.025390625</c:v>
                </c:pt>
                <c:pt idx="762">
                  <c:v>20126.705078125</c:v>
                </c:pt>
                <c:pt idx="763">
                  <c:v>20149.337890625</c:v>
                </c:pt>
                <c:pt idx="764">
                  <c:v>20188.353515625</c:v>
                </c:pt>
                <c:pt idx="765">
                  <c:v>20209.3515625</c:v>
                </c:pt>
                <c:pt idx="766">
                  <c:v>20167.8046875</c:v>
                </c:pt>
                <c:pt idx="767">
                  <c:v>20188.31640625</c:v>
                </c:pt>
                <c:pt idx="768">
                  <c:v>20164.974609375</c:v>
                </c:pt>
                <c:pt idx="769">
                  <c:v>20200.12109375</c:v>
                </c:pt>
                <c:pt idx="770">
                  <c:v>20194.232421875</c:v>
                </c:pt>
                <c:pt idx="771">
                  <c:v>20211.326171875</c:v>
                </c:pt>
                <c:pt idx="772">
                  <c:v>20219.361328125</c:v>
                </c:pt>
                <c:pt idx="773">
                  <c:v>20217.650390625</c:v>
                </c:pt>
                <c:pt idx="774">
                  <c:v>20219.64453125</c:v>
                </c:pt>
                <c:pt idx="775">
                  <c:v>20224.791015625</c:v>
                </c:pt>
                <c:pt idx="776">
                  <c:v>20198.15234375</c:v>
                </c:pt>
                <c:pt idx="777">
                  <c:v>20208.09375</c:v>
                </c:pt>
                <c:pt idx="778">
                  <c:v>20200.28125</c:v>
                </c:pt>
                <c:pt idx="779">
                  <c:v>20177.474609375</c:v>
                </c:pt>
                <c:pt idx="780">
                  <c:v>20189.544921875</c:v>
                </c:pt>
                <c:pt idx="781">
                  <c:v>20228.072265625</c:v>
                </c:pt>
                <c:pt idx="782">
                  <c:v>20215.2734375</c:v>
                </c:pt>
                <c:pt idx="783">
                  <c:v>20225.853515625</c:v>
                </c:pt>
                <c:pt idx="784">
                  <c:v>20190.25</c:v>
                </c:pt>
                <c:pt idx="785">
                  <c:v>20239.125</c:v>
                </c:pt>
                <c:pt idx="786">
                  <c:v>20240.10546875</c:v>
                </c:pt>
                <c:pt idx="787">
                  <c:v>20232.982421875</c:v>
                </c:pt>
                <c:pt idx="788">
                  <c:v>20219.65625</c:v>
                </c:pt>
                <c:pt idx="789">
                  <c:v>20236.951171875</c:v>
                </c:pt>
                <c:pt idx="790">
                  <c:v>20252.087890625</c:v>
                </c:pt>
                <c:pt idx="791">
                  <c:v>20246.59765625</c:v>
                </c:pt>
                <c:pt idx="792">
                  <c:v>20255.619140625</c:v>
                </c:pt>
                <c:pt idx="793">
                  <c:v>20250.97265625</c:v>
                </c:pt>
                <c:pt idx="794">
                  <c:v>20276.205078125</c:v>
                </c:pt>
                <c:pt idx="795">
                  <c:v>20281.658203125</c:v>
                </c:pt>
                <c:pt idx="796">
                  <c:v>20295.380859375</c:v>
                </c:pt>
                <c:pt idx="797">
                  <c:v>20287.240234375</c:v>
                </c:pt>
                <c:pt idx="798">
                  <c:v>20287.658203125</c:v>
                </c:pt>
                <c:pt idx="799">
                  <c:v>20297.0546875</c:v>
                </c:pt>
                <c:pt idx="800">
                  <c:v>20293.453125</c:v>
                </c:pt>
                <c:pt idx="801">
                  <c:v>20289.640625</c:v>
                </c:pt>
                <c:pt idx="802">
                  <c:v>20295.763671875</c:v>
                </c:pt>
                <c:pt idx="803">
                  <c:v>20320.662109375</c:v>
                </c:pt>
                <c:pt idx="804">
                  <c:v>20344.93359375</c:v>
                </c:pt>
                <c:pt idx="805">
                  <c:v>20346.177734375</c:v>
                </c:pt>
                <c:pt idx="806">
                  <c:v>20375.615234375</c:v>
                </c:pt>
                <c:pt idx="807">
                  <c:v>20371.267578125</c:v>
                </c:pt>
                <c:pt idx="808">
                  <c:v>20392.5859375</c:v>
                </c:pt>
                <c:pt idx="809">
                  <c:v>20381.15234375</c:v>
                </c:pt>
                <c:pt idx="810">
                  <c:v>20378.29296875</c:v>
                </c:pt>
                <c:pt idx="811">
                  <c:v>20447.33984375</c:v>
                </c:pt>
                <c:pt idx="812">
                  <c:v>20403.8046875</c:v>
                </c:pt>
                <c:pt idx="813">
                  <c:v>20397.947265625</c:v>
                </c:pt>
                <c:pt idx="814">
                  <c:v>20396.044921875</c:v>
                </c:pt>
                <c:pt idx="815">
                  <c:v>20375.85546875</c:v>
                </c:pt>
                <c:pt idx="816">
                  <c:v>20381.703125</c:v>
                </c:pt>
                <c:pt idx="817">
                  <c:v>20376.970703125</c:v>
                </c:pt>
                <c:pt idx="818">
                  <c:v>20366.3984375</c:v>
                </c:pt>
                <c:pt idx="819">
                  <c:v>20370.23828125</c:v>
                </c:pt>
                <c:pt idx="820">
                  <c:v>20376.0234375</c:v>
                </c:pt>
                <c:pt idx="821">
                  <c:v>20409.2265625</c:v>
                </c:pt>
                <c:pt idx="822">
                  <c:v>20441.08984375</c:v>
                </c:pt>
                <c:pt idx="823">
                  <c:v>20481.21875</c:v>
                </c:pt>
                <c:pt idx="824">
                  <c:v>20490.55859375</c:v>
                </c:pt>
                <c:pt idx="825">
                  <c:v>20484.486328125</c:v>
                </c:pt>
                <c:pt idx="826">
                  <c:v>20562.68359375</c:v>
                </c:pt>
                <c:pt idx="827">
                  <c:v>20591.33984375</c:v>
                </c:pt>
                <c:pt idx="828">
                  <c:v>20606.416015625</c:v>
                </c:pt>
                <c:pt idx="829">
                  <c:v>20498.744140625</c:v>
                </c:pt>
                <c:pt idx="830">
                  <c:v>20500.81640625</c:v>
                </c:pt>
                <c:pt idx="831">
                  <c:v>20497.30859375</c:v>
                </c:pt>
                <c:pt idx="832">
                  <c:v>20485.626953125</c:v>
                </c:pt>
                <c:pt idx="833">
                  <c:v>20459.998046875</c:v>
                </c:pt>
                <c:pt idx="834">
                  <c:v>20450.31640625</c:v>
                </c:pt>
                <c:pt idx="835">
                  <c:v>20451.09375</c:v>
                </c:pt>
                <c:pt idx="836">
                  <c:v>20418.525390625</c:v>
                </c:pt>
                <c:pt idx="837">
                  <c:v>20390.78125</c:v>
                </c:pt>
                <c:pt idx="838">
                  <c:v>20358.603515625</c:v>
                </c:pt>
                <c:pt idx="839">
                  <c:v>20295.029296875</c:v>
                </c:pt>
                <c:pt idx="840">
                  <c:v>20269.09765625</c:v>
                </c:pt>
                <c:pt idx="841">
                  <c:v>20296.9296875</c:v>
                </c:pt>
                <c:pt idx="842">
                  <c:v>20314.626953125</c:v>
                </c:pt>
                <c:pt idx="843">
                  <c:v>20307.17578125</c:v>
                </c:pt>
                <c:pt idx="844">
                  <c:v>20314.8203125</c:v>
                </c:pt>
                <c:pt idx="845">
                  <c:v>20340.462890625</c:v>
                </c:pt>
                <c:pt idx="846">
                  <c:v>20354.6875</c:v>
                </c:pt>
                <c:pt idx="847">
                  <c:v>20300.93359375</c:v>
                </c:pt>
                <c:pt idx="848">
                  <c:v>20308.876953125</c:v>
                </c:pt>
                <c:pt idx="849">
                  <c:v>20338.0390625</c:v>
                </c:pt>
                <c:pt idx="850">
                  <c:v>20314.5</c:v>
                </c:pt>
                <c:pt idx="851">
                  <c:v>20285.169921875</c:v>
                </c:pt>
                <c:pt idx="852">
                  <c:v>20186.978515625</c:v>
                </c:pt>
                <c:pt idx="853">
                  <c:v>20208.326171875</c:v>
                </c:pt>
                <c:pt idx="854">
                  <c:v>20249.83984375</c:v>
                </c:pt>
                <c:pt idx="855">
                  <c:v>20248.359375</c:v>
                </c:pt>
                <c:pt idx="856">
                  <c:v>20273.205078125</c:v>
                </c:pt>
                <c:pt idx="857">
                  <c:v>20170.36328125</c:v>
                </c:pt>
                <c:pt idx="858">
                  <c:v>20169.294921875</c:v>
                </c:pt>
                <c:pt idx="859">
                  <c:v>20189.498046875</c:v>
                </c:pt>
                <c:pt idx="860">
                  <c:v>20200.34765625</c:v>
                </c:pt>
                <c:pt idx="861">
                  <c:v>20208.796875</c:v>
                </c:pt>
                <c:pt idx="862">
                  <c:v>20259.919921875</c:v>
                </c:pt>
                <c:pt idx="863">
                  <c:v>20270.373046875</c:v>
                </c:pt>
                <c:pt idx="864">
                  <c:v>20290.595703125</c:v>
                </c:pt>
                <c:pt idx="865">
                  <c:v>20313.525390625</c:v>
                </c:pt>
                <c:pt idx="866">
                  <c:v>20291.740234375</c:v>
                </c:pt>
                <c:pt idx="867">
                  <c:v>20281.30078125</c:v>
                </c:pt>
                <c:pt idx="868">
                  <c:v>20239.6875</c:v>
                </c:pt>
                <c:pt idx="869">
                  <c:v>20273.806640625</c:v>
                </c:pt>
                <c:pt idx="870">
                  <c:v>20288.08984375</c:v>
                </c:pt>
                <c:pt idx="871">
                  <c:v>20241.263671875</c:v>
                </c:pt>
                <c:pt idx="872">
                  <c:v>20257.927734375</c:v>
                </c:pt>
                <c:pt idx="873">
                  <c:v>20257.775390625</c:v>
                </c:pt>
                <c:pt idx="874">
                  <c:v>20257.4453125</c:v>
                </c:pt>
                <c:pt idx="875">
                  <c:v>20247.734375</c:v>
                </c:pt>
                <c:pt idx="876">
                  <c:v>20270.26171875</c:v>
                </c:pt>
                <c:pt idx="877">
                  <c:v>20163.291015625</c:v>
                </c:pt>
                <c:pt idx="878">
                  <c:v>20155.60546875</c:v>
                </c:pt>
                <c:pt idx="879">
                  <c:v>20224.546875</c:v>
                </c:pt>
                <c:pt idx="880">
                  <c:v>20286.115234375</c:v>
                </c:pt>
                <c:pt idx="881">
                  <c:v>20274.333984375</c:v>
                </c:pt>
                <c:pt idx="882">
                  <c:v>20328.978515625</c:v>
                </c:pt>
                <c:pt idx="883">
                  <c:v>20333.83984375</c:v>
                </c:pt>
                <c:pt idx="884">
                  <c:v>20353.875</c:v>
                </c:pt>
                <c:pt idx="885">
                  <c:v>20369.0234375</c:v>
                </c:pt>
                <c:pt idx="886">
                  <c:v>20275.212890625</c:v>
                </c:pt>
                <c:pt idx="887">
                  <c:v>20241.509765625</c:v>
                </c:pt>
                <c:pt idx="888">
                  <c:v>20227.140625</c:v>
                </c:pt>
                <c:pt idx="889">
                  <c:v>20224.953125</c:v>
                </c:pt>
                <c:pt idx="890">
                  <c:v>20249.484375</c:v>
                </c:pt>
                <c:pt idx="891">
                  <c:v>20228.564453125</c:v>
                </c:pt>
                <c:pt idx="892">
                  <c:v>20312.408203125</c:v>
                </c:pt>
                <c:pt idx="893">
                  <c:v>20304.9375</c:v>
                </c:pt>
                <c:pt idx="894">
                  <c:v>20362.103515625</c:v>
                </c:pt>
                <c:pt idx="895">
                  <c:v>20403.212890625</c:v>
                </c:pt>
                <c:pt idx="896">
                  <c:v>20363.669921875</c:v>
                </c:pt>
                <c:pt idx="897">
                  <c:v>20381.775390625</c:v>
                </c:pt>
                <c:pt idx="898">
                  <c:v>20361.927734375</c:v>
                </c:pt>
                <c:pt idx="899">
                  <c:v>20413.298828125</c:v>
                </c:pt>
                <c:pt idx="900">
                  <c:v>20418.064453125</c:v>
                </c:pt>
                <c:pt idx="901">
                  <c:v>20408.875</c:v>
                </c:pt>
                <c:pt idx="902">
                  <c:v>20382.80859375</c:v>
                </c:pt>
                <c:pt idx="903">
                  <c:v>20394.552734375</c:v>
                </c:pt>
                <c:pt idx="904">
                  <c:v>20436.3125</c:v>
                </c:pt>
                <c:pt idx="905">
                  <c:v>20464.6875</c:v>
                </c:pt>
                <c:pt idx="906">
                  <c:v>20485.4609375</c:v>
                </c:pt>
                <c:pt idx="907">
                  <c:v>20460.693359375</c:v>
                </c:pt>
                <c:pt idx="908">
                  <c:v>20468.685546875</c:v>
                </c:pt>
                <c:pt idx="909">
                  <c:v>20457.17578125</c:v>
                </c:pt>
                <c:pt idx="910">
                  <c:v>20491.080078125</c:v>
                </c:pt>
                <c:pt idx="911">
                  <c:v>20472.583984375</c:v>
                </c:pt>
                <c:pt idx="912">
                  <c:v>20432.982421875</c:v>
                </c:pt>
                <c:pt idx="913">
                  <c:v>20452.474609375</c:v>
                </c:pt>
                <c:pt idx="914">
                  <c:v>20448.880859375</c:v>
                </c:pt>
                <c:pt idx="915">
                  <c:v>20425.24609375</c:v>
                </c:pt>
                <c:pt idx="916">
                  <c:v>20409.7109375</c:v>
                </c:pt>
                <c:pt idx="917">
                  <c:v>20460.501953125</c:v>
                </c:pt>
                <c:pt idx="918">
                  <c:v>20478.033203125</c:v>
                </c:pt>
                <c:pt idx="919">
                  <c:v>20490.7890625</c:v>
                </c:pt>
                <c:pt idx="920">
                  <c:v>20496.537109375</c:v>
                </c:pt>
                <c:pt idx="921">
                  <c:v>20517.41796875</c:v>
                </c:pt>
                <c:pt idx="922">
                  <c:v>20547.888671875</c:v>
                </c:pt>
                <c:pt idx="923">
                  <c:v>20626.6171875</c:v>
                </c:pt>
                <c:pt idx="924">
                  <c:v>20667.30859375</c:v>
                </c:pt>
                <c:pt idx="925">
                  <c:v>20679.5234375</c:v>
                </c:pt>
                <c:pt idx="926">
                  <c:v>20692.791015625</c:v>
                </c:pt>
                <c:pt idx="927">
                  <c:v>20670.443359375</c:v>
                </c:pt>
                <c:pt idx="928">
                  <c:v>20688.5703125</c:v>
                </c:pt>
                <c:pt idx="929">
                  <c:v>20738.162109375</c:v>
                </c:pt>
                <c:pt idx="930">
                  <c:v>20751.232421875</c:v>
                </c:pt>
                <c:pt idx="931">
                  <c:v>20705.39453125</c:v>
                </c:pt>
                <c:pt idx="932">
                  <c:v>20609.041015625</c:v>
                </c:pt>
                <c:pt idx="933">
                  <c:v>20614.451171875</c:v>
                </c:pt>
                <c:pt idx="934">
                  <c:v>20616.84765625</c:v>
                </c:pt>
                <c:pt idx="935">
                  <c:v>20631.376953125</c:v>
                </c:pt>
                <c:pt idx="936">
                  <c:v>20632.98046875</c:v>
                </c:pt>
                <c:pt idx="937">
                  <c:v>20652.013671875</c:v>
                </c:pt>
                <c:pt idx="938">
                  <c:v>20684.634765625</c:v>
                </c:pt>
                <c:pt idx="939">
                  <c:v>20664.1328125</c:v>
                </c:pt>
                <c:pt idx="940">
                  <c:v>20679.4296875</c:v>
                </c:pt>
                <c:pt idx="941">
                  <c:v>20695.353515625</c:v>
                </c:pt>
                <c:pt idx="942">
                  <c:v>20768.70703125</c:v>
                </c:pt>
                <c:pt idx="943">
                  <c:v>20780.6015625</c:v>
                </c:pt>
                <c:pt idx="944">
                  <c:v>20750.171875</c:v>
                </c:pt>
                <c:pt idx="945">
                  <c:v>20783.69921875</c:v>
                </c:pt>
                <c:pt idx="946">
                  <c:v>20834.458984375</c:v>
                </c:pt>
                <c:pt idx="947">
                  <c:v>20840.912109375</c:v>
                </c:pt>
                <c:pt idx="948">
                  <c:v>20877.177734375</c:v>
                </c:pt>
                <c:pt idx="949">
                  <c:v>20901.650390625</c:v>
                </c:pt>
                <c:pt idx="950">
                  <c:v>20980.283203125</c:v>
                </c:pt>
                <c:pt idx="951">
                  <c:v>21009.416015625</c:v>
                </c:pt>
                <c:pt idx="952">
                  <c:v>21025.1328125</c:v>
                </c:pt>
                <c:pt idx="953">
                  <c:v>20996.298828125</c:v>
                </c:pt>
                <c:pt idx="954">
                  <c:v>21027.615234375</c:v>
                </c:pt>
                <c:pt idx="955">
                  <c:v>21032.369140625</c:v>
                </c:pt>
                <c:pt idx="956">
                  <c:v>21030.68359375</c:v>
                </c:pt>
                <c:pt idx="957">
                  <c:v>21045.85546875</c:v>
                </c:pt>
                <c:pt idx="958">
                  <c:v>21073.29296875</c:v>
                </c:pt>
                <c:pt idx="959">
                  <c:v>21103.71875</c:v>
                </c:pt>
                <c:pt idx="960">
                  <c:v>21174.984375</c:v>
                </c:pt>
                <c:pt idx="961">
                  <c:v>21187.7421875</c:v>
                </c:pt>
                <c:pt idx="962">
                  <c:v>21184.17578125</c:v>
                </c:pt>
                <c:pt idx="963">
                  <c:v>21186.666015625</c:v>
                </c:pt>
                <c:pt idx="964">
                  <c:v>21181.5</c:v>
                </c:pt>
                <c:pt idx="965">
                  <c:v>21196.537109375</c:v>
                </c:pt>
                <c:pt idx="966">
                  <c:v>21219.75</c:v>
                </c:pt>
                <c:pt idx="967">
                  <c:v>21323.794921875</c:v>
                </c:pt>
                <c:pt idx="968">
                  <c:v>21428.962890625</c:v>
                </c:pt>
                <c:pt idx="969">
                  <c:v>21441.3125</c:v>
                </c:pt>
                <c:pt idx="970">
                  <c:v>21480.44921875</c:v>
                </c:pt>
                <c:pt idx="971">
                  <c:v>21564.08984375</c:v>
                </c:pt>
                <c:pt idx="972">
                  <c:v>21598.490234375</c:v>
                </c:pt>
                <c:pt idx="973">
                  <c:v>21690.107421875</c:v>
                </c:pt>
                <c:pt idx="974">
                  <c:v>21816.234375</c:v>
                </c:pt>
                <c:pt idx="975">
                  <c:v>21872.583984375</c:v>
                </c:pt>
                <c:pt idx="976">
                  <c:v>21900.21875</c:v>
                </c:pt>
                <c:pt idx="977">
                  <c:v>21940.44140625</c:v>
                </c:pt>
                <c:pt idx="978">
                  <c:v>22038.60546875</c:v>
                </c:pt>
                <c:pt idx="979">
                  <c:v>22089.19921875</c:v>
                </c:pt>
                <c:pt idx="980">
                  <c:v>22088.96484375</c:v>
                </c:pt>
                <c:pt idx="981">
                  <c:v>22059.12890625</c:v>
                </c:pt>
                <c:pt idx="982">
                  <c:v>21961.755859375</c:v>
                </c:pt>
                <c:pt idx="983">
                  <c:v>21897.79296875</c:v>
                </c:pt>
                <c:pt idx="984">
                  <c:v>21858.6015625</c:v>
                </c:pt>
                <c:pt idx="985">
                  <c:v>21860.12109375</c:v>
                </c:pt>
                <c:pt idx="986">
                  <c:v>21904.49609375</c:v>
                </c:pt>
                <c:pt idx="987">
                  <c:v>21910.453125</c:v>
                </c:pt>
                <c:pt idx="988">
                  <c:v>21970.9453125</c:v>
                </c:pt>
                <c:pt idx="989">
                  <c:v>21957.388671875</c:v>
                </c:pt>
                <c:pt idx="990">
                  <c:v>22078.12890625</c:v>
                </c:pt>
                <c:pt idx="991">
                  <c:v>22098.916015625</c:v>
                </c:pt>
                <c:pt idx="992">
                  <c:v>22114.52734375</c:v>
                </c:pt>
                <c:pt idx="993">
                  <c:v>22131.763671875</c:v>
                </c:pt>
                <c:pt idx="994">
                  <c:v>22140.802734375</c:v>
                </c:pt>
                <c:pt idx="995">
                  <c:v>22185.548828125</c:v>
                </c:pt>
                <c:pt idx="996">
                  <c:v>22102.578125</c:v>
                </c:pt>
                <c:pt idx="997">
                  <c:v>22146.95703125</c:v>
                </c:pt>
                <c:pt idx="998">
                  <c:v>22218.818359375</c:v>
                </c:pt>
                <c:pt idx="999">
                  <c:v>22265.419921875</c:v>
                </c:pt>
                <c:pt idx="1000">
                  <c:v>22327.966796875</c:v>
                </c:pt>
                <c:pt idx="1001">
                  <c:v>22435.423828125</c:v>
                </c:pt>
                <c:pt idx="1002">
                  <c:v>22539.578125</c:v>
                </c:pt>
                <c:pt idx="1003">
                  <c:v>22547.994140625</c:v>
                </c:pt>
                <c:pt idx="1004">
                  <c:v>22512.724609375</c:v>
                </c:pt>
                <c:pt idx="1005">
                  <c:v>22532.93359375</c:v>
                </c:pt>
                <c:pt idx="1006">
                  <c:v>22579.125</c:v>
                </c:pt>
                <c:pt idx="1007">
                  <c:v>22841.693359375</c:v>
                </c:pt>
                <c:pt idx="1008">
                  <c:v>22603.0078125</c:v>
                </c:pt>
                <c:pt idx="1009">
                  <c:v>22719.130859375</c:v>
                </c:pt>
                <c:pt idx="1010">
                  <c:v>22793.486328125</c:v>
                </c:pt>
                <c:pt idx="1011">
                  <c:v>22855.966796875</c:v>
                </c:pt>
                <c:pt idx="1012">
                  <c:v>22877.361328125</c:v>
                </c:pt>
                <c:pt idx="1013">
                  <c:v>22935.62109375</c:v>
                </c:pt>
                <c:pt idx="1014">
                  <c:v>22952.6640625</c:v>
                </c:pt>
                <c:pt idx="1015">
                  <c:v>22963.6953125</c:v>
                </c:pt>
                <c:pt idx="1016">
                  <c:v>23016.666015625</c:v>
                </c:pt>
                <c:pt idx="1017">
                  <c:v>23004.55078125</c:v>
                </c:pt>
                <c:pt idx="1018">
                  <c:v>23018.697265625</c:v>
                </c:pt>
                <c:pt idx="1019">
                  <c:v>23058.7890625</c:v>
                </c:pt>
                <c:pt idx="1020">
                  <c:v>23092.759765625</c:v>
                </c:pt>
                <c:pt idx="1021">
                  <c:v>23142.525390625</c:v>
                </c:pt>
                <c:pt idx="1022">
                  <c:v>23216.24609375</c:v>
                </c:pt>
                <c:pt idx="1023">
                  <c:v>23230.0546875</c:v>
                </c:pt>
                <c:pt idx="1024">
                  <c:v>23264.67578125</c:v>
                </c:pt>
                <c:pt idx="1025">
                  <c:v>23309.146484375</c:v>
                </c:pt>
                <c:pt idx="1026">
                  <c:v>23354.611328125</c:v>
                </c:pt>
                <c:pt idx="1027">
                  <c:v>23381.578125</c:v>
                </c:pt>
                <c:pt idx="1028">
                  <c:v>23374.083984375</c:v>
                </c:pt>
                <c:pt idx="1029">
                  <c:v>23365.541015625</c:v>
                </c:pt>
                <c:pt idx="1030">
                  <c:v>23395.431640625</c:v>
                </c:pt>
                <c:pt idx="1031">
                  <c:v>23404.109375</c:v>
                </c:pt>
                <c:pt idx="1032">
                  <c:v>23442.69921875</c:v>
                </c:pt>
                <c:pt idx="1033">
                  <c:v>23498.83984375</c:v>
                </c:pt>
                <c:pt idx="1034">
                  <c:v>23530.2265625</c:v>
                </c:pt>
                <c:pt idx="1035">
                  <c:v>23559.525390625</c:v>
                </c:pt>
                <c:pt idx="1036">
                  <c:v>23543.50390625</c:v>
                </c:pt>
                <c:pt idx="1037">
                  <c:v>23541.794921875</c:v>
                </c:pt>
                <c:pt idx="1038">
                  <c:v>23597.099609375</c:v>
                </c:pt>
                <c:pt idx="1039">
                  <c:v>23584.15234375</c:v>
                </c:pt>
                <c:pt idx="1040">
                  <c:v>23623.591796875</c:v>
                </c:pt>
                <c:pt idx="1041">
                  <c:v>23670.1796875</c:v>
                </c:pt>
                <c:pt idx="1042">
                  <c:v>23759.98046875</c:v>
                </c:pt>
                <c:pt idx="1043">
                  <c:v>23857.896484375</c:v>
                </c:pt>
                <c:pt idx="1044">
                  <c:v>23928.01171875</c:v>
                </c:pt>
                <c:pt idx="1045">
                  <c:v>23978.33203125</c:v>
                </c:pt>
                <c:pt idx="1046">
                  <c:v>24034.05859375</c:v>
                </c:pt>
                <c:pt idx="1047">
                  <c:v>24059.88671875</c:v>
                </c:pt>
                <c:pt idx="1048">
                  <c:v>24102.205078125</c:v>
                </c:pt>
                <c:pt idx="1049">
                  <c:v>24173.78515625</c:v>
                </c:pt>
                <c:pt idx="1050">
                  <c:v>24155.888671875</c:v>
                </c:pt>
                <c:pt idx="1051">
                  <c:v>24206.52734375</c:v>
                </c:pt>
                <c:pt idx="1052">
                  <c:v>24295.330078125</c:v>
                </c:pt>
                <c:pt idx="1053">
                  <c:v>24324.537109375</c:v>
                </c:pt>
                <c:pt idx="1054">
                  <c:v>24392.37890625</c:v>
                </c:pt>
                <c:pt idx="1055">
                  <c:v>24406.12890625</c:v>
                </c:pt>
                <c:pt idx="1056">
                  <c:v>24451.8671875</c:v>
                </c:pt>
                <c:pt idx="1057">
                  <c:v>24466.396484375</c:v>
                </c:pt>
                <c:pt idx="1058">
                  <c:v>24457.5703125</c:v>
                </c:pt>
                <c:pt idx="1059">
                  <c:v>24483.3984375</c:v>
                </c:pt>
                <c:pt idx="1060">
                  <c:v>24495.55078125</c:v>
                </c:pt>
                <c:pt idx="1061">
                  <c:v>24561.498046875</c:v>
                </c:pt>
                <c:pt idx="1062">
                  <c:v>24548.111328125</c:v>
                </c:pt>
                <c:pt idx="1063">
                  <c:v>24526.1328125</c:v>
                </c:pt>
                <c:pt idx="1064">
                  <c:v>24525.326171875</c:v>
                </c:pt>
                <c:pt idx="1065">
                  <c:v>24523.947265625</c:v>
                </c:pt>
                <c:pt idx="1066">
                  <c:v>24506.568359375</c:v>
                </c:pt>
                <c:pt idx="1067">
                  <c:v>24523.951171875</c:v>
                </c:pt>
                <c:pt idx="1068">
                  <c:v>24559.005859375</c:v>
                </c:pt>
                <c:pt idx="1069">
                  <c:v>24561.96484375</c:v>
                </c:pt>
                <c:pt idx="1070">
                  <c:v>24604.14453125</c:v>
                </c:pt>
                <c:pt idx="1071">
                  <c:v>24665.19140625</c:v>
                </c:pt>
                <c:pt idx="1072">
                  <c:v>24760.5625</c:v>
                </c:pt>
                <c:pt idx="1073">
                  <c:v>24738.048828125</c:v>
                </c:pt>
                <c:pt idx="1074">
                  <c:v>24718.41015625</c:v>
                </c:pt>
                <c:pt idx="1075">
                  <c:v>24730.751953125</c:v>
                </c:pt>
                <c:pt idx="1076">
                  <c:v>24846.3125</c:v>
                </c:pt>
                <c:pt idx="1077">
                  <c:v>24876.009765625</c:v>
                </c:pt>
                <c:pt idx="1078">
                  <c:v>24857.626953125</c:v>
                </c:pt>
                <c:pt idx="1079">
                  <c:v>24897.09375</c:v>
                </c:pt>
                <c:pt idx="1080">
                  <c:v>24886.400390625</c:v>
                </c:pt>
                <c:pt idx="1081">
                  <c:v>24890.259765625</c:v>
                </c:pt>
                <c:pt idx="1082">
                  <c:v>24853.18359375</c:v>
                </c:pt>
                <c:pt idx="1083">
                  <c:v>24783.2578125</c:v>
                </c:pt>
                <c:pt idx="1084">
                  <c:v>24775.791015625</c:v>
                </c:pt>
                <c:pt idx="1085">
                  <c:v>24759.724609375</c:v>
                </c:pt>
                <c:pt idx="1086">
                  <c:v>24778.068359375</c:v>
                </c:pt>
                <c:pt idx="1087">
                  <c:v>24814.189453125</c:v>
                </c:pt>
                <c:pt idx="1088">
                  <c:v>24806.275390625</c:v>
                </c:pt>
                <c:pt idx="1089">
                  <c:v>24847.484375</c:v>
                </c:pt>
                <c:pt idx="1090">
                  <c:v>24854.046875</c:v>
                </c:pt>
                <c:pt idx="1091">
                  <c:v>24855.29296875</c:v>
                </c:pt>
                <c:pt idx="1092">
                  <c:v>24786.58984375</c:v>
                </c:pt>
                <c:pt idx="1093">
                  <c:v>24747.513671875</c:v>
                </c:pt>
                <c:pt idx="1094">
                  <c:v>24719.048828125</c:v>
                </c:pt>
                <c:pt idx="1095">
                  <c:v>24682.62109375</c:v>
                </c:pt>
                <c:pt idx="1096">
                  <c:v>24640.376953125</c:v>
                </c:pt>
                <c:pt idx="1097">
                  <c:v>24681.880859375</c:v>
                </c:pt>
                <c:pt idx="1098">
                  <c:v>24630.1640625</c:v>
                </c:pt>
                <c:pt idx="1099">
                  <c:v>24618.732421875</c:v>
                </c:pt>
                <c:pt idx="1100">
                  <c:v>24609.583984375</c:v>
                </c:pt>
                <c:pt idx="1101">
                  <c:v>24574.45703125</c:v>
                </c:pt>
                <c:pt idx="1102">
                  <c:v>24579.109375</c:v>
                </c:pt>
                <c:pt idx="1103">
                  <c:v>24553.177734375</c:v>
                </c:pt>
                <c:pt idx="1104">
                  <c:v>24482.94921875</c:v>
                </c:pt>
                <c:pt idx="1105">
                  <c:v>24525.90625</c:v>
                </c:pt>
                <c:pt idx="1106">
                  <c:v>24519.564453125</c:v>
                </c:pt>
                <c:pt idx="1107">
                  <c:v>24522.861328125</c:v>
                </c:pt>
                <c:pt idx="1108">
                  <c:v>24556.431640625</c:v>
                </c:pt>
                <c:pt idx="1109">
                  <c:v>24493.765625</c:v>
                </c:pt>
                <c:pt idx="1110">
                  <c:v>24423.90234375</c:v>
                </c:pt>
                <c:pt idx="1111">
                  <c:v>24406.1640625</c:v>
                </c:pt>
                <c:pt idx="1112">
                  <c:v>24381.669921875</c:v>
                </c:pt>
                <c:pt idx="1113">
                  <c:v>24276.76953125</c:v>
                </c:pt>
                <c:pt idx="1114">
                  <c:v>24327.33984375</c:v>
                </c:pt>
                <c:pt idx="1115">
                  <c:v>24320.43359375</c:v>
                </c:pt>
                <c:pt idx="1116">
                  <c:v>24286.01171875</c:v>
                </c:pt>
                <c:pt idx="1117">
                  <c:v>24261.43359375</c:v>
                </c:pt>
                <c:pt idx="1118">
                  <c:v>24417.62109375</c:v>
                </c:pt>
                <c:pt idx="1119">
                  <c:v>24405.595703125</c:v>
                </c:pt>
                <c:pt idx="1120">
                  <c:v>24376.75390625</c:v>
                </c:pt>
                <c:pt idx="1121">
                  <c:v>24330.486328125</c:v>
                </c:pt>
                <c:pt idx="1122">
                  <c:v>24264.115234375</c:v>
                </c:pt>
                <c:pt idx="1123">
                  <c:v>24228.625</c:v>
                </c:pt>
                <c:pt idx="1124">
                  <c:v>24280.587890625</c:v>
                </c:pt>
                <c:pt idx="1125">
                  <c:v>24284.71875</c:v>
                </c:pt>
                <c:pt idx="1126">
                  <c:v>24262.4921875</c:v>
                </c:pt>
                <c:pt idx="1127">
                  <c:v>24266.984375</c:v>
                </c:pt>
                <c:pt idx="1128">
                  <c:v>24256.1015625</c:v>
                </c:pt>
                <c:pt idx="1129">
                  <c:v>24273.9296875</c:v>
                </c:pt>
                <c:pt idx="1130">
                  <c:v>24316.3359375</c:v>
                </c:pt>
                <c:pt idx="1131">
                  <c:v>24331.080078125</c:v>
                </c:pt>
                <c:pt idx="1132">
                  <c:v>24338.49609375</c:v>
                </c:pt>
                <c:pt idx="1133">
                  <c:v>24341.015625</c:v>
                </c:pt>
                <c:pt idx="1134">
                  <c:v>24394.8828125</c:v>
                </c:pt>
                <c:pt idx="1135">
                  <c:v>24420.689453125</c:v>
                </c:pt>
                <c:pt idx="1136">
                  <c:v>24438.576171875</c:v>
                </c:pt>
                <c:pt idx="1137">
                  <c:v>24337.72265625</c:v>
                </c:pt>
                <c:pt idx="1138">
                  <c:v>24330.138671875</c:v>
                </c:pt>
                <c:pt idx="1139">
                  <c:v>24282.99609375</c:v>
                </c:pt>
                <c:pt idx="1140">
                  <c:v>24281.26171875</c:v>
                </c:pt>
                <c:pt idx="1141">
                  <c:v>24265.849609375</c:v>
                </c:pt>
                <c:pt idx="1142">
                  <c:v>24247.884765625</c:v>
                </c:pt>
                <c:pt idx="1143">
                  <c:v>24234.505859375</c:v>
                </c:pt>
                <c:pt idx="1144">
                  <c:v>24257.841796875</c:v>
                </c:pt>
                <c:pt idx="1145">
                  <c:v>24315.412109375</c:v>
                </c:pt>
                <c:pt idx="1146">
                  <c:v>24361.005859375</c:v>
                </c:pt>
                <c:pt idx="1147">
                  <c:v>24350.4296875</c:v>
                </c:pt>
                <c:pt idx="1148">
                  <c:v>24324.33984375</c:v>
                </c:pt>
                <c:pt idx="1149">
                  <c:v>24341.75390625</c:v>
                </c:pt>
                <c:pt idx="1150">
                  <c:v>24329.662109375</c:v>
                </c:pt>
                <c:pt idx="1151">
                  <c:v>24325.517578125</c:v>
                </c:pt>
                <c:pt idx="1152">
                  <c:v>24317.41796875</c:v>
                </c:pt>
                <c:pt idx="1153">
                  <c:v>24261.205078125</c:v>
                </c:pt>
                <c:pt idx="1154">
                  <c:v>24195.15234375</c:v>
                </c:pt>
                <c:pt idx="1155">
                  <c:v>24178.59375</c:v>
                </c:pt>
                <c:pt idx="1156">
                  <c:v>24149.916015625</c:v>
                </c:pt>
                <c:pt idx="1157">
                  <c:v>24091.48046875</c:v>
                </c:pt>
                <c:pt idx="1158">
                  <c:v>24098.19140625</c:v>
                </c:pt>
                <c:pt idx="1159">
                  <c:v>24162.0546875</c:v>
                </c:pt>
                <c:pt idx="1160">
                  <c:v>24149.568359375</c:v>
                </c:pt>
                <c:pt idx="1161">
                  <c:v>24169.5078125</c:v>
                </c:pt>
                <c:pt idx="1162">
                  <c:v>24096.76953125</c:v>
                </c:pt>
                <c:pt idx="1163">
                  <c:v>24073.576171875</c:v>
                </c:pt>
                <c:pt idx="1164">
                  <c:v>24192.478515625</c:v>
                </c:pt>
                <c:pt idx="1165">
                  <c:v>24139.390625</c:v>
                </c:pt>
                <c:pt idx="1166">
                  <c:v>24043.0546875</c:v>
                </c:pt>
                <c:pt idx="1167">
                  <c:v>24031.3203125</c:v>
                </c:pt>
                <c:pt idx="1168">
                  <c:v>23999.287109375</c:v>
                </c:pt>
                <c:pt idx="1169">
                  <c:v>23981.33984375</c:v>
                </c:pt>
                <c:pt idx="1170">
                  <c:v>23982.400390625</c:v>
                </c:pt>
                <c:pt idx="1171">
                  <c:v>23974.091796875</c:v>
                </c:pt>
                <c:pt idx="1172">
                  <c:v>23912.1875</c:v>
                </c:pt>
                <c:pt idx="1173">
                  <c:v>23912.9765625</c:v>
                </c:pt>
                <c:pt idx="1174">
                  <c:v>23912.150390625</c:v>
                </c:pt>
                <c:pt idx="1175">
                  <c:v>23889.912109375</c:v>
                </c:pt>
                <c:pt idx="1176">
                  <c:v>23939.689453125</c:v>
                </c:pt>
                <c:pt idx="1177">
                  <c:v>23931.806640625</c:v>
                </c:pt>
                <c:pt idx="1178">
                  <c:v>23898.400390625</c:v>
                </c:pt>
                <c:pt idx="1179">
                  <c:v>23905.44140625</c:v>
                </c:pt>
                <c:pt idx="1180">
                  <c:v>23919.8671875</c:v>
                </c:pt>
                <c:pt idx="1181">
                  <c:v>23903.42578125</c:v>
                </c:pt>
                <c:pt idx="1182">
                  <c:v>23898.759765625</c:v>
                </c:pt>
                <c:pt idx="1183">
                  <c:v>23814.49609375</c:v>
                </c:pt>
                <c:pt idx="1184">
                  <c:v>23792.51953125</c:v>
                </c:pt>
                <c:pt idx="1185">
                  <c:v>23738.84375</c:v>
                </c:pt>
                <c:pt idx="1186">
                  <c:v>23782.220703125</c:v>
                </c:pt>
                <c:pt idx="1187">
                  <c:v>23737.7734375</c:v>
                </c:pt>
                <c:pt idx="1188">
                  <c:v>23704.69140625</c:v>
                </c:pt>
                <c:pt idx="1189">
                  <c:v>23701.966796875</c:v>
                </c:pt>
                <c:pt idx="1190">
                  <c:v>23748.509765625</c:v>
                </c:pt>
                <c:pt idx="1191">
                  <c:v>23746.01171875</c:v>
                </c:pt>
                <c:pt idx="1192">
                  <c:v>23797.185546875</c:v>
                </c:pt>
                <c:pt idx="1193">
                  <c:v>23793.681640625</c:v>
                </c:pt>
                <c:pt idx="1194">
                  <c:v>23838.8359375</c:v>
                </c:pt>
                <c:pt idx="1195">
                  <c:v>23840.2421875</c:v>
                </c:pt>
                <c:pt idx="1196">
                  <c:v>23836.861328125</c:v>
                </c:pt>
                <c:pt idx="1197">
                  <c:v>23827.7421875</c:v>
                </c:pt>
                <c:pt idx="1198">
                  <c:v>23799.296875</c:v>
                </c:pt>
                <c:pt idx="1199">
                  <c:v>23800.02734375</c:v>
                </c:pt>
                <c:pt idx="1200">
                  <c:v>23790.232421875</c:v>
                </c:pt>
                <c:pt idx="1201">
                  <c:v>23766.5390625</c:v>
                </c:pt>
                <c:pt idx="1202">
                  <c:v>23753.8671875</c:v>
                </c:pt>
                <c:pt idx="1203">
                  <c:v>23795.162109375</c:v>
                </c:pt>
                <c:pt idx="1204">
                  <c:v>23820.671875</c:v>
                </c:pt>
                <c:pt idx="1205">
                  <c:v>23742.9140625</c:v>
                </c:pt>
                <c:pt idx="1206">
                  <c:v>23763.82421875</c:v>
                </c:pt>
                <c:pt idx="1207">
                  <c:v>23819.9140625</c:v>
                </c:pt>
                <c:pt idx="1208">
                  <c:v>23834.05078125</c:v>
                </c:pt>
                <c:pt idx="1209">
                  <c:v>23811.900390625</c:v>
                </c:pt>
                <c:pt idx="1210">
                  <c:v>23857.7421875</c:v>
                </c:pt>
                <c:pt idx="1211">
                  <c:v>23823.810546875</c:v>
                </c:pt>
                <c:pt idx="1212">
                  <c:v>23948.083984375</c:v>
                </c:pt>
                <c:pt idx="1213">
                  <c:v>23945.958984375</c:v>
                </c:pt>
                <c:pt idx="1214">
                  <c:v>23933.130859375</c:v>
                </c:pt>
                <c:pt idx="1215">
                  <c:v>23918.19921875</c:v>
                </c:pt>
                <c:pt idx="1216">
                  <c:v>23895.701171875</c:v>
                </c:pt>
                <c:pt idx="1217">
                  <c:v>23880.408203125</c:v>
                </c:pt>
                <c:pt idx="1218">
                  <c:v>23834.056640625</c:v>
                </c:pt>
                <c:pt idx="1219">
                  <c:v>23776.23046875</c:v>
                </c:pt>
                <c:pt idx="1220">
                  <c:v>23777.046875</c:v>
                </c:pt>
                <c:pt idx="1221">
                  <c:v>23755.638671875</c:v>
                </c:pt>
                <c:pt idx="1222">
                  <c:v>23743.08203125</c:v>
                </c:pt>
                <c:pt idx="1223">
                  <c:v>23799.75</c:v>
                </c:pt>
                <c:pt idx="1224">
                  <c:v>23853.921875</c:v>
                </c:pt>
                <c:pt idx="1225">
                  <c:v>23869.314453125</c:v>
                </c:pt>
                <c:pt idx="1226">
                  <c:v>23832.115234375</c:v>
                </c:pt>
                <c:pt idx="1227">
                  <c:v>23774.501953125</c:v>
                </c:pt>
                <c:pt idx="1228">
                  <c:v>23785.046875</c:v>
                </c:pt>
                <c:pt idx="1229">
                  <c:v>23786.27734375</c:v>
                </c:pt>
                <c:pt idx="1230">
                  <c:v>23767.853515625</c:v>
                </c:pt>
                <c:pt idx="1231">
                  <c:v>23797.59375</c:v>
                </c:pt>
                <c:pt idx="1232">
                  <c:v>23726.322265625</c:v>
                </c:pt>
                <c:pt idx="1233">
                  <c:v>23725.1171875</c:v>
                </c:pt>
                <c:pt idx="1234">
                  <c:v>23701.0703125</c:v>
                </c:pt>
                <c:pt idx="1235">
                  <c:v>23665.287109375</c:v>
                </c:pt>
                <c:pt idx="1236">
                  <c:v>23662.39453125</c:v>
                </c:pt>
                <c:pt idx="1237">
                  <c:v>23636.408203125</c:v>
                </c:pt>
                <c:pt idx="1238">
                  <c:v>23684.294921875</c:v>
                </c:pt>
                <c:pt idx="1239">
                  <c:v>23678.158203125</c:v>
                </c:pt>
                <c:pt idx="1240">
                  <c:v>23700.4453125</c:v>
                </c:pt>
                <c:pt idx="1241">
                  <c:v>23674.181640625</c:v>
                </c:pt>
                <c:pt idx="1242">
                  <c:v>23664.6484375</c:v>
                </c:pt>
                <c:pt idx="1243">
                  <c:v>23677.15625</c:v>
                </c:pt>
                <c:pt idx="1244">
                  <c:v>23641.60546875</c:v>
                </c:pt>
                <c:pt idx="1245">
                  <c:v>23609.86328125</c:v>
                </c:pt>
                <c:pt idx="1246">
                  <c:v>23579.955078125</c:v>
                </c:pt>
                <c:pt idx="1247">
                  <c:v>23586.98828125</c:v>
                </c:pt>
                <c:pt idx="1248">
                  <c:v>23544.86328125</c:v>
                </c:pt>
                <c:pt idx="1249">
                  <c:v>23533.568359375</c:v>
                </c:pt>
                <c:pt idx="1250">
                  <c:v>23503.21875</c:v>
                </c:pt>
                <c:pt idx="1251">
                  <c:v>23508.28515625</c:v>
                </c:pt>
                <c:pt idx="1252">
                  <c:v>23494.35546875</c:v>
                </c:pt>
                <c:pt idx="1253">
                  <c:v>23552.845703125</c:v>
                </c:pt>
                <c:pt idx="1254">
                  <c:v>23577.150390625</c:v>
                </c:pt>
                <c:pt idx="1255">
                  <c:v>23548.443359375</c:v>
                </c:pt>
                <c:pt idx="1256">
                  <c:v>23559.912109375</c:v>
                </c:pt>
                <c:pt idx="1257">
                  <c:v>23496.953125</c:v>
                </c:pt>
                <c:pt idx="1258">
                  <c:v>23445.42578125</c:v>
                </c:pt>
                <c:pt idx="1259">
                  <c:v>23409.029296875</c:v>
                </c:pt>
                <c:pt idx="1260">
                  <c:v>23403.203125</c:v>
                </c:pt>
                <c:pt idx="1261">
                  <c:v>23379.744140625</c:v>
                </c:pt>
                <c:pt idx="1262">
                  <c:v>23405.27734375</c:v>
                </c:pt>
                <c:pt idx="1263">
                  <c:v>23424.978515625</c:v>
                </c:pt>
                <c:pt idx="1264">
                  <c:v>23429.513671875</c:v>
                </c:pt>
                <c:pt idx="1265">
                  <c:v>23386.681640625</c:v>
                </c:pt>
                <c:pt idx="1266">
                  <c:v>23374.78515625</c:v>
                </c:pt>
                <c:pt idx="1267">
                  <c:v>23409.517578125</c:v>
                </c:pt>
                <c:pt idx="1268">
                  <c:v>23461.884765625</c:v>
                </c:pt>
                <c:pt idx="1269">
                  <c:v>23469.369140625</c:v>
                </c:pt>
                <c:pt idx="1270">
                  <c:v>23400.638671875</c:v>
                </c:pt>
                <c:pt idx="1271">
                  <c:v>23443.666015625</c:v>
                </c:pt>
                <c:pt idx="1272">
                  <c:v>23431.751953125</c:v>
                </c:pt>
                <c:pt idx="1273">
                  <c:v>23396.1171875</c:v>
                </c:pt>
                <c:pt idx="1274">
                  <c:v>23400.67578125</c:v>
                </c:pt>
                <c:pt idx="1275">
                  <c:v>23374.27734375</c:v>
                </c:pt>
                <c:pt idx="1276">
                  <c:v>23380.029296875</c:v>
                </c:pt>
                <c:pt idx="1277">
                  <c:v>23406.685546875</c:v>
                </c:pt>
                <c:pt idx="1278">
                  <c:v>23357.404296875</c:v>
                </c:pt>
                <c:pt idx="1279">
                  <c:v>23363.7734375</c:v>
                </c:pt>
                <c:pt idx="1280">
                  <c:v>23343.818359375</c:v>
                </c:pt>
                <c:pt idx="1281">
                  <c:v>23376.759765625</c:v>
                </c:pt>
                <c:pt idx="1282">
                  <c:v>23496.927734375</c:v>
                </c:pt>
                <c:pt idx="1283">
                  <c:v>23550.216796875</c:v>
                </c:pt>
                <c:pt idx="1284">
                  <c:v>23543.419921875</c:v>
                </c:pt>
                <c:pt idx="1285">
                  <c:v>23499.0078125</c:v>
                </c:pt>
                <c:pt idx="1286">
                  <c:v>23341.74609375</c:v>
                </c:pt>
                <c:pt idx="1287">
                  <c:v>23256.31640625</c:v>
                </c:pt>
                <c:pt idx="1288">
                  <c:v>23248.376953125</c:v>
                </c:pt>
                <c:pt idx="1289">
                  <c:v>23259.271484375</c:v>
                </c:pt>
                <c:pt idx="1290">
                  <c:v>23198.373046875</c:v>
                </c:pt>
                <c:pt idx="1291">
                  <c:v>23267.255859375</c:v>
                </c:pt>
                <c:pt idx="1292">
                  <c:v>23321.2734375</c:v>
                </c:pt>
                <c:pt idx="1293">
                  <c:v>23336.048828125</c:v>
                </c:pt>
                <c:pt idx="1294">
                  <c:v>23336.7421875</c:v>
                </c:pt>
                <c:pt idx="1295">
                  <c:v>23329.09765625</c:v>
                </c:pt>
                <c:pt idx="1296">
                  <c:v>23322.990234375</c:v>
                </c:pt>
                <c:pt idx="1297">
                  <c:v>23265.005859375</c:v>
                </c:pt>
                <c:pt idx="1298">
                  <c:v>23192.080078125</c:v>
                </c:pt>
                <c:pt idx="1299">
                  <c:v>23194.89453125</c:v>
                </c:pt>
                <c:pt idx="1300">
                  <c:v>23204.5</c:v>
                </c:pt>
                <c:pt idx="1301">
                  <c:v>23170.43359375</c:v>
                </c:pt>
                <c:pt idx="1302">
                  <c:v>23218.71875</c:v>
                </c:pt>
                <c:pt idx="1303">
                  <c:v>23198.763671875</c:v>
                </c:pt>
                <c:pt idx="1304">
                  <c:v>23130.51171875</c:v>
                </c:pt>
                <c:pt idx="1305">
                  <c:v>23110.19140625</c:v>
                </c:pt>
                <c:pt idx="1306">
                  <c:v>23092.16015625</c:v>
                </c:pt>
                <c:pt idx="1307">
                  <c:v>23114.353515625</c:v>
                </c:pt>
                <c:pt idx="1308">
                  <c:v>23063.53125</c:v>
                </c:pt>
                <c:pt idx="1309">
                  <c:v>23009.04296875</c:v>
                </c:pt>
                <c:pt idx="1310">
                  <c:v>22936.3984375</c:v>
                </c:pt>
                <c:pt idx="1311">
                  <c:v>22940.751953125</c:v>
                </c:pt>
                <c:pt idx="1312">
                  <c:v>23009.931640625</c:v>
                </c:pt>
                <c:pt idx="1313">
                  <c:v>22970.9453125</c:v>
                </c:pt>
                <c:pt idx="1314">
                  <c:v>22963.81640625</c:v>
                </c:pt>
                <c:pt idx="1315">
                  <c:v>22980.25390625</c:v>
                </c:pt>
                <c:pt idx="1316">
                  <c:v>22955.263671875</c:v>
                </c:pt>
                <c:pt idx="1317">
                  <c:v>22875.07421875</c:v>
                </c:pt>
                <c:pt idx="1318">
                  <c:v>22831.533203125</c:v>
                </c:pt>
                <c:pt idx="1319">
                  <c:v>22781.3671875</c:v>
                </c:pt>
                <c:pt idx="1320">
                  <c:v>22709.931640625</c:v>
                </c:pt>
                <c:pt idx="1321">
                  <c:v>22597.21484375</c:v>
                </c:pt>
                <c:pt idx="1322">
                  <c:v>22587.017578125</c:v>
                </c:pt>
                <c:pt idx="1323">
                  <c:v>22557.802734375</c:v>
                </c:pt>
                <c:pt idx="1324">
                  <c:v>22572.375</c:v>
                </c:pt>
                <c:pt idx="1325">
                  <c:v>22577.09765625</c:v>
                </c:pt>
                <c:pt idx="1326">
                  <c:v>22599.88671875</c:v>
                </c:pt>
                <c:pt idx="1327">
                  <c:v>22750.548828125</c:v>
                </c:pt>
                <c:pt idx="1328">
                  <c:v>22768.73046875</c:v>
                </c:pt>
                <c:pt idx="1329">
                  <c:v>22800.36328125</c:v>
                </c:pt>
                <c:pt idx="1330">
                  <c:v>22765.263671875</c:v>
                </c:pt>
                <c:pt idx="1331">
                  <c:v>22734.736328125</c:v>
                </c:pt>
                <c:pt idx="1332">
                  <c:v>22681.466796875</c:v>
                </c:pt>
                <c:pt idx="1333">
                  <c:v>22700.775390625</c:v>
                </c:pt>
                <c:pt idx="1334">
                  <c:v>22725.57421875</c:v>
                </c:pt>
                <c:pt idx="1335">
                  <c:v>22683.576171875</c:v>
                </c:pt>
                <c:pt idx="1336">
                  <c:v>22754.998046875</c:v>
                </c:pt>
                <c:pt idx="1337">
                  <c:v>22785.361328125</c:v>
                </c:pt>
                <c:pt idx="1338">
                  <c:v>22776.189453125</c:v>
                </c:pt>
                <c:pt idx="1339">
                  <c:v>22778.505859375</c:v>
                </c:pt>
                <c:pt idx="1340">
                  <c:v>22830.435546875</c:v>
                </c:pt>
                <c:pt idx="1341">
                  <c:v>22780.748046875</c:v>
                </c:pt>
                <c:pt idx="1342">
                  <c:v>22757.501953125</c:v>
                </c:pt>
                <c:pt idx="1343">
                  <c:v>22754.755859375</c:v>
                </c:pt>
                <c:pt idx="1344">
                  <c:v>22762.62890625</c:v>
                </c:pt>
                <c:pt idx="1345">
                  <c:v>22769.77734375</c:v>
                </c:pt>
                <c:pt idx="1346">
                  <c:v>22687.84375</c:v>
                </c:pt>
                <c:pt idx="1347">
                  <c:v>22673.3515625</c:v>
                </c:pt>
                <c:pt idx="1348">
                  <c:v>22680.76953125</c:v>
                </c:pt>
                <c:pt idx="1349">
                  <c:v>22612.935546875</c:v>
                </c:pt>
                <c:pt idx="1350">
                  <c:v>22629.48828125</c:v>
                </c:pt>
                <c:pt idx="1351">
                  <c:v>22624.8359375</c:v>
                </c:pt>
                <c:pt idx="1352">
                  <c:v>22593.70703125</c:v>
                </c:pt>
                <c:pt idx="1353">
                  <c:v>22552.435546875</c:v>
                </c:pt>
                <c:pt idx="1354">
                  <c:v>22528.916015625</c:v>
                </c:pt>
                <c:pt idx="1355">
                  <c:v>22556.6796875</c:v>
                </c:pt>
                <c:pt idx="1356">
                  <c:v>22503.654296875</c:v>
                </c:pt>
                <c:pt idx="1357">
                  <c:v>22513.578125</c:v>
                </c:pt>
                <c:pt idx="1358">
                  <c:v>22532.7421875</c:v>
                </c:pt>
                <c:pt idx="1359">
                  <c:v>22476.51953125</c:v>
                </c:pt>
                <c:pt idx="1360">
                  <c:v>22498.59765625</c:v>
                </c:pt>
                <c:pt idx="1361">
                  <c:v>22479.08984375</c:v>
                </c:pt>
                <c:pt idx="1362">
                  <c:v>22448.556640625</c:v>
                </c:pt>
                <c:pt idx="1363">
                  <c:v>22407.74609375</c:v>
                </c:pt>
                <c:pt idx="1364">
                  <c:v>22405.74609375</c:v>
                </c:pt>
                <c:pt idx="1365">
                  <c:v>22362.306640625</c:v>
                </c:pt>
                <c:pt idx="1366">
                  <c:v>22332.904296875</c:v>
                </c:pt>
                <c:pt idx="1367">
                  <c:v>22274.95703125</c:v>
                </c:pt>
                <c:pt idx="1368">
                  <c:v>22223.26953125</c:v>
                </c:pt>
                <c:pt idx="1369">
                  <c:v>22200.443359375</c:v>
                </c:pt>
                <c:pt idx="1370">
                  <c:v>22195.177734375</c:v>
                </c:pt>
                <c:pt idx="1371">
                  <c:v>22277.5625</c:v>
                </c:pt>
                <c:pt idx="1372">
                  <c:v>22230.3203125</c:v>
                </c:pt>
                <c:pt idx="1373">
                  <c:v>22254.05859375</c:v>
                </c:pt>
                <c:pt idx="1374">
                  <c:v>22215.322265625</c:v>
                </c:pt>
                <c:pt idx="1375">
                  <c:v>22218.349609375</c:v>
                </c:pt>
                <c:pt idx="1376">
                  <c:v>22188.037109375</c:v>
                </c:pt>
                <c:pt idx="1377">
                  <c:v>22124.873046875</c:v>
                </c:pt>
                <c:pt idx="1378">
                  <c:v>22134.654296875</c:v>
                </c:pt>
                <c:pt idx="1379">
                  <c:v>22093.578125</c:v>
                </c:pt>
                <c:pt idx="1380">
                  <c:v>22095.466796875</c:v>
                </c:pt>
                <c:pt idx="1381">
                  <c:v>22120.24609375</c:v>
                </c:pt>
                <c:pt idx="1382">
                  <c:v>22121.6484375</c:v>
                </c:pt>
                <c:pt idx="1383">
                  <c:v>22138.474609375</c:v>
                </c:pt>
                <c:pt idx="1384">
                  <c:v>22022.5</c:v>
                </c:pt>
                <c:pt idx="1385">
                  <c:v>22076.171875</c:v>
                </c:pt>
                <c:pt idx="1386">
                  <c:v>22022.236328125</c:v>
                </c:pt>
                <c:pt idx="1387">
                  <c:v>22048.8515625</c:v>
                </c:pt>
                <c:pt idx="1388">
                  <c:v>22072.037109375</c:v>
                </c:pt>
                <c:pt idx="1389">
                  <c:v>22015.05078125</c:v>
                </c:pt>
                <c:pt idx="1390">
                  <c:v>22033.376953125</c:v>
                </c:pt>
                <c:pt idx="1391">
                  <c:v>21932.12890625</c:v>
                </c:pt>
                <c:pt idx="1392">
                  <c:v>21995.525390625</c:v>
                </c:pt>
                <c:pt idx="1393">
                  <c:v>21973.892578125</c:v>
                </c:pt>
                <c:pt idx="1394">
                  <c:v>21904.609375</c:v>
                </c:pt>
                <c:pt idx="1395">
                  <c:v>21882.544921875</c:v>
                </c:pt>
                <c:pt idx="1396">
                  <c:v>21831.826171875</c:v>
                </c:pt>
                <c:pt idx="1397">
                  <c:v>21821.9296875</c:v>
                </c:pt>
                <c:pt idx="1398">
                  <c:v>21794.6328125</c:v>
                </c:pt>
                <c:pt idx="1399">
                  <c:v>21794.03515625</c:v>
                </c:pt>
                <c:pt idx="1400">
                  <c:v>21765.44140625</c:v>
                </c:pt>
                <c:pt idx="1401">
                  <c:v>21704.79296875</c:v>
                </c:pt>
                <c:pt idx="1402">
                  <c:v>21656.0703125</c:v>
                </c:pt>
                <c:pt idx="1403">
                  <c:v>21638.974609375</c:v>
                </c:pt>
                <c:pt idx="1404">
                  <c:v>21585.279296875</c:v>
                </c:pt>
                <c:pt idx="1405">
                  <c:v>21561.861328125</c:v>
                </c:pt>
                <c:pt idx="1406">
                  <c:v>21501.619140625</c:v>
                </c:pt>
                <c:pt idx="1407">
                  <c:v>21445.3046875</c:v>
                </c:pt>
                <c:pt idx="1408">
                  <c:v>21391.109375</c:v>
                </c:pt>
                <c:pt idx="1409">
                  <c:v>21318.634765625</c:v>
                </c:pt>
                <c:pt idx="1410">
                  <c:v>21334.263671875</c:v>
                </c:pt>
                <c:pt idx="1411">
                  <c:v>21291.322265625</c:v>
                </c:pt>
                <c:pt idx="1412">
                  <c:v>21251.95703125</c:v>
                </c:pt>
                <c:pt idx="1413">
                  <c:v>21232.896484375</c:v>
                </c:pt>
                <c:pt idx="1414">
                  <c:v>21219.400390625</c:v>
                </c:pt>
                <c:pt idx="1415">
                  <c:v>21241.263671875</c:v>
                </c:pt>
                <c:pt idx="1416">
                  <c:v>21205.6640625</c:v>
                </c:pt>
                <c:pt idx="1417">
                  <c:v>21244.77734375</c:v>
                </c:pt>
                <c:pt idx="1418">
                  <c:v>21221.4375</c:v>
                </c:pt>
                <c:pt idx="1419">
                  <c:v>21223.62109375</c:v>
                </c:pt>
                <c:pt idx="1420">
                  <c:v>21136.90234375</c:v>
                </c:pt>
                <c:pt idx="1421">
                  <c:v>21122.1875</c:v>
                </c:pt>
                <c:pt idx="1422">
                  <c:v>21091.8046875</c:v>
                </c:pt>
                <c:pt idx="1423">
                  <c:v>21070.615234375</c:v>
                </c:pt>
                <c:pt idx="1424">
                  <c:v>21112.794921875</c:v>
                </c:pt>
                <c:pt idx="1425">
                  <c:v>21036.740234375</c:v>
                </c:pt>
                <c:pt idx="1426">
                  <c:v>21030.51171875</c:v>
                </c:pt>
                <c:pt idx="1427">
                  <c:v>21029.560546875</c:v>
                </c:pt>
                <c:pt idx="1428">
                  <c:v>21022.34375</c:v>
                </c:pt>
                <c:pt idx="1429">
                  <c:v>20969.31640625</c:v>
                </c:pt>
                <c:pt idx="1430">
                  <c:v>21027.330078125</c:v>
                </c:pt>
                <c:pt idx="1431">
                  <c:v>20922.2890625</c:v>
                </c:pt>
                <c:pt idx="1432">
                  <c:v>20956.810546875</c:v>
                </c:pt>
                <c:pt idx="1433">
                  <c:v>20938.765625</c:v>
                </c:pt>
                <c:pt idx="1434">
                  <c:v>20936.04296875</c:v>
                </c:pt>
                <c:pt idx="1435">
                  <c:v>20884.55078125</c:v>
                </c:pt>
                <c:pt idx="1436">
                  <c:v>20854.826171875</c:v>
                </c:pt>
                <c:pt idx="1437">
                  <c:v>20880.74609375</c:v>
                </c:pt>
                <c:pt idx="1438">
                  <c:v>20841.7734375</c:v>
                </c:pt>
                <c:pt idx="1439">
                  <c:v>20818.546875</c:v>
                </c:pt>
                <c:pt idx="1440">
                  <c:v>20767.669921875</c:v>
                </c:pt>
                <c:pt idx="1441">
                  <c:v>20662.080078125</c:v>
                </c:pt>
                <c:pt idx="1442">
                  <c:v>20837.931640625</c:v>
                </c:pt>
                <c:pt idx="1443">
                  <c:v>20818.830078125</c:v>
                </c:pt>
                <c:pt idx="1444">
                  <c:v>20775.310546875</c:v>
                </c:pt>
                <c:pt idx="1445">
                  <c:v>20743.333984375</c:v>
                </c:pt>
                <c:pt idx="1446">
                  <c:v>20662.06640625</c:v>
                </c:pt>
                <c:pt idx="1447">
                  <c:v>20696.037109375</c:v>
                </c:pt>
                <c:pt idx="1448">
                  <c:v>20697.34375</c:v>
                </c:pt>
                <c:pt idx="1449">
                  <c:v>20632.958984375</c:v>
                </c:pt>
                <c:pt idx="1450">
                  <c:v>20654.310546875</c:v>
                </c:pt>
                <c:pt idx="1451">
                  <c:v>20570.009765625</c:v>
                </c:pt>
                <c:pt idx="1452">
                  <c:v>20584.197265625</c:v>
                </c:pt>
                <c:pt idx="1453">
                  <c:v>20521.904296875</c:v>
                </c:pt>
                <c:pt idx="1454">
                  <c:v>20505.15625</c:v>
                </c:pt>
                <c:pt idx="1455">
                  <c:v>20492.185546875</c:v>
                </c:pt>
                <c:pt idx="1456">
                  <c:v>20439.421875</c:v>
                </c:pt>
                <c:pt idx="1457">
                  <c:v>20399.556640625</c:v>
                </c:pt>
                <c:pt idx="1458">
                  <c:v>20408.97265625</c:v>
                </c:pt>
                <c:pt idx="1459">
                  <c:v>20392.05859375</c:v>
                </c:pt>
                <c:pt idx="1460">
                  <c:v>20339.30859375</c:v>
                </c:pt>
                <c:pt idx="1461">
                  <c:v>20291.5</c:v>
                </c:pt>
                <c:pt idx="1462">
                  <c:v>20245.970703125</c:v>
                </c:pt>
                <c:pt idx="1463">
                  <c:v>20236.3203125</c:v>
                </c:pt>
                <c:pt idx="1464">
                  <c:v>20181.248046875</c:v>
                </c:pt>
                <c:pt idx="1465">
                  <c:v>20199.046875</c:v>
                </c:pt>
                <c:pt idx="1466">
                  <c:v>20147.580078125</c:v>
                </c:pt>
                <c:pt idx="1467">
                  <c:v>20110.607421875</c:v>
                </c:pt>
                <c:pt idx="1468">
                  <c:v>20069.845703125</c:v>
                </c:pt>
                <c:pt idx="1469">
                  <c:v>20055.841796875</c:v>
                </c:pt>
                <c:pt idx="1470">
                  <c:v>19967.171875</c:v>
                </c:pt>
                <c:pt idx="1471">
                  <c:v>19888.650390625</c:v>
                </c:pt>
                <c:pt idx="1472">
                  <c:v>19818.693359375</c:v>
                </c:pt>
                <c:pt idx="1473">
                  <c:v>19777.697265625</c:v>
                </c:pt>
                <c:pt idx="1474">
                  <c:v>19796.3515625</c:v>
                </c:pt>
                <c:pt idx="1475">
                  <c:v>19755.6953125</c:v>
                </c:pt>
                <c:pt idx="1476">
                  <c:v>19682.740234375</c:v>
                </c:pt>
                <c:pt idx="1477">
                  <c:v>19670.755859375</c:v>
                </c:pt>
                <c:pt idx="1478">
                  <c:v>19665.255859375</c:v>
                </c:pt>
                <c:pt idx="1479">
                  <c:v>19618.35546875</c:v>
                </c:pt>
                <c:pt idx="1480">
                  <c:v>19583.203125</c:v>
                </c:pt>
                <c:pt idx="1481">
                  <c:v>19506.234375</c:v>
                </c:pt>
                <c:pt idx="1482">
                  <c:v>19409.634765625</c:v>
                </c:pt>
                <c:pt idx="1483">
                  <c:v>19419.759765625</c:v>
                </c:pt>
                <c:pt idx="1484">
                  <c:v>19332.552734375</c:v>
                </c:pt>
                <c:pt idx="1485">
                  <c:v>19289.5703125</c:v>
                </c:pt>
                <c:pt idx="1486">
                  <c:v>19251.451171875</c:v>
                </c:pt>
                <c:pt idx="1487">
                  <c:v>19164.72265625</c:v>
                </c:pt>
                <c:pt idx="1488">
                  <c:v>19172.96875</c:v>
                </c:pt>
                <c:pt idx="1489">
                  <c:v>19113.669921875</c:v>
                </c:pt>
                <c:pt idx="1490">
                  <c:v>19084.78125</c:v>
                </c:pt>
                <c:pt idx="1491">
                  <c:v>19060.5703125</c:v>
                </c:pt>
                <c:pt idx="1492">
                  <c:v>18970.060546875</c:v>
                </c:pt>
                <c:pt idx="1493">
                  <c:v>18925.2421875</c:v>
                </c:pt>
                <c:pt idx="1494">
                  <c:v>18926.041015625</c:v>
                </c:pt>
                <c:pt idx="1495">
                  <c:v>18910.896484375</c:v>
                </c:pt>
                <c:pt idx="1496">
                  <c:v>18894.826171875</c:v>
                </c:pt>
                <c:pt idx="1497">
                  <c:v>18908.421875</c:v>
                </c:pt>
                <c:pt idx="1498">
                  <c:v>18926.29296875</c:v>
                </c:pt>
                <c:pt idx="1499">
                  <c:v>18902.11328125</c:v>
                </c:pt>
                <c:pt idx="1500">
                  <c:v>18836.2109375</c:v>
                </c:pt>
                <c:pt idx="1501">
                  <c:v>18811.748046875</c:v>
                </c:pt>
                <c:pt idx="1502">
                  <c:v>18735.669921875</c:v>
                </c:pt>
                <c:pt idx="1503">
                  <c:v>18709.98828125</c:v>
                </c:pt>
                <c:pt idx="1504">
                  <c:v>18672.55859375</c:v>
                </c:pt>
                <c:pt idx="1505">
                  <c:v>18650.421875</c:v>
                </c:pt>
                <c:pt idx="1506">
                  <c:v>18608.685546875</c:v>
                </c:pt>
                <c:pt idx="1507">
                  <c:v>18559.708984375</c:v>
                </c:pt>
                <c:pt idx="1508">
                  <c:v>18509.525390625</c:v>
                </c:pt>
                <c:pt idx="1509">
                  <c:v>18421.294921875</c:v>
                </c:pt>
                <c:pt idx="1510">
                  <c:v>18390.818359375</c:v>
                </c:pt>
                <c:pt idx="1511">
                  <c:v>18417.0078125</c:v>
                </c:pt>
                <c:pt idx="1512">
                  <c:v>18348.45703125</c:v>
                </c:pt>
                <c:pt idx="1513">
                  <c:v>18262.609375</c:v>
                </c:pt>
                <c:pt idx="1514">
                  <c:v>18166.873046875</c:v>
                </c:pt>
                <c:pt idx="1515">
                  <c:v>18145.45703125</c:v>
                </c:pt>
                <c:pt idx="1516">
                  <c:v>18081.01171875</c:v>
                </c:pt>
                <c:pt idx="1517">
                  <c:v>18068.72265625</c:v>
                </c:pt>
                <c:pt idx="1518">
                  <c:v>18061.5859375</c:v>
                </c:pt>
                <c:pt idx="1519">
                  <c:v>18024.060546875</c:v>
                </c:pt>
                <c:pt idx="1520">
                  <c:v>17994.25390625</c:v>
                </c:pt>
                <c:pt idx="1521">
                  <c:v>18001.67578125</c:v>
                </c:pt>
                <c:pt idx="1522">
                  <c:v>17927.76953125</c:v>
                </c:pt>
                <c:pt idx="1523">
                  <c:v>17975.53125</c:v>
                </c:pt>
                <c:pt idx="1524">
                  <c:v>17945.333984375</c:v>
                </c:pt>
                <c:pt idx="1525">
                  <c:v>17953.119140625</c:v>
                </c:pt>
                <c:pt idx="1526">
                  <c:v>17895.2265625</c:v>
                </c:pt>
                <c:pt idx="1527">
                  <c:v>17879.583984375</c:v>
                </c:pt>
                <c:pt idx="1528">
                  <c:v>17903.125</c:v>
                </c:pt>
                <c:pt idx="1529">
                  <c:v>17783.7265625</c:v>
                </c:pt>
                <c:pt idx="1530">
                  <c:v>17899.19140625</c:v>
                </c:pt>
                <c:pt idx="1531">
                  <c:v>17877.908203125</c:v>
                </c:pt>
                <c:pt idx="1532">
                  <c:v>17868.232421875</c:v>
                </c:pt>
                <c:pt idx="1533">
                  <c:v>17893.796875</c:v>
                </c:pt>
                <c:pt idx="1534">
                  <c:v>17867.474609375</c:v>
                </c:pt>
                <c:pt idx="1535">
                  <c:v>17820.388671875</c:v>
                </c:pt>
                <c:pt idx="1536">
                  <c:v>17792.552734375</c:v>
                </c:pt>
                <c:pt idx="1537">
                  <c:v>17782.857421875</c:v>
                </c:pt>
                <c:pt idx="1538">
                  <c:v>17787.51171875</c:v>
                </c:pt>
                <c:pt idx="1539">
                  <c:v>17818.564453125</c:v>
                </c:pt>
                <c:pt idx="1540">
                  <c:v>17712.8671875</c:v>
                </c:pt>
                <c:pt idx="1541">
                  <c:v>17758.427734375</c:v>
                </c:pt>
                <c:pt idx="1542">
                  <c:v>17758.876953125</c:v>
                </c:pt>
                <c:pt idx="1543">
                  <c:v>17736.525390625</c:v>
                </c:pt>
                <c:pt idx="1544">
                  <c:v>17700.662109375</c:v>
                </c:pt>
                <c:pt idx="1545">
                  <c:v>17716.59765625</c:v>
                </c:pt>
                <c:pt idx="1546">
                  <c:v>17711.1796875</c:v>
                </c:pt>
                <c:pt idx="1547">
                  <c:v>17704.53515625</c:v>
                </c:pt>
                <c:pt idx="1548">
                  <c:v>17662.18359375</c:v>
                </c:pt>
                <c:pt idx="1549">
                  <c:v>17666.6875</c:v>
                </c:pt>
                <c:pt idx="1550">
                  <c:v>17617.826171875</c:v>
                </c:pt>
                <c:pt idx="1551">
                  <c:v>17600.314453125</c:v>
                </c:pt>
                <c:pt idx="1552">
                  <c:v>17559.587890625</c:v>
                </c:pt>
                <c:pt idx="1553">
                  <c:v>17559.587890625</c:v>
                </c:pt>
                <c:pt idx="1554">
                  <c:v>17507.341796875</c:v>
                </c:pt>
                <c:pt idx="1555">
                  <c:v>17455.888671875</c:v>
                </c:pt>
                <c:pt idx="1556">
                  <c:v>17390.80078125</c:v>
                </c:pt>
                <c:pt idx="1557">
                  <c:v>17381.93359375</c:v>
                </c:pt>
                <c:pt idx="1558">
                  <c:v>17366.7734375</c:v>
                </c:pt>
                <c:pt idx="1559">
                  <c:v>17347.17578125</c:v>
                </c:pt>
                <c:pt idx="1560">
                  <c:v>17291.373046875</c:v>
                </c:pt>
                <c:pt idx="1561">
                  <c:v>17310.3359375</c:v>
                </c:pt>
                <c:pt idx="1562">
                  <c:v>17223.14453125</c:v>
                </c:pt>
                <c:pt idx="1563">
                  <c:v>17171.0234375</c:v>
                </c:pt>
                <c:pt idx="1564">
                  <c:v>17188.25</c:v>
                </c:pt>
                <c:pt idx="1565">
                  <c:v>17186.224609375</c:v>
                </c:pt>
                <c:pt idx="1566">
                  <c:v>17108.53125</c:v>
                </c:pt>
                <c:pt idx="1567">
                  <c:v>17133.57421875</c:v>
                </c:pt>
                <c:pt idx="1568">
                  <c:v>17047.22265625</c:v>
                </c:pt>
                <c:pt idx="1569">
                  <c:v>17051.640625</c:v>
                </c:pt>
                <c:pt idx="1570">
                  <c:v>16995.119140625</c:v>
                </c:pt>
                <c:pt idx="1571">
                  <c:v>16966.234375</c:v>
                </c:pt>
                <c:pt idx="1572">
                  <c:v>16987.005859375</c:v>
                </c:pt>
                <c:pt idx="1573">
                  <c:v>16990.83203125</c:v>
                </c:pt>
                <c:pt idx="1574">
                  <c:v>16958.279296875</c:v>
                </c:pt>
                <c:pt idx="1575">
                  <c:v>16961.556640625</c:v>
                </c:pt>
                <c:pt idx="1576">
                  <c:v>16869.50390625</c:v>
                </c:pt>
                <c:pt idx="1577">
                  <c:v>16852.859375</c:v>
                </c:pt>
                <c:pt idx="1578">
                  <c:v>16805.119140625</c:v>
                </c:pt>
                <c:pt idx="1579">
                  <c:v>16821.08203125</c:v>
                </c:pt>
                <c:pt idx="1580">
                  <c:v>16742.345703125</c:v>
                </c:pt>
                <c:pt idx="1581">
                  <c:v>16720.61328125</c:v>
                </c:pt>
                <c:pt idx="1582">
                  <c:v>16769.751953125</c:v>
                </c:pt>
                <c:pt idx="1583">
                  <c:v>16734.22265625</c:v>
                </c:pt>
                <c:pt idx="1584">
                  <c:v>16714.87890625</c:v>
                </c:pt>
                <c:pt idx="1585">
                  <c:v>16600.71875</c:v>
                </c:pt>
                <c:pt idx="1586">
                  <c:v>16631.29296875</c:v>
                </c:pt>
                <c:pt idx="1587">
                  <c:v>16597.1015625</c:v>
                </c:pt>
                <c:pt idx="1588">
                  <c:v>16584.181640625</c:v>
                </c:pt>
                <c:pt idx="1589">
                  <c:v>16573.7421875</c:v>
                </c:pt>
                <c:pt idx="1590">
                  <c:v>16534.392578125</c:v>
                </c:pt>
                <c:pt idx="1591">
                  <c:v>16472.19921875</c:v>
                </c:pt>
                <c:pt idx="1592">
                  <c:v>16413.4140625</c:v>
                </c:pt>
                <c:pt idx="1593">
                  <c:v>16388.419921875</c:v>
                </c:pt>
                <c:pt idx="1594">
                  <c:v>16335.5205078125</c:v>
                </c:pt>
                <c:pt idx="1595">
                  <c:v>16282.37890625</c:v>
                </c:pt>
                <c:pt idx="1596">
                  <c:v>16250.107421875</c:v>
                </c:pt>
                <c:pt idx="1597">
                  <c:v>16194.22265625</c:v>
                </c:pt>
                <c:pt idx="1598">
                  <c:v>16153.9443359375</c:v>
                </c:pt>
                <c:pt idx="1599">
                  <c:v>16131.947265625</c:v>
                </c:pt>
                <c:pt idx="1600">
                  <c:v>16188.4609375</c:v>
                </c:pt>
                <c:pt idx="1601">
                  <c:v>16152.3759765625</c:v>
                </c:pt>
                <c:pt idx="1602">
                  <c:v>16157.701171875</c:v>
                </c:pt>
                <c:pt idx="1603">
                  <c:v>16139.2802734375</c:v>
                </c:pt>
                <c:pt idx="1604">
                  <c:v>16144.830078125</c:v>
                </c:pt>
                <c:pt idx="1605">
                  <c:v>16133.54296875</c:v>
                </c:pt>
                <c:pt idx="1606">
                  <c:v>16164.431640625</c:v>
                </c:pt>
                <c:pt idx="1607">
                  <c:v>16117.9013671875</c:v>
                </c:pt>
                <c:pt idx="1608">
                  <c:v>16111.0810546875</c:v>
                </c:pt>
                <c:pt idx="1609">
                  <c:v>16082.5419921875</c:v>
                </c:pt>
                <c:pt idx="1610">
                  <c:v>16039.5283203125</c:v>
                </c:pt>
                <c:pt idx="1611">
                  <c:v>16035.5009765625</c:v>
                </c:pt>
                <c:pt idx="1612">
                  <c:v>16023.841796875</c:v>
                </c:pt>
                <c:pt idx="1613">
                  <c:v>16012.705078125</c:v>
                </c:pt>
                <c:pt idx="1614">
                  <c:v>15997.3515625</c:v>
                </c:pt>
                <c:pt idx="1615">
                  <c:v>15979.400390625</c:v>
                </c:pt>
                <c:pt idx="1616">
                  <c:v>15975.9697265625</c:v>
                </c:pt>
                <c:pt idx="1617">
                  <c:v>15934.93359375</c:v>
                </c:pt>
                <c:pt idx="1618">
                  <c:v>15912.787109375</c:v>
                </c:pt>
                <c:pt idx="1619">
                  <c:v>15840.7861328125</c:v>
                </c:pt>
                <c:pt idx="1620">
                  <c:v>15802.7841796875</c:v>
                </c:pt>
                <c:pt idx="1621">
                  <c:v>15800.8623046875</c:v>
                </c:pt>
                <c:pt idx="1622">
                  <c:v>15814.0166015625</c:v>
                </c:pt>
                <c:pt idx="1623">
                  <c:v>15817.7783203125</c:v>
                </c:pt>
                <c:pt idx="1624">
                  <c:v>15787.8662109375</c:v>
                </c:pt>
                <c:pt idx="1625">
                  <c:v>15793.4716796875</c:v>
                </c:pt>
                <c:pt idx="1626">
                  <c:v>15757.8427734375</c:v>
                </c:pt>
                <c:pt idx="1627">
                  <c:v>15763.1435546875</c:v>
                </c:pt>
                <c:pt idx="1628">
                  <c:v>15811.556640625</c:v>
                </c:pt>
                <c:pt idx="1629">
                  <c:v>15809.640625</c:v>
                </c:pt>
                <c:pt idx="1630">
                  <c:v>15809.1201171875</c:v>
                </c:pt>
                <c:pt idx="1631">
                  <c:v>15825.74609375</c:v>
                </c:pt>
                <c:pt idx="1632">
                  <c:v>15820.2822265625</c:v>
                </c:pt>
                <c:pt idx="1633">
                  <c:v>15779.1943359375</c:v>
                </c:pt>
                <c:pt idx="1634">
                  <c:v>15745.2900390625</c:v>
                </c:pt>
                <c:pt idx="1635">
                  <c:v>15740.1728515625</c:v>
                </c:pt>
                <c:pt idx="1636">
                  <c:v>15669.748046875</c:v>
                </c:pt>
                <c:pt idx="1637">
                  <c:v>15617.9853515625</c:v>
                </c:pt>
                <c:pt idx="1638">
                  <c:v>15569.4609375</c:v>
                </c:pt>
                <c:pt idx="1639">
                  <c:v>15819.984375</c:v>
                </c:pt>
                <c:pt idx="1640">
                  <c:v>15496.0869140625</c:v>
                </c:pt>
                <c:pt idx="1641">
                  <c:v>15494.513671875</c:v>
                </c:pt>
                <c:pt idx="1642">
                  <c:v>15462.462890625</c:v>
                </c:pt>
                <c:pt idx="1643">
                  <c:v>15434.2802734375</c:v>
                </c:pt>
                <c:pt idx="1644">
                  <c:v>15389.8134765625</c:v>
                </c:pt>
                <c:pt idx="1645">
                  <c:v>15364.3759765625</c:v>
                </c:pt>
                <c:pt idx="1646">
                  <c:v>15395.5556640625</c:v>
                </c:pt>
                <c:pt idx="1647">
                  <c:v>15358.2666015625</c:v>
                </c:pt>
                <c:pt idx="1648">
                  <c:v>15343.7294921875</c:v>
                </c:pt>
                <c:pt idx="1649">
                  <c:v>15309.1640625</c:v>
                </c:pt>
                <c:pt idx="1650">
                  <c:v>15285.0380859375</c:v>
                </c:pt>
                <c:pt idx="1651">
                  <c:v>15265.9560546875</c:v>
                </c:pt>
                <c:pt idx="1652">
                  <c:v>15261.12890625</c:v>
                </c:pt>
                <c:pt idx="1653">
                  <c:v>15261.755859375</c:v>
                </c:pt>
                <c:pt idx="1654">
                  <c:v>15241.99609375</c:v>
                </c:pt>
                <c:pt idx="1655">
                  <c:v>15228.6083984375</c:v>
                </c:pt>
                <c:pt idx="1656">
                  <c:v>15131.7666015625</c:v>
                </c:pt>
                <c:pt idx="1657">
                  <c:v>15120.40234375</c:v>
                </c:pt>
                <c:pt idx="1658">
                  <c:v>15133.951171875</c:v>
                </c:pt>
                <c:pt idx="1659">
                  <c:v>15118.607421875</c:v>
                </c:pt>
                <c:pt idx="1660">
                  <c:v>15111.626953125</c:v>
                </c:pt>
                <c:pt idx="1661">
                  <c:v>15164.671875</c:v>
                </c:pt>
                <c:pt idx="1662">
                  <c:v>15184.1728515625</c:v>
                </c:pt>
                <c:pt idx="1663">
                  <c:v>15131.4921875</c:v>
                </c:pt>
                <c:pt idx="1664">
                  <c:v>15157.2529296875</c:v>
                </c:pt>
                <c:pt idx="1665">
                  <c:v>15189.7177734375</c:v>
                </c:pt>
                <c:pt idx="1666">
                  <c:v>15179.326171875</c:v>
                </c:pt>
                <c:pt idx="1667">
                  <c:v>15175.037109375</c:v>
                </c:pt>
                <c:pt idx="1668">
                  <c:v>15095.3173828125</c:v>
                </c:pt>
                <c:pt idx="1669">
                  <c:v>15037.888671875</c:v>
                </c:pt>
                <c:pt idx="1670">
                  <c:v>15007.47265625</c:v>
                </c:pt>
                <c:pt idx="1671">
                  <c:v>15010.619140625</c:v>
                </c:pt>
                <c:pt idx="1672">
                  <c:v>15006.26171875</c:v>
                </c:pt>
                <c:pt idx="1673">
                  <c:v>14980.0048828125</c:v>
                </c:pt>
                <c:pt idx="1674">
                  <c:v>14990.0927734375</c:v>
                </c:pt>
                <c:pt idx="1675">
                  <c:v>15055.2255859375</c:v>
                </c:pt>
                <c:pt idx="1676">
                  <c:v>15015.0400390625</c:v>
                </c:pt>
                <c:pt idx="1677">
                  <c:v>14994.505859375</c:v>
                </c:pt>
                <c:pt idx="1678">
                  <c:v>14979.34765625</c:v>
                </c:pt>
                <c:pt idx="1679">
                  <c:v>14951.9296875</c:v>
                </c:pt>
                <c:pt idx="1680">
                  <c:v>14965.0107421875</c:v>
                </c:pt>
                <c:pt idx="1681">
                  <c:v>14932.9404296875</c:v>
                </c:pt>
                <c:pt idx="1682">
                  <c:v>14921.5556640625</c:v>
                </c:pt>
                <c:pt idx="1683">
                  <c:v>14893.2568359375</c:v>
                </c:pt>
                <c:pt idx="1684">
                  <c:v>14870.271484375</c:v>
                </c:pt>
                <c:pt idx="1685">
                  <c:v>14831.5439453125</c:v>
                </c:pt>
                <c:pt idx="1686">
                  <c:v>14783.22265625</c:v>
                </c:pt>
                <c:pt idx="1687">
                  <c:v>14951.6572265625</c:v>
                </c:pt>
                <c:pt idx="1688">
                  <c:v>14953.0947265625</c:v>
                </c:pt>
                <c:pt idx="1689">
                  <c:v>14932.845703125</c:v>
                </c:pt>
                <c:pt idx="1690">
                  <c:v>14935.904296875</c:v>
                </c:pt>
                <c:pt idx="1691">
                  <c:v>15016.3291015625</c:v>
                </c:pt>
                <c:pt idx="1692">
                  <c:v>15014.900390625</c:v>
                </c:pt>
                <c:pt idx="1693">
                  <c:v>15009.0244140625</c:v>
                </c:pt>
                <c:pt idx="1694">
                  <c:v>15025.9931640625</c:v>
                </c:pt>
                <c:pt idx="1695">
                  <c:v>14993.482421875</c:v>
                </c:pt>
                <c:pt idx="1696">
                  <c:v>15021.4462890625</c:v>
                </c:pt>
                <c:pt idx="1697">
                  <c:v>15047.3173828125</c:v>
                </c:pt>
                <c:pt idx="1698">
                  <c:v>15026.0048828125</c:v>
                </c:pt>
                <c:pt idx="1699">
                  <c:v>14944.4072265625</c:v>
                </c:pt>
                <c:pt idx="1700">
                  <c:v>14961.7158203125</c:v>
                </c:pt>
                <c:pt idx="1701">
                  <c:v>14922.431640625</c:v>
                </c:pt>
                <c:pt idx="1702">
                  <c:v>14913.5830078125</c:v>
                </c:pt>
                <c:pt idx="1703">
                  <c:v>14867.4990234375</c:v>
                </c:pt>
                <c:pt idx="1704">
                  <c:v>14928.767578125</c:v>
                </c:pt>
                <c:pt idx="1705">
                  <c:v>14913.6875</c:v>
                </c:pt>
                <c:pt idx="1706">
                  <c:v>14924.4072265625</c:v>
                </c:pt>
                <c:pt idx="1707">
                  <c:v>14994.2783203125</c:v>
                </c:pt>
                <c:pt idx="1708">
                  <c:v>14999.390625</c:v>
                </c:pt>
                <c:pt idx="1709">
                  <c:v>14993.7919921875</c:v>
                </c:pt>
                <c:pt idx="1710">
                  <c:v>15006.2509765625</c:v>
                </c:pt>
                <c:pt idx="1711">
                  <c:v>15028.66796875</c:v>
                </c:pt>
                <c:pt idx="1712">
                  <c:v>15024.16015625</c:v>
                </c:pt>
                <c:pt idx="1713">
                  <c:v>15012.8427734375</c:v>
                </c:pt>
                <c:pt idx="1714">
                  <c:v>14983.4677734375</c:v>
                </c:pt>
                <c:pt idx="1715">
                  <c:v>14983.703125</c:v>
                </c:pt>
                <c:pt idx="1716">
                  <c:v>14936.19921875</c:v>
                </c:pt>
                <c:pt idx="1717">
                  <c:v>14968.8857421875</c:v>
                </c:pt>
                <c:pt idx="1718">
                  <c:v>14954.240234375</c:v>
                </c:pt>
                <c:pt idx="1719">
                  <c:v>14965.578125</c:v>
                </c:pt>
                <c:pt idx="1720">
                  <c:v>15001.7109375</c:v>
                </c:pt>
                <c:pt idx="1721">
                  <c:v>14984.5546875</c:v>
                </c:pt>
                <c:pt idx="1722">
                  <c:v>14976.986328125</c:v>
                </c:pt>
                <c:pt idx="1723">
                  <c:v>14989.5</c:v>
                </c:pt>
                <c:pt idx="1724">
                  <c:v>14924.46875</c:v>
                </c:pt>
                <c:pt idx="1725">
                  <c:v>14975.3056640625</c:v>
                </c:pt>
                <c:pt idx="1726">
                  <c:v>14930.216796875</c:v>
                </c:pt>
                <c:pt idx="1727">
                  <c:v>14916.6806640625</c:v>
                </c:pt>
                <c:pt idx="1728">
                  <c:v>14913.986328125</c:v>
                </c:pt>
                <c:pt idx="1729">
                  <c:v>14863.16796875</c:v>
                </c:pt>
                <c:pt idx="1730">
                  <c:v>14888.9306640625</c:v>
                </c:pt>
                <c:pt idx="1731">
                  <c:v>14872.654296875</c:v>
                </c:pt>
                <c:pt idx="1732">
                  <c:v>14875.26953125</c:v>
                </c:pt>
                <c:pt idx="1733">
                  <c:v>14911.5439453125</c:v>
                </c:pt>
                <c:pt idx="1734">
                  <c:v>14915.533203125</c:v>
                </c:pt>
                <c:pt idx="1735">
                  <c:v>14877.642578125</c:v>
                </c:pt>
                <c:pt idx="1736">
                  <c:v>14821.2138671875</c:v>
                </c:pt>
                <c:pt idx="1737">
                  <c:v>14790.259765625</c:v>
                </c:pt>
                <c:pt idx="1738">
                  <c:v>14773.8759765625</c:v>
                </c:pt>
                <c:pt idx="1739">
                  <c:v>14767.9326171875</c:v>
                </c:pt>
                <c:pt idx="1740">
                  <c:v>14743.646484375</c:v>
                </c:pt>
                <c:pt idx="1741">
                  <c:v>14593.541015625</c:v>
                </c:pt>
                <c:pt idx="1742">
                  <c:v>14550.3876953125</c:v>
                </c:pt>
                <c:pt idx="1743">
                  <c:v>14544.1728515625</c:v>
                </c:pt>
                <c:pt idx="1744">
                  <c:v>14532.806640625</c:v>
                </c:pt>
                <c:pt idx="1745">
                  <c:v>14499.90625</c:v>
                </c:pt>
                <c:pt idx="1746">
                  <c:v>14556.9150390625</c:v>
                </c:pt>
                <c:pt idx="1747">
                  <c:v>14456.6025390625</c:v>
                </c:pt>
                <c:pt idx="1748">
                  <c:v>14413.943359375</c:v>
                </c:pt>
                <c:pt idx="1749">
                  <c:v>14356.14453125</c:v>
                </c:pt>
                <c:pt idx="1750">
                  <c:v>14339.1064453125</c:v>
                </c:pt>
                <c:pt idx="1751">
                  <c:v>14410.4267578125</c:v>
                </c:pt>
                <c:pt idx="1752">
                  <c:v>14449.6318359375</c:v>
                </c:pt>
                <c:pt idx="1753">
                  <c:v>14432.947265625</c:v>
                </c:pt>
                <c:pt idx="1754">
                  <c:v>14386.2080078125</c:v>
                </c:pt>
                <c:pt idx="1755">
                  <c:v>14418.6611328125</c:v>
                </c:pt>
                <c:pt idx="1756">
                  <c:v>14371.5224609375</c:v>
                </c:pt>
                <c:pt idx="1757">
                  <c:v>14275.88671875</c:v>
                </c:pt>
                <c:pt idx="1758">
                  <c:v>14302.6591796875</c:v>
                </c:pt>
                <c:pt idx="1759">
                  <c:v>14308.982421875</c:v>
                </c:pt>
                <c:pt idx="1760">
                  <c:v>14294.7421875</c:v>
                </c:pt>
                <c:pt idx="1761">
                  <c:v>14302.0908203125</c:v>
                </c:pt>
                <c:pt idx="1762">
                  <c:v>14294.234375</c:v>
                </c:pt>
                <c:pt idx="1763">
                  <c:v>14264.6591796875</c:v>
                </c:pt>
                <c:pt idx="1764">
                  <c:v>14239.576171875</c:v>
                </c:pt>
                <c:pt idx="1765">
                  <c:v>14210.5556640625</c:v>
                </c:pt>
                <c:pt idx="1766">
                  <c:v>14223.5869140625</c:v>
                </c:pt>
                <c:pt idx="1767">
                  <c:v>14279.0869140625</c:v>
                </c:pt>
                <c:pt idx="1768">
                  <c:v>14206.0869140625</c:v>
                </c:pt>
                <c:pt idx="1769">
                  <c:v>14178.81640625</c:v>
                </c:pt>
                <c:pt idx="1770">
                  <c:v>14097.6796875</c:v>
                </c:pt>
                <c:pt idx="1771">
                  <c:v>13995.0986328125</c:v>
                </c:pt>
                <c:pt idx="1772">
                  <c:v>13910.0361328125</c:v>
                </c:pt>
                <c:pt idx="1773">
                  <c:v>13870.43359375</c:v>
                </c:pt>
                <c:pt idx="1774">
                  <c:v>13883.5126953125</c:v>
                </c:pt>
                <c:pt idx="1775">
                  <c:v>13962.0283203125</c:v>
                </c:pt>
                <c:pt idx="1776">
                  <c:v>14010.4150390625</c:v>
                </c:pt>
                <c:pt idx="1777">
                  <c:v>13944.3359375</c:v>
                </c:pt>
                <c:pt idx="1778">
                  <c:v>13873.56640625</c:v>
                </c:pt>
                <c:pt idx="1779">
                  <c:v>13859.986328125</c:v>
                </c:pt>
                <c:pt idx="1780">
                  <c:v>13874.623046875</c:v>
                </c:pt>
                <c:pt idx="1781">
                  <c:v>13961.5947265625</c:v>
                </c:pt>
                <c:pt idx="1782">
                  <c:v>13881.1962890625</c:v>
                </c:pt>
                <c:pt idx="1783">
                  <c:v>13919.970703125</c:v>
                </c:pt>
                <c:pt idx="1784">
                  <c:v>14008.4140625</c:v>
                </c:pt>
                <c:pt idx="1785">
                  <c:v>14047.185546875</c:v>
                </c:pt>
                <c:pt idx="1786">
                  <c:v>14026.8662109375</c:v>
                </c:pt>
                <c:pt idx="1787">
                  <c:v>14004.564453125</c:v>
                </c:pt>
                <c:pt idx="1788">
                  <c:v>13993.5869140625</c:v>
                </c:pt>
                <c:pt idx="1789">
                  <c:v>13913.041015625</c:v>
                </c:pt>
                <c:pt idx="1790">
                  <c:v>13868.1328125</c:v>
                </c:pt>
                <c:pt idx="1791">
                  <c:v>14013.0048828125</c:v>
                </c:pt>
                <c:pt idx="1792">
                  <c:v>14119.046875</c:v>
                </c:pt>
                <c:pt idx="1793">
                  <c:v>14163.8798828125</c:v>
                </c:pt>
                <c:pt idx="1794">
                  <c:v>14145.5009765625</c:v>
                </c:pt>
                <c:pt idx="1795">
                  <c:v>14165.111328125</c:v>
                </c:pt>
                <c:pt idx="1796">
                  <c:v>14205.861328125</c:v>
                </c:pt>
                <c:pt idx="1797">
                  <c:v>14144.0361328125</c:v>
                </c:pt>
                <c:pt idx="1798">
                  <c:v>14069.638671875</c:v>
                </c:pt>
                <c:pt idx="1799">
                  <c:v>14086.3671875</c:v>
                </c:pt>
                <c:pt idx="1800">
                  <c:v>14091.3115234375</c:v>
                </c:pt>
                <c:pt idx="1801">
                  <c:v>14077.4443359375</c:v>
                </c:pt>
                <c:pt idx="1802">
                  <c:v>14096.330078125</c:v>
                </c:pt>
                <c:pt idx="1803">
                  <c:v>14075.4580078125</c:v>
                </c:pt>
                <c:pt idx="1804">
                  <c:v>14030.4423828125</c:v>
                </c:pt>
                <c:pt idx="1805">
                  <c:v>14039.45703125</c:v>
                </c:pt>
                <c:pt idx="1806">
                  <c:v>13989.22265625</c:v>
                </c:pt>
                <c:pt idx="1807">
                  <c:v>13920.5556640625</c:v>
                </c:pt>
                <c:pt idx="1808">
                  <c:v>13928.4052734375</c:v>
                </c:pt>
                <c:pt idx="1809">
                  <c:v>13867.8564453125</c:v>
                </c:pt>
                <c:pt idx="1810">
                  <c:v>13852.69140625</c:v>
                </c:pt>
                <c:pt idx="1811">
                  <c:v>13784.3759765625</c:v>
                </c:pt>
                <c:pt idx="1812">
                  <c:v>13705.443359375</c:v>
                </c:pt>
                <c:pt idx="1813">
                  <c:v>13785.419921875</c:v>
                </c:pt>
                <c:pt idx="1814">
                  <c:v>13729.380859375</c:v>
                </c:pt>
                <c:pt idx="1815">
                  <c:v>13735.1298828125</c:v>
                </c:pt>
                <c:pt idx="1816">
                  <c:v>13637.1513671875</c:v>
                </c:pt>
                <c:pt idx="1817">
                  <c:v>13639.8076171875</c:v>
                </c:pt>
                <c:pt idx="1818">
                  <c:v>13704.1435546875</c:v>
                </c:pt>
                <c:pt idx="1819">
                  <c:v>13682.556640625</c:v>
                </c:pt>
                <c:pt idx="1820">
                  <c:v>13714.3056640625</c:v>
                </c:pt>
                <c:pt idx="1821">
                  <c:v>13676.58984375</c:v>
                </c:pt>
                <c:pt idx="1822">
                  <c:v>13699.6474609375</c:v>
                </c:pt>
                <c:pt idx="1823">
                  <c:v>13698.4423828125</c:v>
                </c:pt>
                <c:pt idx="1824">
                  <c:v>13658.318359375</c:v>
                </c:pt>
                <c:pt idx="1825">
                  <c:v>13666.447265625</c:v>
                </c:pt>
                <c:pt idx="1826">
                  <c:v>13604.2236328125</c:v>
                </c:pt>
                <c:pt idx="1827">
                  <c:v>13576.88671875</c:v>
                </c:pt>
                <c:pt idx="1828">
                  <c:v>13572.5283203125</c:v>
                </c:pt>
                <c:pt idx="1829">
                  <c:v>13620.05859375</c:v>
                </c:pt>
                <c:pt idx="1830">
                  <c:v>13575.787109375</c:v>
                </c:pt>
                <c:pt idx="1831">
                  <c:v>13459.1962890625</c:v>
                </c:pt>
                <c:pt idx="1832">
                  <c:v>13233.3564453125</c:v>
                </c:pt>
                <c:pt idx="1833">
                  <c:v>13055.064453125</c:v>
                </c:pt>
                <c:pt idx="1834">
                  <c:v>13049.3583984375</c:v>
                </c:pt>
                <c:pt idx="1835">
                  <c:v>12905.4765625</c:v>
                </c:pt>
                <c:pt idx="1836">
                  <c:v>12896.5498046875</c:v>
                </c:pt>
                <c:pt idx="1837">
                  <c:v>12873.6630859375</c:v>
                </c:pt>
                <c:pt idx="1838">
                  <c:v>12879.4072265625</c:v>
                </c:pt>
                <c:pt idx="1839">
                  <c:v>12920.63671875</c:v>
                </c:pt>
                <c:pt idx="1840">
                  <c:v>12965.00390625</c:v>
                </c:pt>
                <c:pt idx="1841">
                  <c:v>12963.1181640625</c:v>
                </c:pt>
                <c:pt idx="1842">
                  <c:v>12944.8310546875</c:v>
                </c:pt>
                <c:pt idx="1843">
                  <c:v>12958.7158203125</c:v>
                </c:pt>
                <c:pt idx="1844">
                  <c:v>12885.8525390625</c:v>
                </c:pt>
                <c:pt idx="1845">
                  <c:v>12848.720703125</c:v>
                </c:pt>
                <c:pt idx="1846">
                  <c:v>12808.171875</c:v>
                </c:pt>
                <c:pt idx="1847">
                  <c:v>12786.7861328125</c:v>
                </c:pt>
                <c:pt idx="1848">
                  <c:v>12763.8515625</c:v>
                </c:pt>
                <c:pt idx="1849">
                  <c:v>12835.9443359375</c:v>
                </c:pt>
                <c:pt idx="1850">
                  <c:v>12848.91015625</c:v>
                </c:pt>
                <c:pt idx="1851">
                  <c:v>12839.748046875</c:v>
                </c:pt>
                <c:pt idx="1852">
                  <c:v>12711.1103515625</c:v>
                </c:pt>
                <c:pt idx="1853">
                  <c:v>12660.076171875</c:v>
                </c:pt>
                <c:pt idx="1854">
                  <c:v>12792.4716796875</c:v>
                </c:pt>
                <c:pt idx="1855">
                  <c:v>12763.89453125</c:v>
                </c:pt>
                <c:pt idx="1856">
                  <c:v>12716.6337890625</c:v>
                </c:pt>
                <c:pt idx="1857">
                  <c:v>12756.3837890625</c:v>
                </c:pt>
                <c:pt idx="1858">
                  <c:v>12789.2529296875</c:v>
                </c:pt>
                <c:pt idx="1859">
                  <c:v>12799.228515625</c:v>
                </c:pt>
                <c:pt idx="1860">
                  <c:v>12791.6376953125</c:v>
                </c:pt>
                <c:pt idx="1861">
                  <c:v>12830.021484375</c:v>
                </c:pt>
                <c:pt idx="1862">
                  <c:v>12789.84765625</c:v>
                </c:pt>
                <c:pt idx="1863">
                  <c:v>12746.1953125</c:v>
                </c:pt>
                <c:pt idx="1864">
                  <c:v>12733.0185546875</c:v>
                </c:pt>
                <c:pt idx="1865">
                  <c:v>12700.142578125</c:v>
                </c:pt>
                <c:pt idx="1866">
                  <c:v>12701.2265625</c:v>
                </c:pt>
                <c:pt idx="1867">
                  <c:v>12622.779296875</c:v>
                </c:pt>
                <c:pt idx="1868">
                  <c:v>12460.57421875</c:v>
                </c:pt>
                <c:pt idx="1869">
                  <c:v>12427.0498046875</c:v>
                </c:pt>
                <c:pt idx="1870">
                  <c:v>12433.599609375</c:v>
                </c:pt>
                <c:pt idx="1871">
                  <c:v>12388.6533203125</c:v>
                </c:pt>
                <c:pt idx="1872">
                  <c:v>12448.130859375</c:v>
                </c:pt>
                <c:pt idx="1873">
                  <c:v>12467.3134765625</c:v>
                </c:pt>
                <c:pt idx="1874">
                  <c:v>12604.02734375</c:v>
                </c:pt>
                <c:pt idx="1875">
                  <c:v>12651.546875</c:v>
                </c:pt>
                <c:pt idx="1876">
                  <c:v>12679.7587890625</c:v>
                </c:pt>
                <c:pt idx="1877">
                  <c:v>12539.578125</c:v>
                </c:pt>
                <c:pt idx="1878">
                  <c:v>12452.9775390625</c:v>
                </c:pt>
                <c:pt idx="1879">
                  <c:v>12450.9677734375</c:v>
                </c:pt>
                <c:pt idx="1880">
                  <c:v>12458.9326171875</c:v>
                </c:pt>
                <c:pt idx="1881">
                  <c:v>12395.28125</c:v>
                </c:pt>
                <c:pt idx="1882">
                  <c:v>12342.3916015625</c:v>
                </c:pt>
                <c:pt idx="1883">
                  <c:v>12290.21484375</c:v>
                </c:pt>
                <c:pt idx="1884">
                  <c:v>12270.525390625</c:v>
                </c:pt>
                <c:pt idx="1885">
                  <c:v>12226.79296875</c:v>
                </c:pt>
                <c:pt idx="1886">
                  <c:v>12160.248046875</c:v>
                </c:pt>
                <c:pt idx="1887">
                  <c:v>12098.4736328125</c:v>
                </c:pt>
                <c:pt idx="1888">
                  <c:v>12080.90234375</c:v>
                </c:pt>
                <c:pt idx="1889">
                  <c:v>12173.208984375</c:v>
                </c:pt>
                <c:pt idx="1890">
                  <c:v>12213.05078125</c:v>
                </c:pt>
                <c:pt idx="1891">
                  <c:v>12153.666015625</c:v>
                </c:pt>
                <c:pt idx="1892">
                  <c:v>12039.166015625</c:v>
                </c:pt>
                <c:pt idx="1893">
                  <c:v>11959.7890625</c:v>
                </c:pt>
                <c:pt idx="1894">
                  <c:v>11885.068359375</c:v>
                </c:pt>
                <c:pt idx="1895">
                  <c:v>11800.31640625</c:v>
                </c:pt>
                <c:pt idx="1896">
                  <c:v>11799.4541015625</c:v>
                </c:pt>
                <c:pt idx="1897">
                  <c:v>11785.927734375</c:v>
                </c:pt>
                <c:pt idx="1898">
                  <c:v>11730.173828125</c:v>
                </c:pt>
                <c:pt idx="1899">
                  <c:v>11630.6689453125</c:v>
                </c:pt>
                <c:pt idx="1900">
                  <c:v>11574.8349609375</c:v>
                </c:pt>
                <c:pt idx="1901">
                  <c:v>11516.02734375</c:v>
                </c:pt>
                <c:pt idx="1902">
                  <c:v>11488.7958984375</c:v>
                </c:pt>
                <c:pt idx="1903">
                  <c:v>11533.8681640625</c:v>
                </c:pt>
                <c:pt idx="1904">
                  <c:v>11554.2236328125</c:v>
                </c:pt>
                <c:pt idx="1905">
                  <c:v>11540.44140625</c:v>
                </c:pt>
                <c:pt idx="1906">
                  <c:v>11492.3232421875</c:v>
                </c:pt>
                <c:pt idx="1907">
                  <c:v>11481.5263671875</c:v>
                </c:pt>
                <c:pt idx="1908">
                  <c:v>11483.259765625</c:v>
                </c:pt>
                <c:pt idx="1909">
                  <c:v>11525.3671875</c:v>
                </c:pt>
                <c:pt idx="1910">
                  <c:v>11461.01171875</c:v>
                </c:pt>
                <c:pt idx="1911">
                  <c:v>11368.9755859375</c:v>
                </c:pt>
                <c:pt idx="1912">
                  <c:v>11269.0556640625</c:v>
                </c:pt>
                <c:pt idx="1913">
                  <c:v>11241.5078125</c:v>
                </c:pt>
                <c:pt idx="1914">
                  <c:v>11170.4775390625</c:v>
                </c:pt>
                <c:pt idx="1915">
                  <c:v>11060.24609375</c:v>
                </c:pt>
                <c:pt idx="1916">
                  <c:v>11027.3828125</c:v>
                </c:pt>
                <c:pt idx="1917">
                  <c:v>11021.8896484375</c:v>
                </c:pt>
                <c:pt idx="1918">
                  <c:v>11031.125</c:v>
                </c:pt>
                <c:pt idx="1919">
                  <c:v>11004.208984375</c:v>
                </c:pt>
                <c:pt idx="1920">
                  <c:v>10939.82421875</c:v>
                </c:pt>
                <c:pt idx="1921">
                  <c:v>10883.4599609375</c:v>
                </c:pt>
                <c:pt idx="1922">
                  <c:v>10847.068359375</c:v>
                </c:pt>
                <c:pt idx="1923">
                  <c:v>10830.5703125</c:v>
                </c:pt>
                <c:pt idx="1924">
                  <c:v>10784.4765625</c:v>
                </c:pt>
                <c:pt idx="1925">
                  <c:v>10770.818359375</c:v>
                </c:pt>
                <c:pt idx="1926">
                  <c:v>10709.1650390625</c:v>
                </c:pt>
                <c:pt idx="1927">
                  <c:v>10610.8837890625</c:v>
                </c:pt>
                <c:pt idx="1928">
                  <c:v>10567.544921875</c:v>
                </c:pt>
                <c:pt idx="1929">
                  <c:v>10572.5888671875</c:v>
                </c:pt>
                <c:pt idx="1930">
                  <c:v>10529.2392578125</c:v>
                </c:pt>
                <c:pt idx="1931">
                  <c:v>10511.0166015625</c:v>
                </c:pt>
                <c:pt idx="1932">
                  <c:v>10425.6611328125</c:v>
                </c:pt>
                <c:pt idx="1933">
                  <c:v>10406.806640625</c:v>
                </c:pt>
                <c:pt idx="1934">
                  <c:v>10460.4267578125</c:v>
                </c:pt>
                <c:pt idx="1935">
                  <c:v>10346.9111328125</c:v>
                </c:pt>
                <c:pt idx="1936">
                  <c:v>10199.3798828125</c:v>
                </c:pt>
                <c:pt idx="1937">
                  <c:v>10190.1689453125</c:v>
                </c:pt>
                <c:pt idx="1938">
                  <c:v>10042.9345703125</c:v>
                </c:pt>
                <c:pt idx="1939">
                  <c:v>10003.2802734375</c:v>
                </c:pt>
                <c:pt idx="1940">
                  <c:v>9929.9287109375</c:v>
                </c:pt>
                <c:pt idx="1941">
                  <c:v>9878.0595703125</c:v>
                </c:pt>
                <c:pt idx="1942">
                  <c:v>9919.1455078125</c:v>
                </c:pt>
                <c:pt idx="1943">
                  <c:v>9912.1123046875</c:v>
                </c:pt>
                <c:pt idx="1944">
                  <c:v>9925.314453125</c:v>
                </c:pt>
                <c:pt idx="1945">
                  <c:v>9967.0234375</c:v>
                </c:pt>
                <c:pt idx="1946">
                  <c:v>9899.4853515625</c:v>
                </c:pt>
                <c:pt idx="1947">
                  <c:v>9805.3330078125</c:v>
                </c:pt>
                <c:pt idx="1948">
                  <c:v>9915.8505859375</c:v>
                </c:pt>
                <c:pt idx="1949">
                  <c:v>9904.267578125</c:v>
                </c:pt>
                <c:pt idx="1950">
                  <c:v>9876.6318359375</c:v>
                </c:pt>
                <c:pt idx="1951">
                  <c:v>9889.8837890625</c:v>
                </c:pt>
                <c:pt idx="1952">
                  <c:v>9947.2158203125</c:v>
                </c:pt>
                <c:pt idx="1953">
                  <c:v>9983.7080078125</c:v>
                </c:pt>
                <c:pt idx="1954">
                  <c:v>10029.759765625</c:v>
                </c:pt>
                <c:pt idx="1955">
                  <c:v>10052.61328125</c:v>
                </c:pt>
                <c:pt idx="1956">
                  <c:v>10007.7236328125</c:v>
                </c:pt>
                <c:pt idx="1957">
                  <c:v>10021.453125</c:v>
                </c:pt>
                <c:pt idx="1958">
                  <c:v>10001.9091796875</c:v>
                </c:pt>
                <c:pt idx="1959">
                  <c:v>10083.9970703125</c:v>
                </c:pt>
                <c:pt idx="1960">
                  <c:v>10099.8115234375</c:v>
                </c:pt>
                <c:pt idx="1961">
                  <c:v>10102.7978515625</c:v>
                </c:pt>
                <c:pt idx="1962">
                  <c:v>10134.9111328125</c:v>
                </c:pt>
                <c:pt idx="1963">
                  <c:v>10336.263671875</c:v>
                </c:pt>
                <c:pt idx="1964">
                  <c:v>10364.888671875</c:v>
                </c:pt>
                <c:pt idx="1965">
                  <c:v>10380.3486328125</c:v>
                </c:pt>
                <c:pt idx="1966">
                  <c:v>10398.87890625</c:v>
                </c:pt>
                <c:pt idx="1967">
                  <c:v>10374.001953125</c:v>
                </c:pt>
                <c:pt idx="1968">
                  <c:v>10328.0634765625</c:v>
                </c:pt>
                <c:pt idx="1969">
                  <c:v>10343.4921875</c:v>
                </c:pt>
                <c:pt idx="1970">
                  <c:v>10370.40625</c:v>
                </c:pt>
                <c:pt idx="1971">
                  <c:v>10425.43359375</c:v>
                </c:pt>
                <c:pt idx="1972">
                  <c:v>10560.2587890625</c:v>
                </c:pt>
                <c:pt idx="1973">
                  <c:v>10655.984375</c:v>
                </c:pt>
                <c:pt idx="1974">
                  <c:v>10623.4638671875</c:v>
                </c:pt>
                <c:pt idx="1975">
                  <c:v>10614.0185546875</c:v>
                </c:pt>
                <c:pt idx="1976">
                  <c:v>10672.6748046875</c:v>
                </c:pt>
                <c:pt idx="1977">
                  <c:v>10687.4677734375</c:v>
                </c:pt>
                <c:pt idx="1978">
                  <c:v>10678.83984375</c:v>
                </c:pt>
                <c:pt idx="1979">
                  <c:v>10628.7294921875</c:v>
                </c:pt>
                <c:pt idx="1980">
                  <c:v>10544.115234375</c:v>
                </c:pt>
                <c:pt idx="1981">
                  <c:v>10613.251953125</c:v>
                </c:pt>
                <c:pt idx="1982">
                  <c:v>10573.3095703125</c:v>
                </c:pt>
                <c:pt idx="1983">
                  <c:v>10507.0009765625</c:v>
                </c:pt>
                <c:pt idx="1984">
                  <c:v>10451.7568359375</c:v>
                </c:pt>
                <c:pt idx="1985">
                  <c:v>10425.0634765625</c:v>
                </c:pt>
                <c:pt idx="1986">
                  <c:v>10451.5927734375</c:v>
                </c:pt>
                <c:pt idx="1987">
                  <c:v>10405.771484375</c:v>
                </c:pt>
                <c:pt idx="1988">
                  <c:v>10398.35546875</c:v>
                </c:pt>
                <c:pt idx="1989">
                  <c:v>10375.2041015625</c:v>
                </c:pt>
                <c:pt idx="1990">
                  <c:v>10366.396484375</c:v>
                </c:pt>
                <c:pt idx="1991">
                  <c:v>10352.9365234375</c:v>
                </c:pt>
                <c:pt idx="1992">
                  <c:v>10348.427734375</c:v>
                </c:pt>
                <c:pt idx="1993">
                  <c:v>10363.6357421875</c:v>
                </c:pt>
                <c:pt idx="1994">
                  <c:v>10345.8203125</c:v>
                </c:pt>
                <c:pt idx="1995">
                  <c:v>10324.7021484375</c:v>
                </c:pt>
                <c:pt idx="1996">
                  <c:v>10291.8720703125</c:v>
                </c:pt>
                <c:pt idx="1997">
                  <c:v>10317.900390625</c:v>
                </c:pt>
                <c:pt idx="1998">
                  <c:v>10320.427734375</c:v>
                </c:pt>
                <c:pt idx="1999">
                  <c:v>10330.599609375</c:v>
                </c:pt>
                <c:pt idx="2000">
                  <c:v>10325.2421875</c:v>
                </c:pt>
                <c:pt idx="2001">
                  <c:v>10306.43359375</c:v>
                </c:pt>
                <c:pt idx="2002">
                  <c:v>10308.453125</c:v>
                </c:pt>
                <c:pt idx="2003">
                  <c:v>10379.927734375</c:v>
                </c:pt>
                <c:pt idx="2004">
                  <c:v>10540.52734375</c:v>
                </c:pt>
                <c:pt idx="2005">
                  <c:v>10574.0400390625</c:v>
                </c:pt>
                <c:pt idx="2006">
                  <c:v>10633.64453125</c:v>
                </c:pt>
                <c:pt idx="2007">
                  <c:v>10649.8173828125</c:v>
                </c:pt>
                <c:pt idx="2008">
                  <c:v>10682.6591796875</c:v>
                </c:pt>
                <c:pt idx="2009">
                  <c:v>10709.548828125</c:v>
                </c:pt>
                <c:pt idx="2010">
                  <c:v>10725.80859375</c:v>
                </c:pt>
                <c:pt idx="2011">
                  <c:v>10697.7841796875</c:v>
                </c:pt>
                <c:pt idx="2012">
                  <c:v>10644.5390625</c:v>
                </c:pt>
                <c:pt idx="2013">
                  <c:v>10646.60546875</c:v>
                </c:pt>
                <c:pt idx="2014">
                  <c:v>10646.744140625</c:v>
                </c:pt>
                <c:pt idx="2015">
                  <c:v>10614.76171875</c:v>
                </c:pt>
                <c:pt idx="2016">
                  <c:v>10612.603515625</c:v>
                </c:pt>
                <c:pt idx="2017">
                  <c:v>10634.060546875</c:v>
                </c:pt>
                <c:pt idx="2018">
                  <c:v>10633.76171875</c:v>
                </c:pt>
                <c:pt idx="2019">
                  <c:v>10604.53125</c:v>
                </c:pt>
                <c:pt idx="2020">
                  <c:v>10578.60546875</c:v>
                </c:pt>
                <c:pt idx="2021">
                  <c:v>10525.205078125</c:v>
                </c:pt>
                <c:pt idx="2022">
                  <c:v>10511.6123046875</c:v>
                </c:pt>
                <c:pt idx="2023">
                  <c:v>10443.763671875</c:v>
                </c:pt>
                <c:pt idx="2024">
                  <c:v>10424.052734375</c:v>
                </c:pt>
                <c:pt idx="2025">
                  <c:v>10433.9482421875</c:v>
                </c:pt>
                <c:pt idx="2026">
                  <c:v>10392.6455078125</c:v>
                </c:pt>
                <c:pt idx="2027">
                  <c:v>10297.94140625</c:v>
                </c:pt>
                <c:pt idx="2028">
                  <c:v>10316.2490234375</c:v>
                </c:pt>
                <c:pt idx="2029">
                  <c:v>10396.9501953125</c:v>
                </c:pt>
                <c:pt idx="2030">
                  <c:v>10369.55078125</c:v>
                </c:pt>
                <c:pt idx="2031">
                  <c:v>10373.9970703125</c:v>
                </c:pt>
                <c:pt idx="2032">
                  <c:v>10219.5673828125</c:v>
                </c:pt>
                <c:pt idx="2033">
                  <c:v>10203.607421875</c:v>
                </c:pt>
                <c:pt idx="2034">
                  <c:v>10190.4365234375</c:v>
                </c:pt>
                <c:pt idx="2035">
                  <c:v>10124.720703125</c:v>
                </c:pt>
                <c:pt idx="2036">
                  <c:v>10128.029296875</c:v>
                </c:pt>
                <c:pt idx="2037">
                  <c:v>10245.9482421875</c:v>
                </c:pt>
                <c:pt idx="2038">
                  <c:v>10348.4443359375</c:v>
                </c:pt>
                <c:pt idx="2039">
                  <c:v>10346.033203125</c:v>
                </c:pt>
                <c:pt idx="2040">
                  <c:v>10306.5087890625</c:v>
                </c:pt>
                <c:pt idx="2041">
                  <c:v>10282.109375</c:v>
                </c:pt>
                <c:pt idx="2042">
                  <c:v>10255.5146484375</c:v>
                </c:pt>
                <c:pt idx="2043">
                  <c:v>10245.119140625</c:v>
                </c:pt>
                <c:pt idx="2044">
                  <c:v>10233.2724609375</c:v>
                </c:pt>
                <c:pt idx="2045">
                  <c:v>10186.00390625</c:v>
                </c:pt>
                <c:pt idx="2046">
                  <c:v>10208.4306640625</c:v>
                </c:pt>
                <c:pt idx="2047">
                  <c:v>10115.23828125</c:v>
                </c:pt>
                <c:pt idx="2048">
                  <c:v>10095.7705078125</c:v>
                </c:pt>
                <c:pt idx="2049">
                  <c:v>10123.4384765625</c:v>
                </c:pt>
                <c:pt idx="2050">
                  <c:v>10111.9990234375</c:v>
                </c:pt>
                <c:pt idx="2051">
                  <c:v>10079.7109375</c:v>
                </c:pt>
                <c:pt idx="2052">
                  <c:v>10117.376953125</c:v>
                </c:pt>
                <c:pt idx="2053">
                  <c:v>10177.6103515625</c:v>
                </c:pt>
                <c:pt idx="2054">
                  <c:v>10146.970703125</c:v>
                </c:pt>
                <c:pt idx="2055">
                  <c:v>10182.2548828125</c:v>
                </c:pt>
                <c:pt idx="2056">
                  <c:v>10189.365234375</c:v>
                </c:pt>
                <c:pt idx="2057">
                  <c:v>10172.2119140625</c:v>
                </c:pt>
                <c:pt idx="2058">
                  <c:v>10091.9619140625</c:v>
                </c:pt>
                <c:pt idx="2059">
                  <c:v>10077.255859375</c:v>
                </c:pt>
                <c:pt idx="2060">
                  <c:v>10089.2822265625</c:v>
                </c:pt>
                <c:pt idx="2061">
                  <c:v>10066.138671875</c:v>
                </c:pt>
                <c:pt idx="2062">
                  <c:v>10113.2783203125</c:v>
                </c:pt>
                <c:pt idx="2063">
                  <c:v>10105.42578125</c:v>
                </c:pt>
                <c:pt idx="2064">
                  <c:v>10102.45703125</c:v>
                </c:pt>
                <c:pt idx="2065">
                  <c:v>10084.9423828125</c:v>
                </c:pt>
                <c:pt idx="2066">
                  <c:v>10082.8056640625</c:v>
                </c:pt>
                <c:pt idx="2067">
                  <c:v>10106.2822265625</c:v>
                </c:pt>
                <c:pt idx="2068">
                  <c:v>10114.052734375</c:v>
                </c:pt>
                <c:pt idx="2069">
                  <c:v>10117.1044921875</c:v>
                </c:pt>
                <c:pt idx="2070">
                  <c:v>10107.3173828125</c:v>
                </c:pt>
                <c:pt idx="2071">
                  <c:v>10088.8662109375</c:v>
                </c:pt>
                <c:pt idx="2072">
                  <c:v>10056.138671875</c:v>
                </c:pt>
                <c:pt idx="2073">
                  <c:v>10060.537109375</c:v>
                </c:pt>
                <c:pt idx="2074">
                  <c:v>10052.576171875</c:v>
                </c:pt>
                <c:pt idx="2075">
                  <c:v>10061.439453125</c:v>
                </c:pt>
                <c:pt idx="2076">
                  <c:v>10060.82421875</c:v>
                </c:pt>
                <c:pt idx="2077">
                  <c:v>10115.2333984375</c:v>
                </c:pt>
                <c:pt idx="2078">
                  <c:v>10096.421875</c:v>
                </c:pt>
                <c:pt idx="2079">
                  <c:v>10088.365234375</c:v>
                </c:pt>
                <c:pt idx="2080">
                  <c:v>10072.3974609375</c:v>
                </c:pt>
                <c:pt idx="2081">
                  <c:v>10095.76171875</c:v>
                </c:pt>
                <c:pt idx="2082">
                  <c:v>10097.21484375</c:v>
                </c:pt>
                <c:pt idx="2083">
                  <c:v>10029.0869140625</c:v>
                </c:pt>
                <c:pt idx="2084">
                  <c:v>10021.29296875</c:v>
                </c:pt>
                <c:pt idx="2085">
                  <c:v>10019.1103515625</c:v>
                </c:pt>
                <c:pt idx="2086">
                  <c:v>9990.544921875</c:v>
                </c:pt>
                <c:pt idx="2087">
                  <c:v>10051.5380859375</c:v>
                </c:pt>
                <c:pt idx="2088">
                  <c:v>9991.943359375</c:v>
                </c:pt>
                <c:pt idx="2089">
                  <c:v>10008.837890625</c:v>
                </c:pt>
                <c:pt idx="2090">
                  <c:v>9949.92578125</c:v>
                </c:pt>
                <c:pt idx="2091">
                  <c:v>9909.8466796875</c:v>
                </c:pt>
                <c:pt idx="2092">
                  <c:v>9886.22265625</c:v>
                </c:pt>
                <c:pt idx="2093">
                  <c:v>9904.59375</c:v>
                </c:pt>
                <c:pt idx="2094">
                  <c:v>9899.1279296875</c:v>
                </c:pt>
                <c:pt idx="2095">
                  <c:v>9912.0654296875</c:v>
                </c:pt>
                <c:pt idx="2096">
                  <c:v>9866.3857421875</c:v>
                </c:pt>
                <c:pt idx="2097">
                  <c:v>9802.7509765625</c:v>
                </c:pt>
                <c:pt idx="2098">
                  <c:v>9840.6494140625</c:v>
                </c:pt>
                <c:pt idx="2099">
                  <c:v>9844.0830078125</c:v>
                </c:pt>
                <c:pt idx="2100">
                  <c:v>9837.5224609375</c:v>
                </c:pt>
                <c:pt idx="2101">
                  <c:v>9840.8046875</c:v>
                </c:pt>
                <c:pt idx="2102">
                  <c:v>9799.232421875</c:v>
                </c:pt>
                <c:pt idx="2103">
                  <c:v>9798.3330078125</c:v>
                </c:pt>
                <c:pt idx="2104">
                  <c:v>9776.77734375</c:v>
                </c:pt>
                <c:pt idx="2105">
                  <c:v>9780.3935546875</c:v>
                </c:pt>
                <c:pt idx="2106">
                  <c:v>9717.2470703125</c:v>
                </c:pt>
                <c:pt idx="2107">
                  <c:v>9674.595703125</c:v>
                </c:pt>
                <c:pt idx="2108">
                  <c:v>9668.607421875</c:v>
                </c:pt>
                <c:pt idx="2109">
                  <c:v>9595.7958984375</c:v>
                </c:pt>
                <c:pt idx="2110">
                  <c:v>9603.6865234375</c:v>
                </c:pt>
                <c:pt idx="2111">
                  <c:v>9602.5771484375</c:v>
                </c:pt>
                <c:pt idx="2112">
                  <c:v>9605.5908203125</c:v>
                </c:pt>
                <c:pt idx="2113">
                  <c:v>9569.8779296875</c:v>
                </c:pt>
                <c:pt idx="2114">
                  <c:v>9560.205078125</c:v>
                </c:pt>
                <c:pt idx="2115">
                  <c:v>9566.1298828125</c:v>
                </c:pt>
                <c:pt idx="2116">
                  <c:v>9570.9951171875</c:v>
                </c:pt>
                <c:pt idx="2117">
                  <c:v>9603.67578125</c:v>
                </c:pt>
                <c:pt idx="2118">
                  <c:v>9581.060546875</c:v>
                </c:pt>
                <c:pt idx="2119">
                  <c:v>9567.4931640625</c:v>
                </c:pt>
                <c:pt idx="2120">
                  <c:v>9623.2763671875</c:v>
                </c:pt>
                <c:pt idx="2121">
                  <c:v>9566.265625</c:v>
                </c:pt>
                <c:pt idx="2122">
                  <c:v>9502.767578125</c:v>
                </c:pt>
                <c:pt idx="2123">
                  <c:v>9499.0390625</c:v>
                </c:pt>
                <c:pt idx="2124">
                  <c:v>9506.3798828125</c:v>
                </c:pt>
                <c:pt idx="2125">
                  <c:v>9456.9443359375</c:v>
                </c:pt>
                <c:pt idx="2126">
                  <c:v>9465.2275390625</c:v>
                </c:pt>
                <c:pt idx="2127">
                  <c:v>9428.7724609375</c:v>
                </c:pt>
                <c:pt idx="2128">
                  <c:v>9376.716796875</c:v>
                </c:pt>
                <c:pt idx="2129">
                  <c:v>9378.759765625</c:v>
                </c:pt>
                <c:pt idx="2130">
                  <c:v>9339.818359375</c:v>
                </c:pt>
                <c:pt idx="2131">
                  <c:v>9366.1298828125</c:v>
                </c:pt>
                <c:pt idx="2132">
                  <c:v>9365.3916015625</c:v>
                </c:pt>
                <c:pt idx="2133">
                  <c:v>9429.7236328125</c:v>
                </c:pt>
                <c:pt idx="2134">
                  <c:v>9451.5556640625</c:v>
                </c:pt>
                <c:pt idx="2135">
                  <c:v>9440.7041015625</c:v>
                </c:pt>
                <c:pt idx="2136">
                  <c:v>9421.9111328125</c:v>
                </c:pt>
                <c:pt idx="2137">
                  <c:v>9466.6689453125</c:v>
                </c:pt>
                <c:pt idx="2138">
                  <c:v>9455.6494140625</c:v>
                </c:pt>
                <c:pt idx="2139">
                  <c:v>9439.6982421875</c:v>
                </c:pt>
                <c:pt idx="2140">
                  <c:v>9351.9052734375</c:v>
                </c:pt>
                <c:pt idx="2141">
                  <c:v>9277.6181640625</c:v>
                </c:pt>
                <c:pt idx="2142">
                  <c:v>9315.6904296875</c:v>
                </c:pt>
                <c:pt idx="2143">
                  <c:v>9351.9931640625</c:v>
                </c:pt>
                <c:pt idx="2144">
                  <c:v>9389.005859375</c:v>
                </c:pt>
                <c:pt idx="2145">
                  <c:v>9462.400390625</c:v>
                </c:pt>
                <c:pt idx="2146">
                  <c:v>9399.361328125</c:v>
                </c:pt>
                <c:pt idx="2147">
                  <c:v>9359.3046875</c:v>
                </c:pt>
                <c:pt idx="2148">
                  <c:v>9294.759765625</c:v>
                </c:pt>
                <c:pt idx="2149">
                  <c:v>9266.7998046875</c:v>
                </c:pt>
                <c:pt idx="2150">
                  <c:v>9289.029296875</c:v>
                </c:pt>
                <c:pt idx="2151">
                  <c:v>9262.4033203125</c:v>
                </c:pt>
                <c:pt idx="2152">
                  <c:v>9215.16015625</c:v>
                </c:pt>
                <c:pt idx="2153">
                  <c:v>9209.3212890625</c:v>
                </c:pt>
                <c:pt idx="2154">
                  <c:v>9124.6494140625</c:v>
                </c:pt>
                <c:pt idx="2155">
                  <c:v>9089.3857421875</c:v>
                </c:pt>
                <c:pt idx="2156">
                  <c:v>9055.4609375</c:v>
                </c:pt>
                <c:pt idx="2157">
                  <c:v>9111.3076171875</c:v>
                </c:pt>
                <c:pt idx="2158">
                  <c:v>9083.3134765625</c:v>
                </c:pt>
                <c:pt idx="2159">
                  <c:v>9059.8310546875</c:v>
                </c:pt>
                <c:pt idx="2160">
                  <c:v>9005.931640625</c:v>
                </c:pt>
                <c:pt idx="2161">
                  <c:v>8996.2216796875</c:v>
                </c:pt>
                <c:pt idx="2162">
                  <c:v>9013.759765625</c:v>
                </c:pt>
                <c:pt idx="2163">
                  <c:v>8959.5595703125</c:v>
                </c:pt>
                <c:pt idx="2164">
                  <c:v>8993.8818359375</c:v>
                </c:pt>
                <c:pt idx="2165">
                  <c:v>9022.712890625</c:v>
                </c:pt>
                <c:pt idx="2166">
                  <c:v>9022.9501953125</c:v>
                </c:pt>
                <c:pt idx="2167">
                  <c:v>8992.361328125</c:v>
                </c:pt>
                <c:pt idx="2168">
                  <c:v>8967.927734375</c:v>
                </c:pt>
                <c:pt idx="2169">
                  <c:v>8909.697265625</c:v>
                </c:pt>
                <c:pt idx="2170">
                  <c:v>8871.2802734375</c:v>
                </c:pt>
                <c:pt idx="2171">
                  <c:v>8887.322265625</c:v>
                </c:pt>
                <c:pt idx="2172">
                  <c:v>8958.9697265625</c:v>
                </c:pt>
                <c:pt idx="2173">
                  <c:v>9049.8876953125</c:v>
                </c:pt>
                <c:pt idx="2174">
                  <c:v>9066.251953125</c:v>
                </c:pt>
                <c:pt idx="2175">
                  <c:v>9083.1201171875</c:v>
                </c:pt>
                <c:pt idx="2176">
                  <c:v>9073.51171875</c:v>
                </c:pt>
                <c:pt idx="2177">
                  <c:v>8977.8193359375</c:v>
                </c:pt>
                <c:pt idx="2178">
                  <c:v>8920.455078125</c:v>
                </c:pt>
                <c:pt idx="2179">
                  <c:v>8945.5458984375</c:v>
                </c:pt>
                <c:pt idx="2180">
                  <c:v>8936.1171875</c:v>
                </c:pt>
                <c:pt idx="2181">
                  <c:v>8918.796875</c:v>
                </c:pt>
                <c:pt idx="2182">
                  <c:v>8919.841796875</c:v>
                </c:pt>
                <c:pt idx="2183">
                  <c:v>8895.4677734375</c:v>
                </c:pt>
                <c:pt idx="2184">
                  <c:v>8832.421875</c:v>
                </c:pt>
                <c:pt idx="2185">
                  <c:v>8791.1591796875</c:v>
                </c:pt>
                <c:pt idx="2186">
                  <c:v>8790.783203125</c:v>
                </c:pt>
                <c:pt idx="2187">
                  <c:v>8851.263671875</c:v>
                </c:pt>
                <c:pt idx="2188">
                  <c:v>8910.6591796875</c:v>
                </c:pt>
                <c:pt idx="2189">
                  <c:v>8911.4775390625</c:v>
                </c:pt>
                <c:pt idx="2190">
                  <c:v>8862.91015625</c:v>
                </c:pt>
                <c:pt idx="2191">
                  <c:v>8829.73828125</c:v>
                </c:pt>
                <c:pt idx="2192">
                  <c:v>8675.876953125</c:v>
                </c:pt>
                <c:pt idx="2193">
                  <c:v>8674.3095703125</c:v>
                </c:pt>
                <c:pt idx="2194">
                  <c:v>8677.3623046875</c:v>
                </c:pt>
                <c:pt idx="2195">
                  <c:v>8648.044921875</c:v>
                </c:pt>
                <c:pt idx="2196">
                  <c:v>8633.0791015625</c:v>
                </c:pt>
                <c:pt idx="2197">
                  <c:v>8590.3349609375</c:v>
                </c:pt>
                <c:pt idx="2198">
                  <c:v>8659.173828125</c:v>
                </c:pt>
                <c:pt idx="2199">
                  <c:v>8643.4580078125</c:v>
                </c:pt>
                <c:pt idx="2200">
                  <c:v>8573.1455078125</c:v>
                </c:pt>
                <c:pt idx="2201">
                  <c:v>8602.86328125</c:v>
                </c:pt>
                <c:pt idx="2202">
                  <c:v>8621.3251953125</c:v>
                </c:pt>
                <c:pt idx="2203">
                  <c:v>8607.83203125</c:v>
                </c:pt>
                <c:pt idx="2204">
                  <c:v>8624.8359375</c:v>
                </c:pt>
                <c:pt idx="2205">
                  <c:v>8575.5302734375</c:v>
                </c:pt>
                <c:pt idx="2206">
                  <c:v>8588.05078125</c:v>
                </c:pt>
                <c:pt idx="2207">
                  <c:v>8583.2216796875</c:v>
                </c:pt>
                <c:pt idx="2208">
                  <c:v>8591.6513671875</c:v>
                </c:pt>
                <c:pt idx="2209">
                  <c:v>8557.3974609375</c:v>
                </c:pt>
                <c:pt idx="2210">
                  <c:v>8548.04296875</c:v>
                </c:pt>
                <c:pt idx="2211">
                  <c:v>8498.1337890625</c:v>
                </c:pt>
                <c:pt idx="2212">
                  <c:v>8650.1708984375</c:v>
                </c:pt>
                <c:pt idx="2213">
                  <c:v>8651.8291015625</c:v>
                </c:pt>
                <c:pt idx="2214">
                  <c:v>8714.9609375</c:v>
                </c:pt>
                <c:pt idx="2215">
                  <c:v>8757.9453125</c:v>
                </c:pt>
                <c:pt idx="2216">
                  <c:v>8777.9521484375</c:v>
                </c:pt>
                <c:pt idx="2217">
                  <c:v>8740.5556640625</c:v>
                </c:pt>
                <c:pt idx="2218">
                  <c:v>8750.8447265625</c:v>
                </c:pt>
                <c:pt idx="2219">
                  <c:v>8739.2138671875</c:v>
                </c:pt>
                <c:pt idx="2220">
                  <c:v>8735.5</c:v>
                </c:pt>
                <c:pt idx="2221">
                  <c:v>8775.8193359375</c:v>
                </c:pt>
                <c:pt idx="2222">
                  <c:v>8741.8671875</c:v>
                </c:pt>
                <c:pt idx="2223">
                  <c:v>8738.171875</c:v>
                </c:pt>
                <c:pt idx="2224">
                  <c:v>8665.822265625</c:v>
                </c:pt>
                <c:pt idx="2225">
                  <c:v>8651.24609375</c:v>
                </c:pt>
                <c:pt idx="2226">
                  <c:v>8704.09765625</c:v>
                </c:pt>
                <c:pt idx="2227">
                  <c:v>8684.783203125</c:v>
                </c:pt>
                <c:pt idx="2228">
                  <c:v>8659.98828125</c:v>
                </c:pt>
                <c:pt idx="2229">
                  <c:v>8614.7314453125</c:v>
                </c:pt>
                <c:pt idx="2230">
                  <c:v>8613.490234375</c:v>
                </c:pt>
                <c:pt idx="2231">
                  <c:v>8572.185546875</c:v>
                </c:pt>
                <c:pt idx="2232">
                  <c:v>8563.7333984375</c:v>
                </c:pt>
                <c:pt idx="2233">
                  <c:v>8604.8779296875</c:v>
                </c:pt>
                <c:pt idx="2234">
                  <c:v>8616.037109375</c:v>
                </c:pt>
                <c:pt idx="2235">
                  <c:v>8599.7880859375</c:v>
                </c:pt>
                <c:pt idx="2236">
                  <c:v>8544.2236328125</c:v>
                </c:pt>
                <c:pt idx="2237">
                  <c:v>8538.5458984375</c:v>
                </c:pt>
                <c:pt idx="2238">
                  <c:v>8534.7841796875</c:v>
                </c:pt>
                <c:pt idx="2239">
                  <c:v>8507.76171875</c:v>
                </c:pt>
                <c:pt idx="2240">
                  <c:v>8479.822265625</c:v>
                </c:pt>
                <c:pt idx="2241">
                  <c:v>8462.080078125</c:v>
                </c:pt>
                <c:pt idx="2242">
                  <c:v>8411.2470703125</c:v>
                </c:pt>
                <c:pt idx="2243">
                  <c:v>8464.0048828125</c:v>
                </c:pt>
                <c:pt idx="2244">
                  <c:v>8462.7421875</c:v>
                </c:pt>
                <c:pt idx="2245">
                  <c:v>8473.4794921875</c:v>
                </c:pt>
                <c:pt idx="2246">
                  <c:v>8467.423828125</c:v>
                </c:pt>
                <c:pt idx="2247">
                  <c:v>8414.9189453125</c:v>
                </c:pt>
                <c:pt idx="2248">
                  <c:v>8379.1171875</c:v>
                </c:pt>
                <c:pt idx="2249">
                  <c:v>8347.69140625</c:v>
                </c:pt>
                <c:pt idx="2250">
                  <c:v>8310.2041015625</c:v>
                </c:pt>
                <c:pt idx="2251">
                  <c:v>8341.1767578125</c:v>
                </c:pt>
                <c:pt idx="2252">
                  <c:v>8367.763671875</c:v>
                </c:pt>
                <c:pt idx="2253">
                  <c:v>8437.49609375</c:v>
                </c:pt>
                <c:pt idx="2254">
                  <c:v>8453.5087890625</c:v>
                </c:pt>
                <c:pt idx="2255">
                  <c:v>8506.58203125</c:v>
                </c:pt>
                <c:pt idx="2256">
                  <c:v>8524.2373046875</c:v>
                </c:pt>
                <c:pt idx="2257">
                  <c:v>8454.63671875</c:v>
                </c:pt>
                <c:pt idx="2258">
                  <c:v>8449.83984375</c:v>
                </c:pt>
                <c:pt idx="2259">
                  <c:v>8387.9326171875</c:v>
                </c:pt>
                <c:pt idx="2260">
                  <c:v>8351.990234375</c:v>
                </c:pt>
                <c:pt idx="2261">
                  <c:v>8345.23828125</c:v>
                </c:pt>
                <c:pt idx="2262">
                  <c:v>8356.384765625</c:v>
                </c:pt>
                <c:pt idx="2263">
                  <c:v>8352.029296875</c:v>
                </c:pt>
                <c:pt idx="2264">
                  <c:v>8358.3759765625</c:v>
                </c:pt>
                <c:pt idx="2265">
                  <c:v>8344.7880859375</c:v>
                </c:pt>
                <c:pt idx="2266">
                  <c:v>8244.623046875</c:v>
                </c:pt>
                <c:pt idx="2267">
                  <c:v>8236.6865234375</c:v>
                </c:pt>
                <c:pt idx="2268">
                  <c:v>8233.50390625</c:v>
                </c:pt>
                <c:pt idx="2269">
                  <c:v>8198.7412109375</c:v>
                </c:pt>
                <c:pt idx="2270">
                  <c:v>8207.2724609375</c:v>
                </c:pt>
                <c:pt idx="2271">
                  <c:v>8133.87841796875</c:v>
                </c:pt>
                <c:pt idx="2272">
                  <c:v>8172.32958984375</c:v>
                </c:pt>
                <c:pt idx="2273">
                  <c:v>8173.7041015625</c:v>
                </c:pt>
                <c:pt idx="2274">
                  <c:v>8158.6806640625</c:v>
                </c:pt>
                <c:pt idx="2275">
                  <c:v>8185.4091796875</c:v>
                </c:pt>
                <c:pt idx="2276">
                  <c:v>8158.80029296875</c:v>
                </c:pt>
                <c:pt idx="2277">
                  <c:v>8174.3818359375</c:v>
                </c:pt>
                <c:pt idx="2278">
                  <c:v>8129.99560546875</c:v>
                </c:pt>
                <c:pt idx="2279">
                  <c:v>8153.1474609375</c:v>
                </c:pt>
                <c:pt idx="2280">
                  <c:v>8070.8427734375</c:v>
                </c:pt>
                <c:pt idx="2281">
                  <c:v>8003.916015625</c:v>
                </c:pt>
                <c:pt idx="2282">
                  <c:v>7950.6796875</c:v>
                </c:pt>
                <c:pt idx="2283">
                  <c:v>7897.7255859375</c:v>
                </c:pt>
                <c:pt idx="2284">
                  <c:v>7946.62109375</c:v>
                </c:pt>
                <c:pt idx="2285">
                  <c:v>7938.13134765625</c:v>
                </c:pt>
                <c:pt idx="2286">
                  <c:v>7972.86962890625</c:v>
                </c:pt>
                <c:pt idx="2287">
                  <c:v>7904.708984375</c:v>
                </c:pt>
                <c:pt idx="2288">
                  <c:v>7780.80078125</c:v>
                </c:pt>
                <c:pt idx="2289">
                  <c:v>7746.6611328125</c:v>
                </c:pt>
                <c:pt idx="2290">
                  <c:v>7740.68359375</c:v>
                </c:pt>
                <c:pt idx="2291">
                  <c:v>7763.447265625</c:v>
                </c:pt>
                <c:pt idx="2292">
                  <c:v>7699.68310546875</c:v>
                </c:pt>
                <c:pt idx="2293">
                  <c:v>7687.0595703125</c:v>
                </c:pt>
                <c:pt idx="2294">
                  <c:v>7699.8056640625</c:v>
                </c:pt>
                <c:pt idx="2295">
                  <c:v>7664.6005859375</c:v>
                </c:pt>
                <c:pt idx="2296">
                  <c:v>7664.4765625</c:v>
                </c:pt>
                <c:pt idx="2297">
                  <c:v>7667.921875</c:v>
                </c:pt>
                <c:pt idx="2298">
                  <c:v>7646.556640625</c:v>
                </c:pt>
                <c:pt idx="2299">
                  <c:v>7620.01904296875</c:v>
                </c:pt>
                <c:pt idx="2300">
                  <c:v>7593.259765625</c:v>
                </c:pt>
                <c:pt idx="2301">
                  <c:v>7593.25390625</c:v>
                </c:pt>
                <c:pt idx="2302">
                  <c:v>7560.5634765625</c:v>
                </c:pt>
                <c:pt idx="2303">
                  <c:v>7511.8447265625</c:v>
                </c:pt>
                <c:pt idx="2304">
                  <c:v>7488.2099609375</c:v>
                </c:pt>
                <c:pt idx="2305">
                  <c:v>7437.00732421875</c:v>
                </c:pt>
                <c:pt idx="2306">
                  <c:v>7415.00830078125</c:v>
                </c:pt>
                <c:pt idx="2307">
                  <c:v>7382.8017578125</c:v>
                </c:pt>
                <c:pt idx="2308">
                  <c:v>7371.10009765625</c:v>
                </c:pt>
                <c:pt idx="2309">
                  <c:v>7306.982421875</c:v>
                </c:pt>
                <c:pt idx="2310">
                  <c:v>7328.6982421875</c:v>
                </c:pt>
                <c:pt idx="2311">
                  <c:v>7301.19287109375</c:v>
                </c:pt>
                <c:pt idx="2312">
                  <c:v>7220.70703125</c:v>
                </c:pt>
                <c:pt idx="2313">
                  <c:v>7218.40673828125</c:v>
                </c:pt>
                <c:pt idx="2314">
                  <c:v>7239.201171875</c:v>
                </c:pt>
                <c:pt idx="2315">
                  <c:v>7165.38037109375</c:v>
                </c:pt>
                <c:pt idx="2316">
                  <c:v>7162.6474609375</c:v>
                </c:pt>
                <c:pt idx="2317">
                  <c:v>7161.861328125</c:v>
                </c:pt>
                <c:pt idx="2318">
                  <c:v>7139.130859375</c:v>
                </c:pt>
                <c:pt idx="2319">
                  <c:v>7100.1904296875</c:v>
                </c:pt>
                <c:pt idx="2320">
                  <c:v>7029.3935546875</c:v>
                </c:pt>
                <c:pt idx="2321">
                  <c:v>7051.93408203125</c:v>
                </c:pt>
                <c:pt idx="2322">
                  <c:v>7037.078125</c:v>
                </c:pt>
                <c:pt idx="2323">
                  <c:v>6997.60107421875</c:v>
                </c:pt>
                <c:pt idx="2324">
                  <c:v>6981.98193359375</c:v>
                </c:pt>
                <c:pt idx="2325">
                  <c:v>7041.4775390625</c:v>
                </c:pt>
                <c:pt idx="2326">
                  <c:v>6998.4755859375</c:v>
                </c:pt>
                <c:pt idx="2327">
                  <c:v>6961.63720703125</c:v>
                </c:pt>
                <c:pt idx="2328">
                  <c:v>6970.4755859375</c:v>
                </c:pt>
                <c:pt idx="2329">
                  <c:v>7000.24951171875</c:v>
                </c:pt>
                <c:pt idx="2330">
                  <c:v>7029.10498046875</c:v>
                </c:pt>
                <c:pt idx="2331">
                  <c:v>7032.79638671875</c:v>
                </c:pt>
                <c:pt idx="2332">
                  <c:v>6958.13818359375</c:v>
                </c:pt>
                <c:pt idx="2333">
                  <c:v>6901.84228515625</c:v>
                </c:pt>
                <c:pt idx="2334">
                  <c:v>6848.94287109375</c:v>
                </c:pt>
                <c:pt idx="2335">
                  <c:v>6902.24072265625</c:v>
                </c:pt>
                <c:pt idx="2336">
                  <c:v>6855.98046875</c:v>
                </c:pt>
                <c:pt idx="2337">
                  <c:v>6877.314453125</c:v>
                </c:pt>
                <c:pt idx="2338">
                  <c:v>6835.615234375</c:v>
                </c:pt>
                <c:pt idx="2339">
                  <c:v>6853.8525390625</c:v>
                </c:pt>
                <c:pt idx="2340">
                  <c:v>6853.37841796875</c:v>
                </c:pt>
                <c:pt idx="2341">
                  <c:v>6860.650390625</c:v>
                </c:pt>
                <c:pt idx="2342">
                  <c:v>6811.3076171875</c:v>
                </c:pt>
                <c:pt idx="2343">
                  <c:v>6773.18505859375</c:v>
                </c:pt>
                <c:pt idx="2344">
                  <c:v>6743.99365234375</c:v>
                </c:pt>
                <c:pt idx="2345">
                  <c:v>6804.6123046875</c:v>
                </c:pt>
                <c:pt idx="2346">
                  <c:v>6733.6142578125</c:v>
                </c:pt>
                <c:pt idx="2347">
                  <c:v>6748.796875</c:v>
                </c:pt>
                <c:pt idx="2348">
                  <c:v>6717.6357421875</c:v>
                </c:pt>
                <c:pt idx="2349">
                  <c:v>6729.95849609375</c:v>
                </c:pt>
                <c:pt idx="2350">
                  <c:v>6698.87890625</c:v>
                </c:pt>
                <c:pt idx="2351">
                  <c:v>6684.85595703125</c:v>
                </c:pt>
                <c:pt idx="2352">
                  <c:v>6676.076171875</c:v>
                </c:pt>
                <c:pt idx="2353">
                  <c:v>6718.072265625</c:v>
                </c:pt>
                <c:pt idx="2354">
                  <c:v>6709.14794921875</c:v>
                </c:pt>
                <c:pt idx="2355">
                  <c:v>6669.6376953125</c:v>
                </c:pt>
                <c:pt idx="2356">
                  <c:v>6668.89306640625</c:v>
                </c:pt>
                <c:pt idx="2357">
                  <c:v>6635.78466796875</c:v>
                </c:pt>
                <c:pt idx="2358">
                  <c:v>6597.5986328125</c:v>
                </c:pt>
                <c:pt idx="2359">
                  <c:v>6575.36865234375</c:v>
                </c:pt>
                <c:pt idx="2360">
                  <c:v>6549.86474609375</c:v>
                </c:pt>
                <c:pt idx="2361">
                  <c:v>6542.2587890625</c:v>
                </c:pt>
                <c:pt idx="2362">
                  <c:v>6578.79443359375</c:v>
                </c:pt>
                <c:pt idx="2363">
                  <c:v>6606.76318359375</c:v>
                </c:pt>
                <c:pt idx="2364">
                  <c:v>6608.2255859375</c:v>
                </c:pt>
                <c:pt idx="2365">
                  <c:v>6604.67529296875</c:v>
                </c:pt>
                <c:pt idx="2366">
                  <c:v>6571.86962890625</c:v>
                </c:pt>
                <c:pt idx="2367">
                  <c:v>6585.68212890625</c:v>
                </c:pt>
                <c:pt idx="2368">
                  <c:v>6567.20654296875</c:v>
                </c:pt>
                <c:pt idx="2369">
                  <c:v>6528.7177734375</c:v>
                </c:pt>
                <c:pt idx="2370">
                  <c:v>6549.46923828125</c:v>
                </c:pt>
                <c:pt idx="2371">
                  <c:v>6506.15185546875</c:v>
                </c:pt>
                <c:pt idx="2372">
                  <c:v>6506.650390625</c:v>
                </c:pt>
                <c:pt idx="2373">
                  <c:v>6496.29296875</c:v>
                </c:pt>
                <c:pt idx="2374">
                  <c:v>6518.958984375</c:v>
                </c:pt>
                <c:pt idx="2375">
                  <c:v>6518.3115234375</c:v>
                </c:pt>
                <c:pt idx="2376">
                  <c:v>6546.2890625</c:v>
                </c:pt>
                <c:pt idx="2377">
                  <c:v>6512.64453125</c:v>
                </c:pt>
                <c:pt idx="2378">
                  <c:v>6507.42626953125</c:v>
                </c:pt>
                <c:pt idx="2379">
                  <c:v>6497.54736328125</c:v>
                </c:pt>
                <c:pt idx="2380">
                  <c:v>6460.017578125</c:v>
                </c:pt>
                <c:pt idx="2381">
                  <c:v>6488.25146484375</c:v>
                </c:pt>
                <c:pt idx="2382">
                  <c:v>6473.544921875</c:v>
                </c:pt>
                <c:pt idx="2383">
                  <c:v>6426.255859375</c:v>
                </c:pt>
                <c:pt idx="2384">
                  <c:v>6373.47265625</c:v>
                </c:pt>
                <c:pt idx="2385">
                  <c:v>6394.21484375</c:v>
                </c:pt>
                <c:pt idx="2386">
                  <c:v>6386.2822265625</c:v>
                </c:pt>
                <c:pt idx="2387">
                  <c:v>6400.046875</c:v>
                </c:pt>
                <c:pt idx="2388">
                  <c:v>6449.720703125</c:v>
                </c:pt>
                <c:pt idx="2389">
                  <c:v>6449.74169921875</c:v>
                </c:pt>
                <c:pt idx="2390">
                  <c:v>6441.13916015625</c:v>
                </c:pt>
                <c:pt idx="2391">
                  <c:v>6432.6376953125</c:v>
                </c:pt>
                <c:pt idx="2392">
                  <c:v>6418.7744140625</c:v>
                </c:pt>
                <c:pt idx="2393">
                  <c:v>6371.9443359375</c:v>
                </c:pt>
                <c:pt idx="2394">
                  <c:v>6335.224609375</c:v>
                </c:pt>
                <c:pt idx="2395">
                  <c:v>6298.6787109375</c:v>
                </c:pt>
                <c:pt idx="2396">
                  <c:v>6340.00244140625</c:v>
                </c:pt>
                <c:pt idx="2397">
                  <c:v>6316.24365234375</c:v>
                </c:pt>
                <c:pt idx="2398">
                  <c:v>6319.42919921875</c:v>
                </c:pt>
                <c:pt idx="2399">
                  <c:v>6234.65478515625</c:v>
                </c:pt>
                <c:pt idx="2400">
                  <c:v>6196.18310546875</c:v>
                </c:pt>
                <c:pt idx="2401">
                  <c:v>6220.31396484375</c:v>
                </c:pt>
                <c:pt idx="2402">
                  <c:v>6175.29345703125</c:v>
                </c:pt>
                <c:pt idx="2403">
                  <c:v>6131.1982421875</c:v>
                </c:pt>
                <c:pt idx="2404">
                  <c:v>6130.47021484375</c:v>
                </c:pt>
                <c:pt idx="2405">
                  <c:v>6201.1669921875</c:v>
                </c:pt>
                <c:pt idx="2406">
                  <c:v>6168.52294921875</c:v>
                </c:pt>
                <c:pt idx="2407">
                  <c:v>6133.0400390625</c:v>
                </c:pt>
                <c:pt idx="2408">
                  <c:v>6147.64501953125</c:v>
                </c:pt>
                <c:pt idx="2409">
                  <c:v>6188.4462890625</c:v>
                </c:pt>
                <c:pt idx="2410">
                  <c:v>6153.015625</c:v>
                </c:pt>
                <c:pt idx="2411">
                  <c:v>6103.59423828125</c:v>
                </c:pt>
                <c:pt idx="2412">
                  <c:v>6112.01708984375</c:v>
                </c:pt>
                <c:pt idx="2413">
                  <c:v>6061.0146484375</c:v>
                </c:pt>
                <c:pt idx="2414">
                  <c:v>6076.2705078125</c:v>
                </c:pt>
                <c:pt idx="2415">
                  <c:v>6034.9267578125</c:v>
                </c:pt>
                <c:pt idx="2416">
                  <c:v>6040.5791015625</c:v>
                </c:pt>
                <c:pt idx="2417">
                  <c:v>6028.96533203125</c:v>
                </c:pt>
                <c:pt idx="2418">
                  <c:v>6027.35107421875</c:v>
                </c:pt>
                <c:pt idx="2419">
                  <c:v>5992.5517578125</c:v>
                </c:pt>
                <c:pt idx="2420">
                  <c:v>5994.4189453125</c:v>
                </c:pt>
                <c:pt idx="2421">
                  <c:v>5991.54736328125</c:v>
                </c:pt>
                <c:pt idx="2422">
                  <c:v>5940.96240234375</c:v>
                </c:pt>
                <c:pt idx="2423">
                  <c:v>5918.56005859375</c:v>
                </c:pt>
                <c:pt idx="2424">
                  <c:v>5913.4521484375</c:v>
                </c:pt>
                <c:pt idx="2425">
                  <c:v>5939.7939453125</c:v>
                </c:pt>
                <c:pt idx="2426">
                  <c:v>5912.33447265625</c:v>
                </c:pt>
                <c:pt idx="2427">
                  <c:v>5884.55419921875</c:v>
                </c:pt>
                <c:pt idx="2428">
                  <c:v>5825.5810546875</c:v>
                </c:pt>
                <c:pt idx="2429">
                  <c:v>5758.97412109375</c:v>
                </c:pt>
                <c:pt idx="2430">
                  <c:v>5755.015625</c:v>
                </c:pt>
                <c:pt idx="2431">
                  <c:v>5734.3251953125</c:v>
                </c:pt>
                <c:pt idx="2432">
                  <c:v>5757.6611328125</c:v>
                </c:pt>
                <c:pt idx="2433">
                  <c:v>5793.69580078125</c:v>
                </c:pt>
                <c:pt idx="2434">
                  <c:v>5840.75146484375</c:v>
                </c:pt>
                <c:pt idx="2435">
                  <c:v>5761.83203125</c:v>
                </c:pt>
                <c:pt idx="2436">
                  <c:v>5781.98291015625</c:v>
                </c:pt>
                <c:pt idx="2437">
                  <c:v>5775.7470703125</c:v>
                </c:pt>
                <c:pt idx="2438">
                  <c:v>5742.490234375</c:v>
                </c:pt>
                <c:pt idx="2439">
                  <c:v>5756.001953125</c:v>
                </c:pt>
                <c:pt idx="2440">
                  <c:v>5762.0107421875</c:v>
                </c:pt>
                <c:pt idx="2441">
                  <c:v>5756.02001953125</c:v>
                </c:pt>
                <c:pt idx="2442">
                  <c:v>5758.05908203125</c:v>
                </c:pt>
                <c:pt idx="2443">
                  <c:v>5761.11328125</c:v>
                </c:pt>
                <c:pt idx="2444">
                  <c:v>5772.2197265625</c:v>
                </c:pt>
                <c:pt idx="2445">
                  <c:v>5744.57958984375</c:v>
                </c:pt>
                <c:pt idx="2446">
                  <c:v>5727.9365234375</c:v>
                </c:pt>
                <c:pt idx="2447">
                  <c:v>5720.951171875</c:v>
                </c:pt>
                <c:pt idx="2448">
                  <c:v>5705.61474609375</c:v>
                </c:pt>
                <c:pt idx="2449">
                  <c:v>5678.88330078125</c:v>
                </c:pt>
                <c:pt idx="2450">
                  <c:v>5701.53759765625</c:v>
                </c:pt>
                <c:pt idx="2451">
                  <c:v>5676.96435546875</c:v>
                </c:pt>
                <c:pt idx="2452">
                  <c:v>5655.021484375</c:v>
                </c:pt>
                <c:pt idx="2453">
                  <c:v>5642.46484375</c:v>
                </c:pt>
                <c:pt idx="2454">
                  <c:v>5632.56103515625</c:v>
                </c:pt>
                <c:pt idx="2455">
                  <c:v>5612.962890625</c:v>
                </c:pt>
                <c:pt idx="2456">
                  <c:v>5579.71240234375</c:v>
                </c:pt>
                <c:pt idx="2457">
                  <c:v>5552.99658203125</c:v>
                </c:pt>
                <c:pt idx="2458">
                  <c:v>5494.42724609375</c:v>
                </c:pt>
                <c:pt idx="2459">
                  <c:v>5472.10888671875</c:v>
                </c:pt>
                <c:pt idx="2460">
                  <c:v>5411.89990234375</c:v>
                </c:pt>
                <c:pt idx="2461">
                  <c:v>5377.53662109375</c:v>
                </c:pt>
                <c:pt idx="2462">
                  <c:v>5356.7529296875</c:v>
                </c:pt>
                <c:pt idx="2463">
                  <c:v>5324.52392578125</c:v>
                </c:pt>
                <c:pt idx="2464">
                  <c:v>5266.87548828125</c:v>
                </c:pt>
                <c:pt idx="2465">
                  <c:v>5244.6787109375</c:v>
                </c:pt>
                <c:pt idx="2466">
                  <c:v>5231.06689453125</c:v>
                </c:pt>
                <c:pt idx="2467">
                  <c:v>5224.32275390625</c:v>
                </c:pt>
                <c:pt idx="2468">
                  <c:v>5186.96484375</c:v>
                </c:pt>
                <c:pt idx="2469">
                  <c:v>5139.96875</c:v>
                </c:pt>
                <c:pt idx="2470">
                  <c:v>5066.3505859375</c:v>
                </c:pt>
                <c:pt idx="2471">
                  <c:v>5077.3466796875</c:v>
                </c:pt>
                <c:pt idx="2472">
                  <c:v>5047.44677734375</c:v>
                </c:pt>
                <c:pt idx="2473">
                  <c:v>4978.80908203125</c:v>
                </c:pt>
                <c:pt idx="2474">
                  <c:v>4949.9912109375</c:v>
                </c:pt>
                <c:pt idx="2475">
                  <c:v>4933.97119140625</c:v>
                </c:pt>
                <c:pt idx="2476">
                  <c:v>4919.140625</c:v>
                </c:pt>
                <c:pt idx="2477">
                  <c:v>4927.83935546875</c:v>
                </c:pt>
                <c:pt idx="2478">
                  <c:v>4941.7177734375</c:v>
                </c:pt>
                <c:pt idx="2479">
                  <c:v>4946.81298828125</c:v>
                </c:pt>
                <c:pt idx="2480">
                  <c:v>4905.26123046875</c:v>
                </c:pt>
                <c:pt idx="2481">
                  <c:v>4870.6904296875</c:v>
                </c:pt>
                <c:pt idx="2482">
                  <c:v>4814.3212890625</c:v>
                </c:pt>
                <c:pt idx="2483">
                  <c:v>4790.017578125</c:v>
                </c:pt>
                <c:pt idx="2484">
                  <c:v>4772.158203125</c:v>
                </c:pt>
                <c:pt idx="2485">
                  <c:v>4739.09814453125</c:v>
                </c:pt>
                <c:pt idx="2486">
                  <c:v>4734.81298828125</c:v>
                </c:pt>
                <c:pt idx="2487">
                  <c:v>4722.99072265625</c:v>
                </c:pt>
                <c:pt idx="2488">
                  <c:v>4706.07568359375</c:v>
                </c:pt>
                <c:pt idx="2489">
                  <c:v>4684.62841796875</c:v>
                </c:pt>
                <c:pt idx="2490">
                  <c:v>4677.95654296875</c:v>
                </c:pt>
                <c:pt idx="2491">
                  <c:v>4623.4501953125</c:v>
                </c:pt>
                <c:pt idx="2492">
                  <c:v>4610.8603515625</c:v>
                </c:pt>
                <c:pt idx="2493">
                  <c:v>4555.685546875</c:v>
                </c:pt>
                <c:pt idx="2494">
                  <c:v>4547.01025390625</c:v>
                </c:pt>
                <c:pt idx="2495">
                  <c:v>4517.41943359375</c:v>
                </c:pt>
                <c:pt idx="2496">
                  <c:v>4494.828125</c:v>
                </c:pt>
                <c:pt idx="2497">
                  <c:v>4474.72607421875</c:v>
                </c:pt>
                <c:pt idx="2498">
                  <c:v>4420.9453125</c:v>
                </c:pt>
                <c:pt idx="2499">
                  <c:v>4383.96630859375</c:v>
                </c:pt>
                <c:pt idx="2500">
                  <c:v>4352.99658203125</c:v>
                </c:pt>
                <c:pt idx="2501">
                  <c:v>4376.84619140625</c:v>
                </c:pt>
                <c:pt idx="2502">
                  <c:v>4353.53076171875</c:v>
                </c:pt>
                <c:pt idx="2503">
                  <c:v>4314.25732421875</c:v>
                </c:pt>
                <c:pt idx="2504">
                  <c:v>4259.8515625</c:v>
                </c:pt>
                <c:pt idx="2505">
                  <c:v>4270.82568359375</c:v>
                </c:pt>
                <c:pt idx="2506">
                  <c:v>4264.02490234375</c:v>
                </c:pt>
                <c:pt idx="2507">
                  <c:v>4237.962890625</c:v>
                </c:pt>
                <c:pt idx="2508">
                  <c:v>4232.55615234375</c:v>
                </c:pt>
                <c:pt idx="2509">
                  <c:v>4216.55517578125</c:v>
                </c:pt>
                <c:pt idx="2510">
                  <c:v>4176.5478515625</c:v>
                </c:pt>
                <c:pt idx="2511">
                  <c:v>4186.5791015625</c:v>
                </c:pt>
                <c:pt idx="2512">
                  <c:v>4148.21484375</c:v>
                </c:pt>
                <c:pt idx="2513">
                  <c:v>4119.3603515625</c:v>
                </c:pt>
                <c:pt idx="2514">
                  <c:v>4103.7998046875</c:v>
                </c:pt>
                <c:pt idx="2515">
                  <c:v>4083.1328125</c:v>
                </c:pt>
                <c:pt idx="2516">
                  <c:v>4080.923583984375</c:v>
                </c:pt>
                <c:pt idx="2517">
                  <c:v>4045.474853515625</c:v>
                </c:pt>
                <c:pt idx="2518">
                  <c:v>4029.074951171875</c:v>
                </c:pt>
                <c:pt idx="2519">
                  <c:v>4040.666015625</c:v>
                </c:pt>
                <c:pt idx="2520">
                  <c:v>4019.847900390625</c:v>
                </c:pt>
                <c:pt idx="2521">
                  <c:v>3968.596435546875</c:v>
                </c:pt>
                <c:pt idx="2522">
                  <c:v>3928.734619140625</c:v>
                </c:pt>
                <c:pt idx="2523">
                  <c:v>3896.170654296875</c:v>
                </c:pt>
                <c:pt idx="2524">
                  <c:v>3885.736328125</c:v>
                </c:pt>
                <c:pt idx="2525">
                  <c:v>3854.817138671875</c:v>
                </c:pt>
                <c:pt idx="2526">
                  <c:v>3816.671142578125</c:v>
                </c:pt>
                <c:pt idx="2527">
                  <c:v>3817.63818359375</c:v>
                </c:pt>
                <c:pt idx="2528">
                  <c:v>3828.120849609375</c:v>
                </c:pt>
                <c:pt idx="2529">
                  <c:v>3807.22314453125</c:v>
                </c:pt>
                <c:pt idx="2530">
                  <c:v>3803.71923828125</c:v>
                </c:pt>
                <c:pt idx="2531">
                  <c:v>3789.74951171875</c:v>
                </c:pt>
                <c:pt idx="2532">
                  <c:v>3768.641845703125</c:v>
                </c:pt>
                <c:pt idx="2533">
                  <c:v>3761.415283203125</c:v>
                </c:pt>
                <c:pt idx="2534">
                  <c:v>3735.87744140625</c:v>
                </c:pt>
                <c:pt idx="2535">
                  <c:v>3734.426025390625</c:v>
                </c:pt>
                <c:pt idx="2536">
                  <c:v>3749.110595703125</c:v>
                </c:pt>
                <c:pt idx="2537">
                  <c:v>3734.853515625</c:v>
                </c:pt>
                <c:pt idx="2538">
                  <c:v>3716.526123046875</c:v>
                </c:pt>
                <c:pt idx="2539">
                  <c:v>3719.67578125</c:v>
                </c:pt>
                <c:pt idx="2540">
                  <c:v>3712.211669921875</c:v>
                </c:pt>
                <c:pt idx="2541">
                  <c:v>3713.31005859375</c:v>
                </c:pt>
                <c:pt idx="2542">
                  <c:v>3691.537109375</c:v>
                </c:pt>
                <c:pt idx="2543">
                  <c:v>3672.23779296875</c:v>
                </c:pt>
                <c:pt idx="2544">
                  <c:v>3685.911865234375</c:v>
                </c:pt>
                <c:pt idx="2545">
                  <c:v>3680.446533203125</c:v>
                </c:pt>
                <c:pt idx="2546">
                  <c:v>3669.79052734375</c:v>
                </c:pt>
                <c:pt idx="2547">
                  <c:v>3652.31103515625</c:v>
                </c:pt>
                <c:pt idx="2548">
                  <c:v>3638.87255859375</c:v>
                </c:pt>
                <c:pt idx="2549">
                  <c:v>3635.36083984375</c:v>
                </c:pt>
                <c:pt idx="2550">
                  <c:v>3621.053466796875</c:v>
                </c:pt>
                <c:pt idx="2551">
                  <c:v>3602.837646484375</c:v>
                </c:pt>
                <c:pt idx="2552">
                  <c:v>3600.3603515625</c:v>
                </c:pt>
                <c:pt idx="2553">
                  <c:v>3582.93310546875</c:v>
                </c:pt>
                <c:pt idx="2554">
                  <c:v>3557.989013671875</c:v>
                </c:pt>
                <c:pt idx="2555">
                  <c:v>3521.096923828125</c:v>
                </c:pt>
                <c:pt idx="2556">
                  <c:v>3524.033935546875</c:v>
                </c:pt>
                <c:pt idx="2557">
                  <c:v>3494.731201171875</c:v>
                </c:pt>
                <c:pt idx="2558">
                  <c:v>3499.5146484375</c:v>
                </c:pt>
                <c:pt idx="2559">
                  <c:v>3490.16943359375</c:v>
                </c:pt>
                <c:pt idx="2560">
                  <c:v>3451.715576171875</c:v>
                </c:pt>
                <c:pt idx="2561">
                  <c:v>3442.874267578125</c:v>
                </c:pt>
                <c:pt idx="2562">
                  <c:v>3424.060302734375</c:v>
                </c:pt>
                <c:pt idx="2563">
                  <c:v>3399.993896484375</c:v>
                </c:pt>
                <c:pt idx="2564">
                  <c:v>3385.284912109375</c:v>
                </c:pt>
                <c:pt idx="2565">
                  <c:v>3375.828125</c:v>
                </c:pt>
                <c:pt idx="2566">
                  <c:v>3347.696533203125</c:v>
                </c:pt>
                <c:pt idx="2567">
                  <c:v>3380.611328125</c:v>
                </c:pt>
                <c:pt idx="2568">
                  <c:v>3365.507568359375</c:v>
                </c:pt>
                <c:pt idx="2569">
                  <c:v>3352.138427734375</c:v>
                </c:pt>
                <c:pt idx="2570">
                  <c:v>3353.289794921875</c:v>
                </c:pt>
                <c:pt idx="2571">
                  <c:v>3350.925537109375</c:v>
                </c:pt>
                <c:pt idx="2572">
                  <c:v>3330.2109375</c:v>
                </c:pt>
                <c:pt idx="2573">
                  <c:v>3328.91552734375</c:v>
                </c:pt>
                <c:pt idx="2574">
                  <c:v>3341.1689453125</c:v>
                </c:pt>
                <c:pt idx="2575">
                  <c:v>3305.984130859375</c:v>
                </c:pt>
                <c:pt idx="2576">
                  <c:v>3315.511474609375</c:v>
                </c:pt>
                <c:pt idx="2577">
                  <c:v>3300.34375</c:v>
                </c:pt>
                <c:pt idx="2578">
                  <c:v>3281.41259765625</c:v>
                </c:pt>
                <c:pt idx="2579">
                  <c:v>3289.722412109375</c:v>
                </c:pt>
                <c:pt idx="2580">
                  <c:v>3285.9814453125</c:v>
                </c:pt>
                <c:pt idx="2581">
                  <c:v>3290.35009765625</c:v>
                </c:pt>
                <c:pt idx="2582">
                  <c:v>3269.52734375</c:v>
                </c:pt>
                <c:pt idx="2583">
                  <c:v>3276.87548828125</c:v>
                </c:pt>
                <c:pt idx="2584">
                  <c:v>3269.2763671875</c:v>
                </c:pt>
                <c:pt idx="2585">
                  <c:v>3247.607421875</c:v>
                </c:pt>
                <c:pt idx="2586">
                  <c:v>3241.537353515625</c:v>
                </c:pt>
                <c:pt idx="2587">
                  <c:v>3234.508544921875</c:v>
                </c:pt>
                <c:pt idx="2588">
                  <c:v>3221.50537109375</c:v>
                </c:pt>
                <c:pt idx="2589">
                  <c:v>3217.19873046875</c:v>
                </c:pt>
                <c:pt idx="2590">
                  <c:v>3207.3916015625</c:v>
                </c:pt>
                <c:pt idx="2591">
                  <c:v>3190.902587890625</c:v>
                </c:pt>
                <c:pt idx="2592">
                  <c:v>3194.006591796875</c:v>
                </c:pt>
                <c:pt idx="2593">
                  <c:v>3183.466064453125</c:v>
                </c:pt>
                <c:pt idx="2594">
                  <c:v>3151.738525390625</c:v>
                </c:pt>
                <c:pt idx="2595">
                  <c:v>3132.612060546875</c:v>
                </c:pt>
                <c:pt idx="2596">
                  <c:v>3122.35498046875</c:v>
                </c:pt>
                <c:pt idx="2597">
                  <c:v>3112.510498046875</c:v>
                </c:pt>
                <c:pt idx="2598">
                  <c:v>3090.442626953125</c:v>
                </c:pt>
                <c:pt idx="2599">
                  <c:v>3093.55810546875</c:v>
                </c:pt>
                <c:pt idx="2600">
                  <c:v>3060.3056640625</c:v>
                </c:pt>
                <c:pt idx="2601">
                  <c:v>3055.473876953125</c:v>
                </c:pt>
                <c:pt idx="2602">
                  <c:v>3065.154052734375</c:v>
                </c:pt>
                <c:pt idx="2603">
                  <c:v>3054.97314453125</c:v>
                </c:pt>
                <c:pt idx="2604">
                  <c:v>3046.186767578125</c:v>
                </c:pt>
                <c:pt idx="2605">
                  <c:v>3045.25537109375</c:v>
                </c:pt>
                <c:pt idx="2606">
                  <c:v>3012.44287109375</c:v>
                </c:pt>
                <c:pt idx="2607">
                  <c:v>3019.156005859375</c:v>
                </c:pt>
                <c:pt idx="2608">
                  <c:v>3018.9931640625</c:v>
                </c:pt>
                <c:pt idx="2609">
                  <c:v>3011.35888671875</c:v>
                </c:pt>
                <c:pt idx="2610">
                  <c:v>3021.4794921875</c:v>
                </c:pt>
                <c:pt idx="2611">
                  <c:v>3025.272705078125</c:v>
                </c:pt>
                <c:pt idx="2612">
                  <c:v>3016.369140625</c:v>
                </c:pt>
                <c:pt idx="2613">
                  <c:v>3033.465087890625</c:v>
                </c:pt>
                <c:pt idx="2614">
                  <c:v>3030.0400390625</c:v>
                </c:pt>
                <c:pt idx="2615">
                  <c:v>3017.42724609375</c:v>
                </c:pt>
                <c:pt idx="2616">
                  <c:v>3041.2001953125</c:v>
                </c:pt>
                <c:pt idx="2617">
                  <c:v>3047.204833984375</c:v>
                </c:pt>
                <c:pt idx="2618">
                  <c:v>3033.333984375</c:v>
                </c:pt>
                <c:pt idx="2619">
                  <c:v>3034.77685546875</c:v>
                </c:pt>
                <c:pt idx="2620">
                  <c:v>3031.134033203125</c:v>
                </c:pt>
                <c:pt idx="2621">
                  <c:v>3013.601806640625</c:v>
                </c:pt>
                <c:pt idx="2622">
                  <c:v>3034.652099609375</c:v>
                </c:pt>
                <c:pt idx="2623">
                  <c:v>3027.485107421875</c:v>
                </c:pt>
                <c:pt idx="2624">
                  <c:v>3040.4619140625</c:v>
                </c:pt>
                <c:pt idx="2625">
                  <c:v>3025.505615234375</c:v>
                </c:pt>
                <c:pt idx="2626">
                  <c:v>3028.289794921875</c:v>
                </c:pt>
                <c:pt idx="2627">
                  <c:v>3019.133544921875</c:v>
                </c:pt>
                <c:pt idx="2628">
                  <c:v>3038.50341796875</c:v>
                </c:pt>
                <c:pt idx="2629">
                  <c:v>2999.669921875</c:v>
                </c:pt>
                <c:pt idx="2630">
                  <c:v>3023.2294921875</c:v>
                </c:pt>
                <c:pt idx="2631">
                  <c:v>3011.19677734375</c:v>
                </c:pt>
                <c:pt idx="2632">
                  <c:v>3009.723876953125</c:v>
                </c:pt>
                <c:pt idx="2633">
                  <c:v>3011.622314453125</c:v>
                </c:pt>
                <c:pt idx="2634">
                  <c:v>3007.697265625</c:v>
                </c:pt>
                <c:pt idx="2635">
                  <c:v>3002.193359375</c:v>
                </c:pt>
                <c:pt idx="2636">
                  <c:v>3020.220458984375</c:v>
                </c:pt>
                <c:pt idx="2637">
                  <c:v>3016.169921875</c:v>
                </c:pt>
                <c:pt idx="2638">
                  <c:v>3021.1708984375</c:v>
                </c:pt>
                <c:pt idx="2639">
                  <c:v>3015.510009765625</c:v>
                </c:pt>
                <c:pt idx="2640">
                  <c:v>3011.921142578125</c:v>
                </c:pt>
                <c:pt idx="2641">
                  <c:v>2997.707275390625</c:v>
                </c:pt>
                <c:pt idx="2642">
                  <c:v>2985.857666015625</c:v>
                </c:pt>
                <c:pt idx="2643">
                  <c:v>2974.64013671875</c:v>
                </c:pt>
                <c:pt idx="2644">
                  <c:v>2985.911376953125</c:v>
                </c:pt>
                <c:pt idx="2645">
                  <c:v>2973.278076171875</c:v>
                </c:pt>
                <c:pt idx="2646">
                  <c:v>2961.1513671875</c:v>
                </c:pt>
                <c:pt idx="2647">
                  <c:v>2956.8193359375</c:v>
                </c:pt>
                <c:pt idx="2648">
                  <c:v>2951.0546875</c:v>
                </c:pt>
                <c:pt idx="2649">
                  <c:v>2942.17138671875</c:v>
                </c:pt>
                <c:pt idx="2650">
                  <c:v>2923.191162109375</c:v>
                </c:pt>
                <c:pt idx="2651">
                  <c:v>2914.671875</c:v>
                </c:pt>
                <c:pt idx="2652">
                  <c:v>2913.968505859375</c:v>
                </c:pt>
                <c:pt idx="2653">
                  <c:v>2897.107421875</c:v>
                </c:pt>
                <c:pt idx="2654">
                  <c:v>2882.490478515625</c:v>
                </c:pt>
                <c:pt idx="2655">
                  <c:v>2873.158935546875</c:v>
                </c:pt>
                <c:pt idx="2656">
                  <c:v>2842.2236328125</c:v>
                </c:pt>
                <c:pt idx="2657">
                  <c:v>2812.82177734375</c:v>
                </c:pt>
                <c:pt idx="2658">
                  <c:v>2824.8056640625</c:v>
                </c:pt>
                <c:pt idx="2659">
                  <c:v>2791.950927734375</c:v>
                </c:pt>
                <c:pt idx="2660">
                  <c:v>2768.043212890625</c:v>
                </c:pt>
                <c:pt idx="2661">
                  <c:v>2757.60009765625</c:v>
                </c:pt>
                <c:pt idx="2662">
                  <c:v>2738.771728515625</c:v>
                </c:pt>
                <c:pt idx="2663">
                  <c:v>2730.756591796875</c:v>
                </c:pt>
                <c:pt idx="2664">
                  <c:v>2724.44580078125</c:v>
                </c:pt>
                <c:pt idx="2665">
                  <c:v>2734.04736328125</c:v>
                </c:pt>
                <c:pt idx="2666">
                  <c:v>2726.708984375</c:v>
                </c:pt>
                <c:pt idx="2667">
                  <c:v>2720.9287109375</c:v>
                </c:pt>
                <c:pt idx="2668">
                  <c:v>2704.70068359375</c:v>
                </c:pt>
                <c:pt idx="2669">
                  <c:v>2698.272216796875</c:v>
                </c:pt>
                <c:pt idx="2670">
                  <c:v>2709.955322265625</c:v>
                </c:pt>
                <c:pt idx="2671">
                  <c:v>2701.55224609375</c:v>
                </c:pt>
                <c:pt idx="2672">
                  <c:v>2663.370849609375</c:v>
                </c:pt>
                <c:pt idx="2673">
                  <c:v>2701.6591796875</c:v>
                </c:pt>
                <c:pt idx="2674">
                  <c:v>2699.491455078125</c:v>
                </c:pt>
                <c:pt idx="2675">
                  <c:v>2687.173828125</c:v>
                </c:pt>
                <c:pt idx="2676">
                  <c:v>2668.503662109375</c:v>
                </c:pt>
                <c:pt idx="2677">
                  <c:v>2688.10888671875</c:v>
                </c:pt>
                <c:pt idx="2678">
                  <c:v>2675.776123046875</c:v>
                </c:pt>
                <c:pt idx="2679">
                  <c:v>2662.76708984375</c:v>
                </c:pt>
                <c:pt idx="2680">
                  <c:v>2649.536865234375</c:v>
                </c:pt>
                <c:pt idx="2681">
                  <c:v>2654.468017578125</c:v>
                </c:pt>
                <c:pt idx="2682">
                  <c:v>2647.937255859375</c:v>
                </c:pt>
                <c:pt idx="2683">
                  <c:v>2634.21923828125</c:v>
                </c:pt>
                <c:pt idx="2684">
                  <c:v>2634.191650390625</c:v>
                </c:pt>
                <c:pt idx="2685">
                  <c:v>2637.04833984375</c:v>
                </c:pt>
                <c:pt idx="2686">
                  <c:v>2615.912353515625</c:v>
                </c:pt>
                <c:pt idx="2687">
                  <c:v>2620.0439453125</c:v>
                </c:pt>
                <c:pt idx="2688">
                  <c:v>2634.081298828125</c:v>
                </c:pt>
                <c:pt idx="2689">
                  <c:v>2638.8408203125</c:v>
                </c:pt>
                <c:pt idx="2690">
                  <c:v>2627.486083984375</c:v>
                </c:pt>
                <c:pt idx="2691">
                  <c:v>2617.95703125</c:v>
                </c:pt>
                <c:pt idx="2692">
                  <c:v>2605.333984375</c:v>
                </c:pt>
                <c:pt idx="2693">
                  <c:v>2608.6279296875</c:v>
                </c:pt>
                <c:pt idx="2694">
                  <c:v>2617.479248046875</c:v>
                </c:pt>
                <c:pt idx="2695">
                  <c:v>2608.39453125</c:v>
                </c:pt>
                <c:pt idx="2696">
                  <c:v>2606.293701171875</c:v>
                </c:pt>
                <c:pt idx="2697">
                  <c:v>2592.211669921875</c:v>
                </c:pt>
                <c:pt idx="2698">
                  <c:v>2587.203125</c:v>
                </c:pt>
                <c:pt idx="2699">
                  <c:v>2597.459228515625</c:v>
                </c:pt>
                <c:pt idx="2700">
                  <c:v>2587.169189453125</c:v>
                </c:pt>
                <c:pt idx="2701">
                  <c:v>2587.05810546875</c:v>
                </c:pt>
                <c:pt idx="2702">
                  <c:v>2606.64404296875</c:v>
                </c:pt>
                <c:pt idx="2703">
                  <c:v>2588.5751953125</c:v>
                </c:pt>
                <c:pt idx="2704">
                  <c:v>2612.472900390625</c:v>
                </c:pt>
                <c:pt idx="2705">
                  <c:v>2614.657958984375</c:v>
                </c:pt>
                <c:pt idx="2706">
                  <c:v>2608.351318359375</c:v>
                </c:pt>
                <c:pt idx="2707">
                  <c:v>2623.7548828125</c:v>
                </c:pt>
                <c:pt idx="2708">
                  <c:v>2617.0732421875</c:v>
                </c:pt>
                <c:pt idx="2709">
                  <c:v>2615.851806640625</c:v>
                </c:pt>
                <c:pt idx="2710">
                  <c:v>2629.056884765625</c:v>
                </c:pt>
                <c:pt idx="2711">
                  <c:v>2648.982666015625</c:v>
                </c:pt>
                <c:pt idx="2712">
                  <c:v>2657.625732421875</c:v>
                </c:pt>
                <c:pt idx="2713">
                  <c:v>2672.56201171875</c:v>
                </c:pt>
                <c:pt idx="2714">
                  <c:v>2691.357421875</c:v>
                </c:pt>
                <c:pt idx="2715">
                  <c:v>2685.58935546875</c:v>
                </c:pt>
                <c:pt idx="2716">
                  <c:v>2685.086181640625</c:v>
                </c:pt>
                <c:pt idx="2717">
                  <c:v>2698.08935546875</c:v>
                </c:pt>
                <c:pt idx="2718">
                  <c:v>2686.31689453125</c:v>
                </c:pt>
                <c:pt idx="2719">
                  <c:v>2691.7353515625</c:v>
                </c:pt>
                <c:pt idx="2720">
                  <c:v>2693.2080078125</c:v>
                </c:pt>
                <c:pt idx="2721">
                  <c:v>2706.326171875</c:v>
                </c:pt>
                <c:pt idx="2722">
                  <c:v>2692.278564453125</c:v>
                </c:pt>
                <c:pt idx="2723">
                  <c:v>2700.248779296875</c:v>
                </c:pt>
                <c:pt idx="2724">
                  <c:v>2695.22900390625</c:v>
                </c:pt>
                <c:pt idx="2725">
                  <c:v>2705.130126953125</c:v>
                </c:pt>
                <c:pt idx="2726">
                  <c:v>2706.732421875</c:v>
                </c:pt>
                <c:pt idx="2727">
                  <c:v>2681.99462890625</c:v>
                </c:pt>
                <c:pt idx="2728">
                  <c:v>2696.22705078125</c:v>
                </c:pt>
                <c:pt idx="2729">
                  <c:v>2711.867919921875</c:v>
                </c:pt>
                <c:pt idx="2730">
                  <c:v>2702.561767578125</c:v>
                </c:pt>
                <c:pt idx="2731">
                  <c:v>2706.378662109375</c:v>
                </c:pt>
                <c:pt idx="2732">
                  <c:v>2706.204833984375</c:v>
                </c:pt>
                <c:pt idx="2733">
                  <c:v>2705.538330078125</c:v>
                </c:pt>
                <c:pt idx="2734">
                  <c:v>2717.178955078125</c:v>
                </c:pt>
                <c:pt idx="2735">
                  <c:v>2716.765625</c:v>
                </c:pt>
                <c:pt idx="2736">
                  <c:v>2725.489990234375</c:v>
                </c:pt>
                <c:pt idx="2737">
                  <c:v>2733.571044921875</c:v>
                </c:pt>
                <c:pt idx="2738">
                  <c:v>2736.03125</c:v>
                </c:pt>
                <c:pt idx="2739">
                  <c:v>2751.163818359375</c:v>
                </c:pt>
                <c:pt idx="2740">
                  <c:v>2740.459228515625</c:v>
                </c:pt>
                <c:pt idx="2741">
                  <c:v>2739.5283203125</c:v>
                </c:pt>
                <c:pt idx="2742">
                  <c:v>2744.171630859375</c:v>
                </c:pt>
                <c:pt idx="2743">
                  <c:v>2761.522705078125</c:v>
                </c:pt>
                <c:pt idx="2744">
                  <c:v>2751.32373046875</c:v>
                </c:pt>
                <c:pt idx="2745">
                  <c:v>2757.198974609375</c:v>
                </c:pt>
                <c:pt idx="2746">
                  <c:v>2749.4453125</c:v>
                </c:pt>
                <c:pt idx="2747">
                  <c:v>2747.351806640625</c:v>
                </c:pt>
                <c:pt idx="2748">
                  <c:v>2743.533935546875</c:v>
                </c:pt>
                <c:pt idx="2749">
                  <c:v>2738.123046875</c:v>
                </c:pt>
                <c:pt idx="2750">
                  <c:v>2696.214599609375</c:v>
                </c:pt>
                <c:pt idx="2751">
                  <c:v>2724.677490234375</c:v>
                </c:pt>
                <c:pt idx="2752">
                  <c:v>2707.73291015625</c:v>
                </c:pt>
                <c:pt idx="2753">
                  <c:v>2716.37548828125</c:v>
                </c:pt>
                <c:pt idx="2754">
                  <c:v>2708.607177734375</c:v>
                </c:pt>
                <c:pt idx="2755">
                  <c:v>2705.908447265625</c:v>
                </c:pt>
                <c:pt idx="2756">
                  <c:v>2717.361083984375</c:v>
                </c:pt>
                <c:pt idx="2757">
                  <c:v>2700.58203125</c:v>
                </c:pt>
                <c:pt idx="2758">
                  <c:v>2700.98779296875</c:v>
                </c:pt>
                <c:pt idx="2759">
                  <c:v>2701.9541015625</c:v>
                </c:pt>
                <c:pt idx="2760">
                  <c:v>2700.189208984375</c:v>
                </c:pt>
                <c:pt idx="2761">
                  <c:v>2682.471435546875</c:v>
                </c:pt>
                <c:pt idx="2762">
                  <c:v>2652.277587890625</c:v>
                </c:pt>
                <c:pt idx="2763">
                  <c:v>2647.3154296875</c:v>
                </c:pt>
                <c:pt idx="2764">
                  <c:v>2643.0390625</c:v>
                </c:pt>
                <c:pt idx="2765">
                  <c:v>2641.55029296875</c:v>
                </c:pt>
                <c:pt idx="2766">
                  <c:v>2636.725341796875</c:v>
                </c:pt>
                <c:pt idx="2767">
                  <c:v>2679.896240234375</c:v>
                </c:pt>
                <c:pt idx="2768">
                  <c:v>2654.01953125</c:v>
                </c:pt>
                <c:pt idx="2769">
                  <c:v>2634.64306640625</c:v>
                </c:pt>
                <c:pt idx="2770">
                  <c:v>2617.534423828125</c:v>
                </c:pt>
                <c:pt idx="2771">
                  <c:v>2614.669189453125</c:v>
                </c:pt>
                <c:pt idx="2772">
                  <c:v>2593.05517578125</c:v>
                </c:pt>
                <c:pt idx="2773">
                  <c:v>2612.843505859375</c:v>
                </c:pt>
                <c:pt idx="2774">
                  <c:v>2612.159423828125</c:v>
                </c:pt>
                <c:pt idx="2775">
                  <c:v>2585.06884765625</c:v>
                </c:pt>
                <c:pt idx="2776">
                  <c:v>2577.74365234375</c:v>
                </c:pt>
                <c:pt idx="2777">
                  <c:v>2566.326416015625</c:v>
                </c:pt>
                <c:pt idx="2778">
                  <c:v>2563.403076171875</c:v>
                </c:pt>
                <c:pt idx="2779">
                  <c:v>2561.33935546875</c:v>
                </c:pt>
                <c:pt idx="2780">
                  <c:v>2543.269775390625</c:v>
                </c:pt>
                <c:pt idx="2781">
                  <c:v>2542.613525390625</c:v>
                </c:pt>
                <c:pt idx="2782">
                  <c:v>2530.500732421875</c:v>
                </c:pt>
                <c:pt idx="2783">
                  <c:v>2551.208740234375</c:v>
                </c:pt>
                <c:pt idx="2784">
                  <c:v>2528.10888671875</c:v>
                </c:pt>
                <c:pt idx="2785">
                  <c:v>2547.291259765625</c:v>
                </c:pt>
                <c:pt idx="2786">
                  <c:v>2560.359130859375</c:v>
                </c:pt>
                <c:pt idx="2787">
                  <c:v>2566.787109375</c:v>
                </c:pt>
                <c:pt idx="2788">
                  <c:v>2592.05126953125</c:v>
                </c:pt>
                <c:pt idx="2789">
                  <c:v>2564.670166015625</c:v>
                </c:pt>
                <c:pt idx="2790">
                  <c:v>2582.930419921875</c:v>
                </c:pt>
                <c:pt idx="2791">
                  <c:v>2593.8994140625</c:v>
                </c:pt>
                <c:pt idx="2792">
                  <c:v>2622.7421875</c:v>
                </c:pt>
                <c:pt idx="2793">
                  <c:v>2614.58740234375</c:v>
                </c:pt>
                <c:pt idx="2794">
                  <c:v>2601.0224609375</c:v>
                </c:pt>
                <c:pt idx="2795">
                  <c:v>2614.321044921875</c:v>
                </c:pt>
                <c:pt idx="2796">
                  <c:v>2632.728271484375</c:v>
                </c:pt>
                <c:pt idx="2797">
                  <c:v>2640.2587890625</c:v>
                </c:pt>
                <c:pt idx="2798">
                  <c:v>2629.680908203125</c:v>
                </c:pt>
                <c:pt idx="2799">
                  <c:v>2632.181640625</c:v>
                </c:pt>
                <c:pt idx="2800">
                  <c:v>2639.278076171875</c:v>
                </c:pt>
                <c:pt idx="2801">
                  <c:v>2646.36181640625</c:v>
                </c:pt>
                <c:pt idx="2802">
                  <c:v>2637.367431640625</c:v>
                </c:pt>
                <c:pt idx="2803">
                  <c:v>2644.428466796875</c:v>
                </c:pt>
                <c:pt idx="2804">
                  <c:v>2638.506591796875</c:v>
                </c:pt>
                <c:pt idx="2805">
                  <c:v>2645.940673828125</c:v>
                </c:pt>
                <c:pt idx="2806">
                  <c:v>2638.597900390625</c:v>
                </c:pt>
                <c:pt idx="2807">
                  <c:v>2640.648193359375</c:v>
                </c:pt>
                <c:pt idx="2808">
                  <c:v>2639.23974609375</c:v>
                </c:pt>
                <c:pt idx="2809">
                  <c:v>2641.777587890625</c:v>
                </c:pt>
                <c:pt idx="2810">
                  <c:v>2647.271240234375</c:v>
                </c:pt>
                <c:pt idx="2811">
                  <c:v>2656.990234375</c:v>
                </c:pt>
                <c:pt idx="2812">
                  <c:v>2658.91845703125</c:v>
                </c:pt>
                <c:pt idx="2813">
                  <c:v>2675.047119140625</c:v>
                </c:pt>
                <c:pt idx="2814">
                  <c:v>2657.060546875</c:v>
                </c:pt>
                <c:pt idx="2815">
                  <c:v>2653.436767578125</c:v>
                </c:pt>
                <c:pt idx="2816">
                  <c:v>2639.77783203125</c:v>
                </c:pt>
                <c:pt idx="2817">
                  <c:v>2654.36328125</c:v>
                </c:pt>
                <c:pt idx="2818">
                  <c:v>2645.95556640625</c:v>
                </c:pt>
                <c:pt idx="2819">
                  <c:v>2645.16748046875</c:v>
                </c:pt>
                <c:pt idx="2820">
                  <c:v>2655.571533203125</c:v>
                </c:pt>
                <c:pt idx="2821">
                  <c:v>2657.344482421875</c:v>
                </c:pt>
                <c:pt idx="2822">
                  <c:v>2671.79296875</c:v>
                </c:pt>
                <c:pt idx="2823">
                  <c:v>2682.04248046875</c:v>
                </c:pt>
                <c:pt idx="2824">
                  <c:v>2681.9560546875</c:v>
                </c:pt>
                <c:pt idx="2825">
                  <c:v>2701.4091796875</c:v>
                </c:pt>
                <c:pt idx="2826">
                  <c:v>2696.517578125</c:v>
                </c:pt>
                <c:pt idx="2827">
                  <c:v>2697.4921875</c:v>
                </c:pt>
                <c:pt idx="2828">
                  <c:v>2696.6484375</c:v>
                </c:pt>
                <c:pt idx="2829">
                  <c:v>2706.11181640625</c:v>
                </c:pt>
                <c:pt idx="2830">
                  <c:v>2707.60791015625</c:v>
                </c:pt>
                <c:pt idx="2831">
                  <c:v>2719.527099609375</c:v>
                </c:pt>
                <c:pt idx="2832">
                  <c:v>2700.811767578125</c:v>
                </c:pt>
                <c:pt idx="2833">
                  <c:v>2723.332275390625</c:v>
                </c:pt>
                <c:pt idx="2834">
                  <c:v>2738.866943359375</c:v>
                </c:pt>
                <c:pt idx="2835">
                  <c:v>2742.3896484375</c:v>
                </c:pt>
                <c:pt idx="2836">
                  <c:v>2755.4384765625</c:v>
                </c:pt>
                <c:pt idx="2837">
                  <c:v>2765.3359375</c:v>
                </c:pt>
                <c:pt idx="2838">
                  <c:v>2767.665283203125</c:v>
                </c:pt>
                <c:pt idx="2839">
                  <c:v>2737.314208984375</c:v>
                </c:pt>
                <c:pt idx="2840">
                  <c:v>2729.80908203125</c:v>
                </c:pt>
                <c:pt idx="2841">
                  <c:v>2740.703125</c:v>
                </c:pt>
                <c:pt idx="2842">
                  <c:v>2756.220947265625</c:v>
                </c:pt>
                <c:pt idx="2843">
                  <c:v>2771.760009765625</c:v>
                </c:pt>
                <c:pt idx="2844">
                  <c:v>2754.0771484375</c:v>
                </c:pt>
                <c:pt idx="2845">
                  <c:v>2758.241943359375</c:v>
                </c:pt>
                <c:pt idx="2846">
                  <c:v>2744.096435546875</c:v>
                </c:pt>
                <c:pt idx="2847">
                  <c:v>2743.84228515625</c:v>
                </c:pt>
                <c:pt idx="2848">
                  <c:v>2751.646484375</c:v>
                </c:pt>
                <c:pt idx="2849">
                  <c:v>2746.04052734375</c:v>
                </c:pt>
                <c:pt idx="2850">
                  <c:v>2724.173095703125</c:v>
                </c:pt>
                <c:pt idx="2851">
                  <c:v>2722.622314453125</c:v>
                </c:pt>
                <c:pt idx="2852">
                  <c:v>2719.03564453125</c:v>
                </c:pt>
                <c:pt idx="2853">
                  <c:v>2714.227783203125</c:v>
                </c:pt>
                <c:pt idx="2854">
                  <c:v>2706.694091796875</c:v>
                </c:pt>
                <c:pt idx="2855">
                  <c:v>2710.832763671875</c:v>
                </c:pt>
                <c:pt idx="2856">
                  <c:v>2724.005126953125</c:v>
                </c:pt>
                <c:pt idx="2857">
                  <c:v>2718.669189453125</c:v>
                </c:pt>
                <c:pt idx="2858">
                  <c:v>2728.0048828125</c:v>
                </c:pt>
                <c:pt idx="2859">
                  <c:v>2733.15625</c:v>
                </c:pt>
                <c:pt idx="2860">
                  <c:v>2732.2294921875</c:v>
                </c:pt>
                <c:pt idx="2861">
                  <c:v>2754.194580078125</c:v>
                </c:pt>
                <c:pt idx="2862">
                  <c:v>2770.45947265625</c:v>
                </c:pt>
                <c:pt idx="2863">
                  <c:v>2780.138916015625</c:v>
                </c:pt>
                <c:pt idx="2864">
                  <c:v>2788.7890625</c:v>
                </c:pt>
                <c:pt idx="2865">
                  <c:v>2783.11865234375</c:v>
                </c:pt>
                <c:pt idx="2866">
                  <c:v>2792.434326171875</c:v>
                </c:pt>
                <c:pt idx="2867">
                  <c:v>2789.19873046875</c:v>
                </c:pt>
                <c:pt idx="2868">
                  <c:v>2815.836181640625</c:v>
                </c:pt>
                <c:pt idx="2869">
                  <c:v>2816.302734375</c:v>
                </c:pt>
                <c:pt idx="2870">
                  <c:v>2833.22509765625</c:v>
                </c:pt>
                <c:pt idx="2871">
                  <c:v>2843.5322265625</c:v>
                </c:pt>
                <c:pt idx="2872">
                  <c:v>2869.1337890625</c:v>
                </c:pt>
                <c:pt idx="2873">
                  <c:v>2891.973876953125</c:v>
                </c:pt>
                <c:pt idx="2874">
                  <c:v>2887.292236328125</c:v>
                </c:pt>
                <c:pt idx="2875">
                  <c:v>2895.58642578125</c:v>
                </c:pt>
                <c:pt idx="2876">
                  <c:v>2905.904541015625</c:v>
                </c:pt>
                <c:pt idx="2877">
                  <c:v>2935.351318359375</c:v>
                </c:pt>
                <c:pt idx="2878">
                  <c:v>2939.462646484375</c:v>
                </c:pt>
                <c:pt idx="2879">
                  <c:v>2959.483154296875</c:v>
                </c:pt>
                <c:pt idx="2880">
                  <c:v>2978.371826171875</c:v>
                </c:pt>
                <c:pt idx="2881">
                  <c:v>2990.682373046875</c:v>
                </c:pt>
                <c:pt idx="2882">
                  <c:v>2998.83203125</c:v>
                </c:pt>
                <c:pt idx="2883">
                  <c:v>3008.992919921875</c:v>
                </c:pt>
                <c:pt idx="2884">
                  <c:v>3007.553955078125</c:v>
                </c:pt>
                <c:pt idx="2885">
                  <c:v>3060.216064453125</c:v>
                </c:pt>
                <c:pt idx="2886">
                  <c:v>3061.642333984375</c:v>
                </c:pt>
                <c:pt idx="2887">
                  <c:v>3083.03564453125</c:v>
                </c:pt>
                <c:pt idx="2888">
                  <c:v>3084.591552734375</c:v>
                </c:pt>
                <c:pt idx="2889">
                  <c:v>3101.232666015625</c:v>
                </c:pt>
                <c:pt idx="2890">
                  <c:v>3112.9765625</c:v>
                </c:pt>
                <c:pt idx="2891">
                  <c:v>3136.3583984375</c:v>
                </c:pt>
                <c:pt idx="2892">
                  <c:v>3150.462890625</c:v>
                </c:pt>
                <c:pt idx="2893">
                  <c:v>3140.479736328125</c:v>
                </c:pt>
                <c:pt idx="2894">
                  <c:v>3142.11865234375</c:v>
                </c:pt>
                <c:pt idx="2895">
                  <c:v>3153.6279296875</c:v>
                </c:pt>
                <c:pt idx="2896">
                  <c:v>3199.75634765625</c:v>
                </c:pt>
                <c:pt idx="2897">
                  <c:v>3202.850830078125</c:v>
                </c:pt>
                <c:pt idx="2898">
                  <c:v>3222.61328125</c:v>
                </c:pt>
                <c:pt idx="2899">
                  <c:v>3231.205078125</c:v>
                </c:pt>
                <c:pt idx="2900">
                  <c:v>3250.818115234375</c:v>
                </c:pt>
                <c:pt idx="2901">
                  <c:v>3260.587158203125</c:v>
                </c:pt>
                <c:pt idx="2902">
                  <c:v>3283.419677734375</c:v>
                </c:pt>
                <c:pt idx="2903">
                  <c:v>3316.90185546875</c:v>
                </c:pt>
                <c:pt idx="2904">
                  <c:v>3319.41259765625</c:v>
                </c:pt>
                <c:pt idx="2905">
                  <c:v>3331.912353515625</c:v>
                </c:pt>
                <c:pt idx="2906">
                  <c:v>3338.23095703125</c:v>
                </c:pt>
                <c:pt idx="2907">
                  <c:v>3347.365234375</c:v>
                </c:pt>
                <c:pt idx="2908">
                  <c:v>3350.588623046875</c:v>
                </c:pt>
                <c:pt idx="2909">
                  <c:v>3362.32421875</c:v>
                </c:pt>
                <c:pt idx="2910">
                  <c:v>3378.048095703125</c:v>
                </c:pt>
                <c:pt idx="2911">
                  <c:v>3387.289306640625</c:v>
                </c:pt>
                <c:pt idx="2912">
                  <c:v>3384.6865234375</c:v>
                </c:pt>
                <c:pt idx="2913">
                  <c:v>3386.222412109375</c:v>
                </c:pt>
                <c:pt idx="2914">
                  <c:v>3397.18798828125</c:v>
                </c:pt>
                <c:pt idx="2915">
                  <c:v>3411.578857421875</c:v>
                </c:pt>
                <c:pt idx="2916">
                  <c:v>3415.635498046875</c:v>
                </c:pt>
                <c:pt idx="2917">
                  <c:v>3434.322265625</c:v>
                </c:pt>
                <c:pt idx="2918">
                  <c:v>3448.872314453125</c:v>
                </c:pt>
                <c:pt idx="2919">
                  <c:v>3460.443603515625</c:v>
                </c:pt>
                <c:pt idx="2920">
                  <c:v>3500.94580078125</c:v>
                </c:pt>
                <c:pt idx="2921">
                  <c:v>3505.066650390625</c:v>
                </c:pt>
                <c:pt idx="2922">
                  <c:v>3549.939208984375</c:v>
                </c:pt>
                <c:pt idx="2923">
                  <c:v>3577.39453125</c:v>
                </c:pt>
                <c:pt idx="2924">
                  <c:v>3603.497314453125</c:v>
                </c:pt>
                <c:pt idx="2925">
                  <c:v>3635.11669921875</c:v>
                </c:pt>
                <c:pt idx="2926">
                  <c:v>3634.385986328125</c:v>
                </c:pt>
                <c:pt idx="2927">
                  <c:v>3666.04638671875</c:v>
                </c:pt>
                <c:pt idx="2928">
                  <c:v>3697.138916015625</c:v>
                </c:pt>
                <c:pt idx="2929">
                  <c:v>3716.943359375</c:v>
                </c:pt>
                <c:pt idx="2930">
                  <c:v>3764.149658203125</c:v>
                </c:pt>
                <c:pt idx="2931">
                  <c:v>3746.989990234375</c:v>
                </c:pt>
                <c:pt idx="2932">
                  <c:v>3818.60009765625</c:v>
                </c:pt>
                <c:pt idx="2933">
                  <c:v>3812.115966796875</c:v>
                </c:pt>
                <c:pt idx="2934">
                  <c:v>3837.5810546875</c:v>
                </c:pt>
                <c:pt idx="2935">
                  <c:v>3859.427978515625</c:v>
                </c:pt>
                <c:pt idx="2936">
                  <c:v>3890.35107421875</c:v>
                </c:pt>
                <c:pt idx="2937">
                  <c:v>3906.692626953125</c:v>
                </c:pt>
                <c:pt idx="2938">
                  <c:v>3922.4091796875</c:v>
                </c:pt>
                <c:pt idx="2939">
                  <c:v>3923.8935546875</c:v>
                </c:pt>
                <c:pt idx="2940">
                  <c:v>3948.696044921875</c:v>
                </c:pt>
                <c:pt idx="2941">
                  <c:v>3911.267822265625</c:v>
                </c:pt>
                <c:pt idx="2942">
                  <c:v>3935.302978515625</c:v>
                </c:pt>
                <c:pt idx="2943">
                  <c:v>3909.144287109375</c:v>
                </c:pt>
                <c:pt idx="2944">
                  <c:v>3908.87890625</c:v>
                </c:pt>
                <c:pt idx="2945">
                  <c:v>3903.867919921875</c:v>
                </c:pt>
                <c:pt idx="2946">
                  <c:v>3930.060302734375</c:v>
                </c:pt>
                <c:pt idx="2947">
                  <c:v>3946.6572265625</c:v>
                </c:pt>
                <c:pt idx="2948">
                  <c:v>3959.6103515625</c:v>
                </c:pt>
                <c:pt idx="2949">
                  <c:v>3968.638671875</c:v>
                </c:pt>
                <c:pt idx="2950">
                  <c:v>3995.998291015625</c:v>
                </c:pt>
                <c:pt idx="2951">
                  <c:v>3999.693603515625</c:v>
                </c:pt>
                <c:pt idx="2952">
                  <c:v>4007.4560546875</c:v>
                </c:pt>
                <c:pt idx="2953">
                  <c:v>4005.126708984375</c:v>
                </c:pt>
                <c:pt idx="2954">
                  <c:v>4007.749267578125</c:v>
                </c:pt>
                <c:pt idx="2955">
                  <c:v>4034.775634765625</c:v>
                </c:pt>
                <c:pt idx="2956">
                  <c:v>4062.3671875</c:v>
                </c:pt>
                <c:pt idx="2957">
                  <c:v>4081.341552734375</c:v>
                </c:pt>
                <c:pt idx="2958">
                  <c:v>4095.40673828125</c:v>
                </c:pt>
                <c:pt idx="2959">
                  <c:v>4084.3662109375</c:v>
                </c:pt>
                <c:pt idx="2960">
                  <c:v>4123.3583984375</c:v>
                </c:pt>
                <c:pt idx="2961">
                  <c:v>4135.47998046875</c:v>
                </c:pt>
                <c:pt idx="2962">
                  <c:v>4109.81787109375</c:v>
                </c:pt>
                <c:pt idx="2963">
                  <c:v>4114.900390625</c:v>
                </c:pt>
                <c:pt idx="2964">
                  <c:v>4130.07275390625</c:v>
                </c:pt>
                <c:pt idx="2965">
                  <c:v>4130.798828125</c:v>
                </c:pt>
                <c:pt idx="2966">
                  <c:v>4112.0576171875</c:v>
                </c:pt>
                <c:pt idx="2967">
                  <c:v>4134.568359375</c:v>
                </c:pt>
                <c:pt idx="2968">
                  <c:v>4129.95654296875</c:v>
                </c:pt>
                <c:pt idx="2969">
                  <c:v>4135.57177734375</c:v>
                </c:pt>
                <c:pt idx="2970">
                  <c:v>4133.4619140625</c:v>
                </c:pt>
                <c:pt idx="2971">
                  <c:v>4125.15576171875</c:v>
                </c:pt>
                <c:pt idx="2972">
                  <c:v>4141.39208984375</c:v>
                </c:pt>
                <c:pt idx="2973">
                  <c:v>4168.943359375</c:v>
                </c:pt>
                <c:pt idx="2974">
                  <c:v>4167.84619140625</c:v>
                </c:pt>
                <c:pt idx="2975">
                  <c:v>4172.98876953125</c:v>
                </c:pt>
                <c:pt idx="2976">
                  <c:v>4195.11474609375</c:v>
                </c:pt>
                <c:pt idx="2977">
                  <c:v>4249.74267578125</c:v>
                </c:pt>
                <c:pt idx="2978">
                  <c:v>4345.1357421875</c:v>
                </c:pt>
                <c:pt idx="2979">
                  <c:v>4395.28125</c:v>
                </c:pt>
                <c:pt idx="2980">
                  <c:v>4375.5048828125</c:v>
                </c:pt>
                <c:pt idx="2981">
                  <c:v>4386.15576171875</c:v>
                </c:pt>
                <c:pt idx="2982">
                  <c:v>4417.51904296875</c:v>
                </c:pt>
                <c:pt idx="2983">
                  <c:v>4377.998046875</c:v>
                </c:pt>
                <c:pt idx="2984">
                  <c:v>4388.607421875</c:v>
                </c:pt>
                <c:pt idx="2985">
                  <c:v>4396.61279296875</c:v>
                </c:pt>
                <c:pt idx="2986">
                  <c:v>4361.4912109375</c:v>
                </c:pt>
                <c:pt idx="2987">
                  <c:v>4365.5615234375</c:v>
                </c:pt>
                <c:pt idx="2988">
                  <c:v>4357.7587890625</c:v>
                </c:pt>
                <c:pt idx="2989">
                  <c:v>4347.283203125</c:v>
                </c:pt>
                <c:pt idx="2990">
                  <c:v>4336.673828125</c:v>
                </c:pt>
                <c:pt idx="2991">
                  <c:v>4348.783203125</c:v>
                </c:pt>
                <c:pt idx="2992">
                  <c:v>4328.79931640625</c:v>
                </c:pt>
                <c:pt idx="2993">
                  <c:v>4334.68994140625</c:v>
                </c:pt>
                <c:pt idx="2994">
                  <c:v>4295.13916015625</c:v>
                </c:pt>
                <c:pt idx="2995">
                  <c:v>4315.35498046875</c:v>
                </c:pt>
                <c:pt idx="2996">
                  <c:v>4317.16162109375</c:v>
                </c:pt>
                <c:pt idx="2997">
                  <c:v>4330.5048828125</c:v>
                </c:pt>
                <c:pt idx="2998">
                  <c:v>4346.35302734375</c:v>
                </c:pt>
                <c:pt idx="2999">
                  <c:v>4350.8603515625</c:v>
                </c:pt>
                <c:pt idx="3000">
                  <c:v>4354.1513671875</c:v>
                </c:pt>
                <c:pt idx="3001">
                  <c:v>4347.69970703125</c:v>
                </c:pt>
                <c:pt idx="3002">
                  <c:v>4357.27001953125</c:v>
                </c:pt>
                <c:pt idx="3003">
                  <c:v>4353.1826171875</c:v>
                </c:pt>
                <c:pt idx="3004">
                  <c:v>4352.19873046875</c:v>
                </c:pt>
                <c:pt idx="3005">
                  <c:v>4351.7783203125</c:v>
                </c:pt>
                <c:pt idx="3006">
                  <c:v>4328.21337890625</c:v>
                </c:pt>
                <c:pt idx="3007">
                  <c:v>4346.73779296875</c:v>
                </c:pt>
                <c:pt idx="3008">
                  <c:v>4330.34375</c:v>
                </c:pt>
                <c:pt idx="3009">
                  <c:v>4308.15673828125</c:v>
                </c:pt>
                <c:pt idx="3010">
                  <c:v>4311.99609375</c:v>
                </c:pt>
                <c:pt idx="3011">
                  <c:v>4338.93896484375</c:v>
                </c:pt>
                <c:pt idx="3012">
                  <c:v>4345.25537109375</c:v>
                </c:pt>
                <c:pt idx="3013">
                  <c:v>4338.20849609375</c:v>
                </c:pt>
                <c:pt idx="3014">
                  <c:v>4362.02734375</c:v>
                </c:pt>
                <c:pt idx="3015">
                  <c:v>4374.0927734375</c:v>
                </c:pt>
                <c:pt idx="3016">
                  <c:v>4365.04150390625</c:v>
                </c:pt>
                <c:pt idx="3017">
                  <c:v>4415.6953125</c:v>
                </c:pt>
                <c:pt idx="3018">
                  <c:v>4437.07470703125</c:v>
                </c:pt>
                <c:pt idx="3019">
                  <c:v>4438.619140625</c:v>
                </c:pt>
                <c:pt idx="3020">
                  <c:v>4432.77978515625</c:v>
                </c:pt>
                <c:pt idx="3021">
                  <c:v>4445.17626953125</c:v>
                </c:pt>
                <c:pt idx="3022">
                  <c:v>4432.57470703125</c:v>
                </c:pt>
                <c:pt idx="3023">
                  <c:v>4441.01025390625</c:v>
                </c:pt>
                <c:pt idx="3024">
                  <c:v>4421.345703125</c:v>
                </c:pt>
                <c:pt idx="3025">
                  <c:v>4431.94482421875</c:v>
                </c:pt>
                <c:pt idx="3026">
                  <c:v>4431.26611328125</c:v>
                </c:pt>
                <c:pt idx="3027">
                  <c:v>4431.841796875</c:v>
                </c:pt>
                <c:pt idx="3028">
                  <c:v>4422.9013671875</c:v>
                </c:pt>
                <c:pt idx="3029">
                  <c:v>4405.79443359375</c:v>
                </c:pt>
                <c:pt idx="3030">
                  <c:v>4429.76123046875</c:v>
                </c:pt>
                <c:pt idx="3031">
                  <c:v>4435.58349609375</c:v>
                </c:pt>
                <c:pt idx="3032">
                  <c:v>4413.40087890625</c:v>
                </c:pt>
                <c:pt idx="3033">
                  <c:v>4412.06396484375</c:v>
                </c:pt>
                <c:pt idx="3034">
                  <c:v>4403.91943359375</c:v>
                </c:pt>
                <c:pt idx="3035">
                  <c:v>4395.39404296875</c:v>
                </c:pt>
                <c:pt idx="3036">
                  <c:v>4413.33349609375</c:v>
                </c:pt>
                <c:pt idx="3037">
                  <c:v>4419.94189453125</c:v>
                </c:pt>
                <c:pt idx="3038">
                  <c:v>4425.142578125</c:v>
                </c:pt>
                <c:pt idx="3039">
                  <c:v>4400.70703125</c:v>
                </c:pt>
                <c:pt idx="3040">
                  <c:v>4425.66943359375</c:v>
                </c:pt>
                <c:pt idx="3041">
                  <c:v>4433.4716796875</c:v>
                </c:pt>
                <c:pt idx="3042">
                  <c:v>4452.6767578125</c:v>
                </c:pt>
                <c:pt idx="3043">
                  <c:v>4446.732421875</c:v>
                </c:pt>
                <c:pt idx="3044">
                  <c:v>4449.55322265625</c:v>
                </c:pt>
                <c:pt idx="3045">
                  <c:v>4441.82958984375</c:v>
                </c:pt>
                <c:pt idx="3046">
                  <c:v>4449.7412109375</c:v>
                </c:pt>
                <c:pt idx="3047">
                  <c:v>4439.65625</c:v>
                </c:pt>
                <c:pt idx="3048">
                  <c:v>4450.28515625</c:v>
                </c:pt>
                <c:pt idx="3049">
                  <c:v>4450.0361328125</c:v>
                </c:pt>
                <c:pt idx="3050">
                  <c:v>4469.46240234375</c:v>
                </c:pt>
                <c:pt idx="3051">
                  <c:v>4483.544921875</c:v>
                </c:pt>
                <c:pt idx="3052">
                  <c:v>4485.4951171875</c:v>
                </c:pt>
                <c:pt idx="3053">
                  <c:v>4491.25390625</c:v>
                </c:pt>
                <c:pt idx="3054">
                  <c:v>4530.37744140625</c:v>
                </c:pt>
                <c:pt idx="3055">
                  <c:v>4526.55224609375</c:v>
                </c:pt>
                <c:pt idx="3056">
                  <c:v>4544.55029296875</c:v>
                </c:pt>
                <c:pt idx="3057">
                  <c:v>4532.55712890625</c:v>
                </c:pt>
                <c:pt idx="3058">
                  <c:v>4514.94482421875</c:v>
                </c:pt>
                <c:pt idx="3059">
                  <c:v>4507.85546875</c:v>
                </c:pt>
                <c:pt idx="3060">
                  <c:v>4499.63330078125</c:v>
                </c:pt>
                <c:pt idx="3061">
                  <c:v>4512.0224609375</c:v>
                </c:pt>
                <c:pt idx="3062">
                  <c:v>4523.05419921875</c:v>
                </c:pt>
                <c:pt idx="3063">
                  <c:v>4510.05419921875</c:v>
                </c:pt>
                <c:pt idx="3064">
                  <c:v>4507.43359375</c:v>
                </c:pt>
                <c:pt idx="3065">
                  <c:v>4497.025390625</c:v>
                </c:pt>
                <c:pt idx="3066">
                  <c:v>4480.4912109375</c:v>
                </c:pt>
                <c:pt idx="3067">
                  <c:v>4487.85107421875</c:v>
                </c:pt>
                <c:pt idx="3068">
                  <c:v>4509.44921875</c:v>
                </c:pt>
                <c:pt idx="3069">
                  <c:v>4488.345703125</c:v>
                </c:pt>
                <c:pt idx="3070">
                  <c:v>4495.07470703125</c:v>
                </c:pt>
                <c:pt idx="3071">
                  <c:v>4520.66064453125</c:v>
                </c:pt>
                <c:pt idx="3072">
                  <c:v>4527.939453125</c:v>
                </c:pt>
                <c:pt idx="3073">
                  <c:v>4527.4228515625</c:v>
                </c:pt>
                <c:pt idx="3074">
                  <c:v>4517.4912109375</c:v>
                </c:pt>
                <c:pt idx="3075">
                  <c:v>4503.6181640625</c:v>
                </c:pt>
                <c:pt idx="3076">
                  <c:v>4498.12353515625</c:v>
                </c:pt>
                <c:pt idx="3077">
                  <c:v>4505.3193359375</c:v>
                </c:pt>
                <c:pt idx="3078">
                  <c:v>4499.40185546875</c:v>
                </c:pt>
                <c:pt idx="3079">
                  <c:v>4508.87744140625</c:v>
                </c:pt>
                <c:pt idx="3080">
                  <c:v>4499.240234375</c:v>
                </c:pt>
                <c:pt idx="3081">
                  <c:v>4529.6484375</c:v>
                </c:pt>
                <c:pt idx="3082">
                  <c:v>4511.40673828125</c:v>
                </c:pt>
                <c:pt idx="3083">
                  <c:v>4498.50927734375</c:v>
                </c:pt>
                <c:pt idx="3084">
                  <c:v>4525.826171875</c:v>
                </c:pt>
                <c:pt idx="3085">
                  <c:v>4518.0146484375</c:v>
                </c:pt>
                <c:pt idx="3086">
                  <c:v>4502.1728515625</c:v>
                </c:pt>
                <c:pt idx="3087">
                  <c:v>4527.3154296875</c:v>
                </c:pt>
                <c:pt idx="3088">
                  <c:v>4519.92041015625</c:v>
                </c:pt>
                <c:pt idx="3089">
                  <c:v>4565.58251953125</c:v>
                </c:pt>
                <c:pt idx="3090">
                  <c:v>4544.361328125</c:v>
                </c:pt>
                <c:pt idx="3091">
                  <c:v>4560.48828125</c:v>
                </c:pt>
                <c:pt idx="3092">
                  <c:v>4570.91748046875</c:v>
                </c:pt>
                <c:pt idx="3093">
                  <c:v>4581.62451171875</c:v>
                </c:pt>
                <c:pt idx="3094">
                  <c:v>4588.71533203125</c:v>
                </c:pt>
                <c:pt idx="3095">
                  <c:v>4608.47607421875</c:v>
                </c:pt>
                <c:pt idx="3096">
                  <c:v>4619.0537109375</c:v>
                </c:pt>
                <c:pt idx="3097">
                  <c:v>4635.5009765625</c:v>
                </c:pt>
                <c:pt idx="3098">
                  <c:v>4636.970703125</c:v>
                </c:pt>
                <c:pt idx="3099">
                  <c:v>4619.611328125</c:v>
                </c:pt>
                <c:pt idx="3100">
                  <c:v>4617.12841796875</c:v>
                </c:pt>
                <c:pt idx="3101">
                  <c:v>4629.3232421875</c:v>
                </c:pt>
                <c:pt idx="3102">
                  <c:v>4619.30615234375</c:v>
                </c:pt>
                <c:pt idx="3103">
                  <c:v>4642.5966796875</c:v>
                </c:pt>
                <c:pt idx="3104">
                  <c:v>4635.51953125</c:v>
                </c:pt>
                <c:pt idx="3105">
                  <c:v>4636</c:v>
                </c:pt>
                <c:pt idx="3106">
                  <c:v>4633.15771484375</c:v>
                </c:pt>
                <c:pt idx="3107">
                  <c:v>4656.44384765625</c:v>
                </c:pt>
                <c:pt idx="3108">
                  <c:v>4659.576171875</c:v>
                </c:pt>
                <c:pt idx="3109">
                  <c:v>4673.09619140625</c:v>
                </c:pt>
                <c:pt idx="3110">
                  <c:v>4674.392578125</c:v>
                </c:pt>
                <c:pt idx="3111">
                  <c:v>4671.53759765625</c:v>
                </c:pt>
                <c:pt idx="3112">
                  <c:v>4677.83056640625</c:v>
                </c:pt>
                <c:pt idx="3113">
                  <c:v>4689.90869140625</c:v>
                </c:pt>
                <c:pt idx="3114">
                  <c:v>4697.630859375</c:v>
                </c:pt>
                <c:pt idx="3115">
                  <c:v>4697.83642578125</c:v>
                </c:pt>
                <c:pt idx="3116">
                  <c:v>4691.103515625</c:v>
                </c:pt>
                <c:pt idx="3117">
                  <c:v>4705.0986328125</c:v>
                </c:pt>
                <c:pt idx="3118">
                  <c:v>4725.2236328125</c:v>
                </c:pt>
                <c:pt idx="3119">
                  <c:v>4723.12548828125</c:v>
                </c:pt>
                <c:pt idx="3120">
                  <c:v>4726.18359375</c:v>
                </c:pt>
                <c:pt idx="3121">
                  <c:v>4687.54931640625</c:v>
                </c:pt>
                <c:pt idx="3122">
                  <c:v>4724.27734375</c:v>
                </c:pt>
                <c:pt idx="3123">
                  <c:v>4720.740234375</c:v>
                </c:pt>
                <c:pt idx="3124">
                  <c:v>4716.150390625</c:v>
                </c:pt>
                <c:pt idx="3125">
                  <c:v>4742.326171875</c:v>
                </c:pt>
                <c:pt idx="3126">
                  <c:v>4731.69580078125</c:v>
                </c:pt>
                <c:pt idx="3127">
                  <c:v>4726.25830078125</c:v>
                </c:pt>
                <c:pt idx="3128">
                  <c:v>4762.7578125</c:v>
                </c:pt>
                <c:pt idx="3129">
                  <c:v>4746.4072265625</c:v>
                </c:pt>
                <c:pt idx="3130">
                  <c:v>4769.64208984375</c:v>
                </c:pt>
                <c:pt idx="3131">
                  <c:v>4763.42041015625</c:v>
                </c:pt>
                <c:pt idx="3132">
                  <c:v>4778.1796875</c:v>
                </c:pt>
                <c:pt idx="3133">
                  <c:v>4771.4765625</c:v>
                </c:pt>
                <c:pt idx="3134">
                  <c:v>4780.9443359375</c:v>
                </c:pt>
                <c:pt idx="3135">
                  <c:v>4803.5068359375</c:v>
                </c:pt>
                <c:pt idx="3136">
                  <c:v>4795.0380859375</c:v>
                </c:pt>
                <c:pt idx="3137">
                  <c:v>4819.95751953125</c:v>
                </c:pt>
                <c:pt idx="3138">
                  <c:v>4823.5478515625</c:v>
                </c:pt>
                <c:pt idx="3139">
                  <c:v>4836.0078125</c:v>
                </c:pt>
                <c:pt idx="3140">
                  <c:v>4813.5966796875</c:v>
                </c:pt>
                <c:pt idx="3141">
                  <c:v>4811.05712890625</c:v>
                </c:pt>
                <c:pt idx="3142">
                  <c:v>4809.9423828125</c:v>
                </c:pt>
                <c:pt idx="3143">
                  <c:v>4830.052734375</c:v>
                </c:pt>
                <c:pt idx="3144">
                  <c:v>4849.75634765625</c:v>
                </c:pt>
                <c:pt idx="3145">
                  <c:v>4831.35302734375</c:v>
                </c:pt>
                <c:pt idx="3146">
                  <c:v>4824.7822265625</c:v>
                </c:pt>
                <c:pt idx="3147">
                  <c:v>4833.44482421875</c:v>
                </c:pt>
                <c:pt idx="3148">
                  <c:v>4818.587890625</c:v>
                </c:pt>
                <c:pt idx="3149">
                  <c:v>4830.87158203125</c:v>
                </c:pt>
                <c:pt idx="3150">
                  <c:v>4859.61767578125</c:v>
                </c:pt>
                <c:pt idx="3151">
                  <c:v>4851.30078125</c:v>
                </c:pt>
                <c:pt idx="3152">
                  <c:v>4830.23681640625</c:v>
                </c:pt>
                <c:pt idx="3153">
                  <c:v>4819.27099609375</c:v>
                </c:pt>
                <c:pt idx="3154">
                  <c:v>4806.306640625</c:v>
                </c:pt>
                <c:pt idx="3155">
                  <c:v>4798.11376953125</c:v>
                </c:pt>
                <c:pt idx="3156">
                  <c:v>4791.1416015625</c:v>
                </c:pt>
                <c:pt idx="3157">
                  <c:v>4790.2724609375</c:v>
                </c:pt>
                <c:pt idx="3158">
                  <c:v>4801.7705078125</c:v>
                </c:pt>
                <c:pt idx="3159">
                  <c:v>4780.1767578125</c:v>
                </c:pt>
                <c:pt idx="3160">
                  <c:v>4790.97314453125</c:v>
                </c:pt>
                <c:pt idx="3161">
                  <c:v>4817.1376953125</c:v>
                </c:pt>
                <c:pt idx="3162">
                  <c:v>4796.74609375</c:v>
                </c:pt>
                <c:pt idx="3163">
                  <c:v>4795.98291015625</c:v>
                </c:pt>
                <c:pt idx="3164">
                  <c:v>4801.92822265625</c:v>
                </c:pt>
                <c:pt idx="3165">
                  <c:v>4808.8359375</c:v>
                </c:pt>
                <c:pt idx="3166">
                  <c:v>4820.9423828125</c:v>
                </c:pt>
                <c:pt idx="3167">
                  <c:v>4798.06201171875</c:v>
                </c:pt>
                <c:pt idx="3168">
                  <c:v>4784.66259765625</c:v>
                </c:pt>
                <c:pt idx="3169">
                  <c:v>4768.1884765625</c:v>
                </c:pt>
                <c:pt idx="3170">
                  <c:v>4743.607421875</c:v>
                </c:pt>
                <c:pt idx="3171">
                  <c:v>4731.4013671875</c:v>
                </c:pt>
                <c:pt idx="3172">
                  <c:v>4720.966796875</c:v>
                </c:pt>
                <c:pt idx="3173">
                  <c:v>4706.431640625</c:v>
                </c:pt>
                <c:pt idx="3174">
                  <c:v>4693.837890625</c:v>
                </c:pt>
                <c:pt idx="3175">
                  <c:v>4671.52685546875</c:v>
                </c:pt>
                <c:pt idx="3176">
                  <c:v>4672.0556640625</c:v>
                </c:pt>
                <c:pt idx="3177">
                  <c:v>4667.9453125</c:v>
                </c:pt>
                <c:pt idx="3178">
                  <c:v>4668.38623046875</c:v>
                </c:pt>
                <c:pt idx="3179">
                  <c:v>4647.37841796875</c:v>
                </c:pt>
                <c:pt idx="3180">
                  <c:v>4631.0947265625</c:v>
                </c:pt>
                <c:pt idx="3181">
                  <c:v>4639.642578125</c:v>
                </c:pt>
                <c:pt idx="3182">
                  <c:v>4653.2265625</c:v>
                </c:pt>
                <c:pt idx="3183">
                  <c:v>4643.7373046875</c:v>
                </c:pt>
                <c:pt idx="3184">
                  <c:v>4656.06494140625</c:v>
                </c:pt>
                <c:pt idx="3185">
                  <c:v>4663.47802734375</c:v>
                </c:pt>
                <c:pt idx="3186">
                  <c:v>4651.66943359375</c:v>
                </c:pt>
                <c:pt idx="3187">
                  <c:v>4667.8671875</c:v>
                </c:pt>
                <c:pt idx="3188">
                  <c:v>4673.62646484375</c:v>
                </c:pt>
                <c:pt idx="3189">
                  <c:v>4672.00146484375</c:v>
                </c:pt>
                <c:pt idx="3190">
                  <c:v>4669.55810546875</c:v>
                </c:pt>
                <c:pt idx="3191">
                  <c:v>4680.7099609375</c:v>
                </c:pt>
                <c:pt idx="3192">
                  <c:v>4677.86669921875</c:v>
                </c:pt>
                <c:pt idx="3193">
                  <c:v>4678.662109375</c:v>
                </c:pt>
                <c:pt idx="3194">
                  <c:v>4662.7080078125</c:v>
                </c:pt>
                <c:pt idx="3195">
                  <c:v>4676.23583984375</c:v>
                </c:pt>
                <c:pt idx="3196">
                  <c:v>4672.712890625</c:v>
                </c:pt>
                <c:pt idx="3197">
                  <c:v>4946.26904296875</c:v>
                </c:pt>
                <c:pt idx="3198">
                  <c:v>4656.001953125</c:v>
                </c:pt>
                <c:pt idx="3199">
                  <c:v>4649.54541015625</c:v>
                </c:pt>
                <c:pt idx="3200">
                  <c:v>4650.9169921875</c:v>
                </c:pt>
                <c:pt idx="3201">
                  <c:v>4642.79052734375</c:v>
                </c:pt>
                <c:pt idx="3202">
                  <c:v>4662.79541015625</c:v>
                </c:pt>
                <c:pt idx="3203">
                  <c:v>4642.6396484375</c:v>
                </c:pt>
                <c:pt idx="3204">
                  <c:v>4658.79443359375</c:v>
                </c:pt>
                <c:pt idx="3205">
                  <c:v>4643.91650390625</c:v>
                </c:pt>
                <c:pt idx="3206">
                  <c:v>4653.673828125</c:v>
                </c:pt>
                <c:pt idx="3207">
                  <c:v>4638.64453125</c:v>
                </c:pt>
                <c:pt idx="3208">
                  <c:v>4648.9951171875</c:v>
                </c:pt>
                <c:pt idx="3209">
                  <c:v>4672.62841796875</c:v>
                </c:pt>
                <c:pt idx="3210">
                  <c:v>4685.9072265625</c:v>
                </c:pt>
                <c:pt idx="3211">
                  <c:v>4666.0048828125</c:v>
                </c:pt>
                <c:pt idx="3212">
                  <c:v>4671.66845703125</c:v>
                </c:pt>
                <c:pt idx="3213">
                  <c:v>4674.2783203125</c:v>
                </c:pt>
                <c:pt idx="3214">
                  <c:v>4653.5205078125</c:v>
                </c:pt>
                <c:pt idx="3215">
                  <c:v>4670.92138671875</c:v>
                </c:pt>
                <c:pt idx="3216">
                  <c:v>4646.86962890625</c:v>
                </c:pt>
                <c:pt idx="3217">
                  <c:v>4662.36669921875</c:v>
                </c:pt>
                <c:pt idx="3218">
                  <c:v>4660.38134765625</c:v>
                </c:pt>
                <c:pt idx="3219">
                  <c:v>4637.57666015625</c:v>
                </c:pt>
                <c:pt idx="3220">
                  <c:v>4620.435546875</c:v>
                </c:pt>
                <c:pt idx="3221">
                  <c:v>4629.673828125</c:v>
                </c:pt>
                <c:pt idx="3222">
                  <c:v>4628.49658203125</c:v>
                </c:pt>
                <c:pt idx="3223">
                  <c:v>4649.53125</c:v>
                </c:pt>
                <c:pt idx="3224">
                  <c:v>4656.3623046875</c:v>
                </c:pt>
                <c:pt idx="3225">
                  <c:v>4647.8095703125</c:v>
                </c:pt>
                <c:pt idx="3226">
                  <c:v>4638.4296875</c:v>
                </c:pt>
                <c:pt idx="3227">
                  <c:v>4634.2763671875</c:v>
                </c:pt>
                <c:pt idx="3228">
                  <c:v>4647.98095703125</c:v>
                </c:pt>
                <c:pt idx="3229">
                  <c:v>4642.07421875</c:v>
                </c:pt>
                <c:pt idx="3230">
                  <c:v>4648.4658203125</c:v>
                </c:pt>
                <c:pt idx="3231">
                  <c:v>4655.31005859375</c:v>
                </c:pt>
                <c:pt idx="3232">
                  <c:v>4655.1357421875</c:v>
                </c:pt>
                <c:pt idx="3233">
                  <c:v>4674.13427734375</c:v>
                </c:pt>
                <c:pt idx="3234">
                  <c:v>4661.33251953125</c:v>
                </c:pt>
                <c:pt idx="3235">
                  <c:v>4690.810546875</c:v>
                </c:pt>
                <c:pt idx="3236">
                  <c:v>4689.939453125</c:v>
                </c:pt>
                <c:pt idx="3237">
                  <c:v>4702.9296875</c:v>
                </c:pt>
                <c:pt idx="3238">
                  <c:v>4702.1552734375</c:v>
                </c:pt>
                <c:pt idx="3239">
                  <c:v>4693.25244140625</c:v>
                </c:pt>
                <c:pt idx="3240">
                  <c:v>4720.70458984375</c:v>
                </c:pt>
                <c:pt idx="3241">
                  <c:v>4713.44091796875</c:v>
                </c:pt>
                <c:pt idx="3242">
                  <c:v>4737.904296875</c:v>
                </c:pt>
                <c:pt idx="3243">
                  <c:v>4714.82080078125</c:v>
                </c:pt>
                <c:pt idx="3244">
                  <c:v>4695.14990234375</c:v>
                </c:pt>
                <c:pt idx="3245">
                  <c:v>4670.14111328125</c:v>
                </c:pt>
                <c:pt idx="3246">
                  <c:v>4677.74658203125</c:v>
                </c:pt>
                <c:pt idx="3247">
                  <c:v>4679.50732421875</c:v>
                </c:pt>
                <c:pt idx="3248">
                  <c:v>4678.6279296875</c:v>
                </c:pt>
                <c:pt idx="3249">
                  <c:v>4673.52392578125</c:v>
                </c:pt>
                <c:pt idx="3250">
                  <c:v>4657.1962890625</c:v>
                </c:pt>
                <c:pt idx="3251">
                  <c:v>4674.3330078125</c:v>
                </c:pt>
                <c:pt idx="3252">
                  <c:v>4686.203125</c:v>
                </c:pt>
                <c:pt idx="3253">
                  <c:v>4703.30517578125</c:v>
                </c:pt>
                <c:pt idx="3254">
                  <c:v>4720.583984375</c:v>
                </c:pt>
                <c:pt idx="3255">
                  <c:v>4721.0068359375</c:v>
                </c:pt>
                <c:pt idx="3256">
                  <c:v>4742.955078125</c:v>
                </c:pt>
                <c:pt idx="3257">
                  <c:v>4734.43115234375</c:v>
                </c:pt>
                <c:pt idx="3258">
                  <c:v>4730.63037109375</c:v>
                </c:pt>
                <c:pt idx="3259">
                  <c:v>4728.18701171875</c:v>
                </c:pt>
                <c:pt idx="3260">
                  <c:v>4740.98486328125</c:v>
                </c:pt>
                <c:pt idx="3261">
                  <c:v>4716.19580078125</c:v>
                </c:pt>
                <c:pt idx="3262">
                  <c:v>4711.3271484375</c:v>
                </c:pt>
                <c:pt idx="3263">
                  <c:v>4706.48681640625</c:v>
                </c:pt>
                <c:pt idx="3264">
                  <c:v>4753.54638671875</c:v>
                </c:pt>
                <c:pt idx="3265">
                  <c:v>4740.14453125</c:v>
                </c:pt>
                <c:pt idx="3266">
                  <c:v>4751.712890625</c:v>
                </c:pt>
                <c:pt idx="3267">
                  <c:v>4783.12158203125</c:v>
                </c:pt>
                <c:pt idx="3268">
                  <c:v>4792.8603515625</c:v>
                </c:pt>
                <c:pt idx="3269">
                  <c:v>4796.556640625</c:v>
                </c:pt>
                <c:pt idx="3270">
                  <c:v>4818.9775390625</c:v>
                </c:pt>
                <c:pt idx="3271">
                  <c:v>4809.357421875</c:v>
                </c:pt>
                <c:pt idx="3272">
                  <c:v>4806.21484375</c:v>
                </c:pt>
                <c:pt idx="3273">
                  <c:v>4766.8427734375</c:v>
                </c:pt>
                <c:pt idx="3274">
                  <c:v>4775.3154296875</c:v>
                </c:pt>
                <c:pt idx="3275">
                  <c:v>4770.77001953125</c:v>
                </c:pt>
                <c:pt idx="3276">
                  <c:v>4770.134765625</c:v>
                </c:pt>
                <c:pt idx="3277">
                  <c:v>4774.69677734375</c:v>
                </c:pt>
                <c:pt idx="3278">
                  <c:v>4757.29443359375</c:v>
                </c:pt>
                <c:pt idx="3279">
                  <c:v>4725.4482421875</c:v>
                </c:pt>
                <c:pt idx="3280">
                  <c:v>4715.7978515625</c:v>
                </c:pt>
                <c:pt idx="3281">
                  <c:v>4743.04638671875</c:v>
                </c:pt>
                <c:pt idx="3282">
                  <c:v>4775.93798828125</c:v>
                </c:pt>
                <c:pt idx="3283">
                  <c:v>4770.9755859375</c:v>
                </c:pt>
                <c:pt idx="3284">
                  <c:v>4788.1611328125</c:v>
                </c:pt>
                <c:pt idx="3285">
                  <c:v>4806.86279296875</c:v>
                </c:pt>
                <c:pt idx="3286">
                  <c:v>4828.87939453125</c:v>
                </c:pt>
                <c:pt idx="3287">
                  <c:v>4873.2880859375</c:v>
                </c:pt>
                <c:pt idx="3288">
                  <c:v>4928.7890625</c:v>
                </c:pt>
                <c:pt idx="3289">
                  <c:v>4949.9560546875</c:v>
                </c:pt>
                <c:pt idx="3290">
                  <c:v>4975.673828125</c:v>
                </c:pt>
                <c:pt idx="3291">
                  <c:v>4978.13427734375</c:v>
                </c:pt>
                <c:pt idx="3292">
                  <c:v>4979.5791015625</c:v>
                </c:pt>
                <c:pt idx="3293">
                  <c:v>4987.35205078125</c:v>
                </c:pt>
                <c:pt idx="3294">
                  <c:v>4987.7216796875</c:v>
                </c:pt>
                <c:pt idx="3295">
                  <c:v>5025.908203125</c:v>
                </c:pt>
                <c:pt idx="3296">
                  <c:v>5020.345703125</c:v>
                </c:pt>
                <c:pt idx="3297">
                  <c:v>5034.23388671875</c:v>
                </c:pt>
                <c:pt idx="3298">
                  <c:v>5051.2802734375</c:v>
                </c:pt>
                <c:pt idx="3299">
                  <c:v>5060.92578125</c:v>
                </c:pt>
                <c:pt idx="3300">
                  <c:v>5051.6435546875</c:v>
                </c:pt>
                <c:pt idx="3301">
                  <c:v>5057.41015625</c:v>
                </c:pt>
                <c:pt idx="3302">
                  <c:v>5055.33837890625</c:v>
                </c:pt>
                <c:pt idx="3303">
                  <c:v>5062.4423828125</c:v>
                </c:pt>
                <c:pt idx="3304">
                  <c:v>5056.26123046875</c:v>
                </c:pt>
                <c:pt idx="3305">
                  <c:v>5038.28857421875</c:v>
                </c:pt>
                <c:pt idx="3306">
                  <c:v>5027.1357421875</c:v>
                </c:pt>
                <c:pt idx="3307">
                  <c:v>5045.23388671875</c:v>
                </c:pt>
                <c:pt idx="3308">
                  <c:v>5026.79052734375</c:v>
                </c:pt>
                <c:pt idx="3309">
                  <c:v>5017.783203125</c:v>
                </c:pt>
                <c:pt idx="3310">
                  <c:v>4998.07861328125</c:v>
                </c:pt>
                <c:pt idx="3311">
                  <c:v>5008.017578125</c:v>
                </c:pt>
                <c:pt idx="3312">
                  <c:v>5009.28466796875</c:v>
                </c:pt>
                <c:pt idx="3313">
                  <c:v>5016.322265625</c:v>
                </c:pt>
                <c:pt idx="3314">
                  <c:v>5018.048828125</c:v>
                </c:pt>
                <c:pt idx="3315">
                  <c:v>5005.75927734375</c:v>
                </c:pt>
                <c:pt idx="3316">
                  <c:v>4989.95751953125</c:v>
                </c:pt>
                <c:pt idx="3317">
                  <c:v>4971.7978515625</c:v>
                </c:pt>
                <c:pt idx="3318">
                  <c:v>4951.986328125</c:v>
                </c:pt>
                <c:pt idx="3319">
                  <c:v>4944.45556640625</c:v>
                </c:pt>
                <c:pt idx="3320">
                  <c:v>4955.49169921875</c:v>
                </c:pt>
                <c:pt idx="3321">
                  <c:v>4945.0517578125</c:v>
                </c:pt>
                <c:pt idx="3322">
                  <c:v>4977.84130859375</c:v>
                </c:pt>
                <c:pt idx="3323">
                  <c:v>4961.35791015625</c:v>
                </c:pt>
                <c:pt idx="3324">
                  <c:v>4953.6875</c:v>
                </c:pt>
                <c:pt idx="3325">
                  <c:v>4962.5751953125</c:v>
                </c:pt>
                <c:pt idx="3326">
                  <c:v>4947.7841796875</c:v>
                </c:pt>
                <c:pt idx="3327">
                  <c:v>4992.72705078125</c:v>
                </c:pt>
                <c:pt idx="3328">
                  <c:v>4975.0537109375</c:v>
                </c:pt>
                <c:pt idx="3329">
                  <c:v>4959.07958984375</c:v>
                </c:pt>
                <c:pt idx="3330">
                  <c:v>4924.845703125</c:v>
                </c:pt>
                <c:pt idx="3331">
                  <c:v>4934.53515625</c:v>
                </c:pt>
                <c:pt idx="3332">
                  <c:v>4928.96044921875</c:v>
                </c:pt>
                <c:pt idx="3333">
                  <c:v>4907.55322265625</c:v>
                </c:pt>
                <c:pt idx="3334">
                  <c:v>4893.01513671875</c:v>
                </c:pt>
                <c:pt idx="3335">
                  <c:v>4888.6640625</c:v>
                </c:pt>
                <c:pt idx="3336">
                  <c:v>4879.76513671875</c:v>
                </c:pt>
                <c:pt idx="3337">
                  <c:v>4870.8173828125</c:v>
                </c:pt>
                <c:pt idx="3338">
                  <c:v>4853.07421875</c:v>
                </c:pt>
                <c:pt idx="3339">
                  <c:v>4860.31396484375</c:v>
                </c:pt>
                <c:pt idx="3340">
                  <c:v>4849.21337890625</c:v>
                </c:pt>
                <c:pt idx="3341">
                  <c:v>4861.591796875</c:v>
                </c:pt>
                <c:pt idx="3342">
                  <c:v>4821.03759765625</c:v>
                </c:pt>
                <c:pt idx="3343">
                  <c:v>4820.55224609375</c:v>
                </c:pt>
                <c:pt idx="3344">
                  <c:v>4827.4375</c:v>
                </c:pt>
                <c:pt idx="3345">
                  <c:v>4815.05322265625</c:v>
                </c:pt>
                <c:pt idx="3346">
                  <c:v>4826.5224609375</c:v>
                </c:pt>
                <c:pt idx="3347">
                  <c:v>4815.6689453125</c:v>
                </c:pt>
                <c:pt idx="3348">
                  <c:v>4854.42138671875</c:v>
                </c:pt>
                <c:pt idx="3349">
                  <c:v>4850.955078125</c:v>
                </c:pt>
                <c:pt idx="3350">
                  <c:v>4867.7001953125</c:v>
                </c:pt>
                <c:pt idx="3351">
                  <c:v>4881.94287109375</c:v>
                </c:pt>
                <c:pt idx="3352">
                  <c:v>4923.408203125</c:v>
                </c:pt>
                <c:pt idx="3353">
                  <c:v>4923.73193359375</c:v>
                </c:pt>
                <c:pt idx="3354">
                  <c:v>4926.59130859375</c:v>
                </c:pt>
                <c:pt idx="3355">
                  <c:v>4927.25537109375</c:v>
                </c:pt>
                <c:pt idx="3356">
                  <c:v>4898.15478515625</c:v>
                </c:pt>
                <c:pt idx="3357">
                  <c:v>4917.33642578125</c:v>
                </c:pt>
                <c:pt idx="3358">
                  <c:v>4922.5087890625</c:v>
                </c:pt>
                <c:pt idx="3359">
                  <c:v>4926.11669921875</c:v>
                </c:pt>
                <c:pt idx="3360">
                  <c:v>4918.08740234375</c:v>
                </c:pt>
                <c:pt idx="3361">
                  <c:v>4905.63330078125</c:v>
                </c:pt>
                <c:pt idx="3362">
                  <c:v>4881.77099609375</c:v>
                </c:pt>
                <c:pt idx="3363">
                  <c:v>4929.00048828125</c:v>
                </c:pt>
                <c:pt idx="3364">
                  <c:v>4938.33154296875</c:v>
                </c:pt>
                <c:pt idx="3365">
                  <c:v>4944.6357421875</c:v>
                </c:pt>
                <c:pt idx="3366">
                  <c:v>4957.3603515625</c:v>
                </c:pt>
                <c:pt idx="3367">
                  <c:v>5005.2294921875</c:v>
                </c:pt>
                <c:pt idx="3368">
                  <c:v>5012.28564453125</c:v>
                </c:pt>
                <c:pt idx="3369">
                  <c:v>5015.18896484375</c:v>
                </c:pt>
                <c:pt idx="3370">
                  <c:v>5004.64404296875</c:v>
                </c:pt>
                <c:pt idx="3371">
                  <c:v>5027.16015625</c:v>
                </c:pt>
                <c:pt idx="3372">
                  <c:v>5034.7841796875</c:v>
                </c:pt>
                <c:pt idx="3373">
                  <c:v>5022.732421875</c:v>
                </c:pt>
                <c:pt idx="3374">
                  <c:v>5037.4072265625</c:v>
                </c:pt>
                <c:pt idx="3375">
                  <c:v>5044.8388671875</c:v>
                </c:pt>
                <c:pt idx="3376">
                  <c:v>5029.5634765625</c:v>
                </c:pt>
                <c:pt idx="3377">
                  <c:v>5003.029296875</c:v>
                </c:pt>
                <c:pt idx="3378">
                  <c:v>5021.42236328125</c:v>
                </c:pt>
                <c:pt idx="3379">
                  <c:v>5007.328125</c:v>
                </c:pt>
                <c:pt idx="3380">
                  <c:v>4997.119140625</c:v>
                </c:pt>
                <c:pt idx="3381">
                  <c:v>4970.64306640625</c:v>
                </c:pt>
                <c:pt idx="3382">
                  <c:v>5015.29150390625</c:v>
                </c:pt>
                <c:pt idx="3383">
                  <c:v>4996.6748046875</c:v>
                </c:pt>
                <c:pt idx="3384">
                  <c:v>4986.884765625</c:v>
                </c:pt>
                <c:pt idx="3385">
                  <c:v>4975.904296875</c:v>
                </c:pt>
                <c:pt idx="3386">
                  <c:v>5006.6962890625</c:v>
                </c:pt>
                <c:pt idx="3387">
                  <c:v>4989.2177734375</c:v>
                </c:pt>
                <c:pt idx="3388">
                  <c:v>4974.98828125</c:v>
                </c:pt>
                <c:pt idx="3389">
                  <c:v>4969.88525390625</c:v>
                </c:pt>
                <c:pt idx="3390">
                  <c:v>4973.19189453125</c:v>
                </c:pt>
                <c:pt idx="3391">
                  <c:v>4958.44580078125</c:v>
                </c:pt>
                <c:pt idx="3392">
                  <c:v>4950.7919921875</c:v>
                </c:pt>
                <c:pt idx="3393">
                  <c:v>4932.13916015625</c:v>
                </c:pt>
                <c:pt idx="3394">
                  <c:v>4928.4345703125</c:v>
                </c:pt>
                <c:pt idx="3395">
                  <c:v>4895.98046875</c:v>
                </c:pt>
                <c:pt idx="3396">
                  <c:v>4865.98779296875</c:v>
                </c:pt>
                <c:pt idx="3397">
                  <c:v>4875.80078125</c:v>
                </c:pt>
                <c:pt idx="3398">
                  <c:v>4867.66748046875</c:v>
                </c:pt>
                <c:pt idx="3399">
                  <c:v>4861.90283203125</c:v>
                </c:pt>
                <c:pt idx="3400">
                  <c:v>4843.080078125</c:v>
                </c:pt>
                <c:pt idx="3401">
                  <c:v>4822.29736328125</c:v>
                </c:pt>
                <c:pt idx="3402">
                  <c:v>4821.15478515625</c:v>
                </c:pt>
                <c:pt idx="3403">
                  <c:v>4816.62353515625</c:v>
                </c:pt>
                <c:pt idx="3404">
                  <c:v>4821.1015625</c:v>
                </c:pt>
                <c:pt idx="3405">
                  <c:v>4828.8994140625</c:v>
                </c:pt>
                <c:pt idx="3406">
                  <c:v>4835.7041015625</c:v>
                </c:pt>
                <c:pt idx="3407">
                  <c:v>4840.2998046875</c:v>
                </c:pt>
                <c:pt idx="3408">
                  <c:v>4820.08203125</c:v>
                </c:pt>
                <c:pt idx="3409">
                  <c:v>4817.162109375</c:v>
                </c:pt>
                <c:pt idx="3410">
                  <c:v>4816.8046875</c:v>
                </c:pt>
                <c:pt idx="3411">
                  <c:v>4784.0537109375</c:v>
                </c:pt>
                <c:pt idx="3412">
                  <c:v>4773.56640625</c:v>
                </c:pt>
                <c:pt idx="3413">
                  <c:v>4755.32080078125</c:v>
                </c:pt>
                <c:pt idx="3414">
                  <c:v>4720.26708984375</c:v>
                </c:pt>
                <c:pt idx="3415">
                  <c:v>4706.2783203125</c:v>
                </c:pt>
                <c:pt idx="3416">
                  <c:v>4684.94140625</c:v>
                </c:pt>
                <c:pt idx="3417">
                  <c:v>4670.0517578125</c:v>
                </c:pt>
                <c:pt idx="3418">
                  <c:v>4661.22412109375</c:v>
                </c:pt>
                <c:pt idx="3419">
                  <c:v>4623.37451171875</c:v>
                </c:pt>
                <c:pt idx="3420">
                  <c:v>4634.5673828125</c:v>
                </c:pt>
                <c:pt idx="3421">
                  <c:v>4649.5771484375</c:v>
                </c:pt>
                <c:pt idx="3422">
                  <c:v>4601.9296875</c:v>
                </c:pt>
                <c:pt idx="3423">
                  <c:v>4562.3154296875</c:v>
                </c:pt>
                <c:pt idx="3424">
                  <c:v>4528.71728515625</c:v>
                </c:pt>
                <c:pt idx="3425">
                  <c:v>4477.99462890625</c:v>
                </c:pt>
                <c:pt idx="3426">
                  <c:v>4471.41064453125</c:v>
                </c:pt>
                <c:pt idx="3427">
                  <c:v>4439.25537109375</c:v>
                </c:pt>
                <c:pt idx="3428">
                  <c:v>4425.3642578125</c:v>
                </c:pt>
                <c:pt idx="3429">
                  <c:v>4424.8671875</c:v>
                </c:pt>
                <c:pt idx="3430">
                  <c:v>4422.4560546875</c:v>
                </c:pt>
                <c:pt idx="3431">
                  <c:v>4426.7783203125</c:v>
                </c:pt>
                <c:pt idx="3432">
                  <c:v>4406.34033203125</c:v>
                </c:pt>
                <c:pt idx="3433">
                  <c:v>4419.9619140625</c:v>
                </c:pt>
                <c:pt idx="3434">
                  <c:v>4379.40771484375</c:v>
                </c:pt>
                <c:pt idx="3435">
                  <c:v>4397.54248046875</c:v>
                </c:pt>
                <c:pt idx="3436">
                  <c:v>4424.70703125</c:v>
                </c:pt>
                <c:pt idx="3437">
                  <c:v>4430.64208984375</c:v>
                </c:pt>
                <c:pt idx="3438">
                  <c:v>4414.4951171875</c:v>
                </c:pt>
                <c:pt idx="3439">
                  <c:v>4397.23681640625</c:v>
                </c:pt>
                <c:pt idx="3440">
                  <c:v>4394.0732421875</c:v>
                </c:pt>
                <c:pt idx="3441">
                  <c:v>4403.86376953125</c:v>
                </c:pt>
                <c:pt idx="3442">
                  <c:v>4436.275390625</c:v>
                </c:pt>
                <c:pt idx="3443">
                  <c:v>4445.9482421875</c:v>
                </c:pt>
                <c:pt idx="3444">
                  <c:v>4458.00390625</c:v>
                </c:pt>
                <c:pt idx="3445">
                  <c:v>4436.3955078125</c:v>
                </c:pt>
                <c:pt idx="3446">
                  <c:v>4432.3359375</c:v>
                </c:pt>
                <c:pt idx="3447">
                  <c:v>4426.4482421875</c:v>
                </c:pt>
                <c:pt idx="3448">
                  <c:v>4458.5576171875</c:v>
                </c:pt>
                <c:pt idx="3449">
                  <c:v>4428.26220703125</c:v>
                </c:pt>
                <c:pt idx="3450">
                  <c:v>4447.02294921875</c:v>
                </c:pt>
                <c:pt idx="3451">
                  <c:v>4442.6279296875</c:v>
                </c:pt>
                <c:pt idx="3452">
                  <c:v>4417.15869140625</c:v>
                </c:pt>
                <c:pt idx="3453">
                  <c:v>4385.3115234375</c:v>
                </c:pt>
                <c:pt idx="3454">
                  <c:v>4399.32177734375</c:v>
                </c:pt>
                <c:pt idx="3455">
                  <c:v>4363.3857421875</c:v>
                </c:pt>
                <c:pt idx="3456">
                  <c:v>4356.314453125</c:v>
                </c:pt>
                <c:pt idx="3457">
                  <c:v>4386.96484375</c:v>
                </c:pt>
                <c:pt idx="3458">
                  <c:v>4376.56689453125</c:v>
                </c:pt>
                <c:pt idx="3459">
                  <c:v>4393.2451171875</c:v>
                </c:pt>
                <c:pt idx="3460">
                  <c:v>4383.17626953125</c:v>
                </c:pt>
                <c:pt idx="3461">
                  <c:v>4389.0205078125</c:v>
                </c:pt>
                <c:pt idx="3462">
                  <c:v>4416.94580078125</c:v>
                </c:pt>
                <c:pt idx="3463">
                  <c:v>4409.904296875</c:v>
                </c:pt>
                <c:pt idx="3464">
                  <c:v>4427.8076171875</c:v>
                </c:pt>
                <c:pt idx="3465">
                  <c:v>4444.00830078125</c:v>
                </c:pt>
                <c:pt idx="3466">
                  <c:v>4462.6875</c:v>
                </c:pt>
                <c:pt idx="3467">
                  <c:v>4497.8515625</c:v>
                </c:pt>
                <c:pt idx="3468">
                  <c:v>4520.69287109375</c:v>
                </c:pt>
                <c:pt idx="3469">
                  <c:v>4534.615234375</c:v>
                </c:pt>
                <c:pt idx="3470">
                  <c:v>4579.4931640625</c:v>
                </c:pt>
                <c:pt idx="3471">
                  <c:v>4596.9658203125</c:v>
                </c:pt>
                <c:pt idx="3472">
                  <c:v>4618.697265625</c:v>
                </c:pt>
                <c:pt idx="3473">
                  <c:v>4616.47607421875</c:v>
                </c:pt>
                <c:pt idx="3474">
                  <c:v>4655.068359375</c:v>
                </c:pt>
                <c:pt idx="3475">
                  <c:v>4651.49609375</c:v>
                </c:pt>
                <c:pt idx="3476">
                  <c:v>4654.115234375</c:v>
                </c:pt>
                <c:pt idx="3477">
                  <c:v>4686.986328125</c:v>
                </c:pt>
                <c:pt idx="3478">
                  <c:v>4687.15185546875</c:v>
                </c:pt>
                <c:pt idx="3479">
                  <c:v>4677.943359375</c:v>
                </c:pt>
                <c:pt idx="3480">
                  <c:v>4662.10888671875</c:v>
                </c:pt>
                <c:pt idx="3481">
                  <c:v>4681.541015625</c:v>
                </c:pt>
                <c:pt idx="3482">
                  <c:v>4697.84326171875</c:v>
                </c:pt>
                <c:pt idx="3483">
                  <c:v>4689.2763671875</c:v>
                </c:pt>
                <c:pt idx="3484">
                  <c:v>4696.5205078125</c:v>
                </c:pt>
                <c:pt idx="3485">
                  <c:v>4713.01953125</c:v>
                </c:pt>
                <c:pt idx="3486">
                  <c:v>4710.65185546875</c:v>
                </c:pt>
                <c:pt idx="3487">
                  <c:v>4728.38525390625</c:v>
                </c:pt>
                <c:pt idx="3488">
                  <c:v>4710.8798828125</c:v>
                </c:pt>
                <c:pt idx="3489">
                  <c:v>4689.671875</c:v>
                </c:pt>
                <c:pt idx="3490">
                  <c:v>4740.44970703125</c:v>
                </c:pt>
                <c:pt idx="3491">
                  <c:v>4731.1513671875</c:v>
                </c:pt>
                <c:pt idx="3492">
                  <c:v>4740.20751953125</c:v>
                </c:pt>
                <c:pt idx="3493">
                  <c:v>4770.09423828125</c:v>
                </c:pt>
                <c:pt idx="3494">
                  <c:v>4769.638671875</c:v>
                </c:pt>
                <c:pt idx="3495">
                  <c:v>4761.794921875</c:v>
                </c:pt>
                <c:pt idx="3496">
                  <c:v>4730.5400390625</c:v>
                </c:pt>
                <c:pt idx="3497">
                  <c:v>4718.814453125</c:v>
                </c:pt>
                <c:pt idx="3498">
                  <c:v>4714.63525390625</c:v>
                </c:pt>
                <c:pt idx="3499">
                  <c:v>4727.7236328125</c:v>
                </c:pt>
                <c:pt idx="3500">
                  <c:v>4742.70654296875</c:v>
                </c:pt>
                <c:pt idx="3501">
                  <c:v>4709.8623046875</c:v>
                </c:pt>
                <c:pt idx="3502">
                  <c:v>4770.21826171875</c:v>
                </c:pt>
                <c:pt idx="3503">
                  <c:v>4761.80615234375</c:v>
                </c:pt>
                <c:pt idx="3504">
                  <c:v>4757.1220703125</c:v>
                </c:pt>
                <c:pt idx="3505">
                  <c:v>4789.2646484375</c:v>
                </c:pt>
                <c:pt idx="3506">
                  <c:v>4794.31982421875</c:v>
                </c:pt>
                <c:pt idx="3507">
                  <c:v>4833.7197265625</c:v>
                </c:pt>
                <c:pt idx="3508">
                  <c:v>4843.6083984375</c:v>
                </c:pt>
                <c:pt idx="3509">
                  <c:v>4869.0888671875</c:v>
                </c:pt>
                <c:pt idx="3510">
                  <c:v>4855.431640625</c:v>
                </c:pt>
                <c:pt idx="3511">
                  <c:v>4885.9951171875</c:v>
                </c:pt>
                <c:pt idx="3512">
                  <c:v>4883.79052734375</c:v>
                </c:pt>
                <c:pt idx="3513">
                  <c:v>4921.04150390625</c:v>
                </c:pt>
                <c:pt idx="3514">
                  <c:v>4914.1162109375</c:v>
                </c:pt>
                <c:pt idx="3515">
                  <c:v>4914.60107421875</c:v>
                </c:pt>
                <c:pt idx="3516">
                  <c:v>4908.90087890625</c:v>
                </c:pt>
                <c:pt idx="3517">
                  <c:v>4910.3779296875</c:v>
                </c:pt>
                <c:pt idx="3518">
                  <c:v>4900.81201171875</c:v>
                </c:pt>
                <c:pt idx="3519">
                  <c:v>4903.6455078125</c:v>
                </c:pt>
                <c:pt idx="3520">
                  <c:v>4904.34326171875</c:v>
                </c:pt>
                <c:pt idx="3521">
                  <c:v>4915.4453125</c:v>
                </c:pt>
                <c:pt idx="3522">
                  <c:v>4942.6943359375</c:v>
                </c:pt>
                <c:pt idx="3523">
                  <c:v>4921.09033203125</c:v>
                </c:pt>
                <c:pt idx="3524">
                  <c:v>4922.75</c:v>
                </c:pt>
                <c:pt idx="3525">
                  <c:v>4937.6083984375</c:v>
                </c:pt>
                <c:pt idx="3526">
                  <c:v>4923.56396484375</c:v>
                </c:pt>
                <c:pt idx="3527">
                  <c:v>4906.5263671875</c:v>
                </c:pt>
                <c:pt idx="3528">
                  <c:v>4906.64404296875</c:v>
                </c:pt>
                <c:pt idx="3529">
                  <c:v>4894.97802734375</c:v>
                </c:pt>
                <c:pt idx="3530">
                  <c:v>4888.25537109375</c:v>
                </c:pt>
                <c:pt idx="3531">
                  <c:v>4933.83984375</c:v>
                </c:pt>
                <c:pt idx="3532">
                  <c:v>4920.1572265625</c:v>
                </c:pt>
                <c:pt idx="3533">
                  <c:v>4887.92724609375</c:v>
                </c:pt>
                <c:pt idx="3534">
                  <c:v>4869.68701171875</c:v>
                </c:pt>
                <c:pt idx="3535">
                  <c:v>4890.4228515625</c:v>
                </c:pt>
                <c:pt idx="3536">
                  <c:v>4876.93115234375</c:v>
                </c:pt>
                <c:pt idx="3537">
                  <c:v>4866.22998046875</c:v>
                </c:pt>
                <c:pt idx="3538">
                  <c:v>4886.55322265625</c:v>
                </c:pt>
                <c:pt idx="3539">
                  <c:v>4865.6787109375</c:v>
                </c:pt>
                <c:pt idx="3540">
                  <c:v>4859.54541015625</c:v>
                </c:pt>
                <c:pt idx="3541">
                  <c:v>4870.82421875</c:v>
                </c:pt>
                <c:pt idx="3542">
                  <c:v>4890.1796875</c:v>
                </c:pt>
                <c:pt idx="3543">
                  <c:v>4896.9052734375</c:v>
                </c:pt>
                <c:pt idx="3544">
                  <c:v>4882.77783203125</c:v>
                </c:pt>
                <c:pt idx="3545">
                  <c:v>4868.83056640625</c:v>
                </c:pt>
                <c:pt idx="3546">
                  <c:v>4849.79638671875</c:v>
                </c:pt>
                <c:pt idx="3547">
                  <c:v>4879.35205078125</c:v>
                </c:pt>
                <c:pt idx="3548">
                  <c:v>4896.4150390625</c:v>
                </c:pt>
                <c:pt idx="3549">
                  <c:v>4838.78466796875</c:v>
                </c:pt>
                <c:pt idx="3550">
                  <c:v>4884.7861328125</c:v>
                </c:pt>
                <c:pt idx="3551">
                  <c:v>4893.8466796875</c:v>
                </c:pt>
                <c:pt idx="3552">
                  <c:v>4929.6416015625</c:v>
                </c:pt>
                <c:pt idx="3553">
                  <c:v>4927.2607421875</c:v>
                </c:pt>
                <c:pt idx="3554">
                  <c:v>4900.244140625</c:v>
                </c:pt>
                <c:pt idx="3555">
                  <c:v>4877.69140625</c:v>
                </c:pt>
                <c:pt idx="3556">
                  <c:v>4897.24560546875</c:v>
                </c:pt>
                <c:pt idx="3557">
                  <c:v>4881.140625</c:v>
                </c:pt>
                <c:pt idx="3558">
                  <c:v>4870.548828125</c:v>
                </c:pt>
                <c:pt idx="3559">
                  <c:v>4864.69189453125</c:v>
                </c:pt>
                <c:pt idx="3560">
                  <c:v>4868.01123046875</c:v>
                </c:pt>
                <c:pt idx="3561">
                  <c:v>4864.38671875</c:v>
                </c:pt>
                <c:pt idx="3562">
                  <c:v>4872.2666015625</c:v>
                </c:pt>
                <c:pt idx="3563">
                  <c:v>4888.63818359375</c:v>
                </c:pt>
                <c:pt idx="3564">
                  <c:v>4830.11865234375</c:v>
                </c:pt>
                <c:pt idx="3565">
                  <c:v>4836.46875</c:v>
                </c:pt>
                <c:pt idx="3566">
                  <c:v>4815.06982421875</c:v>
                </c:pt>
                <c:pt idx="3567">
                  <c:v>4816.73095703125</c:v>
                </c:pt>
                <c:pt idx="3568">
                  <c:v>4834.4326171875</c:v>
                </c:pt>
                <c:pt idx="3569">
                  <c:v>4860.90966796875</c:v>
                </c:pt>
                <c:pt idx="3570">
                  <c:v>4818.16015625</c:v>
                </c:pt>
                <c:pt idx="3571">
                  <c:v>4804.13818359375</c:v>
                </c:pt>
                <c:pt idx="3572">
                  <c:v>4799.4453125</c:v>
                </c:pt>
                <c:pt idx="3573">
                  <c:v>4779.78759765625</c:v>
                </c:pt>
                <c:pt idx="3574">
                  <c:v>4780.5771484375</c:v>
                </c:pt>
                <c:pt idx="3575">
                  <c:v>4765.04296875</c:v>
                </c:pt>
                <c:pt idx="3576">
                  <c:v>4736.5556640625</c:v>
                </c:pt>
                <c:pt idx="3577">
                  <c:v>4719.64990234375</c:v>
                </c:pt>
                <c:pt idx="3578">
                  <c:v>4701.8310546875</c:v>
                </c:pt>
                <c:pt idx="3579">
                  <c:v>4673.3896484375</c:v>
                </c:pt>
                <c:pt idx="3580">
                  <c:v>4652.46337890625</c:v>
                </c:pt>
                <c:pt idx="3581">
                  <c:v>4621.44189453125</c:v>
                </c:pt>
                <c:pt idx="3582">
                  <c:v>4623.62939453125</c:v>
                </c:pt>
                <c:pt idx="3583">
                  <c:v>4616.91259765625</c:v>
                </c:pt>
                <c:pt idx="3584">
                  <c:v>4578.9619140625</c:v>
                </c:pt>
                <c:pt idx="3585">
                  <c:v>4554.71533203125</c:v>
                </c:pt>
                <c:pt idx="3586">
                  <c:v>4541.76416015625</c:v>
                </c:pt>
                <c:pt idx="3587">
                  <c:v>4533.970703125</c:v>
                </c:pt>
                <c:pt idx="3588">
                  <c:v>4567.76318359375</c:v>
                </c:pt>
                <c:pt idx="3589">
                  <c:v>4568.64599609375</c:v>
                </c:pt>
                <c:pt idx="3590">
                  <c:v>4568.45849609375</c:v>
                </c:pt>
                <c:pt idx="3591">
                  <c:v>4564.7021484375</c:v>
                </c:pt>
                <c:pt idx="3592">
                  <c:v>4565.119140625</c:v>
                </c:pt>
                <c:pt idx="3593">
                  <c:v>4590.44580078125</c:v>
                </c:pt>
                <c:pt idx="3594">
                  <c:v>4604.787109375</c:v>
                </c:pt>
                <c:pt idx="3595">
                  <c:v>4617.93310546875</c:v>
                </c:pt>
                <c:pt idx="3596">
                  <c:v>4660.2841796875</c:v>
                </c:pt>
                <c:pt idx="3597">
                  <c:v>4639.4794921875</c:v>
                </c:pt>
                <c:pt idx="3598">
                  <c:v>4687.2275390625</c:v>
                </c:pt>
                <c:pt idx="3599">
                  <c:v>4683.84423828125</c:v>
                </c:pt>
                <c:pt idx="3600">
                  <c:v>4712.41357421875</c:v>
                </c:pt>
                <c:pt idx="3601">
                  <c:v>4717.79443359375</c:v>
                </c:pt>
                <c:pt idx="3602">
                  <c:v>4705.0791015625</c:v>
                </c:pt>
                <c:pt idx="3603">
                  <c:v>4706.63720703125</c:v>
                </c:pt>
                <c:pt idx="3604">
                  <c:v>4698.30029296875</c:v>
                </c:pt>
                <c:pt idx="3605">
                  <c:v>4739.79150390625</c:v>
                </c:pt>
                <c:pt idx="3606">
                  <c:v>4722.86572265625</c:v>
                </c:pt>
                <c:pt idx="3607">
                  <c:v>4702.4716796875</c:v>
                </c:pt>
                <c:pt idx="3608">
                  <c:v>4670.7783203125</c:v>
                </c:pt>
                <c:pt idx="3609">
                  <c:v>4673.798828125</c:v>
                </c:pt>
                <c:pt idx="3610">
                  <c:v>4634.96826171875</c:v>
                </c:pt>
                <c:pt idx="3611">
                  <c:v>4622.4677734375</c:v>
                </c:pt>
                <c:pt idx="3612">
                  <c:v>4632.24072265625</c:v>
                </c:pt>
                <c:pt idx="3613">
                  <c:v>4664.50390625</c:v>
                </c:pt>
                <c:pt idx="3614">
                  <c:v>4657.40625</c:v>
                </c:pt>
                <c:pt idx="3615">
                  <c:v>4660.14697265625</c:v>
                </c:pt>
                <c:pt idx="3616">
                  <c:v>4674.697265625</c:v>
                </c:pt>
                <c:pt idx="3617">
                  <c:v>4654.5947265625</c:v>
                </c:pt>
                <c:pt idx="3618">
                  <c:v>4663.6630859375</c:v>
                </c:pt>
                <c:pt idx="3619">
                  <c:v>4646.91943359375</c:v>
                </c:pt>
                <c:pt idx="3620">
                  <c:v>4633.86376953125</c:v>
                </c:pt>
                <c:pt idx="3621">
                  <c:v>4617.5224609375</c:v>
                </c:pt>
                <c:pt idx="3622">
                  <c:v>4613.87109375</c:v>
                </c:pt>
                <c:pt idx="3623">
                  <c:v>4596.7451171875</c:v>
                </c:pt>
                <c:pt idx="3624">
                  <c:v>4618.6572265625</c:v>
                </c:pt>
                <c:pt idx="3625">
                  <c:v>4618.45849609375</c:v>
                </c:pt>
                <c:pt idx="3626">
                  <c:v>4577.5166015625</c:v>
                </c:pt>
                <c:pt idx="3627">
                  <c:v>4563.623046875</c:v>
                </c:pt>
                <c:pt idx="3628">
                  <c:v>4542.962890625</c:v>
                </c:pt>
                <c:pt idx="3629">
                  <c:v>4553.73193359375</c:v>
                </c:pt>
                <c:pt idx="3630">
                  <c:v>4535.763671875</c:v>
                </c:pt>
                <c:pt idx="3631">
                  <c:v>4496.00537109375</c:v>
                </c:pt>
                <c:pt idx="3632">
                  <c:v>4509.64013671875</c:v>
                </c:pt>
                <c:pt idx="3633">
                  <c:v>4468.85205078125</c:v>
                </c:pt>
                <c:pt idx="3634">
                  <c:v>4437.9140625</c:v>
                </c:pt>
                <c:pt idx="3635">
                  <c:v>4403.21826171875</c:v>
                </c:pt>
                <c:pt idx="3636">
                  <c:v>4414.90966796875</c:v>
                </c:pt>
                <c:pt idx="3637">
                  <c:v>4426.3603515625</c:v>
                </c:pt>
                <c:pt idx="3638">
                  <c:v>4428.91455078125</c:v>
                </c:pt>
                <c:pt idx="3639">
                  <c:v>4434.43505859375</c:v>
                </c:pt>
                <c:pt idx="3640">
                  <c:v>4408.48486328125</c:v>
                </c:pt>
                <c:pt idx="3641">
                  <c:v>4435.20654296875</c:v>
                </c:pt>
                <c:pt idx="3642">
                  <c:v>4423.99609375</c:v>
                </c:pt>
                <c:pt idx="3643">
                  <c:v>4368.39306640625</c:v>
                </c:pt>
                <c:pt idx="3644">
                  <c:v>4365.5</c:v>
                </c:pt>
                <c:pt idx="3645">
                  <c:v>4356.0341796875</c:v>
                </c:pt>
                <c:pt idx="3646">
                  <c:v>4347.54443359375</c:v>
                </c:pt>
                <c:pt idx="3647">
                  <c:v>4344.5859375</c:v>
                </c:pt>
                <c:pt idx="3648">
                  <c:v>4345.45654296875</c:v>
                </c:pt>
                <c:pt idx="3649">
                  <c:v>4316.0625</c:v>
                </c:pt>
                <c:pt idx="3650">
                  <c:v>4266.85498046875</c:v>
                </c:pt>
                <c:pt idx="3651">
                  <c:v>4237.87744140625</c:v>
                </c:pt>
                <c:pt idx="3652">
                  <c:v>4233.1689453125</c:v>
                </c:pt>
                <c:pt idx="3653">
                  <c:v>4214.82177734375</c:v>
                </c:pt>
                <c:pt idx="3654">
                  <c:v>4198.9814453125</c:v>
                </c:pt>
                <c:pt idx="3655">
                  <c:v>4204.9140625</c:v>
                </c:pt>
                <c:pt idx="3656">
                  <c:v>4137.96484375</c:v>
                </c:pt>
                <c:pt idx="3657">
                  <c:v>4133.63525390625</c:v>
                </c:pt>
                <c:pt idx="3658">
                  <c:v>4120.5595703125</c:v>
                </c:pt>
                <c:pt idx="3659">
                  <c:v>4087.0791015625</c:v>
                </c:pt>
                <c:pt idx="3660">
                  <c:v>4074.208984375</c:v>
                </c:pt>
                <c:pt idx="3661">
                  <c:v>4066.63720703125</c:v>
                </c:pt>
                <c:pt idx="3662">
                  <c:v>4067.725341796875</c:v>
                </c:pt>
                <c:pt idx="3663">
                  <c:v>4025.45703125</c:v>
                </c:pt>
                <c:pt idx="3664">
                  <c:v>3991.5009765625</c:v>
                </c:pt>
                <c:pt idx="3665">
                  <c:v>4018.59619140625</c:v>
                </c:pt>
                <c:pt idx="3666">
                  <c:v>3957.593017578125</c:v>
                </c:pt>
                <c:pt idx="3667">
                  <c:v>3927.6337890625</c:v>
                </c:pt>
                <c:pt idx="3668">
                  <c:v>3954.893798828125</c:v>
                </c:pt>
                <c:pt idx="3669">
                  <c:v>3917.140869140625</c:v>
                </c:pt>
                <c:pt idx="3670">
                  <c:v>3946.876953125</c:v>
                </c:pt>
                <c:pt idx="3671">
                  <c:v>3915.849365234375</c:v>
                </c:pt>
                <c:pt idx="3672">
                  <c:v>3879.886962890625</c:v>
                </c:pt>
                <c:pt idx="3673">
                  <c:v>3892.75439453125</c:v>
                </c:pt>
                <c:pt idx="3674">
                  <c:v>3888.25732421875</c:v>
                </c:pt>
                <c:pt idx="3675">
                  <c:v>3822.40185546875</c:v>
                </c:pt>
                <c:pt idx="3676">
                  <c:v>3861.793212890625</c:v>
                </c:pt>
                <c:pt idx="3677">
                  <c:v>3841.479248046875</c:v>
                </c:pt>
                <c:pt idx="3678">
                  <c:v>3826.944091796875</c:v>
                </c:pt>
                <c:pt idx="3679">
                  <c:v>3795.619140625</c:v>
                </c:pt>
                <c:pt idx="3680">
                  <c:v>3795.88720703125</c:v>
                </c:pt>
                <c:pt idx="3681">
                  <c:v>3789.111328125</c:v>
                </c:pt>
                <c:pt idx="3682">
                  <c:v>3790.084716796875</c:v>
                </c:pt>
                <c:pt idx="3683">
                  <c:v>3806.099365234375</c:v>
                </c:pt>
                <c:pt idx="3684">
                  <c:v>3794.675537109375</c:v>
                </c:pt>
                <c:pt idx="3685">
                  <c:v>3722.25732421875</c:v>
                </c:pt>
                <c:pt idx="3686">
                  <c:v>3719.51904296875</c:v>
                </c:pt>
                <c:pt idx="3687">
                  <c:v>3701.7138671875</c:v>
                </c:pt>
                <c:pt idx="3688">
                  <c:v>3693.888916015625</c:v>
                </c:pt>
                <c:pt idx="3689">
                  <c:v>3683.24609375</c:v>
                </c:pt>
                <c:pt idx="3690">
                  <c:v>3668.93310546875</c:v>
                </c:pt>
                <c:pt idx="3691">
                  <c:v>3663.383544921875</c:v>
                </c:pt>
                <c:pt idx="3692">
                  <c:v>3634.753173828125</c:v>
                </c:pt>
                <c:pt idx="3693">
                  <c:v>3628.5712890625</c:v>
                </c:pt>
                <c:pt idx="3694">
                  <c:v>3643.20068359375</c:v>
                </c:pt>
                <c:pt idx="3695">
                  <c:v>3587.803466796875</c:v>
                </c:pt>
                <c:pt idx="3696">
                  <c:v>3585.1826171875</c:v>
                </c:pt>
                <c:pt idx="3697">
                  <c:v>3567.855712890625</c:v>
                </c:pt>
                <c:pt idx="3698">
                  <c:v>3552.674072265625</c:v>
                </c:pt>
                <c:pt idx="3699">
                  <c:v>3521.35107421875</c:v>
                </c:pt>
                <c:pt idx="3700">
                  <c:v>3509.893798828125</c:v>
                </c:pt>
                <c:pt idx="3701">
                  <c:v>3513.93359375</c:v>
                </c:pt>
                <c:pt idx="3702">
                  <c:v>3499.83837890625</c:v>
                </c:pt>
                <c:pt idx="3703">
                  <c:v>3491.685302734375</c:v>
                </c:pt>
                <c:pt idx="3704">
                  <c:v>3485.5712890625</c:v>
                </c:pt>
                <c:pt idx="3705">
                  <c:v>3461.744384765625</c:v>
                </c:pt>
                <c:pt idx="3706">
                  <c:v>3453.05810546875</c:v>
                </c:pt>
                <c:pt idx="3707">
                  <c:v>3446.236328125</c:v>
                </c:pt>
                <c:pt idx="3708">
                  <c:v>3418.780029296875</c:v>
                </c:pt>
                <c:pt idx="3709">
                  <c:v>3438.512451171875</c:v>
                </c:pt>
                <c:pt idx="3710">
                  <c:v>3418.44482421875</c:v>
                </c:pt>
                <c:pt idx="3711">
                  <c:v>3378.3974609375</c:v>
                </c:pt>
                <c:pt idx="3712">
                  <c:v>3359.736083984375</c:v>
                </c:pt>
                <c:pt idx="3713">
                  <c:v>3370.497802734375</c:v>
                </c:pt>
                <c:pt idx="3714">
                  <c:v>3342.34033203125</c:v>
                </c:pt>
                <c:pt idx="3715">
                  <c:v>3309.4521484375</c:v>
                </c:pt>
                <c:pt idx="3716">
                  <c:v>3306.156494140625</c:v>
                </c:pt>
                <c:pt idx="3717">
                  <c:v>3305.290283203125</c:v>
                </c:pt>
                <c:pt idx="3718">
                  <c:v>3308.030517578125</c:v>
                </c:pt>
                <c:pt idx="3719">
                  <c:v>3291.232421875</c:v>
                </c:pt>
                <c:pt idx="3720">
                  <c:v>3279.34716796875</c:v>
                </c:pt>
                <c:pt idx="3721">
                  <c:v>3255.813720703125</c:v>
                </c:pt>
                <c:pt idx="3722">
                  <c:v>3286.212158203125</c:v>
                </c:pt>
                <c:pt idx="3723">
                  <c:v>3297.765869140625</c:v>
                </c:pt>
                <c:pt idx="3724">
                  <c:v>3253.3466796875</c:v>
                </c:pt>
                <c:pt idx="3725">
                  <c:v>3206.75390625</c:v>
                </c:pt>
                <c:pt idx="3726">
                  <c:v>3215.02001953125</c:v>
                </c:pt>
                <c:pt idx="3727">
                  <c:v>3153.854736328125</c:v>
                </c:pt>
                <c:pt idx="3728">
                  <c:v>3137.202880859375</c:v>
                </c:pt>
                <c:pt idx="3729">
                  <c:v>3142.998291015625</c:v>
                </c:pt>
                <c:pt idx="3730">
                  <c:v>3083.959228515625</c:v>
                </c:pt>
                <c:pt idx="3731">
                  <c:v>3064.169189453125</c:v>
                </c:pt>
                <c:pt idx="3732">
                  <c:v>3076.007080078125</c:v>
                </c:pt>
                <c:pt idx="3733">
                  <c:v>3071.1572265625</c:v>
                </c:pt>
                <c:pt idx="3734">
                  <c:v>3084.597412109375</c:v>
                </c:pt>
                <c:pt idx="3735">
                  <c:v>3075.223876953125</c:v>
                </c:pt>
                <c:pt idx="3736">
                  <c:v>3022.077880859375</c:v>
                </c:pt>
                <c:pt idx="3737">
                  <c:v>3008.161865234375</c:v>
                </c:pt>
                <c:pt idx="3738">
                  <c:v>3022.14208984375</c:v>
                </c:pt>
                <c:pt idx="3739">
                  <c:v>3047.54296875</c:v>
                </c:pt>
                <c:pt idx="3740">
                  <c:v>3006.558837890625</c:v>
                </c:pt>
                <c:pt idx="3741">
                  <c:v>2970.17626953125</c:v>
                </c:pt>
                <c:pt idx="3742">
                  <c:v>2984.60595703125</c:v>
                </c:pt>
                <c:pt idx="3743">
                  <c:v>2999.612548828125</c:v>
                </c:pt>
                <c:pt idx="3744">
                  <c:v>3280.8330078125</c:v>
                </c:pt>
                <c:pt idx="3745">
                  <c:v>2999.63916015625</c:v>
                </c:pt>
                <c:pt idx="3746">
                  <c:v>2954.85595703125</c:v>
                </c:pt>
                <c:pt idx="3747">
                  <c:v>2939.471923828125</c:v>
                </c:pt>
                <c:pt idx="3748">
                  <c:v>2931.083740234375</c:v>
                </c:pt>
                <c:pt idx="3749">
                  <c:v>2888.816162109375</c:v>
                </c:pt>
                <c:pt idx="3750">
                  <c:v>2854.669677734375</c:v>
                </c:pt>
                <c:pt idx="3751">
                  <c:v>2852.880126953125</c:v>
                </c:pt>
                <c:pt idx="3752">
                  <c:v>2879.93505859375</c:v>
                </c:pt>
                <c:pt idx="3753">
                  <c:v>2874.01220703125</c:v>
                </c:pt>
                <c:pt idx="3754">
                  <c:v>2884.576904296875</c:v>
                </c:pt>
                <c:pt idx="3755">
                  <c:v>2864.807373046875</c:v>
                </c:pt>
                <c:pt idx="3756">
                  <c:v>2851.044921875</c:v>
                </c:pt>
                <c:pt idx="3757">
                  <c:v>2837.8291015625</c:v>
                </c:pt>
                <c:pt idx="3758">
                  <c:v>2835.10205078125</c:v>
                </c:pt>
                <c:pt idx="3759">
                  <c:v>2841.2392578125</c:v>
                </c:pt>
                <c:pt idx="3760">
                  <c:v>2823.679443359375</c:v>
                </c:pt>
                <c:pt idx="3761">
                  <c:v>2812.196533203125</c:v>
                </c:pt>
                <c:pt idx="3762">
                  <c:v>2808.916748046875</c:v>
                </c:pt>
                <c:pt idx="3763">
                  <c:v>2790.93701171875</c:v>
                </c:pt>
                <c:pt idx="3764">
                  <c:v>2795.03271484375</c:v>
                </c:pt>
                <c:pt idx="3765">
                  <c:v>2780.880615234375</c:v>
                </c:pt>
                <c:pt idx="3766">
                  <c:v>2798.21240234375</c:v>
                </c:pt>
                <c:pt idx="3767">
                  <c:v>2830.21337890625</c:v>
                </c:pt>
                <c:pt idx="3768">
                  <c:v>2816.93505859375</c:v>
                </c:pt>
                <c:pt idx="3769">
                  <c:v>2834.1083984375</c:v>
                </c:pt>
                <c:pt idx="3770">
                  <c:v>2839.916015625</c:v>
                </c:pt>
                <c:pt idx="3771">
                  <c:v>2850.478759765625</c:v>
                </c:pt>
                <c:pt idx="3772">
                  <c:v>2870.19384765625</c:v>
                </c:pt>
                <c:pt idx="3773">
                  <c:v>2820.923095703125</c:v>
                </c:pt>
                <c:pt idx="3774">
                  <c:v>2809.994384765625</c:v>
                </c:pt>
                <c:pt idx="3775">
                  <c:v>2826.913330078125</c:v>
                </c:pt>
                <c:pt idx="3776">
                  <c:v>2825.066650390625</c:v>
                </c:pt>
                <c:pt idx="3777">
                  <c:v>2802.41357421875</c:v>
                </c:pt>
                <c:pt idx="3778">
                  <c:v>2793.6142578125</c:v>
                </c:pt>
                <c:pt idx="3779">
                  <c:v>2780.307861328125</c:v>
                </c:pt>
                <c:pt idx="3780">
                  <c:v>2801.961181640625</c:v>
                </c:pt>
                <c:pt idx="3781">
                  <c:v>2796.239990234375</c:v>
                </c:pt>
                <c:pt idx="3782">
                  <c:v>2788.989013671875</c:v>
                </c:pt>
                <c:pt idx="3783">
                  <c:v>2794.18017578125</c:v>
                </c:pt>
                <c:pt idx="3784">
                  <c:v>2818.64404296875</c:v>
                </c:pt>
                <c:pt idx="3785">
                  <c:v>2815.806396484375</c:v>
                </c:pt>
                <c:pt idx="3786">
                  <c:v>2760.782958984375</c:v>
                </c:pt>
                <c:pt idx="3787">
                  <c:v>2753.937255859375</c:v>
                </c:pt>
                <c:pt idx="3788">
                  <c:v>2746.849609375</c:v>
                </c:pt>
                <c:pt idx="3789">
                  <c:v>2763.238037109375</c:v>
                </c:pt>
                <c:pt idx="3790">
                  <c:v>2743.01611328125</c:v>
                </c:pt>
                <c:pt idx="3791">
                  <c:v>2707.173095703125</c:v>
                </c:pt>
                <c:pt idx="3792">
                  <c:v>2690.08154296875</c:v>
                </c:pt>
                <c:pt idx="3793">
                  <c:v>2664.822509765625</c:v>
                </c:pt>
                <c:pt idx="3794">
                  <c:v>2652.717529296875</c:v>
                </c:pt>
                <c:pt idx="3795">
                  <c:v>2651.598876953125</c:v>
                </c:pt>
                <c:pt idx="3796">
                  <c:v>2635.728271484375</c:v>
                </c:pt>
                <c:pt idx="3797">
                  <c:v>2649.682373046875</c:v>
                </c:pt>
                <c:pt idx="3798">
                  <c:v>2637.719970703125</c:v>
                </c:pt>
                <c:pt idx="3799">
                  <c:v>2617.652587890625</c:v>
                </c:pt>
                <c:pt idx="3800">
                  <c:v>2596.442138671875</c:v>
                </c:pt>
                <c:pt idx="3801">
                  <c:v>2592.48974609375</c:v>
                </c:pt>
                <c:pt idx="3802">
                  <c:v>2586.99658203125</c:v>
                </c:pt>
                <c:pt idx="3803">
                  <c:v>2561.34716796875</c:v>
                </c:pt>
                <c:pt idx="3804">
                  <c:v>2548.640625</c:v>
                </c:pt>
                <c:pt idx="3805">
                  <c:v>2581.144775390625</c:v>
                </c:pt>
                <c:pt idx="3806">
                  <c:v>2586.963623046875</c:v>
                </c:pt>
                <c:pt idx="3807">
                  <c:v>2549.979736328125</c:v>
                </c:pt>
                <c:pt idx="3808">
                  <c:v>2541.6591796875</c:v>
                </c:pt>
                <c:pt idx="3809">
                  <c:v>2519.741455078125</c:v>
                </c:pt>
                <c:pt idx="3810">
                  <c:v>2534.051025390625</c:v>
                </c:pt>
                <c:pt idx="3811">
                  <c:v>2510.69091796875</c:v>
                </c:pt>
                <c:pt idx="3812">
                  <c:v>2518.481201171875</c:v>
                </c:pt>
                <c:pt idx="3813">
                  <c:v>2504.449951171875</c:v>
                </c:pt>
                <c:pt idx="3814">
                  <c:v>2493.867431640625</c:v>
                </c:pt>
                <c:pt idx="3815">
                  <c:v>2453.273193359375</c:v>
                </c:pt>
                <c:pt idx="3816">
                  <c:v>2453.195556640625</c:v>
                </c:pt>
                <c:pt idx="3817">
                  <c:v>2474.874755859375</c:v>
                </c:pt>
                <c:pt idx="3818">
                  <c:v>2467.969482421875</c:v>
                </c:pt>
                <c:pt idx="3819">
                  <c:v>2451.637451171875</c:v>
                </c:pt>
                <c:pt idx="3820">
                  <c:v>2438.8505859375</c:v>
                </c:pt>
                <c:pt idx="3821">
                  <c:v>2394.208984375</c:v>
                </c:pt>
                <c:pt idx="3822">
                  <c:v>2351.27783203125</c:v>
                </c:pt>
                <c:pt idx="3823">
                  <c:v>2343.563720703125</c:v>
                </c:pt>
                <c:pt idx="3824">
                  <c:v>2338.1513671875</c:v>
                </c:pt>
                <c:pt idx="3825">
                  <c:v>2291.58203125</c:v>
                </c:pt>
                <c:pt idx="3826">
                  <c:v>2265.70654296875</c:v>
                </c:pt>
                <c:pt idx="3827">
                  <c:v>2247.525390625</c:v>
                </c:pt>
                <c:pt idx="3828">
                  <c:v>2214.5703125</c:v>
                </c:pt>
                <c:pt idx="3829">
                  <c:v>2222.953125</c:v>
                </c:pt>
                <c:pt idx="3830">
                  <c:v>2212.534912109375</c:v>
                </c:pt>
                <c:pt idx="3831">
                  <c:v>2208.87451171875</c:v>
                </c:pt>
                <c:pt idx="3832">
                  <c:v>2207.775634765625</c:v>
                </c:pt>
                <c:pt idx="3833">
                  <c:v>2182.681884765625</c:v>
                </c:pt>
                <c:pt idx="3834">
                  <c:v>2160.879150390625</c:v>
                </c:pt>
                <c:pt idx="3835">
                  <c:v>2154.326904296875</c:v>
                </c:pt>
                <c:pt idx="3836">
                  <c:v>2129.674072265625</c:v>
                </c:pt>
                <c:pt idx="3837">
                  <c:v>2142.730712890625</c:v>
                </c:pt>
                <c:pt idx="3838">
                  <c:v>2128.47998046875</c:v>
                </c:pt>
                <c:pt idx="3839">
                  <c:v>2118.762451171875</c:v>
                </c:pt>
                <c:pt idx="3840">
                  <c:v>2131.34716796875</c:v>
                </c:pt>
                <c:pt idx="3841">
                  <c:v>2125.5</c:v>
                </c:pt>
                <c:pt idx="3842">
                  <c:v>2105.970458984375</c:v>
                </c:pt>
                <c:pt idx="3843">
                  <c:v>2101.273681640625</c:v>
                </c:pt>
                <c:pt idx="3844">
                  <c:v>2092.338134765625</c:v>
                </c:pt>
                <c:pt idx="3845">
                  <c:v>2096.8642578125</c:v>
                </c:pt>
                <c:pt idx="3846">
                  <c:v>2076.780517578125</c:v>
                </c:pt>
                <c:pt idx="3847">
                  <c:v>2078.054931640625</c:v>
                </c:pt>
                <c:pt idx="3848">
                  <c:v>2069.786376953125</c:v>
                </c:pt>
                <c:pt idx="3849">
                  <c:v>2068.404296875</c:v>
                </c:pt>
                <c:pt idx="3850">
                  <c:v>2032.734375</c:v>
                </c:pt>
                <c:pt idx="3851">
                  <c:v>2015.550048828125</c:v>
                </c:pt>
                <c:pt idx="3852">
                  <c:v>2027.3138427734375</c:v>
                </c:pt>
                <c:pt idx="3853">
                  <c:v>2014.4129638671875</c:v>
                </c:pt>
                <c:pt idx="3854">
                  <c:v>2008.2216796875</c:v>
                </c:pt>
                <c:pt idx="3855">
                  <c:v>2008.8563232421875</c:v>
                </c:pt>
                <c:pt idx="3856">
                  <c:v>2001.047607421875</c:v>
                </c:pt>
                <c:pt idx="3857">
                  <c:v>1988.9625244140625</c:v>
                </c:pt>
                <c:pt idx="3858">
                  <c:v>1980.5206298828125</c:v>
                </c:pt>
                <c:pt idx="3859">
                  <c:v>1976.631591796875</c:v>
                </c:pt>
                <c:pt idx="3860">
                  <c:v>1949.7171630859375</c:v>
                </c:pt>
                <c:pt idx="3861">
                  <c:v>1948.178955078125</c:v>
                </c:pt>
                <c:pt idx="3862">
                  <c:v>1938.0301513671875</c:v>
                </c:pt>
                <c:pt idx="3863">
                  <c:v>1911.942626953125</c:v>
                </c:pt>
                <c:pt idx="3864">
                  <c:v>1900.7001953125</c:v>
                </c:pt>
                <c:pt idx="3865">
                  <c:v>1859.201416015625</c:v>
                </c:pt>
                <c:pt idx="3866">
                  <c:v>1857.9298095703125</c:v>
                </c:pt>
                <c:pt idx="3867">
                  <c:v>1842.364990234375</c:v>
                </c:pt>
                <c:pt idx="3868">
                  <c:v>1818.236328125</c:v>
                </c:pt>
                <c:pt idx="3869">
                  <c:v>1826.0706787109375</c:v>
                </c:pt>
                <c:pt idx="3870">
                  <c:v>1813.0772705078125</c:v>
                </c:pt>
                <c:pt idx="3871">
                  <c:v>1803.38623046875</c:v>
                </c:pt>
                <c:pt idx="3872">
                  <c:v>1797.513916015625</c:v>
                </c:pt>
                <c:pt idx="3873">
                  <c:v>1792.7655029296875</c:v>
                </c:pt>
                <c:pt idx="3874">
                  <c:v>1786.263916015625</c:v>
                </c:pt>
                <c:pt idx="3875">
                  <c:v>1783.2115478515625</c:v>
                </c:pt>
                <c:pt idx="3876">
                  <c:v>1753.091064453125</c:v>
                </c:pt>
                <c:pt idx="3877">
                  <c:v>1737.1197509765625</c:v>
                </c:pt>
                <c:pt idx="3878">
                  <c:v>1719.3525390625</c:v>
                </c:pt>
                <c:pt idx="3879">
                  <c:v>1717.9903564453125</c:v>
                </c:pt>
                <c:pt idx="3880">
                  <c:v>1717.6380615234375</c:v>
                </c:pt>
                <c:pt idx="3881">
                  <c:v>1708.9229736328125</c:v>
                </c:pt>
                <c:pt idx="3882">
                  <c:v>1720.909423828125</c:v>
                </c:pt>
                <c:pt idx="3883">
                  <c:v>1711.380126953125</c:v>
                </c:pt>
                <c:pt idx="3884">
                  <c:v>1704.362548828125</c:v>
                </c:pt>
                <c:pt idx="3885">
                  <c:v>1698.895263671875</c:v>
                </c:pt>
                <c:pt idx="3886">
                  <c:v>1687.87353515625</c:v>
                </c:pt>
                <c:pt idx="3887">
                  <c:v>1686.520263671875</c:v>
                </c:pt>
                <c:pt idx="3888">
                  <c:v>1663.3558349609375</c:v>
                </c:pt>
                <c:pt idx="3889">
                  <c:v>1663.0771484375</c:v>
                </c:pt>
                <c:pt idx="3890">
                  <c:v>1656.5574951171875</c:v>
                </c:pt>
                <c:pt idx="3891">
                  <c:v>1650.631591796875</c:v>
                </c:pt>
                <c:pt idx="3892">
                  <c:v>1654.036376953125</c:v>
                </c:pt>
                <c:pt idx="3893">
                  <c:v>1653.434814453125</c:v>
                </c:pt>
                <c:pt idx="3894">
                  <c:v>1649.1090087890625</c:v>
                </c:pt>
                <c:pt idx="3895">
                  <c:v>1647.607421875</c:v>
                </c:pt>
                <c:pt idx="3896">
                  <c:v>1637.203369140625</c:v>
                </c:pt>
                <c:pt idx="3897">
                  <c:v>1638.62109375</c:v>
                </c:pt>
                <c:pt idx="3898">
                  <c:v>1652.6888427734375</c:v>
                </c:pt>
                <c:pt idx="3899">
                  <c:v>1666.92626953125</c:v>
                </c:pt>
                <c:pt idx="3900">
                  <c:v>1667.790771484375</c:v>
                </c:pt>
                <c:pt idx="3901">
                  <c:v>1665.7783203125</c:v>
                </c:pt>
                <c:pt idx="3902">
                  <c:v>1679.6055908203125</c:v>
                </c:pt>
                <c:pt idx="3903">
                  <c:v>1675.516357421875</c:v>
                </c:pt>
                <c:pt idx="3904">
                  <c:v>1675.7548828125</c:v>
                </c:pt>
                <c:pt idx="3905">
                  <c:v>1684</c:v>
                </c:pt>
                <c:pt idx="3906">
                  <c:v>1687.6998291015625</c:v>
                </c:pt>
                <c:pt idx="3907">
                  <c:v>1664.77880859375</c:v>
                </c:pt>
                <c:pt idx="3908">
                  <c:v>1663.65380859375</c:v>
                </c:pt>
                <c:pt idx="3909">
                  <c:v>1660.30615234375</c:v>
                </c:pt>
                <c:pt idx="3910">
                  <c:v>1662.2664794921875</c:v>
                </c:pt>
                <c:pt idx="3911">
                  <c:v>1661.418701171875</c:v>
                </c:pt>
                <c:pt idx="3912">
                  <c:v>1665.2547607421875</c:v>
                </c:pt>
                <c:pt idx="3913">
                  <c:v>1670.3084716796875</c:v>
                </c:pt>
                <c:pt idx="3914">
                  <c:v>1659.9483642578125</c:v>
                </c:pt>
                <c:pt idx="3915">
                  <c:v>1660.386962890625</c:v>
                </c:pt>
                <c:pt idx="3916">
                  <c:v>1666.4520263671875</c:v>
                </c:pt>
                <c:pt idx="3917">
                  <c:v>1669.924560546875</c:v>
                </c:pt>
                <c:pt idx="3918">
                  <c:v>1651.9375</c:v>
                </c:pt>
                <c:pt idx="3919">
                  <c:v>1646.1810302734375</c:v>
                </c:pt>
                <c:pt idx="3920">
                  <c:v>1636.09765625</c:v>
                </c:pt>
                <c:pt idx="3921">
                  <c:v>1627.697509765625</c:v>
                </c:pt>
                <c:pt idx="3922">
                  <c:v>1627.0684814453125</c:v>
                </c:pt>
                <c:pt idx="3923">
                  <c:v>1617.9534912109375</c:v>
                </c:pt>
                <c:pt idx="3924">
                  <c:v>1609.6295166015625</c:v>
                </c:pt>
                <c:pt idx="3925">
                  <c:v>1604.844482421875</c:v>
                </c:pt>
                <c:pt idx="3926">
                  <c:v>1626.5697021484375</c:v>
                </c:pt>
                <c:pt idx="3927">
                  <c:v>1609.72021484375</c:v>
                </c:pt>
                <c:pt idx="3928">
                  <c:v>1609.4913330078125</c:v>
                </c:pt>
                <c:pt idx="3929">
                  <c:v>1601.4447021484375</c:v>
                </c:pt>
                <c:pt idx="3930">
                  <c:v>1600.7850341796875</c:v>
                </c:pt>
                <c:pt idx="3931">
                  <c:v>1609.927978515625</c:v>
                </c:pt>
                <c:pt idx="3932">
                  <c:v>1608.2728271484375</c:v>
                </c:pt>
                <c:pt idx="3933">
                  <c:v>1633.624267578125</c:v>
                </c:pt>
                <c:pt idx="3934">
                  <c:v>1617.4151611328125</c:v>
                </c:pt>
                <c:pt idx="3935">
                  <c:v>1626.6761474609375</c:v>
                </c:pt>
                <c:pt idx="3936">
                  <c:v>1628.80322265625</c:v>
                </c:pt>
                <c:pt idx="3937">
                  <c:v>1621.5545654296875</c:v>
                </c:pt>
                <c:pt idx="3938">
                  <c:v>1623.0589599609375</c:v>
                </c:pt>
                <c:pt idx="3939">
                  <c:v>1627.232421875</c:v>
                </c:pt>
                <c:pt idx="3940">
                  <c:v>1629.608154296875</c:v>
                </c:pt>
                <c:pt idx="3941">
                  <c:v>1625.7496337890625</c:v>
                </c:pt>
                <c:pt idx="3942">
                  <c:v>1613.8642578125</c:v>
                </c:pt>
                <c:pt idx="3943">
                  <c:v>1615.108642578125</c:v>
                </c:pt>
                <c:pt idx="3944">
                  <c:v>1630.1934814453125</c:v>
                </c:pt>
                <c:pt idx="3945">
                  <c:v>1648.3311767578125</c:v>
                </c:pt>
                <c:pt idx="3946">
                  <c:v>1647.33642578125</c:v>
                </c:pt>
                <c:pt idx="3947">
                  <c:v>1651.799560546875</c:v>
                </c:pt>
                <c:pt idx="3948">
                  <c:v>1662.6632080078125</c:v>
                </c:pt>
                <c:pt idx="3949">
                  <c:v>1659.910888671875</c:v>
                </c:pt>
                <c:pt idx="3950">
                  <c:v>1662.5133056640625</c:v>
                </c:pt>
                <c:pt idx="3951">
                  <c:v>1649.878662109375</c:v>
                </c:pt>
                <c:pt idx="3952">
                  <c:v>1641.1429443359375</c:v>
                </c:pt>
                <c:pt idx="3953">
                  <c:v>1628.1575927734375</c:v>
                </c:pt>
                <c:pt idx="3954">
                  <c:v>1627.4442138671875</c:v>
                </c:pt>
                <c:pt idx="3955">
                  <c:v>1621.8155517578125</c:v>
                </c:pt>
                <c:pt idx="3956">
                  <c:v>1623.697998046875</c:v>
                </c:pt>
                <c:pt idx="3957">
                  <c:v>1642.9432373046875</c:v>
                </c:pt>
                <c:pt idx="3958">
                  <c:v>1635.8890380859375</c:v>
                </c:pt>
                <c:pt idx="3959">
                  <c:v>1630.290283203125</c:v>
                </c:pt>
                <c:pt idx="3960">
                  <c:v>1618.4930419921875</c:v>
                </c:pt>
                <c:pt idx="3961">
                  <c:v>1614.3133544921875</c:v>
                </c:pt>
                <c:pt idx="3962">
                  <c:v>1610.1881103515625</c:v>
                </c:pt>
                <c:pt idx="3963">
                  <c:v>1600.313232421875</c:v>
                </c:pt>
                <c:pt idx="3964">
                  <c:v>1588.4296875</c:v>
                </c:pt>
                <c:pt idx="3965">
                  <c:v>1583.0419921875</c:v>
                </c:pt>
                <c:pt idx="3966">
                  <c:v>1582.9962158203125</c:v>
                </c:pt>
                <c:pt idx="3967">
                  <c:v>1579.9271240234375</c:v>
                </c:pt>
                <c:pt idx="3968">
                  <c:v>1584.1600341796875</c:v>
                </c:pt>
                <c:pt idx="3969">
                  <c:v>1566.3326416015625</c:v>
                </c:pt>
                <c:pt idx="3970">
                  <c:v>1565.1361083984375</c:v>
                </c:pt>
                <c:pt idx="3971">
                  <c:v>1557.929931640625</c:v>
                </c:pt>
                <c:pt idx="3972">
                  <c:v>1556.2374267578125</c:v>
                </c:pt>
                <c:pt idx="3973">
                  <c:v>1547.4271240234375</c:v>
                </c:pt>
                <c:pt idx="3974">
                  <c:v>1546.1527099609375</c:v>
                </c:pt>
                <c:pt idx="3975">
                  <c:v>1552.5242919921875</c:v>
                </c:pt>
                <c:pt idx="3976">
                  <c:v>1553.430419921875</c:v>
                </c:pt>
                <c:pt idx="3977">
                  <c:v>1545.68115234375</c:v>
                </c:pt>
                <c:pt idx="3978">
                  <c:v>1539.443603515625</c:v>
                </c:pt>
                <c:pt idx="3979">
                  <c:v>1547.56640625</c:v>
                </c:pt>
                <c:pt idx="3980">
                  <c:v>1554.431884765625</c:v>
                </c:pt>
                <c:pt idx="3981">
                  <c:v>1563.078857421875</c:v>
                </c:pt>
                <c:pt idx="3982">
                  <c:v>1562.6456298828125</c:v>
                </c:pt>
                <c:pt idx="3983">
                  <c:v>1562.3560791015625</c:v>
                </c:pt>
                <c:pt idx="3984">
                  <c:v>1564.343505859375</c:v>
                </c:pt>
                <c:pt idx="3985">
                  <c:v>1571.419921875</c:v>
                </c:pt>
                <c:pt idx="3986">
                  <c:v>1568.8514404296875</c:v>
                </c:pt>
                <c:pt idx="3987">
                  <c:v>1566.81396484375</c:v>
                </c:pt>
                <c:pt idx="3988">
                  <c:v>1565.18896484375</c:v>
                </c:pt>
                <c:pt idx="3989">
                  <c:v>1562.8590087890625</c:v>
                </c:pt>
                <c:pt idx="3990">
                  <c:v>1571.4378662109375</c:v>
                </c:pt>
                <c:pt idx="3991">
                  <c:v>1581.153564453125</c:v>
                </c:pt>
                <c:pt idx="3992">
                  <c:v>1593.406982421875</c:v>
                </c:pt>
                <c:pt idx="3993">
                  <c:v>1593.764892578125</c:v>
                </c:pt>
                <c:pt idx="3994">
                  <c:v>1606.5107421875</c:v>
                </c:pt>
                <c:pt idx="3995">
                  <c:v>1610.3536376953125</c:v>
                </c:pt>
                <c:pt idx="3996">
                  <c:v>1616.6864013671875</c:v>
                </c:pt>
                <c:pt idx="3997">
                  <c:v>1624.543701171875</c:v>
                </c:pt>
                <c:pt idx="3998">
                  <c:v>1644.0257568359375</c:v>
                </c:pt>
                <c:pt idx="3999">
                  <c:v>1655.415283203125</c:v>
                </c:pt>
                <c:pt idx="4000">
                  <c:v>1665.9176025390625</c:v>
                </c:pt>
                <c:pt idx="4001">
                  <c:v>1674.1339111328125</c:v>
                </c:pt>
                <c:pt idx="4002">
                  <c:v>1680.1580810546875</c:v>
                </c:pt>
                <c:pt idx="4003">
                  <c:v>1694.8919677734375</c:v>
                </c:pt>
                <c:pt idx="4004">
                  <c:v>1695.761474609375</c:v>
                </c:pt>
                <c:pt idx="4005">
                  <c:v>1700.4072265625</c:v>
                </c:pt>
                <c:pt idx="4006">
                  <c:v>1704.741455078125</c:v>
                </c:pt>
                <c:pt idx="4007">
                  <c:v>1717.16015625</c:v>
                </c:pt>
                <c:pt idx="4008">
                  <c:v>1734.110107421875</c:v>
                </c:pt>
                <c:pt idx="4009">
                  <c:v>1737.1109619140625</c:v>
                </c:pt>
                <c:pt idx="4010">
                  <c:v>1755.719482421875</c:v>
                </c:pt>
                <c:pt idx="4011">
                  <c:v>1771.8038330078125</c:v>
                </c:pt>
                <c:pt idx="4012">
                  <c:v>1781.8941650390625</c:v>
                </c:pt>
                <c:pt idx="4013">
                  <c:v>1796.178466796875</c:v>
                </c:pt>
                <c:pt idx="4014">
                  <c:v>1804.1634521484375</c:v>
                </c:pt>
                <c:pt idx="4015">
                  <c:v>1809.392822265625</c:v>
                </c:pt>
                <c:pt idx="4016">
                  <c:v>1817.0947265625</c:v>
                </c:pt>
                <c:pt idx="4017">
                  <c:v>1819.349853515625</c:v>
                </c:pt>
                <c:pt idx="4018">
                  <c:v>1841.2113037109375</c:v>
                </c:pt>
                <c:pt idx="4019">
                  <c:v>1854.5379638671875</c:v>
                </c:pt>
                <c:pt idx="4020">
                  <c:v>1864.8062744140625</c:v>
                </c:pt>
                <c:pt idx="4021">
                  <c:v>1875.6441650390625</c:v>
                </c:pt>
                <c:pt idx="4022">
                  <c:v>1880.4947509765625</c:v>
                </c:pt>
                <c:pt idx="4023">
                  <c:v>1894.133544921875</c:v>
                </c:pt>
                <c:pt idx="4024">
                  <c:v>1905.53369140625</c:v>
                </c:pt>
                <c:pt idx="4025">
                  <c:v>1910.251953125</c:v>
                </c:pt>
                <c:pt idx="4026">
                  <c:v>1920.5313720703125</c:v>
                </c:pt>
                <c:pt idx="4027">
                  <c:v>1927.6202392578125</c:v>
                </c:pt>
                <c:pt idx="4028">
                  <c:v>1947.19677734375</c:v>
                </c:pt>
                <c:pt idx="4029">
                  <c:v>1957.69970703125</c:v>
                </c:pt>
                <c:pt idx="4030">
                  <c:v>1969.7490234375</c:v>
                </c:pt>
                <c:pt idx="4031">
                  <c:v>1994.4146728515625</c:v>
                </c:pt>
                <c:pt idx="4032">
                  <c:v>2009.8734130859375</c:v>
                </c:pt>
                <c:pt idx="4033">
                  <c:v>2018.8250732421875</c:v>
                </c:pt>
                <c:pt idx="4034">
                  <c:v>2032.5465087890625</c:v>
                </c:pt>
                <c:pt idx="4035">
                  <c:v>2040.279541015625</c:v>
                </c:pt>
                <c:pt idx="4036">
                  <c:v>2051.1669921875</c:v>
                </c:pt>
                <c:pt idx="4037">
                  <c:v>2052.096435546875</c:v>
                </c:pt>
                <c:pt idx="4038">
                  <c:v>2060.771728515625</c:v>
                </c:pt>
                <c:pt idx="4039">
                  <c:v>2065.835693359375</c:v>
                </c:pt>
                <c:pt idx="4040">
                  <c:v>2073.572021484375</c:v>
                </c:pt>
                <c:pt idx="4041">
                  <c:v>2084.2451171875</c:v>
                </c:pt>
                <c:pt idx="4042">
                  <c:v>2093.668701171875</c:v>
                </c:pt>
                <c:pt idx="4043">
                  <c:v>2096.84130859375</c:v>
                </c:pt>
                <c:pt idx="4044">
                  <c:v>2104.4697265625</c:v>
                </c:pt>
                <c:pt idx="4045">
                  <c:v>2107.42724609375</c:v>
                </c:pt>
                <c:pt idx="4046">
                  <c:v>2113.08740234375</c:v>
                </c:pt>
                <c:pt idx="4047">
                  <c:v>2117.155517578125</c:v>
                </c:pt>
                <c:pt idx="4048">
                  <c:v>2128.27880859375</c:v>
                </c:pt>
                <c:pt idx="4049">
                  <c:v>2139.92138671875</c:v>
                </c:pt>
                <c:pt idx="4050">
                  <c:v>2140.948486328125</c:v>
                </c:pt>
                <c:pt idx="4051">
                  <c:v>2158.69775390625</c:v>
                </c:pt>
                <c:pt idx="4052">
                  <c:v>2161.57763671875</c:v>
                </c:pt>
                <c:pt idx="4053">
                  <c:v>2169.379638671875</c:v>
                </c:pt>
                <c:pt idx="4054">
                  <c:v>2180.055419921875</c:v>
                </c:pt>
                <c:pt idx="4055">
                  <c:v>2195.9482421875</c:v>
                </c:pt>
                <c:pt idx="4056">
                  <c:v>2208.211181640625</c:v>
                </c:pt>
                <c:pt idx="4057">
                  <c:v>2213.35302734375</c:v>
                </c:pt>
                <c:pt idx="4058">
                  <c:v>2216.17138671875</c:v>
                </c:pt>
                <c:pt idx="4059">
                  <c:v>2221.094970703125</c:v>
                </c:pt>
                <c:pt idx="4060">
                  <c:v>2227.631591796875</c:v>
                </c:pt>
                <c:pt idx="4061">
                  <c:v>2237.031494140625</c:v>
                </c:pt>
                <c:pt idx="4062">
                  <c:v>2245.849609375</c:v>
                </c:pt>
                <c:pt idx="4063">
                  <c:v>2255.314208984375</c:v>
                </c:pt>
                <c:pt idx="4064">
                  <c:v>2266.561279296875</c:v>
                </c:pt>
                <c:pt idx="4065">
                  <c:v>2265.548583984375</c:v>
                </c:pt>
                <c:pt idx="4066">
                  <c:v>2281.979248046875</c:v>
                </c:pt>
                <c:pt idx="4067">
                  <c:v>2277.088134765625</c:v>
                </c:pt>
                <c:pt idx="4068">
                  <c:v>2289.35205078125</c:v>
                </c:pt>
                <c:pt idx="4069">
                  <c:v>2280.443115234375</c:v>
                </c:pt>
                <c:pt idx="4070">
                  <c:v>2290.06689453125</c:v>
                </c:pt>
                <c:pt idx="4071">
                  <c:v>2289.1015625</c:v>
                </c:pt>
                <c:pt idx="4072">
                  <c:v>2297.11767578125</c:v>
                </c:pt>
                <c:pt idx="4073">
                  <c:v>2297.688232421875</c:v>
                </c:pt>
                <c:pt idx="4074">
                  <c:v>2304.00244140625</c:v>
                </c:pt>
                <c:pt idx="4075">
                  <c:v>2310.611083984375</c:v>
                </c:pt>
                <c:pt idx="4076">
                  <c:v>2325.0712890625</c:v>
                </c:pt>
                <c:pt idx="4077">
                  <c:v>2348.28662109375</c:v>
                </c:pt>
                <c:pt idx="4078">
                  <c:v>2359.332275390625</c:v>
                </c:pt>
                <c:pt idx="4079">
                  <c:v>2369.729736328125</c:v>
                </c:pt>
                <c:pt idx="4080">
                  <c:v>2399.857421875</c:v>
                </c:pt>
                <c:pt idx="4081">
                  <c:v>2405.183349609375</c:v>
                </c:pt>
                <c:pt idx="4082">
                  <c:v>2413.65625</c:v>
                </c:pt>
                <c:pt idx="4083">
                  <c:v>2419.061279296875</c:v>
                </c:pt>
                <c:pt idx="4084">
                  <c:v>2415.5439453125</c:v>
                </c:pt>
                <c:pt idx="4085">
                  <c:v>2416.04345703125</c:v>
                </c:pt>
                <c:pt idx="4086">
                  <c:v>2403.749755859375</c:v>
                </c:pt>
                <c:pt idx="4087">
                  <c:v>2417.19189453125</c:v>
                </c:pt>
                <c:pt idx="4088">
                  <c:v>2424.76708984375</c:v>
                </c:pt>
                <c:pt idx="4089">
                  <c:v>2449.828857421875</c:v>
                </c:pt>
                <c:pt idx="4090">
                  <c:v>2476.74853515625</c:v>
                </c:pt>
                <c:pt idx="4091">
                  <c:v>2504.21875</c:v>
                </c:pt>
                <c:pt idx="4092">
                  <c:v>2521.568359375</c:v>
                </c:pt>
                <c:pt idx="4093">
                  <c:v>2539.674560546875</c:v>
                </c:pt>
                <c:pt idx="4094">
                  <c:v>2566.49609375</c:v>
                </c:pt>
                <c:pt idx="4095">
                  <c:v>2586.319091796875</c:v>
                </c:pt>
                <c:pt idx="4096">
                  <c:v>2607.278564453125</c:v>
                </c:pt>
                <c:pt idx="4097">
                  <c:v>2621.431396484375</c:v>
                </c:pt>
                <c:pt idx="4098">
                  <c:v>2638.87060546875</c:v>
                </c:pt>
                <c:pt idx="4099">
                  <c:v>2662.979248046875</c:v>
                </c:pt>
                <c:pt idx="4100">
                  <c:v>2683.84716796875</c:v>
                </c:pt>
                <c:pt idx="4101">
                  <c:v>2705.126953125</c:v>
                </c:pt>
                <c:pt idx="4102">
                  <c:v>2716.9404296875</c:v>
                </c:pt>
                <c:pt idx="4103">
                  <c:v>2726.005859375</c:v>
                </c:pt>
                <c:pt idx="4104">
                  <c:v>2733.072998046875</c:v>
                </c:pt>
                <c:pt idx="4105">
                  <c:v>2746.851806640625</c:v>
                </c:pt>
                <c:pt idx="4106">
                  <c:v>2753.42236328125</c:v>
                </c:pt>
                <c:pt idx="4107">
                  <c:v>2761.442138671875</c:v>
                </c:pt>
                <c:pt idx="4108">
                  <c:v>2749.140869140625</c:v>
                </c:pt>
                <c:pt idx="4109">
                  <c:v>2740.376953125</c:v>
                </c:pt>
                <c:pt idx="4110">
                  <c:v>2733.723388671875</c:v>
                </c:pt>
                <c:pt idx="4111">
                  <c:v>2715.135498046875</c:v>
                </c:pt>
                <c:pt idx="4112">
                  <c:v>2707.9931640625</c:v>
                </c:pt>
                <c:pt idx="4113">
                  <c:v>2698.35986328125</c:v>
                </c:pt>
                <c:pt idx="4114">
                  <c:v>2690.493408203125</c:v>
                </c:pt>
                <c:pt idx="4115">
                  <c:v>2692.37451171875</c:v>
                </c:pt>
                <c:pt idx="4116">
                  <c:v>2679.662841796875</c:v>
                </c:pt>
                <c:pt idx="4117">
                  <c:v>2686.232421875</c:v>
                </c:pt>
                <c:pt idx="4118">
                  <c:v>2683.419189453125</c:v>
                </c:pt>
                <c:pt idx="4119">
                  <c:v>2669.216064453125</c:v>
                </c:pt>
                <c:pt idx="4120">
                  <c:v>2683.68212890625</c:v>
                </c:pt>
                <c:pt idx="4121">
                  <c:v>2694.74365234375</c:v>
                </c:pt>
                <c:pt idx="4122">
                  <c:v>2705.10498046875</c:v>
                </c:pt>
                <c:pt idx="4123">
                  <c:v>2712.114501953125</c:v>
                </c:pt>
                <c:pt idx="4124">
                  <c:v>2725.41259765625</c:v>
                </c:pt>
                <c:pt idx="4125">
                  <c:v>2727.093017578125</c:v>
                </c:pt>
                <c:pt idx="4126">
                  <c:v>2732.51220703125</c:v>
                </c:pt>
                <c:pt idx="4127">
                  <c:v>2730.394775390625</c:v>
                </c:pt>
                <c:pt idx="4128">
                  <c:v>2730.195556640625</c:v>
                </c:pt>
                <c:pt idx="4129">
                  <c:v>2733.44091796875</c:v>
                </c:pt>
                <c:pt idx="4130">
                  <c:v>2732.7353515625</c:v>
                </c:pt>
                <c:pt idx="4131">
                  <c:v>2755.46044921875</c:v>
                </c:pt>
                <c:pt idx="4132">
                  <c:v>2750.340087890625</c:v>
                </c:pt>
                <c:pt idx="4133">
                  <c:v>2758.35986328125</c:v>
                </c:pt>
                <c:pt idx="4134">
                  <c:v>2766.31689453125</c:v>
                </c:pt>
                <c:pt idx="4135">
                  <c:v>2777.280029296875</c:v>
                </c:pt>
                <c:pt idx="4136">
                  <c:v>2793.12744140625</c:v>
                </c:pt>
                <c:pt idx="4137">
                  <c:v>2807.76318359375</c:v>
                </c:pt>
                <c:pt idx="4138">
                  <c:v>2826.818115234375</c:v>
                </c:pt>
                <c:pt idx="4139">
                  <c:v>2850.421875</c:v>
                </c:pt>
                <c:pt idx="4140">
                  <c:v>2871.71044921875</c:v>
                </c:pt>
                <c:pt idx="4141">
                  <c:v>2904.97412109375</c:v>
                </c:pt>
                <c:pt idx="4142">
                  <c:v>2942.7666015625</c:v>
                </c:pt>
                <c:pt idx="4143">
                  <c:v>2962.181884765625</c:v>
                </c:pt>
                <c:pt idx="4144">
                  <c:v>2988.01416015625</c:v>
                </c:pt>
                <c:pt idx="4145">
                  <c:v>3016.108642578125</c:v>
                </c:pt>
                <c:pt idx="4146">
                  <c:v>3046.980224609375</c:v>
                </c:pt>
                <c:pt idx="4147">
                  <c:v>3077.942138671875</c:v>
                </c:pt>
                <c:pt idx="4148">
                  <c:v>3094.476806640625</c:v>
                </c:pt>
                <c:pt idx="4149">
                  <c:v>3149.816162109375</c:v>
                </c:pt>
                <c:pt idx="4150">
                  <c:v>3193.123046875</c:v>
                </c:pt>
                <c:pt idx="4151">
                  <c:v>3217.634521484375</c:v>
                </c:pt>
                <c:pt idx="4152">
                  <c:v>3263.627685546875</c:v>
                </c:pt>
                <c:pt idx="4153">
                  <c:v>3274.96337890625</c:v>
                </c:pt>
                <c:pt idx="4154">
                  <c:v>3296.457275390625</c:v>
                </c:pt>
                <c:pt idx="4155">
                  <c:v>3306.314453125</c:v>
                </c:pt>
                <c:pt idx="4156">
                  <c:v>3327.443359375</c:v>
                </c:pt>
                <c:pt idx="4157">
                  <c:v>3341.3515625</c:v>
                </c:pt>
                <c:pt idx="4158">
                  <c:v>3361.031494140625</c:v>
                </c:pt>
                <c:pt idx="4159">
                  <c:v>3377.786865234375</c:v>
                </c:pt>
                <c:pt idx="4160">
                  <c:v>3406.73291015625</c:v>
                </c:pt>
                <c:pt idx="4161">
                  <c:v>3434.259521484375</c:v>
                </c:pt>
                <c:pt idx="4162">
                  <c:v>3459.3984375</c:v>
                </c:pt>
                <c:pt idx="4163">
                  <c:v>3495.19091796875</c:v>
                </c:pt>
                <c:pt idx="4164">
                  <c:v>3514.38671875</c:v>
                </c:pt>
                <c:pt idx="4165">
                  <c:v>3535.807861328125</c:v>
                </c:pt>
                <c:pt idx="4166">
                  <c:v>3563.67236328125</c:v>
                </c:pt>
                <c:pt idx="4167">
                  <c:v>3590.782470703125</c:v>
                </c:pt>
                <c:pt idx="4168">
                  <c:v>3611.231201171875</c:v>
                </c:pt>
                <c:pt idx="4169">
                  <c:v>3642.270263671875</c:v>
                </c:pt>
                <c:pt idx="4170">
                  <c:v>3664.893310546875</c:v>
                </c:pt>
                <c:pt idx="4171">
                  <c:v>3692.38330078125</c:v>
                </c:pt>
                <c:pt idx="4172">
                  <c:v>3730.771728515625</c:v>
                </c:pt>
                <c:pt idx="4173">
                  <c:v>3770.02197265625</c:v>
                </c:pt>
                <c:pt idx="4174">
                  <c:v>3804.350341796875</c:v>
                </c:pt>
                <c:pt idx="4175">
                  <c:v>3820.083984375</c:v>
                </c:pt>
                <c:pt idx="4176">
                  <c:v>3853.425537109375</c:v>
                </c:pt>
                <c:pt idx="4177">
                  <c:v>3872.4638671875</c:v>
                </c:pt>
                <c:pt idx="4178">
                  <c:v>3918.622314453125</c:v>
                </c:pt>
                <c:pt idx="4179">
                  <c:v>3950.78857421875</c:v>
                </c:pt>
                <c:pt idx="4180">
                  <c:v>3983.827880859375</c:v>
                </c:pt>
                <c:pt idx="4181">
                  <c:v>4017.054443359375</c:v>
                </c:pt>
                <c:pt idx="4182">
                  <c:v>4055.207275390625</c:v>
                </c:pt>
                <c:pt idx="4183">
                  <c:v>4084.61865234375</c:v>
                </c:pt>
                <c:pt idx="4184">
                  <c:v>4113.7958984375</c:v>
                </c:pt>
                <c:pt idx="4185">
                  <c:v>4148.31787109375</c:v>
                </c:pt>
                <c:pt idx="4186">
                  <c:v>4180.0859375</c:v>
                </c:pt>
                <c:pt idx="4187">
                  <c:v>4221.09375</c:v>
                </c:pt>
                <c:pt idx="4188">
                  <c:v>4250.35595703125</c:v>
                </c:pt>
                <c:pt idx="4189">
                  <c:v>4266.26806640625</c:v>
                </c:pt>
                <c:pt idx="4190">
                  <c:v>4288.1767578125</c:v>
                </c:pt>
                <c:pt idx="4191">
                  <c:v>4319.45703125</c:v>
                </c:pt>
                <c:pt idx="4192">
                  <c:v>4323.591796875</c:v>
                </c:pt>
                <c:pt idx="4193">
                  <c:v>4338.107421875</c:v>
                </c:pt>
                <c:pt idx="4194">
                  <c:v>4345.37109375</c:v>
                </c:pt>
                <c:pt idx="4195">
                  <c:v>4357.54931640625</c:v>
                </c:pt>
                <c:pt idx="4196">
                  <c:v>4386.93115234375</c:v>
                </c:pt>
                <c:pt idx="4197">
                  <c:v>4419.43017578125</c:v>
                </c:pt>
                <c:pt idx="4198">
                  <c:v>4441.4482421875</c:v>
                </c:pt>
                <c:pt idx="4199">
                  <c:v>4464.46630859375</c:v>
                </c:pt>
                <c:pt idx="4200">
                  <c:v>4485.0146484375</c:v>
                </c:pt>
                <c:pt idx="4201">
                  <c:v>4483.59375</c:v>
                </c:pt>
                <c:pt idx="4202">
                  <c:v>4524.7919921875</c:v>
                </c:pt>
                <c:pt idx="4203">
                  <c:v>4592.462890625</c:v>
                </c:pt>
                <c:pt idx="4204">
                  <c:v>4622.04248046875</c:v>
                </c:pt>
                <c:pt idx="4205">
                  <c:v>4655.36962890625</c:v>
                </c:pt>
                <c:pt idx="4206">
                  <c:v>4693.955078125</c:v>
                </c:pt>
                <c:pt idx="4207">
                  <c:v>4739.515625</c:v>
                </c:pt>
                <c:pt idx="4208">
                  <c:v>4779.92431640625</c:v>
                </c:pt>
                <c:pt idx="4209">
                  <c:v>4807.72412109375</c:v>
                </c:pt>
                <c:pt idx="4210">
                  <c:v>4856.71240234375</c:v>
                </c:pt>
                <c:pt idx="4211">
                  <c:v>4888.12255859375</c:v>
                </c:pt>
                <c:pt idx="4212">
                  <c:v>4906.00439453125</c:v>
                </c:pt>
                <c:pt idx="4213">
                  <c:v>4953.890625</c:v>
                </c:pt>
                <c:pt idx="4214">
                  <c:v>4990.7392578125</c:v>
                </c:pt>
                <c:pt idx="4215">
                  <c:v>5037.38720703125</c:v>
                </c:pt>
                <c:pt idx="4216">
                  <c:v>5079.759765625</c:v>
                </c:pt>
                <c:pt idx="4217">
                  <c:v>5125.087890625</c:v>
                </c:pt>
                <c:pt idx="4218">
                  <c:v>5171.3583984375</c:v>
                </c:pt>
                <c:pt idx="4219">
                  <c:v>5216.42529296875</c:v>
                </c:pt>
                <c:pt idx="4220">
                  <c:v>5252.61767578125</c:v>
                </c:pt>
                <c:pt idx="4221">
                  <c:v>5294.671875</c:v>
                </c:pt>
                <c:pt idx="4222">
                  <c:v>5325.6630859375</c:v>
                </c:pt>
                <c:pt idx="4223">
                  <c:v>5355.83740234375</c:v>
                </c:pt>
                <c:pt idx="4224">
                  <c:v>5400.74462890625</c:v>
                </c:pt>
                <c:pt idx="4225">
                  <c:v>5443.97216796875</c:v>
                </c:pt>
                <c:pt idx="4226">
                  <c:v>5481.25732421875</c:v>
                </c:pt>
                <c:pt idx="4227">
                  <c:v>5515.40283203125</c:v>
                </c:pt>
                <c:pt idx="4228">
                  <c:v>5557.4931640625</c:v>
                </c:pt>
                <c:pt idx="4229">
                  <c:v>5581.90625</c:v>
                </c:pt>
                <c:pt idx="4230">
                  <c:v>5609.91455078125</c:v>
                </c:pt>
                <c:pt idx="4231">
                  <c:v>5610.2841796875</c:v>
                </c:pt>
                <c:pt idx="4232">
                  <c:v>5614.03759765625</c:v>
                </c:pt>
                <c:pt idx="4233">
                  <c:v>5600.29638671875</c:v>
                </c:pt>
                <c:pt idx="4234">
                  <c:v>5596.1923828125</c:v>
                </c:pt>
                <c:pt idx="4235">
                  <c:v>5619.1923828125</c:v>
                </c:pt>
                <c:pt idx="4236">
                  <c:v>5617.77001953125</c:v>
                </c:pt>
                <c:pt idx="4237">
                  <c:v>5621.80712890625</c:v>
                </c:pt>
                <c:pt idx="4238">
                  <c:v>5628.66357421875</c:v>
                </c:pt>
                <c:pt idx="4239">
                  <c:v>5633.80908203125</c:v>
                </c:pt>
                <c:pt idx="4240">
                  <c:v>5640.23046875</c:v>
                </c:pt>
                <c:pt idx="4241">
                  <c:v>5630.66748046875</c:v>
                </c:pt>
                <c:pt idx="4242">
                  <c:v>5618.97509765625</c:v>
                </c:pt>
                <c:pt idx="4243">
                  <c:v>5615.73193359375</c:v>
                </c:pt>
                <c:pt idx="4244">
                  <c:v>5608.2138671875</c:v>
                </c:pt>
                <c:pt idx="4245">
                  <c:v>5620.14697265625</c:v>
                </c:pt>
                <c:pt idx="4246">
                  <c:v>5607.30419921875</c:v>
                </c:pt>
                <c:pt idx="4247">
                  <c:v>5631.55810546875</c:v>
                </c:pt>
                <c:pt idx="4248">
                  <c:v>5641.58984375</c:v>
                </c:pt>
                <c:pt idx="4249">
                  <c:v>5658.92236328125</c:v>
                </c:pt>
                <c:pt idx="4250">
                  <c:v>5679.41357421875</c:v>
                </c:pt>
                <c:pt idx="4251">
                  <c:v>5697.44091796875</c:v>
                </c:pt>
                <c:pt idx="4252">
                  <c:v>5704.71728515625</c:v>
                </c:pt>
                <c:pt idx="4253">
                  <c:v>5710.4130859375</c:v>
                </c:pt>
                <c:pt idx="4254">
                  <c:v>5704.8720703125</c:v>
                </c:pt>
                <c:pt idx="4255">
                  <c:v>5703.08349609375</c:v>
                </c:pt>
                <c:pt idx="4256">
                  <c:v>5691.65576171875</c:v>
                </c:pt>
                <c:pt idx="4257">
                  <c:v>5687.9072265625</c:v>
                </c:pt>
                <c:pt idx="4258">
                  <c:v>5683.38671875</c:v>
                </c:pt>
                <c:pt idx="4259">
                  <c:v>5685.63818359375</c:v>
                </c:pt>
                <c:pt idx="4260">
                  <c:v>5679.0634765625</c:v>
                </c:pt>
                <c:pt idx="4261">
                  <c:v>5686.76513671875</c:v>
                </c:pt>
                <c:pt idx="4262">
                  <c:v>5691.2783203125</c:v>
                </c:pt>
                <c:pt idx="4263">
                  <c:v>5720.47998046875</c:v>
                </c:pt>
                <c:pt idx="4264">
                  <c:v>5728.18310546875</c:v>
                </c:pt>
                <c:pt idx="4265">
                  <c:v>5732.81201171875</c:v>
                </c:pt>
                <c:pt idx="4266">
                  <c:v>5750.60400390625</c:v>
                </c:pt>
                <c:pt idx="4267">
                  <c:v>5760.34814453125</c:v>
                </c:pt>
                <c:pt idx="4268">
                  <c:v>5778.74267578125</c:v>
                </c:pt>
                <c:pt idx="4269">
                  <c:v>5800.2646484375</c:v>
                </c:pt>
                <c:pt idx="4270">
                  <c:v>5831.02685546875</c:v>
                </c:pt>
                <c:pt idx="4271">
                  <c:v>5848.0078125</c:v>
                </c:pt>
                <c:pt idx="4272">
                  <c:v>5883.01611328125</c:v>
                </c:pt>
                <c:pt idx="4273">
                  <c:v>5902.974609375</c:v>
                </c:pt>
                <c:pt idx="4274">
                  <c:v>5939.63916015625</c:v>
                </c:pt>
                <c:pt idx="4275">
                  <c:v>5969.2939453125</c:v>
                </c:pt>
                <c:pt idx="4276">
                  <c:v>6003.55224609375</c:v>
                </c:pt>
                <c:pt idx="4277">
                  <c:v>6044.6005859375</c:v>
                </c:pt>
                <c:pt idx="4278">
                  <c:v>6089.44921875</c:v>
                </c:pt>
                <c:pt idx="4279">
                  <c:v>6115.32861328125</c:v>
                </c:pt>
                <c:pt idx="4280">
                  <c:v>6157.50439453125</c:v>
                </c:pt>
                <c:pt idx="4281">
                  <c:v>6183.333984375</c:v>
                </c:pt>
                <c:pt idx="4282">
                  <c:v>6225.23486328125</c:v>
                </c:pt>
                <c:pt idx="4283">
                  <c:v>6249.08349609375</c:v>
                </c:pt>
                <c:pt idx="4284">
                  <c:v>6258.77734375</c:v>
                </c:pt>
                <c:pt idx="4285">
                  <c:v>6277.38525390625</c:v>
                </c:pt>
                <c:pt idx="4286">
                  <c:v>6293.05419921875</c:v>
                </c:pt>
                <c:pt idx="4287">
                  <c:v>6316.63134765625</c:v>
                </c:pt>
                <c:pt idx="4288">
                  <c:v>6350.98486328125</c:v>
                </c:pt>
                <c:pt idx="4289">
                  <c:v>6379.0419921875</c:v>
                </c:pt>
                <c:pt idx="4290">
                  <c:v>6408.84326171875</c:v>
                </c:pt>
                <c:pt idx="4291">
                  <c:v>6451.65576171875</c:v>
                </c:pt>
                <c:pt idx="4292">
                  <c:v>6475.8828125</c:v>
                </c:pt>
                <c:pt idx="4293">
                  <c:v>6507.87890625</c:v>
                </c:pt>
                <c:pt idx="4294">
                  <c:v>6532.51904296875</c:v>
                </c:pt>
                <c:pt idx="4295">
                  <c:v>6549.1484375</c:v>
                </c:pt>
                <c:pt idx="4296">
                  <c:v>6567.3857421875</c:v>
                </c:pt>
                <c:pt idx="4297">
                  <c:v>6594.39404296875</c:v>
                </c:pt>
                <c:pt idx="4298">
                  <c:v>6618.89404296875</c:v>
                </c:pt>
                <c:pt idx="4299">
                  <c:v>6638.35400390625</c:v>
                </c:pt>
                <c:pt idx="4300">
                  <c:v>6668.32568359375</c:v>
                </c:pt>
                <c:pt idx="4301">
                  <c:v>6700.0654296875</c:v>
                </c:pt>
                <c:pt idx="4302">
                  <c:v>6725.35888671875</c:v>
                </c:pt>
                <c:pt idx="4303">
                  <c:v>6750.46337890625</c:v>
                </c:pt>
                <c:pt idx="4304">
                  <c:v>6784.16015625</c:v>
                </c:pt>
                <c:pt idx="4305">
                  <c:v>6797.19287109375</c:v>
                </c:pt>
                <c:pt idx="4306">
                  <c:v>6821.97705078125</c:v>
                </c:pt>
                <c:pt idx="4307">
                  <c:v>6856.37255859375</c:v>
                </c:pt>
                <c:pt idx="4308">
                  <c:v>6875.72265625</c:v>
                </c:pt>
                <c:pt idx="4309">
                  <c:v>6911.544921875</c:v>
                </c:pt>
                <c:pt idx="4310">
                  <c:v>6942.09423828125</c:v>
                </c:pt>
                <c:pt idx="4311">
                  <c:v>6970.068359375</c:v>
                </c:pt>
                <c:pt idx="4312">
                  <c:v>7005.5556640625</c:v>
                </c:pt>
                <c:pt idx="4313">
                  <c:v>7043.74853515625</c:v>
                </c:pt>
                <c:pt idx="4314">
                  <c:v>7078.771484375</c:v>
                </c:pt>
                <c:pt idx="4315">
                  <c:v>7083.9091796875</c:v>
                </c:pt>
                <c:pt idx="4316">
                  <c:v>7091.6611328125</c:v>
                </c:pt>
                <c:pt idx="4317">
                  <c:v>7089.9345703125</c:v>
                </c:pt>
                <c:pt idx="4318">
                  <c:v>7093.3564453125</c:v>
                </c:pt>
                <c:pt idx="4319">
                  <c:v>7101.19775390625</c:v>
                </c:pt>
                <c:pt idx="4320">
                  <c:v>7110.9599609375</c:v>
                </c:pt>
                <c:pt idx="4321">
                  <c:v>7119.21435546875</c:v>
                </c:pt>
                <c:pt idx="4322">
                  <c:v>7138.9765625</c:v>
                </c:pt>
                <c:pt idx="4323">
                  <c:v>7153.609375</c:v>
                </c:pt>
                <c:pt idx="4324">
                  <c:v>7158.76513671875</c:v>
                </c:pt>
                <c:pt idx="4325">
                  <c:v>7162.86083984375</c:v>
                </c:pt>
                <c:pt idx="4326">
                  <c:v>7171.20361328125</c:v>
                </c:pt>
                <c:pt idx="4327">
                  <c:v>7165.287109375</c:v>
                </c:pt>
                <c:pt idx="4328">
                  <c:v>7162.55517578125</c:v>
                </c:pt>
                <c:pt idx="4329">
                  <c:v>7143.599609375</c:v>
                </c:pt>
                <c:pt idx="4330">
                  <c:v>7168.1259765625</c:v>
                </c:pt>
                <c:pt idx="4331">
                  <c:v>7278.794921875</c:v>
                </c:pt>
                <c:pt idx="4332">
                  <c:v>7252.6611328125</c:v>
                </c:pt>
                <c:pt idx="4333">
                  <c:v>7284.416015625</c:v>
                </c:pt>
                <c:pt idx="4334">
                  <c:v>7310.83349609375</c:v>
                </c:pt>
                <c:pt idx="4335">
                  <c:v>7304.333984375</c:v>
                </c:pt>
                <c:pt idx="4336">
                  <c:v>7322.478515625</c:v>
                </c:pt>
                <c:pt idx="4337">
                  <c:v>7328.81494140625</c:v>
                </c:pt>
                <c:pt idx="4338">
                  <c:v>7329.2890625</c:v>
                </c:pt>
                <c:pt idx="4339">
                  <c:v>7342.68115234375</c:v>
                </c:pt>
                <c:pt idx="4340">
                  <c:v>7331.05615234375</c:v>
                </c:pt>
                <c:pt idx="4341">
                  <c:v>7326.6318359375</c:v>
                </c:pt>
                <c:pt idx="4342">
                  <c:v>7302.10205078125</c:v>
                </c:pt>
                <c:pt idx="4343">
                  <c:v>7275.9306640625</c:v>
                </c:pt>
                <c:pt idx="4344">
                  <c:v>7270.60888671875</c:v>
                </c:pt>
                <c:pt idx="4345">
                  <c:v>7240.9208984375</c:v>
                </c:pt>
                <c:pt idx="4346">
                  <c:v>7233.8251953125</c:v>
                </c:pt>
                <c:pt idx="4347">
                  <c:v>7225.771484375</c:v>
                </c:pt>
                <c:pt idx="4348">
                  <c:v>7219.1669921875</c:v>
                </c:pt>
                <c:pt idx="4349">
                  <c:v>7212.40380859375</c:v>
                </c:pt>
                <c:pt idx="4350">
                  <c:v>7224.82763671875</c:v>
                </c:pt>
                <c:pt idx="4351">
                  <c:v>7231.2607421875</c:v>
                </c:pt>
                <c:pt idx="4352">
                  <c:v>7225.044921875</c:v>
                </c:pt>
                <c:pt idx="4353">
                  <c:v>7235.6572265625</c:v>
                </c:pt>
                <c:pt idx="4354">
                  <c:v>7222.552734375</c:v>
                </c:pt>
                <c:pt idx="4355">
                  <c:v>7213.1396484375</c:v>
                </c:pt>
                <c:pt idx="4356">
                  <c:v>7212.84423828125</c:v>
                </c:pt>
                <c:pt idx="4357">
                  <c:v>7215.01513671875</c:v>
                </c:pt>
                <c:pt idx="4358">
                  <c:v>7224.18115234375</c:v>
                </c:pt>
                <c:pt idx="4359">
                  <c:v>7231.99365234375</c:v>
                </c:pt>
                <c:pt idx="4360">
                  <c:v>7244.88671875</c:v>
                </c:pt>
                <c:pt idx="4361">
                  <c:v>7247.4755859375</c:v>
                </c:pt>
                <c:pt idx="4362">
                  <c:v>7258.95751953125</c:v>
                </c:pt>
                <c:pt idx="4363">
                  <c:v>7253.7685546875</c:v>
                </c:pt>
                <c:pt idx="4364">
                  <c:v>7253.66162109375</c:v>
                </c:pt>
                <c:pt idx="4365">
                  <c:v>7252.34130859375</c:v>
                </c:pt>
                <c:pt idx="4366">
                  <c:v>7256.66259765625</c:v>
                </c:pt>
                <c:pt idx="4367">
                  <c:v>7250.80078125</c:v>
                </c:pt>
                <c:pt idx="4368">
                  <c:v>7260.396484375</c:v>
                </c:pt>
                <c:pt idx="4369">
                  <c:v>7261.1611328125</c:v>
                </c:pt>
                <c:pt idx="4370">
                  <c:v>7268.2373046875</c:v>
                </c:pt>
                <c:pt idx="4371">
                  <c:v>7265.40283203125</c:v>
                </c:pt>
                <c:pt idx="4372">
                  <c:v>7295.12646484375</c:v>
                </c:pt>
                <c:pt idx="4373">
                  <c:v>7310.935546875</c:v>
                </c:pt>
                <c:pt idx="4374">
                  <c:v>7348.07666015625</c:v>
                </c:pt>
                <c:pt idx="4375">
                  <c:v>7394.74951171875</c:v>
                </c:pt>
                <c:pt idx="4376">
                  <c:v>7423.83203125</c:v>
                </c:pt>
                <c:pt idx="4377">
                  <c:v>7451.91748046875</c:v>
                </c:pt>
                <c:pt idx="4378">
                  <c:v>7463.9169921875</c:v>
                </c:pt>
                <c:pt idx="4379">
                  <c:v>7474.8583984375</c:v>
                </c:pt>
                <c:pt idx="4380">
                  <c:v>7496.23974609375</c:v>
                </c:pt>
                <c:pt idx="4381">
                  <c:v>7505.1796875</c:v>
                </c:pt>
                <c:pt idx="4382">
                  <c:v>7499.92041015625</c:v>
                </c:pt>
                <c:pt idx="4383">
                  <c:v>7514.06494140625</c:v>
                </c:pt>
                <c:pt idx="4384">
                  <c:v>7534.97265625</c:v>
                </c:pt>
                <c:pt idx="4385">
                  <c:v>7584.76611328125</c:v>
                </c:pt>
                <c:pt idx="4386">
                  <c:v>7617.22607421875</c:v>
                </c:pt>
                <c:pt idx="4387">
                  <c:v>7626.048828125</c:v>
                </c:pt>
                <c:pt idx="4388">
                  <c:v>7667.78466796875</c:v>
                </c:pt>
                <c:pt idx="4389">
                  <c:v>7706.73974609375</c:v>
                </c:pt>
                <c:pt idx="4390">
                  <c:v>7736.60302734375</c:v>
                </c:pt>
                <c:pt idx="4391">
                  <c:v>7754.08740234375</c:v>
                </c:pt>
                <c:pt idx="4392">
                  <c:v>7792.05126953125</c:v>
                </c:pt>
                <c:pt idx="4393">
                  <c:v>7827.61474609375</c:v>
                </c:pt>
                <c:pt idx="4394">
                  <c:v>7848.6484375</c:v>
                </c:pt>
                <c:pt idx="4395">
                  <c:v>7839.98095703125</c:v>
                </c:pt>
                <c:pt idx="4396">
                  <c:v>7856.69482421875</c:v>
                </c:pt>
                <c:pt idx="4397">
                  <c:v>7871.431640625</c:v>
                </c:pt>
                <c:pt idx="4398">
                  <c:v>7891.28466796875</c:v>
                </c:pt>
                <c:pt idx="4399">
                  <c:v>7914.27392578125</c:v>
                </c:pt>
                <c:pt idx="4400">
                  <c:v>7940.255859375</c:v>
                </c:pt>
                <c:pt idx="4401">
                  <c:v>7976.771484375</c:v>
                </c:pt>
                <c:pt idx="4402">
                  <c:v>7982.982421875</c:v>
                </c:pt>
                <c:pt idx="4403">
                  <c:v>7986.66455078125</c:v>
                </c:pt>
                <c:pt idx="4404">
                  <c:v>7985.712890625</c:v>
                </c:pt>
                <c:pt idx="4405">
                  <c:v>7982.30908203125</c:v>
                </c:pt>
                <c:pt idx="4406">
                  <c:v>7990.22998046875</c:v>
                </c:pt>
                <c:pt idx="4407">
                  <c:v>8006.96875</c:v>
                </c:pt>
                <c:pt idx="4408">
                  <c:v>8011.62744140625</c:v>
                </c:pt>
                <c:pt idx="4409">
                  <c:v>7991.0888671875</c:v>
                </c:pt>
                <c:pt idx="4410">
                  <c:v>7994.72216796875</c:v>
                </c:pt>
                <c:pt idx="4411">
                  <c:v>7984.58251953125</c:v>
                </c:pt>
                <c:pt idx="4412">
                  <c:v>7968.03369140625</c:v>
                </c:pt>
                <c:pt idx="4413">
                  <c:v>7972.6279296875</c:v>
                </c:pt>
                <c:pt idx="4414">
                  <c:v>7976.90771484375</c:v>
                </c:pt>
                <c:pt idx="4415">
                  <c:v>7984.873046875</c:v>
                </c:pt>
                <c:pt idx="4416">
                  <c:v>7989.09521484375</c:v>
                </c:pt>
                <c:pt idx="4417">
                  <c:v>7999.8369140625</c:v>
                </c:pt>
                <c:pt idx="4418">
                  <c:v>7999.98291015625</c:v>
                </c:pt>
                <c:pt idx="4419">
                  <c:v>8007.19921875</c:v>
                </c:pt>
                <c:pt idx="4420">
                  <c:v>8002.66162109375</c:v>
                </c:pt>
                <c:pt idx="4421">
                  <c:v>8038.22265625</c:v>
                </c:pt>
                <c:pt idx="4422">
                  <c:v>8031.2158203125</c:v>
                </c:pt>
                <c:pt idx="4423">
                  <c:v>8032.0791015625</c:v>
                </c:pt>
                <c:pt idx="4424">
                  <c:v>8008.49169921875</c:v>
                </c:pt>
                <c:pt idx="4425">
                  <c:v>7963.41748046875</c:v>
                </c:pt>
                <c:pt idx="4426">
                  <c:v>7963.478515625</c:v>
                </c:pt>
                <c:pt idx="4427">
                  <c:v>7973.1064453125</c:v>
                </c:pt>
                <c:pt idx="4428">
                  <c:v>7984.63916015625</c:v>
                </c:pt>
                <c:pt idx="4429">
                  <c:v>8006.55078125</c:v>
                </c:pt>
                <c:pt idx="4430">
                  <c:v>8025.79443359375</c:v>
                </c:pt>
                <c:pt idx="4431">
                  <c:v>8043.0810546875</c:v>
                </c:pt>
                <c:pt idx="4432">
                  <c:v>8062.19140625</c:v>
                </c:pt>
                <c:pt idx="4433">
                  <c:v>8062.19091796875</c:v>
                </c:pt>
                <c:pt idx="4434">
                  <c:v>8080.64111328125</c:v>
                </c:pt>
                <c:pt idx="4435">
                  <c:v>8090.0625</c:v>
                </c:pt>
                <c:pt idx="4436">
                  <c:v>8116.49560546875</c:v>
                </c:pt>
                <c:pt idx="4437">
                  <c:v>8115.533203125</c:v>
                </c:pt>
                <c:pt idx="4438">
                  <c:v>8125.13671875</c:v>
                </c:pt>
                <c:pt idx="4439">
                  <c:v>8110.77685546875</c:v>
                </c:pt>
                <c:pt idx="4440">
                  <c:v>8122.13134765625</c:v>
                </c:pt>
                <c:pt idx="4441">
                  <c:v>8119.55712890625</c:v>
                </c:pt>
                <c:pt idx="4442">
                  <c:v>8130.82861328125</c:v>
                </c:pt>
                <c:pt idx="4443">
                  <c:v>8152.47900390625</c:v>
                </c:pt>
                <c:pt idx="4444">
                  <c:v>8161.49755859375</c:v>
                </c:pt>
                <c:pt idx="4445">
                  <c:v>8163.427734375</c:v>
                </c:pt>
                <c:pt idx="4446">
                  <c:v>8171.38134765625</c:v>
                </c:pt>
                <c:pt idx="4447">
                  <c:v>8160.7626953125</c:v>
                </c:pt>
                <c:pt idx="4448">
                  <c:v>8167.3408203125</c:v>
                </c:pt>
                <c:pt idx="4449">
                  <c:v>8167.814453125</c:v>
                </c:pt>
                <c:pt idx="4450">
                  <c:v>8157.3408203125</c:v>
                </c:pt>
                <c:pt idx="4451">
                  <c:v>8128.8857421875</c:v>
                </c:pt>
                <c:pt idx="4452">
                  <c:v>8119.806640625</c:v>
                </c:pt>
                <c:pt idx="4453">
                  <c:v>8113.9970703125</c:v>
                </c:pt>
                <c:pt idx="4454">
                  <c:v>8104.40478515625</c:v>
                </c:pt>
                <c:pt idx="4455">
                  <c:v>8080.7431640625</c:v>
                </c:pt>
                <c:pt idx="4456">
                  <c:v>8056.79931640625</c:v>
                </c:pt>
                <c:pt idx="4457">
                  <c:v>8018.60888671875</c:v>
                </c:pt>
                <c:pt idx="4458">
                  <c:v>7991.111328125</c:v>
                </c:pt>
                <c:pt idx="4459">
                  <c:v>7971.1640625</c:v>
                </c:pt>
                <c:pt idx="4460">
                  <c:v>7959.861328125</c:v>
                </c:pt>
                <c:pt idx="4461">
                  <c:v>7943.00390625</c:v>
                </c:pt>
                <c:pt idx="4462">
                  <c:v>7944.4521484375</c:v>
                </c:pt>
                <c:pt idx="4463">
                  <c:v>7975.27099609375</c:v>
                </c:pt>
                <c:pt idx="4464">
                  <c:v>7966.16552734375</c:v>
                </c:pt>
                <c:pt idx="4465">
                  <c:v>7943.86181640625</c:v>
                </c:pt>
                <c:pt idx="4466">
                  <c:v>7954.314453125</c:v>
                </c:pt>
                <c:pt idx="4467">
                  <c:v>7942.3134765625</c:v>
                </c:pt>
                <c:pt idx="4468">
                  <c:v>7927.83056640625</c:v>
                </c:pt>
                <c:pt idx="4469">
                  <c:v>7947.962890625</c:v>
                </c:pt>
                <c:pt idx="4470">
                  <c:v>7949.84521484375</c:v>
                </c:pt>
                <c:pt idx="4471">
                  <c:v>7961.17578125</c:v>
                </c:pt>
                <c:pt idx="4472">
                  <c:v>7978.16748046875</c:v>
                </c:pt>
                <c:pt idx="4473">
                  <c:v>8037.9501953125</c:v>
                </c:pt>
                <c:pt idx="4474">
                  <c:v>8076.98974609375</c:v>
                </c:pt>
                <c:pt idx="4475">
                  <c:v>8106.88330078125</c:v>
                </c:pt>
                <c:pt idx="4476">
                  <c:v>8123.41650390625</c:v>
                </c:pt>
                <c:pt idx="4477">
                  <c:v>8113.48388671875</c:v>
                </c:pt>
                <c:pt idx="4478">
                  <c:v>8109.87255859375</c:v>
                </c:pt>
                <c:pt idx="4479">
                  <c:v>8089.47412109375</c:v>
                </c:pt>
                <c:pt idx="4480">
                  <c:v>8084.5224609375</c:v>
                </c:pt>
                <c:pt idx="4481">
                  <c:v>8079.634765625</c:v>
                </c:pt>
                <c:pt idx="4482">
                  <c:v>8073.41552734375</c:v>
                </c:pt>
                <c:pt idx="4483">
                  <c:v>8055.36328125</c:v>
                </c:pt>
                <c:pt idx="4484">
                  <c:v>8050.47607421875</c:v>
                </c:pt>
                <c:pt idx="4485">
                  <c:v>8039.478515625</c:v>
                </c:pt>
                <c:pt idx="4486">
                  <c:v>8038.8369140625</c:v>
                </c:pt>
                <c:pt idx="4487">
                  <c:v>8006.73876953125</c:v>
                </c:pt>
                <c:pt idx="4488">
                  <c:v>8006.5810546875</c:v>
                </c:pt>
                <c:pt idx="4489">
                  <c:v>8008.86962890625</c:v>
                </c:pt>
                <c:pt idx="4490">
                  <c:v>7986.30419921875</c:v>
                </c:pt>
                <c:pt idx="4491">
                  <c:v>7988.8818359375</c:v>
                </c:pt>
                <c:pt idx="4492">
                  <c:v>8004.97021484375</c:v>
                </c:pt>
                <c:pt idx="4493">
                  <c:v>8001.54931640625</c:v>
                </c:pt>
                <c:pt idx="4494">
                  <c:v>8010.2353515625</c:v>
                </c:pt>
                <c:pt idx="4495">
                  <c:v>8001.412109375</c:v>
                </c:pt>
                <c:pt idx="4496">
                  <c:v>8036.29248046875</c:v>
                </c:pt>
                <c:pt idx="4497">
                  <c:v>8041.5703125</c:v>
                </c:pt>
                <c:pt idx="4498">
                  <c:v>8088.0341796875</c:v>
                </c:pt>
                <c:pt idx="4499">
                  <c:v>8131.66015625</c:v>
                </c:pt>
                <c:pt idx="4500">
                  <c:v>8173.41796875</c:v>
                </c:pt>
                <c:pt idx="4501">
                  <c:v>8187.4404296875</c:v>
                </c:pt>
                <c:pt idx="4502">
                  <c:v>8194.2021484375</c:v>
                </c:pt>
                <c:pt idx="4503">
                  <c:v>8170.5224609375</c:v>
                </c:pt>
                <c:pt idx="4504">
                  <c:v>8200.3076171875</c:v>
                </c:pt>
                <c:pt idx="4505">
                  <c:v>8184.17919921875</c:v>
                </c:pt>
                <c:pt idx="4506">
                  <c:v>8196.859375</c:v>
                </c:pt>
                <c:pt idx="4507">
                  <c:v>8189.68896484375</c:v>
                </c:pt>
                <c:pt idx="4508">
                  <c:v>8174.65673828125</c:v>
                </c:pt>
                <c:pt idx="4509">
                  <c:v>8165.97412109375</c:v>
                </c:pt>
                <c:pt idx="4510">
                  <c:v>8133.72412109375</c:v>
                </c:pt>
                <c:pt idx="4511">
                  <c:v>8122.380859375</c:v>
                </c:pt>
                <c:pt idx="4512">
                  <c:v>8091.3203125</c:v>
                </c:pt>
                <c:pt idx="4513">
                  <c:v>8081.0087890625</c:v>
                </c:pt>
                <c:pt idx="4514">
                  <c:v>8078.927734375</c:v>
                </c:pt>
                <c:pt idx="4515">
                  <c:v>8072.07177734375</c:v>
                </c:pt>
                <c:pt idx="4516">
                  <c:v>8078.68994140625</c:v>
                </c:pt>
                <c:pt idx="4517">
                  <c:v>8068.01904296875</c:v>
                </c:pt>
                <c:pt idx="4518">
                  <c:v>8059.87255859375</c:v>
                </c:pt>
                <c:pt idx="4519">
                  <c:v>8062.47998046875</c:v>
                </c:pt>
                <c:pt idx="4520">
                  <c:v>8040.056640625</c:v>
                </c:pt>
                <c:pt idx="4521">
                  <c:v>8049.89599609375</c:v>
                </c:pt>
                <c:pt idx="4522">
                  <c:v>8029.2509765625</c:v>
                </c:pt>
                <c:pt idx="4523">
                  <c:v>8009.3994140625</c:v>
                </c:pt>
                <c:pt idx="4524">
                  <c:v>8002.47412109375</c:v>
                </c:pt>
                <c:pt idx="4525">
                  <c:v>7963.7138671875</c:v>
                </c:pt>
                <c:pt idx="4526">
                  <c:v>7982.59765625</c:v>
                </c:pt>
                <c:pt idx="4527">
                  <c:v>8003.76806640625</c:v>
                </c:pt>
                <c:pt idx="4528">
                  <c:v>8033.42578125</c:v>
                </c:pt>
                <c:pt idx="4529">
                  <c:v>8056.10107421875</c:v>
                </c:pt>
                <c:pt idx="4530">
                  <c:v>8065.43896484375</c:v>
                </c:pt>
                <c:pt idx="4531">
                  <c:v>8081.119140625</c:v>
                </c:pt>
                <c:pt idx="4532">
                  <c:v>8092.88427734375</c:v>
                </c:pt>
                <c:pt idx="4533">
                  <c:v>8093.04931640625</c:v>
                </c:pt>
                <c:pt idx="4534">
                  <c:v>8115.39013671875</c:v>
                </c:pt>
                <c:pt idx="4535">
                  <c:v>8093.083984375</c:v>
                </c:pt>
                <c:pt idx="4536">
                  <c:v>8089.2744140625</c:v>
                </c:pt>
                <c:pt idx="4537">
                  <c:v>8096.978515625</c:v>
                </c:pt>
                <c:pt idx="4538">
                  <c:v>8082.81103515625</c:v>
                </c:pt>
                <c:pt idx="4539">
                  <c:v>8104.5283203125</c:v>
                </c:pt>
                <c:pt idx="4540">
                  <c:v>8091.25927734375</c:v>
                </c:pt>
                <c:pt idx="4541">
                  <c:v>8085.73779296875</c:v>
                </c:pt>
                <c:pt idx="4542">
                  <c:v>8077.21240234375</c:v>
                </c:pt>
                <c:pt idx="4543">
                  <c:v>8075.46484375</c:v>
                </c:pt>
                <c:pt idx="4544">
                  <c:v>8074.845703125</c:v>
                </c:pt>
                <c:pt idx="4545">
                  <c:v>8082.05126953125</c:v>
                </c:pt>
                <c:pt idx="4546">
                  <c:v>8093.08984375</c:v>
                </c:pt>
                <c:pt idx="4547">
                  <c:v>8097.24169921875</c:v>
                </c:pt>
                <c:pt idx="4548">
                  <c:v>8122.7802734375</c:v>
                </c:pt>
                <c:pt idx="4549">
                  <c:v>8144.30810546875</c:v>
                </c:pt>
                <c:pt idx="4550">
                  <c:v>8143.79833984375</c:v>
                </c:pt>
                <c:pt idx="4551">
                  <c:v>8162.74267578125</c:v>
                </c:pt>
                <c:pt idx="4552">
                  <c:v>8169.6328125</c:v>
                </c:pt>
                <c:pt idx="4553">
                  <c:v>8214.92578125</c:v>
                </c:pt>
                <c:pt idx="4554">
                  <c:v>8213.4140625</c:v>
                </c:pt>
                <c:pt idx="4555">
                  <c:v>8225.1572265625</c:v>
                </c:pt>
                <c:pt idx="4556">
                  <c:v>8251.6171875</c:v>
                </c:pt>
                <c:pt idx="4557">
                  <c:v>8242.787109375</c:v>
                </c:pt>
                <c:pt idx="4558">
                  <c:v>8241.69921875</c:v>
                </c:pt>
                <c:pt idx="4559">
                  <c:v>8252.220703125</c:v>
                </c:pt>
                <c:pt idx="4560">
                  <c:v>8240.2138671875</c:v>
                </c:pt>
                <c:pt idx="4561">
                  <c:v>8235.8046875</c:v>
                </c:pt>
                <c:pt idx="4562">
                  <c:v>8222.9326171875</c:v>
                </c:pt>
                <c:pt idx="4563">
                  <c:v>8221.2080078125</c:v>
                </c:pt>
                <c:pt idx="4564">
                  <c:v>8209.44140625</c:v>
                </c:pt>
                <c:pt idx="4565">
                  <c:v>8165.59912109375</c:v>
                </c:pt>
                <c:pt idx="4566">
                  <c:v>8182.78076171875</c:v>
                </c:pt>
                <c:pt idx="4567">
                  <c:v>8156.5556640625</c:v>
                </c:pt>
                <c:pt idx="4568">
                  <c:v>8151.916015625</c:v>
                </c:pt>
                <c:pt idx="4569">
                  <c:v>8132.966796875</c:v>
                </c:pt>
                <c:pt idx="4570">
                  <c:v>8111.2724609375</c:v>
                </c:pt>
                <c:pt idx="4571">
                  <c:v>8111.81689453125</c:v>
                </c:pt>
                <c:pt idx="4572">
                  <c:v>8098.48828125</c:v>
                </c:pt>
                <c:pt idx="4573">
                  <c:v>8079.0517578125</c:v>
                </c:pt>
                <c:pt idx="4574">
                  <c:v>8075.52099609375</c:v>
                </c:pt>
                <c:pt idx="4575">
                  <c:v>8062.2900390625</c:v>
                </c:pt>
                <c:pt idx="4576">
                  <c:v>8045.5888671875</c:v>
                </c:pt>
                <c:pt idx="4577">
                  <c:v>8028.10791015625</c:v>
                </c:pt>
                <c:pt idx="4578">
                  <c:v>8015.12109375</c:v>
                </c:pt>
                <c:pt idx="4579">
                  <c:v>8012.60009765625</c:v>
                </c:pt>
                <c:pt idx="4580">
                  <c:v>8009.2138671875</c:v>
                </c:pt>
                <c:pt idx="4581">
                  <c:v>8001.1328125</c:v>
                </c:pt>
                <c:pt idx="4582">
                  <c:v>8015.09228515625</c:v>
                </c:pt>
                <c:pt idx="4583">
                  <c:v>7992.36083984375</c:v>
                </c:pt>
                <c:pt idx="4584">
                  <c:v>7972.76416015625</c:v>
                </c:pt>
                <c:pt idx="4585">
                  <c:v>7939.8369140625</c:v>
                </c:pt>
                <c:pt idx="4586">
                  <c:v>7924.64208984375</c:v>
                </c:pt>
                <c:pt idx="4587">
                  <c:v>7886.888671875</c:v>
                </c:pt>
                <c:pt idx="4588">
                  <c:v>7868.47265625</c:v>
                </c:pt>
                <c:pt idx="4589">
                  <c:v>7859.56298828125</c:v>
                </c:pt>
                <c:pt idx="4590">
                  <c:v>7849.00390625</c:v>
                </c:pt>
                <c:pt idx="4591">
                  <c:v>7827.27783203125</c:v>
                </c:pt>
                <c:pt idx="4592">
                  <c:v>7818.7783203125</c:v>
                </c:pt>
                <c:pt idx="4593">
                  <c:v>7796.86572265625</c:v>
                </c:pt>
                <c:pt idx="4594">
                  <c:v>7796.2373046875</c:v>
                </c:pt>
                <c:pt idx="4595">
                  <c:v>7769.33447265625</c:v>
                </c:pt>
                <c:pt idx="4596">
                  <c:v>7780.3349609375</c:v>
                </c:pt>
                <c:pt idx="4597">
                  <c:v>7780.12353515625</c:v>
                </c:pt>
                <c:pt idx="4598">
                  <c:v>7786.78125</c:v>
                </c:pt>
                <c:pt idx="4599">
                  <c:v>7793.568359375</c:v>
                </c:pt>
                <c:pt idx="4600">
                  <c:v>7811.44677734375</c:v>
                </c:pt>
                <c:pt idx="4601">
                  <c:v>7813.46923828125</c:v>
                </c:pt>
                <c:pt idx="4602">
                  <c:v>7821.06689453125</c:v>
                </c:pt>
                <c:pt idx="4603">
                  <c:v>7829.8095703125</c:v>
                </c:pt>
                <c:pt idx="4604">
                  <c:v>7840.4970703125</c:v>
                </c:pt>
                <c:pt idx="4605">
                  <c:v>7836.5419921875</c:v>
                </c:pt>
                <c:pt idx="4606">
                  <c:v>7851.67822265625</c:v>
                </c:pt>
                <c:pt idx="4607">
                  <c:v>7839.5546875</c:v>
                </c:pt>
                <c:pt idx="4608">
                  <c:v>7818.88427734375</c:v>
                </c:pt>
                <c:pt idx="4609">
                  <c:v>7814.46044921875</c:v>
                </c:pt>
                <c:pt idx="4610">
                  <c:v>7820.40380859375</c:v>
                </c:pt>
                <c:pt idx="4611">
                  <c:v>7789.02197265625</c:v>
                </c:pt>
                <c:pt idx="4612">
                  <c:v>7773.3515625</c:v>
                </c:pt>
                <c:pt idx="4613">
                  <c:v>7748.41064453125</c:v>
                </c:pt>
                <c:pt idx="4614">
                  <c:v>7731.6201171875</c:v>
                </c:pt>
                <c:pt idx="4615">
                  <c:v>7721.09619140625</c:v>
                </c:pt>
                <c:pt idx="4616">
                  <c:v>7696.591796875</c:v>
                </c:pt>
                <c:pt idx="4617">
                  <c:v>7678.52783203125</c:v>
                </c:pt>
                <c:pt idx="4618">
                  <c:v>7652.333984375</c:v>
                </c:pt>
                <c:pt idx="4619">
                  <c:v>7645.755859375</c:v>
                </c:pt>
                <c:pt idx="4620">
                  <c:v>7635.66552734375</c:v>
                </c:pt>
                <c:pt idx="4621">
                  <c:v>7618.01904296875</c:v>
                </c:pt>
                <c:pt idx="4622">
                  <c:v>7605.59326171875</c:v>
                </c:pt>
                <c:pt idx="4623">
                  <c:v>7594.56591796875</c:v>
                </c:pt>
                <c:pt idx="4624">
                  <c:v>7566.29443359375</c:v>
                </c:pt>
                <c:pt idx="4625">
                  <c:v>7556.19140625</c:v>
                </c:pt>
                <c:pt idx="4626">
                  <c:v>7560.8359375</c:v>
                </c:pt>
                <c:pt idx="4627">
                  <c:v>7548.44970703125</c:v>
                </c:pt>
                <c:pt idx="4628">
                  <c:v>7561.1103515625</c:v>
                </c:pt>
                <c:pt idx="4629">
                  <c:v>7564.5634765625</c:v>
                </c:pt>
                <c:pt idx="4630">
                  <c:v>7565.3837890625</c:v>
                </c:pt>
                <c:pt idx="4631">
                  <c:v>7570.21923828125</c:v>
                </c:pt>
                <c:pt idx="4632">
                  <c:v>7561.86669921875</c:v>
                </c:pt>
                <c:pt idx="4633">
                  <c:v>7547.63623046875</c:v>
                </c:pt>
                <c:pt idx="4634">
                  <c:v>7560.70849609375</c:v>
                </c:pt>
                <c:pt idx="4635">
                  <c:v>7544.9384765625</c:v>
                </c:pt>
                <c:pt idx="4636">
                  <c:v>7532.55615234375</c:v>
                </c:pt>
                <c:pt idx="4637">
                  <c:v>7501.59765625</c:v>
                </c:pt>
                <c:pt idx="4638">
                  <c:v>7500.29052734375</c:v>
                </c:pt>
                <c:pt idx="4639">
                  <c:v>7483.15234375</c:v>
                </c:pt>
                <c:pt idx="4640">
                  <c:v>7484.1494140625</c:v>
                </c:pt>
                <c:pt idx="4641">
                  <c:v>7464.65283203125</c:v>
                </c:pt>
                <c:pt idx="4642">
                  <c:v>7427.12451171875</c:v>
                </c:pt>
                <c:pt idx="4643">
                  <c:v>7415.5908203125</c:v>
                </c:pt>
                <c:pt idx="4644">
                  <c:v>7397.763671875</c:v>
                </c:pt>
                <c:pt idx="4645">
                  <c:v>7393.7802734375</c:v>
                </c:pt>
                <c:pt idx="4646">
                  <c:v>7377.8330078125</c:v>
                </c:pt>
                <c:pt idx="4647">
                  <c:v>7373.39306640625</c:v>
                </c:pt>
                <c:pt idx="4648">
                  <c:v>7348.9580078125</c:v>
                </c:pt>
                <c:pt idx="4649">
                  <c:v>7324.46337890625</c:v>
                </c:pt>
                <c:pt idx="4650">
                  <c:v>7298.875</c:v>
                </c:pt>
                <c:pt idx="4651">
                  <c:v>7272.73291015625</c:v>
                </c:pt>
                <c:pt idx="4652">
                  <c:v>7258.57421875</c:v>
                </c:pt>
                <c:pt idx="4653">
                  <c:v>7214.4326171875</c:v>
                </c:pt>
                <c:pt idx="4654">
                  <c:v>7201.8876953125</c:v>
                </c:pt>
                <c:pt idx="4655">
                  <c:v>7172.04833984375</c:v>
                </c:pt>
                <c:pt idx="4656">
                  <c:v>7148.1201171875</c:v>
                </c:pt>
                <c:pt idx="4657">
                  <c:v>7121.29931640625</c:v>
                </c:pt>
                <c:pt idx="4658">
                  <c:v>7101.79541015625</c:v>
                </c:pt>
                <c:pt idx="4659">
                  <c:v>7072.658203125</c:v>
                </c:pt>
                <c:pt idx="4660">
                  <c:v>7073.56689453125</c:v>
                </c:pt>
                <c:pt idx="4661">
                  <c:v>7072.59423828125</c:v>
                </c:pt>
                <c:pt idx="4662">
                  <c:v>7045.2373046875</c:v>
                </c:pt>
                <c:pt idx="4663">
                  <c:v>7052.79052734375</c:v>
                </c:pt>
                <c:pt idx="4664">
                  <c:v>7058.1064453125</c:v>
                </c:pt>
                <c:pt idx="4665">
                  <c:v>7057.96826171875</c:v>
                </c:pt>
                <c:pt idx="4666">
                  <c:v>7027.24609375</c:v>
                </c:pt>
                <c:pt idx="4667">
                  <c:v>7016.17138671875</c:v>
                </c:pt>
                <c:pt idx="4668">
                  <c:v>6995.43994140625</c:v>
                </c:pt>
                <c:pt idx="4669">
                  <c:v>6966.5859375</c:v>
                </c:pt>
                <c:pt idx="4670">
                  <c:v>6966.1533203125</c:v>
                </c:pt>
                <c:pt idx="4671">
                  <c:v>6941.74951171875</c:v>
                </c:pt>
                <c:pt idx="4672">
                  <c:v>6915.4697265625</c:v>
                </c:pt>
                <c:pt idx="4673">
                  <c:v>6886.37451171875</c:v>
                </c:pt>
                <c:pt idx="4674">
                  <c:v>6874.6806640625</c:v>
                </c:pt>
                <c:pt idx="4675">
                  <c:v>6863.7822265625</c:v>
                </c:pt>
                <c:pt idx="4676">
                  <c:v>6833.70458984375</c:v>
                </c:pt>
                <c:pt idx="4677">
                  <c:v>6818.0458984375</c:v>
                </c:pt>
                <c:pt idx="4678">
                  <c:v>6812.26220703125</c:v>
                </c:pt>
                <c:pt idx="4679">
                  <c:v>6793.56982421875</c:v>
                </c:pt>
                <c:pt idx="4680">
                  <c:v>6793.8056640625</c:v>
                </c:pt>
                <c:pt idx="4681">
                  <c:v>6779.7958984375</c:v>
                </c:pt>
                <c:pt idx="4682">
                  <c:v>6790.53076171875</c:v>
                </c:pt>
                <c:pt idx="4683">
                  <c:v>6787.64404296875</c:v>
                </c:pt>
                <c:pt idx="4684">
                  <c:v>6810.02880859375</c:v>
                </c:pt>
                <c:pt idx="4685">
                  <c:v>6824.25390625</c:v>
                </c:pt>
                <c:pt idx="4686">
                  <c:v>6799.74267578125</c:v>
                </c:pt>
                <c:pt idx="4687">
                  <c:v>6779.21435546875</c:v>
                </c:pt>
                <c:pt idx="4688">
                  <c:v>6789.5732421875</c:v>
                </c:pt>
                <c:pt idx="4689">
                  <c:v>6783.71923828125</c:v>
                </c:pt>
                <c:pt idx="4690">
                  <c:v>6779.86083984375</c:v>
                </c:pt>
                <c:pt idx="4691">
                  <c:v>6796.09716796875</c:v>
                </c:pt>
                <c:pt idx="4692">
                  <c:v>6795.6513671875</c:v>
                </c:pt>
                <c:pt idx="4693">
                  <c:v>6772.2158203125</c:v>
                </c:pt>
                <c:pt idx="4694">
                  <c:v>6769.41357421875</c:v>
                </c:pt>
                <c:pt idx="4695">
                  <c:v>6747.208984375</c:v>
                </c:pt>
                <c:pt idx="4696">
                  <c:v>6733.330078125</c:v>
                </c:pt>
                <c:pt idx="4697">
                  <c:v>6725.37353515625</c:v>
                </c:pt>
                <c:pt idx="4698">
                  <c:v>6718.2958984375</c:v>
                </c:pt>
                <c:pt idx="4699">
                  <c:v>6705.494140625</c:v>
                </c:pt>
                <c:pt idx="4700">
                  <c:v>6690.66748046875</c:v>
                </c:pt>
                <c:pt idx="4701">
                  <c:v>6687.19189453125</c:v>
                </c:pt>
                <c:pt idx="4702">
                  <c:v>6665.48486328125</c:v>
                </c:pt>
                <c:pt idx="4703">
                  <c:v>6646.4873046875</c:v>
                </c:pt>
                <c:pt idx="4704">
                  <c:v>6611.47998046875</c:v>
                </c:pt>
                <c:pt idx="4705">
                  <c:v>6602.9345703125</c:v>
                </c:pt>
                <c:pt idx="4706">
                  <c:v>6595.09619140625</c:v>
                </c:pt>
                <c:pt idx="4707">
                  <c:v>6578.71435546875</c:v>
                </c:pt>
                <c:pt idx="4708">
                  <c:v>6572.64013671875</c:v>
                </c:pt>
                <c:pt idx="4709">
                  <c:v>6560.759765625</c:v>
                </c:pt>
                <c:pt idx="4710">
                  <c:v>6555.01025390625</c:v>
                </c:pt>
                <c:pt idx="4711">
                  <c:v>6529.546875</c:v>
                </c:pt>
                <c:pt idx="4712">
                  <c:v>6505.38134765625</c:v>
                </c:pt>
                <c:pt idx="4713">
                  <c:v>6483.45849609375</c:v>
                </c:pt>
                <c:pt idx="4714">
                  <c:v>6452.72900390625</c:v>
                </c:pt>
                <c:pt idx="4715">
                  <c:v>6436.22900390625</c:v>
                </c:pt>
                <c:pt idx="4716">
                  <c:v>6407.7001953125</c:v>
                </c:pt>
                <c:pt idx="4717">
                  <c:v>6381.72119140625</c:v>
                </c:pt>
                <c:pt idx="4718">
                  <c:v>6356.05224609375</c:v>
                </c:pt>
                <c:pt idx="4719">
                  <c:v>6322.02392578125</c:v>
                </c:pt>
                <c:pt idx="4720">
                  <c:v>6303.98046875</c:v>
                </c:pt>
                <c:pt idx="4721">
                  <c:v>6280.3193359375</c:v>
                </c:pt>
                <c:pt idx="4722">
                  <c:v>6259.2216796875</c:v>
                </c:pt>
                <c:pt idx="4723">
                  <c:v>6247.212890625</c:v>
                </c:pt>
                <c:pt idx="4724">
                  <c:v>6258.8876953125</c:v>
                </c:pt>
                <c:pt idx="4725">
                  <c:v>6253.23779296875</c:v>
                </c:pt>
                <c:pt idx="4726">
                  <c:v>6246.30029296875</c:v>
                </c:pt>
                <c:pt idx="4727">
                  <c:v>6215.03125</c:v>
                </c:pt>
                <c:pt idx="4728">
                  <c:v>6185.63037109375</c:v>
                </c:pt>
                <c:pt idx="4729">
                  <c:v>6155.96875</c:v>
                </c:pt>
                <c:pt idx="4730">
                  <c:v>6135.4091796875</c:v>
                </c:pt>
                <c:pt idx="4731">
                  <c:v>6109.17626953125</c:v>
                </c:pt>
                <c:pt idx="4732">
                  <c:v>6082.07373046875</c:v>
                </c:pt>
                <c:pt idx="4733">
                  <c:v>6065.39208984375</c:v>
                </c:pt>
                <c:pt idx="4734">
                  <c:v>6033.31103515625</c:v>
                </c:pt>
                <c:pt idx="4735">
                  <c:v>6015.20556640625</c:v>
                </c:pt>
                <c:pt idx="4736">
                  <c:v>5987.1103515625</c:v>
                </c:pt>
                <c:pt idx="4737">
                  <c:v>5964.220703125</c:v>
                </c:pt>
                <c:pt idx="4738">
                  <c:v>5966.08740234375</c:v>
                </c:pt>
                <c:pt idx="4739">
                  <c:v>5974.5322265625</c:v>
                </c:pt>
                <c:pt idx="4740">
                  <c:v>5960.52001953125</c:v>
                </c:pt>
                <c:pt idx="4741">
                  <c:v>5956.17431640625</c:v>
                </c:pt>
                <c:pt idx="4742">
                  <c:v>5947.505859375</c:v>
                </c:pt>
                <c:pt idx="4743">
                  <c:v>5943.48876953125</c:v>
                </c:pt>
                <c:pt idx="4744">
                  <c:v>5931.59326171875</c:v>
                </c:pt>
                <c:pt idx="4745">
                  <c:v>5919.41650390625</c:v>
                </c:pt>
                <c:pt idx="4746">
                  <c:v>5897.767578125</c:v>
                </c:pt>
                <c:pt idx="4747">
                  <c:v>5886.37841796875</c:v>
                </c:pt>
                <c:pt idx="4748">
                  <c:v>5886.3798828125</c:v>
                </c:pt>
                <c:pt idx="4749">
                  <c:v>5879.35888671875</c:v>
                </c:pt>
                <c:pt idx="4750">
                  <c:v>5878.77734375</c:v>
                </c:pt>
                <c:pt idx="4751">
                  <c:v>5884.3564453125</c:v>
                </c:pt>
                <c:pt idx="4752">
                  <c:v>5863.73193359375</c:v>
                </c:pt>
                <c:pt idx="4753">
                  <c:v>5830.6826171875</c:v>
                </c:pt>
                <c:pt idx="4754">
                  <c:v>5812.23828125</c:v>
                </c:pt>
                <c:pt idx="4755">
                  <c:v>5805.3115234375</c:v>
                </c:pt>
                <c:pt idx="4756">
                  <c:v>5805.9736328125</c:v>
                </c:pt>
                <c:pt idx="4757">
                  <c:v>5812.99658203125</c:v>
                </c:pt>
                <c:pt idx="4758">
                  <c:v>5824.5537109375</c:v>
                </c:pt>
                <c:pt idx="4759">
                  <c:v>5827.12158203125</c:v>
                </c:pt>
                <c:pt idx="4760">
                  <c:v>5828.26220703125</c:v>
                </c:pt>
                <c:pt idx="4761">
                  <c:v>5826.34326171875</c:v>
                </c:pt>
                <c:pt idx="4762">
                  <c:v>5819.2802734375</c:v>
                </c:pt>
                <c:pt idx="4763">
                  <c:v>5821.19091796875</c:v>
                </c:pt>
                <c:pt idx="4764">
                  <c:v>5816.9619140625</c:v>
                </c:pt>
                <c:pt idx="4765">
                  <c:v>5823.4326171875</c:v>
                </c:pt>
                <c:pt idx="4766">
                  <c:v>5829.57275390625</c:v>
                </c:pt>
                <c:pt idx="4767">
                  <c:v>5830.45849609375</c:v>
                </c:pt>
                <c:pt idx="4768">
                  <c:v>5832.04150390625</c:v>
                </c:pt>
                <c:pt idx="4769">
                  <c:v>5830.1376953125</c:v>
                </c:pt>
                <c:pt idx="4770">
                  <c:v>5843.4228515625</c:v>
                </c:pt>
                <c:pt idx="4771">
                  <c:v>5847.80029296875</c:v>
                </c:pt>
                <c:pt idx="4772">
                  <c:v>5855.57958984375</c:v>
                </c:pt>
                <c:pt idx="4773">
                  <c:v>5855.2705078125</c:v>
                </c:pt>
                <c:pt idx="4774">
                  <c:v>5850.859375</c:v>
                </c:pt>
                <c:pt idx="4775">
                  <c:v>5849.357421875</c:v>
                </c:pt>
                <c:pt idx="4776">
                  <c:v>5831.27001953125</c:v>
                </c:pt>
                <c:pt idx="4777">
                  <c:v>5831.80908203125</c:v>
                </c:pt>
                <c:pt idx="4778">
                  <c:v>5817.88232421875</c:v>
                </c:pt>
                <c:pt idx="4779">
                  <c:v>5814.5302734375</c:v>
                </c:pt>
                <c:pt idx="4780">
                  <c:v>5811.12548828125</c:v>
                </c:pt>
                <c:pt idx="4781">
                  <c:v>5806.548828125</c:v>
                </c:pt>
                <c:pt idx="4782">
                  <c:v>5794.6787109375</c:v>
                </c:pt>
                <c:pt idx="4783">
                  <c:v>5797.55126953125</c:v>
                </c:pt>
                <c:pt idx="4784">
                  <c:v>5806.22705078125</c:v>
                </c:pt>
                <c:pt idx="4785">
                  <c:v>5795.22607421875</c:v>
                </c:pt>
                <c:pt idx="4786">
                  <c:v>5792.66357421875</c:v>
                </c:pt>
                <c:pt idx="4787">
                  <c:v>5782.63623046875</c:v>
                </c:pt>
                <c:pt idx="4788">
                  <c:v>5788.6884765625</c:v>
                </c:pt>
                <c:pt idx="4789">
                  <c:v>5799.9482421875</c:v>
                </c:pt>
                <c:pt idx="4790">
                  <c:v>5804.02197265625</c:v>
                </c:pt>
                <c:pt idx="4791">
                  <c:v>5805.65869140625</c:v>
                </c:pt>
                <c:pt idx="4792">
                  <c:v>5804.517578125</c:v>
                </c:pt>
                <c:pt idx="4793">
                  <c:v>5819.67138671875</c:v>
                </c:pt>
                <c:pt idx="4794">
                  <c:v>5809.9443359375</c:v>
                </c:pt>
                <c:pt idx="4795">
                  <c:v>5810.03955078125</c:v>
                </c:pt>
                <c:pt idx="4796">
                  <c:v>5799.54638671875</c:v>
                </c:pt>
                <c:pt idx="4797">
                  <c:v>5793.611328125</c:v>
                </c:pt>
                <c:pt idx="4798">
                  <c:v>5782.310546875</c:v>
                </c:pt>
                <c:pt idx="4799">
                  <c:v>5774.982421875</c:v>
                </c:pt>
                <c:pt idx="4800">
                  <c:v>5768.94580078125</c:v>
                </c:pt>
                <c:pt idx="4801">
                  <c:v>5770.39013671875</c:v>
                </c:pt>
                <c:pt idx="4802">
                  <c:v>5792.6513671875</c:v>
                </c:pt>
                <c:pt idx="4803">
                  <c:v>5791.94921875</c:v>
                </c:pt>
                <c:pt idx="4804">
                  <c:v>5755.423828125</c:v>
                </c:pt>
                <c:pt idx="4805">
                  <c:v>5758.08984375</c:v>
                </c:pt>
                <c:pt idx="4806">
                  <c:v>5745.01220703125</c:v>
                </c:pt>
                <c:pt idx="4807">
                  <c:v>5752.59521484375</c:v>
                </c:pt>
                <c:pt idx="4808">
                  <c:v>5765.0703125</c:v>
                </c:pt>
                <c:pt idx="4809">
                  <c:v>5766.74267578125</c:v>
                </c:pt>
                <c:pt idx="4810">
                  <c:v>5767.75927734375</c:v>
                </c:pt>
                <c:pt idx="4811">
                  <c:v>5743.36962890625</c:v>
                </c:pt>
                <c:pt idx="4812">
                  <c:v>5753.4619140625</c:v>
                </c:pt>
                <c:pt idx="4813">
                  <c:v>5729.2841796875</c:v>
                </c:pt>
                <c:pt idx="4814">
                  <c:v>5701.36181640625</c:v>
                </c:pt>
                <c:pt idx="4815">
                  <c:v>5672.21240234375</c:v>
                </c:pt>
                <c:pt idx="4816">
                  <c:v>5653.41845703125</c:v>
                </c:pt>
                <c:pt idx="4817">
                  <c:v>5620.75732421875</c:v>
                </c:pt>
                <c:pt idx="4818">
                  <c:v>5595.681640625</c:v>
                </c:pt>
                <c:pt idx="4819">
                  <c:v>5566.77490234375</c:v>
                </c:pt>
                <c:pt idx="4820">
                  <c:v>5565.22412109375</c:v>
                </c:pt>
                <c:pt idx="4821">
                  <c:v>5522.4130859375</c:v>
                </c:pt>
                <c:pt idx="4822">
                  <c:v>5488.62548828125</c:v>
                </c:pt>
                <c:pt idx="4823">
                  <c:v>5476.8212890625</c:v>
                </c:pt>
                <c:pt idx="4824">
                  <c:v>5450.3427734375</c:v>
                </c:pt>
                <c:pt idx="4825">
                  <c:v>5451.482421875</c:v>
                </c:pt>
                <c:pt idx="4826">
                  <c:v>5443.666015625</c:v>
                </c:pt>
                <c:pt idx="4827">
                  <c:v>5422.42822265625</c:v>
                </c:pt>
                <c:pt idx="4828">
                  <c:v>5393.36767578125</c:v>
                </c:pt>
                <c:pt idx="4829">
                  <c:v>5377.19287109375</c:v>
                </c:pt>
                <c:pt idx="4830">
                  <c:v>5341.05224609375</c:v>
                </c:pt>
                <c:pt idx="4831">
                  <c:v>5309.5341796875</c:v>
                </c:pt>
                <c:pt idx="4832">
                  <c:v>5268.642578125</c:v>
                </c:pt>
                <c:pt idx="4833">
                  <c:v>5244.873046875</c:v>
                </c:pt>
                <c:pt idx="4834">
                  <c:v>5213.3662109375</c:v>
                </c:pt>
                <c:pt idx="4835">
                  <c:v>5207.4453125</c:v>
                </c:pt>
                <c:pt idx="4836">
                  <c:v>5171.74560546875</c:v>
                </c:pt>
                <c:pt idx="4837">
                  <c:v>5131.98046875</c:v>
                </c:pt>
                <c:pt idx="4838">
                  <c:v>5092.58349609375</c:v>
                </c:pt>
                <c:pt idx="4839">
                  <c:v>5080.73828125</c:v>
                </c:pt>
                <c:pt idx="4840">
                  <c:v>5060.8125</c:v>
                </c:pt>
                <c:pt idx="4841">
                  <c:v>4995.89990234375</c:v>
                </c:pt>
                <c:pt idx="4842">
                  <c:v>4972.6435546875</c:v>
                </c:pt>
                <c:pt idx="4843">
                  <c:v>4928.44482421875</c:v>
                </c:pt>
                <c:pt idx="4844">
                  <c:v>4892.37841796875</c:v>
                </c:pt>
                <c:pt idx="4845">
                  <c:v>4861.04736328125</c:v>
                </c:pt>
                <c:pt idx="4846">
                  <c:v>4792.56982421875</c:v>
                </c:pt>
                <c:pt idx="4847">
                  <c:v>4743.0390625</c:v>
                </c:pt>
                <c:pt idx="4848">
                  <c:v>4716.18994140625</c:v>
                </c:pt>
                <c:pt idx="4849">
                  <c:v>4685.84521484375</c:v>
                </c:pt>
                <c:pt idx="4850">
                  <c:v>4623.634765625</c:v>
                </c:pt>
                <c:pt idx="4851">
                  <c:v>4558.58349609375</c:v>
                </c:pt>
                <c:pt idx="4852">
                  <c:v>4499.56689453125</c:v>
                </c:pt>
                <c:pt idx="4853">
                  <c:v>4459.8056640625</c:v>
                </c:pt>
                <c:pt idx="4854">
                  <c:v>4402.90478515625</c:v>
                </c:pt>
                <c:pt idx="4855">
                  <c:v>4365.06982421875</c:v>
                </c:pt>
                <c:pt idx="4856">
                  <c:v>4288.64794921875</c:v>
                </c:pt>
                <c:pt idx="4857">
                  <c:v>4244.68017578125</c:v>
                </c:pt>
                <c:pt idx="4858">
                  <c:v>4224.634765625</c:v>
                </c:pt>
                <c:pt idx="4859">
                  <c:v>4171.39990234375</c:v>
                </c:pt>
                <c:pt idx="4860">
                  <c:v>4120.01708984375</c:v>
                </c:pt>
                <c:pt idx="4861">
                  <c:v>4068.10302734375</c:v>
                </c:pt>
                <c:pt idx="4862">
                  <c:v>4010.906982421875</c:v>
                </c:pt>
                <c:pt idx="4863">
                  <c:v>3978.25146484375</c:v>
                </c:pt>
                <c:pt idx="4864">
                  <c:v>3937.06982421875</c:v>
                </c:pt>
                <c:pt idx="4865">
                  <c:v>3897.957763671875</c:v>
                </c:pt>
                <c:pt idx="4866">
                  <c:v>3848.4619140625</c:v>
                </c:pt>
                <c:pt idx="4867">
                  <c:v>3800.623779296875</c:v>
                </c:pt>
                <c:pt idx="4868">
                  <c:v>3736.64501953125</c:v>
                </c:pt>
                <c:pt idx="4869">
                  <c:v>3686.365478515625</c:v>
                </c:pt>
                <c:pt idx="4870">
                  <c:v>3629.388916015625</c:v>
                </c:pt>
                <c:pt idx="4871">
                  <c:v>3574.912109375</c:v>
                </c:pt>
                <c:pt idx="4872">
                  <c:v>3541.3623046875</c:v>
                </c:pt>
                <c:pt idx="4873">
                  <c:v>3540.742919921875</c:v>
                </c:pt>
                <c:pt idx="4874">
                  <c:v>3497.181884765625</c:v>
                </c:pt>
                <c:pt idx="4875">
                  <c:v>3459.934814453125</c:v>
                </c:pt>
                <c:pt idx="4876">
                  <c:v>3423.908935546875</c:v>
                </c:pt>
                <c:pt idx="4877">
                  <c:v>3385.171142578125</c:v>
                </c:pt>
                <c:pt idx="4878">
                  <c:v>3392.983154296875</c:v>
                </c:pt>
                <c:pt idx="4879">
                  <c:v>3317.835693359375</c:v>
                </c:pt>
                <c:pt idx="4880">
                  <c:v>3287.480712890625</c:v>
                </c:pt>
                <c:pt idx="4881">
                  <c:v>3246.074462890625</c:v>
                </c:pt>
                <c:pt idx="4882">
                  <c:v>3219.0625</c:v>
                </c:pt>
                <c:pt idx="4883">
                  <c:v>3209.625</c:v>
                </c:pt>
                <c:pt idx="4884">
                  <c:v>3205.69140625</c:v>
                </c:pt>
                <c:pt idx="4885">
                  <c:v>3154.298095703125</c:v>
                </c:pt>
                <c:pt idx="4886">
                  <c:v>3124.33837890625</c:v>
                </c:pt>
                <c:pt idx="4887">
                  <c:v>3081.06884765625</c:v>
                </c:pt>
                <c:pt idx="4888">
                  <c:v>3054.55615234375</c:v>
                </c:pt>
                <c:pt idx="4889">
                  <c:v>3009.47119140625</c:v>
                </c:pt>
                <c:pt idx="4890">
                  <c:v>2989.27734375</c:v>
                </c:pt>
                <c:pt idx="4891">
                  <c:v>2960.83740234375</c:v>
                </c:pt>
                <c:pt idx="4892">
                  <c:v>2933.440185546875</c:v>
                </c:pt>
                <c:pt idx="4893">
                  <c:v>2898.65625</c:v>
                </c:pt>
                <c:pt idx="4894">
                  <c:v>2883.563720703125</c:v>
                </c:pt>
                <c:pt idx="4895">
                  <c:v>2863.797607421875</c:v>
                </c:pt>
                <c:pt idx="4896">
                  <c:v>2844.25048828125</c:v>
                </c:pt>
                <c:pt idx="4897">
                  <c:v>2843.201416015625</c:v>
                </c:pt>
                <c:pt idx="4898">
                  <c:v>2773.829833984375</c:v>
                </c:pt>
                <c:pt idx="4899">
                  <c:v>2749.927978515625</c:v>
                </c:pt>
                <c:pt idx="4900">
                  <c:v>2729.49462890625</c:v>
                </c:pt>
                <c:pt idx="4901">
                  <c:v>2729.606689453125</c:v>
                </c:pt>
                <c:pt idx="4902">
                  <c:v>2716.8818359375</c:v>
                </c:pt>
                <c:pt idx="4903">
                  <c:v>2704.365966796875</c:v>
                </c:pt>
                <c:pt idx="4904">
                  <c:v>2679.145263671875</c:v>
                </c:pt>
                <c:pt idx="4905">
                  <c:v>2653.375244140625</c:v>
                </c:pt>
                <c:pt idx="4906">
                  <c:v>2643.791259765625</c:v>
                </c:pt>
                <c:pt idx="4907">
                  <c:v>2658.40625</c:v>
                </c:pt>
                <c:pt idx="4908">
                  <c:v>2629.756103515625</c:v>
                </c:pt>
                <c:pt idx="4909">
                  <c:v>2603.6142578125</c:v>
                </c:pt>
                <c:pt idx="4910">
                  <c:v>2605.74951171875</c:v>
                </c:pt>
                <c:pt idx="4911">
                  <c:v>2600.021240234375</c:v>
                </c:pt>
                <c:pt idx="4912">
                  <c:v>2586.42626953125</c:v>
                </c:pt>
                <c:pt idx="4913">
                  <c:v>2538.212646484375</c:v>
                </c:pt>
                <c:pt idx="4914">
                  <c:v>2518.205078125</c:v>
                </c:pt>
                <c:pt idx="4915">
                  <c:v>2498.04248046875</c:v>
                </c:pt>
                <c:pt idx="4916">
                  <c:v>2501.705078125</c:v>
                </c:pt>
                <c:pt idx="4917">
                  <c:v>2496.798095703125</c:v>
                </c:pt>
                <c:pt idx="4918">
                  <c:v>2473.48681640625</c:v>
                </c:pt>
                <c:pt idx="4919">
                  <c:v>2453.314453125</c:v>
                </c:pt>
                <c:pt idx="4920">
                  <c:v>2444.2138671875</c:v>
                </c:pt>
                <c:pt idx="4921">
                  <c:v>2434.431884765625</c:v>
                </c:pt>
                <c:pt idx="4922">
                  <c:v>2404.258544921875</c:v>
                </c:pt>
                <c:pt idx="4923">
                  <c:v>2399.622802734375</c:v>
                </c:pt>
                <c:pt idx="4924">
                  <c:v>2373.2001953125</c:v>
                </c:pt>
                <c:pt idx="4925">
                  <c:v>2367.60888671875</c:v>
                </c:pt>
                <c:pt idx="4926">
                  <c:v>2339.19091796875</c:v>
                </c:pt>
                <c:pt idx="4927">
                  <c:v>2336.608154296875</c:v>
                </c:pt>
                <c:pt idx="4928">
                  <c:v>2325.3193359375</c:v>
                </c:pt>
                <c:pt idx="4929">
                  <c:v>2322.6259765625</c:v>
                </c:pt>
                <c:pt idx="4930">
                  <c:v>2302.67626953125</c:v>
                </c:pt>
                <c:pt idx="4931">
                  <c:v>2291.14208984375</c:v>
                </c:pt>
                <c:pt idx="4932">
                  <c:v>2280.62548828125</c:v>
                </c:pt>
                <c:pt idx="4933">
                  <c:v>2262.281494140625</c:v>
                </c:pt>
                <c:pt idx="4934">
                  <c:v>2250.01171875</c:v>
                </c:pt>
                <c:pt idx="4935">
                  <c:v>2226.281005859375</c:v>
                </c:pt>
                <c:pt idx="4936">
                  <c:v>2196.682861328125</c:v>
                </c:pt>
                <c:pt idx="4937">
                  <c:v>2194.9345703125</c:v>
                </c:pt>
                <c:pt idx="4938">
                  <c:v>2165.99169921875</c:v>
                </c:pt>
                <c:pt idx="4939">
                  <c:v>2142.839599609375</c:v>
                </c:pt>
                <c:pt idx="4940">
                  <c:v>2123.065673828125</c:v>
                </c:pt>
                <c:pt idx="4941">
                  <c:v>2102.766357421875</c:v>
                </c:pt>
                <c:pt idx="4942">
                  <c:v>2076.424560546875</c:v>
                </c:pt>
                <c:pt idx="4943">
                  <c:v>2062.72265625</c:v>
                </c:pt>
                <c:pt idx="4944">
                  <c:v>2065.839111328125</c:v>
                </c:pt>
                <c:pt idx="4945">
                  <c:v>2048.40087890625</c:v>
                </c:pt>
                <c:pt idx="4946">
                  <c:v>2023.779052734375</c:v>
                </c:pt>
                <c:pt idx="4947">
                  <c:v>2014.4683837890625</c:v>
                </c:pt>
                <c:pt idx="4948">
                  <c:v>1996.7005615234375</c:v>
                </c:pt>
                <c:pt idx="4949">
                  <c:v>1979.0791015625</c:v>
                </c:pt>
                <c:pt idx="4950">
                  <c:v>1952.429443359375</c:v>
                </c:pt>
                <c:pt idx="4951">
                  <c:v>1936.0528564453125</c:v>
                </c:pt>
                <c:pt idx="4952">
                  <c:v>1942.130615234375</c:v>
                </c:pt>
                <c:pt idx="4953">
                  <c:v>1911.279296875</c:v>
                </c:pt>
                <c:pt idx="4954">
                  <c:v>1909.054931640625</c:v>
                </c:pt>
                <c:pt idx="4955">
                  <c:v>1914.162109375</c:v>
                </c:pt>
                <c:pt idx="4956">
                  <c:v>1925.99169921875</c:v>
                </c:pt>
                <c:pt idx="4957">
                  <c:v>1904.0927734375</c:v>
                </c:pt>
                <c:pt idx="4958">
                  <c:v>1883.82470703125</c:v>
                </c:pt>
                <c:pt idx="4959">
                  <c:v>1853.182373046875</c:v>
                </c:pt>
                <c:pt idx="4960">
                  <c:v>1850.793212890625</c:v>
                </c:pt>
                <c:pt idx="4961">
                  <c:v>1853.910888671875</c:v>
                </c:pt>
                <c:pt idx="4962">
                  <c:v>1862.427490234375</c:v>
                </c:pt>
                <c:pt idx="4963">
                  <c:v>1849.0162353515625</c:v>
                </c:pt>
                <c:pt idx="4964">
                  <c:v>1870.7445068359375</c:v>
                </c:pt>
                <c:pt idx="4965">
                  <c:v>1864.0819091796875</c:v>
                </c:pt>
                <c:pt idx="4966">
                  <c:v>1847.4420166015625</c:v>
                </c:pt>
                <c:pt idx="4967">
                  <c:v>1856.47216796875</c:v>
                </c:pt>
                <c:pt idx="4968">
                  <c:v>1852.6746826171875</c:v>
                </c:pt>
                <c:pt idx="4969">
                  <c:v>1857.3837890625</c:v>
                </c:pt>
                <c:pt idx="4970">
                  <c:v>1872.4185791015625</c:v>
                </c:pt>
                <c:pt idx="4971">
                  <c:v>1890.4766845703125</c:v>
                </c:pt>
                <c:pt idx="4972">
                  <c:v>1917.0223388671875</c:v>
                </c:pt>
                <c:pt idx="4973">
                  <c:v>1923.8204345703125</c:v>
                </c:pt>
                <c:pt idx="4974">
                  <c:v>1932.41650390625</c:v>
                </c:pt>
                <c:pt idx="4975">
                  <c:v>1956.643310546875</c:v>
                </c:pt>
                <c:pt idx="4976">
                  <c:v>1961.6007080078125</c:v>
                </c:pt>
                <c:pt idx="4977">
                  <c:v>1986.483154296875</c:v>
                </c:pt>
                <c:pt idx="4978">
                  <c:v>1987.10693359375</c:v>
                </c:pt>
                <c:pt idx="4979">
                  <c:v>2014.6351318359375</c:v>
                </c:pt>
                <c:pt idx="4980">
                  <c:v>2054.850830078125</c:v>
                </c:pt>
                <c:pt idx="4981">
                  <c:v>2057.344970703125</c:v>
                </c:pt>
                <c:pt idx="4982">
                  <c:v>2062.441650390625</c:v>
                </c:pt>
                <c:pt idx="4983">
                  <c:v>2089.148681640625</c:v>
                </c:pt>
                <c:pt idx="4984">
                  <c:v>2107.415771484375</c:v>
                </c:pt>
                <c:pt idx="4985">
                  <c:v>2119.199951171875</c:v>
                </c:pt>
                <c:pt idx="4986">
                  <c:v>2144.330810546875</c:v>
                </c:pt>
                <c:pt idx="4987">
                  <c:v>2172.794189453125</c:v>
                </c:pt>
                <c:pt idx="4988">
                  <c:v>2185.52197265625</c:v>
                </c:pt>
                <c:pt idx="4989">
                  <c:v>2197.154052734375</c:v>
                </c:pt>
                <c:pt idx="4990">
                  <c:v>2235.745361328125</c:v>
                </c:pt>
                <c:pt idx="4991">
                  <c:v>2228.7880859375</c:v>
                </c:pt>
                <c:pt idx="4992">
                  <c:v>2268.644287109375</c:v>
                </c:pt>
                <c:pt idx="4993">
                  <c:v>2316.274169921875</c:v>
                </c:pt>
                <c:pt idx="4994">
                  <c:v>2344.00927734375</c:v>
                </c:pt>
                <c:pt idx="4995">
                  <c:v>2387.25244140625</c:v>
                </c:pt>
                <c:pt idx="4996">
                  <c:v>2431.111572265625</c:v>
                </c:pt>
                <c:pt idx="4997">
                  <c:v>2463.95751953125</c:v>
                </c:pt>
                <c:pt idx="4998">
                  <c:v>2485.79248046875</c:v>
                </c:pt>
                <c:pt idx="4999">
                  <c:v>2516.581298828125</c:v>
                </c:pt>
                <c:pt idx="5000">
                  <c:v>2520.017333984375</c:v>
                </c:pt>
                <c:pt idx="5001">
                  <c:v>2541.967041015625</c:v>
                </c:pt>
                <c:pt idx="5002">
                  <c:v>2582.002197265625</c:v>
                </c:pt>
                <c:pt idx="5003">
                  <c:v>2607.07470703125</c:v>
                </c:pt>
                <c:pt idx="5004">
                  <c:v>2625.536865234375</c:v>
                </c:pt>
                <c:pt idx="5005">
                  <c:v>2681.76513671875</c:v>
                </c:pt>
                <c:pt idx="5006">
                  <c:v>2714.5390625</c:v>
                </c:pt>
                <c:pt idx="5007">
                  <c:v>2746.8154296875</c:v>
                </c:pt>
                <c:pt idx="5008">
                  <c:v>2775.171142578125</c:v>
                </c:pt>
                <c:pt idx="5009">
                  <c:v>2812.67333984375</c:v>
                </c:pt>
                <c:pt idx="5010">
                  <c:v>2855.87939453125</c:v>
                </c:pt>
                <c:pt idx="5011">
                  <c:v>2856.540283203125</c:v>
                </c:pt>
                <c:pt idx="5012">
                  <c:v>2919.787109375</c:v>
                </c:pt>
                <c:pt idx="5013">
                  <c:v>2964.839599609375</c:v>
                </c:pt>
                <c:pt idx="5014">
                  <c:v>3013.89892578125</c:v>
                </c:pt>
                <c:pt idx="5015">
                  <c:v>3041.465576171875</c:v>
                </c:pt>
                <c:pt idx="5016">
                  <c:v>3062.649658203125</c:v>
                </c:pt>
                <c:pt idx="5017">
                  <c:v>3096.700927734375</c:v>
                </c:pt>
                <c:pt idx="5018">
                  <c:v>3143.9560546875</c:v>
                </c:pt>
                <c:pt idx="5019">
                  <c:v>3186.89208984375</c:v>
                </c:pt>
                <c:pt idx="5020">
                  <c:v>3222.474609375</c:v>
                </c:pt>
                <c:pt idx="5021">
                  <c:v>3264.72900390625</c:v>
                </c:pt>
                <c:pt idx="5022">
                  <c:v>3311.451904296875</c:v>
                </c:pt>
                <c:pt idx="5023">
                  <c:v>3357.72509765625</c:v>
                </c:pt>
                <c:pt idx="5024">
                  <c:v>3379.83935546875</c:v>
                </c:pt>
                <c:pt idx="5025">
                  <c:v>3434.787841796875</c:v>
                </c:pt>
                <c:pt idx="5026">
                  <c:v>3452.67333984375</c:v>
                </c:pt>
                <c:pt idx="5027">
                  <c:v>3488.4990234375</c:v>
                </c:pt>
                <c:pt idx="5028">
                  <c:v>3527.655517578125</c:v>
                </c:pt>
                <c:pt idx="5029">
                  <c:v>3548.695556640625</c:v>
                </c:pt>
                <c:pt idx="5030">
                  <c:v>3578.945068359375</c:v>
                </c:pt>
                <c:pt idx="5031">
                  <c:v>3618.243896484375</c:v>
                </c:pt>
                <c:pt idx="5032">
                  <c:v>3638.947998046875</c:v>
                </c:pt>
                <c:pt idx="5033">
                  <c:v>3697.363037109375</c:v>
                </c:pt>
                <c:pt idx="5034">
                  <c:v>3719.08447265625</c:v>
                </c:pt>
                <c:pt idx="5035">
                  <c:v>3734.02685546875</c:v>
                </c:pt>
                <c:pt idx="5036">
                  <c:v>3731.318603515625</c:v>
                </c:pt>
                <c:pt idx="5037">
                  <c:v>3746.884521484375</c:v>
                </c:pt>
                <c:pt idx="5038">
                  <c:v>3767.619384765625</c:v>
                </c:pt>
                <c:pt idx="5039">
                  <c:v>3822.127685546875</c:v>
                </c:pt>
                <c:pt idx="5040">
                  <c:v>3887.398681640625</c:v>
                </c:pt>
                <c:pt idx="5041">
                  <c:v>3928.857177734375</c:v>
                </c:pt>
                <c:pt idx="5042">
                  <c:v>3986.5634765625</c:v>
                </c:pt>
                <c:pt idx="5043">
                  <c:v>4013.229248046875</c:v>
                </c:pt>
                <c:pt idx="5044">
                  <c:v>4035.369873046875</c:v>
                </c:pt>
                <c:pt idx="5045">
                  <c:v>4057.80126953125</c:v>
                </c:pt>
                <c:pt idx="5046">
                  <c:v>4095.0390625</c:v>
                </c:pt>
                <c:pt idx="5047">
                  <c:v>4143.94677734375</c:v>
                </c:pt>
                <c:pt idx="5048">
                  <c:v>4187.0166015625</c:v>
                </c:pt>
                <c:pt idx="5049">
                  <c:v>4231.9140625</c:v>
                </c:pt>
                <c:pt idx="5050">
                  <c:v>4247.8251953125</c:v>
                </c:pt>
                <c:pt idx="5051">
                  <c:v>4250.439453125</c:v>
                </c:pt>
                <c:pt idx="5052">
                  <c:v>4293.50439453125</c:v>
                </c:pt>
                <c:pt idx="5053">
                  <c:v>4310.29150390625</c:v>
                </c:pt>
                <c:pt idx="5054">
                  <c:v>4336.7119140625</c:v>
                </c:pt>
                <c:pt idx="5055">
                  <c:v>4382.3759765625</c:v>
                </c:pt>
                <c:pt idx="5056">
                  <c:v>4412.99658203125</c:v>
                </c:pt>
                <c:pt idx="5057">
                  <c:v>4471.572265625</c:v>
                </c:pt>
                <c:pt idx="5058">
                  <c:v>4509.5</c:v>
                </c:pt>
                <c:pt idx="5059">
                  <c:v>4575.58935546875</c:v>
                </c:pt>
                <c:pt idx="5060">
                  <c:v>4614.48828125</c:v>
                </c:pt>
                <c:pt idx="5061">
                  <c:v>4650.1845703125</c:v>
                </c:pt>
                <c:pt idx="5062">
                  <c:v>4727.0810546875</c:v>
                </c:pt>
                <c:pt idx="5063">
                  <c:v>4760.93408203125</c:v>
                </c:pt>
                <c:pt idx="5064">
                  <c:v>4818.70361328125</c:v>
                </c:pt>
                <c:pt idx="5065">
                  <c:v>4822.54833984375</c:v>
                </c:pt>
                <c:pt idx="5066">
                  <c:v>4862.646484375</c:v>
                </c:pt>
                <c:pt idx="5067">
                  <c:v>4934.66357421875</c:v>
                </c:pt>
                <c:pt idx="5068">
                  <c:v>4946.3828125</c:v>
                </c:pt>
                <c:pt idx="5069">
                  <c:v>4962.8720703125</c:v>
                </c:pt>
                <c:pt idx="5070">
                  <c:v>5003.66943359375</c:v>
                </c:pt>
                <c:pt idx="5071">
                  <c:v>5032.13134765625</c:v>
                </c:pt>
                <c:pt idx="5072">
                  <c:v>5088.26171875</c:v>
                </c:pt>
                <c:pt idx="5073">
                  <c:v>5125.87353515625</c:v>
                </c:pt>
                <c:pt idx="5074">
                  <c:v>5160.34326171875</c:v>
                </c:pt>
                <c:pt idx="5075">
                  <c:v>5198.28173828125</c:v>
                </c:pt>
                <c:pt idx="5076">
                  <c:v>5213.40673828125</c:v>
                </c:pt>
                <c:pt idx="5077">
                  <c:v>5269.65234375</c:v>
                </c:pt>
                <c:pt idx="5078">
                  <c:v>5303.9375</c:v>
                </c:pt>
                <c:pt idx="5079">
                  <c:v>5292.759765625</c:v>
                </c:pt>
                <c:pt idx="5080">
                  <c:v>5321.7255859375</c:v>
                </c:pt>
                <c:pt idx="5081">
                  <c:v>5352.2451171875</c:v>
                </c:pt>
                <c:pt idx="5082">
                  <c:v>5392.58154296875</c:v>
                </c:pt>
                <c:pt idx="5083">
                  <c:v>5397.4716796875</c:v>
                </c:pt>
                <c:pt idx="5084">
                  <c:v>5426.603515625</c:v>
                </c:pt>
                <c:pt idx="5085">
                  <c:v>5443.326171875</c:v>
                </c:pt>
                <c:pt idx="5086">
                  <c:v>5468.27001953125</c:v>
                </c:pt>
                <c:pt idx="5087">
                  <c:v>5459.142578125</c:v>
                </c:pt>
                <c:pt idx="5088">
                  <c:v>5499.849609375</c:v>
                </c:pt>
                <c:pt idx="5089">
                  <c:v>5525.3642578125</c:v>
                </c:pt>
                <c:pt idx="5090">
                  <c:v>5543.404296875</c:v>
                </c:pt>
                <c:pt idx="5091">
                  <c:v>5582.216796875</c:v>
                </c:pt>
                <c:pt idx="5092">
                  <c:v>5572.7509765625</c:v>
                </c:pt>
                <c:pt idx="5093">
                  <c:v>5587.02685546875</c:v>
                </c:pt>
                <c:pt idx="5094">
                  <c:v>5608.73876953125</c:v>
                </c:pt>
                <c:pt idx="5095">
                  <c:v>5655.37060546875</c:v>
                </c:pt>
                <c:pt idx="5096">
                  <c:v>5729.53857421875</c:v>
                </c:pt>
                <c:pt idx="5097">
                  <c:v>5721.96142578125</c:v>
                </c:pt>
                <c:pt idx="5098">
                  <c:v>5717.03125</c:v>
                </c:pt>
                <c:pt idx="5099">
                  <c:v>5722.77685546875</c:v>
                </c:pt>
                <c:pt idx="5100">
                  <c:v>5721.75146484375</c:v>
                </c:pt>
                <c:pt idx="5101">
                  <c:v>5785.693359375</c:v>
                </c:pt>
                <c:pt idx="5102">
                  <c:v>5826.77392578125</c:v>
                </c:pt>
                <c:pt idx="5103">
                  <c:v>5864.12060546875</c:v>
                </c:pt>
                <c:pt idx="5104">
                  <c:v>5904.74267578125</c:v>
                </c:pt>
                <c:pt idx="5105">
                  <c:v>5918.2021484375</c:v>
                </c:pt>
                <c:pt idx="5106">
                  <c:v>5952.3505859375</c:v>
                </c:pt>
                <c:pt idx="5107">
                  <c:v>5996.96435546875</c:v>
                </c:pt>
                <c:pt idx="5108">
                  <c:v>6020.14599609375</c:v>
                </c:pt>
                <c:pt idx="5109">
                  <c:v>6006.53369140625</c:v>
                </c:pt>
                <c:pt idx="5110">
                  <c:v>5970.83154296875</c:v>
                </c:pt>
                <c:pt idx="5111">
                  <c:v>5995.93310546875</c:v>
                </c:pt>
                <c:pt idx="5112">
                  <c:v>6031.234375</c:v>
                </c:pt>
                <c:pt idx="5113">
                  <c:v>6044.10595703125</c:v>
                </c:pt>
                <c:pt idx="5114">
                  <c:v>6080.34423828125</c:v>
                </c:pt>
                <c:pt idx="5115">
                  <c:v>6108.96484375</c:v>
                </c:pt>
                <c:pt idx="5116">
                  <c:v>6138.1044921875</c:v>
                </c:pt>
                <c:pt idx="5117">
                  <c:v>6144.92236328125</c:v>
                </c:pt>
                <c:pt idx="5118">
                  <c:v>6149.25732421875</c:v>
                </c:pt>
                <c:pt idx="5119">
                  <c:v>6210.31884765625</c:v>
                </c:pt>
                <c:pt idx="5120">
                  <c:v>6234.60595703125</c:v>
                </c:pt>
                <c:pt idx="5121">
                  <c:v>6261.57958984375</c:v>
                </c:pt>
                <c:pt idx="5122">
                  <c:v>6247.8857421875</c:v>
                </c:pt>
                <c:pt idx="5123">
                  <c:v>6260.63623046875</c:v>
                </c:pt>
                <c:pt idx="5124">
                  <c:v>6264.03662109375</c:v>
                </c:pt>
                <c:pt idx="5125">
                  <c:v>6299.06494140625</c:v>
                </c:pt>
                <c:pt idx="5126">
                  <c:v>6308.5322265625</c:v>
                </c:pt>
                <c:pt idx="5127">
                  <c:v>6304.36181640625</c:v>
                </c:pt>
                <c:pt idx="5128">
                  <c:v>6314.53369140625</c:v>
                </c:pt>
                <c:pt idx="5129">
                  <c:v>6343.37060546875</c:v>
                </c:pt>
                <c:pt idx="5130">
                  <c:v>6355.55712890625</c:v>
                </c:pt>
                <c:pt idx="5131">
                  <c:v>6395.43359375</c:v>
                </c:pt>
                <c:pt idx="5132">
                  <c:v>6389.12939453125</c:v>
                </c:pt>
                <c:pt idx="5133">
                  <c:v>6416.2177734375</c:v>
                </c:pt>
                <c:pt idx="5134">
                  <c:v>6465.5859375</c:v>
                </c:pt>
                <c:pt idx="5135">
                  <c:v>6465.9912109375</c:v>
                </c:pt>
                <c:pt idx="5136">
                  <c:v>6480.35205078125</c:v>
                </c:pt>
                <c:pt idx="5137">
                  <c:v>6496.6787109375</c:v>
                </c:pt>
                <c:pt idx="5138">
                  <c:v>6499.296875</c:v>
                </c:pt>
                <c:pt idx="5139">
                  <c:v>6509.740234375</c:v>
                </c:pt>
                <c:pt idx="5140">
                  <c:v>6510.6953125</c:v>
                </c:pt>
                <c:pt idx="5141">
                  <c:v>6510.5986328125</c:v>
                </c:pt>
                <c:pt idx="5142">
                  <c:v>6523.544921875</c:v>
                </c:pt>
                <c:pt idx="5143">
                  <c:v>6581.8720703125</c:v>
                </c:pt>
                <c:pt idx="5144">
                  <c:v>6543.2509765625</c:v>
                </c:pt>
                <c:pt idx="5145">
                  <c:v>6553.9765625</c:v>
                </c:pt>
                <c:pt idx="5146">
                  <c:v>6564.1953125</c:v>
                </c:pt>
                <c:pt idx="5147">
                  <c:v>6580.17626953125</c:v>
                </c:pt>
                <c:pt idx="5148">
                  <c:v>6558.47509765625</c:v>
                </c:pt>
                <c:pt idx="5149">
                  <c:v>6577.32763671875</c:v>
                </c:pt>
                <c:pt idx="5150">
                  <c:v>6563.3046875</c:v>
                </c:pt>
                <c:pt idx="5151">
                  <c:v>6588.9169921875</c:v>
                </c:pt>
                <c:pt idx="5152">
                  <c:v>6596.3486328125</c:v>
                </c:pt>
                <c:pt idx="5153">
                  <c:v>6572.91845703125</c:v>
                </c:pt>
                <c:pt idx="5154">
                  <c:v>6607.74169921875</c:v>
                </c:pt>
                <c:pt idx="5155">
                  <c:v>6632.6630859375</c:v>
                </c:pt>
                <c:pt idx="5156">
                  <c:v>6617.2177734375</c:v>
                </c:pt>
                <c:pt idx="5157">
                  <c:v>6622.16357421875</c:v>
                </c:pt>
                <c:pt idx="5158">
                  <c:v>6657.96142578125</c:v>
                </c:pt>
                <c:pt idx="5159">
                  <c:v>6637.25830078125</c:v>
                </c:pt>
                <c:pt idx="5160">
                  <c:v>6639.091796875</c:v>
                </c:pt>
                <c:pt idx="5161">
                  <c:v>6670.77197265625</c:v>
                </c:pt>
                <c:pt idx="5162">
                  <c:v>6680.45458984375</c:v>
                </c:pt>
                <c:pt idx="5163">
                  <c:v>6703.9541015625</c:v>
                </c:pt>
                <c:pt idx="5164">
                  <c:v>6680.951171875</c:v>
                </c:pt>
                <c:pt idx="5165">
                  <c:v>6688.51171875</c:v>
                </c:pt>
                <c:pt idx="5166">
                  <c:v>6710.623046875</c:v>
                </c:pt>
                <c:pt idx="5167">
                  <c:v>6631.33984375</c:v>
                </c:pt>
                <c:pt idx="5168">
                  <c:v>6634.30126953125</c:v>
                </c:pt>
                <c:pt idx="5169">
                  <c:v>6618.39404296875</c:v>
                </c:pt>
                <c:pt idx="5170">
                  <c:v>6599.10791015625</c:v>
                </c:pt>
                <c:pt idx="5171">
                  <c:v>6657.1767578125</c:v>
                </c:pt>
                <c:pt idx="5172">
                  <c:v>6627.880859375</c:v>
                </c:pt>
                <c:pt idx="5173">
                  <c:v>6633.1884765625</c:v>
                </c:pt>
                <c:pt idx="5174">
                  <c:v>6633.98046875</c:v>
                </c:pt>
                <c:pt idx="5175">
                  <c:v>6611.12890625</c:v>
                </c:pt>
                <c:pt idx="5176">
                  <c:v>6650.3564453125</c:v>
                </c:pt>
                <c:pt idx="5177">
                  <c:v>6628.5341796875</c:v>
                </c:pt>
                <c:pt idx="5178">
                  <c:v>6642.92431640625</c:v>
                </c:pt>
                <c:pt idx="5179">
                  <c:v>6629.28125</c:v>
                </c:pt>
                <c:pt idx="5180">
                  <c:v>6617.65869140625</c:v>
                </c:pt>
                <c:pt idx="5181">
                  <c:v>6641.05126953125</c:v>
                </c:pt>
                <c:pt idx="5182">
                  <c:v>6624.1328125</c:v>
                </c:pt>
                <c:pt idx="5183">
                  <c:v>6626.55908203125</c:v>
                </c:pt>
                <c:pt idx="5184">
                  <c:v>6633.607421875</c:v>
                </c:pt>
                <c:pt idx="5185">
                  <c:v>6627.57568359375</c:v>
                </c:pt>
                <c:pt idx="5186">
                  <c:v>6643.8388671875</c:v>
                </c:pt>
                <c:pt idx="5187">
                  <c:v>6617.76123046875</c:v>
                </c:pt>
                <c:pt idx="5188">
                  <c:v>6668.85693359375</c:v>
                </c:pt>
                <c:pt idx="5189">
                  <c:v>6668.31640625</c:v>
                </c:pt>
                <c:pt idx="5190">
                  <c:v>6657.7373046875</c:v>
                </c:pt>
                <c:pt idx="5191">
                  <c:v>6640.53125</c:v>
                </c:pt>
                <c:pt idx="5192">
                  <c:v>6634.2978515625</c:v>
                </c:pt>
                <c:pt idx="5193">
                  <c:v>6681.71484375</c:v>
                </c:pt>
                <c:pt idx="5194">
                  <c:v>6690.7021484375</c:v>
                </c:pt>
                <c:pt idx="5195">
                  <c:v>6701.953125</c:v>
                </c:pt>
                <c:pt idx="5196">
                  <c:v>6706.01318359375</c:v>
                </c:pt>
                <c:pt idx="5197">
                  <c:v>6698.3974609375</c:v>
                </c:pt>
                <c:pt idx="5198">
                  <c:v>6683.50537109375</c:v>
                </c:pt>
                <c:pt idx="5199">
                  <c:v>6643.5185546875</c:v>
                </c:pt>
                <c:pt idx="5200">
                  <c:v>6660.9365234375</c:v>
                </c:pt>
                <c:pt idx="5201">
                  <c:v>6611.56787109375</c:v>
                </c:pt>
                <c:pt idx="5202">
                  <c:v>6650.07421875</c:v>
                </c:pt>
                <c:pt idx="5203">
                  <c:v>6681.62060546875</c:v>
                </c:pt>
                <c:pt idx="5204">
                  <c:v>6720.08349609375</c:v>
                </c:pt>
                <c:pt idx="5205">
                  <c:v>6743.2080078125</c:v>
                </c:pt>
                <c:pt idx="5206">
                  <c:v>6782.82421875</c:v>
                </c:pt>
                <c:pt idx="5207">
                  <c:v>6733.63232421875</c:v>
                </c:pt>
                <c:pt idx="5208">
                  <c:v>6752.39404296875</c:v>
                </c:pt>
                <c:pt idx="5209">
                  <c:v>6726.29150390625</c:v>
                </c:pt>
                <c:pt idx="5210">
                  <c:v>6777.31982421875</c:v>
                </c:pt>
                <c:pt idx="5211">
                  <c:v>6773.3212890625</c:v>
                </c:pt>
                <c:pt idx="5212">
                  <c:v>6758.1484375</c:v>
                </c:pt>
                <c:pt idx="5213">
                  <c:v>6752.9560546875</c:v>
                </c:pt>
                <c:pt idx="5214">
                  <c:v>6798.2236328125</c:v>
                </c:pt>
                <c:pt idx="5215">
                  <c:v>6814.93994140625</c:v>
                </c:pt>
                <c:pt idx="5216">
                  <c:v>6798.63720703125</c:v>
                </c:pt>
                <c:pt idx="5217">
                  <c:v>6845.212890625</c:v>
                </c:pt>
                <c:pt idx="5218">
                  <c:v>6871.9892578125</c:v>
                </c:pt>
                <c:pt idx="5219">
                  <c:v>6848.24755859375</c:v>
                </c:pt>
                <c:pt idx="5220">
                  <c:v>6861.04541015625</c:v>
                </c:pt>
                <c:pt idx="5221">
                  <c:v>6848.333984375</c:v>
                </c:pt>
                <c:pt idx="5222">
                  <c:v>6911.3515625</c:v>
                </c:pt>
                <c:pt idx="5223">
                  <c:v>6927.4873046875</c:v>
                </c:pt>
                <c:pt idx="5224">
                  <c:v>6951.91845703125</c:v>
                </c:pt>
                <c:pt idx="5225">
                  <c:v>6961.580078125</c:v>
                </c:pt>
                <c:pt idx="5226">
                  <c:v>6989.92626953125</c:v>
                </c:pt>
                <c:pt idx="5227">
                  <c:v>6927.67822265625</c:v>
                </c:pt>
                <c:pt idx="5228">
                  <c:v>6855.60400390625</c:v>
                </c:pt>
                <c:pt idx="5229">
                  <c:v>6787.16845703125</c:v>
                </c:pt>
                <c:pt idx="5230">
                  <c:v>6777.640625</c:v>
                </c:pt>
                <c:pt idx="5231">
                  <c:v>6768.28759765625</c:v>
                </c:pt>
                <c:pt idx="5232">
                  <c:v>6713.90576171875</c:v>
                </c:pt>
                <c:pt idx="5233">
                  <c:v>6748.923828125</c:v>
                </c:pt>
                <c:pt idx="5234">
                  <c:v>6780.1181640625</c:v>
                </c:pt>
                <c:pt idx="5235">
                  <c:v>6801.48583984375</c:v>
                </c:pt>
                <c:pt idx="5236">
                  <c:v>6850.06982421875</c:v>
                </c:pt>
                <c:pt idx="5237">
                  <c:v>6867.5498046875</c:v>
                </c:pt>
                <c:pt idx="5238">
                  <c:v>6887.0927734375</c:v>
                </c:pt>
                <c:pt idx="5239">
                  <c:v>6921.646484375</c:v>
                </c:pt>
                <c:pt idx="5240">
                  <c:v>6951.875</c:v>
                </c:pt>
                <c:pt idx="5241">
                  <c:v>6959.8466796875</c:v>
                </c:pt>
                <c:pt idx="5242">
                  <c:v>6956.96728515625</c:v>
                </c:pt>
                <c:pt idx="5243">
                  <c:v>6976.22900390625</c:v>
                </c:pt>
                <c:pt idx="5244">
                  <c:v>6992.5732421875</c:v>
                </c:pt>
                <c:pt idx="5245">
                  <c:v>7003.20166015625</c:v>
                </c:pt>
                <c:pt idx="5246">
                  <c:v>6997.93994140625</c:v>
                </c:pt>
                <c:pt idx="5247">
                  <c:v>6984.50048828125</c:v>
                </c:pt>
                <c:pt idx="5248">
                  <c:v>6984.48583984375</c:v>
                </c:pt>
                <c:pt idx="5249">
                  <c:v>6971.470703125</c:v>
                </c:pt>
                <c:pt idx="5250">
                  <c:v>6969.14013671875</c:v>
                </c:pt>
                <c:pt idx="5251">
                  <c:v>7036.06494140625</c:v>
                </c:pt>
                <c:pt idx="5252">
                  <c:v>7052.943359375</c:v>
                </c:pt>
                <c:pt idx="5253">
                  <c:v>7071.22265625</c:v>
                </c:pt>
                <c:pt idx="5254">
                  <c:v>7120.1708984375</c:v>
                </c:pt>
                <c:pt idx="5255">
                  <c:v>7104.11474609375</c:v>
                </c:pt>
                <c:pt idx="5256">
                  <c:v>7100.3466796875</c:v>
                </c:pt>
                <c:pt idx="5257">
                  <c:v>7110.95263671875</c:v>
                </c:pt>
                <c:pt idx="5258">
                  <c:v>7145.2548828125</c:v>
                </c:pt>
                <c:pt idx="5259">
                  <c:v>7199.029296875</c:v>
                </c:pt>
                <c:pt idx="5260">
                  <c:v>7173.73876953125</c:v>
                </c:pt>
                <c:pt idx="5261">
                  <c:v>7190.13330078125</c:v>
                </c:pt>
                <c:pt idx="5262">
                  <c:v>7196.5263671875</c:v>
                </c:pt>
                <c:pt idx="5263">
                  <c:v>7198.0791015625</c:v>
                </c:pt>
                <c:pt idx="5264">
                  <c:v>7194.79638671875</c:v>
                </c:pt>
                <c:pt idx="5265">
                  <c:v>7220.49267578125</c:v>
                </c:pt>
                <c:pt idx="5266">
                  <c:v>7224.8642578125</c:v>
                </c:pt>
                <c:pt idx="5267">
                  <c:v>7244.1728515625</c:v>
                </c:pt>
                <c:pt idx="5268">
                  <c:v>7260.654296875</c:v>
                </c:pt>
                <c:pt idx="5269">
                  <c:v>7295.50390625</c:v>
                </c:pt>
                <c:pt idx="5270">
                  <c:v>7305.60205078125</c:v>
                </c:pt>
                <c:pt idx="5271">
                  <c:v>7286.67919921875</c:v>
                </c:pt>
                <c:pt idx="5272">
                  <c:v>7281.55517578125</c:v>
                </c:pt>
                <c:pt idx="5273">
                  <c:v>7250.01220703125</c:v>
                </c:pt>
                <c:pt idx="5274">
                  <c:v>7265.17626953125</c:v>
                </c:pt>
                <c:pt idx="5275">
                  <c:v>7249.96435546875</c:v>
                </c:pt>
                <c:pt idx="5276">
                  <c:v>7249.736328125</c:v>
                </c:pt>
                <c:pt idx="5277">
                  <c:v>7249.6416015625</c:v>
                </c:pt>
                <c:pt idx="5278">
                  <c:v>7237.72607421875</c:v>
                </c:pt>
                <c:pt idx="5279">
                  <c:v>7199.509765625</c:v>
                </c:pt>
                <c:pt idx="5280">
                  <c:v>7217.15869140625</c:v>
                </c:pt>
                <c:pt idx="5281">
                  <c:v>7195.28515625</c:v>
                </c:pt>
                <c:pt idx="5282">
                  <c:v>7215.544921875</c:v>
                </c:pt>
                <c:pt idx="5283">
                  <c:v>7238.70849609375</c:v>
                </c:pt>
                <c:pt idx="5284">
                  <c:v>7230.34619140625</c:v>
                </c:pt>
                <c:pt idx="5285">
                  <c:v>7203.80224609375</c:v>
                </c:pt>
                <c:pt idx="5286">
                  <c:v>7266.982421875</c:v>
                </c:pt>
                <c:pt idx="5287">
                  <c:v>7300.54931640625</c:v>
                </c:pt>
                <c:pt idx="5288">
                  <c:v>7278.7509765625</c:v>
                </c:pt>
                <c:pt idx="5289">
                  <c:v>7325.1005859375</c:v>
                </c:pt>
                <c:pt idx="5290">
                  <c:v>7303.77685546875</c:v>
                </c:pt>
                <c:pt idx="5291">
                  <c:v>7379.755859375</c:v>
                </c:pt>
                <c:pt idx="5292">
                  <c:v>7406.3837890625</c:v>
                </c:pt>
                <c:pt idx="5293">
                  <c:v>7464.44482421875</c:v>
                </c:pt>
                <c:pt idx="5294">
                  <c:v>7564.76513671875</c:v>
                </c:pt>
                <c:pt idx="5295">
                  <c:v>7614.8330078125</c:v>
                </c:pt>
                <c:pt idx="5296">
                  <c:v>7644.43505859375</c:v>
                </c:pt>
                <c:pt idx="5297">
                  <c:v>7683.88916015625</c:v>
                </c:pt>
                <c:pt idx="5298">
                  <c:v>7672.17626953125</c:v>
                </c:pt>
                <c:pt idx="5299">
                  <c:v>7679.66943359375</c:v>
                </c:pt>
                <c:pt idx="5300">
                  <c:v>7685.939453125</c:v>
                </c:pt>
                <c:pt idx="5301">
                  <c:v>7660.9501953125</c:v>
                </c:pt>
                <c:pt idx="5302">
                  <c:v>7623.97021484375</c:v>
                </c:pt>
                <c:pt idx="5303">
                  <c:v>7608.9033203125</c:v>
                </c:pt>
                <c:pt idx="5304">
                  <c:v>7598.17041015625</c:v>
                </c:pt>
                <c:pt idx="5305">
                  <c:v>7592.86083984375</c:v>
                </c:pt>
                <c:pt idx="5306">
                  <c:v>7624.833984375</c:v>
                </c:pt>
                <c:pt idx="5307">
                  <c:v>7687.6884765625</c:v>
                </c:pt>
                <c:pt idx="5308">
                  <c:v>7724.5126953125</c:v>
                </c:pt>
                <c:pt idx="5309">
                  <c:v>7691.705078125</c:v>
                </c:pt>
                <c:pt idx="5310">
                  <c:v>7705.31201171875</c:v>
                </c:pt>
                <c:pt idx="5311">
                  <c:v>7752.70068359375</c:v>
                </c:pt>
                <c:pt idx="5312">
                  <c:v>7809.521484375</c:v>
                </c:pt>
                <c:pt idx="5313">
                  <c:v>7873.04541015625</c:v>
                </c:pt>
                <c:pt idx="5314">
                  <c:v>7904.20068359375</c:v>
                </c:pt>
                <c:pt idx="5315">
                  <c:v>7920.34716796875</c:v>
                </c:pt>
                <c:pt idx="5316">
                  <c:v>7962.38671875</c:v>
                </c:pt>
                <c:pt idx="5317">
                  <c:v>7953.77587890625</c:v>
                </c:pt>
                <c:pt idx="5318">
                  <c:v>7969.46142578125</c:v>
                </c:pt>
                <c:pt idx="5319">
                  <c:v>7968.259765625</c:v>
                </c:pt>
                <c:pt idx="5320">
                  <c:v>8020.96337890625</c:v>
                </c:pt>
                <c:pt idx="5321">
                  <c:v>8058.03515625</c:v>
                </c:pt>
                <c:pt idx="5322">
                  <c:v>8088.39892578125</c:v>
                </c:pt>
                <c:pt idx="5323">
                  <c:v>8086.3330078125</c:v>
                </c:pt>
                <c:pt idx="5324">
                  <c:v>8092.2626953125</c:v>
                </c:pt>
                <c:pt idx="5325">
                  <c:v>8130.2724609375</c:v>
                </c:pt>
                <c:pt idx="5326">
                  <c:v>8174.53955078125</c:v>
                </c:pt>
                <c:pt idx="5327">
                  <c:v>8154.09912109375</c:v>
                </c:pt>
                <c:pt idx="5328">
                  <c:v>8157.12646484375</c:v>
                </c:pt>
                <c:pt idx="5329">
                  <c:v>8180.384765625</c:v>
                </c:pt>
                <c:pt idx="5330">
                  <c:v>8144.4716796875</c:v>
                </c:pt>
                <c:pt idx="5331">
                  <c:v>8153.0771484375</c:v>
                </c:pt>
                <c:pt idx="5332">
                  <c:v>8150.8662109375</c:v>
                </c:pt>
                <c:pt idx="5333">
                  <c:v>8150.49072265625</c:v>
                </c:pt>
                <c:pt idx="5334">
                  <c:v>8158.068359375</c:v>
                </c:pt>
                <c:pt idx="5335">
                  <c:v>8187.38818359375</c:v>
                </c:pt>
                <c:pt idx="5336">
                  <c:v>8172.59765625</c:v>
                </c:pt>
                <c:pt idx="5337">
                  <c:v>8162.3212890625</c:v>
                </c:pt>
                <c:pt idx="5338">
                  <c:v>8193.029296875</c:v>
                </c:pt>
                <c:pt idx="5339">
                  <c:v>8182.72314453125</c:v>
                </c:pt>
                <c:pt idx="5340">
                  <c:v>8297.0712890625</c:v>
                </c:pt>
                <c:pt idx="5341">
                  <c:v>8309.7861328125</c:v>
                </c:pt>
                <c:pt idx="5342">
                  <c:v>8295.27734375</c:v>
                </c:pt>
                <c:pt idx="5343">
                  <c:v>8306.5888671875</c:v>
                </c:pt>
                <c:pt idx="5344">
                  <c:v>8281.1259765625</c:v>
                </c:pt>
                <c:pt idx="5345">
                  <c:v>8294.8017578125</c:v>
                </c:pt>
                <c:pt idx="5346">
                  <c:v>8322.5859375</c:v>
                </c:pt>
                <c:pt idx="5347">
                  <c:v>8328.6484375</c:v>
                </c:pt>
                <c:pt idx="5348">
                  <c:v>8358.2275390625</c:v>
                </c:pt>
                <c:pt idx="5349">
                  <c:v>8338.337890625</c:v>
                </c:pt>
                <c:pt idx="5350">
                  <c:v>8340.3095703125</c:v>
                </c:pt>
                <c:pt idx="5351">
                  <c:v>8438.3037109375</c:v>
                </c:pt>
                <c:pt idx="5352">
                  <c:v>8466.037109375</c:v>
                </c:pt>
                <c:pt idx="5353">
                  <c:v>8512.0771484375</c:v>
                </c:pt>
                <c:pt idx="5354">
                  <c:v>8533.4306640625</c:v>
                </c:pt>
                <c:pt idx="5355">
                  <c:v>8554.2978515625</c:v>
                </c:pt>
                <c:pt idx="5356">
                  <c:v>8557.47265625</c:v>
                </c:pt>
                <c:pt idx="5357">
                  <c:v>8605.068359375</c:v>
                </c:pt>
                <c:pt idx="5358">
                  <c:v>8626.2587890625</c:v>
                </c:pt>
                <c:pt idx="5359">
                  <c:v>8668.740234375</c:v>
                </c:pt>
                <c:pt idx="5360">
                  <c:v>8703.515625</c:v>
                </c:pt>
                <c:pt idx="5361">
                  <c:v>8763.1787109375</c:v>
                </c:pt>
                <c:pt idx="5362">
                  <c:v>8809.2412109375</c:v>
                </c:pt>
                <c:pt idx="5363">
                  <c:v>8849.767578125</c:v>
                </c:pt>
                <c:pt idx="5364">
                  <c:v>8901.0322265625</c:v>
                </c:pt>
                <c:pt idx="5365">
                  <c:v>8941.623046875</c:v>
                </c:pt>
                <c:pt idx="5366">
                  <c:v>8974.6767578125</c:v>
                </c:pt>
                <c:pt idx="5367">
                  <c:v>9001.123046875</c:v>
                </c:pt>
                <c:pt idx="5368">
                  <c:v>9032.2998046875</c:v>
                </c:pt>
                <c:pt idx="5369">
                  <c:v>9097.0458984375</c:v>
                </c:pt>
                <c:pt idx="5370">
                  <c:v>9166.23046875</c:v>
                </c:pt>
                <c:pt idx="5371">
                  <c:v>9229.443359375</c:v>
                </c:pt>
                <c:pt idx="5372">
                  <c:v>9303.890625</c:v>
                </c:pt>
                <c:pt idx="5373">
                  <c:v>9361.5283203125</c:v>
                </c:pt>
                <c:pt idx="5374">
                  <c:v>9434.43359375</c:v>
                </c:pt>
                <c:pt idx="5375">
                  <c:v>9481.416015625</c:v>
                </c:pt>
                <c:pt idx="5376">
                  <c:v>9541.4892578125</c:v>
                </c:pt>
                <c:pt idx="5377">
                  <c:v>9606.0673828125</c:v>
                </c:pt>
                <c:pt idx="5378">
                  <c:v>9660.2666015625</c:v>
                </c:pt>
                <c:pt idx="5379">
                  <c:v>9694.244140625</c:v>
                </c:pt>
                <c:pt idx="5380">
                  <c:v>9763.58203125</c:v>
                </c:pt>
                <c:pt idx="5381">
                  <c:v>9824.3486328125</c:v>
                </c:pt>
                <c:pt idx="5382">
                  <c:v>9890.626953125</c:v>
                </c:pt>
                <c:pt idx="5383">
                  <c:v>9948.5361328125</c:v>
                </c:pt>
                <c:pt idx="5384">
                  <c:v>10041.2705078125</c:v>
                </c:pt>
                <c:pt idx="5385">
                  <c:v>10112.005859375</c:v>
                </c:pt>
                <c:pt idx="5386">
                  <c:v>10159.6904296875</c:v>
                </c:pt>
                <c:pt idx="5387">
                  <c:v>10190.076171875</c:v>
                </c:pt>
                <c:pt idx="5388">
                  <c:v>10259.3876953125</c:v>
                </c:pt>
                <c:pt idx="5389">
                  <c:v>10282.962890625</c:v>
                </c:pt>
                <c:pt idx="5390">
                  <c:v>10348.73046875</c:v>
                </c:pt>
                <c:pt idx="5391">
                  <c:v>10385.521484375</c:v>
                </c:pt>
                <c:pt idx="5392">
                  <c:v>10477.4365234375</c:v>
                </c:pt>
                <c:pt idx="5393">
                  <c:v>10554.7529296875</c:v>
                </c:pt>
                <c:pt idx="5394">
                  <c:v>10637.943359375</c:v>
                </c:pt>
                <c:pt idx="5395">
                  <c:v>10703.7431640625</c:v>
                </c:pt>
                <c:pt idx="5396">
                  <c:v>10767.3330078125</c:v>
                </c:pt>
                <c:pt idx="5397">
                  <c:v>10871.63671875</c:v>
                </c:pt>
                <c:pt idx="5398">
                  <c:v>10981.349609375</c:v>
                </c:pt>
                <c:pt idx="5399">
                  <c:v>11055.4853515625</c:v>
                </c:pt>
                <c:pt idx="5400">
                  <c:v>11175.4140625</c:v>
                </c:pt>
                <c:pt idx="5401">
                  <c:v>11302.32421875</c:v>
                </c:pt>
                <c:pt idx="5402">
                  <c:v>11450.3876953125</c:v>
                </c:pt>
                <c:pt idx="5403">
                  <c:v>11597.8916015625</c:v>
                </c:pt>
                <c:pt idx="5404">
                  <c:v>11678.9169921875</c:v>
                </c:pt>
                <c:pt idx="5405">
                  <c:v>11745.1357421875</c:v>
                </c:pt>
                <c:pt idx="5406">
                  <c:v>11862.892578125</c:v>
                </c:pt>
                <c:pt idx="5407">
                  <c:v>11953.87890625</c:v>
                </c:pt>
                <c:pt idx="5408">
                  <c:v>12071.927734375</c:v>
                </c:pt>
                <c:pt idx="5409">
                  <c:v>12193.9765625</c:v>
                </c:pt>
                <c:pt idx="5410">
                  <c:v>12310.365234375</c:v>
                </c:pt>
                <c:pt idx="5411">
                  <c:v>12383.6640625</c:v>
                </c:pt>
                <c:pt idx="5412">
                  <c:v>12483.439453125</c:v>
                </c:pt>
                <c:pt idx="5413">
                  <c:v>12585.5458984375</c:v>
                </c:pt>
                <c:pt idx="5414">
                  <c:v>12675.1904296875</c:v>
                </c:pt>
                <c:pt idx="5415">
                  <c:v>12754.9384765625</c:v>
                </c:pt>
                <c:pt idx="5416">
                  <c:v>12823.958984375</c:v>
                </c:pt>
                <c:pt idx="5417">
                  <c:v>12903.1708984375</c:v>
                </c:pt>
                <c:pt idx="5418">
                  <c:v>12965.33984375</c:v>
                </c:pt>
                <c:pt idx="5419">
                  <c:v>13059.9287109375</c:v>
                </c:pt>
                <c:pt idx="5420">
                  <c:v>13127.1455078125</c:v>
                </c:pt>
                <c:pt idx="5421">
                  <c:v>13178.8583984375</c:v>
                </c:pt>
                <c:pt idx="5422">
                  <c:v>13259.3486328125</c:v>
                </c:pt>
                <c:pt idx="5423">
                  <c:v>13312.03515625</c:v>
                </c:pt>
                <c:pt idx="5424">
                  <c:v>13388.7744140625</c:v>
                </c:pt>
                <c:pt idx="5425">
                  <c:v>13448.802734375</c:v>
                </c:pt>
                <c:pt idx="5426">
                  <c:v>13502.4677734375</c:v>
                </c:pt>
                <c:pt idx="5427">
                  <c:v>13591.3017578125</c:v>
                </c:pt>
                <c:pt idx="5428">
                  <c:v>13676.5546875</c:v>
                </c:pt>
                <c:pt idx="5429">
                  <c:v>13765.2236328125</c:v>
                </c:pt>
                <c:pt idx="5430">
                  <c:v>13879.984375</c:v>
                </c:pt>
                <c:pt idx="5431">
                  <c:v>13967.3671875</c:v>
                </c:pt>
                <c:pt idx="5432">
                  <c:v>14056.73828125</c:v>
                </c:pt>
                <c:pt idx="5433">
                  <c:v>14100.5791015625</c:v>
                </c:pt>
                <c:pt idx="5434">
                  <c:v>14156.638671875</c:v>
                </c:pt>
                <c:pt idx="5435">
                  <c:v>14207.4658203125</c:v>
                </c:pt>
                <c:pt idx="5436">
                  <c:v>14263.40625</c:v>
                </c:pt>
                <c:pt idx="5437">
                  <c:v>14314.4462890625</c:v>
                </c:pt>
                <c:pt idx="5438">
                  <c:v>14388.7900390625</c:v>
                </c:pt>
                <c:pt idx="5439">
                  <c:v>14480.1474609375</c:v>
                </c:pt>
                <c:pt idx="5440">
                  <c:v>14548.140625</c:v>
                </c:pt>
                <c:pt idx="5441">
                  <c:v>14629.9345703125</c:v>
                </c:pt>
                <c:pt idx="5442">
                  <c:v>14708.216796875</c:v>
                </c:pt>
                <c:pt idx="5443">
                  <c:v>14783.5380859375</c:v>
                </c:pt>
                <c:pt idx="5444">
                  <c:v>14847.86328125</c:v>
                </c:pt>
                <c:pt idx="5445">
                  <c:v>14894.4541015625</c:v>
                </c:pt>
                <c:pt idx="5446">
                  <c:v>14946.9609375</c:v>
                </c:pt>
                <c:pt idx="5447">
                  <c:v>14985.14453125</c:v>
                </c:pt>
                <c:pt idx="5448">
                  <c:v>15023.1015625</c:v>
                </c:pt>
                <c:pt idx="5449">
                  <c:v>15054.806640625</c:v>
                </c:pt>
                <c:pt idx="5450">
                  <c:v>15084.634765625</c:v>
                </c:pt>
                <c:pt idx="5451">
                  <c:v>15121.521484375</c:v>
                </c:pt>
                <c:pt idx="5452">
                  <c:v>15165.4013671875</c:v>
                </c:pt>
                <c:pt idx="5453">
                  <c:v>15185.6962890625</c:v>
                </c:pt>
                <c:pt idx="5454">
                  <c:v>15209.3671875</c:v>
                </c:pt>
                <c:pt idx="5455">
                  <c:v>15225.8125</c:v>
                </c:pt>
                <c:pt idx="5456">
                  <c:v>15229.41796875</c:v>
                </c:pt>
                <c:pt idx="5457">
                  <c:v>15250.8076171875</c:v>
                </c:pt>
                <c:pt idx="5458">
                  <c:v>15245.4794921875</c:v>
                </c:pt>
                <c:pt idx="5459">
                  <c:v>15275.4150390625</c:v>
                </c:pt>
                <c:pt idx="5460">
                  <c:v>15309.4091796875</c:v>
                </c:pt>
                <c:pt idx="5461">
                  <c:v>15334.1025390625</c:v>
                </c:pt>
                <c:pt idx="5462">
                  <c:v>15359.705078125</c:v>
                </c:pt>
                <c:pt idx="5463">
                  <c:v>15371.5712890625</c:v>
                </c:pt>
                <c:pt idx="5464">
                  <c:v>15408.6474609375</c:v>
                </c:pt>
                <c:pt idx="5465">
                  <c:v>15429.966796875</c:v>
                </c:pt>
                <c:pt idx="5466">
                  <c:v>15434.330078125</c:v>
                </c:pt>
                <c:pt idx="5467">
                  <c:v>15455.91796875</c:v>
                </c:pt>
                <c:pt idx="5468">
                  <c:v>15467.2607421875</c:v>
                </c:pt>
                <c:pt idx="5469">
                  <c:v>15485.94921875</c:v>
                </c:pt>
                <c:pt idx="5470">
                  <c:v>15495.9990234375</c:v>
                </c:pt>
                <c:pt idx="5471">
                  <c:v>15504.0419921875</c:v>
                </c:pt>
                <c:pt idx="5472">
                  <c:v>15546.703125</c:v>
                </c:pt>
                <c:pt idx="5473">
                  <c:v>15569.810546875</c:v>
                </c:pt>
                <c:pt idx="5474">
                  <c:v>15588.12109375</c:v>
                </c:pt>
                <c:pt idx="5475">
                  <c:v>15608.703125</c:v>
                </c:pt>
                <c:pt idx="5476">
                  <c:v>15625.3447265625</c:v>
                </c:pt>
                <c:pt idx="5477">
                  <c:v>15645.3642578125</c:v>
                </c:pt>
                <c:pt idx="5478">
                  <c:v>15654.7197265625</c:v>
                </c:pt>
                <c:pt idx="5479">
                  <c:v>15701.1259765625</c:v>
                </c:pt>
                <c:pt idx="5480">
                  <c:v>15700.3671875</c:v>
                </c:pt>
                <c:pt idx="5481">
                  <c:v>15726.818359375</c:v>
                </c:pt>
                <c:pt idx="5482">
                  <c:v>15732.3095703125</c:v>
                </c:pt>
                <c:pt idx="5483">
                  <c:v>15795.3935546875</c:v>
                </c:pt>
                <c:pt idx="5484">
                  <c:v>15833.7763671875</c:v>
                </c:pt>
                <c:pt idx="5485">
                  <c:v>15878.61328125</c:v>
                </c:pt>
                <c:pt idx="5486">
                  <c:v>15899.4580078125</c:v>
                </c:pt>
                <c:pt idx="5487">
                  <c:v>15954.005859375</c:v>
                </c:pt>
                <c:pt idx="5488">
                  <c:v>15990.0439453125</c:v>
                </c:pt>
                <c:pt idx="5489">
                  <c:v>16062.3935546875</c:v>
                </c:pt>
                <c:pt idx="5490">
                  <c:v>16123.8037109375</c:v>
                </c:pt>
                <c:pt idx="5491">
                  <c:v>16160.939453125</c:v>
                </c:pt>
                <c:pt idx="5492">
                  <c:v>16203.27734375</c:v>
                </c:pt>
                <c:pt idx="5493">
                  <c:v>16235.96875</c:v>
                </c:pt>
                <c:pt idx="5494">
                  <c:v>16245.01171875</c:v>
                </c:pt>
                <c:pt idx="5495">
                  <c:v>16250.8515625</c:v>
                </c:pt>
                <c:pt idx="5496">
                  <c:v>16293.7744140625</c:v>
                </c:pt>
                <c:pt idx="5497">
                  <c:v>16338.5693359375</c:v>
                </c:pt>
                <c:pt idx="5498">
                  <c:v>16391.05078125</c:v>
                </c:pt>
                <c:pt idx="5499">
                  <c:v>16428.345703125</c:v>
                </c:pt>
                <c:pt idx="5500">
                  <c:v>16472.970703125</c:v>
                </c:pt>
                <c:pt idx="5501">
                  <c:v>16548.546875</c:v>
                </c:pt>
                <c:pt idx="5502">
                  <c:v>16560.361328125</c:v>
                </c:pt>
                <c:pt idx="5503">
                  <c:v>16588.47265625</c:v>
                </c:pt>
                <c:pt idx="5504">
                  <c:v>16638.53515625</c:v>
                </c:pt>
                <c:pt idx="5505">
                  <c:v>16652.365234375</c:v>
                </c:pt>
                <c:pt idx="5506">
                  <c:v>16673.009765625</c:v>
                </c:pt>
                <c:pt idx="5507">
                  <c:v>16678.146484375</c:v>
                </c:pt>
                <c:pt idx="5508">
                  <c:v>16664.841796875</c:v>
                </c:pt>
                <c:pt idx="5509">
                  <c:v>16651.8125</c:v>
                </c:pt>
                <c:pt idx="5510">
                  <c:v>16658.6875</c:v>
                </c:pt>
                <c:pt idx="5511">
                  <c:v>16693.052734375</c:v>
                </c:pt>
                <c:pt idx="5512">
                  <c:v>16720</c:v>
                </c:pt>
                <c:pt idx="5513">
                  <c:v>16738.59765625</c:v>
                </c:pt>
                <c:pt idx="5514">
                  <c:v>16740.55078125</c:v>
                </c:pt>
                <c:pt idx="5515">
                  <c:v>16804.5546875</c:v>
                </c:pt>
                <c:pt idx="5516">
                  <c:v>16825.50390625</c:v>
                </c:pt>
                <c:pt idx="5517">
                  <c:v>16798.806640625</c:v>
                </c:pt>
                <c:pt idx="5518">
                  <c:v>16809.111328125</c:v>
                </c:pt>
                <c:pt idx="5519">
                  <c:v>16820.603515625</c:v>
                </c:pt>
                <c:pt idx="5520">
                  <c:v>16869.84765625</c:v>
                </c:pt>
                <c:pt idx="5521">
                  <c:v>16888.25</c:v>
                </c:pt>
                <c:pt idx="5522">
                  <c:v>16856.501953125</c:v>
                </c:pt>
                <c:pt idx="5523">
                  <c:v>16859.244140625</c:v>
                </c:pt>
                <c:pt idx="5524">
                  <c:v>16874.814453125</c:v>
                </c:pt>
                <c:pt idx="5525">
                  <c:v>16885.23046875</c:v>
                </c:pt>
                <c:pt idx="5526">
                  <c:v>16885.572265625</c:v>
                </c:pt>
                <c:pt idx="5527">
                  <c:v>16912.56640625</c:v>
                </c:pt>
                <c:pt idx="5528">
                  <c:v>16907.23046875</c:v>
                </c:pt>
                <c:pt idx="5529">
                  <c:v>16907.984375</c:v>
                </c:pt>
                <c:pt idx="5530">
                  <c:v>16931.986328125</c:v>
                </c:pt>
                <c:pt idx="5531">
                  <c:v>16935.2421875</c:v>
                </c:pt>
                <c:pt idx="5532">
                  <c:v>16934.59765625</c:v>
                </c:pt>
                <c:pt idx="5533">
                  <c:v>16935.666015625</c:v>
                </c:pt>
                <c:pt idx="5534">
                  <c:v>16962.974609375</c:v>
                </c:pt>
                <c:pt idx="5535">
                  <c:v>16969.466796875</c:v>
                </c:pt>
                <c:pt idx="5536">
                  <c:v>16969.900390625</c:v>
                </c:pt>
                <c:pt idx="5537">
                  <c:v>17008.263671875</c:v>
                </c:pt>
                <c:pt idx="5538">
                  <c:v>17026.2578125</c:v>
                </c:pt>
                <c:pt idx="5539">
                  <c:v>17057.25390625</c:v>
                </c:pt>
                <c:pt idx="5540">
                  <c:v>17046.67578125</c:v>
                </c:pt>
                <c:pt idx="5541">
                  <c:v>17076.4609375</c:v>
                </c:pt>
                <c:pt idx="5542">
                  <c:v>17091.5625</c:v>
                </c:pt>
                <c:pt idx="5543">
                  <c:v>17087.546875</c:v>
                </c:pt>
                <c:pt idx="5544">
                  <c:v>17087.06640625</c:v>
                </c:pt>
                <c:pt idx="5545">
                  <c:v>17077.9921875</c:v>
                </c:pt>
                <c:pt idx="5546">
                  <c:v>17061.30078125</c:v>
                </c:pt>
                <c:pt idx="5547">
                  <c:v>17032.05078125</c:v>
                </c:pt>
                <c:pt idx="5548">
                  <c:v>17018.107421875</c:v>
                </c:pt>
                <c:pt idx="5549">
                  <c:v>16990.9140625</c:v>
                </c:pt>
                <c:pt idx="5550">
                  <c:v>16996.984375</c:v>
                </c:pt>
                <c:pt idx="5551">
                  <c:v>16997.5859375</c:v>
                </c:pt>
                <c:pt idx="5552">
                  <c:v>17009.47265625</c:v>
                </c:pt>
                <c:pt idx="5553">
                  <c:v>16986.69140625</c:v>
                </c:pt>
                <c:pt idx="5554">
                  <c:v>16976.15234375</c:v>
                </c:pt>
                <c:pt idx="5555">
                  <c:v>16953.517578125</c:v>
                </c:pt>
                <c:pt idx="5556">
                  <c:v>16936.33203125</c:v>
                </c:pt>
                <c:pt idx="5557">
                  <c:v>16924.529296875</c:v>
                </c:pt>
                <c:pt idx="5558">
                  <c:v>16902.0078125</c:v>
                </c:pt>
                <c:pt idx="5559">
                  <c:v>16909.7890625</c:v>
                </c:pt>
                <c:pt idx="5560">
                  <c:v>16865.88671875</c:v>
                </c:pt>
                <c:pt idx="5561">
                  <c:v>16873.123046875</c:v>
                </c:pt>
                <c:pt idx="5562">
                  <c:v>16856.994140625</c:v>
                </c:pt>
                <c:pt idx="5563">
                  <c:v>16921.080078125</c:v>
                </c:pt>
                <c:pt idx="5564">
                  <c:v>16931.650390625</c:v>
                </c:pt>
                <c:pt idx="5565">
                  <c:v>16962.318359375</c:v>
                </c:pt>
                <c:pt idx="5566">
                  <c:v>16990.71484375</c:v>
                </c:pt>
                <c:pt idx="5567">
                  <c:v>17002.330078125</c:v>
                </c:pt>
                <c:pt idx="5568">
                  <c:v>17041.16796875</c:v>
                </c:pt>
                <c:pt idx="5569">
                  <c:v>17036.4765625</c:v>
                </c:pt>
                <c:pt idx="5570">
                  <c:v>17048.609375</c:v>
                </c:pt>
                <c:pt idx="5571">
                  <c:v>17050.80859375</c:v>
                </c:pt>
                <c:pt idx="5572">
                  <c:v>17062.404296875</c:v>
                </c:pt>
                <c:pt idx="5573">
                  <c:v>17058.939453125</c:v>
                </c:pt>
                <c:pt idx="5574">
                  <c:v>17062.12109375</c:v>
                </c:pt>
                <c:pt idx="5575">
                  <c:v>17058.318359375</c:v>
                </c:pt>
                <c:pt idx="5576">
                  <c:v>17079.90234375</c:v>
                </c:pt>
                <c:pt idx="5577">
                  <c:v>17092.611328125</c:v>
                </c:pt>
                <c:pt idx="5578">
                  <c:v>17131.474609375</c:v>
                </c:pt>
                <c:pt idx="5579">
                  <c:v>17148.70703125</c:v>
                </c:pt>
                <c:pt idx="5580">
                  <c:v>17160.986328125</c:v>
                </c:pt>
                <c:pt idx="5581">
                  <c:v>17190.099609375</c:v>
                </c:pt>
                <c:pt idx="5582">
                  <c:v>17169.740234375</c:v>
                </c:pt>
                <c:pt idx="5583">
                  <c:v>17160.521484375</c:v>
                </c:pt>
                <c:pt idx="5584">
                  <c:v>17160.533203125</c:v>
                </c:pt>
                <c:pt idx="5585">
                  <c:v>17142.841796875</c:v>
                </c:pt>
                <c:pt idx="5586">
                  <c:v>17189.546875</c:v>
                </c:pt>
                <c:pt idx="5587">
                  <c:v>17185.71484375</c:v>
                </c:pt>
                <c:pt idx="5588">
                  <c:v>17197.482421875</c:v>
                </c:pt>
                <c:pt idx="5589">
                  <c:v>17206.576171875</c:v>
                </c:pt>
                <c:pt idx="5590">
                  <c:v>17260.955078125</c:v>
                </c:pt>
                <c:pt idx="5591">
                  <c:v>17237.529296875</c:v>
                </c:pt>
                <c:pt idx="5592">
                  <c:v>17235.341796875</c:v>
                </c:pt>
                <c:pt idx="5593">
                  <c:v>17269.470703125</c:v>
                </c:pt>
                <c:pt idx="5594">
                  <c:v>17262.779296875</c:v>
                </c:pt>
                <c:pt idx="5595">
                  <c:v>17206.80859375</c:v>
                </c:pt>
                <c:pt idx="5596">
                  <c:v>17155.0078125</c:v>
                </c:pt>
                <c:pt idx="5597">
                  <c:v>17132.341796875</c:v>
                </c:pt>
                <c:pt idx="5598">
                  <c:v>17092.37890625</c:v>
                </c:pt>
                <c:pt idx="5599">
                  <c:v>17067.80859375</c:v>
                </c:pt>
                <c:pt idx="5600">
                  <c:v>17047.8828125</c:v>
                </c:pt>
                <c:pt idx="5601">
                  <c:v>17062.3203125</c:v>
                </c:pt>
                <c:pt idx="5602">
                  <c:v>17054.126953125</c:v>
                </c:pt>
                <c:pt idx="5603">
                  <c:v>17043.62109375</c:v>
                </c:pt>
                <c:pt idx="5604">
                  <c:v>17059.71875</c:v>
                </c:pt>
                <c:pt idx="5605">
                  <c:v>17062.796875</c:v>
                </c:pt>
                <c:pt idx="5606">
                  <c:v>17045.1328125</c:v>
                </c:pt>
                <c:pt idx="5607">
                  <c:v>16905.330078125</c:v>
                </c:pt>
                <c:pt idx="5608">
                  <c:v>16915.423828125</c:v>
                </c:pt>
                <c:pt idx="5609">
                  <c:v>16903.892578125</c:v>
                </c:pt>
                <c:pt idx="5610">
                  <c:v>16923.96875</c:v>
                </c:pt>
                <c:pt idx="5611">
                  <c:v>16937.3828125</c:v>
                </c:pt>
                <c:pt idx="5612">
                  <c:v>16986.78515625</c:v>
                </c:pt>
                <c:pt idx="5613">
                  <c:v>17013.310546875</c:v>
                </c:pt>
                <c:pt idx="5614">
                  <c:v>16994.650390625</c:v>
                </c:pt>
                <c:pt idx="5615">
                  <c:v>17028.58203125</c:v>
                </c:pt>
                <c:pt idx="5616">
                  <c:v>17045.82421875</c:v>
                </c:pt>
                <c:pt idx="5617">
                  <c:v>17102.509765625</c:v>
                </c:pt>
                <c:pt idx="5618">
                  <c:v>17138.73046875</c:v>
                </c:pt>
                <c:pt idx="5619">
                  <c:v>17158.015625</c:v>
                </c:pt>
                <c:pt idx="5620">
                  <c:v>17230.95703125</c:v>
                </c:pt>
                <c:pt idx="5621">
                  <c:v>17286.41796875</c:v>
                </c:pt>
                <c:pt idx="5622">
                  <c:v>17294.98046875</c:v>
                </c:pt>
                <c:pt idx="5623">
                  <c:v>17326.265625</c:v>
                </c:pt>
                <c:pt idx="5624">
                  <c:v>17371.896484375</c:v>
                </c:pt>
                <c:pt idx="5625">
                  <c:v>17388.955078125</c:v>
                </c:pt>
                <c:pt idx="5626">
                  <c:v>17399.537109375</c:v>
                </c:pt>
                <c:pt idx="5627">
                  <c:v>17390.982421875</c:v>
                </c:pt>
                <c:pt idx="5628">
                  <c:v>17446.619140625</c:v>
                </c:pt>
                <c:pt idx="5629">
                  <c:v>17458.361328125</c:v>
                </c:pt>
                <c:pt idx="5630">
                  <c:v>17475.68359375</c:v>
                </c:pt>
                <c:pt idx="5631">
                  <c:v>17494.4765625</c:v>
                </c:pt>
                <c:pt idx="5632">
                  <c:v>17506.341796875</c:v>
                </c:pt>
                <c:pt idx="5633">
                  <c:v>17484.798828125</c:v>
                </c:pt>
                <c:pt idx="5634">
                  <c:v>17448.625</c:v>
                </c:pt>
                <c:pt idx="5635">
                  <c:v>17442.416015625</c:v>
                </c:pt>
                <c:pt idx="5636">
                  <c:v>17418.544921875</c:v>
                </c:pt>
                <c:pt idx="5637">
                  <c:v>17404.37109375</c:v>
                </c:pt>
                <c:pt idx="5638">
                  <c:v>17388.056640625</c:v>
                </c:pt>
                <c:pt idx="5639">
                  <c:v>17364.78125</c:v>
                </c:pt>
                <c:pt idx="5640">
                  <c:v>17366.447265625</c:v>
                </c:pt>
                <c:pt idx="5641">
                  <c:v>17421.25390625</c:v>
                </c:pt>
                <c:pt idx="5642">
                  <c:v>17388.470703125</c:v>
                </c:pt>
                <c:pt idx="5643">
                  <c:v>17406.255859375</c:v>
                </c:pt>
                <c:pt idx="5644">
                  <c:v>17423.21484375</c:v>
                </c:pt>
                <c:pt idx="5645">
                  <c:v>17455.158203125</c:v>
                </c:pt>
                <c:pt idx="5646">
                  <c:v>17483.658203125</c:v>
                </c:pt>
                <c:pt idx="5647">
                  <c:v>17568.505859375</c:v>
                </c:pt>
                <c:pt idx="5648">
                  <c:v>17611.728515625</c:v>
                </c:pt>
                <c:pt idx="5649">
                  <c:v>17620.232421875</c:v>
                </c:pt>
                <c:pt idx="5650">
                  <c:v>17650.732421875</c:v>
                </c:pt>
                <c:pt idx="5651">
                  <c:v>17669.84765625</c:v>
                </c:pt>
                <c:pt idx="5652">
                  <c:v>17742.0859375</c:v>
                </c:pt>
                <c:pt idx="5653">
                  <c:v>17795.26953125</c:v>
                </c:pt>
                <c:pt idx="5654">
                  <c:v>17797.0234375</c:v>
                </c:pt>
                <c:pt idx="5655">
                  <c:v>17818.49609375</c:v>
                </c:pt>
                <c:pt idx="5656">
                  <c:v>17814.626953125</c:v>
                </c:pt>
                <c:pt idx="5657">
                  <c:v>17827.666015625</c:v>
                </c:pt>
                <c:pt idx="5658">
                  <c:v>17859.568359375</c:v>
                </c:pt>
                <c:pt idx="5659">
                  <c:v>17864.318359375</c:v>
                </c:pt>
                <c:pt idx="5660">
                  <c:v>17867.79296875</c:v>
                </c:pt>
                <c:pt idx="5661">
                  <c:v>17884.064453125</c:v>
                </c:pt>
                <c:pt idx="5662">
                  <c:v>17915.873046875</c:v>
                </c:pt>
                <c:pt idx="5663">
                  <c:v>17943.833984375</c:v>
                </c:pt>
                <c:pt idx="5664">
                  <c:v>18026.552734375</c:v>
                </c:pt>
                <c:pt idx="5665">
                  <c:v>18038.30078125</c:v>
                </c:pt>
                <c:pt idx="5666">
                  <c:v>18078.958984375</c:v>
                </c:pt>
                <c:pt idx="5667">
                  <c:v>18171.140625</c:v>
                </c:pt>
                <c:pt idx="5668">
                  <c:v>18199.6875</c:v>
                </c:pt>
                <c:pt idx="5669">
                  <c:v>18214.017578125</c:v>
                </c:pt>
                <c:pt idx="5670">
                  <c:v>18239.78515625</c:v>
                </c:pt>
                <c:pt idx="5671">
                  <c:v>18255.453125</c:v>
                </c:pt>
                <c:pt idx="5672">
                  <c:v>18273.32421875</c:v>
                </c:pt>
                <c:pt idx="5673">
                  <c:v>18251.765625</c:v>
                </c:pt>
                <c:pt idx="5674">
                  <c:v>18202.67578125</c:v>
                </c:pt>
                <c:pt idx="5675">
                  <c:v>18172.943359375</c:v>
                </c:pt>
                <c:pt idx="5676">
                  <c:v>18171.904296875</c:v>
                </c:pt>
                <c:pt idx="5677">
                  <c:v>18153.09375</c:v>
                </c:pt>
                <c:pt idx="5678">
                  <c:v>18134.125</c:v>
                </c:pt>
                <c:pt idx="5679">
                  <c:v>18117.517578125</c:v>
                </c:pt>
                <c:pt idx="5680">
                  <c:v>18126.4296875</c:v>
                </c:pt>
                <c:pt idx="5681">
                  <c:v>18137.521484375</c:v>
                </c:pt>
                <c:pt idx="5682">
                  <c:v>18198.337890625</c:v>
                </c:pt>
                <c:pt idx="5683">
                  <c:v>18282.08203125</c:v>
                </c:pt>
                <c:pt idx="5684">
                  <c:v>18294.7734375</c:v>
                </c:pt>
                <c:pt idx="5685">
                  <c:v>18319.501953125</c:v>
                </c:pt>
                <c:pt idx="5686">
                  <c:v>18343.87890625</c:v>
                </c:pt>
                <c:pt idx="5687">
                  <c:v>18381.060546875</c:v>
                </c:pt>
                <c:pt idx="5688">
                  <c:v>18402.0859375</c:v>
                </c:pt>
                <c:pt idx="5689">
                  <c:v>18438.048828125</c:v>
                </c:pt>
                <c:pt idx="5690">
                  <c:v>18448.599609375</c:v>
                </c:pt>
                <c:pt idx="5691">
                  <c:v>18483.857421875</c:v>
                </c:pt>
                <c:pt idx="5692">
                  <c:v>18489.76953125</c:v>
                </c:pt>
                <c:pt idx="5693">
                  <c:v>18476.314453125</c:v>
                </c:pt>
                <c:pt idx="5694">
                  <c:v>18495.982421875</c:v>
                </c:pt>
                <c:pt idx="5695">
                  <c:v>18500.26171875</c:v>
                </c:pt>
                <c:pt idx="5696">
                  <c:v>18526.607421875</c:v>
                </c:pt>
                <c:pt idx="5697">
                  <c:v>18491.734375</c:v>
                </c:pt>
                <c:pt idx="5698">
                  <c:v>18500.970703125</c:v>
                </c:pt>
                <c:pt idx="5699">
                  <c:v>18523.404296875</c:v>
                </c:pt>
                <c:pt idx="5700">
                  <c:v>18542.828125</c:v>
                </c:pt>
                <c:pt idx="5701">
                  <c:v>18535.59765625</c:v>
                </c:pt>
                <c:pt idx="5702">
                  <c:v>18560.19921875</c:v>
                </c:pt>
                <c:pt idx="5703">
                  <c:v>18590.96484375</c:v>
                </c:pt>
                <c:pt idx="5704">
                  <c:v>18619.400390625</c:v>
                </c:pt>
                <c:pt idx="5705">
                  <c:v>18633.373046875</c:v>
                </c:pt>
                <c:pt idx="5706">
                  <c:v>18673.80078125</c:v>
                </c:pt>
                <c:pt idx="5707">
                  <c:v>18700.064453125</c:v>
                </c:pt>
                <c:pt idx="5708">
                  <c:v>18744.607421875</c:v>
                </c:pt>
                <c:pt idx="5709">
                  <c:v>18772.7109375</c:v>
                </c:pt>
                <c:pt idx="5710">
                  <c:v>18804.7265625</c:v>
                </c:pt>
                <c:pt idx="5711">
                  <c:v>18835.873046875</c:v>
                </c:pt>
                <c:pt idx="5712">
                  <c:v>18851.8984375</c:v>
                </c:pt>
                <c:pt idx="5713">
                  <c:v>18854.333984375</c:v>
                </c:pt>
                <c:pt idx="5714">
                  <c:v>18840.9765625</c:v>
                </c:pt>
                <c:pt idx="5715">
                  <c:v>18847.123046875</c:v>
                </c:pt>
                <c:pt idx="5716">
                  <c:v>18847.98046875</c:v>
                </c:pt>
                <c:pt idx="5717">
                  <c:v>18828.83984375</c:v>
                </c:pt>
                <c:pt idx="5718">
                  <c:v>18790.783203125</c:v>
                </c:pt>
                <c:pt idx="5719">
                  <c:v>18756.3203125</c:v>
                </c:pt>
                <c:pt idx="5720">
                  <c:v>18714.390625</c:v>
                </c:pt>
                <c:pt idx="5721">
                  <c:v>18723.7734375</c:v>
                </c:pt>
                <c:pt idx="5722">
                  <c:v>18744.44140625</c:v>
                </c:pt>
                <c:pt idx="5723">
                  <c:v>18771.703125</c:v>
                </c:pt>
                <c:pt idx="5724">
                  <c:v>18823.986328125</c:v>
                </c:pt>
                <c:pt idx="5725">
                  <c:v>18842.322265625</c:v>
                </c:pt>
                <c:pt idx="5726">
                  <c:v>18886.888671875</c:v>
                </c:pt>
                <c:pt idx="5727">
                  <c:v>18937.6484375</c:v>
                </c:pt>
                <c:pt idx="5728">
                  <c:v>18960.1171875</c:v>
                </c:pt>
                <c:pt idx="5729">
                  <c:v>18912.03125</c:v>
                </c:pt>
                <c:pt idx="5730">
                  <c:v>18942.673828125</c:v>
                </c:pt>
                <c:pt idx="5731">
                  <c:v>18927.85546875</c:v>
                </c:pt>
                <c:pt idx="5732">
                  <c:v>18883.95703125</c:v>
                </c:pt>
                <c:pt idx="5733">
                  <c:v>18843.146484375</c:v>
                </c:pt>
                <c:pt idx="5734">
                  <c:v>18816.919921875</c:v>
                </c:pt>
                <c:pt idx="5735">
                  <c:v>18759.005859375</c:v>
                </c:pt>
                <c:pt idx="5736">
                  <c:v>18780.458984375</c:v>
                </c:pt>
                <c:pt idx="5737">
                  <c:v>18821.658203125</c:v>
                </c:pt>
                <c:pt idx="5738">
                  <c:v>18862.517578125</c:v>
                </c:pt>
                <c:pt idx="5739">
                  <c:v>18914.017578125</c:v>
                </c:pt>
                <c:pt idx="5740">
                  <c:v>18937.3984375</c:v>
                </c:pt>
                <c:pt idx="5741">
                  <c:v>18957.388671875</c:v>
                </c:pt>
                <c:pt idx="5742">
                  <c:v>18949.1953125</c:v>
                </c:pt>
                <c:pt idx="5743">
                  <c:v>18935.65234375</c:v>
                </c:pt>
                <c:pt idx="5744">
                  <c:v>18922.794921875</c:v>
                </c:pt>
                <c:pt idx="5745">
                  <c:v>18867.994140625</c:v>
                </c:pt>
                <c:pt idx="5746">
                  <c:v>18850.228515625</c:v>
                </c:pt>
                <c:pt idx="5747">
                  <c:v>18800.60546875</c:v>
                </c:pt>
                <c:pt idx="5748">
                  <c:v>18735.41015625</c:v>
                </c:pt>
                <c:pt idx="5749">
                  <c:v>18688.572265625</c:v>
                </c:pt>
                <c:pt idx="5750">
                  <c:v>18648.1328125</c:v>
                </c:pt>
                <c:pt idx="5751">
                  <c:v>18626.96484375</c:v>
                </c:pt>
                <c:pt idx="5752">
                  <c:v>18644.52734375</c:v>
                </c:pt>
                <c:pt idx="5753">
                  <c:v>18643.125</c:v>
                </c:pt>
                <c:pt idx="5754">
                  <c:v>18674.302734375</c:v>
                </c:pt>
                <c:pt idx="5755">
                  <c:v>18692.169921875</c:v>
                </c:pt>
                <c:pt idx="5756">
                  <c:v>18689.75390625</c:v>
                </c:pt>
                <c:pt idx="5757">
                  <c:v>18715.017578125</c:v>
                </c:pt>
                <c:pt idx="5758">
                  <c:v>18695.89453125</c:v>
                </c:pt>
                <c:pt idx="5759">
                  <c:v>18670.548828125</c:v>
                </c:pt>
                <c:pt idx="5760">
                  <c:v>18680.873046875</c:v>
                </c:pt>
              </c:numCache>
            </c:numRef>
          </c:val>
          <c:extLst>
            <c:ext xmlns:c16="http://schemas.microsoft.com/office/drawing/2014/chart" uri="{C3380CC4-5D6E-409C-BE32-E72D297353CC}">
              <c16:uniqueId val="{00000003-9C50-4E3D-BAFC-A0AF264B4CBC}"/>
            </c:ext>
          </c:extLst>
        </c:ser>
        <c:ser>
          <c:idx val="1"/>
          <c:order val="4"/>
          <c:tx>
            <c:v>Solar</c:v>
          </c:tx>
          <c:spPr>
            <a:solidFill>
              <a:srgbClr val="FFD100"/>
            </a:solidFill>
            <a:ln>
              <a:noFill/>
            </a:ln>
            <a:effectLst/>
          </c:spPr>
          <c:cat>
            <c:numRef>
              <c:f>Grid!$A$2:$A$5762</c:f>
              <c:numCache>
                <c:formatCode>yyyy\-mm\-dd\Thh:mm:ss</c:formatCode>
                <c:ptCount val="5761"/>
                <c:pt idx="0">
                  <c:v>44917</c:v>
                </c:pt>
                <c:pt idx="1">
                  <c:v>44917.000694444447</c:v>
                </c:pt>
                <c:pt idx="2">
                  <c:v>44917.001388888886</c:v>
                </c:pt>
                <c:pt idx="3">
                  <c:v>44917.002083333333</c:v>
                </c:pt>
                <c:pt idx="4">
                  <c:v>44917.00277777778</c:v>
                </c:pt>
                <c:pt idx="5">
                  <c:v>44917.003472222219</c:v>
                </c:pt>
                <c:pt idx="6">
                  <c:v>44917.004166666666</c:v>
                </c:pt>
                <c:pt idx="7">
                  <c:v>44917.004861111112</c:v>
                </c:pt>
                <c:pt idx="8">
                  <c:v>44917.005555555559</c:v>
                </c:pt>
                <c:pt idx="9">
                  <c:v>44917.006249999999</c:v>
                </c:pt>
                <c:pt idx="10">
                  <c:v>44917.006944444445</c:v>
                </c:pt>
                <c:pt idx="11">
                  <c:v>44917.007638888892</c:v>
                </c:pt>
                <c:pt idx="12">
                  <c:v>44917.008333333331</c:v>
                </c:pt>
                <c:pt idx="13">
                  <c:v>44917.009027777778</c:v>
                </c:pt>
                <c:pt idx="14">
                  <c:v>44917.009722222225</c:v>
                </c:pt>
                <c:pt idx="15">
                  <c:v>44917.010416666664</c:v>
                </c:pt>
                <c:pt idx="16">
                  <c:v>44917.011111111111</c:v>
                </c:pt>
                <c:pt idx="17">
                  <c:v>44917.011805555558</c:v>
                </c:pt>
                <c:pt idx="18">
                  <c:v>44917.012499999997</c:v>
                </c:pt>
                <c:pt idx="19">
                  <c:v>44917.013194444444</c:v>
                </c:pt>
                <c:pt idx="20">
                  <c:v>44917.013888888891</c:v>
                </c:pt>
                <c:pt idx="21">
                  <c:v>44917.01458333333</c:v>
                </c:pt>
                <c:pt idx="22">
                  <c:v>44917.015277777777</c:v>
                </c:pt>
                <c:pt idx="23">
                  <c:v>44917.015972222223</c:v>
                </c:pt>
                <c:pt idx="24">
                  <c:v>44917.01666666667</c:v>
                </c:pt>
                <c:pt idx="25">
                  <c:v>44917.017361111109</c:v>
                </c:pt>
                <c:pt idx="26">
                  <c:v>44917.018055555556</c:v>
                </c:pt>
                <c:pt idx="27">
                  <c:v>44917.018750000003</c:v>
                </c:pt>
                <c:pt idx="28">
                  <c:v>44917.019444444442</c:v>
                </c:pt>
                <c:pt idx="29">
                  <c:v>44917.020138888889</c:v>
                </c:pt>
                <c:pt idx="30">
                  <c:v>44917.020833333336</c:v>
                </c:pt>
                <c:pt idx="31">
                  <c:v>44917.021527777775</c:v>
                </c:pt>
                <c:pt idx="32">
                  <c:v>44917.022222222222</c:v>
                </c:pt>
                <c:pt idx="33">
                  <c:v>44917.022916666669</c:v>
                </c:pt>
                <c:pt idx="34">
                  <c:v>44917.023611111108</c:v>
                </c:pt>
                <c:pt idx="35">
                  <c:v>44917.024305555555</c:v>
                </c:pt>
                <c:pt idx="36">
                  <c:v>44917.025000000001</c:v>
                </c:pt>
                <c:pt idx="37">
                  <c:v>44917.025694444441</c:v>
                </c:pt>
                <c:pt idx="38">
                  <c:v>44917.026388888888</c:v>
                </c:pt>
                <c:pt idx="39">
                  <c:v>44917.027083333334</c:v>
                </c:pt>
                <c:pt idx="40">
                  <c:v>44917.027777777781</c:v>
                </c:pt>
                <c:pt idx="41">
                  <c:v>44917.02847222222</c:v>
                </c:pt>
                <c:pt idx="42">
                  <c:v>44917.029166666667</c:v>
                </c:pt>
                <c:pt idx="43">
                  <c:v>44917.029861111114</c:v>
                </c:pt>
                <c:pt idx="44">
                  <c:v>44917.030555555553</c:v>
                </c:pt>
                <c:pt idx="45">
                  <c:v>44917.03125</c:v>
                </c:pt>
                <c:pt idx="46">
                  <c:v>44917.031944444447</c:v>
                </c:pt>
                <c:pt idx="47">
                  <c:v>44917.032638888886</c:v>
                </c:pt>
                <c:pt idx="48">
                  <c:v>44917.033333333333</c:v>
                </c:pt>
                <c:pt idx="49">
                  <c:v>44917.03402777778</c:v>
                </c:pt>
                <c:pt idx="50">
                  <c:v>44917.034722222219</c:v>
                </c:pt>
                <c:pt idx="51">
                  <c:v>44917.035416666666</c:v>
                </c:pt>
                <c:pt idx="52">
                  <c:v>44917.036111111112</c:v>
                </c:pt>
                <c:pt idx="53">
                  <c:v>44917.036805555559</c:v>
                </c:pt>
                <c:pt idx="54">
                  <c:v>44917.037499999999</c:v>
                </c:pt>
                <c:pt idx="55">
                  <c:v>44917.038194444445</c:v>
                </c:pt>
                <c:pt idx="56">
                  <c:v>44917.038888888892</c:v>
                </c:pt>
                <c:pt idx="57">
                  <c:v>44917.039583333331</c:v>
                </c:pt>
                <c:pt idx="58">
                  <c:v>44917.040277777778</c:v>
                </c:pt>
                <c:pt idx="59">
                  <c:v>44917.040972222225</c:v>
                </c:pt>
                <c:pt idx="60">
                  <c:v>44917.041666666664</c:v>
                </c:pt>
                <c:pt idx="61">
                  <c:v>44917.042361111111</c:v>
                </c:pt>
                <c:pt idx="62">
                  <c:v>44917.043055555558</c:v>
                </c:pt>
                <c:pt idx="63">
                  <c:v>44917.043749999997</c:v>
                </c:pt>
                <c:pt idx="64">
                  <c:v>44917.044444444444</c:v>
                </c:pt>
                <c:pt idx="65">
                  <c:v>44917.045138888891</c:v>
                </c:pt>
                <c:pt idx="66">
                  <c:v>44917.04583333333</c:v>
                </c:pt>
                <c:pt idx="67">
                  <c:v>44917.046527777777</c:v>
                </c:pt>
                <c:pt idx="68">
                  <c:v>44917.047222222223</c:v>
                </c:pt>
                <c:pt idx="69">
                  <c:v>44917.04791666667</c:v>
                </c:pt>
                <c:pt idx="70">
                  <c:v>44917.048611111109</c:v>
                </c:pt>
                <c:pt idx="71">
                  <c:v>44917.049305555556</c:v>
                </c:pt>
                <c:pt idx="72">
                  <c:v>44917.05</c:v>
                </c:pt>
                <c:pt idx="73">
                  <c:v>44917.050694444442</c:v>
                </c:pt>
                <c:pt idx="74">
                  <c:v>44917.051388888889</c:v>
                </c:pt>
                <c:pt idx="75">
                  <c:v>44917.052083333336</c:v>
                </c:pt>
                <c:pt idx="76">
                  <c:v>44917.052777777775</c:v>
                </c:pt>
                <c:pt idx="77">
                  <c:v>44917.053472222222</c:v>
                </c:pt>
                <c:pt idx="78">
                  <c:v>44917.054166666669</c:v>
                </c:pt>
                <c:pt idx="79">
                  <c:v>44917.054861111108</c:v>
                </c:pt>
                <c:pt idx="80">
                  <c:v>44917.055555555555</c:v>
                </c:pt>
                <c:pt idx="81">
                  <c:v>44917.056250000001</c:v>
                </c:pt>
                <c:pt idx="82">
                  <c:v>44917.056944444441</c:v>
                </c:pt>
                <c:pt idx="83">
                  <c:v>44917.057638888888</c:v>
                </c:pt>
                <c:pt idx="84">
                  <c:v>44917.058333333334</c:v>
                </c:pt>
                <c:pt idx="85">
                  <c:v>44917.059027777781</c:v>
                </c:pt>
                <c:pt idx="86">
                  <c:v>44917.05972222222</c:v>
                </c:pt>
                <c:pt idx="87">
                  <c:v>44917.060416666667</c:v>
                </c:pt>
                <c:pt idx="88">
                  <c:v>44917.061111111114</c:v>
                </c:pt>
                <c:pt idx="89">
                  <c:v>44917.061805555553</c:v>
                </c:pt>
                <c:pt idx="90">
                  <c:v>44917.0625</c:v>
                </c:pt>
                <c:pt idx="91">
                  <c:v>44917.063194444447</c:v>
                </c:pt>
                <c:pt idx="92">
                  <c:v>44917.063888888886</c:v>
                </c:pt>
                <c:pt idx="93">
                  <c:v>44917.064583333333</c:v>
                </c:pt>
                <c:pt idx="94">
                  <c:v>44917.06527777778</c:v>
                </c:pt>
                <c:pt idx="95">
                  <c:v>44917.065972222219</c:v>
                </c:pt>
                <c:pt idx="96">
                  <c:v>44917.066666666666</c:v>
                </c:pt>
                <c:pt idx="97">
                  <c:v>44917.067361111112</c:v>
                </c:pt>
                <c:pt idx="98">
                  <c:v>44917.068055555559</c:v>
                </c:pt>
                <c:pt idx="99">
                  <c:v>44917.068749999999</c:v>
                </c:pt>
                <c:pt idx="100">
                  <c:v>44917.069444444445</c:v>
                </c:pt>
                <c:pt idx="101">
                  <c:v>44917.070138888892</c:v>
                </c:pt>
                <c:pt idx="102">
                  <c:v>44917.070833333331</c:v>
                </c:pt>
                <c:pt idx="103">
                  <c:v>44917.071527777778</c:v>
                </c:pt>
                <c:pt idx="104">
                  <c:v>44917.072222222225</c:v>
                </c:pt>
                <c:pt idx="105">
                  <c:v>44917.072916666664</c:v>
                </c:pt>
                <c:pt idx="106">
                  <c:v>44917.073611111111</c:v>
                </c:pt>
                <c:pt idx="107">
                  <c:v>44917.074305555558</c:v>
                </c:pt>
                <c:pt idx="108">
                  <c:v>44917.074999999997</c:v>
                </c:pt>
                <c:pt idx="109">
                  <c:v>44917.075694444444</c:v>
                </c:pt>
                <c:pt idx="110">
                  <c:v>44917.076388888891</c:v>
                </c:pt>
                <c:pt idx="111">
                  <c:v>44917.07708333333</c:v>
                </c:pt>
                <c:pt idx="112">
                  <c:v>44917.077777777777</c:v>
                </c:pt>
                <c:pt idx="113">
                  <c:v>44917.078472222223</c:v>
                </c:pt>
                <c:pt idx="114">
                  <c:v>44917.07916666667</c:v>
                </c:pt>
                <c:pt idx="115">
                  <c:v>44917.079861111109</c:v>
                </c:pt>
                <c:pt idx="116">
                  <c:v>44917.080555555556</c:v>
                </c:pt>
                <c:pt idx="117">
                  <c:v>44917.081250000003</c:v>
                </c:pt>
                <c:pt idx="118">
                  <c:v>44917.081944444442</c:v>
                </c:pt>
                <c:pt idx="119">
                  <c:v>44917.082638888889</c:v>
                </c:pt>
                <c:pt idx="120">
                  <c:v>44917.083333333336</c:v>
                </c:pt>
                <c:pt idx="121">
                  <c:v>44917.084027777775</c:v>
                </c:pt>
                <c:pt idx="122">
                  <c:v>44917.084722222222</c:v>
                </c:pt>
                <c:pt idx="123">
                  <c:v>44917.085416666669</c:v>
                </c:pt>
                <c:pt idx="124">
                  <c:v>44917.086111111108</c:v>
                </c:pt>
                <c:pt idx="125">
                  <c:v>44917.086805555555</c:v>
                </c:pt>
                <c:pt idx="126">
                  <c:v>44917.087500000001</c:v>
                </c:pt>
                <c:pt idx="127">
                  <c:v>44917.088194444441</c:v>
                </c:pt>
                <c:pt idx="128">
                  <c:v>44917.088888888888</c:v>
                </c:pt>
                <c:pt idx="129">
                  <c:v>44917.089583333334</c:v>
                </c:pt>
                <c:pt idx="130">
                  <c:v>44917.090277777781</c:v>
                </c:pt>
                <c:pt idx="131">
                  <c:v>44917.09097222222</c:v>
                </c:pt>
                <c:pt idx="132">
                  <c:v>44917.091666666667</c:v>
                </c:pt>
                <c:pt idx="133">
                  <c:v>44917.092361111114</c:v>
                </c:pt>
                <c:pt idx="134">
                  <c:v>44917.093055555553</c:v>
                </c:pt>
                <c:pt idx="135">
                  <c:v>44917.09375</c:v>
                </c:pt>
                <c:pt idx="136">
                  <c:v>44917.094444444447</c:v>
                </c:pt>
                <c:pt idx="137">
                  <c:v>44917.095138888886</c:v>
                </c:pt>
                <c:pt idx="138">
                  <c:v>44917.095833333333</c:v>
                </c:pt>
                <c:pt idx="139">
                  <c:v>44917.09652777778</c:v>
                </c:pt>
                <c:pt idx="140">
                  <c:v>44917.097222222219</c:v>
                </c:pt>
                <c:pt idx="141">
                  <c:v>44917.097916666666</c:v>
                </c:pt>
                <c:pt idx="142">
                  <c:v>44917.098611111112</c:v>
                </c:pt>
                <c:pt idx="143">
                  <c:v>44917.099305555559</c:v>
                </c:pt>
                <c:pt idx="144">
                  <c:v>44917.1</c:v>
                </c:pt>
                <c:pt idx="145">
                  <c:v>44917.100694444445</c:v>
                </c:pt>
                <c:pt idx="146">
                  <c:v>44917.101388888892</c:v>
                </c:pt>
                <c:pt idx="147">
                  <c:v>44917.102083333331</c:v>
                </c:pt>
                <c:pt idx="148">
                  <c:v>44917.102777777778</c:v>
                </c:pt>
                <c:pt idx="149">
                  <c:v>44917.103472222225</c:v>
                </c:pt>
                <c:pt idx="150">
                  <c:v>44917.104166666664</c:v>
                </c:pt>
                <c:pt idx="151">
                  <c:v>44917.104861111111</c:v>
                </c:pt>
                <c:pt idx="152">
                  <c:v>44917.105555555558</c:v>
                </c:pt>
                <c:pt idx="153">
                  <c:v>44917.106249999997</c:v>
                </c:pt>
                <c:pt idx="154">
                  <c:v>44917.106944444444</c:v>
                </c:pt>
                <c:pt idx="155">
                  <c:v>44917.107638888891</c:v>
                </c:pt>
                <c:pt idx="156">
                  <c:v>44917.10833333333</c:v>
                </c:pt>
                <c:pt idx="157">
                  <c:v>44917.109027777777</c:v>
                </c:pt>
                <c:pt idx="158">
                  <c:v>44917.109722222223</c:v>
                </c:pt>
                <c:pt idx="159">
                  <c:v>44917.11041666667</c:v>
                </c:pt>
                <c:pt idx="160">
                  <c:v>44917.111111111109</c:v>
                </c:pt>
                <c:pt idx="161">
                  <c:v>44917.111805555556</c:v>
                </c:pt>
                <c:pt idx="162">
                  <c:v>44917.112500000003</c:v>
                </c:pt>
                <c:pt idx="163">
                  <c:v>44917.113194444442</c:v>
                </c:pt>
                <c:pt idx="164">
                  <c:v>44917.113888888889</c:v>
                </c:pt>
                <c:pt idx="165">
                  <c:v>44917.114583333336</c:v>
                </c:pt>
                <c:pt idx="166">
                  <c:v>44917.115277777775</c:v>
                </c:pt>
                <c:pt idx="167">
                  <c:v>44917.115972222222</c:v>
                </c:pt>
                <c:pt idx="168">
                  <c:v>44917.116666666669</c:v>
                </c:pt>
                <c:pt idx="169">
                  <c:v>44917.117361111108</c:v>
                </c:pt>
                <c:pt idx="170">
                  <c:v>44917.118055555555</c:v>
                </c:pt>
                <c:pt idx="171">
                  <c:v>44917.118750000001</c:v>
                </c:pt>
                <c:pt idx="172">
                  <c:v>44917.119444444441</c:v>
                </c:pt>
                <c:pt idx="173">
                  <c:v>44917.120138888888</c:v>
                </c:pt>
                <c:pt idx="174">
                  <c:v>44917.120833333334</c:v>
                </c:pt>
                <c:pt idx="175">
                  <c:v>44917.121527777781</c:v>
                </c:pt>
                <c:pt idx="176">
                  <c:v>44917.12222222222</c:v>
                </c:pt>
                <c:pt idx="177">
                  <c:v>44917.122916666667</c:v>
                </c:pt>
                <c:pt idx="178">
                  <c:v>44917.123611111114</c:v>
                </c:pt>
                <c:pt idx="179">
                  <c:v>44917.124305555553</c:v>
                </c:pt>
                <c:pt idx="180">
                  <c:v>44917.125</c:v>
                </c:pt>
                <c:pt idx="181">
                  <c:v>44917.125694444447</c:v>
                </c:pt>
                <c:pt idx="182">
                  <c:v>44917.126388888886</c:v>
                </c:pt>
                <c:pt idx="183">
                  <c:v>44917.127083333333</c:v>
                </c:pt>
                <c:pt idx="184">
                  <c:v>44917.12777777778</c:v>
                </c:pt>
                <c:pt idx="185">
                  <c:v>44917.128472222219</c:v>
                </c:pt>
                <c:pt idx="186">
                  <c:v>44917.129166666666</c:v>
                </c:pt>
                <c:pt idx="187">
                  <c:v>44917.129861111112</c:v>
                </c:pt>
                <c:pt idx="188">
                  <c:v>44917.130555555559</c:v>
                </c:pt>
                <c:pt idx="189">
                  <c:v>44917.131249999999</c:v>
                </c:pt>
                <c:pt idx="190">
                  <c:v>44917.131944444445</c:v>
                </c:pt>
                <c:pt idx="191">
                  <c:v>44917.132638888892</c:v>
                </c:pt>
                <c:pt idx="192">
                  <c:v>44917.133333333331</c:v>
                </c:pt>
                <c:pt idx="193">
                  <c:v>44917.134027777778</c:v>
                </c:pt>
                <c:pt idx="194">
                  <c:v>44917.134722222225</c:v>
                </c:pt>
                <c:pt idx="195">
                  <c:v>44917.135416666664</c:v>
                </c:pt>
                <c:pt idx="196">
                  <c:v>44917.136111111111</c:v>
                </c:pt>
                <c:pt idx="197">
                  <c:v>44917.136805555558</c:v>
                </c:pt>
                <c:pt idx="198">
                  <c:v>44917.137499999997</c:v>
                </c:pt>
                <c:pt idx="199">
                  <c:v>44917.138194444444</c:v>
                </c:pt>
                <c:pt idx="200">
                  <c:v>44917.138888888891</c:v>
                </c:pt>
                <c:pt idx="201">
                  <c:v>44917.13958333333</c:v>
                </c:pt>
                <c:pt idx="202">
                  <c:v>44917.140277777777</c:v>
                </c:pt>
                <c:pt idx="203">
                  <c:v>44917.140972222223</c:v>
                </c:pt>
                <c:pt idx="204">
                  <c:v>44917.14166666667</c:v>
                </c:pt>
                <c:pt idx="205">
                  <c:v>44917.142361111109</c:v>
                </c:pt>
                <c:pt idx="206">
                  <c:v>44917.143055555556</c:v>
                </c:pt>
                <c:pt idx="207">
                  <c:v>44917.143750000003</c:v>
                </c:pt>
                <c:pt idx="208">
                  <c:v>44917.144444444442</c:v>
                </c:pt>
                <c:pt idx="209">
                  <c:v>44917.145138888889</c:v>
                </c:pt>
                <c:pt idx="210">
                  <c:v>44917.145833333336</c:v>
                </c:pt>
                <c:pt idx="211">
                  <c:v>44917.146527777775</c:v>
                </c:pt>
                <c:pt idx="212">
                  <c:v>44917.147222222222</c:v>
                </c:pt>
                <c:pt idx="213">
                  <c:v>44917.147916666669</c:v>
                </c:pt>
                <c:pt idx="214">
                  <c:v>44917.148611111108</c:v>
                </c:pt>
                <c:pt idx="215">
                  <c:v>44917.149305555555</c:v>
                </c:pt>
                <c:pt idx="216">
                  <c:v>44917.15</c:v>
                </c:pt>
                <c:pt idx="217">
                  <c:v>44917.150694444441</c:v>
                </c:pt>
                <c:pt idx="218">
                  <c:v>44917.151388888888</c:v>
                </c:pt>
                <c:pt idx="219">
                  <c:v>44917.152083333334</c:v>
                </c:pt>
                <c:pt idx="220">
                  <c:v>44917.152777777781</c:v>
                </c:pt>
                <c:pt idx="221">
                  <c:v>44917.15347222222</c:v>
                </c:pt>
                <c:pt idx="222">
                  <c:v>44917.154166666667</c:v>
                </c:pt>
                <c:pt idx="223">
                  <c:v>44917.154861111114</c:v>
                </c:pt>
                <c:pt idx="224">
                  <c:v>44917.155555555553</c:v>
                </c:pt>
                <c:pt idx="225">
                  <c:v>44917.15625</c:v>
                </c:pt>
                <c:pt idx="226">
                  <c:v>44917.156944444447</c:v>
                </c:pt>
                <c:pt idx="227">
                  <c:v>44917.157638888886</c:v>
                </c:pt>
                <c:pt idx="228">
                  <c:v>44917.158333333333</c:v>
                </c:pt>
                <c:pt idx="229">
                  <c:v>44917.15902777778</c:v>
                </c:pt>
                <c:pt idx="230">
                  <c:v>44917.159722222219</c:v>
                </c:pt>
                <c:pt idx="231">
                  <c:v>44917.160416666666</c:v>
                </c:pt>
                <c:pt idx="232">
                  <c:v>44917.161111111112</c:v>
                </c:pt>
                <c:pt idx="233">
                  <c:v>44917.161805555559</c:v>
                </c:pt>
                <c:pt idx="234">
                  <c:v>44917.162499999999</c:v>
                </c:pt>
                <c:pt idx="235">
                  <c:v>44917.163194444445</c:v>
                </c:pt>
                <c:pt idx="236">
                  <c:v>44917.163888888892</c:v>
                </c:pt>
                <c:pt idx="237">
                  <c:v>44917.164583333331</c:v>
                </c:pt>
                <c:pt idx="238">
                  <c:v>44917.165277777778</c:v>
                </c:pt>
                <c:pt idx="239">
                  <c:v>44917.165972222225</c:v>
                </c:pt>
                <c:pt idx="240">
                  <c:v>44917.166666666664</c:v>
                </c:pt>
                <c:pt idx="241">
                  <c:v>44917.167361111111</c:v>
                </c:pt>
                <c:pt idx="242">
                  <c:v>44917.168055555558</c:v>
                </c:pt>
                <c:pt idx="243">
                  <c:v>44917.168749999997</c:v>
                </c:pt>
                <c:pt idx="244">
                  <c:v>44917.169444444444</c:v>
                </c:pt>
                <c:pt idx="245">
                  <c:v>44917.170138888891</c:v>
                </c:pt>
                <c:pt idx="246">
                  <c:v>44917.17083333333</c:v>
                </c:pt>
                <c:pt idx="247">
                  <c:v>44917.171527777777</c:v>
                </c:pt>
                <c:pt idx="248">
                  <c:v>44917.172222222223</c:v>
                </c:pt>
                <c:pt idx="249">
                  <c:v>44917.17291666667</c:v>
                </c:pt>
                <c:pt idx="250">
                  <c:v>44917.173611111109</c:v>
                </c:pt>
                <c:pt idx="251">
                  <c:v>44917.174305555556</c:v>
                </c:pt>
                <c:pt idx="252">
                  <c:v>44917.175000000003</c:v>
                </c:pt>
                <c:pt idx="253">
                  <c:v>44917.175694444442</c:v>
                </c:pt>
                <c:pt idx="254">
                  <c:v>44917.176388888889</c:v>
                </c:pt>
                <c:pt idx="255">
                  <c:v>44917.177083333336</c:v>
                </c:pt>
                <c:pt idx="256">
                  <c:v>44917.177777777775</c:v>
                </c:pt>
                <c:pt idx="257">
                  <c:v>44917.178472222222</c:v>
                </c:pt>
                <c:pt idx="258">
                  <c:v>44917.179166666669</c:v>
                </c:pt>
                <c:pt idx="259">
                  <c:v>44917.179861111108</c:v>
                </c:pt>
                <c:pt idx="260">
                  <c:v>44917.180555555555</c:v>
                </c:pt>
                <c:pt idx="261">
                  <c:v>44917.181250000001</c:v>
                </c:pt>
                <c:pt idx="262">
                  <c:v>44917.181944444441</c:v>
                </c:pt>
                <c:pt idx="263">
                  <c:v>44917.182638888888</c:v>
                </c:pt>
                <c:pt idx="264">
                  <c:v>44917.183333333334</c:v>
                </c:pt>
                <c:pt idx="265">
                  <c:v>44917.184027777781</c:v>
                </c:pt>
                <c:pt idx="266">
                  <c:v>44917.18472222222</c:v>
                </c:pt>
                <c:pt idx="267">
                  <c:v>44917.185416666667</c:v>
                </c:pt>
                <c:pt idx="268">
                  <c:v>44917.186111111114</c:v>
                </c:pt>
                <c:pt idx="269">
                  <c:v>44917.186805555553</c:v>
                </c:pt>
                <c:pt idx="270">
                  <c:v>44917.1875</c:v>
                </c:pt>
                <c:pt idx="271">
                  <c:v>44917.188194444447</c:v>
                </c:pt>
                <c:pt idx="272">
                  <c:v>44917.188888888886</c:v>
                </c:pt>
                <c:pt idx="273">
                  <c:v>44917.189583333333</c:v>
                </c:pt>
                <c:pt idx="274">
                  <c:v>44917.19027777778</c:v>
                </c:pt>
                <c:pt idx="275">
                  <c:v>44917.190972222219</c:v>
                </c:pt>
                <c:pt idx="276">
                  <c:v>44917.191666666666</c:v>
                </c:pt>
                <c:pt idx="277">
                  <c:v>44917.192361111112</c:v>
                </c:pt>
                <c:pt idx="278">
                  <c:v>44917.193055555559</c:v>
                </c:pt>
                <c:pt idx="279">
                  <c:v>44917.193749999999</c:v>
                </c:pt>
                <c:pt idx="280">
                  <c:v>44917.194444444445</c:v>
                </c:pt>
                <c:pt idx="281">
                  <c:v>44917.195138888892</c:v>
                </c:pt>
                <c:pt idx="282">
                  <c:v>44917.195833333331</c:v>
                </c:pt>
                <c:pt idx="283">
                  <c:v>44917.196527777778</c:v>
                </c:pt>
                <c:pt idx="284">
                  <c:v>44917.197222222225</c:v>
                </c:pt>
                <c:pt idx="285">
                  <c:v>44917.197916666664</c:v>
                </c:pt>
                <c:pt idx="286">
                  <c:v>44917.198611111111</c:v>
                </c:pt>
                <c:pt idx="287">
                  <c:v>44917.199305555558</c:v>
                </c:pt>
                <c:pt idx="288">
                  <c:v>44917.2</c:v>
                </c:pt>
                <c:pt idx="289">
                  <c:v>44917.200694444444</c:v>
                </c:pt>
                <c:pt idx="290">
                  <c:v>44917.201388888891</c:v>
                </c:pt>
                <c:pt idx="291">
                  <c:v>44917.20208333333</c:v>
                </c:pt>
                <c:pt idx="292">
                  <c:v>44917.202777777777</c:v>
                </c:pt>
                <c:pt idx="293">
                  <c:v>44917.203472222223</c:v>
                </c:pt>
                <c:pt idx="294">
                  <c:v>44917.20416666667</c:v>
                </c:pt>
                <c:pt idx="295">
                  <c:v>44917.204861111109</c:v>
                </c:pt>
                <c:pt idx="296">
                  <c:v>44917.205555555556</c:v>
                </c:pt>
                <c:pt idx="297">
                  <c:v>44917.206250000003</c:v>
                </c:pt>
                <c:pt idx="298">
                  <c:v>44917.206944444442</c:v>
                </c:pt>
                <c:pt idx="299">
                  <c:v>44917.207638888889</c:v>
                </c:pt>
                <c:pt idx="300">
                  <c:v>44917.208333333336</c:v>
                </c:pt>
                <c:pt idx="301">
                  <c:v>44917.209027777775</c:v>
                </c:pt>
                <c:pt idx="302">
                  <c:v>44917.209722222222</c:v>
                </c:pt>
                <c:pt idx="303">
                  <c:v>44917.210416666669</c:v>
                </c:pt>
                <c:pt idx="304">
                  <c:v>44917.211111111108</c:v>
                </c:pt>
                <c:pt idx="305">
                  <c:v>44917.211805555555</c:v>
                </c:pt>
                <c:pt idx="306">
                  <c:v>44917.212500000001</c:v>
                </c:pt>
                <c:pt idx="307">
                  <c:v>44917.213194444441</c:v>
                </c:pt>
                <c:pt idx="308">
                  <c:v>44917.213888888888</c:v>
                </c:pt>
                <c:pt idx="309">
                  <c:v>44917.214583333334</c:v>
                </c:pt>
                <c:pt idx="310">
                  <c:v>44917.215277777781</c:v>
                </c:pt>
                <c:pt idx="311">
                  <c:v>44917.21597222222</c:v>
                </c:pt>
                <c:pt idx="312">
                  <c:v>44917.216666666667</c:v>
                </c:pt>
                <c:pt idx="313">
                  <c:v>44917.217361111114</c:v>
                </c:pt>
                <c:pt idx="314">
                  <c:v>44917.218055555553</c:v>
                </c:pt>
                <c:pt idx="315">
                  <c:v>44917.21875</c:v>
                </c:pt>
                <c:pt idx="316">
                  <c:v>44917.219444444447</c:v>
                </c:pt>
                <c:pt idx="317">
                  <c:v>44917.220138888886</c:v>
                </c:pt>
                <c:pt idx="318">
                  <c:v>44917.220833333333</c:v>
                </c:pt>
                <c:pt idx="319">
                  <c:v>44917.22152777778</c:v>
                </c:pt>
                <c:pt idx="320">
                  <c:v>44917.222222222219</c:v>
                </c:pt>
                <c:pt idx="321">
                  <c:v>44917.222916666666</c:v>
                </c:pt>
                <c:pt idx="322">
                  <c:v>44917.223611111112</c:v>
                </c:pt>
                <c:pt idx="323">
                  <c:v>44917.224305555559</c:v>
                </c:pt>
                <c:pt idx="324">
                  <c:v>44917.224999999999</c:v>
                </c:pt>
                <c:pt idx="325">
                  <c:v>44917.225694444445</c:v>
                </c:pt>
                <c:pt idx="326">
                  <c:v>44917.226388888892</c:v>
                </c:pt>
                <c:pt idx="327">
                  <c:v>44917.227083333331</c:v>
                </c:pt>
                <c:pt idx="328">
                  <c:v>44917.227777777778</c:v>
                </c:pt>
                <c:pt idx="329">
                  <c:v>44917.228472222225</c:v>
                </c:pt>
                <c:pt idx="330">
                  <c:v>44917.229166666664</c:v>
                </c:pt>
                <c:pt idx="331">
                  <c:v>44917.229861111111</c:v>
                </c:pt>
                <c:pt idx="332">
                  <c:v>44917.230555555558</c:v>
                </c:pt>
                <c:pt idx="333">
                  <c:v>44917.231249999997</c:v>
                </c:pt>
                <c:pt idx="334">
                  <c:v>44917.231944444444</c:v>
                </c:pt>
                <c:pt idx="335">
                  <c:v>44917.232638888891</c:v>
                </c:pt>
                <c:pt idx="336">
                  <c:v>44917.23333333333</c:v>
                </c:pt>
                <c:pt idx="337">
                  <c:v>44917.234027777777</c:v>
                </c:pt>
                <c:pt idx="338">
                  <c:v>44917.234722222223</c:v>
                </c:pt>
                <c:pt idx="339">
                  <c:v>44917.23541666667</c:v>
                </c:pt>
                <c:pt idx="340">
                  <c:v>44917.236111111109</c:v>
                </c:pt>
                <c:pt idx="341">
                  <c:v>44917.236805555556</c:v>
                </c:pt>
                <c:pt idx="342">
                  <c:v>44917.237500000003</c:v>
                </c:pt>
                <c:pt idx="343">
                  <c:v>44917.238194444442</c:v>
                </c:pt>
                <c:pt idx="344">
                  <c:v>44917.238888888889</c:v>
                </c:pt>
                <c:pt idx="345">
                  <c:v>44917.239583333336</c:v>
                </c:pt>
                <c:pt idx="346">
                  <c:v>44917.240277777775</c:v>
                </c:pt>
                <c:pt idx="347">
                  <c:v>44917.240972222222</c:v>
                </c:pt>
                <c:pt idx="348">
                  <c:v>44917.241666666669</c:v>
                </c:pt>
                <c:pt idx="349">
                  <c:v>44917.242361111108</c:v>
                </c:pt>
                <c:pt idx="350">
                  <c:v>44917.243055555555</c:v>
                </c:pt>
                <c:pt idx="351">
                  <c:v>44917.243750000001</c:v>
                </c:pt>
                <c:pt idx="352">
                  <c:v>44917.244444444441</c:v>
                </c:pt>
                <c:pt idx="353">
                  <c:v>44917.245138888888</c:v>
                </c:pt>
                <c:pt idx="354">
                  <c:v>44917.245833333334</c:v>
                </c:pt>
                <c:pt idx="355">
                  <c:v>44917.246527777781</c:v>
                </c:pt>
                <c:pt idx="356">
                  <c:v>44917.24722222222</c:v>
                </c:pt>
                <c:pt idx="357">
                  <c:v>44917.247916666667</c:v>
                </c:pt>
                <c:pt idx="358">
                  <c:v>44917.248611111114</c:v>
                </c:pt>
                <c:pt idx="359">
                  <c:v>44917.249305555553</c:v>
                </c:pt>
                <c:pt idx="360">
                  <c:v>44917.25</c:v>
                </c:pt>
                <c:pt idx="361">
                  <c:v>44917.250694444447</c:v>
                </c:pt>
                <c:pt idx="362">
                  <c:v>44917.251388888886</c:v>
                </c:pt>
                <c:pt idx="363">
                  <c:v>44917.252083333333</c:v>
                </c:pt>
                <c:pt idx="364">
                  <c:v>44917.25277777778</c:v>
                </c:pt>
                <c:pt idx="365">
                  <c:v>44917.253472222219</c:v>
                </c:pt>
                <c:pt idx="366">
                  <c:v>44917.254166666666</c:v>
                </c:pt>
                <c:pt idx="367">
                  <c:v>44917.254861111112</c:v>
                </c:pt>
                <c:pt idx="368">
                  <c:v>44917.255555555559</c:v>
                </c:pt>
                <c:pt idx="369">
                  <c:v>44917.256249999999</c:v>
                </c:pt>
                <c:pt idx="370">
                  <c:v>44917.256944444445</c:v>
                </c:pt>
                <c:pt idx="371">
                  <c:v>44917.257638888892</c:v>
                </c:pt>
                <c:pt idx="372">
                  <c:v>44917.258333333331</c:v>
                </c:pt>
                <c:pt idx="373">
                  <c:v>44917.259027777778</c:v>
                </c:pt>
                <c:pt idx="374">
                  <c:v>44917.259722222225</c:v>
                </c:pt>
                <c:pt idx="375">
                  <c:v>44917.260416666664</c:v>
                </c:pt>
                <c:pt idx="376">
                  <c:v>44917.261111111111</c:v>
                </c:pt>
                <c:pt idx="377">
                  <c:v>44917.261805555558</c:v>
                </c:pt>
                <c:pt idx="378">
                  <c:v>44917.262499999997</c:v>
                </c:pt>
                <c:pt idx="379">
                  <c:v>44917.263194444444</c:v>
                </c:pt>
                <c:pt idx="380">
                  <c:v>44917.263888888891</c:v>
                </c:pt>
                <c:pt idx="381">
                  <c:v>44917.26458333333</c:v>
                </c:pt>
                <c:pt idx="382">
                  <c:v>44917.265277777777</c:v>
                </c:pt>
                <c:pt idx="383">
                  <c:v>44917.265972222223</c:v>
                </c:pt>
                <c:pt idx="384">
                  <c:v>44917.26666666667</c:v>
                </c:pt>
                <c:pt idx="385">
                  <c:v>44917.267361111109</c:v>
                </c:pt>
                <c:pt idx="386">
                  <c:v>44917.268055555556</c:v>
                </c:pt>
                <c:pt idx="387">
                  <c:v>44917.268750000003</c:v>
                </c:pt>
                <c:pt idx="388">
                  <c:v>44917.269444444442</c:v>
                </c:pt>
                <c:pt idx="389">
                  <c:v>44917.270138888889</c:v>
                </c:pt>
                <c:pt idx="390">
                  <c:v>44917.270833333336</c:v>
                </c:pt>
                <c:pt idx="391">
                  <c:v>44917.271527777775</c:v>
                </c:pt>
                <c:pt idx="392">
                  <c:v>44917.272222222222</c:v>
                </c:pt>
                <c:pt idx="393">
                  <c:v>44917.272916666669</c:v>
                </c:pt>
                <c:pt idx="394">
                  <c:v>44917.273611111108</c:v>
                </c:pt>
                <c:pt idx="395">
                  <c:v>44917.274305555555</c:v>
                </c:pt>
                <c:pt idx="396">
                  <c:v>44917.275000000001</c:v>
                </c:pt>
                <c:pt idx="397">
                  <c:v>44917.275694444441</c:v>
                </c:pt>
                <c:pt idx="398">
                  <c:v>44917.276388888888</c:v>
                </c:pt>
                <c:pt idx="399">
                  <c:v>44917.277083333334</c:v>
                </c:pt>
                <c:pt idx="400">
                  <c:v>44917.277777777781</c:v>
                </c:pt>
                <c:pt idx="401">
                  <c:v>44917.27847222222</c:v>
                </c:pt>
                <c:pt idx="402">
                  <c:v>44917.279166666667</c:v>
                </c:pt>
                <c:pt idx="403">
                  <c:v>44917.279861111114</c:v>
                </c:pt>
                <c:pt idx="404">
                  <c:v>44917.280555555553</c:v>
                </c:pt>
                <c:pt idx="405">
                  <c:v>44917.28125</c:v>
                </c:pt>
                <c:pt idx="406">
                  <c:v>44917.281944444447</c:v>
                </c:pt>
                <c:pt idx="407">
                  <c:v>44917.282638888886</c:v>
                </c:pt>
                <c:pt idx="408">
                  <c:v>44917.283333333333</c:v>
                </c:pt>
                <c:pt idx="409">
                  <c:v>44917.28402777778</c:v>
                </c:pt>
                <c:pt idx="410">
                  <c:v>44917.284722222219</c:v>
                </c:pt>
                <c:pt idx="411">
                  <c:v>44917.285416666666</c:v>
                </c:pt>
                <c:pt idx="412">
                  <c:v>44917.286111111112</c:v>
                </c:pt>
                <c:pt idx="413">
                  <c:v>44917.286805555559</c:v>
                </c:pt>
                <c:pt idx="414">
                  <c:v>44917.287499999999</c:v>
                </c:pt>
                <c:pt idx="415">
                  <c:v>44917.288194444445</c:v>
                </c:pt>
                <c:pt idx="416">
                  <c:v>44917.288888888892</c:v>
                </c:pt>
                <c:pt idx="417">
                  <c:v>44917.289583333331</c:v>
                </c:pt>
                <c:pt idx="418">
                  <c:v>44917.290277777778</c:v>
                </c:pt>
                <c:pt idx="419">
                  <c:v>44917.290972222225</c:v>
                </c:pt>
                <c:pt idx="420">
                  <c:v>44917.291666666664</c:v>
                </c:pt>
                <c:pt idx="421">
                  <c:v>44917.292361111111</c:v>
                </c:pt>
                <c:pt idx="422">
                  <c:v>44917.293055555558</c:v>
                </c:pt>
                <c:pt idx="423">
                  <c:v>44917.293749999997</c:v>
                </c:pt>
                <c:pt idx="424">
                  <c:v>44917.294444444444</c:v>
                </c:pt>
                <c:pt idx="425">
                  <c:v>44917.295138888891</c:v>
                </c:pt>
                <c:pt idx="426">
                  <c:v>44917.29583333333</c:v>
                </c:pt>
                <c:pt idx="427">
                  <c:v>44917.296527777777</c:v>
                </c:pt>
                <c:pt idx="428">
                  <c:v>44917.297222222223</c:v>
                </c:pt>
                <c:pt idx="429">
                  <c:v>44917.29791666667</c:v>
                </c:pt>
                <c:pt idx="430">
                  <c:v>44917.298611111109</c:v>
                </c:pt>
                <c:pt idx="431">
                  <c:v>44917.299305555556</c:v>
                </c:pt>
                <c:pt idx="432">
                  <c:v>44917.3</c:v>
                </c:pt>
                <c:pt idx="433">
                  <c:v>44917.300694444442</c:v>
                </c:pt>
                <c:pt idx="434">
                  <c:v>44917.301388888889</c:v>
                </c:pt>
                <c:pt idx="435">
                  <c:v>44917.302083333336</c:v>
                </c:pt>
                <c:pt idx="436">
                  <c:v>44917.302777777775</c:v>
                </c:pt>
                <c:pt idx="437">
                  <c:v>44917.303472222222</c:v>
                </c:pt>
                <c:pt idx="438">
                  <c:v>44917.304166666669</c:v>
                </c:pt>
                <c:pt idx="439">
                  <c:v>44917.304861111108</c:v>
                </c:pt>
                <c:pt idx="440">
                  <c:v>44917.305555555555</c:v>
                </c:pt>
                <c:pt idx="441">
                  <c:v>44917.306250000001</c:v>
                </c:pt>
                <c:pt idx="442">
                  <c:v>44917.306944444441</c:v>
                </c:pt>
                <c:pt idx="443">
                  <c:v>44917.307638888888</c:v>
                </c:pt>
                <c:pt idx="444">
                  <c:v>44917.308333333334</c:v>
                </c:pt>
                <c:pt idx="445">
                  <c:v>44917.309027777781</c:v>
                </c:pt>
                <c:pt idx="446">
                  <c:v>44917.30972222222</c:v>
                </c:pt>
                <c:pt idx="447">
                  <c:v>44917.310416666667</c:v>
                </c:pt>
                <c:pt idx="448">
                  <c:v>44917.311111111114</c:v>
                </c:pt>
                <c:pt idx="449">
                  <c:v>44917.311805555553</c:v>
                </c:pt>
                <c:pt idx="450">
                  <c:v>44917.3125</c:v>
                </c:pt>
                <c:pt idx="451">
                  <c:v>44917.313194444447</c:v>
                </c:pt>
                <c:pt idx="452">
                  <c:v>44917.313888888886</c:v>
                </c:pt>
                <c:pt idx="453">
                  <c:v>44917.314583333333</c:v>
                </c:pt>
                <c:pt idx="454">
                  <c:v>44917.31527777778</c:v>
                </c:pt>
                <c:pt idx="455">
                  <c:v>44917.315972222219</c:v>
                </c:pt>
                <c:pt idx="456">
                  <c:v>44917.316666666666</c:v>
                </c:pt>
                <c:pt idx="457">
                  <c:v>44917.317361111112</c:v>
                </c:pt>
                <c:pt idx="458">
                  <c:v>44917.318055555559</c:v>
                </c:pt>
                <c:pt idx="459">
                  <c:v>44917.318749999999</c:v>
                </c:pt>
                <c:pt idx="460">
                  <c:v>44917.319444444445</c:v>
                </c:pt>
                <c:pt idx="461">
                  <c:v>44917.320138888892</c:v>
                </c:pt>
                <c:pt idx="462">
                  <c:v>44917.320833333331</c:v>
                </c:pt>
                <c:pt idx="463">
                  <c:v>44917.321527777778</c:v>
                </c:pt>
                <c:pt idx="464">
                  <c:v>44917.322222222225</c:v>
                </c:pt>
                <c:pt idx="465">
                  <c:v>44917.322916666664</c:v>
                </c:pt>
                <c:pt idx="466">
                  <c:v>44917.323611111111</c:v>
                </c:pt>
                <c:pt idx="467">
                  <c:v>44917.324305555558</c:v>
                </c:pt>
                <c:pt idx="468">
                  <c:v>44917.324999999997</c:v>
                </c:pt>
                <c:pt idx="469">
                  <c:v>44917.325694444444</c:v>
                </c:pt>
                <c:pt idx="470">
                  <c:v>44917.326388888891</c:v>
                </c:pt>
                <c:pt idx="471">
                  <c:v>44917.32708333333</c:v>
                </c:pt>
                <c:pt idx="472">
                  <c:v>44917.327777777777</c:v>
                </c:pt>
                <c:pt idx="473">
                  <c:v>44917.328472222223</c:v>
                </c:pt>
                <c:pt idx="474">
                  <c:v>44917.32916666667</c:v>
                </c:pt>
                <c:pt idx="475">
                  <c:v>44917.329861111109</c:v>
                </c:pt>
                <c:pt idx="476">
                  <c:v>44917.330555555556</c:v>
                </c:pt>
                <c:pt idx="477">
                  <c:v>44917.331250000003</c:v>
                </c:pt>
                <c:pt idx="478">
                  <c:v>44917.331944444442</c:v>
                </c:pt>
                <c:pt idx="479">
                  <c:v>44917.332638888889</c:v>
                </c:pt>
                <c:pt idx="480">
                  <c:v>44917.333333333336</c:v>
                </c:pt>
                <c:pt idx="481">
                  <c:v>44917.334027777775</c:v>
                </c:pt>
                <c:pt idx="482">
                  <c:v>44917.334722222222</c:v>
                </c:pt>
                <c:pt idx="483">
                  <c:v>44917.335416666669</c:v>
                </c:pt>
                <c:pt idx="484">
                  <c:v>44917.336111111108</c:v>
                </c:pt>
                <c:pt idx="485">
                  <c:v>44917.336805555555</c:v>
                </c:pt>
                <c:pt idx="486">
                  <c:v>44917.337500000001</c:v>
                </c:pt>
                <c:pt idx="487">
                  <c:v>44917.338194444441</c:v>
                </c:pt>
                <c:pt idx="488">
                  <c:v>44917.338888888888</c:v>
                </c:pt>
                <c:pt idx="489">
                  <c:v>44917.339583333334</c:v>
                </c:pt>
                <c:pt idx="490">
                  <c:v>44917.340277777781</c:v>
                </c:pt>
                <c:pt idx="491">
                  <c:v>44917.34097222222</c:v>
                </c:pt>
                <c:pt idx="492">
                  <c:v>44917.341666666667</c:v>
                </c:pt>
                <c:pt idx="493">
                  <c:v>44917.342361111114</c:v>
                </c:pt>
                <c:pt idx="494">
                  <c:v>44917.343055555553</c:v>
                </c:pt>
                <c:pt idx="495">
                  <c:v>44917.34375</c:v>
                </c:pt>
                <c:pt idx="496">
                  <c:v>44917.344444444447</c:v>
                </c:pt>
                <c:pt idx="497">
                  <c:v>44917.345138888886</c:v>
                </c:pt>
                <c:pt idx="498">
                  <c:v>44917.345833333333</c:v>
                </c:pt>
                <c:pt idx="499">
                  <c:v>44917.34652777778</c:v>
                </c:pt>
                <c:pt idx="500">
                  <c:v>44917.347222222219</c:v>
                </c:pt>
                <c:pt idx="501">
                  <c:v>44917.347916666666</c:v>
                </c:pt>
                <c:pt idx="502">
                  <c:v>44917.348611111112</c:v>
                </c:pt>
                <c:pt idx="503">
                  <c:v>44917.349305555559</c:v>
                </c:pt>
                <c:pt idx="504">
                  <c:v>44917.35</c:v>
                </c:pt>
                <c:pt idx="505">
                  <c:v>44917.350694444445</c:v>
                </c:pt>
                <c:pt idx="506">
                  <c:v>44917.351388888892</c:v>
                </c:pt>
                <c:pt idx="507">
                  <c:v>44917.352083333331</c:v>
                </c:pt>
                <c:pt idx="508">
                  <c:v>44917.352777777778</c:v>
                </c:pt>
                <c:pt idx="509">
                  <c:v>44917.353472222225</c:v>
                </c:pt>
                <c:pt idx="510">
                  <c:v>44917.354166666664</c:v>
                </c:pt>
                <c:pt idx="511">
                  <c:v>44917.354861111111</c:v>
                </c:pt>
                <c:pt idx="512">
                  <c:v>44917.355555555558</c:v>
                </c:pt>
                <c:pt idx="513">
                  <c:v>44917.356249999997</c:v>
                </c:pt>
                <c:pt idx="514">
                  <c:v>44917.356944444444</c:v>
                </c:pt>
                <c:pt idx="515">
                  <c:v>44917.357638888891</c:v>
                </c:pt>
                <c:pt idx="516">
                  <c:v>44917.35833333333</c:v>
                </c:pt>
                <c:pt idx="517">
                  <c:v>44917.359027777777</c:v>
                </c:pt>
                <c:pt idx="518">
                  <c:v>44917.359722222223</c:v>
                </c:pt>
                <c:pt idx="519">
                  <c:v>44917.36041666667</c:v>
                </c:pt>
                <c:pt idx="520">
                  <c:v>44917.361111111109</c:v>
                </c:pt>
                <c:pt idx="521">
                  <c:v>44917.361805555556</c:v>
                </c:pt>
                <c:pt idx="522">
                  <c:v>44917.362500000003</c:v>
                </c:pt>
                <c:pt idx="523">
                  <c:v>44917.363194444442</c:v>
                </c:pt>
                <c:pt idx="524">
                  <c:v>44917.363888888889</c:v>
                </c:pt>
                <c:pt idx="525">
                  <c:v>44917.364583333336</c:v>
                </c:pt>
                <c:pt idx="526">
                  <c:v>44917.365277777775</c:v>
                </c:pt>
                <c:pt idx="527">
                  <c:v>44917.365972222222</c:v>
                </c:pt>
                <c:pt idx="528">
                  <c:v>44917.366666666669</c:v>
                </c:pt>
                <c:pt idx="529">
                  <c:v>44917.367361111108</c:v>
                </c:pt>
                <c:pt idx="530">
                  <c:v>44917.368055555555</c:v>
                </c:pt>
                <c:pt idx="531">
                  <c:v>44917.368750000001</c:v>
                </c:pt>
                <c:pt idx="532">
                  <c:v>44917.369444444441</c:v>
                </c:pt>
                <c:pt idx="533">
                  <c:v>44917.370138888888</c:v>
                </c:pt>
                <c:pt idx="534">
                  <c:v>44917.370833333334</c:v>
                </c:pt>
                <c:pt idx="535">
                  <c:v>44917.371527777781</c:v>
                </c:pt>
                <c:pt idx="536">
                  <c:v>44917.37222222222</c:v>
                </c:pt>
                <c:pt idx="537">
                  <c:v>44917.372916666667</c:v>
                </c:pt>
                <c:pt idx="538">
                  <c:v>44917.373611111114</c:v>
                </c:pt>
                <c:pt idx="539">
                  <c:v>44917.374305555553</c:v>
                </c:pt>
                <c:pt idx="540">
                  <c:v>44917.375</c:v>
                </c:pt>
                <c:pt idx="541">
                  <c:v>44917.375694444447</c:v>
                </c:pt>
                <c:pt idx="542">
                  <c:v>44917.376388888886</c:v>
                </c:pt>
                <c:pt idx="543">
                  <c:v>44917.377083333333</c:v>
                </c:pt>
                <c:pt idx="544">
                  <c:v>44917.37777777778</c:v>
                </c:pt>
                <c:pt idx="545">
                  <c:v>44917.378472222219</c:v>
                </c:pt>
                <c:pt idx="546">
                  <c:v>44917.379166666666</c:v>
                </c:pt>
                <c:pt idx="547">
                  <c:v>44917.379861111112</c:v>
                </c:pt>
                <c:pt idx="548">
                  <c:v>44917.380555555559</c:v>
                </c:pt>
                <c:pt idx="549">
                  <c:v>44917.381249999999</c:v>
                </c:pt>
                <c:pt idx="550">
                  <c:v>44917.381944444445</c:v>
                </c:pt>
                <c:pt idx="551">
                  <c:v>44917.382638888892</c:v>
                </c:pt>
                <c:pt idx="552">
                  <c:v>44917.383333333331</c:v>
                </c:pt>
                <c:pt idx="553">
                  <c:v>44917.384027777778</c:v>
                </c:pt>
                <c:pt idx="554">
                  <c:v>44917.384722222225</c:v>
                </c:pt>
                <c:pt idx="555">
                  <c:v>44917.385416666664</c:v>
                </c:pt>
                <c:pt idx="556">
                  <c:v>44917.386111111111</c:v>
                </c:pt>
                <c:pt idx="557">
                  <c:v>44917.386805555558</c:v>
                </c:pt>
                <c:pt idx="558">
                  <c:v>44917.387499999997</c:v>
                </c:pt>
                <c:pt idx="559">
                  <c:v>44917.388194444444</c:v>
                </c:pt>
                <c:pt idx="560">
                  <c:v>44917.388888888891</c:v>
                </c:pt>
                <c:pt idx="561">
                  <c:v>44917.38958333333</c:v>
                </c:pt>
                <c:pt idx="562">
                  <c:v>44917.390277777777</c:v>
                </c:pt>
                <c:pt idx="563">
                  <c:v>44917.390972222223</c:v>
                </c:pt>
                <c:pt idx="564">
                  <c:v>44917.39166666667</c:v>
                </c:pt>
                <c:pt idx="565">
                  <c:v>44917.392361111109</c:v>
                </c:pt>
                <c:pt idx="566">
                  <c:v>44917.393055555556</c:v>
                </c:pt>
                <c:pt idx="567">
                  <c:v>44917.393750000003</c:v>
                </c:pt>
                <c:pt idx="568">
                  <c:v>44917.394444444442</c:v>
                </c:pt>
                <c:pt idx="569">
                  <c:v>44917.395138888889</c:v>
                </c:pt>
                <c:pt idx="570">
                  <c:v>44917.395833333336</c:v>
                </c:pt>
                <c:pt idx="571">
                  <c:v>44917.396527777775</c:v>
                </c:pt>
                <c:pt idx="572">
                  <c:v>44917.397222222222</c:v>
                </c:pt>
                <c:pt idx="573">
                  <c:v>44917.397916666669</c:v>
                </c:pt>
                <c:pt idx="574">
                  <c:v>44917.398611111108</c:v>
                </c:pt>
                <c:pt idx="575">
                  <c:v>44917.399305555555</c:v>
                </c:pt>
                <c:pt idx="576">
                  <c:v>44917.4</c:v>
                </c:pt>
                <c:pt idx="577">
                  <c:v>44917.400694444441</c:v>
                </c:pt>
                <c:pt idx="578">
                  <c:v>44917.401388888888</c:v>
                </c:pt>
                <c:pt idx="579">
                  <c:v>44917.402083333334</c:v>
                </c:pt>
                <c:pt idx="580">
                  <c:v>44917.402777777781</c:v>
                </c:pt>
                <c:pt idx="581">
                  <c:v>44917.40347222222</c:v>
                </c:pt>
                <c:pt idx="582">
                  <c:v>44917.404166666667</c:v>
                </c:pt>
                <c:pt idx="583">
                  <c:v>44917.404861111114</c:v>
                </c:pt>
                <c:pt idx="584">
                  <c:v>44917.405555555553</c:v>
                </c:pt>
                <c:pt idx="585">
                  <c:v>44917.40625</c:v>
                </c:pt>
                <c:pt idx="586">
                  <c:v>44917.406944444447</c:v>
                </c:pt>
                <c:pt idx="587">
                  <c:v>44917.407638888886</c:v>
                </c:pt>
                <c:pt idx="588">
                  <c:v>44917.408333333333</c:v>
                </c:pt>
                <c:pt idx="589">
                  <c:v>44917.40902777778</c:v>
                </c:pt>
                <c:pt idx="590">
                  <c:v>44917.409722222219</c:v>
                </c:pt>
                <c:pt idx="591">
                  <c:v>44917.410416666666</c:v>
                </c:pt>
                <c:pt idx="592">
                  <c:v>44917.411111111112</c:v>
                </c:pt>
                <c:pt idx="593">
                  <c:v>44917.411805555559</c:v>
                </c:pt>
                <c:pt idx="594">
                  <c:v>44917.412499999999</c:v>
                </c:pt>
                <c:pt idx="595">
                  <c:v>44917.413194444445</c:v>
                </c:pt>
                <c:pt idx="596">
                  <c:v>44917.413888888892</c:v>
                </c:pt>
                <c:pt idx="597">
                  <c:v>44917.414583333331</c:v>
                </c:pt>
                <c:pt idx="598">
                  <c:v>44917.415277777778</c:v>
                </c:pt>
                <c:pt idx="599">
                  <c:v>44917.415972222225</c:v>
                </c:pt>
                <c:pt idx="600">
                  <c:v>44917.416666666664</c:v>
                </c:pt>
                <c:pt idx="601">
                  <c:v>44917.417361111111</c:v>
                </c:pt>
                <c:pt idx="602">
                  <c:v>44917.418055555558</c:v>
                </c:pt>
                <c:pt idx="603">
                  <c:v>44917.418749999997</c:v>
                </c:pt>
                <c:pt idx="604">
                  <c:v>44917.419444444444</c:v>
                </c:pt>
                <c:pt idx="605">
                  <c:v>44917.420138888891</c:v>
                </c:pt>
                <c:pt idx="606">
                  <c:v>44917.42083333333</c:v>
                </c:pt>
                <c:pt idx="607">
                  <c:v>44917.421527777777</c:v>
                </c:pt>
                <c:pt idx="608">
                  <c:v>44917.422222222223</c:v>
                </c:pt>
                <c:pt idx="609">
                  <c:v>44917.42291666667</c:v>
                </c:pt>
                <c:pt idx="610">
                  <c:v>44917.423611111109</c:v>
                </c:pt>
                <c:pt idx="611">
                  <c:v>44917.424305555556</c:v>
                </c:pt>
                <c:pt idx="612">
                  <c:v>44917.425000000003</c:v>
                </c:pt>
                <c:pt idx="613">
                  <c:v>44917.425694444442</c:v>
                </c:pt>
                <c:pt idx="614">
                  <c:v>44917.426388888889</c:v>
                </c:pt>
                <c:pt idx="615">
                  <c:v>44917.427083333336</c:v>
                </c:pt>
                <c:pt idx="616">
                  <c:v>44917.427777777775</c:v>
                </c:pt>
                <c:pt idx="617">
                  <c:v>44917.428472222222</c:v>
                </c:pt>
                <c:pt idx="618">
                  <c:v>44917.429166666669</c:v>
                </c:pt>
                <c:pt idx="619">
                  <c:v>44917.429861111108</c:v>
                </c:pt>
                <c:pt idx="620">
                  <c:v>44917.430555555555</c:v>
                </c:pt>
                <c:pt idx="621">
                  <c:v>44917.431250000001</c:v>
                </c:pt>
                <c:pt idx="622">
                  <c:v>44917.431944444441</c:v>
                </c:pt>
                <c:pt idx="623">
                  <c:v>44917.432638888888</c:v>
                </c:pt>
                <c:pt idx="624">
                  <c:v>44917.433333333334</c:v>
                </c:pt>
                <c:pt idx="625">
                  <c:v>44917.434027777781</c:v>
                </c:pt>
                <c:pt idx="626">
                  <c:v>44917.43472222222</c:v>
                </c:pt>
                <c:pt idx="627">
                  <c:v>44917.435416666667</c:v>
                </c:pt>
                <c:pt idx="628">
                  <c:v>44917.436111111114</c:v>
                </c:pt>
                <c:pt idx="629">
                  <c:v>44917.436805555553</c:v>
                </c:pt>
                <c:pt idx="630">
                  <c:v>44917.4375</c:v>
                </c:pt>
                <c:pt idx="631">
                  <c:v>44917.438194444447</c:v>
                </c:pt>
                <c:pt idx="632">
                  <c:v>44917.438888888886</c:v>
                </c:pt>
                <c:pt idx="633">
                  <c:v>44917.439583333333</c:v>
                </c:pt>
                <c:pt idx="634">
                  <c:v>44917.44027777778</c:v>
                </c:pt>
                <c:pt idx="635">
                  <c:v>44917.440972222219</c:v>
                </c:pt>
                <c:pt idx="636">
                  <c:v>44917.441666666666</c:v>
                </c:pt>
                <c:pt idx="637">
                  <c:v>44917.442361111112</c:v>
                </c:pt>
                <c:pt idx="638">
                  <c:v>44917.443055555559</c:v>
                </c:pt>
                <c:pt idx="639">
                  <c:v>44917.443749999999</c:v>
                </c:pt>
                <c:pt idx="640">
                  <c:v>44917.444444444445</c:v>
                </c:pt>
                <c:pt idx="641">
                  <c:v>44917.445138888892</c:v>
                </c:pt>
                <c:pt idx="642">
                  <c:v>44917.445833333331</c:v>
                </c:pt>
                <c:pt idx="643">
                  <c:v>44917.446527777778</c:v>
                </c:pt>
                <c:pt idx="644">
                  <c:v>44917.447222222225</c:v>
                </c:pt>
                <c:pt idx="645">
                  <c:v>44917.447916666664</c:v>
                </c:pt>
                <c:pt idx="646">
                  <c:v>44917.448611111111</c:v>
                </c:pt>
                <c:pt idx="647">
                  <c:v>44917.449305555558</c:v>
                </c:pt>
                <c:pt idx="648">
                  <c:v>44917.45</c:v>
                </c:pt>
                <c:pt idx="649">
                  <c:v>44917.450694444444</c:v>
                </c:pt>
                <c:pt idx="650">
                  <c:v>44917.451388888891</c:v>
                </c:pt>
                <c:pt idx="651">
                  <c:v>44917.45208333333</c:v>
                </c:pt>
                <c:pt idx="652">
                  <c:v>44917.452777777777</c:v>
                </c:pt>
                <c:pt idx="653">
                  <c:v>44917.453472222223</c:v>
                </c:pt>
                <c:pt idx="654">
                  <c:v>44917.45416666667</c:v>
                </c:pt>
                <c:pt idx="655">
                  <c:v>44917.454861111109</c:v>
                </c:pt>
                <c:pt idx="656">
                  <c:v>44917.455555555556</c:v>
                </c:pt>
                <c:pt idx="657">
                  <c:v>44917.456250000003</c:v>
                </c:pt>
                <c:pt idx="658">
                  <c:v>44917.456944444442</c:v>
                </c:pt>
                <c:pt idx="659">
                  <c:v>44917.457638888889</c:v>
                </c:pt>
                <c:pt idx="660">
                  <c:v>44917.458333333336</c:v>
                </c:pt>
                <c:pt idx="661">
                  <c:v>44917.459027777775</c:v>
                </c:pt>
                <c:pt idx="662">
                  <c:v>44917.459722222222</c:v>
                </c:pt>
                <c:pt idx="663">
                  <c:v>44917.460416666669</c:v>
                </c:pt>
                <c:pt idx="664">
                  <c:v>44917.461111111108</c:v>
                </c:pt>
                <c:pt idx="665">
                  <c:v>44917.461805555555</c:v>
                </c:pt>
                <c:pt idx="666">
                  <c:v>44917.462500000001</c:v>
                </c:pt>
                <c:pt idx="667">
                  <c:v>44917.463194444441</c:v>
                </c:pt>
                <c:pt idx="668">
                  <c:v>44917.463888888888</c:v>
                </c:pt>
                <c:pt idx="669">
                  <c:v>44917.464583333334</c:v>
                </c:pt>
                <c:pt idx="670">
                  <c:v>44917.465277777781</c:v>
                </c:pt>
                <c:pt idx="671">
                  <c:v>44917.46597222222</c:v>
                </c:pt>
                <c:pt idx="672">
                  <c:v>44917.466666666667</c:v>
                </c:pt>
                <c:pt idx="673">
                  <c:v>44917.467361111114</c:v>
                </c:pt>
                <c:pt idx="674">
                  <c:v>44917.468055555553</c:v>
                </c:pt>
                <c:pt idx="675">
                  <c:v>44917.46875</c:v>
                </c:pt>
                <c:pt idx="676">
                  <c:v>44917.469444444447</c:v>
                </c:pt>
                <c:pt idx="677">
                  <c:v>44917.470138888886</c:v>
                </c:pt>
                <c:pt idx="678">
                  <c:v>44917.470833333333</c:v>
                </c:pt>
                <c:pt idx="679">
                  <c:v>44917.47152777778</c:v>
                </c:pt>
                <c:pt idx="680">
                  <c:v>44917.472222222219</c:v>
                </c:pt>
                <c:pt idx="681">
                  <c:v>44917.472916666666</c:v>
                </c:pt>
                <c:pt idx="682">
                  <c:v>44917.473611111112</c:v>
                </c:pt>
                <c:pt idx="683">
                  <c:v>44917.474305555559</c:v>
                </c:pt>
                <c:pt idx="684">
                  <c:v>44917.474999999999</c:v>
                </c:pt>
                <c:pt idx="685">
                  <c:v>44917.475694444445</c:v>
                </c:pt>
                <c:pt idx="686">
                  <c:v>44917.476388888892</c:v>
                </c:pt>
                <c:pt idx="687">
                  <c:v>44917.477083333331</c:v>
                </c:pt>
                <c:pt idx="688">
                  <c:v>44917.477777777778</c:v>
                </c:pt>
                <c:pt idx="689">
                  <c:v>44917.478472222225</c:v>
                </c:pt>
                <c:pt idx="690">
                  <c:v>44917.479166666664</c:v>
                </c:pt>
                <c:pt idx="691">
                  <c:v>44917.479861111111</c:v>
                </c:pt>
                <c:pt idx="692">
                  <c:v>44917.480555555558</c:v>
                </c:pt>
                <c:pt idx="693">
                  <c:v>44917.481249999997</c:v>
                </c:pt>
                <c:pt idx="694">
                  <c:v>44917.481944444444</c:v>
                </c:pt>
                <c:pt idx="695">
                  <c:v>44917.482638888891</c:v>
                </c:pt>
                <c:pt idx="696">
                  <c:v>44917.48333333333</c:v>
                </c:pt>
                <c:pt idx="697">
                  <c:v>44917.484027777777</c:v>
                </c:pt>
                <c:pt idx="698">
                  <c:v>44917.484722222223</c:v>
                </c:pt>
                <c:pt idx="699">
                  <c:v>44917.48541666667</c:v>
                </c:pt>
                <c:pt idx="700">
                  <c:v>44917.486111111109</c:v>
                </c:pt>
                <c:pt idx="701">
                  <c:v>44917.486805555556</c:v>
                </c:pt>
                <c:pt idx="702">
                  <c:v>44917.487500000003</c:v>
                </c:pt>
                <c:pt idx="703">
                  <c:v>44917.488194444442</c:v>
                </c:pt>
                <c:pt idx="704">
                  <c:v>44917.488888888889</c:v>
                </c:pt>
                <c:pt idx="705">
                  <c:v>44917.489583333336</c:v>
                </c:pt>
                <c:pt idx="706">
                  <c:v>44917.490277777775</c:v>
                </c:pt>
                <c:pt idx="707">
                  <c:v>44917.490972222222</c:v>
                </c:pt>
                <c:pt idx="708">
                  <c:v>44917.491666666669</c:v>
                </c:pt>
                <c:pt idx="709">
                  <c:v>44917.492361111108</c:v>
                </c:pt>
                <c:pt idx="710">
                  <c:v>44917.493055555555</c:v>
                </c:pt>
                <c:pt idx="711">
                  <c:v>44917.493750000001</c:v>
                </c:pt>
                <c:pt idx="712">
                  <c:v>44917.494444444441</c:v>
                </c:pt>
                <c:pt idx="713">
                  <c:v>44917.495138888888</c:v>
                </c:pt>
                <c:pt idx="714">
                  <c:v>44917.495833333334</c:v>
                </c:pt>
                <c:pt idx="715">
                  <c:v>44917.496527777781</c:v>
                </c:pt>
                <c:pt idx="716">
                  <c:v>44917.49722222222</c:v>
                </c:pt>
                <c:pt idx="717">
                  <c:v>44917.497916666667</c:v>
                </c:pt>
                <c:pt idx="718">
                  <c:v>44917.498611111114</c:v>
                </c:pt>
                <c:pt idx="719">
                  <c:v>44917.499305555553</c:v>
                </c:pt>
                <c:pt idx="720">
                  <c:v>44917.5</c:v>
                </c:pt>
                <c:pt idx="721">
                  <c:v>44917.500694444447</c:v>
                </c:pt>
                <c:pt idx="722">
                  <c:v>44917.501388888886</c:v>
                </c:pt>
                <c:pt idx="723">
                  <c:v>44917.502083333333</c:v>
                </c:pt>
                <c:pt idx="724">
                  <c:v>44917.50277777778</c:v>
                </c:pt>
                <c:pt idx="725">
                  <c:v>44917.503472222219</c:v>
                </c:pt>
                <c:pt idx="726">
                  <c:v>44917.504166666666</c:v>
                </c:pt>
                <c:pt idx="727">
                  <c:v>44917.504861111112</c:v>
                </c:pt>
                <c:pt idx="728">
                  <c:v>44917.505555555559</c:v>
                </c:pt>
                <c:pt idx="729">
                  <c:v>44917.506249999999</c:v>
                </c:pt>
                <c:pt idx="730">
                  <c:v>44917.506944444445</c:v>
                </c:pt>
                <c:pt idx="731">
                  <c:v>44917.507638888892</c:v>
                </c:pt>
                <c:pt idx="732">
                  <c:v>44917.508333333331</c:v>
                </c:pt>
                <c:pt idx="733">
                  <c:v>44917.509027777778</c:v>
                </c:pt>
                <c:pt idx="734">
                  <c:v>44917.509722222225</c:v>
                </c:pt>
                <c:pt idx="735">
                  <c:v>44917.510416666664</c:v>
                </c:pt>
                <c:pt idx="736">
                  <c:v>44917.511111111111</c:v>
                </c:pt>
                <c:pt idx="737">
                  <c:v>44917.511805555558</c:v>
                </c:pt>
                <c:pt idx="738">
                  <c:v>44917.512499999997</c:v>
                </c:pt>
                <c:pt idx="739">
                  <c:v>44917.513194444444</c:v>
                </c:pt>
                <c:pt idx="740">
                  <c:v>44917.513888888891</c:v>
                </c:pt>
                <c:pt idx="741">
                  <c:v>44917.51458333333</c:v>
                </c:pt>
                <c:pt idx="742">
                  <c:v>44917.515277777777</c:v>
                </c:pt>
                <c:pt idx="743">
                  <c:v>44917.515972222223</c:v>
                </c:pt>
                <c:pt idx="744">
                  <c:v>44917.51666666667</c:v>
                </c:pt>
                <c:pt idx="745">
                  <c:v>44917.517361111109</c:v>
                </c:pt>
                <c:pt idx="746">
                  <c:v>44917.518055555556</c:v>
                </c:pt>
                <c:pt idx="747">
                  <c:v>44917.518750000003</c:v>
                </c:pt>
                <c:pt idx="748">
                  <c:v>44917.519444444442</c:v>
                </c:pt>
                <c:pt idx="749">
                  <c:v>44917.520138888889</c:v>
                </c:pt>
                <c:pt idx="750">
                  <c:v>44917.520833333336</c:v>
                </c:pt>
                <c:pt idx="751">
                  <c:v>44917.521527777775</c:v>
                </c:pt>
                <c:pt idx="752">
                  <c:v>44917.522222222222</c:v>
                </c:pt>
                <c:pt idx="753">
                  <c:v>44917.522916666669</c:v>
                </c:pt>
                <c:pt idx="754">
                  <c:v>44917.523611111108</c:v>
                </c:pt>
                <c:pt idx="755">
                  <c:v>44917.524305555555</c:v>
                </c:pt>
                <c:pt idx="756">
                  <c:v>44917.525000000001</c:v>
                </c:pt>
                <c:pt idx="757">
                  <c:v>44917.525694444441</c:v>
                </c:pt>
                <c:pt idx="758">
                  <c:v>44917.526388888888</c:v>
                </c:pt>
                <c:pt idx="759">
                  <c:v>44917.527083333334</c:v>
                </c:pt>
                <c:pt idx="760">
                  <c:v>44917.527777777781</c:v>
                </c:pt>
                <c:pt idx="761">
                  <c:v>44917.52847222222</c:v>
                </c:pt>
                <c:pt idx="762">
                  <c:v>44917.529166666667</c:v>
                </c:pt>
                <c:pt idx="763">
                  <c:v>44917.529861111114</c:v>
                </c:pt>
                <c:pt idx="764">
                  <c:v>44917.530555555553</c:v>
                </c:pt>
                <c:pt idx="765">
                  <c:v>44917.53125</c:v>
                </c:pt>
                <c:pt idx="766">
                  <c:v>44917.531944444447</c:v>
                </c:pt>
                <c:pt idx="767">
                  <c:v>44917.532638888886</c:v>
                </c:pt>
                <c:pt idx="768">
                  <c:v>44917.533333333333</c:v>
                </c:pt>
                <c:pt idx="769">
                  <c:v>44917.53402777778</c:v>
                </c:pt>
                <c:pt idx="770">
                  <c:v>44917.534722222219</c:v>
                </c:pt>
                <c:pt idx="771">
                  <c:v>44917.535416666666</c:v>
                </c:pt>
                <c:pt idx="772">
                  <c:v>44917.536111111112</c:v>
                </c:pt>
                <c:pt idx="773">
                  <c:v>44917.536805555559</c:v>
                </c:pt>
                <c:pt idx="774">
                  <c:v>44917.537499999999</c:v>
                </c:pt>
                <c:pt idx="775">
                  <c:v>44917.538194444445</c:v>
                </c:pt>
                <c:pt idx="776">
                  <c:v>44917.538888888892</c:v>
                </c:pt>
                <c:pt idx="777">
                  <c:v>44917.539583333331</c:v>
                </c:pt>
                <c:pt idx="778">
                  <c:v>44917.540277777778</c:v>
                </c:pt>
                <c:pt idx="779">
                  <c:v>44917.540972222225</c:v>
                </c:pt>
                <c:pt idx="780">
                  <c:v>44917.541666666664</c:v>
                </c:pt>
                <c:pt idx="781">
                  <c:v>44917.542361111111</c:v>
                </c:pt>
                <c:pt idx="782">
                  <c:v>44917.543055555558</c:v>
                </c:pt>
                <c:pt idx="783">
                  <c:v>44917.543749999997</c:v>
                </c:pt>
                <c:pt idx="784">
                  <c:v>44917.544444444444</c:v>
                </c:pt>
                <c:pt idx="785">
                  <c:v>44917.545138888891</c:v>
                </c:pt>
                <c:pt idx="786">
                  <c:v>44917.54583333333</c:v>
                </c:pt>
                <c:pt idx="787">
                  <c:v>44917.546527777777</c:v>
                </c:pt>
                <c:pt idx="788">
                  <c:v>44917.547222222223</c:v>
                </c:pt>
                <c:pt idx="789">
                  <c:v>44917.54791666667</c:v>
                </c:pt>
                <c:pt idx="790">
                  <c:v>44917.548611111109</c:v>
                </c:pt>
                <c:pt idx="791">
                  <c:v>44917.549305555556</c:v>
                </c:pt>
                <c:pt idx="792">
                  <c:v>44917.55</c:v>
                </c:pt>
                <c:pt idx="793">
                  <c:v>44917.550694444442</c:v>
                </c:pt>
                <c:pt idx="794">
                  <c:v>44917.551388888889</c:v>
                </c:pt>
                <c:pt idx="795">
                  <c:v>44917.552083333336</c:v>
                </c:pt>
                <c:pt idx="796">
                  <c:v>44917.552777777775</c:v>
                </c:pt>
                <c:pt idx="797">
                  <c:v>44917.553472222222</c:v>
                </c:pt>
                <c:pt idx="798">
                  <c:v>44917.554166666669</c:v>
                </c:pt>
                <c:pt idx="799">
                  <c:v>44917.554861111108</c:v>
                </c:pt>
                <c:pt idx="800">
                  <c:v>44917.555555555555</c:v>
                </c:pt>
                <c:pt idx="801">
                  <c:v>44917.556250000001</c:v>
                </c:pt>
                <c:pt idx="802">
                  <c:v>44917.556944444441</c:v>
                </c:pt>
                <c:pt idx="803">
                  <c:v>44917.557638888888</c:v>
                </c:pt>
                <c:pt idx="804">
                  <c:v>44917.558333333334</c:v>
                </c:pt>
                <c:pt idx="805">
                  <c:v>44917.559027777781</c:v>
                </c:pt>
                <c:pt idx="806">
                  <c:v>44917.55972222222</c:v>
                </c:pt>
                <c:pt idx="807">
                  <c:v>44917.560416666667</c:v>
                </c:pt>
                <c:pt idx="808">
                  <c:v>44917.561111111114</c:v>
                </c:pt>
                <c:pt idx="809">
                  <c:v>44917.561805555553</c:v>
                </c:pt>
                <c:pt idx="810">
                  <c:v>44917.5625</c:v>
                </c:pt>
                <c:pt idx="811">
                  <c:v>44917.563194444447</c:v>
                </c:pt>
                <c:pt idx="812">
                  <c:v>44917.563888888886</c:v>
                </c:pt>
                <c:pt idx="813">
                  <c:v>44917.564583333333</c:v>
                </c:pt>
                <c:pt idx="814">
                  <c:v>44917.56527777778</c:v>
                </c:pt>
                <c:pt idx="815">
                  <c:v>44917.565972222219</c:v>
                </c:pt>
                <c:pt idx="816">
                  <c:v>44917.566666666666</c:v>
                </c:pt>
                <c:pt idx="817">
                  <c:v>44917.567361111112</c:v>
                </c:pt>
                <c:pt idx="818">
                  <c:v>44917.568055555559</c:v>
                </c:pt>
                <c:pt idx="819">
                  <c:v>44917.568749999999</c:v>
                </c:pt>
                <c:pt idx="820">
                  <c:v>44917.569444444445</c:v>
                </c:pt>
                <c:pt idx="821">
                  <c:v>44917.570138888892</c:v>
                </c:pt>
                <c:pt idx="822">
                  <c:v>44917.570833333331</c:v>
                </c:pt>
                <c:pt idx="823">
                  <c:v>44917.571527777778</c:v>
                </c:pt>
                <c:pt idx="824">
                  <c:v>44917.572222222225</c:v>
                </c:pt>
                <c:pt idx="825">
                  <c:v>44917.572916666664</c:v>
                </c:pt>
                <c:pt idx="826">
                  <c:v>44917.573611111111</c:v>
                </c:pt>
                <c:pt idx="827">
                  <c:v>44917.574305555558</c:v>
                </c:pt>
                <c:pt idx="828">
                  <c:v>44917.574999999997</c:v>
                </c:pt>
                <c:pt idx="829">
                  <c:v>44917.575694444444</c:v>
                </c:pt>
                <c:pt idx="830">
                  <c:v>44917.576388888891</c:v>
                </c:pt>
                <c:pt idx="831">
                  <c:v>44917.57708333333</c:v>
                </c:pt>
                <c:pt idx="832">
                  <c:v>44917.577777777777</c:v>
                </c:pt>
                <c:pt idx="833">
                  <c:v>44917.578472222223</c:v>
                </c:pt>
                <c:pt idx="834">
                  <c:v>44917.57916666667</c:v>
                </c:pt>
                <c:pt idx="835">
                  <c:v>44917.579861111109</c:v>
                </c:pt>
                <c:pt idx="836">
                  <c:v>44917.580555555556</c:v>
                </c:pt>
                <c:pt idx="837">
                  <c:v>44917.581250000003</c:v>
                </c:pt>
                <c:pt idx="838">
                  <c:v>44917.581944444442</c:v>
                </c:pt>
                <c:pt idx="839">
                  <c:v>44917.582638888889</c:v>
                </c:pt>
                <c:pt idx="840">
                  <c:v>44917.583333333336</c:v>
                </c:pt>
                <c:pt idx="841">
                  <c:v>44917.584027777775</c:v>
                </c:pt>
                <c:pt idx="842">
                  <c:v>44917.584722222222</c:v>
                </c:pt>
                <c:pt idx="843">
                  <c:v>44917.585416666669</c:v>
                </c:pt>
                <c:pt idx="844">
                  <c:v>44917.586111111108</c:v>
                </c:pt>
                <c:pt idx="845">
                  <c:v>44917.586805555555</c:v>
                </c:pt>
                <c:pt idx="846">
                  <c:v>44917.587500000001</c:v>
                </c:pt>
                <c:pt idx="847">
                  <c:v>44917.588194444441</c:v>
                </c:pt>
                <c:pt idx="848">
                  <c:v>44917.588888888888</c:v>
                </c:pt>
                <c:pt idx="849">
                  <c:v>44917.589583333334</c:v>
                </c:pt>
                <c:pt idx="850">
                  <c:v>44917.590277777781</c:v>
                </c:pt>
                <c:pt idx="851">
                  <c:v>44917.59097222222</c:v>
                </c:pt>
                <c:pt idx="852">
                  <c:v>44917.591666666667</c:v>
                </c:pt>
                <c:pt idx="853">
                  <c:v>44917.592361111114</c:v>
                </c:pt>
                <c:pt idx="854">
                  <c:v>44917.593055555553</c:v>
                </c:pt>
                <c:pt idx="855">
                  <c:v>44917.59375</c:v>
                </c:pt>
                <c:pt idx="856">
                  <c:v>44917.594444444447</c:v>
                </c:pt>
                <c:pt idx="857">
                  <c:v>44917.595138888886</c:v>
                </c:pt>
                <c:pt idx="858">
                  <c:v>44917.595833333333</c:v>
                </c:pt>
                <c:pt idx="859">
                  <c:v>44917.59652777778</c:v>
                </c:pt>
                <c:pt idx="860">
                  <c:v>44917.597222222219</c:v>
                </c:pt>
                <c:pt idx="861">
                  <c:v>44917.597916666666</c:v>
                </c:pt>
                <c:pt idx="862">
                  <c:v>44917.598611111112</c:v>
                </c:pt>
                <c:pt idx="863">
                  <c:v>44917.599305555559</c:v>
                </c:pt>
                <c:pt idx="864">
                  <c:v>44917.599999999999</c:v>
                </c:pt>
                <c:pt idx="865">
                  <c:v>44917.600694444445</c:v>
                </c:pt>
                <c:pt idx="866">
                  <c:v>44917.601388888892</c:v>
                </c:pt>
                <c:pt idx="867">
                  <c:v>44917.602083333331</c:v>
                </c:pt>
                <c:pt idx="868">
                  <c:v>44917.602777777778</c:v>
                </c:pt>
                <c:pt idx="869">
                  <c:v>44917.603472222225</c:v>
                </c:pt>
                <c:pt idx="870">
                  <c:v>44917.604166666664</c:v>
                </c:pt>
                <c:pt idx="871">
                  <c:v>44917.604861111111</c:v>
                </c:pt>
                <c:pt idx="872">
                  <c:v>44917.605555555558</c:v>
                </c:pt>
                <c:pt idx="873">
                  <c:v>44917.606249999997</c:v>
                </c:pt>
                <c:pt idx="874">
                  <c:v>44917.606944444444</c:v>
                </c:pt>
                <c:pt idx="875">
                  <c:v>44917.607638888891</c:v>
                </c:pt>
                <c:pt idx="876">
                  <c:v>44917.60833333333</c:v>
                </c:pt>
                <c:pt idx="877">
                  <c:v>44917.609027777777</c:v>
                </c:pt>
                <c:pt idx="878">
                  <c:v>44917.609722222223</c:v>
                </c:pt>
                <c:pt idx="879">
                  <c:v>44917.61041666667</c:v>
                </c:pt>
                <c:pt idx="880">
                  <c:v>44917.611111111109</c:v>
                </c:pt>
                <c:pt idx="881">
                  <c:v>44917.611805555556</c:v>
                </c:pt>
                <c:pt idx="882">
                  <c:v>44917.612500000003</c:v>
                </c:pt>
                <c:pt idx="883">
                  <c:v>44917.613194444442</c:v>
                </c:pt>
                <c:pt idx="884">
                  <c:v>44917.613888888889</c:v>
                </c:pt>
                <c:pt idx="885">
                  <c:v>44917.614583333336</c:v>
                </c:pt>
                <c:pt idx="886">
                  <c:v>44917.615277777775</c:v>
                </c:pt>
                <c:pt idx="887">
                  <c:v>44917.615972222222</c:v>
                </c:pt>
                <c:pt idx="888">
                  <c:v>44917.616666666669</c:v>
                </c:pt>
                <c:pt idx="889">
                  <c:v>44917.617361111108</c:v>
                </c:pt>
                <c:pt idx="890">
                  <c:v>44917.618055555555</c:v>
                </c:pt>
                <c:pt idx="891">
                  <c:v>44917.618750000001</c:v>
                </c:pt>
                <c:pt idx="892">
                  <c:v>44917.619444444441</c:v>
                </c:pt>
                <c:pt idx="893">
                  <c:v>44917.620138888888</c:v>
                </c:pt>
                <c:pt idx="894">
                  <c:v>44917.620833333334</c:v>
                </c:pt>
                <c:pt idx="895">
                  <c:v>44917.621527777781</c:v>
                </c:pt>
                <c:pt idx="896">
                  <c:v>44917.62222222222</c:v>
                </c:pt>
                <c:pt idx="897">
                  <c:v>44917.622916666667</c:v>
                </c:pt>
                <c:pt idx="898">
                  <c:v>44917.623611111114</c:v>
                </c:pt>
                <c:pt idx="899">
                  <c:v>44917.624305555553</c:v>
                </c:pt>
                <c:pt idx="900">
                  <c:v>44917.625</c:v>
                </c:pt>
                <c:pt idx="901">
                  <c:v>44917.625694444447</c:v>
                </c:pt>
                <c:pt idx="902">
                  <c:v>44917.626388888886</c:v>
                </c:pt>
                <c:pt idx="903">
                  <c:v>44917.627083333333</c:v>
                </c:pt>
                <c:pt idx="904">
                  <c:v>44917.62777777778</c:v>
                </c:pt>
                <c:pt idx="905">
                  <c:v>44917.628472222219</c:v>
                </c:pt>
                <c:pt idx="906">
                  <c:v>44917.629166666666</c:v>
                </c:pt>
                <c:pt idx="907">
                  <c:v>44917.629861111112</c:v>
                </c:pt>
                <c:pt idx="908">
                  <c:v>44917.630555555559</c:v>
                </c:pt>
                <c:pt idx="909">
                  <c:v>44917.631249999999</c:v>
                </c:pt>
                <c:pt idx="910">
                  <c:v>44917.631944444445</c:v>
                </c:pt>
                <c:pt idx="911">
                  <c:v>44917.632638888892</c:v>
                </c:pt>
                <c:pt idx="912">
                  <c:v>44917.633333333331</c:v>
                </c:pt>
                <c:pt idx="913">
                  <c:v>44917.634027777778</c:v>
                </c:pt>
                <c:pt idx="914">
                  <c:v>44917.634722222225</c:v>
                </c:pt>
                <c:pt idx="915">
                  <c:v>44917.635416666664</c:v>
                </c:pt>
                <c:pt idx="916">
                  <c:v>44917.636111111111</c:v>
                </c:pt>
                <c:pt idx="917">
                  <c:v>44917.636805555558</c:v>
                </c:pt>
                <c:pt idx="918">
                  <c:v>44917.637499999997</c:v>
                </c:pt>
                <c:pt idx="919">
                  <c:v>44917.638194444444</c:v>
                </c:pt>
                <c:pt idx="920">
                  <c:v>44917.638888888891</c:v>
                </c:pt>
                <c:pt idx="921">
                  <c:v>44917.63958333333</c:v>
                </c:pt>
                <c:pt idx="922">
                  <c:v>44917.640277777777</c:v>
                </c:pt>
                <c:pt idx="923">
                  <c:v>44917.640972222223</c:v>
                </c:pt>
                <c:pt idx="924">
                  <c:v>44917.64166666667</c:v>
                </c:pt>
                <c:pt idx="925">
                  <c:v>44917.642361111109</c:v>
                </c:pt>
                <c:pt idx="926">
                  <c:v>44917.643055555556</c:v>
                </c:pt>
                <c:pt idx="927">
                  <c:v>44917.643750000003</c:v>
                </c:pt>
                <c:pt idx="928">
                  <c:v>44917.644444444442</c:v>
                </c:pt>
                <c:pt idx="929">
                  <c:v>44917.645138888889</c:v>
                </c:pt>
                <c:pt idx="930">
                  <c:v>44917.645833333336</c:v>
                </c:pt>
                <c:pt idx="931">
                  <c:v>44917.646527777775</c:v>
                </c:pt>
                <c:pt idx="932">
                  <c:v>44917.647222222222</c:v>
                </c:pt>
                <c:pt idx="933">
                  <c:v>44917.647916666669</c:v>
                </c:pt>
                <c:pt idx="934">
                  <c:v>44917.648611111108</c:v>
                </c:pt>
                <c:pt idx="935">
                  <c:v>44917.649305555555</c:v>
                </c:pt>
                <c:pt idx="936">
                  <c:v>44917.65</c:v>
                </c:pt>
                <c:pt idx="937">
                  <c:v>44917.650694444441</c:v>
                </c:pt>
                <c:pt idx="938">
                  <c:v>44917.651388888888</c:v>
                </c:pt>
                <c:pt idx="939">
                  <c:v>44917.652083333334</c:v>
                </c:pt>
                <c:pt idx="940">
                  <c:v>44917.652777777781</c:v>
                </c:pt>
                <c:pt idx="941">
                  <c:v>44917.65347222222</c:v>
                </c:pt>
                <c:pt idx="942">
                  <c:v>44917.654166666667</c:v>
                </c:pt>
                <c:pt idx="943">
                  <c:v>44917.654861111114</c:v>
                </c:pt>
                <c:pt idx="944">
                  <c:v>44917.655555555553</c:v>
                </c:pt>
                <c:pt idx="945">
                  <c:v>44917.65625</c:v>
                </c:pt>
                <c:pt idx="946">
                  <c:v>44917.656944444447</c:v>
                </c:pt>
                <c:pt idx="947">
                  <c:v>44917.657638888886</c:v>
                </c:pt>
                <c:pt idx="948">
                  <c:v>44917.658333333333</c:v>
                </c:pt>
                <c:pt idx="949">
                  <c:v>44917.65902777778</c:v>
                </c:pt>
                <c:pt idx="950">
                  <c:v>44917.659722222219</c:v>
                </c:pt>
                <c:pt idx="951">
                  <c:v>44917.660416666666</c:v>
                </c:pt>
                <c:pt idx="952">
                  <c:v>44917.661111111112</c:v>
                </c:pt>
                <c:pt idx="953">
                  <c:v>44917.661805555559</c:v>
                </c:pt>
                <c:pt idx="954">
                  <c:v>44917.662499999999</c:v>
                </c:pt>
                <c:pt idx="955">
                  <c:v>44917.663194444445</c:v>
                </c:pt>
                <c:pt idx="956">
                  <c:v>44917.663888888892</c:v>
                </c:pt>
                <c:pt idx="957">
                  <c:v>44917.664583333331</c:v>
                </c:pt>
                <c:pt idx="958">
                  <c:v>44917.665277777778</c:v>
                </c:pt>
                <c:pt idx="959">
                  <c:v>44917.665972222225</c:v>
                </c:pt>
                <c:pt idx="960">
                  <c:v>44917.666666666664</c:v>
                </c:pt>
                <c:pt idx="961">
                  <c:v>44917.667361111111</c:v>
                </c:pt>
                <c:pt idx="962">
                  <c:v>44917.668055555558</c:v>
                </c:pt>
                <c:pt idx="963">
                  <c:v>44917.668749999997</c:v>
                </c:pt>
                <c:pt idx="964">
                  <c:v>44917.669444444444</c:v>
                </c:pt>
                <c:pt idx="965">
                  <c:v>44917.670138888891</c:v>
                </c:pt>
                <c:pt idx="966">
                  <c:v>44917.67083333333</c:v>
                </c:pt>
                <c:pt idx="967">
                  <c:v>44917.671527777777</c:v>
                </c:pt>
                <c:pt idx="968">
                  <c:v>44917.672222222223</c:v>
                </c:pt>
                <c:pt idx="969">
                  <c:v>44917.67291666667</c:v>
                </c:pt>
                <c:pt idx="970">
                  <c:v>44917.673611111109</c:v>
                </c:pt>
                <c:pt idx="971">
                  <c:v>44917.674305555556</c:v>
                </c:pt>
                <c:pt idx="972">
                  <c:v>44917.675000000003</c:v>
                </c:pt>
                <c:pt idx="973">
                  <c:v>44917.675694444442</c:v>
                </c:pt>
                <c:pt idx="974">
                  <c:v>44917.676388888889</c:v>
                </c:pt>
                <c:pt idx="975">
                  <c:v>44917.677083333336</c:v>
                </c:pt>
                <c:pt idx="976">
                  <c:v>44917.677777777775</c:v>
                </c:pt>
                <c:pt idx="977">
                  <c:v>44917.678472222222</c:v>
                </c:pt>
                <c:pt idx="978">
                  <c:v>44917.679166666669</c:v>
                </c:pt>
                <c:pt idx="979">
                  <c:v>44917.679861111108</c:v>
                </c:pt>
                <c:pt idx="980">
                  <c:v>44917.680555555555</c:v>
                </c:pt>
                <c:pt idx="981">
                  <c:v>44917.681250000001</c:v>
                </c:pt>
                <c:pt idx="982">
                  <c:v>44917.681944444441</c:v>
                </c:pt>
                <c:pt idx="983">
                  <c:v>44917.682638888888</c:v>
                </c:pt>
                <c:pt idx="984">
                  <c:v>44917.683333333334</c:v>
                </c:pt>
                <c:pt idx="985">
                  <c:v>44917.684027777781</c:v>
                </c:pt>
                <c:pt idx="986">
                  <c:v>44917.68472222222</c:v>
                </c:pt>
                <c:pt idx="987">
                  <c:v>44917.685416666667</c:v>
                </c:pt>
                <c:pt idx="988">
                  <c:v>44917.686111111114</c:v>
                </c:pt>
                <c:pt idx="989">
                  <c:v>44917.686805555553</c:v>
                </c:pt>
                <c:pt idx="990">
                  <c:v>44917.6875</c:v>
                </c:pt>
                <c:pt idx="991">
                  <c:v>44917.688194444447</c:v>
                </c:pt>
                <c:pt idx="992">
                  <c:v>44917.688888888886</c:v>
                </c:pt>
                <c:pt idx="993">
                  <c:v>44917.689583333333</c:v>
                </c:pt>
                <c:pt idx="994">
                  <c:v>44917.69027777778</c:v>
                </c:pt>
                <c:pt idx="995">
                  <c:v>44917.690972222219</c:v>
                </c:pt>
                <c:pt idx="996">
                  <c:v>44917.691666666666</c:v>
                </c:pt>
                <c:pt idx="997">
                  <c:v>44917.692361111112</c:v>
                </c:pt>
                <c:pt idx="998">
                  <c:v>44917.693055555559</c:v>
                </c:pt>
                <c:pt idx="999">
                  <c:v>44917.693749999999</c:v>
                </c:pt>
                <c:pt idx="1000">
                  <c:v>44917.694444444445</c:v>
                </c:pt>
                <c:pt idx="1001">
                  <c:v>44917.695138888892</c:v>
                </c:pt>
                <c:pt idx="1002">
                  <c:v>44917.695833333331</c:v>
                </c:pt>
                <c:pt idx="1003">
                  <c:v>44917.696527777778</c:v>
                </c:pt>
                <c:pt idx="1004">
                  <c:v>44917.697222222225</c:v>
                </c:pt>
                <c:pt idx="1005">
                  <c:v>44917.697916666664</c:v>
                </c:pt>
                <c:pt idx="1006">
                  <c:v>44917.698611111111</c:v>
                </c:pt>
                <c:pt idx="1007">
                  <c:v>44917.699305555558</c:v>
                </c:pt>
                <c:pt idx="1008">
                  <c:v>44917.7</c:v>
                </c:pt>
                <c:pt idx="1009">
                  <c:v>44917.700694444444</c:v>
                </c:pt>
                <c:pt idx="1010">
                  <c:v>44917.701388888891</c:v>
                </c:pt>
                <c:pt idx="1011">
                  <c:v>44917.70208333333</c:v>
                </c:pt>
                <c:pt idx="1012">
                  <c:v>44917.702777777777</c:v>
                </c:pt>
                <c:pt idx="1013">
                  <c:v>44917.703472222223</c:v>
                </c:pt>
                <c:pt idx="1014">
                  <c:v>44917.70416666667</c:v>
                </c:pt>
                <c:pt idx="1015">
                  <c:v>44917.704861111109</c:v>
                </c:pt>
                <c:pt idx="1016">
                  <c:v>44917.705555555556</c:v>
                </c:pt>
                <c:pt idx="1017">
                  <c:v>44917.706250000003</c:v>
                </c:pt>
                <c:pt idx="1018">
                  <c:v>44917.706944444442</c:v>
                </c:pt>
                <c:pt idx="1019">
                  <c:v>44917.707638888889</c:v>
                </c:pt>
                <c:pt idx="1020">
                  <c:v>44917.708333333336</c:v>
                </c:pt>
                <c:pt idx="1021">
                  <c:v>44917.709027777775</c:v>
                </c:pt>
                <c:pt idx="1022">
                  <c:v>44917.709722222222</c:v>
                </c:pt>
                <c:pt idx="1023">
                  <c:v>44917.710416666669</c:v>
                </c:pt>
                <c:pt idx="1024">
                  <c:v>44917.711111111108</c:v>
                </c:pt>
                <c:pt idx="1025">
                  <c:v>44917.711805555555</c:v>
                </c:pt>
                <c:pt idx="1026">
                  <c:v>44917.712500000001</c:v>
                </c:pt>
                <c:pt idx="1027">
                  <c:v>44917.713194444441</c:v>
                </c:pt>
                <c:pt idx="1028">
                  <c:v>44917.713888888888</c:v>
                </c:pt>
                <c:pt idx="1029">
                  <c:v>44917.714583333334</c:v>
                </c:pt>
                <c:pt idx="1030">
                  <c:v>44917.715277777781</c:v>
                </c:pt>
                <c:pt idx="1031">
                  <c:v>44917.71597222222</c:v>
                </c:pt>
                <c:pt idx="1032">
                  <c:v>44917.716666666667</c:v>
                </c:pt>
                <c:pt idx="1033">
                  <c:v>44917.717361111114</c:v>
                </c:pt>
                <c:pt idx="1034">
                  <c:v>44917.718055555553</c:v>
                </c:pt>
                <c:pt idx="1035">
                  <c:v>44917.71875</c:v>
                </c:pt>
                <c:pt idx="1036">
                  <c:v>44917.719444444447</c:v>
                </c:pt>
                <c:pt idx="1037">
                  <c:v>44917.720138888886</c:v>
                </c:pt>
                <c:pt idx="1038">
                  <c:v>44917.720833333333</c:v>
                </c:pt>
                <c:pt idx="1039">
                  <c:v>44917.72152777778</c:v>
                </c:pt>
                <c:pt idx="1040">
                  <c:v>44917.722222222219</c:v>
                </c:pt>
                <c:pt idx="1041">
                  <c:v>44917.722916666666</c:v>
                </c:pt>
                <c:pt idx="1042">
                  <c:v>44917.723611111112</c:v>
                </c:pt>
                <c:pt idx="1043">
                  <c:v>44917.724305555559</c:v>
                </c:pt>
                <c:pt idx="1044">
                  <c:v>44917.724999999999</c:v>
                </c:pt>
                <c:pt idx="1045">
                  <c:v>44917.725694444445</c:v>
                </c:pt>
                <c:pt idx="1046">
                  <c:v>44917.726388888892</c:v>
                </c:pt>
                <c:pt idx="1047">
                  <c:v>44917.727083333331</c:v>
                </c:pt>
                <c:pt idx="1048">
                  <c:v>44917.727777777778</c:v>
                </c:pt>
                <c:pt idx="1049">
                  <c:v>44917.728472222225</c:v>
                </c:pt>
                <c:pt idx="1050">
                  <c:v>44917.729166666664</c:v>
                </c:pt>
                <c:pt idx="1051">
                  <c:v>44917.729861111111</c:v>
                </c:pt>
                <c:pt idx="1052">
                  <c:v>44917.730555555558</c:v>
                </c:pt>
                <c:pt idx="1053">
                  <c:v>44917.731249999997</c:v>
                </c:pt>
                <c:pt idx="1054">
                  <c:v>44917.731944444444</c:v>
                </c:pt>
                <c:pt idx="1055">
                  <c:v>44917.732638888891</c:v>
                </c:pt>
                <c:pt idx="1056">
                  <c:v>44917.73333333333</c:v>
                </c:pt>
                <c:pt idx="1057">
                  <c:v>44917.734027777777</c:v>
                </c:pt>
                <c:pt idx="1058">
                  <c:v>44917.734722222223</c:v>
                </c:pt>
                <c:pt idx="1059">
                  <c:v>44917.73541666667</c:v>
                </c:pt>
                <c:pt idx="1060">
                  <c:v>44917.736111111109</c:v>
                </c:pt>
                <c:pt idx="1061">
                  <c:v>44917.736805555556</c:v>
                </c:pt>
                <c:pt idx="1062">
                  <c:v>44917.737500000003</c:v>
                </c:pt>
                <c:pt idx="1063">
                  <c:v>44917.738194444442</c:v>
                </c:pt>
                <c:pt idx="1064">
                  <c:v>44917.738888888889</c:v>
                </c:pt>
                <c:pt idx="1065">
                  <c:v>44917.739583333336</c:v>
                </c:pt>
                <c:pt idx="1066">
                  <c:v>44917.740277777775</c:v>
                </c:pt>
                <c:pt idx="1067">
                  <c:v>44917.740972222222</c:v>
                </c:pt>
                <c:pt idx="1068">
                  <c:v>44917.741666666669</c:v>
                </c:pt>
                <c:pt idx="1069">
                  <c:v>44917.742361111108</c:v>
                </c:pt>
                <c:pt idx="1070">
                  <c:v>44917.743055555555</c:v>
                </c:pt>
                <c:pt idx="1071">
                  <c:v>44917.743750000001</c:v>
                </c:pt>
                <c:pt idx="1072">
                  <c:v>44917.744444444441</c:v>
                </c:pt>
                <c:pt idx="1073">
                  <c:v>44917.745138888888</c:v>
                </c:pt>
                <c:pt idx="1074">
                  <c:v>44917.745833333334</c:v>
                </c:pt>
                <c:pt idx="1075">
                  <c:v>44917.746527777781</c:v>
                </c:pt>
                <c:pt idx="1076">
                  <c:v>44917.74722222222</c:v>
                </c:pt>
                <c:pt idx="1077">
                  <c:v>44917.747916666667</c:v>
                </c:pt>
                <c:pt idx="1078">
                  <c:v>44917.748611111114</c:v>
                </c:pt>
                <c:pt idx="1079">
                  <c:v>44917.749305555553</c:v>
                </c:pt>
                <c:pt idx="1080">
                  <c:v>44917.75</c:v>
                </c:pt>
                <c:pt idx="1081">
                  <c:v>44917.750694444447</c:v>
                </c:pt>
                <c:pt idx="1082">
                  <c:v>44917.751388888886</c:v>
                </c:pt>
                <c:pt idx="1083">
                  <c:v>44917.752083333333</c:v>
                </c:pt>
                <c:pt idx="1084">
                  <c:v>44917.75277777778</c:v>
                </c:pt>
                <c:pt idx="1085">
                  <c:v>44917.753472222219</c:v>
                </c:pt>
                <c:pt idx="1086">
                  <c:v>44917.754166666666</c:v>
                </c:pt>
                <c:pt idx="1087">
                  <c:v>44917.754861111112</c:v>
                </c:pt>
                <c:pt idx="1088">
                  <c:v>44917.755555555559</c:v>
                </c:pt>
                <c:pt idx="1089">
                  <c:v>44917.756249999999</c:v>
                </c:pt>
                <c:pt idx="1090">
                  <c:v>44917.756944444445</c:v>
                </c:pt>
                <c:pt idx="1091">
                  <c:v>44917.757638888892</c:v>
                </c:pt>
                <c:pt idx="1092">
                  <c:v>44917.758333333331</c:v>
                </c:pt>
                <c:pt idx="1093">
                  <c:v>44917.759027777778</c:v>
                </c:pt>
                <c:pt idx="1094">
                  <c:v>44917.759722222225</c:v>
                </c:pt>
                <c:pt idx="1095">
                  <c:v>44917.760416666664</c:v>
                </c:pt>
                <c:pt idx="1096">
                  <c:v>44917.761111111111</c:v>
                </c:pt>
                <c:pt idx="1097">
                  <c:v>44917.761805555558</c:v>
                </c:pt>
                <c:pt idx="1098">
                  <c:v>44917.762499999997</c:v>
                </c:pt>
                <c:pt idx="1099">
                  <c:v>44917.763194444444</c:v>
                </c:pt>
                <c:pt idx="1100">
                  <c:v>44917.763888888891</c:v>
                </c:pt>
                <c:pt idx="1101">
                  <c:v>44917.76458333333</c:v>
                </c:pt>
                <c:pt idx="1102">
                  <c:v>44917.765277777777</c:v>
                </c:pt>
                <c:pt idx="1103">
                  <c:v>44917.765972222223</c:v>
                </c:pt>
                <c:pt idx="1104">
                  <c:v>44917.76666666667</c:v>
                </c:pt>
                <c:pt idx="1105">
                  <c:v>44917.767361111109</c:v>
                </c:pt>
                <c:pt idx="1106">
                  <c:v>44917.768055555556</c:v>
                </c:pt>
                <c:pt idx="1107">
                  <c:v>44917.768750000003</c:v>
                </c:pt>
                <c:pt idx="1108">
                  <c:v>44917.769444444442</c:v>
                </c:pt>
                <c:pt idx="1109">
                  <c:v>44917.770138888889</c:v>
                </c:pt>
                <c:pt idx="1110">
                  <c:v>44917.770833333336</c:v>
                </c:pt>
                <c:pt idx="1111">
                  <c:v>44917.771527777775</c:v>
                </c:pt>
                <c:pt idx="1112">
                  <c:v>44917.772222222222</c:v>
                </c:pt>
                <c:pt idx="1113">
                  <c:v>44917.772916666669</c:v>
                </c:pt>
                <c:pt idx="1114">
                  <c:v>44917.773611111108</c:v>
                </c:pt>
                <c:pt idx="1115">
                  <c:v>44917.774305555555</c:v>
                </c:pt>
                <c:pt idx="1116">
                  <c:v>44917.775000000001</c:v>
                </c:pt>
                <c:pt idx="1117">
                  <c:v>44917.775694444441</c:v>
                </c:pt>
                <c:pt idx="1118">
                  <c:v>44917.776388888888</c:v>
                </c:pt>
                <c:pt idx="1119">
                  <c:v>44917.777083333334</c:v>
                </c:pt>
                <c:pt idx="1120">
                  <c:v>44917.777777777781</c:v>
                </c:pt>
                <c:pt idx="1121">
                  <c:v>44917.77847222222</c:v>
                </c:pt>
                <c:pt idx="1122">
                  <c:v>44917.779166666667</c:v>
                </c:pt>
                <c:pt idx="1123">
                  <c:v>44917.779861111114</c:v>
                </c:pt>
                <c:pt idx="1124">
                  <c:v>44917.780555555553</c:v>
                </c:pt>
                <c:pt idx="1125">
                  <c:v>44917.78125</c:v>
                </c:pt>
                <c:pt idx="1126">
                  <c:v>44917.781944444447</c:v>
                </c:pt>
                <c:pt idx="1127">
                  <c:v>44917.782638888886</c:v>
                </c:pt>
                <c:pt idx="1128">
                  <c:v>44917.783333333333</c:v>
                </c:pt>
                <c:pt idx="1129">
                  <c:v>44917.78402777778</c:v>
                </c:pt>
                <c:pt idx="1130">
                  <c:v>44917.784722222219</c:v>
                </c:pt>
                <c:pt idx="1131">
                  <c:v>44917.785416666666</c:v>
                </c:pt>
                <c:pt idx="1132">
                  <c:v>44917.786111111112</c:v>
                </c:pt>
                <c:pt idx="1133">
                  <c:v>44917.786805555559</c:v>
                </c:pt>
                <c:pt idx="1134">
                  <c:v>44917.787499999999</c:v>
                </c:pt>
                <c:pt idx="1135">
                  <c:v>44917.788194444445</c:v>
                </c:pt>
                <c:pt idx="1136">
                  <c:v>44917.788888888892</c:v>
                </c:pt>
                <c:pt idx="1137">
                  <c:v>44917.789583333331</c:v>
                </c:pt>
                <c:pt idx="1138">
                  <c:v>44917.790277777778</c:v>
                </c:pt>
                <c:pt idx="1139">
                  <c:v>44917.790972222225</c:v>
                </c:pt>
                <c:pt idx="1140">
                  <c:v>44917.791666666664</c:v>
                </c:pt>
                <c:pt idx="1141">
                  <c:v>44917.792361111111</c:v>
                </c:pt>
                <c:pt idx="1142">
                  <c:v>44917.793055555558</c:v>
                </c:pt>
                <c:pt idx="1143">
                  <c:v>44917.793749999997</c:v>
                </c:pt>
                <c:pt idx="1144">
                  <c:v>44917.794444444444</c:v>
                </c:pt>
                <c:pt idx="1145">
                  <c:v>44917.795138888891</c:v>
                </c:pt>
                <c:pt idx="1146">
                  <c:v>44917.79583333333</c:v>
                </c:pt>
                <c:pt idx="1147">
                  <c:v>44917.796527777777</c:v>
                </c:pt>
                <c:pt idx="1148">
                  <c:v>44917.797222222223</c:v>
                </c:pt>
                <c:pt idx="1149">
                  <c:v>44917.79791666667</c:v>
                </c:pt>
                <c:pt idx="1150">
                  <c:v>44917.798611111109</c:v>
                </c:pt>
                <c:pt idx="1151">
                  <c:v>44917.799305555556</c:v>
                </c:pt>
                <c:pt idx="1152">
                  <c:v>44917.8</c:v>
                </c:pt>
                <c:pt idx="1153">
                  <c:v>44917.800694444442</c:v>
                </c:pt>
                <c:pt idx="1154">
                  <c:v>44917.801388888889</c:v>
                </c:pt>
                <c:pt idx="1155">
                  <c:v>44917.802083333336</c:v>
                </c:pt>
                <c:pt idx="1156">
                  <c:v>44917.802777777775</c:v>
                </c:pt>
                <c:pt idx="1157">
                  <c:v>44917.803472222222</c:v>
                </c:pt>
                <c:pt idx="1158">
                  <c:v>44917.804166666669</c:v>
                </c:pt>
                <c:pt idx="1159">
                  <c:v>44917.804861111108</c:v>
                </c:pt>
                <c:pt idx="1160">
                  <c:v>44917.805555555555</c:v>
                </c:pt>
                <c:pt idx="1161">
                  <c:v>44917.806250000001</c:v>
                </c:pt>
                <c:pt idx="1162">
                  <c:v>44917.806944444441</c:v>
                </c:pt>
                <c:pt idx="1163">
                  <c:v>44917.807638888888</c:v>
                </c:pt>
                <c:pt idx="1164">
                  <c:v>44917.808333333334</c:v>
                </c:pt>
                <c:pt idx="1165">
                  <c:v>44917.809027777781</c:v>
                </c:pt>
                <c:pt idx="1166">
                  <c:v>44917.80972222222</c:v>
                </c:pt>
                <c:pt idx="1167">
                  <c:v>44917.810416666667</c:v>
                </c:pt>
                <c:pt idx="1168">
                  <c:v>44917.811111111114</c:v>
                </c:pt>
                <c:pt idx="1169">
                  <c:v>44917.811805555553</c:v>
                </c:pt>
                <c:pt idx="1170">
                  <c:v>44917.8125</c:v>
                </c:pt>
                <c:pt idx="1171">
                  <c:v>44917.813194444447</c:v>
                </c:pt>
                <c:pt idx="1172">
                  <c:v>44917.813888888886</c:v>
                </c:pt>
                <c:pt idx="1173">
                  <c:v>44917.814583333333</c:v>
                </c:pt>
                <c:pt idx="1174">
                  <c:v>44917.81527777778</c:v>
                </c:pt>
                <c:pt idx="1175">
                  <c:v>44917.815972222219</c:v>
                </c:pt>
                <c:pt idx="1176">
                  <c:v>44917.816666666666</c:v>
                </c:pt>
                <c:pt idx="1177">
                  <c:v>44917.817361111112</c:v>
                </c:pt>
                <c:pt idx="1178">
                  <c:v>44917.818055555559</c:v>
                </c:pt>
                <c:pt idx="1179">
                  <c:v>44917.818749999999</c:v>
                </c:pt>
                <c:pt idx="1180">
                  <c:v>44917.819444444445</c:v>
                </c:pt>
                <c:pt idx="1181">
                  <c:v>44917.820138888892</c:v>
                </c:pt>
                <c:pt idx="1182">
                  <c:v>44917.820833333331</c:v>
                </c:pt>
                <c:pt idx="1183">
                  <c:v>44917.821527777778</c:v>
                </c:pt>
                <c:pt idx="1184">
                  <c:v>44917.822222222225</c:v>
                </c:pt>
                <c:pt idx="1185">
                  <c:v>44917.822916666664</c:v>
                </c:pt>
                <c:pt idx="1186">
                  <c:v>44917.823611111111</c:v>
                </c:pt>
                <c:pt idx="1187">
                  <c:v>44917.824305555558</c:v>
                </c:pt>
                <c:pt idx="1188">
                  <c:v>44917.824999999997</c:v>
                </c:pt>
                <c:pt idx="1189">
                  <c:v>44917.825694444444</c:v>
                </c:pt>
                <c:pt idx="1190">
                  <c:v>44917.826388888891</c:v>
                </c:pt>
                <c:pt idx="1191">
                  <c:v>44917.82708333333</c:v>
                </c:pt>
                <c:pt idx="1192">
                  <c:v>44917.827777777777</c:v>
                </c:pt>
                <c:pt idx="1193">
                  <c:v>44917.828472222223</c:v>
                </c:pt>
                <c:pt idx="1194">
                  <c:v>44917.82916666667</c:v>
                </c:pt>
                <c:pt idx="1195">
                  <c:v>44917.829861111109</c:v>
                </c:pt>
                <c:pt idx="1196">
                  <c:v>44917.830555555556</c:v>
                </c:pt>
                <c:pt idx="1197">
                  <c:v>44917.831250000003</c:v>
                </c:pt>
                <c:pt idx="1198">
                  <c:v>44917.831944444442</c:v>
                </c:pt>
                <c:pt idx="1199">
                  <c:v>44917.832638888889</c:v>
                </c:pt>
                <c:pt idx="1200">
                  <c:v>44917.833333333336</c:v>
                </c:pt>
                <c:pt idx="1201">
                  <c:v>44917.834027777775</c:v>
                </c:pt>
                <c:pt idx="1202">
                  <c:v>44917.834722222222</c:v>
                </c:pt>
                <c:pt idx="1203">
                  <c:v>44917.835416666669</c:v>
                </c:pt>
                <c:pt idx="1204">
                  <c:v>44917.836111111108</c:v>
                </c:pt>
                <c:pt idx="1205">
                  <c:v>44917.836805555555</c:v>
                </c:pt>
                <c:pt idx="1206">
                  <c:v>44917.837500000001</c:v>
                </c:pt>
                <c:pt idx="1207">
                  <c:v>44917.838194444441</c:v>
                </c:pt>
                <c:pt idx="1208">
                  <c:v>44917.838888888888</c:v>
                </c:pt>
                <c:pt idx="1209">
                  <c:v>44917.839583333334</c:v>
                </c:pt>
                <c:pt idx="1210">
                  <c:v>44917.840277777781</c:v>
                </c:pt>
                <c:pt idx="1211">
                  <c:v>44917.84097222222</c:v>
                </c:pt>
                <c:pt idx="1212">
                  <c:v>44917.841666666667</c:v>
                </c:pt>
                <c:pt idx="1213">
                  <c:v>44917.842361111114</c:v>
                </c:pt>
                <c:pt idx="1214">
                  <c:v>44917.843055555553</c:v>
                </c:pt>
                <c:pt idx="1215">
                  <c:v>44917.84375</c:v>
                </c:pt>
                <c:pt idx="1216">
                  <c:v>44917.844444444447</c:v>
                </c:pt>
                <c:pt idx="1217">
                  <c:v>44917.845138888886</c:v>
                </c:pt>
                <c:pt idx="1218">
                  <c:v>44917.845833333333</c:v>
                </c:pt>
                <c:pt idx="1219">
                  <c:v>44917.84652777778</c:v>
                </c:pt>
                <c:pt idx="1220">
                  <c:v>44917.847222222219</c:v>
                </c:pt>
                <c:pt idx="1221">
                  <c:v>44917.847916666666</c:v>
                </c:pt>
                <c:pt idx="1222">
                  <c:v>44917.848611111112</c:v>
                </c:pt>
                <c:pt idx="1223">
                  <c:v>44917.849305555559</c:v>
                </c:pt>
                <c:pt idx="1224">
                  <c:v>44917.85</c:v>
                </c:pt>
                <c:pt idx="1225">
                  <c:v>44917.850694444445</c:v>
                </c:pt>
                <c:pt idx="1226">
                  <c:v>44917.851388888892</c:v>
                </c:pt>
                <c:pt idx="1227">
                  <c:v>44917.852083333331</c:v>
                </c:pt>
                <c:pt idx="1228">
                  <c:v>44917.852777777778</c:v>
                </c:pt>
                <c:pt idx="1229">
                  <c:v>44917.853472222225</c:v>
                </c:pt>
                <c:pt idx="1230">
                  <c:v>44917.854166666664</c:v>
                </c:pt>
                <c:pt idx="1231">
                  <c:v>44917.854861111111</c:v>
                </c:pt>
                <c:pt idx="1232">
                  <c:v>44917.855555555558</c:v>
                </c:pt>
                <c:pt idx="1233">
                  <c:v>44917.856249999997</c:v>
                </c:pt>
                <c:pt idx="1234">
                  <c:v>44917.856944444444</c:v>
                </c:pt>
                <c:pt idx="1235">
                  <c:v>44917.857638888891</c:v>
                </c:pt>
                <c:pt idx="1236">
                  <c:v>44917.85833333333</c:v>
                </c:pt>
                <c:pt idx="1237">
                  <c:v>44917.859027777777</c:v>
                </c:pt>
                <c:pt idx="1238">
                  <c:v>44917.859722222223</c:v>
                </c:pt>
                <c:pt idx="1239">
                  <c:v>44917.86041666667</c:v>
                </c:pt>
                <c:pt idx="1240">
                  <c:v>44917.861111111109</c:v>
                </c:pt>
                <c:pt idx="1241">
                  <c:v>44917.861805555556</c:v>
                </c:pt>
                <c:pt idx="1242">
                  <c:v>44917.862500000003</c:v>
                </c:pt>
                <c:pt idx="1243">
                  <c:v>44917.863194444442</c:v>
                </c:pt>
                <c:pt idx="1244">
                  <c:v>44917.863888888889</c:v>
                </c:pt>
                <c:pt idx="1245">
                  <c:v>44917.864583333336</c:v>
                </c:pt>
                <c:pt idx="1246">
                  <c:v>44917.865277777775</c:v>
                </c:pt>
                <c:pt idx="1247">
                  <c:v>44917.865972222222</c:v>
                </c:pt>
                <c:pt idx="1248">
                  <c:v>44917.866666666669</c:v>
                </c:pt>
                <c:pt idx="1249">
                  <c:v>44917.867361111108</c:v>
                </c:pt>
                <c:pt idx="1250">
                  <c:v>44917.868055555555</c:v>
                </c:pt>
                <c:pt idx="1251">
                  <c:v>44917.868750000001</c:v>
                </c:pt>
                <c:pt idx="1252">
                  <c:v>44917.869444444441</c:v>
                </c:pt>
                <c:pt idx="1253">
                  <c:v>44917.870138888888</c:v>
                </c:pt>
                <c:pt idx="1254">
                  <c:v>44917.870833333334</c:v>
                </c:pt>
                <c:pt idx="1255">
                  <c:v>44917.871527777781</c:v>
                </c:pt>
                <c:pt idx="1256">
                  <c:v>44917.87222222222</c:v>
                </c:pt>
                <c:pt idx="1257">
                  <c:v>44917.872916666667</c:v>
                </c:pt>
                <c:pt idx="1258">
                  <c:v>44917.873611111114</c:v>
                </c:pt>
                <c:pt idx="1259">
                  <c:v>44917.874305555553</c:v>
                </c:pt>
                <c:pt idx="1260">
                  <c:v>44917.875</c:v>
                </c:pt>
                <c:pt idx="1261">
                  <c:v>44917.875694444447</c:v>
                </c:pt>
                <c:pt idx="1262">
                  <c:v>44917.876388888886</c:v>
                </c:pt>
                <c:pt idx="1263">
                  <c:v>44917.877083333333</c:v>
                </c:pt>
                <c:pt idx="1264">
                  <c:v>44917.87777777778</c:v>
                </c:pt>
                <c:pt idx="1265">
                  <c:v>44917.878472222219</c:v>
                </c:pt>
                <c:pt idx="1266">
                  <c:v>44917.879166666666</c:v>
                </c:pt>
                <c:pt idx="1267">
                  <c:v>44917.879861111112</c:v>
                </c:pt>
                <c:pt idx="1268">
                  <c:v>44917.880555555559</c:v>
                </c:pt>
                <c:pt idx="1269">
                  <c:v>44917.881249999999</c:v>
                </c:pt>
                <c:pt idx="1270">
                  <c:v>44917.881944444445</c:v>
                </c:pt>
                <c:pt idx="1271">
                  <c:v>44917.882638888892</c:v>
                </c:pt>
                <c:pt idx="1272">
                  <c:v>44917.883333333331</c:v>
                </c:pt>
                <c:pt idx="1273">
                  <c:v>44917.884027777778</c:v>
                </c:pt>
                <c:pt idx="1274">
                  <c:v>44917.884722222225</c:v>
                </c:pt>
                <c:pt idx="1275">
                  <c:v>44917.885416666664</c:v>
                </c:pt>
                <c:pt idx="1276">
                  <c:v>44917.886111111111</c:v>
                </c:pt>
                <c:pt idx="1277">
                  <c:v>44917.886805555558</c:v>
                </c:pt>
                <c:pt idx="1278">
                  <c:v>44917.887499999997</c:v>
                </c:pt>
                <c:pt idx="1279">
                  <c:v>44917.888194444444</c:v>
                </c:pt>
                <c:pt idx="1280">
                  <c:v>44917.888888888891</c:v>
                </c:pt>
                <c:pt idx="1281">
                  <c:v>44917.88958333333</c:v>
                </c:pt>
                <c:pt idx="1282">
                  <c:v>44917.890277777777</c:v>
                </c:pt>
                <c:pt idx="1283">
                  <c:v>44917.890972222223</c:v>
                </c:pt>
                <c:pt idx="1284">
                  <c:v>44917.89166666667</c:v>
                </c:pt>
                <c:pt idx="1285">
                  <c:v>44917.892361111109</c:v>
                </c:pt>
                <c:pt idx="1286">
                  <c:v>44917.893055555556</c:v>
                </c:pt>
                <c:pt idx="1287">
                  <c:v>44917.893750000003</c:v>
                </c:pt>
                <c:pt idx="1288">
                  <c:v>44917.894444444442</c:v>
                </c:pt>
                <c:pt idx="1289">
                  <c:v>44917.895138888889</c:v>
                </c:pt>
                <c:pt idx="1290">
                  <c:v>44917.895833333336</c:v>
                </c:pt>
                <c:pt idx="1291">
                  <c:v>44917.896527777775</c:v>
                </c:pt>
                <c:pt idx="1292">
                  <c:v>44917.897222222222</c:v>
                </c:pt>
                <c:pt idx="1293">
                  <c:v>44917.897916666669</c:v>
                </c:pt>
                <c:pt idx="1294">
                  <c:v>44917.898611111108</c:v>
                </c:pt>
                <c:pt idx="1295">
                  <c:v>44917.899305555555</c:v>
                </c:pt>
                <c:pt idx="1296">
                  <c:v>44917.9</c:v>
                </c:pt>
                <c:pt idx="1297">
                  <c:v>44917.900694444441</c:v>
                </c:pt>
                <c:pt idx="1298">
                  <c:v>44917.901388888888</c:v>
                </c:pt>
                <c:pt idx="1299">
                  <c:v>44917.902083333334</c:v>
                </c:pt>
                <c:pt idx="1300">
                  <c:v>44917.902777777781</c:v>
                </c:pt>
                <c:pt idx="1301">
                  <c:v>44917.90347222222</c:v>
                </c:pt>
                <c:pt idx="1302">
                  <c:v>44917.904166666667</c:v>
                </c:pt>
                <c:pt idx="1303">
                  <c:v>44917.904861111114</c:v>
                </c:pt>
                <c:pt idx="1304">
                  <c:v>44917.905555555553</c:v>
                </c:pt>
                <c:pt idx="1305">
                  <c:v>44917.90625</c:v>
                </c:pt>
                <c:pt idx="1306">
                  <c:v>44917.906944444447</c:v>
                </c:pt>
                <c:pt idx="1307">
                  <c:v>44917.907638888886</c:v>
                </c:pt>
                <c:pt idx="1308">
                  <c:v>44917.908333333333</c:v>
                </c:pt>
                <c:pt idx="1309">
                  <c:v>44917.90902777778</c:v>
                </c:pt>
                <c:pt idx="1310">
                  <c:v>44917.909722222219</c:v>
                </c:pt>
                <c:pt idx="1311">
                  <c:v>44917.910416666666</c:v>
                </c:pt>
                <c:pt idx="1312">
                  <c:v>44917.911111111112</c:v>
                </c:pt>
                <c:pt idx="1313">
                  <c:v>44917.911805555559</c:v>
                </c:pt>
                <c:pt idx="1314">
                  <c:v>44917.912499999999</c:v>
                </c:pt>
                <c:pt idx="1315">
                  <c:v>44917.913194444445</c:v>
                </c:pt>
                <c:pt idx="1316">
                  <c:v>44917.913888888892</c:v>
                </c:pt>
                <c:pt idx="1317">
                  <c:v>44917.914583333331</c:v>
                </c:pt>
                <c:pt idx="1318">
                  <c:v>44917.915277777778</c:v>
                </c:pt>
                <c:pt idx="1319">
                  <c:v>44917.915972222225</c:v>
                </c:pt>
                <c:pt idx="1320">
                  <c:v>44917.916666666664</c:v>
                </c:pt>
                <c:pt idx="1321">
                  <c:v>44917.917361111111</c:v>
                </c:pt>
                <c:pt idx="1322">
                  <c:v>44917.918055555558</c:v>
                </c:pt>
                <c:pt idx="1323">
                  <c:v>44917.918749999997</c:v>
                </c:pt>
                <c:pt idx="1324">
                  <c:v>44917.919444444444</c:v>
                </c:pt>
                <c:pt idx="1325">
                  <c:v>44917.920138888891</c:v>
                </c:pt>
                <c:pt idx="1326">
                  <c:v>44917.92083333333</c:v>
                </c:pt>
                <c:pt idx="1327">
                  <c:v>44917.921527777777</c:v>
                </c:pt>
                <c:pt idx="1328">
                  <c:v>44917.922222222223</c:v>
                </c:pt>
                <c:pt idx="1329">
                  <c:v>44917.92291666667</c:v>
                </c:pt>
                <c:pt idx="1330">
                  <c:v>44917.923611111109</c:v>
                </c:pt>
                <c:pt idx="1331">
                  <c:v>44917.924305555556</c:v>
                </c:pt>
                <c:pt idx="1332">
                  <c:v>44917.925000000003</c:v>
                </c:pt>
                <c:pt idx="1333">
                  <c:v>44917.925694444442</c:v>
                </c:pt>
                <c:pt idx="1334">
                  <c:v>44917.926388888889</c:v>
                </c:pt>
                <c:pt idx="1335">
                  <c:v>44917.927083333336</c:v>
                </c:pt>
                <c:pt idx="1336">
                  <c:v>44917.927777777775</c:v>
                </c:pt>
                <c:pt idx="1337">
                  <c:v>44917.928472222222</c:v>
                </c:pt>
                <c:pt idx="1338">
                  <c:v>44917.929166666669</c:v>
                </c:pt>
                <c:pt idx="1339">
                  <c:v>44917.929861111108</c:v>
                </c:pt>
                <c:pt idx="1340">
                  <c:v>44917.930555555555</c:v>
                </c:pt>
                <c:pt idx="1341">
                  <c:v>44917.931250000001</c:v>
                </c:pt>
                <c:pt idx="1342">
                  <c:v>44917.931944444441</c:v>
                </c:pt>
                <c:pt idx="1343">
                  <c:v>44917.932638888888</c:v>
                </c:pt>
                <c:pt idx="1344">
                  <c:v>44917.933333333334</c:v>
                </c:pt>
                <c:pt idx="1345">
                  <c:v>44917.934027777781</c:v>
                </c:pt>
                <c:pt idx="1346">
                  <c:v>44917.93472222222</c:v>
                </c:pt>
                <c:pt idx="1347">
                  <c:v>44917.935416666667</c:v>
                </c:pt>
                <c:pt idx="1348">
                  <c:v>44917.936111111114</c:v>
                </c:pt>
                <c:pt idx="1349">
                  <c:v>44917.936805555553</c:v>
                </c:pt>
                <c:pt idx="1350">
                  <c:v>44917.9375</c:v>
                </c:pt>
                <c:pt idx="1351">
                  <c:v>44917.938194444447</c:v>
                </c:pt>
                <c:pt idx="1352">
                  <c:v>44917.938888888886</c:v>
                </c:pt>
                <c:pt idx="1353">
                  <c:v>44917.939583333333</c:v>
                </c:pt>
                <c:pt idx="1354">
                  <c:v>44917.94027777778</c:v>
                </c:pt>
                <c:pt idx="1355">
                  <c:v>44917.940972222219</c:v>
                </c:pt>
                <c:pt idx="1356">
                  <c:v>44917.941666666666</c:v>
                </c:pt>
                <c:pt idx="1357">
                  <c:v>44917.942361111112</c:v>
                </c:pt>
                <c:pt idx="1358">
                  <c:v>44917.943055555559</c:v>
                </c:pt>
                <c:pt idx="1359">
                  <c:v>44917.943749999999</c:v>
                </c:pt>
                <c:pt idx="1360">
                  <c:v>44917.944444444445</c:v>
                </c:pt>
                <c:pt idx="1361">
                  <c:v>44917.945138888892</c:v>
                </c:pt>
                <c:pt idx="1362">
                  <c:v>44917.945833333331</c:v>
                </c:pt>
                <c:pt idx="1363">
                  <c:v>44917.946527777778</c:v>
                </c:pt>
                <c:pt idx="1364">
                  <c:v>44917.947222222225</c:v>
                </c:pt>
                <c:pt idx="1365">
                  <c:v>44917.947916666664</c:v>
                </c:pt>
                <c:pt idx="1366">
                  <c:v>44917.948611111111</c:v>
                </c:pt>
                <c:pt idx="1367">
                  <c:v>44917.949305555558</c:v>
                </c:pt>
                <c:pt idx="1368">
                  <c:v>44917.95</c:v>
                </c:pt>
                <c:pt idx="1369">
                  <c:v>44917.950694444444</c:v>
                </c:pt>
                <c:pt idx="1370">
                  <c:v>44917.951388888891</c:v>
                </c:pt>
                <c:pt idx="1371">
                  <c:v>44917.95208333333</c:v>
                </c:pt>
                <c:pt idx="1372">
                  <c:v>44917.952777777777</c:v>
                </c:pt>
                <c:pt idx="1373">
                  <c:v>44917.953472222223</c:v>
                </c:pt>
                <c:pt idx="1374">
                  <c:v>44917.95416666667</c:v>
                </c:pt>
                <c:pt idx="1375">
                  <c:v>44917.954861111109</c:v>
                </c:pt>
                <c:pt idx="1376">
                  <c:v>44917.955555555556</c:v>
                </c:pt>
                <c:pt idx="1377">
                  <c:v>44917.956250000003</c:v>
                </c:pt>
                <c:pt idx="1378">
                  <c:v>44917.956944444442</c:v>
                </c:pt>
                <c:pt idx="1379">
                  <c:v>44917.957638888889</c:v>
                </c:pt>
                <c:pt idx="1380">
                  <c:v>44917.958333333336</c:v>
                </c:pt>
                <c:pt idx="1381">
                  <c:v>44917.959027777775</c:v>
                </c:pt>
                <c:pt idx="1382">
                  <c:v>44917.959722222222</c:v>
                </c:pt>
                <c:pt idx="1383">
                  <c:v>44917.960416666669</c:v>
                </c:pt>
                <c:pt idx="1384">
                  <c:v>44917.961111111108</c:v>
                </c:pt>
                <c:pt idx="1385">
                  <c:v>44917.961805555555</c:v>
                </c:pt>
                <c:pt idx="1386">
                  <c:v>44917.962500000001</c:v>
                </c:pt>
                <c:pt idx="1387">
                  <c:v>44917.963194444441</c:v>
                </c:pt>
                <c:pt idx="1388">
                  <c:v>44917.963888888888</c:v>
                </c:pt>
                <c:pt idx="1389">
                  <c:v>44917.964583333334</c:v>
                </c:pt>
                <c:pt idx="1390">
                  <c:v>44917.965277777781</c:v>
                </c:pt>
                <c:pt idx="1391">
                  <c:v>44917.96597222222</c:v>
                </c:pt>
                <c:pt idx="1392">
                  <c:v>44917.966666666667</c:v>
                </c:pt>
                <c:pt idx="1393">
                  <c:v>44917.967361111114</c:v>
                </c:pt>
                <c:pt idx="1394">
                  <c:v>44917.968055555553</c:v>
                </c:pt>
                <c:pt idx="1395">
                  <c:v>44917.96875</c:v>
                </c:pt>
                <c:pt idx="1396">
                  <c:v>44917.969444444447</c:v>
                </c:pt>
                <c:pt idx="1397">
                  <c:v>44917.970138888886</c:v>
                </c:pt>
                <c:pt idx="1398">
                  <c:v>44917.970833333333</c:v>
                </c:pt>
                <c:pt idx="1399">
                  <c:v>44917.97152777778</c:v>
                </c:pt>
                <c:pt idx="1400">
                  <c:v>44917.972222222219</c:v>
                </c:pt>
                <c:pt idx="1401">
                  <c:v>44917.972916666666</c:v>
                </c:pt>
                <c:pt idx="1402">
                  <c:v>44917.973611111112</c:v>
                </c:pt>
                <c:pt idx="1403">
                  <c:v>44917.974305555559</c:v>
                </c:pt>
                <c:pt idx="1404">
                  <c:v>44917.974999999999</c:v>
                </c:pt>
                <c:pt idx="1405">
                  <c:v>44917.975694444445</c:v>
                </c:pt>
                <c:pt idx="1406">
                  <c:v>44917.976388888892</c:v>
                </c:pt>
                <c:pt idx="1407">
                  <c:v>44917.977083333331</c:v>
                </c:pt>
                <c:pt idx="1408">
                  <c:v>44917.977777777778</c:v>
                </c:pt>
                <c:pt idx="1409">
                  <c:v>44917.978472222225</c:v>
                </c:pt>
                <c:pt idx="1410">
                  <c:v>44917.979166666664</c:v>
                </c:pt>
                <c:pt idx="1411">
                  <c:v>44917.979861111111</c:v>
                </c:pt>
                <c:pt idx="1412">
                  <c:v>44917.980555555558</c:v>
                </c:pt>
                <c:pt idx="1413">
                  <c:v>44917.981249999997</c:v>
                </c:pt>
                <c:pt idx="1414">
                  <c:v>44917.981944444444</c:v>
                </c:pt>
                <c:pt idx="1415">
                  <c:v>44917.982638888891</c:v>
                </c:pt>
                <c:pt idx="1416">
                  <c:v>44917.98333333333</c:v>
                </c:pt>
                <c:pt idx="1417">
                  <c:v>44917.984027777777</c:v>
                </c:pt>
                <c:pt idx="1418">
                  <c:v>44917.984722222223</c:v>
                </c:pt>
                <c:pt idx="1419">
                  <c:v>44917.98541666667</c:v>
                </c:pt>
                <c:pt idx="1420">
                  <c:v>44917.986111111109</c:v>
                </c:pt>
                <c:pt idx="1421">
                  <c:v>44917.986805555556</c:v>
                </c:pt>
                <c:pt idx="1422">
                  <c:v>44917.987500000003</c:v>
                </c:pt>
                <c:pt idx="1423">
                  <c:v>44917.988194444442</c:v>
                </c:pt>
                <c:pt idx="1424">
                  <c:v>44917.988888888889</c:v>
                </c:pt>
                <c:pt idx="1425">
                  <c:v>44917.989583333336</c:v>
                </c:pt>
                <c:pt idx="1426">
                  <c:v>44917.990277777775</c:v>
                </c:pt>
                <c:pt idx="1427">
                  <c:v>44917.990972222222</c:v>
                </c:pt>
                <c:pt idx="1428">
                  <c:v>44917.991666666669</c:v>
                </c:pt>
                <c:pt idx="1429">
                  <c:v>44917.992361111108</c:v>
                </c:pt>
                <c:pt idx="1430">
                  <c:v>44917.993055555555</c:v>
                </c:pt>
                <c:pt idx="1431">
                  <c:v>44917.993750000001</c:v>
                </c:pt>
                <c:pt idx="1432">
                  <c:v>44917.994444444441</c:v>
                </c:pt>
                <c:pt idx="1433">
                  <c:v>44917.995138888888</c:v>
                </c:pt>
                <c:pt idx="1434">
                  <c:v>44917.995833333334</c:v>
                </c:pt>
                <c:pt idx="1435">
                  <c:v>44917.996527777781</c:v>
                </c:pt>
                <c:pt idx="1436">
                  <c:v>44917.99722222222</c:v>
                </c:pt>
                <c:pt idx="1437">
                  <c:v>44917.997916666667</c:v>
                </c:pt>
                <c:pt idx="1438">
                  <c:v>44917.998611111114</c:v>
                </c:pt>
                <c:pt idx="1439">
                  <c:v>44917.999305555553</c:v>
                </c:pt>
                <c:pt idx="1440">
                  <c:v>44918</c:v>
                </c:pt>
                <c:pt idx="1441">
                  <c:v>44918.000694444447</c:v>
                </c:pt>
                <c:pt idx="1442">
                  <c:v>44918.001388888886</c:v>
                </c:pt>
                <c:pt idx="1443">
                  <c:v>44918.002083333333</c:v>
                </c:pt>
                <c:pt idx="1444">
                  <c:v>44918.00277777778</c:v>
                </c:pt>
                <c:pt idx="1445">
                  <c:v>44918.003472222219</c:v>
                </c:pt>
                <c:pt idx="1446">
                  <c:v>44918.004166666666</c:v>
                </c:pt>
                <c:pt idx="1447">
                  <c:v>44918.004861111112</c:v>
                </c:pt>
                <c:pt idx="1448">
                  <c:v>44918.005555555559</c:v>
                </c:pt>
                <c:pt idx="1449">
                  <c:v>44918.006249999999</c:v>
                </c:pt>
                <c:pt idx="1450">
                  <c:v>44918.006944444445</c:v>
                </c:pt>
                <c:pt idx="1451">
                  <c:v>44918.007638888892</c:v>
                </c:pt>
                <c:pt idx="1452">
                  <c:v>44918.008333333331</c:v>
                </c:pt>
                <c:pt idx="1453">
                  <c:v>44918.009027777778</c:v>
                </c:pt>
                <c:pt idx="1454">
                  <c:v>44918.009722222225</c:v>
                </c:pt>
                <c:pt idx="1455">
                  <c:v>44918.010416666664</c:v>
                </c:pt>
                <c:pt idx="1456">
                  <c:v>44918.011111111111</c:v>
                </c:pt>
                <c:pt idx="1457">
                  <c:v>44918.011805555558</c:v>
                </c:pt>
                <c:pt idx="1458">
                  <c:v>44918.012499999997</c:v>
                </c:pt>
                <c:pt idx="1459">
                  <c:v>44918.013194444444</c:v>
                </c:pt>
                <c:pt idx="1460">
                  <c:v>44918.013888888891</c:v>
                </c:pt>
                <c:pt idx="1461">
                  <c:v>44918.01458333333</c:v>
                </c:pt>
                <c:pt idx="1462">
                  <c:v>44918.015277777777</c:v>
                </c:pt>
                <c:pt idx="1463">
                  <c:v>44918.015972222223</c:v>
                </c:pt>
                <c:pt idx="1464">
                  <c:v>44918.01666666667</c:v>
                </c:pt>
                <c:pt idx="1465">
                  <c:v>44918.017361111109</c:v>
                </c:pt>
                <c:pt idx="1466">
                  <c:v>44918.018055555556</c:v>
                </c:pt>
                <c:pt idx="1467">
                  <c:v>44918.018750000003</c:v>
                </c:pt>
                <c:pt idx="1468">
                  <c:v>44918.019444444442</c:v>
                </c:pt>
                <c:pt idx="1469">
                  <c:v>44918.020138888889</c:v>
                </c:pt>
                <c:pt idx="1470">
                  <c:v>44918.020833333336</c:v>
                </c:pt>
                <c:pt idx="1471">
                  <c:v>44918.021527777775</c:v>
                </c:pt>
                <c:pt idx="1472">
                  <c:v>44918.022222222222</c:v>
                </c:pt>
                <c:pt idx="1473">
                  <c:v>44918.022916666669</c:v>
                </c:pt>
                <c:pt idx="1474">
                  <c:v>44918.023611111108</c:v>
                </c:pt>
                <c:pt idx="1475">
                  <c:v>44918.024305555555</c:v>
                </c:pt>
                <c:pt idx="1476">
                  <c:v>44918.025000000001</c:v>
                </c:pt>
                <c:pt idx="1477">
                  <c:v>44918.025694444441</c:v>
                </c:pt>
                <c:pt idx="1478">
                  <c:v>44918.026388888888</c:v>
                </c:pt>
                <c:pt idx="1479">
                  <c:v>44918.027083333334</c:v>
                </c:pt>
                <c:pt idx="1480">
                  <c:v>44918.027777777781</c:v>
                </c:pt>
                <c:pt idx="1481">
                  <c:v>44918.02847222222</c:v>
                </c:pt>
                <c:pt idx="1482">
                  <c:v>44918.029166666667</c:v>
                </c:pt>
                <c:pt idx="1483">
                  <c:v>44918.029861111114</c:v>
                </c:pt>
                <c:pt idx="1484">
                  <c:v>44918.030555555553</c:v>
                </c:pt>
                <c:pt idx="1485">
                  <c:v>44918.03125</c:v>
                </c:pt>
                <c:pt idx="1486">
                  <c:v>44918.031944444447</c:v>
                </c:pt>
                <c:pt idx="1487">
                  <c:v>44918.032638888886</c:v>
                </c:pt>
                <c:pt idx="1488">
                  <c:v>44918.033333333333</c:v>
                </c:pt>
                <c:pt idx="1489">
                  <c:v>44918.03402777778</c:v>
                </c:pt>
                <c:pt idx="1490">
                  <c:v>44918.034722222219</c:v>
                </c:pt>
                <c:pt idx="1491">
                  <c:v>44918.035416666666</c:v>
                </c:pt>
                <c:pt idx="1492">
                  <c:v>44918.036111111112</c:v>
                </c:pt>
                <c:pt idx="1493">
                  <c:v>44918.036805555559</c:v>
                </c:pt>
                <c:pt idx="1494">
                  <c:v>44918.037499999999</c:v>
                </c:pt>
                <c:pt idx="1495">
                  <c:v>44918.038194444445</c:v>
                </c:pt>
                <c:pt idx="1496">
                  <c:v>44918.038888888892</c:v>
                </c:pt>
                <c:pt idx="1497">
                  <c:v>44918.039583333331</c:v>
                </c:pt>
                <c:pt idx="1498">
                  <c:v>44918.040277777778</c:v>
                </c:pt>
                <c:pt idx="1499">
                  <c:v>44918.040972222225</c:v>
                </c:pt>
                <c:pt idx="1500">
                  <c:v>44918.041666666664</c:v>
                </c:pt>
                <c:pt idx="1501">
                  <c:v>44918.042361111111</c:v>
                </c:pt>
                <c:pt idx="1502">
                  <c:v>44918.043055555558</c:v>
                </c:pt>
                <c:pt idx="1503">
                  <c:v>44918.043749999997</c:v>
                </c:pt>
                <c:pt idx="1504">
                  <c:v>44918.044444444444</c:v>
                </c:pt>
                <c:pt idx="1505">
                  <c:v>44918.045138888891</c:v>
                </c:pt>
                <c:pt idx="1506">
                  <c:v>44918.04583333333</c:v>
                </c:pt>
                <c:pt idx="1507">
                  <c:v>44918.046527777777</c:v>
                </c:pt>
                <c:pt idx="1508">
                  <c:v>44918.047222222223</c:v>
                </c:pt>
                <c:pt idx="1509">
                  <c:v>44918.04791666667</c:v>
                </c:pt>
                <c:pt idx="1510">
                  <c:v>44918.048611111109</c:v>
                </c:pt>
                <c:pt idx="1511">
                  <c:v>44918.049305555556</c:v>
                </c:pt>
                <c:pt idx="1512">
                  <c:v>44918.05</c:v>
                </c:pt>
                <c:pt idx="1513">
                  <c:v>44918.050694444442</c:v>
                </c:pt>
                <c:pt idx="1514">
                  <c:v>44918.051388888889</c:v>
                </c:pt>
                <c:pt idx="1515">
                  <c:v>44918.052083333336</c:v>
                </c:pt>
                <c:pt idx="1516">
                  <c:v>44918.052777777775</c:v>
                </c:pt>
                <c:pt idx="1517">
                  <c:v>44918.053472222222</c:v>
                </c:pt>
                <c:pt idx="1518">
                  <c:v>44918.054166666669</c:v>
                </c:pt>
                <c:pt idx="1519">
                  <c:v>44918.054861111108</c:v>
                </c:pt>
                <c:pt idx="1520">
                  <c:v>44918.055555555555</c:v>
                </c:pt>
                <c:pt idx="1521">
                  <c:v>44918.056250000001</c:v>
                </c:pt>
                <c:pt idx="1522">
                  <c:v>44918.056944444441</c:v>
                </c:pt>
                <c:pt idx="1523">
                  <c:v>44918.057638888888</c:v>
                </c:pt>
                <c:pt idx="1524">
                  <c:v>44918.058333333334</c:v>
                </c:pt>
                <c:pt idx="1525">
                  <c:v>44918.059027777781</c:v>
                </c:pt>
                <c:pt idx="1526">
                  <c:v>44918.05972222222</c:v>
                </c:pt>
                <c:pt idx="1527">
                  <c:v>44918.060416666667</c:v>
                </c:pt>
                <c:pt idx="1528">
                  <c:v>44918.061111111114</c:v>
                </c:pt>
                <c:pt idx="1529">
                  <c:v>44918.061805555553</c:v>
                </c:pt>
                <c:pt idx="1530">
                  <c:v>44918.0625</c:v>
                </c:pt>
                <c:pt idx="1531">
                  <c:v>44918.063194444447</c:v>
                </c:pt>
                <c:pt idx="1532">
                  <c:v>44918.063888888886</c:v>
                </c:pt>
                <c:pt idx="1533">
                  <c:v>44918.064583333333</c:v>
                </c:pt>
                <c:pt idx="1534">
                  <c:v>44918.06527777778</c:v>
                </c:pt>
                <c:pt idx="1535">
                  <c:v>44918.065972222219</c:v>
                </c:pt>
                <c:pt idx="1536">
                  <c:v>44918.066666666666</c:v>
                </c:pt>
                <c:pt idx="1537">
                  <c:v>44918.067361111112</c:v>
                </c:pt>
                <c:pt idx="1538">
                  <c:v>44918.068055555559</c:v>
                </c:pt>
                <c:pt idx="1539">
                  <c:v>44918.068749999999</c:v>
                </c:pt>
                <c:pt idx="1540">
                  <c:v>44918.069444444445</c:v>
                </c:pt>
                <c:pt idx="1541">
                  <c:v>44918.070138888892</c:v>
                </c:pt>
                <c:pt idx="1542">
                  <c:v>44918.070833333331</c:v>
                </c:pt>
                <c:pt idx="1543">
                  <c:v>44918.071527777778</c:v>
                </c:pt>
                <c:pt idx="1544">
                  <c:v>44918.072222222225</c:v>
                </c:pt>
                <c:pt idx="1545">
                  <c:v>44918.072916666664</c:v>
                </c:pt>
                <c:pt idx="1546">
                  <c:v>44918.073611111111</c:v>
                </c:pt>
                <c:pt idx="1547">
                  <c:v>44918.074305555558</c:v>
                </c:pt>
                <c:pt idx="1548">
                  <c:v>44918.074999999997</c:v>
                </c:pt>
                <c:pt idx="1549">
                  <c:v>44918.075694444444</c:v>
                </c:pt>
                <c:pt idx="1550">
                  <c:v>44918.076388888891</c:v>
                </c:pt>
                <c:pt idx="1551">
                  <c:v>44918.07708333333</c:v>
                </c:pt>
                <c:pt idx="1552">
                  <c:v>44918.077777777777</c:v>
                </c:pt>
                <c:pt idx="1553">
                  <c:v>44918.078472222223</c:v>
                </c:pt>
                <c:pt idx="1554">
                  <c:v>44918.07916666667</c:v>
                </c:pt>
                <c:pt idx="1555">
                  <c:v>44918.079861111109</c:v>
                </c:pt>
                <c:pt idx="1556">
                  <c:v>44918.080555555556</c:v>
                </c:pt>
                <c:pt idx="1557">
                  <c:v>44918.081250000003</c:v>
                </c:pt>
                <c:pt idx="1558">
                  <c:v>44918.081944444442</c:v>
                </c:pt>
                <c:pt idx="1559">
                  <c:v>44918.082638888889</c:v>
                </c:pt>
                <c:pt idx="1560">
                  <c:v>44918.083333333336</c:v>
                </c:pt>
                <c:pt idx="1561">
                  <c:v>44918.084027777775</c:v>
                </c:pt>
                <c:pt idx="1562">
                  <c:v>44918.084722222222</c:v>
                </c:pt>
                <c:pt idx="1563">
                  <c:v>44918.085416666669</c:v>
                </c:pt>
                <c:pt idx="1564">
                  <c:v>44918.086111111108</c:v>
                </c:pt>
                <c:pt idx="1565">
                  <c:v>44918.086805555555</c:v>
                </c:pt>
                <c:pt idx="1566">
                  <c:v>44918.087500000001</c:v>
                </c:pt>
                <c:pt idx="1567">
                  <c:v>44918.088194444441</c:v>
                </c:pt>
                <c:pt idx="1568">
                  <c:v>44918.088888888888</c:v>
                </c:pt>
                <c:pt idx="1569">
                  <c:v>44918.089583333334</c:v>
                </c:pt>
                <c:pt idx="1570">
                  <c:v>44918.090277777781</c:v>
                </c:pt>
                <c:pt idx="1571">
                  <c:v>44918.09097222222</c:v>
                </c:pt>
                <c:pt idx="1572">
                  <c:v>44918.091666666667</c:v>
                </c:pt>
                <c:pt idx="1573">
                  <c:v>44918.092361111114</c:v>
                </c:pt>
                <c:pt idx="1574">
                  <c:v>44918.093055555553</c:v>
                </c:pt>
                <c:pt idx="1575">
                  <c:v>44918.09375</c:v>
                </c:pt>
                <c:pt idx="1576">
                  <c:v>44918.094444444447</c:v>
                </c:pt>
                <c:pt idx="1577">
                  <c:v>44918.095138888886</c:v>
                </c:pt>
                <c:pt idx="1578">
                  <c:v>44918.095833333333</c:v>
                </c:pt>
                <c:pt idx="1579">
                  <c:v>44918.09652777778</c:v>
                </c:pt>
                <c:pt idx="1580">
                  <c:v>44918.097222222219</c:v>
                </c:pt>
                <c:pt idx="1581">
                  <c:v>44918.097916666666</c:v>
                </c:pt>
                <c:pt idx="1582">
                  <c:v>44918.098611111112</c:v>
                </c:pt>
                <c:pt idx="1583">
                  <c:v>44918.099305555559</c:v>
                </c:pt>
                <c:pt idx="1584">
                  <c:v>44918.1</c:v>
                </c:pt>
                <c:pt idx="1585">
                  <c:v>44918.100694444445</c:v>
                </c:pt>
                <c:pt idx="1586">
                  <c:v>44918.101388888892</c:v>
                </c:pt>
                <c:pt idx="1587">
                  <c:v>44918.102083333331</c:v>
                </c:pt>
                <c:pt idx="1588">
                  <c:v>44918.102777777778</c:v>
                </c:pt>
                <c:pt idx="1589">
                  <c:v>44918.103472222225</c:v>
                </c:pt>
                <c:pt idx="1590">
                  <c:v>44918.104166666664</c:v>
                </c:pt>
                <c:pt idx="1591">
                  <c:v>44918.104861111111</c:v>
                </c:pt>
                <c:pt idx="1592">
                  <c:v>44918.105555555558</c:v>
                </c:pt>
                <c:pt idx="1593">
                  <c:v>44918.106249999997</c:v>
                </c:pt>
                <c:pt idx="1594">
                  <c:v>44918.106944444444</c:v>
                </c:pt>
                <c:pt idx="1595">
                  <c:v>44918.107638888891</c:v>
                </c:pt>
                <c:pt idx="1596">
                  <c:v>44918.10833333333</c:v>
                </c:pt>
                <c:pt idx="1597">
                  <c:v>44918.109027777777</c:v>
                </c:pt>
                <c:pt idx="1598">
                  <c:v>44918.109722222223</c:v>
                </c:pt>
                <c:pt idx="1599">
                  <c:v>44918.11041666667</c:v>
                </c:pt>
                <c:pt idx="1600">
                  <c:v>44918.111111111109</c:v>
                </c:pt>
                <c:pt idx="1601">
                  <c:v>44918.111805555556</c:v>
                </c:pt>
                <c:pt idx="1602">
                  <c:v>44918.112500000003</c:v>
                </c:pt>
                <c:pt idx="1603">
                  <c:v>44918.113194444442</c:v>
                </c:pt>
                <c:pt idx="1604">
                  <c:v>44918.113888888889</c:v>
                </c:pt>
                <c:pt idx="1605">
                  <c:v>44918.114583333336</c:v>
                </c:pt>
                <c:pt idx="1606">
                  <c:v>44918.115277777775</c:v>
                </c:pt>
                <c:pt idx="1607">
                  <c:v>44918.115972222222</c:v>
                </c:pt>
                <c:pt idx="1608">
                  <c:v>44918.116666666669</c:v>
                </c:pt>
                <c:pt idx="1609">
                  <c:v>44918.117361111108</c:v>
                </c:pt>
                <c:pt idx="1610">
                  <c:v>44918.118055555555</c:v>
                </c:pt>
                <c:pt idx="1611">
                  <c:v>44918.118750000001</c:v>
                </c:pt>
                <c:pt idx="1612">
                  <c:v>44918.119444444441</c:v>
                </c:pt>
                <c:pt idx="1613">
                  <c:v>44918.120138888888</c:v>
                </c:pt>
                <c:pt idx="1614">
                  <c:v>44918.120833333334</c:v>
                </c:pt>
                <c:pt idx="1615">
                  <c:v>44918.121527777781</c:v>
                </c:pt>
                <c:pt idx="1616">
                  <c:v>44918.12222222222</c:v>
                </c:pt>
                <c:pt idx="1617">
                  <c:v>44918.122916666667</c:v>
                </c:pt>
                <c:pt idx="1618">
                  <c:v>44918.123611111114</c:v>
                </c:pt>
                <c:pt idx="1619">
                  <c:v>44918.124305555553</c:v>
                </c:pt>
                <c:pt idx="1620">
                  <c:v>44918.125</c:v>
                </c:pt>
                <c:pt idx="1621">
                  <c:v>44918.125694444447</c:v>
                </c:pt>
                <c:pt idx="1622">
                  <c:v>44918.126388888886</c:v>
                </c:pt>
                <c:pt idx="1623">
                  <c:v>44918.127083333333</c:v>
                </c:pt>
                <c:pt idx="1624">
                  <c:v>44918.12777777778</c:v>
                </c:pt>
                <c:pt idx="1625">
                  <c:v>44918.128472222219</c:v>
                </c:pt>
                <c:pt idx="1626">
                  <c:v>44918.129166666666</c:v>
                </c:pt>
                <c:pt idx="1627">
                  <c:v>44918.129861111112</c:v>
                </c:pt>
                <c:pt idx="1628">
                  <c:v>44918.130555555559</c:v>
                </c:pt>
                <c:pt idx="1629">
                  <c:v>44918.131249999999</c:v>
                </c:pt>
                <c:pt idx="1630">
                  <c:v>44918.131944444445</c:v>
                </c:pt>
                <c:pt idx="1631">
                  <c:v>44918.132638888892</c:v>
                </c:pt>
                <c:pt idx="1632">
                  <c:v>44918.133333333331</c:v>
                </c:pt>
                <c:pt idx="1633">
                  <c:v>44918.134027777778</c:v>
                </c:pt>
                <c:pt idx="1634">
                  <c:v>44918.134722222225</c:v>
                </c:pt>
                <c:pt idx="1635">
                  <c:v>44918.135416666664</c:v>
                </c:pt>
                <c:pt idx="1636">
                  <c:v>44918.136111111111</c:v>
                </c:pt>
                <c:pt idx="1637">
                  <c:v>44918.136805555558</c:v>
                </c:pt>
                <c:pt idx="1638">
                  <c:v>44918.137499999997</c:v>
                </c:pt>
                <c:pt idx="1639">
                  <c:v>44918.138194444444</c:v>
                </c:pt>
                <c:pt idx="1640">
                  <c:v>44918.138888888891</c:v>
                </c:pt>
                <c:pt idx="1641">
                  <c:v>44918.13958333333</c:v>
                </c:pt>
                <c:pt idx="1642">
                  <c:v>44918.140277777777</c:v>
                </c:pt>
                <c:pt idx="1643">
                  <c:v>44918.140972222223</c:v>
                </c:pt>
                <c:pt idx="1644">
                  <c:v>44918.14166666667</c:v>
                </c:pt>
                <c:pt idx="1645">
                  <c:v>44918.142361111109</c:v>
                </c:pt>
                <c:pt idx="1646">
                  <c:v>44918.143055555556</c:v>
                </c:pt>
                <c:pt idx="1647">
                  <c:v>44918.143750000003</c:v>
                </c:pt>
                <c:pt idx="1648">
                  <c:v>44918.144444444442</c:v>
                </c:pt>
                <c:pt idx="1649">
                  <c:v>44918.145138888889</c:v>
                </c:pt>
                <c:pt idx="1650">
                  <c:v>44918.145833333336</c:v>
                </c:pt>
                <c:pt idx="1651">
                  <c:v>44918.146527777775</c:v>
                </c:pt>
                <c:pt idx="1652">
                  <c:v>44918.147222222222</c:v>
                </c:pt>
                <c:pt idx="1653">
                  <c:v>44918.147916666669</c:v>
                </c:pt>
                <c:pt idx="1654">
                  <c:v>44918.148611111108</c:v>
                </c:pt>
                <c:pt idx="1655">
                  <c:v>44918.149305555555</c:v>
                </c:pt>
                <c:pt idx="1656">
                  <c:v>44918.15</c:v>
                </c:pt>
                <c:pt idx="1657">
                  <c:v>44918.150694444441</c:v>
                </c:pt>
                <c:pt idx="1658">
                  <c:v>44918.151388888888</c:v>
                </c:pt>
                <c:pt idx="1659">
                  <c:v>44918.152083333334</c:v>
                </c:pt>
                <c:pt idx="1660">
                  <c:v>44918.152777777781</c:v>
                </c:pt>
                <c:pt idx="1661">
                  <c:v>44918.15347222222</c:v>
                </c:pt>
                <c:pt idx="1662">
                  <c:v>44918.154166666667</c:v>
                </c:pt>
                <c:pt idx="1663">
                  <c:v>44918.154861111114</c:v>
                </c:pt>
                <c:pt idx="1664">
                  <c:v>44918.155555555553</c:v>
                </c:pt>
                <c:pt idx="1665">
                  <c:v>44918.15625</c:v>
                </c:pt>
                <c:pt idx="1666">
                  <c:v>44918.156944444447</c:v>
                </c:pt>
                <c:pt idx="1667">
                  <c:v>44918.157638888886</c:v>
                </c:pt>
                <c:pt idx="1668">
                  <c:v>44918.158333333333</c:v>
                </c:pt>
                <c:pt idx="1669">
                  <c:v>44918.15902777778</c:v>
                </c:pt>
                <c:pt idx="1670">
                  <c:v>44918.159722222219</c:v>
                </c:pt>
                <c:pt idx="1671">
                  <c:v>44918.160416666666</c:v>
                </c:pt>
                <c:pt idx="1672">
                  <c:v>44918.161111111112</c:v>
                </c:pt>
                <c:pt idx="1673">
                  <c:v>44918.161805555559</c:v>
                </c:pt>
                <c:pt idx="1674">
                  <c:v>44918.162499999999</c:v>
                </c:pt>
                <c:pt idx="1675">
                  <c:v>44918.163194444445</c:v>
                </c:pt>
                <c:pt idx="1676">
                  <c:v>44918.163888888892</c:v>
                </c:pt>
                <c:pt idx="1677">
                  <c:v>44918.164583333331</c:v>
                </c:pt>
                <c:pt idx="1678">
                  <c:v>44918.165277777778</c:v>
                </c:pt>
                <c:pt idx="1679">
                  <c:v>44918.165972222225</c:v>
                </c:pt>
                <c:pt idx="1680">
                  <c:v>44918.166666666664</c:v>
                </c:pt>
                <c:pt idx="1681">
                  <c:v>44918.167361111111</c:v>
                </c:pt>
                <c:pt idx="1682">
                  <c:v>44918.168055555558</c:v>
                </c:pt>
                <c:pt idx="1683">
                  <c:v>44918.168749999997</c:v>
                </c:pt>
                <c:pt idx="1684">
                  <c:v>44918.169444444444</c:v>
                </c:pt>
                <c:pt idx="1685">
                  <c:v>44918.170138888891</c:v>
                </c:pt>
                <c:pt idx="1686">
                  <c:v>44918.17083333333</c:v>
                </c:pt>
                <c:pt idx="1687">
                  <c:v>44918.171527777777</c:v>
                </c:pt>
                <c:pt idx="1688">
                  <c:v>44918.172222222223</c:v>
                </c:pt>
                <c:pt idx="1689">
                  <c:v>44918.17291666667</c:v>
                </c:pt>
                <c:pt idx="1690">
                  <c:v>44918.173611111109</c:v>
                </c:pt>
                <c:pt idx="1691">
                  <c:v>44918.174305555556</c:v>
                </c:pt>
                <c:pt idx="1692">
                  <c:v>44918.175000000003</c:v>
                </c:pt>
                <c:pt idx="1693">
                  <c:v>44918.175694444442</c:v>
                </c:pt>
                <c:pt idx="1694">
                  <c:v>44918.176388888889</c:v>
                </c:pt>
                <c:pt idx="1695">
                  <c:v>44918.177083333336</c:v>
                </c:pt>
                <c:pt idx="1696">
                  <c:v>44918.177777777775</c:v>
                </c:pt>
                <c:pt idx="1697">
                  <c:v>44918.178472222222</c:v>
                </c:pt>
                <c:pt idx="1698">
                  <c:v>44918.179166666669</c:v>
                </c:pt>
                <c:pt idx="1699">
                  <c:v>44918.179861111108</c:v>
                </c:pt>
                <c:pt idx="1700">
                  <c:v>44918.180555555555</c:v>
                </c:pt>
                <c:pt idx="1701">
                  <c:v>44918.181250000001</c:v>
                </c:pt>
                <c:pt idx="1702">
                  <c:v>44918.181944444441</c:v>
                </c:pt>
                <c:pt idx="1703">
                  <c:v>44918.182638888888</c:v>
                </c:pt>
                <c:pt idx="1704">
                  <c:v>44918.183333333334</c:v>
                </c:pt>
                <c:pt idx="1705">
                  <c:v>44918.184027777781</c:v>
                </c:pt>
                <c:pt idx="1706">
                  <c:v>44918.18472222222</c:v>
                </c:pt>
                <c:pt idx="1707">
                  <c:v>44918.185416666667</c:v>
                </c:pt>
                <c:pt idx="1708">
                  <c:v>44918.186111111114</c:v>
                </c:pt>
                <c:pt idx="1709">
                  <c:v>44918.186805555553</c:v>
                </c:pt>
                <c:pt idx="1710">
                  <c:v>44918.1875</c:v>
                </c:pt>
                <c:pt idx="1711">
                  <c:v>44918.188194444447</c:v>
                </c:pt>
                <c:pt idx="1712">
                  <c:v>44918.188888888886</c:v>
                </c:pt>
                <c:pt idx="1713">
                  <c:v>44918.189583333333</c:v>
                </c:pt>
                <c:pt idx="1714">
                  <c:v>44918.19027777778</c:v>
                </c:pt>
                <c:pt idx="1715">
                  <c:v>44918.190972222219</c:v>
                </c:pt>
                <c:pt idx="1716">
                  <c:v>44918.191666666666</c:v>
                </c:pt>
                <c:pt idx="1717">
                  <c:v>44918.192361111112</c:v>
                </c:pt>
                <c:pt idx="1718">
                  <c:v>44918.193055555559</c:v>
                </c:pt>
                <c:pt idx="1719">
                  <c:v>44918.193749999999</c:v>
                </c:pt>
                <c:pt idx="1720">
                  <c:v>44918.194444444445</c:v>
                </c:pt>
                <c:pt idx="1721">
                  <c:v>44918.195138888892</c:v>
                </c:pt>
                <c:pt idx="1722">
                  <c:v>44918.195833333331</c:v>
                </c:pt>
                <c:pt idx="1723">
                  <c:v>44918.196527777778</c:v>
                </c:pt>
                <c:pt idx="1724">
                  <c:v>44918.197222222225</c:v>
                </c:pt>
                <c:pt idx="1725">
                  <c:v>44918.197916666664</c:v>
                </c:pt>
                <c:pt idx="1726">
                  <c:v>44918.198611111111</c:v>
                </c:pt>
                <c:pt idx="1727">
                  <c:v>44918.199305555558</c:v>
                </c:pt>
                <c:pt idx="1728">
                  <c:v>44918.2</c:v>
                </c:pt>
                <c:pt idx="1729">
                  <c:v>44918.200694444444</c:v>
                </c:pt>
                <c:pt idx="1730">
                  <c:v>44918.201388888891</c:v>
                </c:pt>
                <c:pt idx="1731">
                  <c:v>44918.20208333333</c:v>
                </c:pt>
                <c:pt idx="1732">
                  <c:v>44918.202777777777</c:v>
                </c:pt>
                <c:pt idx="1733">
                  <c:v>44918.203472222223</c:v>
                </c:pt>
                <c:pt idx="1734">
                  <c:v>44918.20416666667</c:v>
                </c:pt>
                <c:pt idx="1735">
                  <c:v>44918.204861111109</c:v>
                </c:pt>
                <c:pt idx="1736">
                  <c:v>44918.205555555556</c:v>
                </c:pt>
                <c:pt idx="1737">
                  <c:v>44918.206250000003</c:v>
                </c:pt>
                <c:pt idx="1738">
                  <c:v>44918.206944444442</c:v>
                </c:pt>
                <c:pt idx="1739">
                  <c:v>44918.207638888889</c:v>
                </c:pt>
                <c:pt idx="1740">
                  <c:v>44918.208333333336</c:v>
                </c:pt>
                <c:pt idx="1741">
                  <c:v>44918.209027777775</c:v>
                </c:pt>
                <c:pt idx="1742">
                  <c:v>44918.209722222222</c:v>
                </c:pt>
                <c:pt idx="1743">
                  <c:v>44918.210416666669</c:v>
                </c:pt>
                <c:pt idx="1744">
                  <c:v>44918.211111111108</c:v>
                </c:pt>
                <c:pt idx="1745">
                  <c:v>44918.211805555555</c:v>
                </c:pt>
                <c:pt idx="1746">
                  <c:v>44918.212500000001</c:v>
                </c:pt>
                <c:pt idx="1747">
                  <c:v>44918.213194444441</c:v>
                </c:pt>
                <c:pt idx="1748">
                  <c:v>44918.213888888888</c:v>
                </c:pt>
                <c:pt idx="1749">
                  <c:v>44918.214583333334</c:v>
                </c:pt>
                <c:pt idx="1750">
                  <c:v>44918.215277777781</c:v>
                </c:pt>
                <c:pt idx="1751">
                  <c:v>44918.21597222222</c:v>
                </c:pt>
                <c:pt idx="1752">
                  <c:v>44918.216666666667</c:v>
                </c:pt>
                <c:pt idx="1753">
                  <c:v>44918.217361111114</c:v>
                </c:pt>
                <c:pt idx="1754">
                  <c:v>44918.218055555553</c:v>
                </c:pt>
                <c:pt idx="1755">
                  <c:v>44918.21875</c:v>
                </c:pt>
                <c:pt idx="1756">
                  <c:v>44918.219444444447</c:v>
                </c:pt>
                <c:pt idx="1757">
                  <c:v>44918.220138888886</c:v>
                </c:pt>
                <c:pt idx="1758">
                  <c:v>44918.220833333333</c:v>
                </c:pt>
                <c:pt idx="1759">
                  <c:v>44918.22152777778</c:v>
                </c:pt>
                <c:pt idx="1760">
                  <c:v>44918.222222222219</c:v>
                </c:pt>
                <c:pt idx="1761">
                  <c:v>44918.222916666666</c:v>
                </c:pt>
                <c:pt idx="1762">
                  <c:v>44918.223611111112</c:v>
                </c:pt>
                <c:pt idx="1763">
                  <c:v>44918.224305555559</c:v>
                </c:pt>
                <c:pt idx="1764">
                  <c:v>44918.224999999999</c:v>
                </c:pt>
                <c:pt idx="1765">
                  <c:v>44918.225694444445</c:v>
                </c:pt>
                <c:pt idx="1766">
                  <c:v>44918.226388888892</c:v>
                </c:pt>
                <c:pt idx="1767">
                  <c:v>44918.227083333331</c:v>
                </c:pt>
                <c:pt idx="1768">
                  <c:v>44918.227777777778</c:v>
                </c:pt>
                <c:pt idx="1769">
                  <c:v>44918.228472222225</c:v>
                </c:pt>
                <c:pt idx="1770">
                  <c:v>44918.229166666664</c:v>
                </c:pt>
                <c:pt idx="1771">
                  <c:v>44918.229861111111</c:v>
                </c:pt>
                <c:pt idx="1772">
                  <c:v>44918.230555555558</c:v>
                </c:pt>
                <c:pt idx="1773">
                  <c:v>44918.231249999997</c:v>
                </c:pt>
                <c:pt idx="1774">
                  <c:v>44918.231944444444</c:v>
                </c:pt>
                <c:pt idx="1775">
                  <c:v>44918.232638888891</c:v>
                </c:pt>
                <c:pt idx="1776">
                  <c:v>44918.23333333333</c:v>
                </c:pt>
                <c:pt idx="1777">
                  <c:v>44918.234027777777</c:v>
                </c:pt>
                <c:pt idx="1778">
                  <c:v>44918.234722222223</c:v>
                </c:pt>
                <c:pt idx="1779">
                  <c:v>44918.23541666667</c:v>
                </c:pt>
                <c:pt idx="1780">
                  <c:v>44918.236111111109</c:v>
                </c:pt>
                <c:pt idx="1781">
                  <c:v>44918.236805555556</c:v>
                </c:pt>
                <c:pt idx="1782">
                  <c:v>44918.237500000003</c:v>
                </c:pt>
                <c:pt idx="1783">
                  <c:v>44918.238194444442</c:v>
                </c:pt>
                <c:pt idx="1784">
                  <c:v>44918.238888888889</c:v>
                </c:pt>
                <c:pt idx="1785">
                  <c:v>44918.239583333336</c:v>
                </c:pt>
                <c:pt idx="1786">
                  <c:v>44918.240277777775</c:v>
                </c:pt>
                <c:pt idx="1787">
                  <c:v>44918.240972222222</c:v>
                </c:pt>
                <c:pt idx="1788">
                  <c:v>44918.241666666669</c:v>
                </c:pt>
                <c:pt idx="1789">
                  <c:v>44918.242361111108</c:v>
                </c:pt>
                <c:pt idx="1790">
                  <c:v>44918.243055555555</c:v>
                </c:pt>
                <c:pt idx="1791">
                  <c:v>44918.243750000001</c:v>
                </c:pt>
                <c:pt idx="1792">
                  <c:v>44918.244444444441</c:v>
                </c:pt>
                <c:pt idx="1793">
                  <c:v>44918.245138888888</c:v>
                </c:pt>
                <c:pt idx="1794">
                  <c:v>44918.245833333334</c:v>
                </c:pt>
                <c:pt idx="1795">
                  <c:v>44918.246527777781</c:v>
                </c:pt>
                <c:pt idx="1796">
                  <c:v>44918.24722222222</c:v>
                </c:pt>
                <c:pt idx="1797">
                  <c:v>44918.247916666667</c:v>
                </c:pt>
                <c:pt idx="1798">
                  <c:v>44918.248611111114</c:v>
                </c:pt>
                <c:pt idx="1799">
                  <c:v>44918.249305555553</c:v>
                </c:pt>
                <c:pt idx="1800">
                  <c:v>44918.25</c:v>
                </c:pt>
                <c:pt idx="1801">
                  <c:v>44918.250694444447</c:v>
                </c:pt>
                <c:pt idx="1802">
                  <c:v>44918.251388888886</c:v>
                </c:pt>
                <c:pt idx="1803">
                  <c:v>44918.252083333333</c:v>
                </c:pt>
                <c:pt idx="1804">
                  <c:v>44918.25277777778</c:v>
                </c:pt>
                <c:pt idx="1805">
                  <c:v>44918.253472222219</c:v>
                </c:pt>
                <c:pt idx="1806">
                  <c:v>44918.254166666666</c:v>
                </c:pt>
                <c:pt idx="1807">
                  <c:v>44918.254861111112</c:v>
                </c:pt>
                <c:pt idx="1808">
                  <c:v>44918.255555555559</c:v>
                </c:pt>
                <c:pt idx="1809">
                  <c:v>44918.256249999999</c:v>
                </c:pt>
                <c:pt idx="1810">
                  <c:v>44918.256944444445</c:v>
                </c:pt>
                <c:pt idx="1811">
                  <c:v>44918.257638888892</c:v>
                </c:pt>
                <c:pt idx="1812">
                  <c:v>44918.258333333331</c:v>
                </c:pt>
                <c:pt idx="1813">
                  <c:v>44918.259027777778</c:v>
                </c:pt>
                <c:pt idx="1814">
                  <c:v>44918.259722222225</c:v>
                </c:pt>
                <c:pt idx="1815">
                  <c:v>44918.260416666664</c:v>
                </c:pt>
                <c:pt idx="1816">
                  <c:v>44918.261111111111</c:v>
                </c:pt>
                <c:pt idx="1817">
                  <c:v>44918.261805555558</c:v>
                </c:pt>
                <c:pt idx="1818">
                  <c:v>44918.262499999997</c:v>
                </c:pt>
                <c:pt idx="1819">
                  <c:v>44918.263194444444</c:v>
                </c:pt>
                <c:pt idx="1820">
                  <c:v>44918.263888888891</c:v>
                </c:pt>
                <c:pt idx="1821">
                  <c:v>44918.26458333333</c:v>
                </c:pt>
                <c:pt idx="1822">
                  <c:v>44918.265277777777</c:v>
                </c:pt>
                <c:pt idx="1823">
                  <c:v>44918.265972222223</c:v>
                </c:pt>
                <c:pt idx="1824">
                  <c:v>44918.26666666667</c:v>
                </c:pt>
                <c:pt idx="1825">
                  <c:v>44918.267361111109</c:v>
                </c:pt>
                <c:pt idx="1826">
                  <c:v>44918.268055555556</c:v>
                </c:pt>
                <c:pt idx="1827">
                  <c:v>44918.268750000003</c:v>
                </c:pt>
                <c:pt idx="1828">
                  <c:v>44918.269444444442</c:v>
                </c:pt>
                <c:pt idx="1829">
                  <c:v>44918.270138888889</c:v>
                </c:pt>
                <c:pt idx="1830">
                  <c:v>44918.270833333336</c:v>
                </c:pt>
                <c:pt idx="1831">
                  <c:v>44918.271527777775</c:v>
                </c:pt>
                <c:pt idx="1832">
                  <c:v>44918.272222222222</c:v>
                </c:pt>
                <c:pt idx="1833">
                  <c:v>44918.272916666669</c:v>
                </c:pt>
                <c:pt idx="1834">
                  <c:v>44918.273611111108</c:v>
                </c:pt>
                <c:pt idx="1835">
                  <c:v>44918.274305555555</c:v>
                </c:pt>
                <c:pt idx="1836">
                  <c:v>44918.275000000001</c:v>
                </c:pt>
                <c:pt idx="1837">
                  <c:v>44918.275694444441</c:v>
                </c:pt>
                <c:pt idx="1838">
                  <c:v>44918.276388888888</c:v>
                </c:pt>
                <c:pt idx="1839">
                  <c:v>44918.277083333334</c:v>
                </c:pt>
                <c:pt idx="1840">
                  <c:v>44918.277777777781</c:v>
                </c:pt>
                <c:pt idx="1841">
                  <c:v>44918.27847222222</c:v>
                </c:pt>
                <c:pt idx="1842">
                  <c:v>44918.279166666667</c:v>
                </c:pt>
                <c:pt idx="1843">
                  <c:v>44918.279861111114</c:v>
                </c:pt>
                <c:pt idx="1844">
                  <c:v>44918.280555555553</c:v>
                </c:pt>
                <c:pt idx="1845">
                  <c:v>44918.28125</c:v>
                </c:pt>
                <c:pt idx="1846">
                  <c:v>44918.281944444447</c:v>
                </c:pt>
                <c:pt idx="1847">
                  <c:v>44918.282638888886</c:v>
                </c:pt>
                <c:pt idx="1848">
                  <c:v>44918.283333333333</c:v>
                </c:pt>
                <c:pt idx="1849">
                  <c:v>44918.28402777778</c:v>
                </c:pt>
                <c:pt idx="1850">
                  <c:v>44918.284722222219</c:v>
                </c:pt>
                <c:pt idx="1851">
                  <c:v>44918.285416666666</c:v>
                </c:pt>
                <c:pt idx="1852">
                  <c:v>44918.286111111112</c:v>
                </c:pt>
                <c:pt idx="1853">
                  <c:v>44918.286805555559</c:v>
                </c:pt>
                <c:pt idx="1854">
                  <c:v>44918.287499999999</c:v>
                </c:pt>
                <c:pt idx="1855">
                  <c:v>44918.288194444445</c:v>
                </c:pt>
                <c:pt idx="1856">
                  <c:v>44918.288888888892</c:v>
                </c:pt>
                <c:pt idx="1857">
                  <c:v>44918.289583333331</c:v>
                </c:pt>
                <c:pt idx="1858">
                  <c:v>44918.290277777778</c:v>
                </c:pt>
                <c:pt idx="1859">
                  <c:v>44918.290972222225</c:v>
                </c:pt>
                <c:pt idx="1860">
                  <c:v>44918.291666666664</c:v>
                </c:pt>
                <c:pt idx="1861">
                  <c:v>44918.292361111111</c:v>
                </c:pt>
                <c:pt idx="1862">
                  <c:v>44918.293055555558</c:v>
                </c:pt>
                <c:pt idx="1863">
                  <c:v>44918.293749999997</c:v>
                </c:pt>
                <c:pt idx="1864">
                  <c:v>44918.294444444444</c:v>
                </c:pt>
                <c:pt idx="1865">
                  <c:v>44918.295138888891</c:v>
                </c:pt>
                <c:pt idx="1866">
                  <c:v>44918.29583333333</c:v>
                </c:pt>
                <c:pt idx="1867">
                  <c:v>44918.296527777777</c:v>
                </c:pt>
                <c:pt idx="1868">
                  <c:v>44918.297222222223</c:v>
                </c:pt>
                <c:pt idx="1869">
                  <c:v>44918.29791666667</c:v>
                </c:pt>
                <c:pt idx="1870">
                  <c:v>44918.298611111109</c:v>
                </c:pt>
                <c:pt idx="1871">
                  <c:v>44918.299305555556</c:v>
                </c:pt>
                <c:pt idx="1872">
                  <c:v>44918.3</c:v>
                </c:pt>
                <c:pt idx="1873">
                  <c:v>44918.300694444442</c:v>
                </c:pt>
                <c:pt idx="1874">
                  <c:v>44918.301388888889</c:v>
                </c:pt>
                <c:pt idx="1875">
                  <c:v>44918.302083333336</c:v>
                </c:pt>
                <c:pt idx="1876">
                  <c:v>44918.302777777775</c:v>
                </c:pt>
                <c:pt idx="1877">
                  <c:v>44918.303472222222</c:v>
                </c:pt>
                <c:pt idx="1878">
                  <c:v>44918.304166666669</c:v>
                </c:pt>
                <c:pt idx="1879">
                  <c:v>44918.304861111108</c:v>
                </c:pt>
                <c:pt idx="1880">
                  <c:v>44918.305555555555</c:v>
                </c:pt>
                <c:pt idx="1881">
                  <c:v>44918.306250000001</c:v>
                </c:pt>
                <c:pt idx="1882">
                  <c:v>44918.306944444441</c:v>
                </c:pt>
                <c:pt idx="1883">
                  <c:v>44918.307638888888</c:v>
                </c:pt>
                <c:pt idx="1884">
                  <c:v>44918.308333333334</c:v>
                </c:pt>
                <c:pt idx="1885">
                  <c:v>44918.309027777781</c:v>
                </c:pt>
                <c:pt idx="1886">
                  <c:v>44918.30972222222</c:v>
                </c:pt>
                <c:pt idx="1887">
                  <c:v>44918.310416666667</c:v>
                </c:pt>
                <c:pt idx="1888">
                  <c:v>44918.311111111114</c:v>
                </c:pt>
                <c:pt idx="1889">
                  <c:v>44918.311805555553</c:v>
                </c:pt>
                <c:pt idx="1890">
                  <c:v>44918.3125</c:v>
                </c:pt>
                <c:pt idx="1891">
                  <c:v>44918.313194444447</c:v>
                </c:pt>
                <c:pt idx="1892">
                  <c:v>44918.313888888886</c:v>
                </c:pt>
                <c:pt idx="1893">
                  <c:v>44918.314583333333</c:v>
                </c:pt>
                <c:pt idx="1894">
                  <c:v>44918.31527777778</c:v>
                </c:pt>
                <c:pt idx="1895">
                  <c:v>44918.315972222219</c:v>
                </c:pt>
                <c:pt idx="1896">
                  <c:v>44918.316666666666</c:v>
                </c:pt>
                <c:pt idx="1897">
                  <c:v>44918.317361111112</c:v>
                </c:pt>
                <c:pt idx="1898">
                  <c:v>44918.318055555559</c:v>
                </c:pt>
                <c:pt idx="1899">
                  <c:v>44918.318749999999</c:v>
                </c:pt>
                <c:pt idx="1900">
                  <c:v>44918.319444444445</c:v>
                </c:pt>
                <c:pt idx="1901">
                  <c:v>44918.320138888892</c:v>
                </c:pt>
                <c:pt idx="1902">
                  <c:v>44918.320833333331</c:v>
                </c:pt>
                <c:pt idx="1903">
                  <c:v>44918.321527777778</c:v>
                </c:pt>
                <c:pt idx="1904">
                  <c:v>44918.322222222225</c:v>
                </c:pt>
                <c:pt idx="1905">
                  <c:v>44918.322916666664</c:v>
                </c:pt>
                <c:pt idx="1906">
                  <c:v>44918.323611111111</c:v>
                </c:pt>
                <c:pt idx="1907">
                  <c:v>44918.324305555558</c:v>
                </c:pt>
                <c:pt idx="1908">
                  <c:v>44918.324999999997</c:v>
                </c:pt>
                <c:pt idx="1909">
                  <c:v>44918.325694444444</c:v>
                </c:pt>
                <c:pt idx="1910">
                  <c:v>44918.326388888891</c:v>
                </c:pt>
                <c:pt idx="1911">
                  <c:v>44918.32708333333</c:v>
                </c:pt>
                <c:pt idx="1912">
                  <c:v>44918.327777777777</c:v>
                </c:pt>
                <c:pt idx="1913">
                  <c:v>44918.328472222223</c:v>
                </c:pt>
                <c:pt idx="1914">
                  <c:v>44918.32916666667</c:v>
                </c:pt>
                <c:pt idx="1915">
                  <c:v>44918.329861111109</c:v>
                </c:pt>
                <c:pt idx="1916">
                  <c:v>44918.330555555556</c:v>
                </c:pt>
                <c:pt idx="1917">
                  <c:v>44918.331250000003</c:v>
                </c:pt>
                <c:pt idx="1918">
                  <c:v>44918.331944444442</c:v>
                </c:pt>
                <c:pt idx="1919">
                  <c:v>44918.332638888889</c:v>
                </c:pt>
                <c:pt idx="1920">
                  <c:v>44918.333333333336</c:v>
                </c:pt>
                <c:pt idx="1921">
                  <c:v>44918.334027777775</c:v>
                </c:pt>
                <c:pt idx="1922">
                  <c:v>44918.334722222222</c:v>
                </c:pt>
                <c:pt idx="1923">
                  <c:v>44918.335416666669</c:v>
                </c:pt>
                <c:pt idx="1924">
                  <c:v>44918.336111111108</c:v>
                </c:pt>
                <c:pt idx="1925">
                  <c:v>44918.336805555555</c:v>
                </c:pt>
                <c:pt idx="1926">
                  <c:v>44918.337500000001</c:v>
                </c:pt>
                <c:pt idx="1927">
                  <c:v>44918.338194444441</c:v>
                </c:pt>
                <c:pt idx="1928">
                  <c:v>44918.338888888888</c:v>
                </c:pt>
                <c:pt idx="1929">
                  <c:v>44918.339583333334</c:v>
                </c:pt>
                <c:pt idx="1930">
                  <c:v>44918.340277777781</c:v>
                </c:pt>
                <c:pt idx="1931">
                  <c:v>44918.34097222222</c:v>
                </c:pt>
                <c:pt idx="1932">
                  <c:v>44918.341666666667</c:v>
                </c:pt>
                <c:pt idx="1933">
                  <c:v>44918.342361111114</c:v>
                </c:pt>
                <c:pt idx="1934">
                  <c:v>44918.343055555553</c:v>
                </c:pt>
                <c:pt idx="1935">
                  <c:v>44918.34375</c:v>
                </c:pt>
                <c:pt idx="1936">
                  <c:v>44918.344444444447</c:v>
                </c:pt>
                <c:pt idx="1937">
                  <c:v>44918.345138888886</c:v>
                </c:pt>
                <c:pt idx="1938">
                  <c:v>44918.345833333333</c:v>
                </c:pt>
                <c:pt idx="1939">
                  <c:v>44918.34652777778</c:v>
                </c:pt>
                <c:pt idx="1940">
                  <c:v>44918.347222222219</c:v>
                </c:pt>
                <c:pt idx="1941">
                  <c:v>44918.347916666666</c:v>
                </c:pt>
                <c:pt idx="1942">
                  <c:v>44918.348611111112</c:v>
                </c:pt>
                <c:pt idx="1943">
                  <c:v>44918.349305555559</c:v>
                </c:pt>
                <c:pt idx="1944">
                  <c:v>44918.35</c:v>
                </c:pt>
                <c:pt idx="1945">
                  <c:v>44918.350694444445</c:v>
                </c:pt>
                <c:pt idx="1946">
                  <c:v>44918.351388888892</c:v>
                </c:pt>
                <c:pt idx="1947">
                  <c:v>44918.352083333331</c:v>
                </c:pt>
                <c:pt idx="1948">
                  <c:v>44918.352777777778</c:v>
                </c:pt>
                <c:pt idx="1949">
                  <c:v>44918.353472222225</c:v>
                </c:pt>
                <c:pt idx="1950">
                  <c:v>44918.354166666664</c:v>
                </c:pt>
                <c:pt idx="1951">
                  <c:v>44918.354861111111</c:v>
                </c:pt>
                <c:pt idx="1952">
                  <c:v>44918.355555555558</c:v>
                </c:pt>
                <c:pt idx="1953">
                  <c:v>44918.356249999997</c:v>
                </c:pt>
                <c:pt idx="1954">
                  <c:v>44918.356944444444</c:v>
                </c:pt>
                <c:pt idx="1955">
                  <c:v>44918.357638888891</c:v>
                </c:pt>
                <c:pt idx="1956">
                  <c:v>44918.35833333333</c:v>
                </c:pt>
                <c:pt idx="1957">
                  <c:v>44918.359027777777</c:v>
                </c:pt>
                <c:pt idx="1958">
                  <c:v>44918.359722222223</c:v>
                </c:pt>
                <c:pt idx="1959">
                  <c:v>44918.36041666667</c:v>
                </c:pt>
                <c:pt idx="1960">
                  <c:v>44918.361111111109</c:v>
                </c:pt>
                <c:pt idx="1961">
                  <c:v>44918.361805555556</c:v>
                </c:pt>
                <c:pt idx="1962">
                  <c:v>44918.362500000003</c:v>
                </c:pt>
                <c:pt idx="1963">
                  <c:v>44918.363194444442</c:v>
                </c:pt>
                <c:pt idx="1964">
                  <c:v>44918.363888888889</c:v>
                </c:pt>
                <c:pt idx="1965">
                  <c:v>44918.364583333336</c:v>
                </c:pt>
                <c:pt idx="1966">
                  <c:v>44918.365277777775</c:v>
                </c:pt>
                <c:pt idx="1967">
                  <c:v>44918.365972222222</c:v>
                </c:pt>
                <c:pt idx="1968">
                  <c:v>44918.366666666669</c:v>
                </c:pt>
                <c:pt idx="1969">
                  <c:v>44918.367361111108</c:v>
                </c:pt>
                <c:pt idx="1970">
                  <c:v>44918.368055555555</c:v>
                </c:pt>
                <c:pt idx="1971">
                  <c:v>44918.368750000001</c:v>
                </c:pt>
                <c:pt idx="1972">
                  <c:v>44918.369444444441</c:v>
                </c:pt>
                <c:pt idx="1973">
                  <c:v>44918.370138888888</c:v>
                </c:pt>
                <c:pt idx="1974">
                  <c:v>44918.370833333334</c:v>
                </c:pt>
                <c:pt idx="1975">
                  <c:v>44918.371527777781</c:v>
                </c:pt>
                <c:pt idx="1976">
                  <c:v>44918.37222222222</c:v>
                </c:pt>
                <c:pt idx="1977">
                  <c:v>44918.372916666667</c:v>
                </c:pt>
                <c:pt idx="1978">
                  <c:v>44918.373611111114</c:v>
                </c:pt>
                <c:pt idx="1979">
                  <c:v>44918.374305555553</c:v>
                </c:pt>
                <c:pt idx="1980">
                  <c:v>44918.375</c:v>
                </c:pt>
                <c:pt idx="1981">
                  <c:v>44918.375694444447</c:v>
                </c:pt>
                <c:pt idx="1982">
                  <c:v>44918.376388888886</c:v>
                </c:pt>
                <c:pt idx="1983">
                  <c:v>44918.377083333333</c:v>
                </c:pt>
                <c:pt idx="1984">
                  <c:v>44918.37777777778</c:v>
                </c:pt>
                <c:pt idx="1985">
                  <c:v>44918.378472222219</c:v>
                </c:pt>
                <c:pt idx="1986">
                  <c:v>44918.379166666666</c:v>
                </c:pt>
                <c:pt idx="1987">
                  <c:v>44918.379861111112</c:v>
                </c:pt>
                <c:pt idx="1988">
                  <c:v>44918.380555555559</c:v>
                </c:pt>
                <c:pt idx="1989">
                  <c:v>44918.381249999999</c:v>
                </c:pt>
                <c:pt idx="1990">
                  <c:v>44918.381944444445</c:v>
                </c:pt>
                <c:pt idx="1991">
                  <c:v>44918.382638888892</c:v>
                </c:pt>
                <c:pt idx="1992">
                  <c:v>44918.383333333331</c:v>
                </c:pt>
                <c:pt idx="1993">
                  <c:v>44918.384027777778</c:v>
                </c:pt>
                <c:pt idx="1994">
                  <c:v>44918.384722222225</c:v>
                </c:pt>
                <c:pt idx="1995">
                  <c:v>44918.385416666664</c:v>
                </c:pt>
                <c:pt idx="1996">
                  <c:v>44918.386111111111</c:v>
                </c:pt>
                <c:pt idx="1997">
                  <c:v>44918.386805555558</c:v>
                </c:pt>
                <c:pt idx="1998">
                  <c:v>44918.387499999997</c:v>
                </c:pt>
                <c:pt idx="1999">
                  <c:v>44918.388194444444</c:v>
                </c:pt>
                <c:pt idx="2000">
                  <c:v>44918.388888888891</c:v>
                </c:pt>
                <c:pt idx="2001">
                  <c:v>44918.38958333333</c:v>
                </c:pt>
                <c:pt idx="2002">
                  <c:v>44918.390277777777</c:v>
                </c:pt>
                <c:pt idx="2003">
                  <c:v>44918.390972222223</c:v>
                </c:pt>
                <c:pt idx="2004">
                  <c:v>44918.39166666667</c:v>
                </c:pt>
                <c:pt idx="2005">
                  <c:v>44918.392361111109</c:v>
                </c:pt>
                <c:pt idx="2006">
                  <c:v>44918.393055555556</c:v>
                </c:pt>
                <c:pt idx="2007">
                  <c:v>44918.393750000003</c:v>
                </c:pt>
                <c:pt idx="2008">
                  <c:v>44918.394444444442</c:v>
                </c:pt>
                <c:pt idx="2009">
                  <c:v>44918.395138888889</c:v>
                </c:pt>
                <c:pt idx="2010">
                  <c:v>44918.395833333336</c:v>
                </c:pt>
                <c:pt idx="2011">
                  <c:v>44918.396527777775</c:v>
                </c:pt>
                <c:pt idx="2012">
                  <c:v>44918.397222222222</c:v>
                </c:pt>
                <c:pt idx="2013">
                  <c:v>44918.397916666669</c:v>
                </c:pt>
                <c:pt idx="2014">
                  <c:v>44918.398611111108</c:v>
                </c:pt>
                <c:pt idx="2015">
                  <c:v>44918.399305555555</c:v>
                </c:pt>
                <c:pt idx="2016">
                  <c:v>44918.400000000001</c:v>
                </c:pt>
                <c:pt idx="2017">
                  <c:v>44918.400694444441</c:v>
                </c:pt>
                <c:pt idx="2018">
                  <c:v>44918.401388888888</c:v>
                </c:pt>
                <c:pt idx="2019">
                  <c:v>44918.402083333334</c:v>
                </c:pt>
                <c:pt idx="2020">
                  <c:v>44918.402777777781</c:v>
                </c:pt>
                <c:pt idx="2021">
                  <c:v>44918.40347222222</c:v>
                </c:pt>
                <c:pt idx="2022">
                  <c:v>44918.404166666667</c:v>
                </c:pt>
                <c:pt idx="2023">
                  <c:v>44918.404861111114</c:v>
                </c:pt>
                <c:pt idx="2024">
                  <c:v>44918.405555555553</c:v>
                </c:pt>
                <c:pt idx="2025">
                  <c:v>44918.40625</c:v>
                </c:pt>
                <c:pt idx="2026">
                  <c:v>44918.406944444447</c:v>
                </c:pt>
                <c:pt idx="2027">
                  <c:v>44918.407638888886</c:v>
                </c:pt>
                <c:pt idx="2028">
                  <c:v>44918.408333333333</c:v>
                </c:pt>
                <c:pt idx="2029">
                  <c:v>44918.40902777778</c:v>
                </c:pt>
                <c:pt idx="2030">
                  <c:v>44918.409722222219</c:v>
                </c:pt>
                <c:pt idx="2031">
                  <c:v>44918.410416666666</c:v>
                </c:pt>
                <c:pt idx="2032">
                  <c:v>44918.411111111112</c:v>
                </c:pt>
                <c:pt idx="2033">
                  <c:v>44918.411805555559</c:v>
                </c:pt>
                <c:pt idx="2034">
                  <c:v>44918.412499999999</c:v>
                </c:pt>
                <c:pt idx="2035">
                  <c:v>44918.413194444445</c:v>
                </c:pt>
                <c:pt idx="2036">
                  <c:v>44918.413888888892</c:v>
                </c:pt>
                <c:pt idx="2037">
                  <c:v>44918.414583333331</c:v>
                </c:pt>
                <c:pt idx="2038">
                  <c:v>44918.415277777778</c:v>
                </c:pt>
                <c:pt idx="2039">
                  <c:v>44918.415972222225</c:v>
                </c:pt>
                <c:pt idx="2040">
                  <c:v>44918.416666666664</c:v>
                </c:pt>
                <c:pt idx="2041">
                  <c:v>44918.417361111111</c:v>
                </c:pt>
                <c:pt idx="2042">
                  <c:v>44918.418055555558</c:v>
                </c:pt>
                <c:pt idx="2043">
                  <c:v>44918.418749999997</c:v>
                </c:pt>
                <c:pt idx="2044">
                  <c:v>44918.419444444444</c:v>
                </c:pt>
                <c:pt idx="2045">
                  <c:v>44918.420138888891</c:v>
                </c:pt>
                <c:pt idx="2046">
                  <c:v>44918.42083333333</c:v>
                </c:pt>
                <c:pt idx="2047">
                  <c:v>44918.421527777777</c:v>
                </c:pt>
                <c:pt idx="2048">
                  <c:v>44918.422222222223</c:v>
                </c:pt>
                <c:pt idx="2049">
                  <c:v>44918.42291666667</c:v>
                </c:pt>
                <c:pt idx="2050">
                  <c:v>44918.423611111109</c:v>
                </c:pt>
                <c:pt idx="2051">
                  <c:v>44918.424305555556</c:v>
                </c:pt>
                <c:pt idx="2052">
                  <c:v>44918.425000000003</c:v>
                </c:pt>
                <c:pt idx="2053">
                  <c:v>44918.425694444442</c:v>
                </c:pt>
                <c:pt idx="2054">
                  <c:v>44918.426388888889</c:v>
                </c:pt>
                <c:pt idx="2055">
                  <c:v>44918.427083333336</c:v>
                </c:pt>
                <c:pt idx="2056">
                  <c:v>44918.427777777775</c:v>
                </c:pt>
                <c:pt idx="2057">
                  <c:v>44918.428472222222</c:v>
                </c:pt>
                <c:pt idx="2058">
                  <c:v>44918.429166666669</c:v>
                </c:pt>
                <c:pt idx="2059">
                  <c:v>44918.429861111108</c:v>
                </c:pt>
                <c:pt idx="2060">
                  <c:v>44918.430555555555</c:v>
                </c:pt>
                <c:pt idx="2061">
                  <c:v>44918.431250000001</c:v>
                </c:pt>
                <c:pt idx="2062">
                  <c:v>44918.431944444441</c:v>
                </c:pt>
                <c:pt idx="2063">
                  <c:v>44918.432638888888</c:v>
                </c:pt>
                <c:pt idx="2064">
                  <c:v>44918.433333333334</c:v>
                </c:pt>
                <c:pt idx="2065">
                  <c:v>44918.434027777781</c:v>
                </c:pt>
                <c:pt idx="2066">
                  <c:v>44918.43472222222</c:v>
                </c:pt>
                <c:pt idx="2067">
                  <c:v>44918.435416666667</c:v>
                </c:pt>
                <c:pt idx="2068">
                  <c:v>44918.436111111114</c:v>
                </c:pt>
                <c:pt idx="2069">
                  <c:v>44918.436805555553</c:v>
                </c:pt>
                <c:pt idx="2070">
                  <c:v>44918.4375</c:v>
                </c:pt>
                <c:pt idx="2071">
                  <c:v>44918.438194444447</c:v>
                </c:pt>
                <c:pt idx="2072">
                  <c:v>44918.438888888886</c:v>
                </c:pt>
                <c:pt idx="2073">
                  <c:v>44918.439583333333</c:v>
                </c:pt>
                <c:pt idx="2074">
                  <c:v>44918.44027777778</c:v>
                </c:pt>
                <c:pt idx="2075">
                  <c:v>44918.440972222219</c:v>
                </c:pt>
                <c:pt idx="2076">
                  <c:v>44918.441666666666</c:v>
                </c:pt>
                <c:pt idx="2077">
                  <c:v>44918.442361111112</c:v>
                </c:pt>
                <c:pt idx="2078">
                  <c:v>44918.443055555559</c:v>
                </c:pt>
                <c:pt idx="2079">
                  <c:v>44918.443749999999</c:v>
                </c:pt>
                <c:pt idx="2080">
                  <c:v>44918.444444444445</c:v>
                </c:pt>
                <c:pt idx="2081">
                  <c:v>44918.445138888892</c:v>
                </c:pt>
                <c:pt idx="2082">
                  <c:v>44918.445833333331</c:v>
                </c:pt>
                <c:pt idx="2083">
                  <c:v>44918.446527777778</c:v>
                </c:pt>
                <c:pt idx="2084">
                  <c:v>44918.447222222225</c:v>
                </c:pt>
                <c:pt idx="2085">
                  <c:v>44918.447916666664</c:v>
                </c:pt>
                <c:pt idx="2086">
                  <c:v>44918.448611111111</c:v>
                </c:pt>
                <c:pt idx="2087">
                  <c:v>44918.449305555558</c:v>
                </c:pt>
                <c:pt idx="2088">
                  <c:v>44918.45</c:v>
                </c:pt>
                <c:pt idx="2089">
                  <c:v>44918.450694444444</c:v>
                </c:pt>
                <c:pt idx="2090">
                  <c:v>44918.451388888891</c:v>
                </c:pt>
                <c:pt idx="2091">
                  <c:v>44918.45208333333</c:v>
                </c:pt>
                <c:pt idx="2092">
                  <c:v>44918.452777777777</c:v>
                </c:pt>
                <c:pt idx="2093">
                  <c:v>44918.453472222223</c:v>
                </c:pt>
                <c:pt idx="2094">
                  <c:v>44918.45416666667</c:v>
                </c:pt>
                <c:pt idx="2095">
                  <c:v>44918.454861111109</c:v>
                </c:pt>
                <c:pt idx="2096">
                  <c:v>44918.455555555556</c:v>
                </c:pt>
                <c:pt idx="2097">
                  <c:v>44918.456250000003</c:v>
                </c:pt>
                <c:pt idx="2098">
                  <c:v>44918.456944444442</c:v>
                </c:pt>
                <c:pt idx="2099">
                  <c:v>44918.457638888889</c:v>
                </c:pt>
                <c:pt idx="2100">
                  <c:v>44918.458333333336</c:v>
                </c:pt>
                <c:pt idx="2101">
                  <c:v>44918.459027777775</c:v>
                </c:pt>
                <c:pt idx="2102">
                  <c:v>44918.459722222222</c:v>
                </c:pt>
                <c:pt idx="2103">
                  <c:v>44918.460416666669</c:v>
                </c:pt>
                <c:pt idx="2104">
                  <c:v>44918.461111111108</c:v>
                </c:pt>
                <c:pt idx="2105">
                  <c:v>44918.461805555555</c:v>
                </c:pt>
                <c:pt idx="2106">
                  <c:v>44918.462500000001</c:v>
                </c:pt>
                <c:pt idx="2107">
                  <c:v>44918.463194444441</c:v>
                </c:pt>
                <c:pt idx="2108">
                  <c:v>44918.463888888888</c:v>
                </c:pt>
                <c:pt idx="2109">
                  <c:v>44918.464583333334</c:v>
                </c:pt>
                <c:pt idx="2110">
                  <c:v>44918.465277777781</c:v>
                </c:pt>
                <c:pt idx="2111">
                  <c:v>44918.46597222222</c:v>
                </c:pt>
                <c:pt idx="2112">
                  <c:v>44918.466666666667</c:v>
                </c:pt>
                <c:pt idx="2113">
                  <c:v>44918.467361111114</c:v>
                </c:pt>
                <c:pt idx="2114">
                  <c:v>44918.468055555553</c:v>
                </c:pt>
                <c:pt idx="2115">
                  <c:v>44918.46875</c:v>
                </c:pt>
                <c:pt idx="2116">
                  <c:v>44918.469444444447</c:v>
                </c:pt>
                <c:pt idx="2117">
                  <c:v>44918.470138888886</c:v>
                </c:pt>
                <c:pt idx="2118">
                  <c:v>44918.470833333333</c:v>
                </c:pt>
                <c:pt idx="2119">
                  <c:v>44918.47152777778</c:v>
                </c:pt>
                <c:pt idx="2120">
                  <c:v>44918.472222222219</c:v>
                </c:pt>
                <c:pt idx="2121">
                  <c:v>44918.472916666666</c:v>
                </c:pt>
                <c:pt idx="2122">
                  <c:v>44918.473611111112</c:v>
                </c:pt>
                <c:pt idx="2123">
                  <c:v>44918.474305555559</c:v>
                </c:pt>
                <c:pt idx="2124">
                  <c:v>44918.474999999999</c:v>
                </c:pt>
                <c:pt idx="2125">
                  <c:v>44918.475694444445</c:v>
                </c:pt>
                <c:pt idx="2126">
                  <c:v>44918.476388888892</c:v>
                </c:pt>
                <c:pt idx="2127">
                  <c:v>44918.477083333331</c:v>
                </c:pt>
                <c:pt idx="2128">
                  <c:v>44918.477777777778</c:v>
                </c:pt>
                <c:pt idx="2129">
                  <c:v>44918.478472222225</c:v>
                </c:pt>
                <c:pt idx="2130">
                  <c:v>44918.479166666664</c:v>
                </c:pt>
                <c:pt idx="2131">
                  <c:v>44918.479861111111</c:v>
                </c:pt>
                <c:pt idx="2132">
                  <c:v>44918.480555555558</c:v>
                </c:pt>
                <c:pt idx="2133">
                  <c:v>44918.481249999997</c:v>
                </c:pt>
                <c:pt idx="2134">
                  <c:v>44918.481944444444</c:v>
                </c:pt>
                <c:pt idx="2135">
                  <c:v>44918.482638888891</c:v>
                </c:pt>
                <c:pt idx="2136">
                  <c:v>44918.48333333333</c:v>
                </c:pt>
                <c:pt idx="2137">
                  <c:v>44918.484027777777</c:v>
                </c:pt>
                <c:pt idx="2138">
                  <c:v>44918.484722222223</c:v>
                </c:pt>
                <c:pt idx="2139">
                  <c:v>44918.48541666667</c:v>
                </c:pt>
                <c:pt idx="2140">
                  <c:v>44918.486111111109</c:v>
                </c:pt>
                <c:pt idx="2141">
                  <c:v>44918.486805555556</c:v>
                </c:pt>
                <c:pt idx="2142">
                  <c:v>44918.487500000003</c:v>
                </c:pt>
                <c:pt idx="2143">
                  <c:v>44918.488194444442</c:v>
                </c:pt>
                <c:pt idx="2144">
                  <c:v>44918.488888888889</c:v>
                </c:pt>
                <c:pt idx="2145">
                  <c:v>44918.489583333336</c:v>
                </c:pt>
                <c:pt idx="2146">
                  <c:v>44918.490277777775</c:v>
                </c:pt>
                <c:pt idx="2147">
                  <c:v>44918.490972222222</c:v>
                </c:pt>
                <c:pt idx="2148">
                  <c:v>44918.491666666669</c:v>
                </c:pt>
                <c:pt idx="2149">
                  <c:v>44918.492361111108</c:v>
                </c:pt>
                <c:pt idx="2150">
                  <c:v>44918.493055555555</c:v>
                </c:pt>
                <c:pt idx="2151">
                  <c:v>44918.493750000001</c:v>
                </c:pt>
                <c:pt idx="2152">
                  <c:v>44918.494444444441</c:v>
                </c:pt>
                <c:pt idx="2153">
                  <c:v>44918.495138888888</c:v>
                </c:pt>
                <c:pt idx="2154">
                  <c:v>44918.495833333334</c:v>
                </c:pt>
                <c:pt idx="2155">
                  <c:v>44918.496527777781</c:v>
                </c:pt>
                <c:pt idx="2156">
                  <c:v>44918.49722222222</c:v>
                </c:pt>
                <c:pt idx="2157">
                  <c:v>44918.497916666667</c:v>
                </c:pt>
                <c:pt idx="2158">
                  <c:v>44918.498611111114</c:v>
                </c:pt>
                <c:pt idx="2159">
                  <c:v>44918.499305555553</c:v>
                </c:pt>
                <c:pt idx="2160">
                  <c:v>44918.5</c:v>
                </c:pt>
                <c:pt idx="2161">
                  <c:v>44918.500694444447</c:v>
                </c:pt>
                <c:pt idx="2162">
                  <c:v>44918.501388888886</c:v>
                </c:pt>
                <c:pt idx="2163">
                  <c:v>44918.502083333333</c:v>
                </c:pt>
                <c:pt idx="2164">
                  <c:v>44918.50277777778</c:v>
                </c:pt>
                <c:pt idx="2165">
                  <c:v>44918.503472222219</c:v>
                </c:pt>
                <c:pt idx="2166">
                  <c:v>44918.504166666666</c:v>
                </c:pt>
                <c:pt idx="2167">
                  <c:v>44918.504861111112</c:v>
                </c:pt>
                <c:pt idx="2168">
                  <c:v>44918.505555555559</c:v>
                </c:pt>
                <c:pt idx="2169">
                  <c:v>44918.506249999999</c:v>
                </c:pt>
                <c:pt idx="2170">
                  <c:v>44918.506944444445</c:v>
                </c:pt>
                <c:pt idx="2171">
                  <c:v>44918.507638888892</c:v>
                </c:pt>
                <c:pt idx="2172">
                  <c:v>44918.508333333331</c:v>
                </c:pt>
                <c:pt idx="2173">
                  <c:v>44918.509027777778</c:v>
                </c:pt>
                <c:pt idx="2174">
                  <c:v>44918.509722222225</c:v>
                </c:pt>
                <c:pt idx="2175">
                  <c:v>44918.510416666664</c:v>
                </c:pt>
                <c:pt idx="2176">
                  <c:v>44918.511111111111</c:v>
                </c:pt>
                <c:pt idx="2177">
                  <c:v>44918.511805555558</c:v>
                </c:pt>
                <c:pt idx="2178">
                  <c:v>44918.512499999997</c:v>
                </c:pt>
                <c:pt idx="2179">
                  <c:v>44918.513194444444</c:v>
                </c:pt>
                <c:pt idx="2180">
                  <c:v>44918.513888888891</c:v>
                </c:pt>
                <c:pt idx="2181">
                  <c:v>44918.51458333333</c:v>
                </c:pt>
                <c:pt idx="2182">
                  <c:v>44918.515277777777</c:v>
                </c:pt>
                <c:pt idx="2183">
                  <c:v>44918.515972222223</c:v>
                </c:pt>
                <c:pt idx="2184">
                  <c:v>44918.51666666667</c:v>
                </c:pt>
                <c:pt idx="2185">
                  <c:v>44918.517361111109</c:v>
                </c:pt>
                <c:pt idx="2186">
                  <c:v>44918.518055555556</c:v>
                </c:pt>
                <c:pt idx="2187">
                  <c:v>44918.518750000003</c:v>
                </c:pt>
                <c:pt idx="2188">
                  <c:v>44918.519444444442</c:v>
                </c:pt>
                <c:pt idx="2189">
                  <c:v>44918.520138888889</c:v>
                </c:pt>
                <c:pt idx="2190">
                  <c:v>44918.520833333336</c:v>
                </c:pt>
                <c:pt idx="2191">
                  <c:v>44918.521527777775</c:v>
                </c:pt>
                <c:pt idx="2192">
                  <c:v>44918.522222222222</c:v>
                </c:pt>
                <c:pt idx="2193">
                  <c:v>44918.522916666669</c:v>
                </c:pt>
                <c:pt idx="2194">
                  <c:v>44918.523611111108</c:v>
                </c:pt>
                <c:pt idx="2195">
                  <c:v>44918.524305555555</c:v>
                </c:pt>
                <c:pt idx="2196">
                  <c:v>44918.525000000001</c:v>
                </c:pt>
                <c:pt idx="2197">
                  <c:v>44918.525694444441</c:v>
                </c:pt>
                <c:pt idx="2198">
                  <c:v>44918.526388888888</c:v>
                </c:pt>
                <c:pt idx="2199">
                  <c:v>44918.527083333334</c:v>
                </c:pt>
                <c:pt idx="2200">
                  <c:v>44918.527777777781</c:v>
                </c:pt>
                <c:pt idx="2201">
                  <c:v>44918.52847222222</c:v>
                </c:pt>
                <c:pt idx="2202">
                  <c:v>44918.529166666667</c:v>
                </c:pt>
                <c:pt idx="2203">
                  <c:v>44918.529861111114</c:v>
                </c:pt>
                <c:pt idx="2204">
                  <c:v>44918.530555555553</c:v>
                </c:pt>
                <c:pt idx="2205">
                  <c:v>44918.53125</c:v>
                </c:pt>
                <c:pt idx="2206">
                  <c:v>44918.531944444447</c:v>
                </c:pt>
                <c:pt idx="2207">
                  <c:v>44918.532638888886</c:v>
                </c:pt>
                <c:pt idx="2208">
                  <c:v>44918.533333333333</c:v>
                </c:pt>
                <c:pt idx="2209">
                  <c:v>44918.53402777778</c:v>
                </c:pt>
                <c:pt idx="2210">
                  <c:v>44918.534722222219</c:v>
                </c:pt>
                <c:pt idx="2211">
                  <c:v>44918.535416666666</c:v>
                </c:pt>
                <c:pt idx="2212">
                  <c:v>44918.536111111112</c:v>
                </c:pt>
                <c:pt idx="2213">
                  <c:v>44918.536805555559</c:v>
                </c:pt>
                <c:pt idx="2214">
                  <c:v>44918.537499999999</c:v>
                </c:pt>
                <c:pt idx="2215">
                  <c:v>44918.538194444445</c:v>
                </c:pt>
                <c:pt idx="2216">
                  <c:v>44918.538888888892</c:v>
                </c:pt>
                <c:pt idx="2217">
                  <c:v>44918.539583333331</c:v>
                </c:pt>
                <c:pt idx="2218">
                  <c:v>44918.540277777778</c:v>
                </c:pt>
                <c:pt idx="2219">
                  <c:v>44918.540972222225</c:v>
                </c:pt>
                <c:pt idx="2220">
                  <c:v>44918.541666666664</c:v>
                </c:pt>
                <c:pt idx="2221">
                  <c:v>44918.542361111111</c:v>
                </c:pt>
                <c:pt idx="2222">
                  <c:v>44918.543055555558</c:v>
                </c:pt>
                <c:pt idx="2223">
                  <c:v>44918.543749999997</c:v>
                </c:pt>
                <c:pt idx="2224">
                  <c:v>44918.544444444444</c:v>
                </c:pt>
                <c:pt idx="2225">
                  <c:v>44918.545138888891</c:v>
                </c:pt>
                <c:pt idx="2226">
                  <c:v>44918.54583333333</c:v>
                </c:pt>
                <c:pt idx="2227">
                  <c:v>44918.546527777777</c:v>
                </c:pt>
                <c:pt idx="2228">
                  <c:v>44918.547222222223</c:v>
                </c:pt>
                <c:pt idx="2229">
                  <c:v>44918.54791666667</c:v>
                </c:pt>
                <c:pt idx="2230">
                  <c:v>44918.548611111109</c:v>
                </c:pt>
                <c:pt idx="2231">
                  <c:v>44918.549305555556</c:v>
                </c:pt>
                <c:pt idx="2232">
                  <c:v>44918.55</c:v>
                </c:pt>
                <c:pt idx="2233">
                  <c:v>44918.550694444442</c:v>
                </c:pt>
                <c:pt idx="2234">
                  <c:v>44918.551388888889</c:v>
                </c:pt>
                <c:pt idx="2235">
                  <c:v>44918.552083333336</c:v>
                </c:pt>
                <c:pt idx="2236">
                  <c:v>44918.552777777775</c:v>
                </c:pt>
                <c:pt idx="2237">
                  <c:v>44918.553472222222</c:v>
                </c:pt>
                <c:pt idx="2238">
                  <c:v>44918.554166666669</c:v>
                </c:pt>
                <c:pt idx="2239">
                  <c:v>44918.554861111108</c:v>
                </c:pt>
                <c:pt idx="2240">
                  <c:v>44918.555555555555</c:v>
                </c:pt>
                <c:pt idx="2241">
                  <c:v>44918.556250000001</c:v>
                </c:pt>
                <c:pt idx="2242">
                  <c:v>44918.556944444441</c:v>
                </c:pt>
                <c:pt idx="2243">
                  <c:v>44918.557638888888</c:v>
                </c:pt>
                <c:pt idx="2244">
                  <c:v>44918.558333333334</c:v>
                </c:pt>
                <c:pt idx="2245">
                  <c:v>44918.559027777781</c:v>
                </c:pt>
                <c:pt idx="2246">
                  <c:v>44918.55972222222</c:v>
                </c:pt>
                <c:pt idx="2247">
                  <c:v>44918.560416666667</c:v>
                </c:pt>
                <c:pt idx="2248">
                  <c:v>44918.561111111114</c:v>
                </c:pt>
                <c:pt idx="2249">
                  <c:v>44918.561805555553</c:v>
                </c:pt>
                <c:pt idx="2250">
                  <c:v>44918.5625</c:v>
                </c:pt>
                <c:pt idx="2251">
                  <c:v>44918.563194444447</c:v>
                </c:pt>
                <c:pt idx="2252">
                  <c:v>44918.563888888886</c:v>
                </c:pt>
                <c:pt idx="2253">
                  <c:v>44918.564583333333</c:v>
                </c:pt>
                <c:pt idx="2254">
                  <c:v>44918.56527777778</c:v>
                </c:pt>
                <c:pt idx="2255">
                  <c:v>44918.565972222219</c:v>
                </c:pt>
                <c:pt idx="2256">
                  <c:v>44918.566666666666</c:v>
                </c:pt>
                <c:pt idx="2257">
                  <c:v>44918.567361111112</c:v>
                </c:pt>
                <c:pt idx="2258">
                  <c:v>44918.568055555559</c:v>
                </c:pt>
                <c:pt idx="2259">
                  <c:v>44918.568749999999</c:v>
                </c:pt>
                <c:pt idx="2260">
                  <c:v>44918.569444444445</c:v>
                </c:pt>
                <c:pt idx="2261">
                  <c:v>44918.570138888892</c:v>
                </c:pt>
                <c:pt idx="2262">
                  <c:v>44918.570833333331</c:v>
                </c:pt>
                <c:pt idx="2263">
                  <c:v>44918.571527777778</c:v>
                </c:pt>
                <c:pt idx="2264">
                  <c:v>44918.572222222225</c:v>
                </c:pt>
                <c:pt idx="2265">
                  <c:v>44918.572916666664</c:v>
                </c:pt>
                <c:pt idx="2266">
                  <c:v>44918.573611111111</c:v>
                </c:pt>
                <c:pt idx="2267">
                  <c:v>44918.574305555558</c:v>
                </c:pt>
                <c:pt idx="2268">
                  <c:v>44918.574999999997</c:v>
                </c:pt>
                <c:pt idx="2269">
                  <c:v>44918.575694444444</c:v>
                </c:pt>
                <c:pt idx="2270">
                  <c:v>44918.576388888891</c:v>
                </c:pt>
                <c:pt idx="2271">
                  <c:v>44918.57708333333</c:v>
                </c:pt>
                <c:pt idx="2272">
                  <c:v>44918.577777777777</c:v>
                </c:pt>
                <c:pt idx="2273">
                  <c:v>44918.578472222223</c:v>
                </c:pt>
                <c:pt idx="2274">
                  <c:v>44918.57916666667</c:v>
                </c:pt>
                <c:pt idx="2275">
                  <c:v>44918.579861111109</c:v>
                </c:pt>
                <c:pt idx="2276">
                  <c:v>44918.580555555556</c:v>
                </c:pt>
                <c:pt idx="2277">
                  <c:v>44918.581250000003</c:v>
                </c:pt>
                <c:pt idx="2278">
                  <c:v>44918.581944444442</c:v>
                </c:pt>
                <c:pt idx="2279">
                  <c:v>44918.582638888889</c:v>
                </c:pt>
                <c:pt idx="2280">
                  <c:v>44918.583333333336</c:v>
                </c:pt>
                <c:pt idx="2281">
                  <c:v>44918.584027777775</c:v>
                </c:pt>
                <c:pt idx="2282">
                  <c:v>44918.584722222222</c:v>
                </c:pt>
                <c:pt idx="2283">
                  <c:v>44918.585416666669</c:v>
                </c:pt>
                <c:pt idx="2284">
                  <c:v>44918.586111111108</c:v>
                </c:pt>
                <c:pt idx="2285">
                  <c:v>44918.586805555555</c:v>
                </c:pt>
                <c:pt idx="2286">
                  <c:v>44918.587500000001</c:v>
                </c:pt>
                <c:pt idx="2287">
                  <c:v>44918.588194444441</c:v>
                </c:pt>
                <c:pt idx="2288">
                  <c:v>44918.588888888888</c:v>
                </c:pt>
                <c:pt idx="2289">
                  <c:v>44918.589583333334</c:v>
                </c:pt>
                <c:pt idx="2290">
                  <c:v>44918.590277777781</c:v>
                </c:pt>
                <c:pt idx="2291">
                  <c:v>44918.59097222222</c:v>
                </c:pt>
                <c:pt idx="2292">
                  <c:v>44918.591666666667</c:v>
                </c:pt>
                <c:pt idx="2293">
                  <c:v>44918.592361111114</c:v>
                </c:pt>
                <c:pt idx="2294">
                  <c:v>44918.593055555553</c:v>
                </c:pt>
                <c:pt idx="2295">
                  <c:v>44918.59375</c:v>
                </c:pt>
                <c:pt idx="2296">
                  <c:v>44918.594444444447</c:v>
                </c:pt>
                <c:pt idx="2297">
                  <c:v>44918.595138888886</c:v>
                </c:pt>
                <c:pt idx="2298">
                  <c:v>44918.595833333333</c:v>
                </c:pt>
                <c:pt idx="2299">
                  <c:v>44918.59652777778</c:v>
                </c:pt>
                <c:pt idx="2300">
                  <c:v>44918.597222222219</c:v>
                </c:pt>
                <c:pt idx="2301">
                  <c:v>44918.597916666666</c:v>
                </c:pt>
                <c:pt idx="2302">
                  <c:v>44918.598611111112</c:v>
                </c:pt>
                <c:pt idx="2303">
                  <c:v>44918.599305555559</c:v>
                </c:pt>
                <c:pt idx="2304">
                  <c:v>44918.6</c:v>
                </c:pt>
                <c:pt idx="2305">
                  <c:v>44918.600694444445</c:v>
                </c:pt>
                <c:pt idx="2306">
                  <c:v>44918.601388888892</c:v>
                </c:pt>
                <c:pt idx="2307">
                  <c:v>44918.602083333331</c:v>
                </c:pt>
                <c:pt idx="2308">
                  <c:v>44918.602777777778</c:v>
                </c:pt>
                <c:pt idx="2309">
                  <c:v>44918.603472222225</c:v>
                </c:pt>
                <c:pt idx="2310">
                  <c:v>44918.604166666664</c:v>
                </c:pt>
                <c:pt idx="2311">
                  <c:v>44918.604861111111</c:v>
                </c:pt>
                <c:pt idx="2312">
                  <c:v>44918.605555555558</c:v>
                </c:pt>
                <c:pt idx="2313">
                  <c:v>44918.606249999997</c:v>
                </c:pt>
                <c:pt idx="2314">
                  <c:v>44918.606944444444</c:v>
                </c:pt>
                <c:pt idx="2315">
                  <c:v>44918.607638888891</c:v>
                </c:pt>
                <c:pt idx="2316">
                  <c:v>44918.60833333333</c:v>
                </c:pt>
                <c:pt idx="2317">
                  <c:v>44918.609027777777</c:v>
                </c:pt>
                <c:pt idx="2318">
                  <c:v>44918.609722222223</c:v>
                </c:pt>
                <c:pt idx="2319">
                  <c:v>44918.61041666667</c:v>
                </c:pt>
                <c:pt idx="2320">
                  <c:v>44918.611111111109</c:v>
                </c:pt>
                <c:pt idx="2321">
                  <c:v>44918.611805555556</c:v>
                </c:pt>
                <c:pt idx="2322">
                  <c:v>44918.612500000003</c:v>
                </c:pt>
                <c:pt idx="2323">
                  <c:v>44918.613194444442</c:v>
                </c:pt>
                <c:pt idx="2324">
                  <c:v>44918.613888888889</c:v>
                </c:pt>
                <c:pt idx="2325">
                  <c:v>44918.614583333336</c:v>
                </c:pt>
                <c:pt idx="2326">
                  <c:v>44918.615277777775</c:v>
                </c:pt>
                <c:pt idx="2327">
                  <c:v>44918.615972222222</c:v>
                </c:pt>
                <c:pt idx="2328">
                  <c:v>44918.616666666669</c:v>
                </c:pt>
                <c:pt idx="2329">
                  <c:v>44918.617361111108</c:v>
                </c:pt>
                <c:pt idx="2330">
                  <c:v>44918.618055555555</c:v>
                </c:pt>
                <c:pt idx="2331">
                  <c:v>44918.618750000001</c:v>
                </c:pt>
                <c:pt idx="2332">
                  <c:v>44918.619444444441</c:v>
                </c:pt>
                <c:pt idx="2333">
                  <c:v>44918.620138888888</c:v>
                </c:pt>
                <c:pt idx="2334">
                  <c:v>44918.620833333334</c:v>
                </c:pt>
                <c:pt idx="2335">
                  <c:v>44918.621527777781</c:v>
                </c:pt>
                <c:pt idx="2336">
                  <c:v>44918.62222222222</c:v>
                </c:pt>
                <c:pt idx="2337">
                  <c:v>44918.622916666667</c:v>
                </c:pt>
                <c:pt idx="2338">
                  <c:v>44918.623611111114</c:v>
                </c:pt>
                <c:pt idx="2339">
                  <c:v>44918.624305555553</c:v>
                </c:pt>
                <c:pt idx="2340">
                  <c:v>44918.625</c:v>
                </c:pt>
                <c:pt idx="2341">
                  <c:v>44918.625694444447</c:v>
                </c:pt>
                <c:pt idx="2342">
                  <c:v>44918.626388888886</c:v>
                </c:pt>
                <c:pt idx="2343">
                  <c:v>44918.627083333333</c:v>
                </c:pt>
                <c:pt idx="2344">
                  <c:v>44918.62777777778</c:v>
                </c:pt>
                <c:pt idx="2345">
                  <c:v>44918.628472222219</c:v>
                </c:pt>
                <c:pt idx="2346">
                  <c:v>44918.629166666666</c:v>
                </c:pt>
                <c:pt idx="2347">
                  <c:v>44918.629861111112</c:v>
                </c:pt>
                <c:pt idx="2348">
                  <c:v>44918.630555555559</c:v>
                </c:pt>
                <c:pt idx="2349">
                  <c:v>44918.631249999999</c:v>
                </c:pt>
                <c:pt idx="2350">
                  <c:v>44918.631944444445</c:v>
                </c:pt>
                <c:pt idx="2351">
                  <c:v>44918.632638888892</c:v>
                </c:pt>
                <c:pt idx="2352">
                  <c:v>44918.633333333331</c:v>
                </c:pt>
                <c:pt idx="2353">
                  <c:v>44918.634027777778</c:v>
                </c:pt>
                <c:pt idx="2354">
                  <c:v>44918.634722222225</c:v>
                </c:pt>
                <c:pt idx="2355">
                  <c:v>44918.635416666664</c:v>
                </c:pt>
                <c:pt idx="2356">
                  <c:v>44918.636111111111</c:v>
                </c:pt>
                <c:pt idx="2357">
                  <c:v>44918.636805555558</c:v>
                </c:pt>
                <c:pt idx="2358">
                  <c:v>44918.637499999997</c:v>
                </c:pt>
                <c:pt idx="2359">
                  <c:v>44918.638194444444</c:v>
                </c:pt>
                <c:pt idx="2360">
                  <c:v>44918.638888888891</c:v>
                </c:pt>
                <c:pt idx="2361">
                  <c:v>44918.63958333333</c:v>
                </c:pt>
                <c:pt idx="2362">
                  <c:v>44918.640277777777</c:v>
                </c:pt>
                <c:pt idx="2363">
                  <c:v>44918.640972222223</c:v>
                </c:pt>
                <c:pt idx="2364">
                  <c:v>44918.64166666667</c:v>
                </c:pt>
                <c:pt idx="2365">
                  <c:v>44918.642361111109</c:v>
                </c:pt>
                <c:pt idx="2366">
                  <c:v>44918.643055555556</c:v>
                </c:pt>
                <c:pt idx="2367">
                  <c:v>44918.643750000003</c:v>
                </c:pt>
                <c:pt idx="2368">
                  <c:v>44918.644444444442</c:v>
                </c:pt>
                <c:pt idx="2369">
                  <c:v>44918.645138888889</c:v>
                </c:pt>
                <c:pt idx="2370">
                  <c:v>44918.645833333336</c:v>
                </c:pt>
                <c:pt idx="2371">
                  <c:v>44918.646527777775</c:v>
                </c:pt>
                <c:pt idx="2372">
                  <c:v>44918.647222222222</c:v>
                </c:pt>
                <c:pt idx="2373">
                  <c:v>44918.647916666669</c:v>
                </c:pt>
                <c:pt idx="2374">
                  <c:v>44918.648611111108</c:v>
                </c:pt>
                <c:pt idx="2375">
                  <c:v>44918.649305555555</c:v>
                </c:pt>
                <c:pt idx="2376">
                  <c:v>44918.65</c:v>
                </c:pt>
                <c:pt idx="2377">
                  <c:v>44918.650694444441</c:v>
                </c:pt>
                <c:pt idx="2378">
                  <c:v>44918.651388888888</c:v>
                </c:pt>
                <c:pt idx="2379">
                  <c:v>44918.652083333334</c:v>
                </c:pt>
                <c:pt idx="2380">
                  <c:v>44918.652777777781</c:v>
                </c:pt>
                <c:pt idx="2381">
                  <c:v>44918.65347222222</c:v>
                </c:pt>
                <c:pt idx="2382">
                  <c:v>44918.654166666667</c:v>
                </c:pt>
                <c:pt idx="2383">
                  <c:v>44918.654861111114</c:v>
                </c:pt>
                <c:pt idx="2384">
                  <c:v>44918.655555555553</c:v>
                </c:pt>
                <c:pt idx="2385">
                  <c:v>44918.65625</c:v>
                </c:pt>
                <c:pt idx="2386">
                  <c:v>44918.656944444447</c:v>
                </c:pt>
                <c:pt idx="2387">
                  <c:v>44918.657638888886</c:v>
                </c:pt>
                <c:pt idx="2388">
                  <c:v>44918.658333333333</c:v>
                </c:pt>
                <c:pt idx="2389">
                  <c:v>44918.65902777778</c:v>
                </c:pt>
                <c:pt idx="2390">
                  <c:v>44918.659722222219</c:v>
                </c:pt>
                <c:pt idx="2391">
                  <c:v>44918.660416666666</c:v>
                </c:pt>
                <c:pt idx="2392">
                  <c:v>44918.661111111112</c:v>
                </c:pt>
                <c:pt idx="2393">
                  <c:v>44918.661805555559</c:v>
                </c:pt>
                <c:pt idx="2394">
                  <c:v>44918.662499999999</c:v>
                </c:pt>
                <c:pt idx="2395">
                  <c:v>44918.663194444445</c:v>
                </c:pt>
                <c:pt idx="2396">
                  <c:v>44918.663888888892</c:v>
                </c:pt>
                <c:pt idx="2397">
                  <c:v>44918.664583333331</c:v>
                </c:pt>
                <c:pt idx="2398">
                  <c:v>44918.665277777778</c:v>
                </c:pt>
                <c:pt idx="2399">
                  <c:v>44918.665972222225</c:v>
                </c:pt>
                <c:pt idx="2400">
                  <c:v>44918.666666666664</c:v>
                </c:pt>
                <c:pt idx="2401">
                  <c:v>44918.667361111111</c:v>
                </c:pt>
                <c:pt idx="2402">
                  <c:v>44918.668055555558</c:v>
                </c:pt>
                <c:pt idx="2403">
                  <c:v>44918.668749999997</c:v>
                </c:pt>
                <c:pt idx="2404">
                  <c:v>44918.669444444444</c:v>
                </c:pt>
                <c:pt idx="2405">
                  <c:v>44918.670138888891</c:v>
                </c:pt>
                <c:pt idx="2406">
                  <c:v>44918.67083333333</c:v>
                </c:pt>
                <c:pt idx="2407">
                  <c:v>44918.671527777777</c:v>
                </c:pt>
                <c:pt idx="2408">
                  <c:v>44918.672222222223</c:v>
                </c:pt>
                <c:pt idx="2409">
                  <c:v>44918.67291666667</c:v>
                </c:pt>
                <c:pt idx="2410">
                  <c:v>44918.673611111109</c:v>
                </c:pt>
                <c:pt idx="2411">
                  <c:v>44918.674305555556</c:v>
                </c:pt>
                <c:pt idx="2412">
                  <c:v>44918.675000000003</c:v>
                </c:pt>
                <c:pt idx="2413">
                  <c:v>44918.675694444442</c:v>
                </c:pt>
                <c:pt idx="2414">
                  <c:v>44918.676388888889</c:v>
                </c:pt>
                <c:pt idx="2415">
                  <c:v>44918.677083333336</c:v>
                </c:pt>
                <c:pt idx="2416">
                  <c:v>44918.677777777775</c:v>
                </c:pt>
                <c:pt idx="2417">
                  <c:v>44918.678472222222</c:v>
                </c:pt>
                <c:pt idx="2418">
                  <c:v>44918.679166666669</c:v>
                </c:pt>
                <c:pt idx="2419">
                  <c:v>44918.679861111108</c:v>
                </c:pt>
                <c:pt idx="2420">
                  <c:v>44918.680555555555</c:v>
                </c:pt>
                <c:pt idx="2421">
                  <c:v>44918.681250000001</c:v>
                </c:pt>
                <c:pt idx="2422">
                  <c:v>44918.681944444441</c:v>
                </c:pt>
                <c:pt idx="2423">
                  <c:v>44918.682638888888</c:v>
                </c:pt>
                <c:pt idx="2424">
                  <c:v>44918.683333333334</c:v>
                </c:pt>
                <c:pt idx="2425">
                  <c:v>44918.684027777781</c:v>
                </c:pt>
                <c:pt idx="2426">
                  <c:v>44918.68472222222</c:v>
                </c:pt>
                <c:pt idx="2427">
                  <c:v>44918.685416666667</c:v>
                </c:pt>
                <c:pt idx="2428">
                  <c:v>44918.686111111114</c:v>
                </c:pt>
                <c:pt idx="2429">
                  <c:v>44918.686805555553</c:v>
                </c:pt>
                <c:pt idx="2430">
                  <c:v>44918.6875</c:v>
                </c:pt>
                <c:pt idx="2431">
                  <c:v>44918.688194444447</c:v>
                </c:pt>
                <c:pt idx="2432">
                  <c:v>44918.688888888886</c:v>
                </c:pt>
                <c:pt idx="2433">
                  <c:v>44918.689583333333</c:v>
                </c:pt>
                <c:pt idx="2434">
                  <c:v>44918.69027777778</c:v>
                </c:pt>
                <c:pt idx="2435">
                  <c:v>44918.690972222219</c:v>
                </c:pt>
                <c:pt idx="2436">
                  <c:v>44918.691666666666</c:v>
                </c:pt>
                <c:pt idx="2437">
                  <c:v>44918.692361111112</c:v>
                </c:pt>
                <c:pt idx="2438">
                  <c:v>44918.693055555559</c:v>
                </c:pt>
                <c:pt idx="2439">
                  <c:v>44918.693749999999</c:v>
                </c:pt>
                <c:pt idx="2440">
                  <c:v>44918.694444444445</c:v>
                </c:pt>
                <c:pt idx="2441">
                  <c:v>44918.695138888892</c:v>
                </c:pt>
                <c:pt idx="2442">
                  <c:v>44918.695833333331</c:v>
                </c:pt>
                <c:pt idx="2443">
                  <c:v>44918.696527777778</c:v>
                </c:pt>
                <c:pt idx="2444">
                  <c:v>44918.697222222225</c:v>
                </c:pt>
                <c:pt idx="2445">
                  <c:v>44918.697916666664</c:v>
                </c:pt>
                <c:pt idx="2446">
                  <c:v>44918.698611111111</c:v>
                </c:pt>
                <c:pt idx="2447">
                  <c:v>44918.699305555558</c:v>
                </c:pt>
                <c:pt idx="2448">
                  <c:v>44918.7</c:v>
                </c:pt>
                <c:pt idx="2449">
                  <c:v>44918.700694444444</c:v>
                </c:pt>
                <c:pt idx="2450">
                  <c:v>44918.701388888891</c:v>
                </c:pt>
                <c:pt idx="2451">
                  <c:v>44918.70208333333</c:v>
                </c:pt>
                <c:pt idx="2452">
                  <c:v>44918.702777777777</c:v>
                </c:pt>
                <c:pt idx="2453">
                  <c:v>44918.703472222223</c:v>
                </c:pt>
                <c:pt idx="2454">
                  <c:v>44918.70416666667</c:v>
                </c:pt>
                <c:pt idx="2455">
                  <c:v>44918.704861111109</c:v>
                </c:pt>
                <c:pt idx="2456">
                  <c:v>44918.705555555556</c:v>
                </c:pt>
                <c:pt idx="2457">
                  <c:v>44918.706250000003</c:v>
                </c:pt>
                <c:pt idx="2458">
                  <c:v>44918.706944444442</c:v>
                </c:pt>
                <c:pt idx="2459">
                  <c:v>44918.707638888889</c:v>
                </c:pt>
                <c:pt idx="2460">
                  <c:v>44918.708333333336</c:v>
                </c:pt>
                <c:pt idx="2461">
                  <c:v>44918.709027777775</c:v>
                </c:pt>
                <c:pt idx="2462">
                  <c:v>44918.709722222222</c:v>
                </c:pt>
                <c:pt idx="2463">
                  <c:v>44918.710416666669</c:v>
                </c:pt>
                <c:pt idx="2464">
                  <c:v>44918.711111111108</c:v>
                </c:pt>
                <c:pt idx="2465">
                  <c:v>44918.711805555555</c:v>
                </c:pt>
                <c:pt idx="2466">
                  <c:v>44918.712500000001</c:v>
                </c:pt>
                <c:pt idx="2467">
                  <c:v>44918.713194444441</c:v>
                </c:pt>
                <c:pt idx="2468">
                  <c:v>44918.713888888888</c:v>
                </c:pt>
                <c:pt idx="2469">
                  <c:v>44918.714583333334</c:v>
                </c:pt>
                <c:pt idx="2470">
                  <c:v>44918.715277777781</c:v>
                </c:pt>
                <c:pt idx="2471">
                  <c:v>44918.71597222222</c:v>
                </c:pt>
                <c:pt idx="2472">
                  <c:v>44918.716666666667</c:v>
                </c:pt>
                <c:pt idx="2473">
                  <c:v>44918.717361111114</c:v>
                </c:pt>
                <c:pt idx="2474">
                  <c:v>44918.718055555553</c:v>
                </c:pt>
                <c:pt idx="2475">
                  <c:v>44918.71875</c:v>
                </c:pt>
                <c:pt idx="2476">
                  <c:v>44918.719444444447</c:v>
                </c:pt>
                <c:pt idx="2477">
                  <c:v>44918.720138888886</c:v>
                </c:pt>
                <c:pt idx="2478">
                  <c:v>44918.720833333333</c:v>
                </c:pt>
                <c:pt idx="2479">
                  <c:v>44918.72152777778</c:v>
                </c:pt>
                <c:pt idx="2480">
                  <c:v>44918.722222222219</c:v>
                </c:pt>
                <c:pt idx="2481">
                  <c:v>44918.722916666666</c:v>
                </c:pt>
                <c:pt idx="2482">
                  <c:v>44918.723611111112</c:v>
                </c:pt>
                <c:pt idx="2483">
                  <c:v>44918.724305555559</c:v>
                </c:pt>
                <c:pt idx="2484">
                  <c:v>44918.724999999999</c:v>
                </c:pt>
                <c:pt idx="2485">
                  <c:v>44918.725694444445</c:v>
                </c:pt>
                <c:pt idx="2486">
                  <c:v>44918.726388888892</c:v>
                </c:pt>
                <c:pt idx="2487">
                  <c:v>44918.727083333331</c:v>
                </c:pt>
                <c:pt idx="2488">
                  <c:v>44918.727777777778</c:v>
                </c:pt>
                <c:pt idx="2489">
                  <c:v>44918.728472222225</c:v>
                </c:pt>
                <c:pt idx="2490">
                  <c:v>44918.729166666664</c:v>
                </c:pt>
                <c:pt idx="2491">
                  <c:v>44918.729861111111</c:v>
                </c:pt>
                <c:pt idx="2492">
                  <c:v>44918.730555555558</c:v>
                </c:pt>
                <c:pt idx="2493">
                  <c:v>44918.731249999997</c:v>
                </c:pt>
                <c:pt idx="2494">
                  <c:v>44918.731944444444</c:v>
                </c:pt>
                <c:pt idx="2495">
                  <c:v>44918.732638888891</c:v>
                </c:pt>
                <c:pt idx="2496">
                  <c:v>44918.73333333333</c:v>
                </c:pt>
                <c:pt idx="2497">
                  <c:v>44918.734027777777</c:v>
                </c:pt>
                <c:pt idx="2498">
                  <c:v>44918.734722222223</c:v>
                </c:pt>
                <c:pt idx="2499">
                  <c:v>44918.73541666667</c:v>
                </c:pt>
                <c:pt idx="2500">
                  <c:v>44918.736111111109</c:v>
                </c:pt>
                <c:pt idx="2501">
                  <c:v>44918.736805555556</c:v>
                </c:pt>
                <c:pt idx="2502">
                  <c:v>44918.737500000003</c:v>
                </c:pt>
                <c:pt idx="2503">
                  <c:v>44918.738194444442</c:v>
                </c:pt>
                <c:pt idx="2504">
                  <c:v>44918.738888888889</c:v>
                </c:pt>
                <c:pt idx="2505">
                  <c:v>44918.739583333336</c:v>
                </c:pt>
                <c:pt idx="2506">
                  <c:v>44918.740277777775</c:v>
                </c:pt>
                <c:pt idx="2507">
                  <c:v>44918.740972222222</c:v>
                </c:pt>
                <c:pt idx="2508">
                  <c:v>44918.741666666669</c:v>
                </c:pt>
                <c:pt idx="2509">
                  <c:v>44918.742361111108</c:v>
                </c:pt>
                <c:pt idx="2510">
                  <c:v>44918.743055555555</c:v>
                </c:pt>
                <c:pt idx="2511">
                  <c:v>44918.743750000001</c:v>
                </c:pt>
                <c:pt idx="2512">
                  <c:v>44918.744444444441</c:v>
                </c:pt>
                <c:pt idx="2513">
                  <c:v>44918.745138888888</c:v>
                </c:pt>
                <c:pt idx="2514">
                  <c:v>44918.745833333334</c:v>
                </c:pt>
                <c:pt idx="2515">
                  <c:v>44918.746527777781</c:v>
                </c:pt>
                <c:pt idx="2516">
                  <c:v>44918.74722222222</c:v>
                </c:pt>
                <c:pt idx="2517">
                  <c:v>44918.747916666667</c:v>
                </c:pt>
                <c:pt idx="2518">
                  <c:v>44918.748611111114</c:v>
                </c:pt>
                <c:pt idx="2519">
                  <c:v>44918.749305555553</c:v>
                </c:pt>
                <c:pt idx="2520">
                  <c:v>44918.75</c:v>
                </c:pt>
                <c:pt idx="2521">
                  <c:v>44918.750694444447</c:v>
                </c:pt>
                <c:pt idx="2522">
                  <c:v>44918.751388888886</c:v>
                </c:pt>
                <c:pt idx="2523">
                  <c:v>44918.752083333333</c:v>
                </c:pt>
                <c:pt idx="2524">
                  <c:v>44918.75277777778</c:v>
                </c:pt>
                <c:pt idx="2525">
                  <c:v>44918.753472222219</c:v>
                </c:pt>
                <c:pt idx="2526">
                  <c:v>44918.754166666666</c:v>
                </c:pt>
                <c:pt idx="2527">
                  <c:v>44918.754861111112</c:v>
                </c:pt>
                <c:pt idx="2528">
                  <c:v>44918.755555555559</c:v>
                </c:pt>
                <c:pt idx="2529">
                  <c:v>44918.756249999999</c:v>
                </c:pt>
                <c:pt idx="2530">
                  <c:v>44918.756944444445</c:v>
                </c:pt>
                <c:pt idx="2531">
                  <c:v>44918.757638888892</c:v>
                </c:pt>
                <c:pt idx="2532">
                  <c:v>44918.758333333331</c:v>
                </c:pt>
                <c:pt idx="2533">
                  <c:v>44918.759027777778</c:v>
                </c:pt>
                <c:pt idx="2534">
                  <c:v>44918.759722222225</c:v>
                </c:pt>
                <c:pt idx="2535">
                  <c:v>44918.760416666664</c:v>
                </c:pt>
                <c:pt idx="2536">
                  <c:v>44918.761111111111</c:v>
                </c:pt>
                <c:pt idx="2537">
                  <c:v>44918.761805555558</c:v>
                </c:pt>
                <c:pt idx="2538">
                  <c:v>44918.762499999997</c:v>
                </c:pt>
                <c:pt idx="2539">
                  <c:v>44918.763194444444</c:v>
                </c:pt>
                <c:pt idx="2540">
                  <c:v>44918.763888888891</c:v>
                </c:pt>
                <c:pt idx="2541">
                  <c:v>44918.76458333333</c:v>
                </c:pt>
                <c:pt idx="2542">
                  <c:v>44918.765277777777</c:v>
                </c:pt>
                <c:pt idx="2543">
                  <c:v>44918.765972222223</c:v>
                </c:pt>
                <c:pt idx="2544">
                  <c:v>44918.76666666667</c:v>
                </c:pt>
                <c:pt idx="2545">
                  <c:v>44918.767361111109</c:v>
                </c:pt>
                <c:pt idx="2546">
                  <c:v>44918.768055555556</c:v>
                </c:pt>
                <c:pt idx="2547">
                  <c:v>44918.768750000003</c:v>
                </c:pt>
                <c:pt idx="2548">
                  <c:v>44918.769444444442</c:v>
                </c:pt>
                <c:pt idx="2549">
                  <c:v>44918.770138888889</c:v>
                </c:pt>
                <c:pt idx="2550">
                  <c:v>44918.770833333336</c:v>
                </c:pt>
                <c:pt idx="2551">
                  <c:v>44918.771527777775</c:v>
                </c:pt>
                <c:pt idx="2552">
                  <c:v>44918.772222222222</c:v>
                </c:pt>
                <c:pt idx="2553">
                  <c:v>44918.772916666669</c:v>
                </c:pt>
                <c:pt idx="2554">
                  <c:v>44918.773611111108</c:v>
                </c:pt>
                <c:pt idx="2555">
                  <c:v>44918.774305555555</c:v>
                </c:pt>
                <c:pt idx="2556">
                  <c:v>44918.775000000001</c:v>
                </c:pt>
                <c:pt idx="2557">
                  <c:v>44918.775694444441</c:v>
                </c:pt>
                <c:pt idx="2558">
                  <c:v>44918.776388888888</c:v>
                </c:pt>
                <c:pt idx="2559">
                  <c:v>44918.777083333334</c:v>
                </c:pt>
                <c:pt idx="2560">
                  <c:v>44918.777777777781</c:v>
                </c:pt>
                <c:pt idx="2561">
                  <c:v>44918.77847222222</c:v>
                </c:pt>
                <c:pt idx="2562">
                  <c:v>44918.779166666667</c:v>
                </c:pt>
                <c:pt idx="2563">
                  <c:v>44918.779861111114</c:v>
                </c:pt>
                <c:pt idx="2564">
                  <c:v>44918.780555555553</c:v>
                </c:pt>
                <c:pt idx="2565">
                  <c:v>44918.78125</c:v>
                </c:pt>
                <c:pt idx="2566">
                  <c:v>44918.781944444447</c:v>
                </c:pt>
                <c:pt idx="2567">
                  <c:v>44918.782638888886</c:v>
                </c:pt>
                <c:pt idx="2568">
                  <c:v>44918.783333333333</c:v>
                </c:pt>
                <c:pt idx="2569">
                  <c:v>44918.78402777778</c:v>
                </c:pt>
                <c:pt idx="2570">
                  <c:v>44918.784722222219</c:v>
                </c:pt>
                <c:pt idx="2571">
                  <c:v>44918.785416666666</c:v>
                </c:pt>
                <c:pt idx="2572">
                  <c:v>44918.786111111112</c:v>
                </c:pt>
                <c:pt idx="2573">
                  <c:v>44918.786805555559</c:v>
                </c:pt>
                <c:pt idx="2574">
                  <c:v>44918.787499999999</c:v>
                </c:pt>
                <c:pt idx="2575">
                  <c:v>44918.788194444445</c:v>
                </c:pt>
                <c:pt idx="2576">
                  <c:v>44918.788888888892</c:v>
                </c:pt>
                <c:pt idx="2577">
                  <c:v>44918.789583333331</c:v>
                </c:pt>
                <c:pt idx="2578">
                  <c:v>44918.790277777778</c:v>
                </c:pt>
                <c:pt idx="2579">
                  <c:v>44918.790972222225</c:v>
                </c:pt>
                <c:pt idx="2580">
                  <c:v>44918.791666666664</c:v>
                </c:pt>
                <c:pt idx="2581">
                  <c:v>44918.792361111111</c:v>
                </c:pt>
                <c:pt idx="2582">
                  <c:v>44918.793055555558</c:v>
                </c:pt>
                <c:pt idx="2583">
                  <c:v>44918.793749999997</c:v>
                </c:pt>
                <c:pt idx="2584">
                  <c:v>44918.794444444444</c:v>
                </c:pt>
                <c:pt idx="2585">
                  <c:v>44918.795138888891</c:v>
                </c:pt>
                <c:pt idx="2586">
                  <c:v>44918.79583333333</c:v>
                </c:pt>
                <c:pt idx="2587">
                  <c:v>44918.796527777777</c:v>
                </c:pt>
                <c:pt idx="2588">
                  <c:v>44918.797222222223</c:v>
                </c:pt>
                <c:pt idx="2589">
                  <c:v>44918.79791666667</c:v>
                </c:pt>
                <c:pt idx="2590">
                  <c:v>44918.798611111109</c:v>
                </c:pt>
                <c:pt idx="2591">
                  <c:v>44918.799305555556</c:v>
                </c:pt>
                <c:pt idx="2592">
                  <c:v>44918.8</c:v>
                </c:pt>
                <c:pt idx="2593">
                  <c:v>44918.800694444442</c:v>
                </c:pt>
                <c:pt idx="2594">
                  <c:v>44918.801388888889</c:v>
                </c:pt>
                <c:pt idx="2595">
                  <c:v>44918.802083333336</c:v>
                </c:pt>
                <c:pt idx="2596">
                  <c:v>44918.802777777775</c:v>
                </c:pt>
                <c:pt idx="2597">
                  <c:v>44918.803472222222</c:v>
                </c:pt>
                <c:pt idx="2598">
                  <c:v>44918.804166666669</c:v>
                </c:pt>
                <c:pt idx="2599">
                  <c:v>44918.804861111108</c:v>
                </c:pt>
                <c:pt idx="2600">
                  <c:v>44918.805555555555</c:v>
                </c:pt>
                <c:pt idx="2601">
                  <c:v>44918.806250000001</c:v>
                </c:pt>
                <c:pt idx="2602">
                  <c:v>44918.806944444441</c:v>
                </c:pt>
                <c:pt idx="2603">
                  <c:v>44918.807638888888</c:v>
                </c:pt>
                <c:pt idx="2604">
                  <c:v>44918.808333333334</c:v>
                </c:pt>
                <c:pt idx="2605">
                  <c:v>44918.809027777781</c:v>
                </c:pt>
                <c:pt idx="2606">
                  <c:v>44918.80972222222</c:v>
                </c:pt>
                <c:pt idx="2607">
                  <c:v>44918.810416666667</c:v>
                </c:pt>
                <c:pt idx="2608">
                  <c:v>44918.811111111114</c:v>
                </c:pt>
                <c:pt idx="2609">
                  <c:v>44918.811805555553</c:v>
                </c:pt>
                <c:pt idx="2610">
                  <c:v>44918.8125</c:v>
                </c:pt>
                <c:pt idx="2611">
                  <c:v>44918.813194444447</c:v>
                </c:pt>
                <c:pt idx="2612">
                  <c:v>44918.813888888886</c:v>
                </c:pt>
                <c:pt idx="2613">
                  <c:v>44918.814583333333</c:v>
                </c:pt>
                <c:pt idx="2614">
                  <c:v>44918.81527777778</c:v>
                </c:pt>
                <c:pt idx="2615">
                  <c:v>44918.815972222219</c:v>
                </c:pt>
                <c:pt idx="2616">
                  <c:v>44918.816666666666</c:v>
                </c:pt>
                <c:pt idx="2617">
                  <c:v>44918.817361111112</c:v>
                </c:pt>
                <c:pt idx="2618">
                  <c:v>44918.818055555559</c:v>
                </c:pt>
                <c:pt idx="2619">
                  <c:v>44918.818749999999</c:v>
                </c:pt>
                <c:pt idx="2620">
                  <c:v>44918.819444444445</c:v>
                </c:pt>
                <c:pt idx="2621">
                  <c:v>44918.820138888892</c:v>
                </c:pt>
                <c:pt idx="2622">
                  <c:v>44918.820833333331</c:v>
                </c:pt>
                <c:pt idx="2623">
                  <c:v>44918.821527777778</c:v>
                </c:pt>
                <c:pt idx="2624">
                  <c:v>44918.822222222225</c:v>
                </c:pt>
                <c:pt idx="2625">
                  <c:v>44918.822916666664</c:v>
                </c:pt>
                <c:pt idx="2626">
                  <c:v>44918.823611111111</c:v>
                </c:pt>
                <c:pt idx="2627">
                  <c:v>44918.824305555558</c:v>
                </c:pt>
                <c:pt idx="2628">
                  <c:v>44918.824999999997</c:v>
                </c:pt>
                <c:pt idx="2629">
                  <c:v>44918.825694444444</c:v>
                </c:pt>
                <c:pt idx="2630">
                  <c:v>44918.826388888891</c:v>
                </c:pt>
                <c:pt idx="2631">
                  <c:v>44918.82708333333</c:v>
                </c:pt>
                <c:pt idx="2632">
                  <c:v>44918.827777777777</c:v>
                </c:pt>
                <c:pt idx="2633">
                  <c:v>44918.828472222223</c:v>
                </c:pt>
                <c:pt idx="2634">
                  <c:v>44918.82916666667</c:v>
                </c:pt>
                <c:pt idx="2635">
                  <c:v>44918.829861111109</c:v>
                </c:pt>
                <c:pt idx="2636">
                  <c:v>44918.830555555556</c:v>
                </c:pt>
                <c:pt idx="2637">
                  <c:v>44918.831250000003</c:v>
                </c:pt>
                <c:pt idx="2638">
                  <c:v>44918.831944444442</c:v>
                </c:pt>
                <c:pt idx="2639">
                  <c:v>44918.832638888889</c:v>
                </c:pt>
                <c:pt idx="2640">
                  <c:v>44918.833333333336</c:v>
                </c:pt>
                <c:pt idx="2641">
                  <c:v>44918.834027777775</c:v>
                </c:pt>
                <c:pt idx="2642">
                  <c:v>44918.834722222222</c:v>
                </c:pt>
                <c:pt idx="2643">
                  <c:v>44918.835416666669</c:v>
                </c:pt>
                <c:pt idx="2644">
                  <c:v>44918.836111111108</c:v>
                </c:pt>
                <c:pt idx="2645">
                  <c:v>44918.836805555555</c:v>
                </c:pt>
                <c:pt idx="2646">
                  <c:v>44918.837500000001</c:v>
                </c:pt>
                <c:pt idx="2647">
                  <c:v>44918.838194444441</c:v>
                </c:pt>
                <c:pt idx="2648">
                  <c:v>44918.838888888888</c:v>
                </c:pt>
                <c:pt idx="2649">
                  <c:v>44918.839583333334</c:v>
                </c:pt>
                <c:pt idx="2650">
                  <c:v>44918.840277777781</c:v>
                </c:pt>
                <c:pt idx="2651">
                  <c:v>44918.84097222222</c:v>
                </c:pt>
                <c:pt idx="2652">
                  <c:v>44918.841666666667</c:v>
                </c:pt>
                <c:pt idx="2653">
                  <c:v>44918.842361111114</c:v>
                </c:pt>
                <c:pt idx="2654">
                  <c:v>44918.843055555553</c:v>
                </c:pt>
                <c:pt idx="2655">
                  <c:v>44918.84375</c:v>
                </c:pt>
                <c:pt idx="2656">
                  <c:v>44918.844444444447</c:v>
                </c:pt>
                <c:pt idx="2657">
                  <c:v>44918.845138888886</c:v>
                </c:pt>
                <c:pt idx="2658">
                  <c:v>44918.845833333333</c:v>
                </c:pt>
                <c:pt idx="2659">
                  <c:v>44918.84652777778</c:v>
                </c:pt>
                <c:pt idx="2660">
                  <c:v>44918.847222222219</c:v>
                </c:pt>
                <c:pt idx="2661">
                  <c:v>44918.847916666666</c:v>
                </c:pt>
                <c:pt idx="2662">
                  <c:v>44918.848611111112</c:v>
                </c:pt>
                <c:pt idx="2663">
                  <c:v>44918.849305555559</c:v>
                </c:pt>
                <c:pt idx="2664">
                  <c:v>44918.85</c:v>
                </c:pt>
                <c:pt idx="2665">
                  <c:v>44918.850694444445</c:v>
                </c:pt>
                <c:pt idx="2666">
                  <c:v>44918.851388888892</c:v>
                </c:pt>
                <c:pt idx="2667">
                  <c:v>44918.852083333331</c:v>
                </c:pt>
                <c:pt idx="2668">
                  <c:v>44918.852777777778</c:v>
                </c:pt>
                <c:pt idx="2669">
                  <c:v>44918.853472222225</c:v>
                </c:pt>
                <c:pt idx="2670">
                  <c:v>44918.854166666664</c:v>
                </c:pt>
                <c:pt idx="2671">
                  <c:v>44918.854861111111</c:v>
                </c:pt>
                <c:pt idx="2672">
                  <c:v>44918.855555555558</c:v>
                </c:pt>
                <c:pt idx="2673">
                  <c:v>44918.856249999997</c:v>
                </c:pt>
                <c:pt idx="2674">
                  <c:v>44918.856944444444</c:v>
                </c:pt>
                <c:pt idx="2675">
                  <c:v>44918.857638888891</c:v>
                </c:pt>
                <c:pt idx="2676">
                  <c:v>44918.85833333333</c:v>
                </c:pt>
                <c:pt idx="2677">
                  <c:v>44918.859027777777</c:v>
                </c:pt>
                <c:pt idx="2678">
                  <c:v>44918.859722222223</c:v>
                </c:pt>
                <c:pt idx="2679">
                  <c:v>44918.86041666667</c:v>
                </c:pt>
                <c:pt idx="2680">
                  <c:v>44918.861111111109</c:v>
                </c:pt>
                <c:pt idx="2681">
                  <c:v>44918.861805555556</c:v>
                </c:pt>
                <c:pt idx="2682">
                  <c:v>44918.862500000003</c:v>
                </c:pt>
                <c:pt idx="2683">
                  <c:v>44918.863194444442</c:v>
                </c:pt>
                <c:pt idx="2684">
                  <c:v>44918.863888888889</c:v>
                </c:pt>
                <c:pt idx="2685">
                  <c:v>44918.864583333336</c:v>
                </c:pt>
                <c:pt idx="2686">
                  <c:v>44918.865277777775</c:v>
                </c:pt>
                <c:pt idx="2687">
                  <c:v>44918.865972222222</c:v>
                </c:pt>
                <c:pt idx="2688">
                  <c:v>44918.866666666669</c:v>
                </c:pt>
                <c:pt idx="2689">
                  <c:v>44918.867361111108</c:v>
                </c:pt>
                <c:pt idx="2690">
                  <c:v>44918.868055555555</c:v>
                </c:pt>
                <c:pt idx="2691">
                  <c:v>44918.868750000001</c:v>
                </c:pt>
                <c:pt idx="2692">
                  <c:v>44918.869444444441</c:v>
                </c:pt>
                <c:pt idx="2693">
                  <c:v>44918.870138888888</c:v>
                </c:pt>
                <c:pt idx="2694">
                  <c:v>44918.870833333334</c:v>
                </c:pt>
                <c:pt idx="2695">
                  <c:v>44918.871527777781</c:v>
                </c:pt>
                <c:pt idx="2696">
                  <c:v>44918.87222222222</c:v>
                </c:pt>
                <c:pt idx="2697">
                  <c:v>44918.872916666667</c:v>
                </c:pt>
                <c:pt idx="2698">
                  <c:v>44918.873611111114</c:v>
                </c:pt>
                <c:pt idx="2699">
                  <c:v>44918.874305555553</c:v>
                </c:pt>
                <c:pt idx="2700">
                  <c:v>44918.875</c:v>
                </c:pt>
                <c:pt idx="2701">
                  <c:v>44918.875694444447</c:v>
                </c:pt>
                <c:pt idx="2702">
                  <c:v>44918.876388888886</c:v>
                </c:pt>
                <c:pt idx="2703">
                  <c:v>44918.877083333333</c:v>
                </c:pt>
                <c:pt idx="2704">
                  <c:v>44918.87777777778</c:v>
                </c:pt>
                <c:pt idx="2705">
                  <c:v>44918.878472222219</c:v>
                </c:pt>
                <c:pt idx="2706">
                  <c:v>44918.879166666666</c:v>
                </c:pt>
                <c:pt idx="2707">
                  <c:v>44918.879861111112</c:v>
                </c:pt>
                <c:pt idx="2708">
                  <c:v>44918.880555555559</c:v>
                </c:pt>
                <c:pt idx="2709">
                  <c:v>44918.881249999999</c:v>
                </c:pt>
                <c:pt idx="2710">
                  <c:v>44918.881944444445</c:v>
                </c:pt>
                <c:pt idx="2711">
                  <c:v>44918.882638888892</c:v>
                </c:pt>
                <c:pt idx="2712">
                  <c:v>44918.883333333331</c:v>
                </c:pt>
                <c:pt idx="2713">
                  <c:v>44918.884027777778</c:v>
                </c:pt>
                <c:pt idx="2714">
                  <c:v>44918.884722222225</c:v>
                </c:pt>
                <c:pt idx="2715">
                  <c:v>44918.885416666664</c:v>
                </c:pt>
                <c:pt idx="2716">
                  <c:v>44918.886111111111</c:v>
                </c:pt>
                <c:pt idx="2717">
                  <c:v>44918.886805555558</c:v>
                </c:pt>
                <c:pt idx="2718">
                  <c:v>44918.887499999997</c:v>
                </c:pt>
                <c:pt idx="2719">
                  <c:v>44918.888194444444</c:v>
                </c:pt>
                <c:pt idx="2720">
                  <c:v>44918.888888888891</c:v>
                </c:pt>
                <c:pt idx="2721">
                  <c:v>44918.88958333333</c:v>
                </c:pt>
                <c:pt idx="2722">
                  <c:v>44918.890277777777</c:v>
                </c:pt>
                <c:pt idx="2723">
                  <c:v>44918.890972222223</c:v>
                </c:pt>
                <c:pt idx="2724">
                  <c:v>44918.89166666667</c:v>
                </c:pt>
                <c:pt idx="2725">
                  <c:v>44918.892361111109</c:v>
                </c:pt>
                <c:pt idx="2726">
                  <c:v>44918.893055555556</c:v>
                </c:pt>
                <c:pt idx="2727">
                  <c:v>44918.893750000003</c:v>
                </c:pt>
                <c:pt idx="2728">
                  <c:v>44918.894444444442</c:v>
                </c:pt>
                <c:pt idx="2729">
                  <c:v>44918.895138888889</c:v>
                </c:pt>
                <c:pt idx="2730">
                  <c:v>44918.895833333336</c:v>
                </c:pt>
                <c:pt idx="2731">
                  <c:v>44918.896527777775</c:v>
                </c:pt>
                <c:pt idx="2732">
                  <c:v>44918.897222222222</c:v>
                </c:pt>
                <c:pt idx="2733">
                  <c:v>44918.897916666669</c:v>
                </c:pt>
                <c:pt idx="2734">
                  <c:v>44918.898611111108</c:v>
                </c:pt>
                <c:pt idx="2735">
                  <c:v>44918.899305555555</c:v>
                </c:pt>
                <c:pt idx="2736">
                  <c:v>44918.9</c:v>
                </c:pt>
                <c:pt idx="2737">
                  <c:v>44918.900694444441</c:v>
                </c:pt>
                <c:pt idx="2738">
                  <c:v>44918.901388888888</c:v>
                </c:pt>
                <c:pt idx="2739">
                  <c:v>44918.902083333334</c:v>
                </c:pt>
                <c:pt idx="2740">
                  <c:v>44918.902777777781</c:v>
                </c:pt>
                <c:pt idx="2741">
                  <c:v>44918.90347222222</c:v>
                </c:pt>
                <c:pt idx="2742">
                  <c:v>44918.904166666667</c:v>
                </c:pt>
                <c:pt idx="2743">
                  <c:v>44918.904861111114</c:v>
                </c:pt>
                <c:pt idx="2744">
                  <c:v>44918.905555555553</c:v>
                </c:pt>
                <c:pt idx="2745">
                  <c:v>44918.90625</c:v>
                </c:pt>
                <c:pt idx="2746">
                  <c:v>44918.906944444447</c:v>
                </c:pt>
                <c:pt idx="2747">
                  <c:v>44918.907638888886</c:v>
                </c:pt>
                <c:pt idx="2748">
                  <c:v>44918.908333333333</c:v>
                </c:pt>
                <c:pt idx="2749">
                  <c:v>44918.90902777778</c:v>
                </c:pt>
                <c:pt idx="2750">
                  <c:v>44918.909722222219</c:v>
                </c:pt>
                <c:pt idx="2751">
                  <c:v>44918.910416666666</c:v>
                </c:pt>
                <c:pt idx="2752">
                  <c:v>44918.911111111112</c:v>
                </c:pt>
                <c:pt idx="2753">
                  <c:v>44918.911805555559</c:v>
                </c:pt>
                <c:pt idx="2754">
                  <c:v>44918.912499999999</c:v>
                </c:pt>
                <c:pt idx="2755">
                  <c:v>44918.913194444445</c:v>
                </c:pt>
                <c:pt idx="2756">
                  <c:v>44918.913888888892</c:v>
                </c:pt>
                <c:pt idx="2757">
                  <c:v>44918.914583333331</c:v>
                </c:pt>
                <c:pt idx="2758">
                  <c:v>44918.915277777778</c:v>
                </c:pt>
                <c:pt idx="2759">
                  <c:v>44918.915972222225</c:v>
                </c:pt>
                <c:pt idx="2760">
                  <c:v>44918.916666666664</c:v>
                </c:pt>
                <c:pt idx="2761">
                  <c:v>44918.917361111111</c:v>
                </c:pt>
                <c:pt idx="2762">
                  <c:v>44918.918055555558</c:v>
                </c:pt>
                <c:pt idx="2763">
                  <c:v>44918.918749999997</c:v>
                </c:pt>
                <c:pt idx="2764">
                  <c:v>44918.919444444444</c:v>
                </c:pt>
                <c:pt idx="2765">
                  <c:v>44918.920138888891</c:v>
                </c:pt>
                <c:pt idx="2766">
                  <c:v>44918.92083333333</c:v>
                </c:pt>
                <c:pt idx="2767">
                  <c:v>44918.921527777777</c:v>
                </c:pt>
                <c:pt idx="2768">
                  <c:v>44918.922222222223</c:v>
                </c:pt>
                <c:pt idx="2769">
                  <c:v>44918.92291666667</c:v>
                </c:pt>
                <c:pt idx="2770">
                  <c:v>44918.923611111109</c:v>
                </c:pt>
                <c:pt idx="2771">
                  <c:v>44918.924305555556</c:v>
                </c:pt>
                <c:pt idx="2772">
                  <c:v>44918.925000000003</c:v>
                </c:pt>
                <c:pt idx="2773">
                  <c:v>44918.925694444442</c:v>
                </c:pt>
                <c:pt idx="2774">
                  <c:v>44918.926388888889</c:v>
                </c:pt>
                <c:pt idx="2775">
                  <c:v>44918.927083333336</c:v>
                </c:pt>
                <c:pt idx="2776">
                  <c:v>44918.927777777775</c:v>
                </c:pt>
                <c:pt idx="2777">
                  <c:v>44918.928472222222</c:v>
                </c:pt>
                <c:pt idx="2778">
                  <c:v>44918.929166666669</c:v>
                </c:pt>
                <c:pt idx="2779">
                  <c:v>44918.929861111108</c:v>
                </c:pt>
                <c:pt idx="2780">
                  <c:v>44918.930555555555</c:v>
                </c:pt>
                <c:pt idx="2781">
                  <c:v>44918.931250000001</c:v>
                </c:pt>
                <c:pt idx="2782">
                  <c:v>44918.931944444441</c:v>
                </c:pt>
                <c:pt idx="2783">
                  <c:v>44918.932638888888</c:v>
                </c:pt>
                <c:pt idx="2784">
                  <c:v>44918.933333333334</c:v>
                </c:pt>
                <c:pt idx="2785">
                  <c:v>44918.934027777781</c:v>
                </c:pt>
                <c:pt idx="2786">
                  <c:v>44918.93472222222</c:v>
                </c:pt>
                <c:pt idx="2787">
                  <c:v>44918.935416666667</c:v>
                </c:pt>
                <c:pt idx="2788">
                  <c:v>44918.936111111114</c:v>
                </c:pt>
                <c:pt idx="2789">
                  <c:v>44918.936805555553</c:v>
                </c:pt>
                <c:pt idx="2790">
                  <c:v>44918.9375</c:v>
                </c:pt>
                <c:pt idx="2791">
                  <c:v>44918.938194444447</c:v>
                </c:pt>
                <c:pt idx="2792">
                  <c:v>44918.938888888886</c:v>
                </c:pt>
                <c:pt idx="2793">
                  <c:v>44918.939583333333</c:v>
                </c:pt>
                <c:pt idx="2794">
                  <c:v>44918.94027777778</c:v>
                </c:pt>
                <c:pt idx="2795">
                  <c:v>44918.940972222219</c:v>
                </c:pt>
                <c:pt idx="2796">
                  <c:v>44918.941666666666</c:v>
                </c:pt>
                <c:pt idx="2797">
                  <c:v>44918.942361111112</c:v>
                </c:pt>
                <c:pt idx="2798">
                  <c:v>44918.943055555559</c:v>
                </c:pt>
                <c:pt idx="2799">
                  <c:v>44918.943749999999</c:v>
                </c:pt>
                <c:pt idx="2800">
                  <c:v>44918.944444444445</c:v>
                </c:pt>
                <c:pt idx="2801">
                  <c:v>44918.945138888892</c:v>
                </c:pt>
                <c:pt idx="2802">
                  <c:v>44918.945833333331</c:v>
                </c:pt>
                <c:pt idx="2803">
                  <c:v>44918.946527777778</c:v>
                </c:pt>
                <c:pt idx="2804">
                  <c:v>44918.947222222225</c:v>
                </c:pt>
                <c:pt idx="2805">
                  <c:v>44918.947916666664</c:v>
                </c:pt>
                <c:pt idx="2806">
                  <c:v>44918.948611111111</c:v>
                </c:pt>
                <c:pt idx="2807">
                  <c:v>44918.949305555558</c:v>
                </c:pt>
                <c:pt idx="2808">
                  <c:v>44918.95</c:v>
                </c:pt>
                <c:pt idx="2809">
                  <c:v>44918.950694444444</c:v>
                </c:pt>
                <c:pt idx="2810">
                  <c:v>44918.951388888891</c:v>
                </c:pt>
                <c:pt idx="2811">
                  <c:v>44918.95208333333</c:v>
                </c:pt>
                <c:pt idx="2812">
                  <c:v>44918.952777777777</c:v>
                </c:pt>
                <c:pt idx="2813">
                  <c:v>44918.953472222223</c:v>
                </c:pt>
                <c:pt idx="2814">
                  <c:v>44918.95416666667</c:v>
                </c:pt>
                <c:pt idx="2815">
                  <c:v>44918.954861111109</c:v>
                </c:pt>
                <c:pt idx="2816">
                  <c:v>44918.955555555556</c:v>
                </c:pt>
                <c:pt idx="2817">
                  <c:v>44918.956250000003</c:v>
                </c:pt>
                <c:pt idx="2818">
                  <c:v>44918.956944444442</c:v>
                </c:pt>
                <c:pt idx="2819">
                  <c:v>44918.957638888889</c:v>
                </c:pt>
                <c:pt idx="2820">
                  <c:v>44918.958333333336</c:v>
                </c:pt>
                <c:pt idx="2821">
                  <c:v>44918.959027777775</c:v>
                </c:pt>
                <c:pt idx="2822">
                  <c:v>44918.959722222222</c:v>
                </c:pt>
                <c:pt idx="2823">
                  <c:v>44918.960416666669</c:v>
                </c:pt>
                <c:pt idx="2824">
                  <c:v>44918.961111111108</c:v>
                </c:pt>
                <c:pt idx="2825">
                  <c:v>44918.961805555555</c:v>
                </c:pt>
                <c:pt idx="2826">
                  <c:v>44918.962500000001</c:v>
                </c:pt>
                <c:pt idx="2827">
                  <c:v>44918.963194444441</c:v>
                </c:pt>
                <c:pt idx="2828">
                  <c:v>44918.963888888888</c:v>
                </c:pt>
                <c:pt idx="2829">
                  <c:v>44918.964583333334</c:v>
                </c:pt>
                <c:pt idx="2830">
                  <c:v>44918.965277777781</c:v>
                </c:pt>
                <c:pt idx="2831">
                  <c:v>44918.96597222222</c:v>
                </c:pt>
                <c:pt idx="2832">
                  <c:v>44918.966666666667</c:v>
                </c:pt>
                <c:pt idx="2833">
                  <c:v>44918.967361111114</c:v>
                </c:pt>
                <c:pt idx="2834">
                  <c:v>44918.968055555553</c:v>
                </c:pt>
                <c:pt idx="2835">
                  <c:v>44918.96875</c:v>
                </c:pt>
                <c:pt idx="2836">
                  <c:v>44918.969444444447</c:v>
                </c:pt>
                <c:pt idx="2837">
                  <c:v>44918.970138888886</c:v>
                </c:pt>
                <c:pt idx="2838">
                  <c:v>44918.970833333333</c:v>
                </c:pt>
                <c:pt idx="2839">
                  <c:v>44918.97152777778</c:v>
                </c:pt>
                <c:pt idx="2840">
                  <c:v>44918.972222222219</c:v>
                </c:pt>
                <c:pt idx="2841">
                  <c:v>44918.972916666666</c:v>
                </c:pt>
                <c:pt idx="2842">
                  <c:v>44918.973611111112</c:v>
                </c:pt>
                <c:pt idx="2843">
                  <c:v>44918.974305555559</c:v>
                </c:pt>
                <c:pt idx="2844">
                  <c:v>44918.974999999999</c:v>
                </c:pt>
                <c:pt idx="2845">
                  <c:v>44918.975694444445</c:v>
                </c:pt>
                <c:pt idx="2846">
                  <c:v>44918.976388888892</c:v>
                </c:pt>
                <c:pt idx="2847">
                  <c:v>44918.977083333331</c:v>
                </c:pt>
                <c:pt idx="2848">
                  <c:v>44918.977777777778</c:v>
                </c:pt>
                <c:pt idx="2849">
                  <c:v>44918.978472222225</c:v>
                </c:pt>
                <c:pt idx="2850">
                  <c:v>44918.979166666664</c:v>
                </c:pt>
                <c:pt idx="2851">
                  <c:v>44918.979861111111</c:v>
                </c:pt>
                <c:pt idx="2852">
                  <c:v>44918.980555555558</c:v>
                </c:pt>
                <c:pt idx="2853">
                  <c:v>44918.981249999997</c:v>
                </c:pt>
                <c:pt idx="2854">
                  <c:v>44918.981944444444</c:v>
                </c:pt>
                <c:pt idx="2855">
                  <c:v>44918.982638888891</c:v>
                </c:pt>
                <c:pt idx="2856">
                  <c:v>44918.98333333333</c:v>
                </c:pt>
                <c:pt idx="2857">
                  <c:v>44918.984027777777</c:v>
                </c:pt>
                <c:pt idx="2858">
                  <c:v>44918.984722222223</c:v>
                </c:pt>
                <c:pt idx="2859">
                  <c:v>44918.98541666667</c:v>
                </c:pt>
                <c:pt idx="2860">
                  <c:v>44918.986111111109</c:v>
                </c:pt>
                <c:pt idx="2861">
                  <c:v>44918.986805555556</c:v>
                </c:pt>
                <c:pt idx="2862">
                  <c:v>44918.987500000003</c:v>
                </c:pt>
                <c:pt idx="2863">
                  <c:v>44918.988194444442</c:v>
                </c:pt>
                <c:pt idx="2864">
                  <c:v>44918.988888888889</c:v>
                </c:pt>
                <c:pt idx="2865">
                  <c:v>44918.989583333336</c:v>
                </c:pt>
                <c:pt idx="2866">
                  <c:v>44918.990277777775</c:v>
                </c:pt>
                <c:pt idx="2867">
                  <c:v>44918.990972222222</c:v>
                </c:pt>
                <c:pt idx="2868">
                  <c:v>44918.991666666669</c:v>
                </c:pt>
                <c:pt idx="2869">
                  <c:v>44918.992361111108</c:v>
                </c:pt>
                <c:pt idx="2870">
                  <c:v>44918.993055555555</c:v>
                </c:pt>
                <c:pt idx="2871">
                  <c:v>44918.993750000001</c:v>
                </c:pt>
                <c:pt idx="2872">
                  <c:v>44918.994444444441</c:v>
                </c:pt>
                <c:pt idx="2873">
                  <c:v>44918.995138888888</c:v>
                </c:pt>
                <c:pt idx="2874">
                  <c:v>44918.995833333334</c:v>
                </c:pt>
                <c:pt idx="2875">
                  <c:v>44918.996527777781</c:v>
                </c:pt>
                <c:pt idx="2876">
                  <c:v>44918.99722222222</c:v>
                </c:pt>
                <c:pt idx="2877">
                  <c:v>44918.997916666667</c:v>
                </c:pt>
                <c:pt idx="2878">
                  <c:v>44918.998611111114</c:v>
                </c:pt>
                <c:pt idx="2879">
                  <c:v>44918.999305555553</c:v>
                </c:pt>
                <c:pt idx="2880">
                  <c:v>44919</c:v>
                </c:pt>
                <c:pt idx="2881">
                  <c:v>44919.000694444447</c:v>
                </c:pt>
                <c:pt idx="2882">
                  <c:v>44919.001388888886</c:v>
                </c:pt>
                <c:pt idx="2883">
                  <c:v>44919.002083333333</c:v>
                </c:pt>
                <c:pt idx="2884">
                  <c:v>44919.00277777778</c:v>
                </c:pt>
                <c:pt idx="2885">
                  <c:v>44919.003472222219</c:v>
                </c:pt>
                <c:pt idx="2886">
                  <c:v>44919.004166666666</c:v>
                </c:pt>
                <c:pt idx="2887">
                  <c:v>44919.004861111112</c:v>
                </c:pt>
                <c:pt idx="2888">
                  <c:v>44919.005555555559</c:v>
                </c:pt>
                <c:pt idx="2889">
                  <c:v>44919.006249999999</c:v>
                </c:pt>
                <c:pt idx="2890">
                  <c:v>44919.006944444445</c:v>
                </c:pt>
                <c:pt idx="2891">
                  <c:v>44919.007638888892</c:v>
                </c:pt>
                <c:pt idx="2892">
                  <c:v>44919.008333333331</c:v>
                </c:pt>
                <c:pt idx="2893">
                  <c:v>44919.009027777778</c:v>
                </c:pt>
                <c:pt idx="2894">
                  <c:v>44919.009722222225</c:v>
                </c:pt>
                <c:pt idx="2895">
                  <c:v>44919.010416666664</c:v>
                </c:pt>
                <c:pt idx="2896">
                  <c:v>44919.011111111111</c:v>
                </c:pt>
                <c:pt idx="2897">
                  <c:v>44919.011805555558</c:v>
                </c:pt>
                <c:pt idx="2898">
                  <c:v>44919.012499999997</c:v>
                </c:pt>
                <c:pt idx="2899">
                  <c:v>44919.013194444444</c:v>
                </c:pt>
                <c:pt idx="2900">
                  <c:v>44919.013888888891</c:v>
                </c:pt>
                <c:pt idx="2901">
                  <c:v>44919.01458333333</c:v>
                </c:pt>
                <c:pt idx="2902">
                  <c:v>44919.015277777777</c:v>
                </c:pt>
                <c:pt idx="2903">
                  <c:v>44919.015972222223</c:v>
                </c:pt>
                <c:pt idx="2904">
                  <c:v>44919.01666666667</c:v>
                </c:pt>
                <c:pt idx="2905">
                  <c:v>44919.017361111109</c:v>
                </c:pt>
                <c:pt idx="2906">
                  <c:v>44919.018055555556</c:v>
                </c:pt>
                <c:pt idx="2907">
                  <c:v>44919.018750000003</c:v>
                </c:pt>
                <c:pt idx="2908">
                  <c:v>44919.019444444442</c:v>
                </c:pt>
                <c:pt idx="2909">
                  <c:v>44919.020138888889</c:v>
                </c:pt>
                <c:pt idx="2910">
                  <c:v>44919.020833333336</c:v>
                </c:pt>
                <c:pt idx="2911">
                  <c:v>44919.021527777775</c:v>
                </c:pt>
                <c:pt idx="2912">
                  <c:v>44919.022222222222</c:v>
                </c:pt>
                <c:pt idx="2913">
                  <c:v>44919.022916666669</c:v>
                </c:pt>
                <c:pt idx="2914">
                  <c:v>44919.023611111108</c:v>
                </c:pt>
                <c:pt idx="2915">
                  <c:v>44919.024305555555</c:v>
                </c:pt>
                <c:pt idx="2916">
                  <c:v>44919.025000000001</c:v>
                </c:pt>
                <c:pt idx="2917">
                  <c:v>44919.025694444441</c:v>
                </c:pt>
                <c:pt idx="2918">
                  <c:v>44919.026388888888</c:v>
                </c:pt>
                <c:pt idx="2919">
                  <c:v>44919.027083333334</c:v>
                </c:pt>
                <c:pt idx="2920">
                  <c:v>44919.027777777781</c:v>
                </c:pt>
                <c:pt idx="2921">
                  <c:v>44919.02847222222</c:v>
                </c:pt>
                <c:pt idx="2922">
                  <c:v>44919.029166666667</c:v>
                </c:pt>
                <c:pt idx="2923">
                  <c:v>44919.029861111114</c:v>
                </c:pt>
                <c:pt idx="2924">
                  <c:v>44919.030555555553</c:v>
                </c:pt>
                <c:pt idx="2925">
                  <c:v>44919.03125</c:v>
                </c:pt>
                <c:pt idx="2926">
                  <c:v>44919.031944444447</c:v>
                </c:pt>
                <c:pt idx="2927">
                  <c:v>44919.032638888886</c:v>
                </c:pt>
                <c:pt idx="2928">
                  <c:v>44919.033333333333</c:v>
                </c:pt>
                <c:pt idx="2929">
                  <c:v>44919.03402777778</c:v>
                </c:pt>
                <c:pt idx="2930">
                  <c:v>44919.034722222219</c:v>
                </c:pt>
                <c:pt idx="2931">
                  <c:v>44919.035416666666</c:v>
                </c:pt>
                <c:pt idx="2932">
                  <c:v>44919.036111111112</c:v>
                </c:pt>
                <c:pt idx="2933">
                  <c:v>44919.036805555559</c:v>
                </c:pt>
                <c:pt idx="2934">
                  <c:v>44919.037499999999</c:v>
                </c:pt>
                <c:pt idx="2935">
                  <c:v>44919.038194444445</c:v>
                </c:pt>
                <c:pt idx="2936">
                  <c:v>44919.038888888892</c:v>
                </c:pt>
                <c:pt idx="2937">
                  <c:v>44919.039583333331</c:v>
                </c:pt>
                <c:pt idx="2938">
                  <c:v>44919.040277777778</c:v>
                </c:pt>
                <c:pt idx="2939">
                  <c:v>44919.040972222225</c:v>
                </c:pt>
                <c:pt idx="2940">
                  <c:v>44919.041666666664</c:v>
                </c:pt>
                <c:pt idx="2941">
                  <c:v>44919.042361111111</c:v>
                </c:pt>
                <c:pt idx="2942">
                  <c:v>44919.043055555558</c:v>
                </c:pt>
                <c:pt idx="2943">
                  <c:v>44919.043749999997</c:v>
                </c:pt>
                <c:pt idx="2944">
                  <c:v>44919.044444444444</c:v>
                </c:pt>
                <c:pt idx="2945">
                  <c:v>44919.045138888891</c:v>
                </c:pt>
                <c:pt idx="2946">
                  <c:v>44919.04583333333</c:v>
                </c:pt>
                <c:pt idx="2947">
                  <c:v>44919.046527777777</c:v>
                </c:pt>
                <c:pt idx="2948">
                  <c:v>44919.047222222223</c:v>
                </c:pt>
                <c:pt idx="2949">
                  <c:v>44919.04791666667</c:v>
                </c:pt>
                <c:pt idx="2950">
                  <c:v>44919.048611111109</c:v>
                </c:pt>
                <c:pt idx="2951">
                  <c:v>44919.049305555556</c:v>
                </c:pt>
                <c:pt idx="2952">
                  <c:v>44919.05</c:v>
                </c:pt>
                <c:pt idx="2953">
                  <c:v>44919.050694444442</c:v>
                </c:pt>
                <c:pt idx="2954">
                  <c:v>44919.051388888889</c:v>
                </c:pt>
                <c:pt idx="2955">
                  <c:v>44919.052083333336</c:v>
                </c:pt>
                <c:pt idx="2956">
                  <c:v>44919.052777777775</c:v>
                </c:pt>
                <c:pt idx="2957">
                  <c:v>44919.053472222222</c:v>
                </c:pt>
                <c:pt idx="2958">
                  <c:v>44919.054166666669</c:v>
                </c:pt>
                <c:pt idx="2959">
                  <c:v>44919.054861111108</c:v>
                </c:pt>
                <c:pt idx="2960">
                  <c:v>44919.055555555555</c:v>
                </c:pt>
                <c:pt idx="2961">
                  <c:v>44919.056250000001</c:v>
                </c:pt>
                <c:pt idx="2962">
                  <c:v>44919.056944444441</c:v>
                </c:pt>
                <c:pt idx="2963">
                  <c:v>44919.057638888888</c:v>
                </c:pt>
                <c:pt idx="2964">
                  <c:v>44919.058333333334</c:v>
                </c:pt>
                <c:pt idx="2965">
                  <c:v>44919.059027777781</c:v>
                </c:pt>
                <c:pt idx="2966">
                  <c:v>44919.05972222222</c:v>
                </c:pt>
                <c:pt idx="2967">
                  <c:v>44919.060416666667</c:v>
                </c:pt>
                <c:pt idx="2968">
                  <c:v>44919.061111111114</c:v>
                </c:pt>
                <c:pt idx="2969">
                  <c:v>44919.061805555553</c:v>
                </c:pt>
                <c:pt idx="2970">
                  <c:v>44919.0625</c:v>
                </c:pt>
                <c:pt idx="2971">
                  <c:v>44919.063194444447</c:v>
                </c:pt>
                <c:pt idx="2972">
                  <c:v>44919.063888888886</c:v>
                </c:pt>
                <c:pt idx="2973">
                  <c:v>44919.064583333333</c:v>
                </c:pt>
                <c:pt idx="2974">
                  <c:v>44919.06527777778</c:v>
                </c:pt>
                <c:pt idx="2975">
                  <c:v>44919.065972222219</c:v>
                </c:pt>
                <c:pt idx="2976">
                  <c:v>44919.066666666666</c:v>
                </c:pt>
                <c:pt idx="2977">
                  <c:v>44919.067361111112</c:v>
                </c:pt>
                <c:pt idx="2978">
                  <c:v>44919.068055555559</c:v>
                </c:pt>
                <c:pt idx="2979">
                  <c:v>44919.068749999999</c:v>
                </c:pt>
                <c:pt idx="2980">
                  <c:v>44919.069444444445</c:v>
                </c:pt>
                <c:pt idx="2981">
                  <c:v>44919.070138888892</c:v>
                </c:pt>
                <c:pt idx="2982">
                  <c:v>44919.070833333331</c:v>
                </c:pt>
                <c:pt idx="2983">
                  <c:v>44919.071527777778</c:v>
                </c:pt>
                <c:pt idx="2984">
                  <c:v>44919.072222222225</c:v>
                </c:pt>
                <c:pt idx="2985">
                  <c:v>44919.072916666664</c:v>
                </c:pt>
                <c:pt idx="2986">
                  <c:v>44919.073611111111</c:v>
                </c:pt>
                <c:pt idx="2987">
                  <c:v>44919.074305555558</c:v>
                </c:pt>
                <c:pt idx="2988">
                  <c:v>44919.074999999997</c:v>
                </c:pt>
                <c:pt idx="2989">
                  <c:v>44919.075694444444</c:v>
                </c:pt>
                <c:pt idx="2990">
                  <c:v>44919.076388888891</c:v>
                </c:pt>
                <c:pt idx="2991">
                  <c:v>44919.07708333333</c:v>
                </c:pt>
                <c:pt idx="2992">
                  <c:v>44919.077777777777</c:v>
                </c:pt>
                <c:pt idx="2993">
                  <c:v>44919.078472222223</c:v>
                </c:pt>
                <c:pt idx="2994">
                  <c:v>44919.07916666667</c:v>
                </c:pt>
                <c:pt idx="2995">
                  <c:v>44919.079861111109</c:v>
                </c:pt>
                <c:pt idx="2996">
                  <c:v>44919.080555555556</c:v>
                </c:pt>
                <c:pt idx="2997">
                  <c:v>44919.081250000003</c:v>
                </c:pt>
                <c:pt idx="2998">
                  <c:v>44919.081944444442</c:v>
                </c:pt>
                <c:pt idx="2999">
                  <c:v>44919.082638888889</c:v>
                </c:pt>
                <c:pt idx="3000">
                  <c:v>44919.083333333336</c:v>
                </c:pt>
                <c:pt idx="3001">
                  <c:v>44919.084027777775</c:v>
                </c:pt>
                <c:pt idx="3002">
                  <c:v>44919.084722222222</c:v>
                </c:pt>
                <c:pt idx="3003">
                  <c:v>44919.085416666669</c:v>
                </c:pt>
                <c:pt idx="3004">
                  <c:v>44919.086111111108</c:v>
                </c:pt>
                <c:pt idx="3005">
                  <c:v>44919.086805555555</c:v>
                </c:pt>
                <c:pt idx="3006">
                  <c:v>44919.087500000001</c:v>
                </c:pt>
                <c:pt idx="3007">
                  <c:v>44919.088194444441</c:v>
                </c:pt>
                <c:pt idx="3008">
                  <c:v>44919.088888888888</c:v>
                </c:pt>
                <c:pt idx="3009">
                  <c:v>44919.089583333334</c:v>
                </c:pt>
                <c:pt idx="3010">
                  <c:v>44919.090277777781</c:v>
                </c:pt>
                <c:pt idx="3011">
                  <c:v>44919.09097222222</c:v>
                </c:pt>
                <c:pt idx="3012">
                  <c:v>44919.091666666667</c:v>
                </c:pt>
                <c:pt idx="3013">
                  <c:v>44919.092361111114</c:v>
                </c:pt>
                <c:pt idx="3014">
                  <c:v>44919.093055555553</c:v>
                </c:pt>
                <c:pt idx="3015">
                  <c:v>44919.09375</c:v>
                </c:pt>
                <c:pt idx="3016">
                  <c:v>44919.094444444447</c:v>
                </c:pt>
                <c:pt idx="3017">
                  <c:v>44919.095138888886</c:v>
                </c:pt>
                <c:pt idx="3018">
                  <c:v>44919.095833333333</c:v>
                </c:pt>
                <c:pt idx="3019">
                  <c:v>44919.09652777778</c:v>
                </c:pt>
                <c:pt idx="3020">
                  <c:v>44919.097222222219</c:v>
                </c:pt>
                <c:pt idx="3021">
                  <c:v>44919.097916666666</c:v>
                </c:pt>
                <c:pt idx="3022">
                  <c:v>44919.098611111112</c:v>
                </c:pt>
                <c:pt idx="3023">
                  <c:v>44919.099305555559</c:v>
                </c:pt>
                <c:pt idx="3024">
                  <c:v>44919.1</c:v>
                </c:pt>
                <c:pt idx="3025">
                  <c:v>44919.100694444445</c:v>
                </c:pt>
                <c:pt idx="3026">
                  <c:v>44919.101388888892</c:v>
                </c:pt>
                <c:pt idx="3027">
                  <c:v>44919.102083333331</c:v>
                </c:pt>
                <c:pt idx="3028">
                  <c:v>44919.102777777778</c:v>
                </c:pt>
                <c:pt idx="3029">
                  <c:v>44919.103472222225</c:v>
                </c:pt>
                <c:pt idx="3030">
                  <c:v>44919.104166666664</c:v>
                </c:pt>
                <c:pt idx="3031">
                  <c:v>44919.104861111111</c:v>
                </c:pt>
                <c:pt idx="3032">
                  <c:v>44919.105555555558</c:v>
                </c:pt>
                <c:pt idx="3033">
                  <c:v>44919.106249999997</c:v>
                </c:pt>
                <c:pt idx="3034">
                  <c:v>44919.106944444444</c:v>
                </c:pt>
                <c:pt idx="3035">
                  <c:v>44919.107638888891</c:v>
                </c:pt>
                <c:pt idx="3036">
                  <c:v>44919.10833333333</c:v>
                </c:pt>
                <c:pt idx="3037">
                  <c:v>44919.109027777777</c:v>
                </c:pt>
                <c:pt idx="3038">
                  <c:v>44919.109722222223</c:v>
                </c:pt>
                <c:pt idx="3039">
                  <c:v>44919.11041666667</c:v>
                </c:pt>
                <c:pt idx="3040">
                  <c:v>44919.111111111109</c:v>
                </c:pt>
                <c:pt idx="3041">
                  <c:v>44919.111805555556</c:v>
                </c:pt>
                <c:pt idx="3042">
                  <c:v>44919.112500000003</c:v>
                </c:pt>
                <c:pt idx="3043">
                  <c:v>44919.113194444442</c:v>
                </c:pt>
                <c:pt idx="3044">
                  <c:v>44919.113888888889</c:v>
                </c:pt>
                <c:pt idx="3045">
                  <c:v>44919.114583333336</c:v>
                </c:pt>
                <c:pt idx="3046">
                  <c:v>44919.115277777775</c:v>
                </c:pt>
                <c:pt idx="3047">
                  <c:v>44919.115972222222</c:v>
                </c:pt>
                <c:pt idx="3048">
                  <c:v>44919.116666666669</c:v>
                </c:pt>
                <c:pt idx="3049">
                  <c:v>44919.117361111108</c:v>
                </c:pt>
                <c:pt idx="3050">
                  <c:v>44919.118055555555</c:v>
                </c:pt>
                <c:pt idx="3051">
                  <c:v>44919.118750000001</c:v>
                </c:pt>
                <c:pt idx="3052">
                  <c:v>44919.119444444441</c:v>
                </c:pt>
                <c:pt idx="3053">
                  <c:v>44919.120138888888</c:v>
                </c:pt>
                <c:pt idx="3054">
                  <c:v>44919.120833333334</c:v>
                </c:pt>
                <c:pt idx="3055">
                  <c:v>44919.121527777781</c:v>
                </c:pt>
                <c:pt idx="3056">
                  <c:v>44919.12222222222</c:v>
                </c:pt>
                <c:pt idx="3057">
                  <c:v>44919.122916666667</c:v>
                </c:pt>
                <c:pt idx="3058">
                  <c:v>44919.123611111114</c:v>
                </c:pt>
                <c:pt idx="3059">
                  <c:v>44919.124305555553</c:v>
                </c:pt>
                <c:pt idx="3060">
                  <c:v>44919.125</c:v>
                </c:pt>
                <c:pt idx="3061">
                  <c:v>44919.125694444447</c:v>
                </c:pt>
                <c:pt idx="3062">
                  <c:v>44919.126388888886</c:v>
                </c:pt>
                <c:pt idx="3063">
                  <c:v>44919.127083333333</c:v>
                </c:pt>
                <c:pt idx="3064">
                  <c:v>44919.12777777778</c:v>
                </c:pt>
                <c:pt idx="3065">
                  <c:v>44919.128472222219</c:v>
                </c:pt>
                <c:pt idx="3066">
                  <c:v>44919.129166666666</c:v>
                </c:pt>
                <c:pt idx="3067">
                  <c:v>44919.129861111112</c:v>
                </c:pt>
                <c:pt idx="3068">
                  <c:v>44919.130555555559</c:v>
                </c:pt>
                <c:pt idx="3069">
                  <c:v>44919.131249999999</c:v>
                </c:pt>
                <c:pt idx="3070">
                  <c:v>44919.131944444445</c:v>
                </c:pt>
                <c:pt idx="3071">
                  <c:v>44919.132638888892</c:v>
                </c:pt>
                <c:pt idx="3072">
                  <c:v>44919.133333333331</c:v>
                </c:pt>
                <c:pt idx="3073">
                  <c:v>44919.134027777778</c:v>
                </c:pt>
                <c:pt idx="3074">
                  <c:v>44919.134722222225</c:v>
                </c:pt>
                <c:pt idx="3075">
                  <c:v>44919.135416666664</c:v>
                </c:pt>
                <c:pt idx="3076">
                  <c:v>44919.136111111111</c:v>
                </c:pt>
                <c:pt idx="3077">
                  <c:v>44919.136805555558</c:v>
                </c:pt>
                <c:pt idx="3078">
                  <c:v>44919.137499999997</c:v>
                </c:pt>
                <c:pt idx="3079">
                  <c:v>44919.138194444444</c:v>
                </c:pt>
                <c:pt idx="3080">
                  <c:v>44919.138888888891</c:v>
                </c:pt>
                <c:pt idx="3081">
                  <c:v>44919.13958333333</c:v>
                </c:pt>
                <c:pt idx="3082">
                  <c:v>44919.140277777777</c:v>
                </c:pt>
                <c:pt idx="3083">
                  <c:v>44919.140972222223</c:v>
                </c:pt>
                <c:pt idx="3084">
                  <c:v>44919.14166666667</c:v>
                </c:pt>
                <c:pt idx="3085">
                  <c:v>44919.142361111109</c:v>
                </c:pt>
                <c:pt idx="3086">
                  <c:v>44919.143055555556</c:v>
                </c:pt>
                <c:pt idx="3087">
                  <c:v>44919.143750000003</c:v>
                </c:pt>
                <c:pt idx="3088">
                  <c:v>44919.144444444442</c:v>
                </c:pt>
                <c:pt idx="3089">
                  <c:v>44919.145138888889</c:v>
                </c:pt>
                <c:pt idx="3090">
                  <c:v>44919.145833333336</c:v>
                </c:pt>
                <c:pt idx="3091">
                  <c:v>44919.146527777775</c:v>
                </c:pt>
                <c:pt idx="3092">
                  <c:v>44919.147222222222</c:v>
                </c:pt>
                <c:pt idx="3093">
                  <c:v>44919.147916666669</c:v>
                </c:pt>
                <c:pt idx="3094">
                  <c:v>44919.148611111108</c:v>
                </c:pt>
                <c:pt idx="3095">
                  <c:v>44919.149305555555</c:v>
                </c:pt>
                <c:pt idx="3096">
                  <c:v>44919.15</c:v>
                </c:pt>
                <c:pt idx="3097">
                  <c:v>44919.150694444441</c:v>
                </c:pt>
                <c:pt idx="3098">
                  <c:v>44919.151388888888</c:v>
                </c:pt>
                <c:pt idx="3099">
                  <c:v>44919.152083333334</c:v>
                </c:pt>
                <c:pt idx="3100">
                  <c:v>44919.152777777781</c:v>
                </c:pt>
                <c:pt idx="3101">
                  <c:v>44919.15347222222</c:v>
                </c:pt>
                <c:pt idx="3102">
                  <c:v>44919.154166666667</c:v>
                </c:pt>
                <c:pt idx="3103">
                  <c:v>44919.154861111114</c:v>
                </c:pt>
                <c:pt idx="3104">
                  <c:v>44919.155555555553</c:v>
                </c:pt>
                <c:pt idx="3105">
                  <c:v>44919.15625</c:v>
                </c:pt>
                <c:pt idx="3106">
                  <c:v>44919.156944444447</c:v>
                </c:pt>
                <c:pt idx="3107">
                  <c:v>44919.157638888886</c:v>
                </c:pt>
                <c:pt idx="3108">
                  <c:v>44919.158333333333</c:v>
                </c:pt>
                <c:pt idx="3109">
                  <c:v>44919.15902777778</c:v>
                </c:pt>
                <c:pt idx="3110">
                  <c:v>44919.159722222219</c:v>
                </c:pt>
                <c:pt idx="3111">
                  <c:v>44919.160416666666</c:v>
                </c:pt>
                <c:pt idx="3112">
                  <c:v>44919.161111111112</c:v>
                </c:pt>
                <c:pt idx="3113">
                  <c:v>44919.161805555559</c:v>
                </c:pt>
                <c:pt idx="3114">
                  <c:v>44919.162499999999</c:v>
                </c:pt>
                <c:pt idx="3115">
                  <c:v>44919.163194444445</c:v>
                </c:pt>
                <c:pt idx="3116">
                  <c:v>44919.163888888892</c:v>
                </c:pt>
                <c:pt idx="3117">
                  <c:v>44919.164583333331</c:v>
                </c:pt>
                <c:pt idx="3118">
                  <c:v>44919.165277777778</c:v>
                </c:pt>
                <c:pt idx="3119">
                  <c:v>44919.165972222225</c:v>
                </c:pt>
                <c:pt idx="3120">
                  <c:v>44919.166666666664</c:v>
                </c:pt>
                <c:pt idx="3121">
                  <c:v>44919.167361111111</c:v>
                </c:pt>
                <c:pt idx="3122">
                  <c:v>44919.168055555558</c:v>
                </c:pt>
                <c:pt idx="3123">
                  <c:v>44919.168749999997</c:v>
                </c:pt>
                <c:pt idx="3124">
                  <c:v>44919.169444444444</c:v>
                </c:pt>
                <c:pt idx="3125">
                  <c:v>44919.170138888891</c:v>
                </c:pt>
                <c:pt idx="3126">
                  <c:v>44919.17083333333</c:v>
                </c:pt>
                <c:pt idx="3127">
                  <c:v>44919.171527777777</c:v>
                </c:pt>
                <c:pt idx="3128">
                  <c:v>44919.172222222223</c:v>
                </c:pt>
                <c:pt idx="3129">
                  <c:v>44919.17291666667</c:v>
                </c:pt>
                <c:pt idx="3130">
                  <c:v>44919.173611111109</c:v>
                </c:pt>
                <c:pt idx="3131">
                  <c:v>44919.174305555556</c:v>
                </c:pt>
                <c:pt idx="3132">
                  <c:v>44919.175000000003</c:v>
                </c:pt>
                <c:pt idx="3133">
                  <c:v>44919.175694444442</c:v>
                </c:pt>
                <c:pt idx="3134">
                  <c:v>44919.176388888889</c:v>
                </c:pt>
                <c:pt idx="3135">
                  <c:v>44919.177083333336</c:v>
                </c:pt>
                <c:pt idx="3136">
                  <c:v>44919.177777777775</c:v>
                </c:pt>
                <c:pt idx="3137">
                  <c:v>44919.178472222222</c:v>
                </c:pt>
                <c:pt idx="3138">
                  <c:v>44919.179166666669</c:v>
                </c:pt>
                <c:pt idx="3139">
                  <c:v>44919.179861111108</c:v>
                </c:pt>
                <c:pt idx="3140">
                  <c:v>44919.180555555555</c:v>
                </c:pt>
                <c:pt idx="3141">
                  <c:v>44919.181250000001</c:v>
                </c:pt>
                <c:pt idx="3142">
                  <c:v>44919.181944444441</c:v>
                </c:pt>
                <c:pt idx="3143">
                  <c:v>44919.182638888888</c:v>
                </c:pt>
                <c:pt idx="3144">
                  <c:v>44919.183333333334</c:v>
                </c:pt>
                <c:pt idx="3145">
                  <c:v>44919.184027777781</c:v>
                </c:pt>
                <c:pt idx="3146">
                  <c:v>44919.18472222222</c:v>
                </c:pt>
                <c:pt idx="3147">
                  <c:v>44919.185416666667</c:v>
                </c:pt>
                <c:pt idx="3148">
                  <c:v>44919.186111111114</c:v>
                </c:pt>
                <c:pt idx="3149">
                  <c:v>44919.186805555553</c:v>
                </c:pt>
                <c:pt idx="3150">
                  <c:v>44919.1875</c:v>
                </c:pt>
                <c:pt idx="3151">
                  <c:v>44919.188194444447</c:v>
                </c:pt>
                <c:pt idx="3152">
                  <c:v>44919.188888888886</c:v>
                </c:pt>
                <c:pt idx="3153">
                  <c:v>44919.189583333333</c:v>
                </c:pt>
                <c:pt idx="3154">
                  <c:v>44919.19027777778</c:v>
                </c:pt>
                <c:pt idx="3155">
                  <c:v>44919.190972222219</c:v>
                </c:pt>
                <c:pt idx="3156">
                  <c:v>44919.191666666666</c:v>
                </c:pt>
                <c:pt idx="3157">
                  <c:v>44919.192361111112</c:v>
                </c:pt>
                <c:pt idx="3158">
                  <c:v>44919.193055555559</c:v>
                </c:pt>
                <c:pt idx="3159">
                  <c:v>44919.193749999999</c:v>
                </c:pt>
                <c:pt idx="3160">
                  <c:v>44919.194444444445</c:v>
                </c:pt>
                <c:pt idx="3161">
                  <c:v>44919.195138888892</c:v>
                </c:pt>
                <c:pt idx="3162">
                  <c:v>44919.195833333331</c:v>
                </c:pt>
                <c:pt idx="3163">
                  <c:v>44919.196527777778</c:v>
                </c:pt>
                <c:pt idx="3164">
                  <c:v>44919.197222222225</c:v>
                </c:pt>
                <c:pt idx="3165">
                  <c:v>44919.197916666664</c:v>
                </c:pt>
                <c:pt idx="3166">
                  <c:v>44919.198611111111</c:v>
                </c:pt>
                <c:pt idx="3167">
                  <c:v>44919.199305555558</c:v>
                </c:pt>
                <c:pt idx="3168">
                  <c:v>44919.199999999997</c:v>
                </c:pt>
                <c:pt idx="3169">
                  <c:v>44919.200694444444</c:v>
                </c:pt>
                <c:pt idx="3170">
                  <c:v>44919.201388888891</c:v>
                </c:pt>
                <c:pt idx="3171">
                  <c:v>44919.20208333333</c:v>
                </c:pt>
                <c:pt idx="3172">
                  <c:v>44919.202777777777</c:v>
                </c:pt>
                <c:pt idx="3173">
                  <c:v>44919.203472222223</c:v>
                </c:pt>
                <c:pt idx="3174">
                  <c:v>44919.20416666667</c:v>
                </c:pt>
                <c:pt idx="3175">
                  <c:v>44919.204861111109</c:v>
                </c:pt>
                <c:pt idx="3176">
                  <c:v>44919.205555555556</c:v>
                </c:pt>
                <c:pt idx="3177">
                  <c:v>44919.206250000003</c:v>
                </c:pt>
                <c:pt idx="3178">
                  <c:v>44919.206944444442</c:v>
                </c:pt>
                <c:pt idx="3179">
                  <c:v>44919.207638888889</c:v>
                </c:pt>
                <c:pt idx="3180">
                  <c:v>44919.208333333336</c:v>
                </c:pt>
                <c:pt idx="3181">
                  <c:v>44919.209027777775</c:v>
                </c:pt>
                <c:pt idx="3182">
                  <c:v>44919.209722222222</c:v>
                </c:pt>
                <c:pt idx="3183">
                  <c:v>44919.210416666669</c:v>
                </c:pt>
                <c:pt idx="3184">
                  <c:v>44919.211111111108</c:v>
                </c:pt>
                <c:pt idx="3185">
                  <c:v>44919.211805555555</c:v>
                </c:pt>
                <c:pt idx="3186">
                  <c:v>44919.212500000001</c:v>
                </c:pt>
                <c:pt idx="3187">
                  <c:v>44919.213194444441</c:v>
                </c:pt>
                <c:pt idx="3188">
                  <c:v>44919.213888888888</c:v>
                </c:pt>
                <c:pt idx="3189">
                  <c:v>44919.214583333334</c:v>
                </c:pt>
                <c:pt idx="3190">
                  <c:v>44919.215277777781</c:v>
                </c:pt>
                <c:pt idx="3191">
                  <c:v>44919.21597222222</c:v>
                </c:pt>
                <c:pt idx="3192">
                  <c:v>44919.216666666667</c:v>
                </c:pt>
                <c:pt idx="3193">
                  <c:v>44919.217361111114</c:v>
                </c:pt>
                <c:pt idx="3194">
                  <c:v>44919.218055555553</c:v>
                </c:pt>
                <c:pt idx="3195">
                  <c:v>44919.21875</c:v>
                </c:pt>
                <c:pt idx="3196">
                  <c:v>44919.219444444447</c:v>
                </c:pt>
                <c:pt idx="3197">
                  <c:v>44919.220138888886</c:v>
                </c:pt>
                <c:pt idx="3198">
                  <c:v>44919.220833333333</c:v>
                </c:pt>
                <c:pt idx="3199">
                  <c:v>44919.22152777778</c:v>
                </c:pt>
                <c:pt idx="3200">
                  <c:v>44919.222222222219</c:v>
                </c:pt>
                <c:pt idx="3201">
                  <c:v>44919.222916666666</c:v>
                </c:pt>
                <c:pt idx="3202">
                  <c:v>44919.223611111112</c:v>
                </c:pt>
                <c:pt idx="3203">
                  <c:v>44919.224305555559</c:v>
                </c:pt>
                <c:pt idx="3204">
                  <c:v>44919.224999999999</c:v>
                </c:pt>
                <c:pt idx="3205">
                  <c:v>44919.225694444445</c:v>
                </c:pt>
                <c:pt idx="3206">
                  <c:v>44919.226388888892</c:v>
                </c:pt>
                <c:pt idx="3207">
                  <c:v>44919.227083333331</c:v>
                </c:pt>
                <c:pt idx="3208">
                  <c:v>44919.227777777778</c:v>
                </c:pt>
                <c:pt idx="3209">
                  <c:v>44919.228472222225</c:v>
                </c:pt>
                <c:pt idx="3210">
                  <c:v>44919.229166666664</c:v>
                </c:pt>
                <c:pt idx="3211">
                  <c:v>44919.229861111111</c:v>
                </c:pt>
                <c:pt idx="3212">
                  <c:v>44919.230555555558</c:v>
                </c:pt>
                <c:pt idx="3213">
                  <c:v>44919.231249999997</c:v>
                </c:pt>
                <c:pt idx="3214">
                  <c:v>44919.231944444444</c:v>
                </c:pt>
                <c:pt idx="3215">
                  <c:v>44919.232638888891</c:v>
                </c:pt>
                <c:pt idx="3216">
                  <c:v>44919.23333333333</c:v>
                </c:pt>
                <c:pt idx="3217">
                  <c:v>44919.234027777777</c:v>
                </c:pt>
                <c:pt idx="3218">
                  <c:v>44919.234722222223</c:v>
                </c:pt>
                <c:pt idx="3219">
                  <c:v>44919.23541666667</c:v>
                </c:pt>
                <c:pt idx="3220">
                  <c:v>44919.236111111109</c:v>
                </c:pt>
                <c:pt idx="3221">
                  <c:v>44919.236805555556</c:v>
                </c:pt>
                <c:pt idx="3222">
                  <c:v>44919.237500000003</c:v>
                </c:pt>
                <c:pt idx="3223">
                  <c:v>44919.238194444442</c:v>
                </c:pt>
                <c:pt idx="3224">
                  <c:v>44919.238888888889</c:v>
                </c:pt>
                <c:pt idx="3225">
                  <c:v>44919.239583333336</c:v>
                </c:pt>
                <c:pt idx="3226">
                  <c:v>44919.240277777775</c:v>
                </c:pt>
                <c:pt idx="3227">
                  <c:v>44919.240972222222</c:v>
                </c:pt>
                <c:pt idx="3228">
                  <c:v>44919.241666666669</c:v>
                </c:pt>
                <c:pt idx="3229">
                  <c:v>44919.242361111108</c:v>
                </c:pt>
                <c:pt idx="3230">
                  <c:v>44919.243055555555</c:v>
                </c:pt>
                <c:pt idx="3231">
                  <c:v>44919.243750000001</c:v>
                </c:pt>
                <c:pt idx="3232">
                  <c:v>44919.244444444441</c:v>
                </c:pt>
                <c:pt idx="3233">
                  <c:v>44919.245138888888</c:v>
                </c:pt>
                <c:pt idx="3234">
                  <c:v>44919.245833333334</c:v>
                </c:pt>
                <c:pt idx="3235">
                  <c:v>44919.246527777781</c:v>
                </c:pt>
                <c:pt idx="3236">
                  <c:v>44919.24722222222</c:v>
                </c:pt>
                <c:pt idx="3237">
                  <c:v>44919.247916666667</c:v>
                </c:pt>
                <c:pt idx="3238">
                  <c:v>44919.248611111114</c:v>
                </c:pt>
                <c:pt idx="3239">
                  <c:v>44919.249305555553</c:v>
                </c:pt>
                <c:pt idx="3240">
                  <c:v>44919.25</c:v>
                </c:pt>
                <c:pt idx="3241">
                  <c:v>44919.250694444447</c:v>
                </c:pt>
                <c:pt idx="3242">
                  <c:v>44919.251388888886</c:v>
                </c:pt>
                <c:pt idx="3243">
                  <c:v>44919.252083333333</c:v>
                </c:pt>
                <c:pt idx="3244">
                  <c:v>44919.25277777778</c:v>
                </c:pt>
                <c:pt idx="3245">
                  <c:v>44919.253472222219</c:v>
                </c:pt>
                <c:pt idx="3246">
                  <c:v>44919.254166666666</c:v>
                </c:pt>
                <c:pt idx="3247">
                  <c:v>44919.254861111112</c:v>
                </c:pt>
                <c:pt idx="3248">
                  <c:v>44919.255555555559</c:v>
                </c:pt>
                <c:pt idx="3249">
                  <c:v>44919.256249999999</c:v>
                </c:pt>
                <c:pt idx="3250">
                  <c:v>44919.256944444445</c:v>
                </c:pt>
                <c:pt idx="3251">
                  <c:v>44919.257638888892</c:v>
                </c:pt>
                <c:pt idx="3252">
                  <c:v>44919.258333333331</c:v>
                </c:pt>
                <c:pt idx="3253">
                  <c:v>44919.259027777778</c:v>
                </c:pt>
                <c:pt idx="3254">
                  <c:v>44919.259722222225</c:v>
                </c:pt>
                <c:pt idx="3255">
                  <c:v>44919.260416666664</c:v>
                </c:pt>
                <c:pt idx="3256">
                  <c:v>44919.261111111111</c:v>
                </c:pt>
                <c:pt idx="3257">
                  <c:v>44919.261805555558</c:v>
                </c:pt>
                <c:pt idx="3258">
                  <c:v>44919.262499999997</c:v>
                </c:pt>
                <c:pt idx="3259">
                  <c:v>44919.263194444444</c:v>
                </c:pt>
                <c:pt idx="3260">
                  <c:v>44919.263888888891</c:v>
                </c:pt>
                <c:pt idx="3261">
                  <c:v>44919.26458333333</c:v>
                </c:pt>
                <c:pt idx="3262">
                  <c:v>44919.265277777777</c:v>
                </c:pt>
                <c:pt idx="3263">
                  <c:v>44919.265972222223</c:v>
                </c:pt>
                <c:pt idx="3264">
                  <c:v>44919.26666666667</c:v>
                </c:pt>
                <c:pt idx="3265">
                  <c:v>44919.267361111109</c:v>
                </c:pt>
                <c:pt idx="3266">
                  <c:v>44919.268055555556</c:v>
                </c:pt>
                <c:pt idx="3267">
                  <c:v>44919.268750000003</c:v>
                </c:pt>
                <c:pt idx="3268">
                  <c:v>44919.269444444442</c:v>
                </c:pt>
                <c:pt idx="3269">
                  <c:v>44919.270138888889</c:v>
                </c:pt>
                <c:pt idx="3270">
                  <c:v>44919.270833333336</c:v>
                </c:pt>
                <c:pt idx="3271">
                  <c:v>44919.271527777775</c:v>
                </c:pt>
                <c:pt idx="3272">
                  <c:v>44919.272222222222</c:v>
                </c:pt>
                <c:pt idx="3273">
                  <c:v>44919.272916666669</c:v>
                </c:pt>
                <c:pt idx="3274">
                  <c:v>44919.273611111108</c:v>
                </c:pt>
                <c:pt idx="3275">
                  <c:v>44919.274305555555</c:v>
                </c:pt>
                <c:pt idx="3276">
                  <c:v>44919.275000000001</c:v>
                </c:pt>
                <c:pt idx="3277">
                  <c:v>44919.275694444441</c:v>
                </c:pt>
                <c:pt idx="3278">
                  <c:v>44919.276388888888</c:v>
                </c:pt>
                <c:pt idx="3279">
                  <c:v>44919.277083333334</c:v>
                </c:pt>
                <c:pt idx="3280">
                  <c:v>44919.277777777781</c:v>
                </c:pt>
                <c:pt idx="3281">
                  <c:v>44919.27847222222</c:v>
                </c:pt>
                <c:pt idx="3282">
                  <c:v>44919.279166666667</c:v>
                </c:pt>
                <c:pt idx="3283">
                  <c:v>44919.279861111114</c:v>
                </c:pt>
                <c:pt idx="3284">
                  <c:v>44919.280555555553</c:v>
                </c:pt>
                <c:pt idx="3285">
                  <c:v>44919.28125</c:v>
                </c:pt>
                <c:pt idx="3286">
                  <c:v>44919.281944444447</c:v>
                </c:pt>
                <c:pt idx="3287">
                  <c:v>44919.282638888886</c:v>
                </c:pt>
                <c:pt idx="3288">
                  <c:v>44919.283333333333</c:v>
                </c:pt>
                <c:pt idx="3289">
                  <c:v>44919.28402777778</c:v>
                </c:pt>
                <c:pt idx="3290">
                  <c:v>44919.284722222219</c:v>
                </c:pt>
                <c:pt idx="3291">
                  <c:v>44919.285416666666</c:v>
                </c:pt>
                <c:pt idx="3292">
                  <c:v>44919.286111111112</c:v>
                </c:pt>
                <c:pt idx="3293">
                  <c:v>44919.286805555559</c:v>
                </c:pt>
                <c:pt idx="3294">
                  <c:v>44919.287499999999</c:v>
                </c:pt>
                <c:pt idx="3295">
                  <c:v>44919.288194444445</c:v>
                </c:pt>
                <c:pt idx="3296">
                  <c:v>44919.288888888892</c:v>
                </c:pt>
                <c:pt idx="3297">
                  <c:v>44919.289583333331</c:v>
                </c:pt>
                <c:pt idx="3298">
                  <c:v>44919.290277777778</c:v>
                </c:pt>
                <c:pt idx="3299">
                  <c:v>44919.290972222225</c:v>
                </c:pt>
                <c:pt idx="3300">
                  <c:v>44919.291666666664</c:v>
                </c:pt>
                <c:pt idx="3301">
                  <c:v>44919.292361111111</c:v>
                </c:pt>
                <c:pt idx="3302">
                  <c:v>44919.293055555558</c:v>
                </c:pt>
                <c:pt idx="3303">
                  <c:v>44919.293749999997</c:v>
                </c:pt>
                <c:pt idx="3304">
                  <c:v>44919.294444444444</c:v>
                </c:pt>
                <c:pt idx="3305">
                  <c:v>44919.295138888891</c:v>
                </c:pt>
                <c:pt idx="3306">
                  <c:v>44919.29583333333</c:v>
                </c:pt>
                <c:pt idx="3307">
                  <c:v>44919.296527777777</c:v>
                </c:pt>
                <c:pt idx="3308">
                  <c:v>44919.297222222223</c:v>
                </c:pt>
                <c:pt idx="3309">
                  <c:v>44919.29791666667</c:v>
                </c:pt>
                <c:pt idx="3310">
                  <c:v>44919.298611111109</c:v>
                </c:pt>
                <c:pt idx="3311">
                  <c:v>44919.299305555556</c:v>
                </c:pt>
                <c:pt idx="3312">
                  <c:v>44919.3</c:v>
                </c:pt>
                <c:pt idx="3313">
                  <c:v>44919.300694444442</c:v>
                </c:pt>
                <c:pt idx="3314">
                  <c:v>44919.301388888889</c:v>
                </c:pt>
                <c:pt idx="3315">
                  <c:v>44919.302083333336</c:v>
                </c:pt>
                <c:pt idx="3316">
                  <c:v>44919.302777777775</c:v>
                </c:pt>
                <c:pt idx="3317">
                  <c:v>44919.303472222222</c:v>
                </c:pt>
                <c:pt idx="3318">
                  <c:v>44919.304166666669</c:v>
                </c:pt>
                <c:pt idx="3319">
                  <c:v>44919.304861111108</c:v>
                </c:pt>
                <c:pt idx="3320">
                  <c:v>44919.305555555555</c:v>
                </c:pt>
                <c:pt idx="3321">
                  <c:v>44919.306250000001</c:v>
                </c:pt>
                <c:pt idx="3322">
                  <c:v>44919.306944444441</c:v>
                </c:pt>
                <c:pt idx="3323">
                  <c:v>44919.307638888888</c:v>
                </c:pt>
                <c:pt idx="3324">
                  <c:v>44919.308333333334</c:v>
                </c:pt>
                <c:pt idx="3325">
                  <c:v>44919.309027777781</c:v>
                </c:pt>
                <c:pt idx="3326">
                  <c:v>44919.30972222222</c:v>
                </c:pt>
                <c:pt idx="3327">
                  <c:v>44919.310416666667</c:v>
                </c:pt>
                <c:pt idx="3328">
                  <c:v>44919.311111111114</c:v>
                </c:pt>
                <c:pt idx="3329">
                  <c:v>44919.311805555553</c:v>
                </c:pt>
                <c:pt idx="3330">
                  <c:v>44919.3125</c:v>
                </c:pt>
                <c:pt idx="3331">
                  <c:v>44919.313194444447</c:v>
                </c:pt>
                <c:pt idx="3332">
                  <c:v>44919.313888888886</c:v>
                </c:pt>
                <c:pt idx="3333">
                  <c:v>44919.314583333333</c:v>
                </c:pt>
                <c:pt idx="3334">
                  <c:v>44919.31527777778</c:v>
                </c:pt>
                <c:pt idx="3335">
                  <c:v>44919.315972222219</c:v>
                </c:pt>
                <c:pt idx="3336">
                  <c:v>44919.316666666666</c:v>
                </c:pt>
                <c:pt idx="3337">
                  <c:v>44919.317361111112</c:v>
                </c:pt>
                <c:pt idx="3338">
                  <c:v>44919.318055555559</c:v>
                </c:pt>
                <c:pt idx="3339">
                  <c:v>44919.318749999999</c:v>
                </c:pt>
                <c:pt idx="3340">
                  <c:v>44919.319444444445</c:v>
                </c:pt>
                <c:pt idx="3341">
                  <c:v>44919.320138888892</c:v>
                </c:pt>
                <c:pt idx="3342">
                  <c:v>44919.320833333331</c:v>
                </c:pt>
                <c:pt idx="3343">
                  <c:v>44919.321527777778</c:v>
                </c:pt>
                <c:pt idx="3344">
                  <c:v>44919.322222222225</c:v>
                </c:pt>
                <c:pt idx="3345">
                  <c:v>44919.322916666664</c:v>
                </c:pt>
                <c:pt idx="3346">
                  <c:v>44919.323611111111</c:v>
                </c:pt>
                <c:pt idx="3347">
                  <c:v>44919.324305555558</c:v>
                </c:pt>
                <c:pt idx="3348">
                  <c:v>44919.324999999997</c:v>
                </c:pt>
                <c:pt idx="3349">
                  <c:v>44919.325694444444</c:v>
                </c:pt>
                <c:pt idx="3350">
                  <c:v>44919.326388888891</c:v>
                </c:pt>
                <c:pt idx="3351">
                  <c:v>44919.32708333333</c:v>
                </c:pt>
                <c:pt idx="3352">
                  <c:v>44919.327777777777</c:v>
                </c:pt>
                <c:pt idx="3353">
                  <c:v>44919.328472222223</c:v>
                </c:pt>
                <c:pt idx="3354">
                  <c:v>44919.32916666667</c:v>
                </c:pt>
                <c:pt idx="3355">
                  <c:v>44919.329861111109</c:v>
                </c:pt>
                <c:pt idx="3356">
                  <c:v>44919.330555555556</c:v>
                </c:pt>
                <c:pt idx="3357">
                  <c:v>44919.331250000003</c:v>
                </c:pt>
                <c:pt idx="3358">
                  <c:v>44919.331944444442</c:v>
                </c:pt>
                <c:pt idx="3359">
                  <c:v>44919.332638888889</c:v>
                </c:pt>
                <c:pt idx="3360">
                  <c:v>44919.333333333336</c:v>
                </c:pt>
                <c:pt idx="3361">
                  <c:v>44919.334027777775</c:v>
                </c:pt>
                <c:pt idx="3362">
                  <c:v>44919.334722222222</c:v>
                </c:pt>
                <c:pt idx="3363">
                  <c:v>44919.335416666669</c:v>
                </c:pt>
                <c:pt idx="3364">
                  <c:v>44919.336111111108</c:v>
                </c:pt>
                <c:pt idx="3365">
                  <c:v>44919.336805555555</c:v>
                </c:pt>
                <c:pt idx="3366">
                  <c:v>44919.337500000001</c:v>
                </c:pt>
                <c:pt idx="3367">
                  <c:v>44919.338194444441</c:v>
                </c:pt>
                <c:pt idx="3368">
                  <c:v>44919.338888888888</c:v>
                </c:pt>
                <c:pt idx="3369">
                  <c:v>44919.339583333334</c:v>
                </c:pt>
                <c:pt idx="3370">
                  <c:v>44919.340277777781</c:v>
                </c:pt>
                <c:pt idx="3371">
                  <c:v>44919.34097222222</c:v>
                </c:pt>
                <c:pt idx="3372">
                  <c:v>44919.341666666667</c:v>
                </c:pt>
                <c:pt idx="3373">
                  <c:v>44919.342361111114</c:v>
                </c:pt>
                <c:pt idx="3374">
                  <c:v>44919.343055555553</c:v>
                </c:pt>
                <c:pt idx="3375">
                  <c:v>44919.34375</c:v>
                </c:pt>
                <c:pt idx="3376">
                  <c:v>44919.344444444447</c:v>
                </c:pt>
                <c:pt idx="3377">
                  <c:v>44919.345138888886</c:v>
                </c:pt>
                <c:pt idx="3378">
                  <c:v>44919.345833333333</c:v>
                </c:pt>
                <c:pt idx="3379">
                  <c:v>44919.34652777778</c:v>
                </c:pt>
                <c:pt idx="3380">
                  <c:v>44919.347222222219</c:v>
                </c:pt>
                <c:pt idx="3381">
                  <c:v>44919.347916666666</c:v>
                </c:pt>
                <c:pt idx="3382">
                  <c:v>44919.348611111112</c:v>
                </c:pt>
                <c:pt idx="3383">
                  <c:v>44919.349305555559</c:v>
                </c:pt>
                <c:pt idx="3384">
                  <c:v>44919.35</c:v>
                </c:pt>
                <c:pt idx="3385">
                  <c:v>44919.350694444445</c:v>
                </c:pt>
                <c:pt idx="3386">
                  <c:v>44919.351388888892</c:v>
                </c:pt>
                <c:pt idx="3387">
                  <c:v>44919.352083333331</c:v>
                </c:pt>
                <c:pt idx="3388">
                  <c:v>44919.352777777778</c:v>
                </c:pt>
                <c:pt idx="3389">
                  <c:v>44919.353472222225</c:v>
                </c:pt>
                <c:pt idx="3390">
                  <c:v>44919.354166666664</c:v>
                </c:pt>
                <c:pt idx="3391">
                  <c:v>44919.354861111111</c:v>
                </c:pt>
                <c:pt idx="3392">
                  <c:v>44919.355555555558</c:v>
                </c:pt>
                <c:pt idx="3393">
                  <c:v>44919.356249999997</c:v>
                </c:pt>
                <c:pt idx="3394">
                  <c:v>44919.356944444444</c:v>
                </c:pt>
                <c:pt idx="3395">
                  <c:v>44919.357638888891</c:v>
                </c:pt>
                <c:pt idx="3396">
                  <c:v>44919.35833333333</c:v>
                </c:pt>
                <c:pt idx="3397">
                  <c:v>44919.359027777777</c:v>
                </c:pt>
                <c:pt idx="3398">
                  <c:v>44919.359722222223</c:v>
                </c:pt>
                <c:pt idx="3399">
                  <c:v>44919.36041666667</c:v>
                </c:pt>
                <c:pt idx="3400">
                  <c:v>44919.361111111109</c:v>
                </c:pt>
                <c:pt idx="3401">
                  <c:v>44919.361805555556</c:v>
                </c:pt>
                <c:pt idx="3402">
                  <c:v>44919.362500000003</c:v>
                </c:pt>
                <c:pt idx="3403">
                  <c:v>44919.363194444442</c:v>
                </c:pt>
                <c:pt idx="3404">
                  <c:v>44919.363888888889</c:v>
                </c:pt>
                <c:pt idx="3405">
                  <c:v>44919.364583333336</c:v>
                </c:pt>
                <c:pt idx="3406">
                  <c:v>44919.365277777775</c:v>
                </c:pt>
                <c:pt idx="3407">
                  <c:v>44919.365972222222</c:v>
                </c:pt>
                <c:pt idx="3408">
                  <c:v>44919.366666666669</c:v>
                </c:pt>
                <c:pt idx="3409">
                  <c:v>44919.367361111108</c:v>
                </c:pt>
                <c:pt idx="3410">
                  <c:v>44919.368055555555</c:v>
                </c:pt>
                <c:pt idx="3411">
                  <c:v>44919.368750000001</c:v>
                </c:pt>
                <c:pt idx="3412">
                  <c:v>44919.369444444441</c:v>
                </c:pt>
                <c:pt idx="3413">
                  <c:v>44919.370138888888</c:v>
                </c:pt>
                <c:pt idx="3414">
                  <c:v>44919.370833333334</c:v>
                </c:pt>
                <c:pt idx="3415">
                  <c:v>44919.371527777781</c:v>
                </c:pt>
                <c:pt idx="3416">
                  <c:v>44919.37222222222</c:v>
                </c:pt>
                <c:pt idx="3417">
                  <c:v>44919.372916666667</c:v>
                </c:pt>
                <c:pt idx="3418">
                  <c:v>44919.373611111114</c:v>
                </c:pt>
                <c:pt idx="3419">
                  <c:v>44919.374305555553</c:v>
                </c:pt>
                <c:pt idx="3420">
                  <c:v>44919.375</c:v>
                </c:pt>
                <c:pt idx="3421">
                  <c:v>44919.375694444447</c:v>
                </c:pt>
                <c:pt idx="3422">
                  <c:v>44919.376388888886</c:v>
                </c:pt>
                <c:pt idx="3423">
                  <c:v>44919.377083333333</c:v>
                </c:pt>
                <c:pt idx="3424">
                  <c:v>44919.37777777778</c:v>
                </c:pt>
                <c:pt idx="3425">
                  <c:v>44919.378472222219</c:v>
                </c:pt>
                <c:pt idx="3426">
                  <c:v>44919.379166666666</c:v>
                </c:pt>
                <c:pt idx="3427">
                  <c:v>44919.379861111112</c:v>
                </c:pt>
                <c:pt idx="3428">
                  <c:v>44919.380555555559</c:v>
                </c:pt>
                <c:pt idx="3429">
                  <c:v>44919.381249999999</c:v>
                </c:pt>
                <c:pt idx="3430">
                  <c:v>44919.381944444445</c:v>
                </c:pt>
                <c:pt idx="3431">
                  <c:v>44919.382638888892</c:v>
                </c:pt>
                <c:pt idx="3432">
                  <c:v>44919.383333333331</c:v>
                </c:pt>
                <c:pt idx="3433">
                  <c:v>44919.384027777778</c:v>
                </c:pt>
                <c:pt idx="3434">
                  <c:v>44919.384722222225</c:v>
                </c:pt>
                <c:pt idx="3435">
                  <c:v>44919.385416666664</c:v>
                </c:pt>
                <c:pt idx="3436">
                  <c:v>44919.386111111111</c:v>
                </c:pt>
                <c:pt idx="3437">
                  <c:v>44919.386805555558</c:v>
                </c:pt>
                <c:pt idx="3438">
                  <c:v>44919.387499999997</c:v>
                </c:pt>
                <c:pt idx="3439">
                  <c:v>44919.388194444444</c:v>
                </c:pt>
                <c:pt idx="3440">
                  <c:v>44919.388888888891</c:v>
                </c:pt>
                <c:pt idx="3441">
                  <c:v>44919.38958333333</c:v>
                </c:pt>
                <c:pt idx="3442">
                  <c:v>44919.390277777777</c:v>
                </c:pt>
                <c:pt idx="3443">
                  <c:v>44919.390972222223</c:v>
                </c:pt>
                <c:pt idx="3444">
                  <c:v>44919.39166666667</c:v>
                </c:pt>
                <c:pt idx="3445">
                  <c:v>44919.392361111109</c:v>
                </c:pt>
                <c:pt idx="3446">
                  <c:v>44919.393055555556</c:v>
                </c:pt>
                <c:pt idx="3447">
                  <c:v>44919.393750000003</c:v>
                </c:pt>
                <c:pt idx="3448">
                  <c:v>44919.394444444442</c:v>
                </c:pt>
                <c:pt idx="3449">
                  <c:v>44919.395138888889</c:v>
                </c:pt>
                <c:pt idx="3450">
                  <c:v>44919.395833333336</c:v>
                </c:pt>
                <c:pt idx="3451">
                  <c:v>44919.396527777775</c:v>
                </c:pt>
                <c:pt idx="3452">
                  <c:v>44919.397222222222</c:v>
                </c:pt>
                <c:pt idx="3453">
                  <c:v>44919.397916666669</c:v>
                </c:pt>
                <c:pt idx="3454">
                  <c:v>44919.398611111108</c:v>
                </c:pt>
                <c:pt idx="3455">
                  <c:v>44919.399305555555</c:v>
                </c:pt>
                <c:pt idx="3456">
                  <c:v>44919.4</c:v>
                </c:pt>
                <c:pt idx="3457">
                  <c:v>44919.400694444441</c:v>
                </c:pt>
                <c:pt idx="3458">
                  <c:v>44919.401388888888</c:v>
                </c:pt>
                <c:pt idx="3459">
                  <c:v>44919.402083333334</c:v>
                </c:pt>
                <c:pt idx="3460">
                  <c:v>44919.402777777781</c:v>
                </c:pt>
                <c:pt idx="3461">
                  <c:v>44919.40347222222</c:v>
                </c:pt>
                <c:pt idx="3462">
                  <c:v>44919.404166666667</c:v>
                </c:pt>
                <c:pt idx="3463">
                  <c:v>44919.404861111114</c:v>
                </c:pt>
                <c:pt idx="3464">
                  <c:v>44919.405555555553</c:v>
                </c:pt>
                <c:pt idx="3465">
                  <c:v>44919.40625</c:v>
                </c:pt>
                <c:pt idx="3466">
                  <c:v>44919.406944444447</c:v>
                </c:pt>
                <c:pt idx="3467">
                  <c:v>44919.407638888886</c:v>
                </c:pt>
                <c:pt idx="3468">
                  <c:v>44919.408333333333</c:v>
                </c:pt>
                <c:pt idx="3469">
                  <c:v>44919.40902777778</c:v>
                </c:pt>
                <c:pt idx="3470">
                  <c:v>44919.409722222219</c:v>
                </c:pt>
                <c:pt idx="3471">
                  <c:v>44919.410416666666</c:v>
                </c:pt>
                <c:pt idx="3472">
                  <c:v>44919.411111111112</c:v>
                </c:pt>
                <c:pt idx="3473">
                  <c:v>44919.411805555559</c:v>
                </c:pt>
                <c:pt idx="3474">
                  <c:v>44919.412499999999</c:v>
                </c:pt>
                <c:pt idx="3475">
                  <c:v>44919.413194444445</c:v>
                </c:pt>
                <c:pt idx="3476">
                  <c:v>44919.413888888892</c:v>
                </c:pt>
                <c:pt idx="3477">
                  <c:v>44919.414583333331</c:v>
                </c:pt>
                <c:pt idx="3478">
                  <c:v>44919.415277777778</c:v>
                </c:pt>
                <c:pt idx="3479">
                  <c:v>44919.415972222225</c:v>
                </c:pt>
                <c:pt idx="3480">
                  <c:v>44919.416666666664</c:v>
                </c:pt>
                <c:pt idx="3481">
                  <c:v>44919.417361111111</c:v>
                </c:pt>
                <c:pt idx="3482">
                  <c:v>44919.418055555558</c:v>
                </c:pt>
                <c:pt idx="3483">
                  <c:v>44919.418749999997</c:v>
                </c:pt>
                <c:pt idx="3484">
                  <c:v>44919.419444444444</c:v>
                </c:pt>
                <c:pt idx="3485">
                  <c:v>44919.420138888891</c:v>
                </c:pt>
                <c:pt idx="3486">
                  <c:v>44919.42083333333</c:v>
                </c:pt>
                <c:pt idx="3487">
                  <c:v>44919.421527777777</c:v>
                </c:pt>
                <c:pt idx="3488">
                  <c:v>44919.422222222223</c:v>
                </c:pt>
                <c:pt idx="3489">
                  <c:v>44919.42291666667</c:v>
                </c:pt>
                <c:pt idx="3490">
                  <c:v>44919.423611111109</c:v>
                </c:pt>
                <c:pt idx="3491">
                  <c:v>44919.424305555556</c:v>
                </c:pt>
                <c:pt idx="3492">
                  <c:v>44919.425000000003</c:v>
                </c:pt>
                <c:pt idx="3493">
                  <c:v>44919.425694444442</c:v>
                </c:pt>
                <c:pt idx="3494">
                  <c:v>44919.426388888889</c:v>
                </c:pt>
                <c:pt idx="3495">
                  <c:v>44919.427083333336</c:v>
                </c:pt>
                <c:pt idx="3496">
                  <c:v>44919.427777777775</c:v>
                </c:pt>
                <c:pt idx="3497">
                  <c:v>44919.428472222222</c:v>
                </c:pt>
                <c:pt idx="3498">
                  <c:v>44919.429166666669</c:v>
                </c:pt>
                <c:pt idx="3499">
                  <c:v>44919.429861111108</c:v>
                </c:pt>
                <c:pt idx="3500">
                  <c:v>44919.430555555555</c:v>
                </c:pt>
                <c:pt idx="3501">
                  <c:v>44919.431250000001</c:v>
                </c:pt>
                <c:pt idx="3502">
                  <c:v>44919.431944444441</c:v>
                </c:pt>
                <c:pt idx="3503">
                  <c:v>44919.432638888888</c:v>
                </c:pt>
                <c:pt idx="3504">
                  <c:v>44919.433333333334</c:v>
                </c:pt>
                <c:pt idx="3505">
                  <c:v>44919.434027777781</c:v>
                </c:pt>
                <c:pt idx="3506">
                  <c:v>44919.43472222222</c:v>
                </c:pt>
                <c:pt idx="3507">
                  <c:v>44919.435416666667</c:v>
                </c:pt>
                <c:pt idx="3508">
                  <c:v>44919.436111111114</c:v>
                </c:pt>
                <c:pt idx="3509">
                  <c:v>44919.436805555553</c:v>
                </c:pt>
                <c:pt idx="3510">
                  <c:v>44919.4375</c:v>
                </c:pt>
                <c:pt idx="3511">
                  <c:v>44919.438194444447</c:v>
                </c:pt>
                <c:pt idx="3512">
                  <c:v>44919.438888888886</c:v>
                </c:pt>
                <c:pt idx="3513">
                  <c:v>44919.439583333333</c:v>
                </c:pt>
                <c:pt idx="3514">
                  <c:v>44919.44027777778</c:v>
                </c:pt>
                <c:pt idx="3515">
                  <c:v>44919.440972222219</c:v>
                </c:pt>
                <c:pt idx="3516">
                  <c:v>44919.441666666666</c:v>
                </c:pt>
                <c:pt idx="3517">
                  <c:v>44919.442361111112</c:v>
                </c:pt>
                <c:pt idx="3518">
                  <c:v>44919.443055555559</c:v>
                </c:pt>
                <c:pt idx="3519">
                  <c:v>44919.443749999999</c:v>
                </c:pt>
                <c:pt idx="3520">
                  <c:v>44919.444444444445</c:v>
                </c:pt>
                <c:pt idx="3521">
                  <c:v>44919.445138888892</c:v>
                </c:pt>
                <c:pt idx="3522">
                  <c:v>44919.445833333331</c:v>
                </c:pt>
                <c:pt idx="3523">
                  <c:v>44919.446527777778</c:v>
                </c:pt>
                <c:pt idx="3524">
                  <c:v>44919.447222222225</c:v>
                </c:pt>
                <c:pt idx="3525">
                  <c:v>44919.447916666664</c:v>
                </c:pt>
                <c:pt idx="3526">
                  <c:v>44919.448611111111</c:v>
                </c:pt>
                <c:pt idx="3527">
                  <c:v>44919.449305555558</c:v>
                </c:pt>
                <c:pt idx="3528">
                  <c:v>44919.45</c:v>
                </c:pt>
                <c:pt idx="3529">
                  <c:v>44919.450694444444</c:v>
                </c:pt>
                <c:pt idx="3530">
                  <c:v>44919.451388888891</c:v>
                </c:pt>
                <c:pt idx="3531">
                  <c:v>44919.45208333333</c:v>
                </c:pt>
                <c:pt idx="3532">
                  <c:v>44919.452777777777</c:v>
                </c:pt>
                <c:pt idx="3533">
                  <c:v>44919.453472222223</c:v>
                </c:pt>
                <c:pt idx="3534">
                  <c:v>44919.45416666667</c:v>
                </c:pt>
                <c:pt idx="3535">
                  <c:v>44919.454861111109</c:v>
                </c:pt>
                <c:pt idx="3536">
                  <c:v>44919.455555555556</c:v>
                </c:pt>
                <c:pt idx="3537">
                  <c:v>44919.456250000003</c:v>
                </c:pt>
                <c:pt idx="3538">
                  <c:v>44919.456944444442</c:v>
                </c:pt>
                <c:pt idx="3539">
                  <c:v>44919.457638888889</c:v>
                </c:pt>
                <c:pt idx="3540">
                  <c:v>44919.458333333336</c:v>
                </c:pt>
                <c:pt idx="3541">
                  <c:v>44919.459027777775</c:v>
                </c:pt>
                <c:pt idx="3542">
                  <c:v>44919.459722222222</c:v>
                </c:pt>
                <c:pt idx="3543">
                  <c:v>44919.460416666669</c:v>
                </c:pt>
                <c:pt idx="3544">
                  <c:v>44919.461111111108</c:v>
                </c:pt>
                <c:pt idx="3545">
                  <c:v>44919.461805555555</c:v>
                </c:pt>
                <c:pt idx="3546">
                  <c:v>44919.462500000001</c:v>
                </c:pt>
                <c:pt idx="3547">
                  <c:v>44919.463194444441</c:v>
                </c:pt>
                <c:pt idx="3548">
                  <c:v>44919.463888888888</c:v>
                </c:pt>
                <c:pt idx="3549">
                  <c:v>44919.464583333334</c:v>
                </c:pt>
                <c:pt idx="3550">
                  <c:v>44919.465277777781</c:v>
                </c:pt>
                <c:pt idx="3551">
                  <c:v>44919.46597222222</c:v>
                </c:pt>
                <c:pt idx="3552">
                  <c:v>44919.466666666667</c:v>
                </c:pt>
                <c:pt idx="3553">
                  <c:v>44919.467361111114</c:v>
                </c:pt>
                <c:pt idx="3554">
                  <c:v>44919.468055555553</c:v>
                </c:pt>
                <c:pt idx="3555">
                  <c:v>44919.46875</c:v>
                </c:pt>
                <c:pt idx="3556">
                  <c:v>44919.469444444447</c:v>
                </c:pt>
                <c:pt idx="3557">
                  <c:v>44919.470138888886</c:v>
                </c:pt>
                <c:pt idx="3558">
                  <c:v>44919.470833333333</c:v>
                </c:pt>
                <c:pt idx="3559">
                  <c:v>44919.47152777778</c:v>
                </c:pt>
                <c:pt idx="3560">
                  <c:v>44919.472222222219</c:v>
                </c:pt>
                <c:pt idx="3561">
                  <c:v>44919.472916666666</c:v>
                </c:pt>
                <c:pt idx="3562">
                  <c:v>44919.473611111112</c:v>
                </c:pt>
                <c:pt idx="3563">
                  <c:v>44919.474305555559</c:v>
                </c:pt>
                <c:pt idx="3564">
                  <c:v>44919.474999999999</c:v>
                </c:pt>
                <c:pt idx="3565">
                  <c:v>44919.475694444445</c:v>
                </c:pt>
                <c:pt idx="3566">
                  <c:v>44919.476388888892</c:v>
                </c:pt>
                <c:pt idx="3567">
                  <c:v>44919.477083333331</c:v>
                </c:pt>
                <c:pt idx="3568">
                  <c:v>44919.477777777778</c:v>
                </c:pt>
                <c:pt idx="3569">
                  <c:v>44919.478472222225</c:v>
                </c:pt>
                <c:pt idx="3570">
                  <c:v>44919.479166666664</c:v>
                </c:pt>
                <c:pt idx="3571">
                  <c:v>44919.479861111111</c:v>
                </c:pt>
                <c:pt idx="3572">
                  <c:v>44919.480555555558</c:v>
                </c:pt>
                <c:pt idx="3573">
                  <c:v>44919.481249999997</c:v>
                </c:pt>
                <c:pt idx="3574">
                  <c:v>44919.481944444444</c:v>
                </c:pt>
                <c:pt idx="3575">
                  <c:v>44919.482638888891</c:v>
                </c:pt>
                <c:pt idx="3576">
                  <c:v>44919.48333333333</c:v>
                </c:pt>
                <c:pt idx="3577">
                  <c:v>44919.484027777777</c:v>
                </c:pt>
                <c:pt idx="3578">
                  <c:v>44919.484722222223</c:v>
                </c:pt>
                <c:pt idx="3579">
                  <c:v>44919.48541666667</c:v>
                </c:pt>
                <c:pt idx="3580">
                  <c:v>44919.486111111109</c:v>
                </c:pt>
                <c:pt idx="3581">
                  <c:v>44919.486805555556</c:v>
                </c:pt>
                <c:pt idx="3582">
                  <c:v>44919.487500000003</c:v>
                </c:pt>
                <c:pt idx="3583">
                  <c:v>44919.488194444442</c:v>
                </c:pt>
                <c:pt idx="3584">
                  <c:v>44919.488888888889</c:v>
                </c:pt>
                <c:pt idx="3585">
                  <c:v>44919.489583333336</c:v>
                </c:pt>
                <c:pt idx="3586">
                  <c:v>44919.490277777775</c:v>
                </c:pt>
                <c:pt idx="3587">
                  <c:v>44919.490972222222</c:v>
                </c:pt>
                <c:pt idx="3588">
                  <c:v>44919.491666666669</c:v>
                </c:pt>
                <c:pt idx="3589">
                  <c:v>44919.492361111108</c:v>
                </c:pt>
                <c:pt idx="3590">
                  <c:v>44919.493055555555</c:v>
                </c:pt>
                <c:pt idx="3591">
                  <c:v>44919.493750000001</c:v>
                </c:pt>
                <c:pt idx="3592">
                  <c:v>44919.494444444441</c:v>
                </c:pt>
                <c:pt idx="3593">
                  <c:v>44919.495138888888</c:v>
                </c:pt>
                <c:pt idx="3594">
                  <c:v>44919.495833333334</c:v>
                </c:pt>
                <c:pt idx="3595">
                  <c:v>44919.496527777781</c:v>
                </c:pt>
                <c:pt idx="3596">
                  <c:v>44919.49722222222</c:v>
                </c:pt>
                <c:pt idx="3597">
                  <c:v>44919.497916666667</c:v>
                </c:pt>
                <c:pt idx="3598">
                  <c:v>44919.498611111114</c:v>
                </c:pt>
                <c:pt idx="3599">
                  <c:v>44919.499305555553</c:v>
                </c:pt>
                <c:pt idx="3600">
                  <c:v>44919.5</c:v>
                </c:pt>
                <c:pt idx="3601">
                  <c:v>44919.500694444447</c:v>
                </c:pt>
                <c:pt idx="3602">
                  <c:v>44919.501388888886</c:v>
                </c:pt>
                <c:pt idx="3603">
                  <c:v>44919.502083333333</c:v>
                </c:pt>
                <c:pt idx="3604">
                  <c:v>44919.50277777778</c:v>
                </c:pt>
                <c:pt idx="3605">
                  <c:v>44919.503472222219</c:v>
                </c:pt>
                <c:pt idx="3606">
                  <c:v>44919.504166666666</c:v>
                </c:pt>
                <c:pt idx="3607">
                  <c:v>44919.504861111112</c:v>
                </c:pt>
                <c:pt idx="3608">
                  <c:v>44919.505555555559</c:v>
                </c:pt>
                <c:pt idx="3609">
                  <c:v>44919.506249999999</c:v>
                </c:pt>
                <c:pt idx="3610">
                  <c:v>44919.506944444445</c:v>
                </c:pt>
                <c:pt idx="3611">
                  <c:v>44919.507638888892</c:v>
                </c:pt>
                <c:pt idx="3612">
                  <c:v>44919.508333333331</c:v>
                </c:pt>
                <c:pt idx="3613">
                  <c:v>44919.509027777778</c:v>
                </c:pt>
                <c:pt idx="3614">
                  <c:v>44919.509722222225</c:v>
                </c:pt>
                <c:pt idx="3615">
                  <c:v>44919.510416666664</c:v>
                </c:pt>
                <c:pt idx="3616">
                  <c:v>44919.511111111111</c:v>
                </c:pt>
                <c:pt idx="3617">
                  <c:v>44919.511805555558</c:v>
                </c:pt>
                <c:pt idx="3618">
                  <c:v>44919.512499999997</c:v>
                </c:pt>
                <c:pt idx="3619">
                  <c:v>44919.513194444444</c:v>
                </c:pt>
                <c:pt idx="3620">
                  <c:v>44919.513888888891</c:v>
                </c:pt>
                <c:pt idx="3621">
                  <c:v>44919.51458333333</c:v>
                </c:pt>
                <c:pt idx="3622">
                  <c:v>44919.515277777777</c:v>
                </c:pt>
                <c:pt idx="3623">
                  <c:v>44919.515972222223</c:v>
                </c:pt>
                <c:pt idx="3624">
                  <c:v>44919.51666666667</c:v>
                </c:pt>
                <c:pt idx="3625">
                  <c:v>44919.517361111109</c:v>
                </c:pt>
                <c:pt idx="3626">
                  <c:v>44919.518055555556</c:v>
                </c:pt>
                <c:pt idx="3627">
                  <c:v>44919.518750000003</c:v>
                </c:pt>
                <c:pt idx="3628">
                  <c:v>44919.519444444442</c:v>
                </c:pt>
                <c:pt idx="3629">
                  <c:v>44919.520138888889</c:v>
                </c:pt>
                <c:pt idx="3630">
                  <c:v>44919.520833333336</c:v>
                </c:pt>
                <c:pt idx="3631">
                  <c:v>44919.521527777775</c:v>
                </c:pt>
                <c:pt idx="3632">
                  <c:v>44919.522222222222</c:v>
                </c:pt>
                <c:pt idx="3633">
                  <c:v>44919.522916666669</c:v>
                </c:pt>
                <c:pt idx="3634">
                  <c:v>44919.523611111108</c:v>
                </c:pt>
                <c:pt idx="3635">
                  <c:v>44919.524305555555</c:v>
                </c:pt>
                <c:pt idx="3636">
                  <c:v>44919.525000000001</c:v>
                </c:pt>
                <c:pt idx="3637">
                  <c:v>44919.525694444441</c:v>
                </c:pt>
                <c:pt idx="3638">
                  <c:v>44919.526388888888</c:v>
                </c:pt>
                <c:pt idx="3639">
                  <c:v>44919.527083333334</c:v>
                </c:pt>
                <c:pt idx="3640">
                  <c:v>44919.527777777781</c:v>
                </c:pt>
                <c:pt idx="3641">
                  <c:v>44919.52847222222</c:v>
                </c:pt>
                <c:pt idx="3642">
                  <c:v>44919.529166666667</c:v>
                </c:pt>
                <c:pt idx="3643">
                  <c:v>44919.529861111114</c:v>
                </c:pt>
                <c:pt idx="3644">
                  <c:v>44919.530555555553</c:v>
                </c:pt>
                <c:pt idx="3645">
                  <c:v>44919.53125</c:v>
                </c:pt>
                <c:pt idx="3646">
                  <c:v>44919.531944444447</c:v>
                </c:pt>
                <c:pt idx="3647">
                  <c:v>44919.532638888886</c:v>
                </c:pt>
                <c:pt idx="3648">
                  <c:v>44919.533333333333</c:v>
                </c:pt>
                <c:pt idx="3649">
                  <c:v>44919.53402777778</c:v>
                </c:pt>
                <c:pt idx="3650">
                  <c:v>44919.534722222219</c:v>
                </c:pt>
                <c:pt idx="3651">
                  <c:v>44919.535416666666</c:v>
                </c:pt>
                <c:pt idx="3652">
                  <c:v>44919.536111111112</c:v>
                </c:pt>
                <c:pt idx="3653">
                  <c:v>44919.536805555559</c:v>
                </c:pt>
                <c:pt idx="3654">
                  <c:v>44919.537499999999</c:v>
                </c:pt>
                <c:pt idx="3655">
                  <c:v>44919.538194444445</c:v>
                </c:pt>
                <c:pt idx="3656">
                  <c:v>44919.538888888892</c:v>
                </c:pt>
                <c:pt idx="3657">
                  <c:v>44919.539583333331</c:v>
                </c:pt>
                <c:pt idx="3658">
                  <c:v>44919.540277777778</c:v>
                </c:pt>
                <c:pt idx="3659">
                  <c:v>44919.540972222225</c:v>
                </c:pt>
                <c:pt idx="3660">
                  <c:v>44919.541666666664</c:v>
                </c:pt>
                <c:pt idx="3661">
                  <c:v>44919.542361111111</c:v>
                </c:pt>
                <c:pt idx="3662">
                  <c:v>44919.543055555558</c:v>
                </c:pt>
                <c:pt idx="3663">
                  <c:v>44919.543749999997</c:v>
                </c:pt>
                <c:pt idx="3664">
                  <c:v>44919.544444444444</c:v>
                </c:pt>
                <c:pt idx="3665">
                  <c:v>44919.545138888891</c:v>
                </c:pt>
                <c:pt idx="3666">
                  <c:v>44919.54583333333</c:v>
                </c:pt>
                <c:pt idx="3667">
                  <c:v>44919.546527777777</c:v>
                </c:pt>
                <c:pt idx="3668">
                  <c:v>44919.547222222223</c:v>
                </c:pt>
                <c:pt idx="3669">
                  <c:v>44919.54791666667</c:v>
                </c:pt>
                <c:pt idx="3670">
                  <c:v>44919.548611111109</c:v>
                </c:pt>
                <c:pt idx="3671">
                  <c:v>44919.549305555556</c:v>
                </c:pt>
                <c:pt idx="3672">
                  <c:v>44919.55</c:v>
                </c:pt>
                <c:pt idx="3673">
                  <c:v>44919.550694444442</c:v>
                </c:pt>
                <c:pt idx="3674">
                  <c:v>44919.551388888889</c:v>
                </c:pt>
                <c:pt idx="3675">
                  <c:v>44919.552083333336</c:v>
                </c:pt>
                <c:pt idx="3676">
                  <c:v>44919.552777777775</c:v>
                </c:pt>
                <c:pt idx="3677">
                  <c:v>44919.553472222222</c:v>
                </c:pt>
                <c:pt idx="3678">
                  <c:v>44919.554166666669</c:v>
                </c:pt>
                <c:pt idx="3679">
                  <c:v>44919.554861111108</c:v>
                </c:pt>
                <c:pt idx="3680">
                  <c:v>44919.555555555555</c:v>
                </c:pt>
                <c:pt idx="3681">
                  <c:v>44919.556250000001</c:v>
                </c:pt>
                <c:pt idx="3682">
                  <c:v>44919.556944444441</c:v>
                </c:pt>
                <c:pt idx="3683">
                  <c:v>44919.557638888888</c:v>
                </c:pt>
                <c:pt idx="3684">
                  <c:v>44919.558333333334</c:v>
                </c:pt>
                <c:pt idx="3685">
                  <c:v>44919.559027777781</c:v>
                </c:pt>
                <c:pt idx="3686">
                  <c:v>44919.55972222222</c:v>
                </c:pt>
                <c:pt idx="3687">
                  <c:v>44919.560416666667</c:v>
                </c:pt>
                <c:pt idx="3688">
                  <c:v>44919.561111111114</c:v>
                </c:pt>
                <c:pt idx="3689">
                  <c:v>44919.561805555553</c:v>
                </c:pt>
                <c:pt idx="3690">
                  <c:v>44919.5625</c:v>
                </c:pt>
                <c:pt idx="3691">
                  <c:v>44919.563194444447</c:v>
                </c:pt>
                <c:pt idx="3692">
                  <c:v>44919.563888888886</c:v>
                </c:pt>
                <c:pt idx="3693">
                  <c:v>44919.564583333333</c:v>
                </c:pt>
                <c:pt idx="3694">
                  <c:v>44919.56527777778</c:v>
                </c:pt>
                <c:pt idx="3695">
                  <c:v>44919.565972222219</c:v>
                </c:pt>
                <c:pt idx="3696">
                  <c:v>44919.566666666666</c:v>
                </c:pt>
                <c:pt idx="3697">
                  <c:v>44919.567361111112</c:v>
                </c:pt>
                <c:pt idx="3698">
                  <c:v>44919.568055555559</c:v>
                </c:pt>
                <c:pt idx="3699">
                  <c:v>44919.568749999999</c:v>
                </c:pt>
                <c:pt idx="3700">
                  <c:v>44919.569444444445</c:v>
                </c:pt>
                <c:pt idx="3701">
                  <c:v>44919.570138888892</c:v>
                </c:pt>
                <c:pt idx="3702">
                  <c:v>44919.570833333331</c:v>
                </c:pt>
                <c:pt idx="3703">
                  <c:v>44919.571527777778</c:v>
                </c:pt>
                <c:pt idx="3704">
                  <c:v>44919.572222222225</c:v>
                </c:pt>
                <c:pt idx="3705">
                  <c:v>44919.572916666664</c:v>
                </c:pt>
                <c:pt idx="3706">
                  <c:v>44919.573611111111</c:v>
                </c:pt>
                <c:pt idx="3707">
                  <c:v>44919.574305555558</c:v>
                </c:pt>
                <c:pt idx="3708">
                  <c:v>44919.574999999997</c:v>
                </c:pt>
                <c:pt idx="3709">
                  <c:v>44919.575694444444</c:v>
                </c:pt>
                <c:pt idx="3710">
                  <c:v>44919.576388888891</c:v>
                </c:pt>
                <c:pt idx="3711">
                  <c:v>44919.57708333333</c:v>
                </c:pt>
                <c:pt idx="3712">
                  <c:v>44919.577777777777</c:v>
                </c:pt>
                <c:pt idx="3713">
                  <c:v>44919.578472222223</c:v>
                </c:pt>
                <c:pt idx="3714">
                  <c:v>44919.57916666667</c:v>
                </c:pt>
                <c:pt idx="3715">
                  <c:v>44919.579861111109</c:v>
                </c:pt>
                <c:pt idx="3716">
                  <c:v>44919.580555555556</c:v>
                </c:pt>
                <c:pt idx="3717">
                  <c:v>44919.581250000003</c:v>
                </c:pt>
                <c:pt idx="3718">
                  <c:v>44919.581944444442</c:v>
                </c:pt>
                <c:pt idx="3719">
                  <c:v>44919.582638888889</c:v>
                </c:pt>
                <c:pt idx="3720">
                  <c:v>44919.583333333336</c:v>
                </c:pt>
                <c:pt idx="3721">
                  <c:v>44919.584027777775</c:v>
                </c:pt>
                <c:pt idx="3722">
                  <c:v>44919.584722222222</c:v>
                </c:pt>
                <c:pt idx="3723">
                  <c:v>44919.585416666669</c:v>
                </c:pt>
                <c:pt idx="3724">
                  <c:v>44919.586111111108</c:v>
                </c:pt>
                <c:pt idx="3725">
                  <c:v>44919.586805555555</c:v>
                </c:pt>
                <c:pt idx="3726">
                  <c:v>44919.587500000001</c:v>
                </c:pt>
                <c:pt idx="3727">
                  <c:v>44919.588194444441</c:v>
                </c:pt>
                <c:pt idx="3728">
                  <c:v>44919.588888888888</c:v>
                </c:pt>
                <c:pt idx="3729">
                  <c:v>44919.589583333334</c:v>
                </c:pt>
                <c:pt idx="3730">
                  <c:v>44919.590277777781</c:v>
                </c:pt>
                <c:pt idx="3731">
                  <c:v>44919.59097222222</c:v>
                </c:pt>
                <c:pt idx="3732">
                  <c:v>44919.591666666667</c:v>
                </c:pt>
                <c:pt idx="3733">
                  <c:v>44919.592361111114</c:v>
                </c:pt>
                <c:pt idx="3734">
                  <c:v>44919.593055555553</c:v>
                </c:pt>
                <c:pt idx="3735">
                  <c:v>44919.59375</c:v>
                </c:pt>
                <c:pt idx="3736">
                  <c:v>44919.594444444447</c:v>
                </c:pt>
                <c:pt idx="3737">
                  <c:v>44919.595138888886</c:v>
                </c:pt>
                <c:pt idx="3738">
                  <c:v>44919.595833333333</c:v>
                </c:pt>
                <c:pt idx="3739">
                  <c:v>44919.59652777778</c:v>
                </c:pt>
                <c:pt idx="3740">
                  <c:v>44919.597222222219</c:v>
                </c:pt>
                <c:pt idx="3741">
                  <c:v>44919.597916666666</c:v>
                </c:pt>
                <c:pt idx="3742">
                  <c:v>44919.598611111112</c:v>
                </c:pt>
                <c:pt idx="3743">
                  <c:v>44919.599305555559</c:v>
                </c:pt>
                <c:pt idx="3744">
                  <c:v>44919.6</c:v>
                </c:pt>
                <c:pt idx="3745">
                  <c:v>44919.600694444445</c:v>
                </c:pt>
                <c:pt idx="3746">
                  <c:v>44919.601388888892</c:v>
                </c:pt>
                <c:pt idx="3747">
                  <c:v>44919.602083333331</c:v>
                </c:pt>
                <c:pt idx="3748">
                  <c:v>44919.602777777778</c:v>
                </c:pt>
                <c:pt idx="3749">
                  <c:v>44919.603472222225</c:v>
                </c:pt>
                <c:pt idx="3750">
                  <c:v>44919.604166666664</c:v>
                </c:pt>
                <c:pt idx="3751">
                  <c:v>44919.604861111111</c:v>
                </c:pt>
                <c:pt idx="3752">
                  <c:v>44919.605555555558</c:v>
                </c:pt>
                <c:pt idx="3753">
                  <c:v>44919.606249999997</c:v>
                </c:pt>
                <c:pt idx="3754">
                  <c:v>44919.606944444444</c:v>
                </c:pt>
                <c:pt idx="3755">
                  <c:v>44919.607638888891</c:v>
                </c:pt>
                <c:pt idx="3756">
                  <c:v>44919.60833333333</c:v>
                </c:pt>
                <c:pt idx="3757">
                  <c:v>44919.609027777777</c:v>
                </c:pt>
                <c:pt idx="3758">
                  <c:v>44919.609722222223</c:v>
                </c:pt>
                <c:pt idx="3759">
                  <c:v>44919.61041666667</c:v>
                </c:pt>
                <c:pt idx="3760">
                  <c:v>44919.611111111109</c:v>
                </c:pt>
                <c:pt idx="3761">
                  <c:v>44919.611805555556</c:v>
                </c:pt>
                <c:pt idx="3762">
                  <c:v>44919.612500000003</c:v>
                </c:pt>
                <c:pt idx="3763">
                  <c:v>44919.613194444442</c:v>
                </c:pt>
                <c:pt idx="3764">
                  <c:v>44919.613888888889</c:v>
                </c:pt>
                <c:pt idx="3765">
                  <c:v>44919.614583333336</c:v>
                </c:pt>
                <c:pt idx="3766">
                  <c:v>44919.615277777775</c:v>
                </c:pt>
                <c:pt idx="3767">
                  <c:v>44919.615972222222</c:v>
                </c:pt>
                <c:pt idx="3768">
                  <c:v>44919.616666666669</c:v>
                </c:pt>
                <c:pt idx="3769">
                  <c:v>44919.617361111108</c:v>
                </c:pt>
                <c:pt idx="3770">
                  <c:v>44919.618055555555</c:v>
                </c:pt>
                <c:pt idx="3771">
                  <c:v>44919.618750000001</c:v>
                </c:pt>
                <c:pt idx="3772">
                  <c:v>44919.619444444441</c:v>
                </c:pt>
                <c:pt idx="3773">
                  <c:v>44919.620138888888</c:v>
                </c:pt>
                <c:pt idx="3774">
                  <c:v>44919.620833333334</c:v>
                </c:pt>
                <c:pt idx="3775">
                  <c:v>44919.621527777781</c:v>
                </c:pt>
                <c:pt idx="3776">
                  <c:v>44919.62222222222</c:v>
                </c:pt>
                <c:pt idx="3777">
                  <c:v>44919.622916666667</c:v>
                </c:pt>
                <c:pt idx="3778">
                  <c:v>44919.623611111114</c:v>
                </c:pt>
                <c:pt idx="3779">
                  <c:v>44919.624305555553</c:v>
                </c:pt>
                <c:pt idx="3780">
                  <c:v>44919.625</c:v>
                </c:pt>
                <c:pt idx="3781">
                  <c:v>44919.625694444447</c:v>
                </c:pt>
                <c:pt idx="3782">
                  <c:v>44919.626388888886</c:v>
                </c:pt>
                <c:pt idx="3783">
                  <c:v>44919.627083333333</c:v>
                </c:pt>
                <c:pt idx="3784">
                  <c:v>44919.62777777778</c:v>
                </c:pt>
                <c:pt idx="3785">
                  <c:v>44919.628472222219</c:v>
                </c:pt>
                <c:pt idx="3786">
                  <c:v>44919.629166666666</c:v>
                </c:pt>
                <c:pt idx="3787">
                  <c:v>44919.629861111112</c:v>
                </c:pt>
                <c:pt idx="3788">
                  <c:v>44919.630555555559</c:v>
                </c:pt>
                <c:pt idx="3789">
                  <c:v>44919.631249999999</c:v>
                </c:pt>
                <c:pt idx="3790">
                  <c:v>44919.631944444445</c:v>
                </c:pt>
                <c:pt idx="3791">
                  <c:v>44919.632638888892</c:v>
                </c:pt>
                <c:pt idx="3792">
                  <c:v>44919.633333333331</c:v>
                </c:pt>
                <c:pt idx="3793">
                  <c:v>44919.634027777778</c:v>
                </c:pt>
                <c:pt idx="3794">
                  <c:v>44919.634722222225</c:v>
                </c:pt>
                <c:pt idx="3795">
                  <c:v>44919.635416666664</c:v>
                </c:pt>
                <c:pt idx="3796">
                  <c:v>44919.636111111111</c:v>
                </c:pt>
                <c:pt idx="3797">
                  <c:v>44919.636805555558</c:v>
                </c:pt>
                <c:pt idx="3798">
                  <c:v>44919.637499999997</c:v>
                </c:pt>
                <c:pt idx="3799">
                  <c:v>44919.638194444444</c:v>
                </c:pt>
                <c:pt idx="3800">
                  <c:v>44919.638888888891</c:v>
                </c:pt>
                <c:pt idx="3801">
                  <c:v>44919.63958333333</c:v>
                </c:pt>
                <c:pt idx="3802">
                  <c:v>44919.640277777777</c:v>
                </c:pt>
                <c:pt idx="3803">
                  <c:v>44919.640972222223</c:v>
                </c:pt>
                <c:pt idx="3804">
                  <c:v>44919.64166666667</c:v>
                </c:pt>
                <c:pt idx="3805">
                  <c:v>44919.642361111109</c:v>
                </c:pt>
                <c:pt idx="3806">
                  <c:v>44919.643055555556</c:v>
                </c:pt>
                <c:pt idx="3807">
                  <c:v>44919.643750000003</c:v>
                </c:pt>
                <c:pt idx="3808">
                  <c:v>44919.644444444442</c:v>
                </c:pt>
                <c:pt idx="3809">
                  <c:v>44919.645138888889</c:v>
                </c:pt>
                <c:pt idx="3810">
                  <c:v>44919.645833333336</c:v>
                </c:pt>
                <c:pt idx="3811">
                  <c:v>44919.646527777775</c:v>
                </c:pt>
                <c:pt idx="3812">
                  <c:v>44919.647222222222</c:v>
                </c:pt>
                <c:pt idx="3813">
                  <c:v>44919.647916666669</c:v>
                </c:pt>
                <c:pt idx="3814">
                  <c:v>44919.648611111108</c:v>
                </c:pt>
                <c:pt idx="3815">
                  <c:v>44919.649305555555</c:v>
                </c:pt>
                <c:pt idx="3816">
                  <c:v>44919.65</c:v>
                </c:pt>
                <c:pt idx="3817">
                  <c:v>44919.650694444441</c:v>
                </c:pt>
                <c:pt idx="3818">
                  <c:v>44919.651388888888</c:v>
                </c:pt>
                <c:pt idx="3819">
                  <c:v>44919.652083333334</c:v>
                </c:pt>
                <c:pt idx="3820">
                  <c:v>44919.652777777781</c:v>
                </c:pt>
                <c:pt idx="3821">
                  <c:v>44919.65347222222</c:v>
                </c:pt>
                <c:pt idx="3822">
                  <c:v>44919.654166666667</c:v>
                </c:pt>
                <c:pt idx="3823">
                  <c:v>44919.654861111114</c:v>
                </c:pt>
                <c:pt idx="3824">
                  <c:v>44919.655555555553</c:v>
                </c:pt>
                <c:pt idx="3825">
                  <c:v>44919.65625</c:v>
                </c:pt>
                <c:pt idx="3826">
                  <c:v>44919.656944444447</c:v>
                </c:pt>
                <c:pt idx="3827">
                  <c:v>44919.657638888886</c:v>
                </c:pt>
                <c:pt idx="3828">
                  <c:v>44919.658333333333</c:v>
                </c:pt>
                <c:pt idx="3829">
                  <c:v>44919.65902777778</c:v>
                </c:pt>
                <c:pt idx="3830">
                  <c:v>44919.659722222219</c:v>
                </c:pt>
                <c:pt idx="3831">
                  <c:v>44919.660416666666</c:v>
                </c:pt>
                <c:pt idx="3832">
                  <c:v>44919.661111111112</c:v>
                </c:pt>
                <c:pt idx="3833">
                  <c:v>44919.661805555559</c:v>
                </c:pt>
                <c:pt idx="3834">
                  <c:v>44919.662499999999</c:v>
                </c:pt>
                <c:pt idx="3835">
                  <c:v>44919.663194444445</c:v>
                </c:pt>
                <c:pt idx="3836">
                  <c:v>44919.663888888892</c:v>
                </c:pt>
                <c:pt idx="3837">
                  <c:v>44919.664583333331</c:v>
                </c:pt>
                <c:pt idx="3838">
                  <c:v>44919.665277777778</c:v>
                </c:pt>
                <c:pt idx="3839">
                  <c:v>44919.665972222225</c:v>
                </c:pt>
                <c:pt idx="3840">
                  <c:v>44919.666666666664</c:v>
                </c:pt>
                <c:pt idx="3841">
                  <c:v>44919.667361111111</c:v>
                </c:pt>
                <c:pt idx="3842">
                  <c:v>44919.668055555558</c:v>
                </c:pt>
                <c:pt idx="3843">
                  <c:v>44919.668749999997</c:v>
                </c:pt>
                <c:pt idx="3844">
                  <c:v>44919.669444444444</c:v>
                </c:pt>
                <c:pt idx="3845">
                  <c:v>44919.670138888891</c:v>
                </c:pt>
                <c:pt idx="3846">
                  <c:v>44919.67083333333</c:v>
                </c:pt>
                <c:pt idx="3847">
                  <c:v>44919.671527777777</c:v>
                </c:pt>
                <c:pt idx="3848">
                  <c:v>44919.672222222223</c:v>
                </c:pt>
                <c:pt idx="3849">
                  <c:v>44919.67291666667</c:v>
                </c:pt>
                <c:pt idx="3850">
                  <c:v>44919.673611111109</c:v>
                </c:pt>
                <c:pt idx="3851">
                  <c:v>44919.674305555556</c:v>
                </c:pt>
                <c:pt idx="3852">
                  <c:v>44919.675000000003</c:v>
                </c:pt>
                <c:pt idx="3853">
                  <c:v>44919.675694444442</c:v>
                </c:pt>
                <c:pt idx="3854">
                  <c:v>44919.676388888889</c:v>
                </c:pt>
                <c:pt idx="3855">
                  <c:v>44919.677083333336</c:v>
                </c:pt>
                <c:pt idx="3856">
                  <c:v>44919.677777777775</c:v>
                </c:pt>
                <c:pt idx="3857">
                  <c:v>44919.678472222222</c:v>
                </c:pt>
                <c:pt idx="3858">
                  <c:v>44919.679166666669</c:v>
                </c:pt>
                <c:pt idx="3859">
                  <c:v>44919.679861111108</c:v>
                </c:pt>
                <c:pt idx="3860">
                  <c:v>44919.680555555555</c:v>
                </c:pt>
                <c:pt idx="3861">
                  <c:v>44919.681250000001</c:v>
                </c:pt>
                <c:pt idx="3862">
                  <c:v>44919.681944444441</c:v>
                </c:pt>
                <c:pt idx="3863">
                  <c:v>44919.682638888888</c:v>
                </c:pt>
                <c:pt idx="3864">
                  <c:v>44919.683333333334</c:v>
                </c:pt>
                <c:pt idx="3865">
                  <c:v>44919.684027777781</c:v>
                </c:pt>
                <c:pt idx="3866">
                  <c:v>44919.68472222222</c:v>
                </c:pt>
                <c:pt idx="3867">
                  <c:v>44919.685416666667</c:v>
                </c:pt>
                <c:pt idx="3868">
                  <c:v>44919.686111111114</c:v>
                </c:pt>
                <c:pt idx="3869">
                  <c:v>44919.686805555553</c:v>
                </c:pt>
                <c:pt idx="3870">
                  <c:v>44919.6875</c:v>
                </c:pt>
                <c:pt idx="3871">
                  <c:v>44919.688194444447</c:v>
                </c:pt>
                <c:pt idx="3872">
                  <c:v>44919.688888888886</c:v>
                </c:pt>
                <c:pt idx="3873">
                  <c:v>44919.689583333333</c:v>
                </c:pt>
                <c:pt idx="3874">
                  <c:v>44919.69027777778</c:v>
                </c:pt>
                <c:pt idx="3875">
                  <c:v>44919.690972222219</c:v>
                </c:pt>
                <c:pt idx="3876">
                  <c:v>44919.691666666666</c:v>
                </c:pt>
                <c:pt idx="3877">
                  <c:v>44919.692361111112</c:v>
                </c:pt>
                <c:pt idx="3878">
                  <c:v>44919.693055555559</c:v>
                </c:pt>
                <c:pt idx="3879">
                  <c:v>44919.693749999999</c:v>
                </c:pt>
                <c:pt idx="3880">
                  <c:v>44919.694444444445</c:v>
                </c:pt>
                <c:pt idx="3881">
                  <c:v>44919.695138888892</c:v>
                </c:pt>
                <c:pt idx="3882">
                  <c:v>44919.695833333331</c:v>
                </c:pt>
                <c:pt idx="3883">
                  <c:v>44919.696527777778</c:v>
                </c:pt>
                <c:pt idx="3884">
                  <c:v>44919.697222222225</c:v>
                </c:pt>
                <c:pt idx="3885">
                  <c:v>44919.697916666664</c:v>
                </c:pt>
                <c:pt idx="3886">
                  <c:v>44919.698611111111</c:v>
                </c:pt>
                <c:pt idx="3887">
                  <c:v>44919.699305555558</c:v>
                </c:pt>
                <c:pt idx="3888">
                  <c:v>44919.7</c:v>
                </c:pt>
                <c:pt idx="3889">
                  <c:v>44919.700694444444</c:v>
                </c:pt>
                <c:pt idx="3890">
                  <c:v>44919.701388888891</c:v>
                </c:pt>
                <c:pt idx="3891">
                  <c:v>44919.70208333333</c:v>
                </c:pt>
                <c:pt idx="3892">
                  <c:v>44919.702777777777</c:v>
                </c:pt>
                <c:pt idx="3893">
                  <c:v>44919.703472222223</c:v>
                </c:pt>
                <c:pt idx="3894">
                  <c:v>44919.70416666667</c:v>
                </c:pt>
                <c:pt idx="3895">
                  <c:v>44919.704861111109</c:v>
                </c:pt>
                <c:pt idx="3896">
                  <c:v>44919.705555555556</c:v>
                </c:pt>
                <c:pt idx="3897">
                  <c:v>44919.706250000003</c:v>
                </c:pt>
                <c:pt idx="3898">
                  <c:v>44919.706944444442</c:v>
                </c:pt>
                <c:pt idx="3899">
                  <c:v>44919.707638888889</c:v>
                </c:pt>
                <c:pt idx="3900">
                  <c:v>44919.708333333336</c:v>
                </c:pt>
                <c:pt idx="3901">
                  <c:v>44919.709027777775</c:v>
                </c:pt>
                <c:pt idx="3902">
                  <c:v>44919.709722222222</c:v>
                </c:pt>
                <c:pt idx="3903">
                  <c:v>44919.710416666669</c:v>
                </c:pt>
                <c:pt idx="3904">
                  <c:v>44919.711111111108</c:v>
                </c:pt>
                <c:pt idx="3905">
                  <c:v>44919.711805555555</c:v>
                </c:pt>
                <c:pt idx="3906">
                  <c:v>44919.712500000001</c:v>
                </c:pt>
                <c:pt idx="3907">
                  <c:v>44919.713194444441</c:v>
                </c:pt>
                <c:pt idx="3908">
                  <c:v>44919.713888888888</c:v>
                </c:pt>
                <c:pt idx="3909">
                  <c:v>44919.714583333334</c:v>
                </c:pt>
                <c:pt idx="3910">
                  <c:v>44919.715277777781</c:v>
                </c:pt>
                <c:pt idx="3911">
                  <c:v>44919.71597222222</c:v>
                </c:pt>
                <c:pt idx="3912">
                  <c:v>44919.716666666667</c:v>
                </c:pt>
                <c:pt idx="3913">
                  <c:v>44919.717361111114</c:v>
                </c:pt>
                <c:pt idx="3914">
                  <c:v>44919.718055555553</c:v>
                </c:pt>
                <c:pt idx="3915">
                  <c:v>44919.71875</c:v>
                </c:pt>
                <c:pt idx="3916">
                  <c:v>44919.719444444447</c:v>
                </c:pt>
                <c:pt idx="3917">
                  <c:v>44919.720138888886</c:v>
                </c:pt>
                <c:pt idx="3918">
                  <c:v>44919.720833333333</c:v>
                </c:pt>
                <c:pt idx="3919">
                  <c:v>44919.72152777778</c:v>
                </c:pt>
                <c:pt idx="3920">
                  <c:v>44919.722222222219</c:v>
                </c:pt>
                <c:pt idx="3921">
                  <c:v>44919.722916666666</c:v>
                </c:pt>
                <c:pt idx="3922">
                  <c:v>44919.723611111112</c:v>
                </c:pt>
                <c:pt idx="3923">
                  <c:v>44919.724305555559</c:v>
                </c:pt>
                <c:pt idx="3924">
                  <c:v>44919.724999999999</c:v>
                </c:pt>
                <c:pt idx="3925">
                  <c:v>44919.725694444445</c:v>
                </c:pt>
                <c:pt idx="3926">
                  <c:v>44919.726388888892</c:v>
                </c:pt>
                <c:pt idx="3927">
                  <c:v>44919.727083333331</c:v>
                </c:pt>
                <c:pt idx="3928">
                  <c:v>44919.727777777778</c:v>
                </c:pt>
                <c:pt idx="3929">
                  <c:v>44919.728472222225</c:v>
                </c:pt>
                <c:pt idx="3930">
                  <c:v>44919.729166666664</c:v>
                </c:pt>
                <c:pt idx="3931">
                  <c:v>44919.729861111111</c:v>
                </c:pt>
                <c:pt idx="3932">
                  <c:v>44919.730555555558</c:v>
                </c:pt>
                <c:pt idx="3933">
                  <c:v>44919.731249999997</c:v>
                </c:pt>
                <c:pt idx="3934">
                  <c:v>44919.731944444444</c:v>
                </c:pt>
                <c:pt idx="3935">
                  <c:v>44919.732638888891</c:v>
                </c:pt>
                <c:pt idx="3936">
                  <c:v>44919.73333333333</c:v>
                </c:pt>
                <c:pt idx="3937">
                  <c:v>44919.734027777777</c:v>
                </c:pt>
                <c:pt idx="3938">
                  <c:v>44919.734722222223</c:v>
                </c:pt>
                <c:pt idx="3939">
                  <c:v>44919.73541666667</c:v>
                </c:pt>
                <c:pt idx="3940">
                  <c:v>44919.736111111109</c:v>
                </c:pt>
                <c:pt idx="3941">
                  <c:v>44919.736805555556</c:v>
                </c:pt>
                <c:pt idx="3942">
                  <c:v>44919.737500000003</c:v>
                </c:pt>
                <c:pt idx="3943">
                  <c:v>44919.738194444442</c:v>
                </c:pt>
                <c:pt idx="3944">
                  <c:v>44919.738888888889</c:v>
                </c:pt>
                <c:pt idx="3945">
                  <c:v>44919.739583333336</c:v>
                </c:pt>
                <c:pt idx="3946">
                  <c:v>44919.740277777775</c:v>
                </c:pt>
                <c:pt idx="3947">
                  <c:v>44919.740972222222</c:v>
                </c:pt>
                <c:pt idx="3948">
                  <c:v>44919.741666666669</c:v>
                </c:pt>
                <c:pt idx="3949">
                  <c:v>44919.742361111108</c:v>
                </c:pt>
                <c:pt idx="3950">
                  <c:v>44919.743055555555</c:v>
                </c:pt>
                <c:pt idx="3951">
                  <c:v>44919.743750000001</c:v>
                </c:pt>
                <c:pt idx="3952">
                  <c:v>44919.744444444441</c:v>
                </c:pt>
                <c:pt idx="3953">
                  <c:v>44919.745138888888</c:v>
                </c:pt>
                <c:pt idx="3954">
                  <c:v>44919.745833333334</c:v>
                </c:pt>
                <c:pt idx="3955">
                  <c:v>44919.746527777781</c:v>
                </c:pt>
                <c:pt idx="3956">
                  <c:v>44919.74722222222</c:v>
                </c:pt>
                <c:pt idx="3957">
                  <c:v>44919.747916666667</c:v>
                </c:pt>
                <c:pt idx="3958">
                  <c:v>44919.748611111114</c:v>
                </c:pt>
                <c:pt idx="3959">
                  <c:v>44919.749305555553</c:v>
                </c:pt>
                <c:pt idx="3960">
                  <c:v>44919.75</c:v>
                </c:pt>
                <c:pt idx="3961">
                  <c:v>44919.750694444447</c:v>
                </c:pt>
                <c:pt idx="3962">
                  <c:v>44919.751388888886</c:v>
                </c:pt>
                <c:pt idx="3963">
                  <c:v>44919.752083333333</c:v>
                </c:pt>
                <c:pt idx="3964">
                  <c:v>44919.75277777778</c:v>
                </c:pt>
                <c:pt idx="3965">
                  <c:v>44919.753472222219</c:v>
                </c:pt>
                <c:pt idx="3966">
                  <c:v>44919.754166666666</c:v>
                </c:pt>
                <c:pt idx="3967">
                  <c:v>44919.754861111112</c:v>
                </c:pt>
                <c:pt idx="3968">
                  <c:v>44919.755555555559</c:v>
                </c:pt>
                <c:pt idx="3969">
                  <c:v>44919.756249999999</c:v>
                </c:pt>
                <c:pt idx="3970">
                  <c:v>44919.756944444445</c:v>
                </c:pt>
                <c:pt idx="3971">
                  <c:v>44919.757638888892</c:v>
                </c:pt>
                <c:pt idx="3972">
                  <c:v>44919.758333333331</c:v>
                </c:pt>
                <c:pt idx="3973">
                  <c:v>44919.759027777778</c:v>
                </c:pt>
                <c:pt idx="3974">
                  <c:v>44919.759722222225</c:v>
                </c:pt>
                <c:pt idx="3975">
                  <c:v>44919.760416666664</c:v>
                </c:pt>
                <c:pt idx="3976">
                  <c:v>44919.761111111111</c:v>
                </c:pt>
                <c:pt idx="3977">
                  <c:v>44919.761805555558</c:v>
                </c:pt>
                <c:pt idx="3978">
                  <c:v>44919.762499999997</c:v>
                </c:pt>
                <c:pt idx="3979">
                  <c:v>44919.763194444444</c:v>
                </c:pt>
                <c:pt idx="3980">
                  <c:v>44919.763888888891</c:v>
                </c:pt>
                <c:pt idx="3981">
                  <c:v>44919.76458333333</c:v>
                </c:pt>
                <c:pt idx="3982">
                  <c:v>44919.765277777777</c:v>
                </c:pt>
                <c:pt idx="3983">
                  <c:v>44919.765972222223</c:v>
                </c:pt>
                <c:pt idx="3984">
                  <c:v>44919.76666666667</c:v>
                </c:pt>
                <c:pt idx="3985">
                  <c:v>44919.767361111109</c:v>
                </c:pt>
                <c:pt idx="3986">
                  <c:v>44919.768055555556</c:v>
                </c:pt>
                <c:pt idx="3987">
                  <c:v>44919.768750000003</c:v>
                </c:pt>
                <c:pt idx="3988">
                  <c:v>44919.769444444442</c:v>
                </c:pt>
                <c:pt idx="3989">
                  <c:v>44919.770138888889</c:v>
                </c:pt>
                <c:pt idx="3990">
                  <c:v>44919.770833333336</c:v>
                </c:pt>
                <c:pt idx="3991">
                  <c:v>44919.771527777775</c:v>
                </c:pt>
                <c:pt idx="3992">
                  <c:v>44919.772222222222</c:v>
                </c:pt>
                <c:pt idx="3993">
                  <c:v>44919.772916666669</c:v>
                </c:pt>
                <c:pt idx="3994">
                  <c:v>44919.773611111108</c:v>
                </c:pt>
                <c:pt idx="3995">
                  <c:v>44919.774305555555</c:v>
                </c:pt>
                <c:pt idx="3996">
                  <c:v>44919.775000000001</c:v>
                </c:pt>
                <c:pt idx="3997">
                  <c:v>44919.775694444441</c:v>
                </c:pt>
                <c:pt idx="3998">
                  <c:v>44919.776388888888</c:v>
                </c:pt>
                <c:pt idx="3999">
                  <c:v>44919.777083333334</c:v>
                </c:pt>
                <c:pt idx="4000">
                  <c:v>44919.777777777781</c:v>
                </c:pt>
                <c:pt idx="4001">
                  <c:v>44919.77847222222</c:v>
                </c:pt>
                <c:pt idx="4002">
                  <c:v>44919.779166666667</c:v>
                </c:pt>
                <c:pt idx="4003">
                  <c:v>44919.779861111114</c:v>
                </c:pt>
                <c:pt idx="4004">
                  <c:v>44919.780555555553</c:v>
                </c:pt>
                <c:pt idx="4005">
                  <c:v>44919.78125</c:v>
                </c:pt>
                <c:pt idx="4006">
                  <c:v>44919.781944444447</c:v>
                </c:pt>
                <c:pt idx="4007">
                  <c:v>44919.782638888886</c:v>
                </c:pt>
                <c:pt idx="4008">
                  <c:v>44919.783333333333</c:v>
                </c:pt>
                <c:pt idx="4009">
                  <c:v>44919.78402777778</c:v>
                </c:pt>
                <c:pt idx="4010">
                  <c:v>44919.784722222219</c:v>
                </c:pt>
                <c:pt idx="4011">
                  <c:v>44919.785416666666</c:v>
                </c:pt>
                <c:pt idx="4012">
                  <c:v>44919.786111111112</c:v>
                </c:pt>
                <c:pt idx="4013">
                  <c:v>44919.786805555559</c:v>
                </c:pt>
                <c:pt idx="4014">
                  <c:v>44919.787499999999</c:v>
                </c:pt>
                <c:pt idx="4015">
                  <c:v>44919.788194444445</c:v>
                </c:pt>
                <c:pt idx="4016">
                  <c:v>44919.788888888892</c:v>
                </c:pt>
                <c:pt idx="4017">
                  <c:v>44919.789583333331</c:v>
                </c:pt>
                <c:pt idx="4018">
                  <c:v>44919.790277777778</c:v>
                </c:pt>
                <c:pt idx="4019">
                  <c:v>44919.790972222225</c:v>
                </c:pt>
                <c:pt idx="4020">
                  <c:v>44919.791666666664</c:v>
                </c:pt>
                <c:pt idx="4021">
                  <c:v>44919.792361111111</c:v>
                </c:pt>
                <c:pt idx="4022">
                  <c:v>44919.793055555558</c:v>
                </c:pt>
                <c:pt idx="4023">
                  <c:v>44919.793749999997</c:v>
                </c:pt>
                <c:pt idx="4024">
                  <c:v>44919.794444444444</c:v>
                </c:pt>
                <c:pt idx="4025">
                  <c:v>44919.795138888891</c:v>
                </c:pt>
                <c:pt idx="4026">
                  <c:v>44919.79583333333</c:v>
                </c:pt>
                <c:pt idx="4027">
                  <c:v>44919.796527777777</c:v>
                </c:pt>
                <c:pt idx="4028">
                  <c:v>44919.797222222223</c:v>
                </c:pt>
                <c:pt idx="4029">
                  <c:v>44919.79791666667</c:v>
                </c:pt>
                <c:pt idx="4030">
                  <c:v>44919.798611111109</c:v>
                </c:pt>
                <c:pt idx="4031">
                  <c:v>44919.799305555556</c:v>
                </c:pt>
                <c:pt idx="4032">
                  <c:v>44919.8</c:v>
                </c:pt>
                <c:pt idx="4033">
                  <c:v>44919.800694444442</c:v>
                </c:pt>
                <c:pt idx="4034">
                  <c:v>44919.801388888889</c:v>
                </c:pt>
                <c:pt idx="4035">
                  <c:v>44919.802083333336</c:v>
                </c:pt>
                <c:pt idx="4036">
                  <c:v>44919.802777777775</c:v>
                </c:pt>
                <c:pt idx="4037">
                  <c:v>44919.803472222222</c:v>
                </c:pt>
                <c:pt idx="4038">
                  <c:v>44919.804166666669</c:v>
                </c:pt>
                <c:pt idx="4039">
                  <c:v>44919.804861111108</c:v>
                </c:pt>
                <c:pt idx="4040">
                  <c:v>44919.805555555555</c:v>
                </c:pt>
                <c:pt idx="4041">
                  <c:v>44919.806250000001</c:v>
                </c:pt>
                <c:pt idx="4042">
                  <c:v>44919.806944444441</c:v>
                </c:pt>
                <c:pt idx="4043">
                  <c:v>44919.807638888888</c:v>
                </c:pt>
                <c:pt idx="4044">
                  <c:v>44919.808333333334</c:v>
                </c:pt>
                <c:pt idx="4045">
                  <c:v>44919.809027777781</c:v>
                </c:pt>
                <c:pt idx="4046">
                  <c:v>44919.80972222222</c:v>
                </c:pt>
                <c:pt idx="4047">
                  <c:v>44919.810416666667</c:v>
                </c:pt>
                <c:pt idx="4048">
                  <c:v>44919.811111111114</c:v>
                </c:pt>
                <c:pt idx="4049">
                  <c:v>44919.811805555553</c:v>
                </c:pt>
                <c:pt idx="4050">
                  <c:v>44919.8125</c:v>
                </c:pt>
                <c:pt idx="4051">
                  <c:v>44919.813194444447</c:v>
                </c:pt>
                <c:pt idx="4052">
                  <c:v>44919.813888888886</c:v>
                </c:pt>
                <c:pt idx="4053">
                  <c:v>44919.814583333333</c:v>
                </c:pt>
                <c:pt idx="4054">
                  <c:v>44919.81527777778</c:v>
                </c:pt>
                <c:pt idx="4055">
                  <c:v>44919.815972222219</c:v>
                </c:pt>
                <c:pt idx="4056">
                  <c:v>44919.816666666666</c:v>
                </c:pt>
                <c:pt idx="4057">
                  <c:v>44919.817361111112</c:v>
                </c:pt>
                <c:pt idx="4058">
                  <c:v>44919.818055555559</c:v>
                </c:pt>
                <c:pt idx="4059">
                  <c:v>44919.818749999999</c:v>
                </c:pt>
                <c:pt idx="4060">
                  <c:v>44919.819444444445</c:v>
                </c:pt>
                <c:pt idx="4061">
                  <c:v>44919.820138888892</c:v>
                </c:pt>
                <c:pt idx="4062">
                  <c:v>44919.820833333331</c:v>
                </c:pt>
                <c:pt idx="4063">
                  <c:v>44919.821527777778</c:v>
                </c:pt>
                <c:pt idx="4064">
                  <c:v>44919.822222222225</c:v>
                </c:pt>
                <c:pt idx="4065">
                  <c:v>44919.822916666664</c:v>
                </c:pt>
                <c:pt idx="4066">
                  <c:v>44919.823611111111</c:v>
                </c:pt>
                <c:pt idx="4067">
                  <c:v>44919.824305555558</c:v>
                </c:pt>
                <c:pt idx="4068">
                  <c:v>44919.824999999997</c:v>
                </c:pt>
                <c:pt idx="4069">
                  <c:v>44919.825694444444</c:v>
                </c:pt>
                <c:pt idx="4070">
                  <c:v>44919.826388888891</c:v>
                </c:pt>
                <c:pt idx="4071">
                  <c:v>44919.82708333333</c:v>
                </c:pt>
                <c:pt idx="4072">
                  <c:v>44919.827777777777</c:v>
                </c:pt>
                <c:pt idx="4073">
                  <c:v>44919.828472222223</c:v>
                </c:pt>
                <c:pt idx="4074">
                  <c:v>44919.82916666667</c:v>
                </c:pt>
                <c:pt idx="4075">
                  <c:v>44919.829861111109</c:v>
                </c:pt>
                <c:pt idx="4076">
                  <c:v>44919.830555555556</c:v>
                </c:pt>
                <c:pt idx="4077">
                  <c:v>44919.831250000003</c:v>
                </c:pt>
                <c:pt idx="4078">
                  <c:v>44919.831944444442</c:v>
                </c:pt>
                <c:pt idx="4079">
                  <c:v>44919.832638888889</c:v>
                </c:pt>
                <c:pt idx="4080">
                  <c:v>44919.833333333336</c:v>
                </c:pt>
                <c:pt idx="4081">
                  <c:v>44919.834027777775</c:v>
                </c:pt>
                <c:pt idx="4082">
                  <c:v>44919.834722222222</c:v>
                </c:pt>
                <c:pt idx="4083">
                  <c:v>44919.835416666669</c:v>
                </c:pt>
                <c:pt idx="4084">
                  <c:v>44919.836111111108</c:v>
                </c:pt>
                <c:pt idx="4085">
                  <c:v>44919.836805555555</c:v>
                </c:pt>
                <c:pt idx="4086">
                  <c:v>44919.837500000001</c:v>
                </c:pt>
                <c:pt idx="4087">
                  <c:v>44919.838194444441</c:v>
                </c:pt>
                <c:pt idx="4088">
                  <c:v>44919.838888888888</c:v>
                </c:pt>
                <c:pt idx="4089">
                  <c:v>44919.839583333334</c:v>
                </c:pt>
                <c:pt idx="4090">
                  <c:v>44919.840277777781</c:v>
                </c:pt>
                <c:pt idx="4091">
                  <c:v>44919.84097222222</c:v>
                </c:pt>
                <c:pt idx="4092">
                  <c:v>44919.841666666667</c:v>
                </c:pt>
                <c:pt idx="4093">
                  <c:v>44919.842361111114</c:v>
                </c:pt>
                <c:pt idx="4094">
                  <c:v>44919.843055555553</c:v>
                </c:pt>
                <c:pt idx="4095">
                  <c:v>44919.84375</c:v>
                </c:pt>
                <c:pt idx="4096">
                  <c:v>44919.844444444447</c:v>
                </c:pt>
                <c:pt idx="4097">
                  <c:v>44919.845138888886</c:v>
                </c:pt>
                <c:pt idx="4098">
                  <c:v>44919.845833333333</c:v>
                </c:pt>
                <c:pt idx="4099">
                  <c:v>44919.84652777778</c:v>
                </c:pt>
                <c:pt idx="4100">
                  <c:v>44919.847222222219</c:v>
                </c:pt>
                <c:pt idx="4101">
                  <c:v>44919.847916666666</c:v>
                </c:pt>
                <c:pt idx="4102">
                  <c:v>44919.848611111112</c:v>
                </c:pt>
                <c:pt idx="4103">
                  <c:v>44919.849305555559</c:v>
                </c:pt>
                <c:pt idx="4104">
                  <c:v>44919.85</c:v>
                </c:pt>
                <c:pt idx="4105">
                  <c:v>44919.850694444445</c:v>
                </c:pt>
                <c:pt idx="4106">
                  <c:v>44919.851388888892</c:v>
                </c:pt>
                <c:pt idx="4107">
                  <c:v>44919.852083333331</c:v>
                </c:pt>
                <c:pt idx="4108">
                  <c:v>44919.852777777778</c:v>
                </c:pt>
                <c:pt idx="4109">
                  <c:v>44919.853472222225</c:v>
                </c:pt>
                <c:pt idx="4110">
                  <c:v>44919.854166666664</c:v>
                </c:pt>
                <c:pt idx="4111">
                  <c:v>44919.854861111111</c:v>
                </c:pt>
                <c:pt idx="4112">
                  <c:v>44919.855555555558</c:v>
                </c:pt>
                <c:pt idx="4113">
                  <c:v>44919.856249999997</c:v>
                </c:pt>
                <c:pt idx="4114">
                  <c:v>44919.856944444444</c:v>
                </c:pt>
                <c:pt idx="4115">
                  <c:v>44919.857638888891</c:v>
                </c:pt>
                <c:pt idx="4116">
                  <c:v>44919.85833333333</c:v>
                </c:pt>
                <c:pt idx="4117">
                  <c:v>44919.859027777777</c:v>
                </c:pt>
                <c:pt idx="4118">
                  <c:v>44919.859722222223</c:v>
                </c:pt>
                <c:pt idx="4119">
                  <c:v>44919.86041666667</c:v>
                </c:pt>
                <c:pt idx="4120">
                  <c:v>44919.861111111109</c:v>
                </c:pt>
                <c:pt idx="4121">
                  <c:v>44919.861805555556</c:v>
                </c:pt>
                <c:pt idx="4122">
                  <c:v>44919.862500000003</c:v>
                </c:pt>
                <c:pt idx="4123">
                  <c:v>44919.863194444442</c:v>
                </c:pt>
                <c:pt idx="4124">
                  <c:v>44919.863888888889</c:v>
                </c:pt>
                <c:pt idx="4125">
                  <c:v>44919.864583333336</c:v>
                </c:pt>
                <c:pt idx="4126">
                  <c:v>44919.865277777775</c:v>
                </c:pt>
                <c:pt idx="4127">
                  <c:v>44919.865972222222</c:v>
                </c:pt>
                <c:pt idx="4128">
                  <c:v>44919.866666666669</c:v>
                </c:pt>
                <c:pt idx="4129">
                  <c:v>44919.867361111108</c:v>
                </c:pt>
                <c:pt idx="4130">
                  <c:v>44919.868055555555</c:v>
                </c:pt>
                <c:pt idx="4131">
                  <c:v>44919.868750000001</c:v>
                </c:pt>
                <c:pt idx="4132">
                  <c:v>44919.869444444441</c:v>
                </c:pt>
                <c:pt idx="4133">
                  <c:v>44919.870138888888</c:v>
                </c:pt>
                <c:pt idx="4134">
                  <c:v>44919.870833333334</c:v>
                </c:pt>
                <c:pt idx="4135">
                  <c:v>44919.871527777781</c:v>
                </c:pt>
                <c:pt idx="4136">
                  <c:v>44919.87222222222</c:v>
                </c:pt>
                <c:pt idx="4137">
                  <c:v>44919.872916666667</c:v>
                </c:pt>
                <c:pt idx="4138">
                  <c:v>44919.873611111114</c:v>
                </c:pt>
                <c:pt idx="4139">
                  <c:v>44919.874305555553</c:v>
                </c:pt>
                <c:pt idx="4140">
                  <c:v>44919.875</c:v>
                </c:pt>
                <c:pt idx="4141">
                  <c:v>44919.875694444447</c:v>
                </c:pt>
                <c:pt idx="4142">
                  <c:v>44919.876388888886</c:v>
                </c:pt>
                <c:pt idx="4143">
                  <c:v>44919.877083333333</c:v>
                </c:pt>
                <c:pt idx="4144">
                  <c:v>44919.87777777778</c:v>
                </c:pt>
                <c:pt idx="4145">
                  <c:v>44919.878472222219</c:v>
                </c:pt>
                <c:pt idx="4146">
                  <c:v>44919.879166666666</c:v>
                </c:pt>
                <c:pt idx="4147">
                  <c:v>44919.879861111112</c:v>
                </c:pt>
                <c:pt idx="4148">
                  <c:v>44919.880555555559</c:v>
                </c:pt>
                <c:pt idx="4149">
                  <c:v>44919.881249999999</c:v>
                </c:pt>
                <c:pt idx="4150">
                  <c:v>44919.881944444445</c:v>
                </c:pt>
                <c:pt idx="4151">
                  <c:v>44919.882638888892</c:v>
                </c:pt>
                <c:pt idx="4152">
                  <c:v>44919.883333333331</c:v>
                </c:pt>
                <c:pt idx="4153">
                  <c:v>44919.884027777778</c:v>
                </c:pt>
                <c:pt idx="4154">
                  <c:v>44919.884722222225</c:v>
                </c:pt>
                <c:pt idx="4155">
                  <c:v>44919.885416666664</c:v>
                </c:pt>
                <c:pt idx="4156">
                  <c:v>44919.886111111111</c:v>
                </c:pt>
                <c:pt idx="4157">
                  <c:v>44919.886805555558</c:v>
                </c:pt>
                <c:pt idx="4158">
                  <c:v>44919.887499999997</c:v>
                </c:pt>
                <c:pt idx="4159">
                  <c:v>44919.888194444444</c:v>
                </c:pt>
                <c:pt idx="4160">
                  <c:v>44919.888888888891</c:v>
                </c:pt>
                <c:pt idx="4161">
                  <c:v>44919.88958333333</c:v>
                </c:pt>
                <c:pt idx="4162">
                  <c:v>44919.890277777777</c:v>
                </c:pt>
                <c:pt idx="4163">
                  <c:v>44919.890972222223</c:v>
                </c:pt>
                <c:pt idx="4164">
                  <c:v>44919.89166666667</c:v>
                </c:pt>
                <c:pt idx="4165">
                  <c:v>44919.892361111109</c:v>
                </c:pt>
                <c:pt idx="4166">
                  <c:v>44919.893055555556</c:v>
                </c:pt>
                <c:pt idx="4167">
                  <c:v>44919.893750000003</c:v>
                </c:pt>
                <c:pt idx="4168">
                  <c:v>44919.894444444442</c:v>
                </c:pt>
                <c:pt idx="4169">
                  <c:v>44919.895138888889</c:v>
                </c:pt>
                <c:pt idx="4170">
                  <c:v>44919.895833333336</c:v>
                </c:pt>
                <c:pt idx="4171">
                  <c:v>44919.896527777775</c:v>
                </c:pt>
                <c:pt idx="4172">
                  <c:v>44919.897222222222</c:v>
                </c:pt>
                <c:pt idx="4173">
                  <c:v>44919.897916666669</c:v>
                </c:pt>
                <c:pt idx="4174">
                  <c:v>44919.898611111108</c:v>
                </c:pt>
                <c:pt idx="4175">
                  <c:v>44919.899305555555</c:v>
                </c:pt>
                <c:pt idx="4176">
                  <c:v>44919.9</c:v>
                </c:pt>
                <c:pt idx="4177">
                  <c:v>44919.900694444441</c:v>
                </c:pt>
                <c:pt idx="4178">
                  <c:v>44919.901388888888</c:v>
                </c:pt>
                <c:pt idx="4179">
                  <c:v>44919.902083333334</c:v>
                </c:pt>
                <c:pt idx="4180">
                  <c:v>44919.902777777781</c:v>
                </c:pt>
                <c:pt idx="4181">
                  <c:v>44919.90347222222</c:v>
                </c:pt>
                <c:pt idx="4182">
                  <c:v>44919.904166666667</c:v>
                </c:pt>
                <c:pt idx="4183">
                  <c:v>44919.904861111114</c:v>
                </c:pt>
                <c:pt idx="4184">
                  <c:v>44919.905555555553</c:v>
                </c:pt>
                <c:pt idx="4185">
                  <c:v>44919.90625</c:v>
                </c:pt>
                <c:pt idx="4186">
                  <c:v>44919.906944444447</c:v>
                </c:pt>
                <c:pt idx="4187">
                  <c:v>44919.907638888886</c:v>
                </c:pt>
                <c:pt idx="4188">
                  <c:v>44919.908333333333</c:v>
                </c:pt>
                <c:pt idx="4189">
                  <c:v>44919.90902777778</c:v>
                </c:pt>
                <c:pt idx="4190">
                  <c:v>44919.909722222219</c:v>
                </c:pt>
                <c:pt idx="4191">
                  <c:v>44919.910416666666</c:v>
                </c:pt>
                <c:pt idx="4192">
                  <c:v>44919.911111111112</c:v>
                </c:pt>
                <c:pt idx="4193">
                  <c:v>44919.911805555559</c:v>
                </c:pt>
                <c:pt idx="4194">
                  <c:v>44919.912499999999</c:v>
                </c:pt>
                <c:pt idx="4195">
                  <c:v>44919.913194444445</c:v>
                </c:pt>
                <c:pt idx="4196">
                  <c:v>44919.913888888892</c:v>
                </c:pt>
                <c:pt idx="4197">
                  <c:v>44919.914583333331</c:v>
                </c:pt>
                <c:pt idx="4198">
                  <c:v>44919.915277777778</c:v>
                </c:pt>
                <c:pt idx="4199">
                  <c:v>44919.915972222225</c:v>
                </c:pt>
                <c:pt idx="4200">
                  <c:v>44919.916666666664</c:v>
                </c:pt>
                <c:pt idx="4201">
                  <c:v>44919.917361111111</c:v>
                </c:pt>
                <c:pt idx="4202">
                  <c:v>44919.918055555558</c:v>
                </c:pt>
                <c:pt idx="4203">
                  <c:v>44919.918749999997</c:v>
                </c:pt>
                <c:pt idx="4204">
                  <c:v>44919.919444444444</c:v>
                </c:pt>
                <c:pt idx="4205">
                  <c:v>44919.920138888891</c:v>
                </c:pt>
                <c:pt idx="4206">
                  <c:v>44919.92083333333</c:v>
                </c:pt>
                <c:pt idx="4207">
                  <c:v>44919.921527777777</c:v>
                </c:pt>
                <c:pt idx="4208">
                  <c:v>44919.922222222223</c:v>
                </c:pt>
                <c:pt idx="4209">
                  <c:v>44919.92291666667</c:v>
                </c:pt>
                <c:pt idx="4210">
                  <c:v>44919.923611111109</c:v>
                </c:pt>
                <c:pt idx="4211">
                  <c:v>44919.924305555556</c:v>
                </c:pt>
                <c:pt idx="4212">
                  <c:v>44919.925000000003</c:v>
                </c:pt>
                <c:pt idx="4213">
                  <c:v>44919.925694444442</c:v>
                </c:pt>
                <c:pt idx="4214">
                  <c:v>44919.926388888889</c:v>
                </c:pt>
                <c:pt idx="4215">
                  <c:v>44919.927083333336</c:v>
                </c:pt>
                <c:pt idx="4216">
                  <c:v>44919.927777777775</c:v>
                </c:pt>
                <c:pt idx="4217">
                  <c:v>44919.928472222222</c:v>
                </c:pt>
                <c:pt idx="4218">
                  <c:v>44919.929166666669</c:v>
                </c:pt>
                <c:pt idx="4219">
                  <c:v>44919.929861111108</c:v>
                </c:pt>
                <c:pt idx="4220">
                  <c:v>44919.930555555555</c:v>
                </c:pt>
                <c:pt idx="4221">
                  <c:v>44919.931250000001</c:v>
                </c:pt>
                <c:pt idx="4222">
                  <c:v>44919.931944444441</c:v>
                </c:pt>
                <c:pt idx="4223">
                  <c:v>44919.932638888888</c:v>
                </c:pt>
                <c:pt idx="4224">
                  <c:v>44919.933333333334</c:v>
                </c:pt>
                <c:pt idx="4225">
                  <c:v>44919.934027777781</c:v>
                </c:pt>
                <c:pt idx="4226">
                  <c:v>44919.93472222222</c:v>
                </c:pt>
                <c:pt idx="4227">
                  <c:v>44919.935416666667</c:v>
                </c:pt>
                <c:pt idx="4228">
                  <c:v>44919.936111111114</c:v>
                </c:pt>
                <c:pt idx="4229">
                  <c:v>44919.936805555553</c:v>
                </c:pt>
                <c:pt idx="4230">
                  <c:v>44919.9375</c:v>
                </c:pt>
                <c:pt idx="4231">
                  <c:v>44919.938194444447</c:v>
                </c:pt>
                <c:pt idx="4232">
                  <c:v>44919.938888888886</c:v>
                </c:pt>
                <c:pt idx="4233">
                  <c:v>44919.939583333333</c:v>
                </c:pt>
                <c:pt idx="4234">
                  <c:v>44919.94027777778</c:v>
                </c:pt>
                <c:pt idx="4235">
                  <c:v>44919.940972222219</c:v>
                </c:pt>
                <c:pt idx="4236">
                  <c:v>44919.941666666666</c:v>
                </c:pt>
                <c:pt idx="4237">
                  <c:v>44919.942361111112</c:v>
                </c:pt>
                <c:pt idx="4238">
                  <c:v>44919.943055555559</c:v>
                </c:pt>
                <c:pt idx="4239">
                  <c:v>44919.943749999999</c:v>
                </c:pt>
                <c:pt idx="4240">
                  <c:v>44919.944444444445</c:v>
                </c:pt>
                <c:pt idx="4241">
                  <c:v>44919.945138888892</c:v>
                </c:pt>
                <c:pt idx="4242">
                  <c:v>44919.945833333331</c:v>
                </c:pt>
                <c:pt idx="4243">
                  <c:v>44919.946527777778</c:v>
                </c:pt>
                <c:pt idx="4244">
                  <c:v>44919.947222222225</c:v>
                </c:pt>
                <c:pt idx="4245">
                  <c:v>44919.947916666664</c:v>
                </c:pt>
                <c:pt idx="4246">
                  <c:v>44919.948611111111</c:v>
                </c:pt>
                <c:pt idx="4247">
                  <c:v>44919.949305555558</c:v>
                </c:pt>
                <c:pt idx="4248">
                  <c:v>44919.95</c:v>
                </c:pt>
                <c:pt idx="4249">
                  <c:v>44919.950694444444</c:v>
                </c:pt>
                <c:pt idx="4250">
                  <c:v>44919.951388888891</c:v>
                </c:pt>
                <c:pt idx="4251">
                  <c:v>44919.95208333333</c:v>
                </c:pt>
                <c:pt idx="4252">
                  <c:v>44919.952777777777</c:v>
                </c:pt>
                <c:pt idx="4253">
                  <c:v>44919.953472222223</c:v>
                </c:pt>
                <c:pt idx="4254">
                  <c:v>44919.95416666667</c:v>
                </c:pt>
                <c:pt idx="4255">
                  <c:v>44919.954861111109</c:v>
                </c:pt>
                <c:pt idx="4256">
                  <c:v>44919.955555555556</c:v>
                </c:pt>
                <c:pt idx="4257">
                  <c:v>44919.956250000003</c:v>
                </c:pt>
                <c:pt idx="4258">
                  <c:v>44919.956944444442</c:v>
                </c:pt>
                <c:pt idx="4259">
                  <c:v>44919.957638888889</c:v>
                </c:pt>
                <c:pt idx="4260">
                  <c:v>44919.958333333336</c:v>
                </c:pt>
                <c:pt idx="4261">
                  <c:v>44919.959027777775</c:v>
                </c:pt>
                <c:pt idx="4262">
                  <c:v>44919.959722222222</c:v>
                </c:pt>
                <c:pt idx="4263">
                  <c:v>44919.960416666669</c:v>
                </c:pt>
                <c:pt idx="4264">
                  <c:v>44919.961111111108</c:v>
                </c:pt>
                <c:pt idx="4265">
                  <c:v>44919.961805555555</c:v>
                </c:pt>
                <c:pt idx="4266">
                  <c:v>44919.962500000001</c:v>
                </c:pt>
                <c:pt idx="4267">
                  <c:v>44919.963194444441</c:v>
                </c:pt>
                <c:pt idx="4268">
                  <c:v>44919.963888888888</c:v>
                </c:pt>
                <c:pt idx="4269">
                  <c:v>44919.964583333334</c:v>
                </c:pt>
                <c:pt idx="4270">
                  <c:v>44919.965277777781</c:v>
                </c:pt>
                <c:pt idx="4271">
                  <c:v>44919.96597222222</c:v>
                </c:pt>
                <c:pt idx="4272">
                  <c:v>44919.966666666667</c:v>
                </c:pt>
                <c:pt idx="4273">
                  <c:v>44919.967361111114</c:v>
                </c:pt>
                <c:pt idx="4274">
                  <c:v>44919.968055555553</c:v>
                </c:pt>
                <c:pt idx="4275">
                  <c:v>44919.96875</c:v>
                </c:pt>
                <c:pt idx="4276">
                  <c:v>44919.969444444447</c:v>
                </c:pt>
                <c:pt idx="4277">
                  <c:v>44919.970138888886</c:v>
                </c:pt>
                <c:pt idx="4278">
                  <c:v>44919.970833333333</c:v>
                </c:pt>
                <c:pt idx="4279">
                  <c:v>44919.97152777778</c:v>
                </c:pt>
                <c:pt idx="4280">
                  <c:v>44919.972222222219</c:v>
                </c:pt>
                <c:pt idx="4281">
                  <c:v>44919.972916666666</c:v>
                </c:pt>
                <c:pt idx="4282">
                  <c:v>44919.973611111112</c:v>
                </c:pt>
                <c:pt idx="4283">
                  <c:v>44919.974305555559</c:v>
                </c:pt>
                <c:pt idx="4284">
                  <c:v>44919.974999999999</c:v>
                </c:pt>
                <c:pt idx="4285">
                  <c:v>44919.975694444445</c:v>
                </c:pt>
                <c:pt idx="4286">
                  <c:v>44919.976388888892</c:v>
                </c:pt>
                <c:pt idx="4287">
                  <c:v>44919.977083333331</c:v>
                </c:pt>
                <c:pt idx="4288">
                  <c:v>44919.977777777778</c:v>
                </c:pt>
                <c:pt idx="4289">
                  <c:v>44919.978472222225</c:v>
                </c:pt>
                <c:pt idx="4290">
                  <c:v>44919.979166666664</c:v>
                </c:pt>
                <c:pt idx="4291">
                  <c:v>44919.979861111111</c:v>
                </c:pt>
                <c:pt idx="4292">
                  <c:v>44919.980555555558</c:v>
                </c:pt>
                <c:pt idx="4293">
                  <c:v>44919.981249999997</c:v>
                </c:pt>
                <c:pt idx="4294">
                  <c:v>44919.981944444444</c:v>
                </c:pt>
                <c:pt idx="4295">
                  <c:v>44919.982638888891</c:v>
                </c:pt>
                <c:pt idx="4296">
                  <c:v>44919.98333333333</c:v>
                </c:pt>
                <c:pt idx="4297">
                  <c:v>44919.984027777777</c:v>
                </c:pt>
                <c:pt idx="4298">
                  <c:v>44919.984722222223</c:v>
                </c:pt>
                <c:pt idx="4299">
                  <c:v>44919.98541666667</c:v>
                </c:pt>
                <c:pt idx="4300">
                  <c:v>44919.986111111109</c:v>
                </c:pt>
                <c:pt idx="4301">
                  <c:v>44919.986805555556</c:v>
                </c:pt>
                <c:pt idx="4302">
                  <c:v>44919.987500000003</c:v>
                </c:pt>
                <c:pt idx="4303">
                  <c:v>44919.988194444442</c:v>
                </c:pt>
                <c:pt idx="4304">
                  <c:v>44919.988888888889</c:v>
                </c:pt>
                <c:pt idx="4305">
                  <c:v>44919.989583333336</c:v>
                </c:pt>
                <c:pt idx="4306">
                  <c:v>44919.990277777775</c:v>
                </c:pt>
                <c:pt idx="4307">
                  <c:v>44919.990972222222</c:v>
                </c:pt>
                <c:pt idx="4308">
                  <c:v>44919.991666666669</c:v>
                </c:pt>
                <c:pt idx="4309">
                  <c:v>44919.992361111108</c:v>
                </c:pt>
                <c:pt idx="4310">
                  <c:v>44919.993055555555</c:v>
                </c:pt>
                <c:pt idx="4311">
                  <c:v>44919.993750000001</c:v>
                </c:pt>
                <c:pt idx="4312">
                  <c:v>44919.994444444441</c:v>
                </c:pt>
                <c:pt idx="4313">
                  <c:v>44919.995138888888</c:v>
                </c:pt>
                <c:pt idx="4314">
                  <c:v>44919.995833333334</c:v>
                </c:pt>
                <c:pt idx="4315">
                  <c:v>44919.996527777781</c:v>
                </c:pt>
                <c:pt idx="4316">
                  <c:v>44919.99722222222</c:v>
                </c:pt>
                <c:pt idx="4317">
                  <c:v>44919.997916666667</c:v>
                </c:pt>
                <c:pt idx="4318">
                  <c:v>44919.998611111114</c:v>
                </c:pt>
                <c:pt idx="4319">
                  <c:v>44919.999305555553</c:v>
                </c:pt>
                <c:pt idx="4320">
                  <c:v>44920</c:v>
                </c:pt>
                <c:pt idx="4321">
                  <c:v>44920.000694444447</c:v>
                </c:pt>
                <c:pt idx="4322">
                  <c:v>44920.001388888886</c:v>
                </c:pt>
                <c:pt idx="4323">
                  <c:v>44920.002083333333</c:v>
                </c:pt>
                <c:pt idx="4324">
                  <c:v>44920.00277777778</c:v>
                </c:pt>
                <c:pt idx="4325">
                  <c:v>44920.003472222219</c:v>
                </c:pt>
                <c:pt idx="4326">
                  <c:v>44920.004166666666</c:v>
                </c:pt>
                <c:pt idx="4327">
                  <c:v>44920.004861111112</c:v>
                </c:pt>
                <c:pt idx="4328">
                  <c:v>44920.005555555559</c:v>
                </c:pt>
                <c:pt idx="4329">
                  <c:v>44920.006249999999</c:v>
                </c:pt>
                <c:pt idx="4330">
                  <c:v>44920.006944444445</c:v>
                </c:pt>
                <c:pt idx="4331">
                  <c:v>44920.007638888892</c:v>
                </c:pt>
                <c:pt idx="4332">
                  <c:v>44920.008333333331</c:v>
                </c:pt>
                <c:pt idx="4333">
                  <c:v>44920.009027777778</c:v>
                </c:pt>
                <c:pt idx="4334">
                  <c:v>44920.009722222225</c:v>
                </c:pt>
                <c:pt idx="4335">
                  <c:v>44920.010416666664</c:v>
                </c:pt>
                <c:pt idx="4336">
                  <c:v>44920.011111111111</c:v>
                </c:pt>
                <c:pt idx="4337">
                  <c:v>44920.011805555558</c:v>
                </c:pt>
                <c:pt idx="4338">
                  <c:v>44920.012499999997</c:v>
                </c:pt>
                <c:pt idx="4339">
                  <c:v>44920.013194444444</c:v>
                </c:pt>
                <c:pt idx="4340">
                  <c:v>44920.013888888891</c:v>
                </c:pt>
                <c:pt idx="4341">
                  <c:v>44920.01458333333</c:v>
                </c:pt>
                <c:pt idx="4342">
                  <c:v>44920.015277777777</c:v>
                </c:pt>
                <c:pt idx="4343">
                  <c:v>44920.015972222223</c:v>
                </c:pt>
                <c:pt idx="4344">
                  <c:v>44920.01666666667</c:v>
                </c:pt>
                <c:pt idx="4345">
                  <c:v>44920.017361111109</c:v>
                </c:pt>
                <c:pt idx="4346">
                  <c:v>44920.018055555556</c:v>
                </c:pt>
                <c:pt idx="4347">
                  <c:v>44920.018750000003</c:v>
                </c:pt>
                <c:pt idx="4348">
                  <c:v>44920.019444444442</c:v>
                </c:pt>
                <c:pt idx="4349">
                  <c:v>44920.020138888889</c:v>
                </c:pt>
                <c:pt idx="4350">
                  <c:v>44920.020833333336</c:v>
                </c:pt>
                <c:pt idx="4351">
                  <c:v>44920.021527777775</c:v>
                </c:pt>
                <c:pt idx="4352">
                  <c:v>44920.022222222222</c:v>
                </c:pt>
                <c:pt idx="4353">
                  <c:v>44920.022916666669</c:v>
                </c:pt>
                <c:pt idx="4354">
                  <c:v>44920.023611111108</c:v>
                </c:pt>
                <c:pt idx="4355">
                  <c:v>44920.024305555555</c:v>
                </c:pt>
                <c:pt idx="4356">
                  <c:v>44920.025000000001</c:v>
                </c:pt>
                <c:pt idx="4357">
                  <c:v>44920.025694444441</c:v>
                </c:pt>
                <c:pt idx="4358">
                  <c:v>44920.026388888888</c:v>
                </c:pt>
                <c:pt idx="4359">
                  <c:v>44920.027083333334</c:v>
                </c:pt>
                <c:pt idx="4360">
                  <c:v>44920.027777777781</c:v>
                </c:pt>
                <c:pt idx="4361">
                  <c:v>44920.02847222222</c:v>
                </c:pt>
                <c:pt idx="4362">
                  <c:v>44920.029166666667</c:v>
                </c:pt>
                <c:pt idx="4363">
                  <c:v>44920.029861111114</c:v>
                </c:pt>
                <c:pt idx="4364">
                  <c:v>44920.030555555553</c:v>
                </c:pt>
                <c:pt idx="4365">
                  <c:v>44920.03125</c:v>
                </c:pt>
                <c:pt idx="4366">
                  <c:v>44920.031944444447</c:v>
                </c:pt>
                <c:pt idx="4367">
                  <c:v>44920.032638888886</c:v>
                </c:pt>
                <c:pt idx="4368">
                  <c:v>44920.033333333333</c:v>
                </c:pt>
                <c:pt idx="4369">
                  <c:v>44920.03402777778</c:v>
                </c:pt>
                <c:pt idx="4370">
                  <c:v>44920.034722222219</c:v>
                </c:pt>
                <c:pt idx="4371">
                  <c:v>44920.035416666666</c:v>
                </c:pt>
                <c:pt idx="4372">
                  <c:v>44920.036111111112</c:v>
                </c:pt>
                <c:pt idx="4373">
                  <c:v>44920.036805555559</c:v>
                </c:pt>
                <c:pt idx="4374">
                  <c:v>44920.037499999999</c:v>
                </c:pt>
                <c:pt idx="4375">
                  <c:v>44920.038194444445</c:v>
                </c:pt>
                <c:pt idx="4376">
                  <c:v>44920.038888888892</c:v>
                </c:pt>
                <c:pt idx="4377">
                  <c:v>44920.039583333331</c:v>
                </c:pt>
                <c:pt idx="4378">
                  <c:v>44920.040277777778</c:v>
                </c:pt>
                <c:pt idx="4379">
                  <c:v>44920.040972222225</c:v>
                </c:pt>
                <c:pt idx="4380">
                  <c:v>44920.041666666664</c:v>
                </c:pt>
                <c:pt idx="4381">
                  <c:v>44920.042361111111</c:v>
                </c:pt>
                <c:pt idx="4382">
                  <c:v>44920.043055555558</c:v>
                </c:pt>
                <c:pt idx="4383">
                  <c:v>44920.043749999997</c:v>
                </c:pt>
                <c:pt idx="4384">
                  <c:v>44920.044444444444</c:v>
                </c:pt>
                <c:pt idx="4385">
                  <c:v>44920.045138888891</c:v>
                </c:pt>
                <c:pt idx="4386">
                  <c:v>44920.04583333333</c:v>
                </c:pt>
                <c:pt idx="4387">
                  <c:v>44920.046527777777</c:v>
                </c:pt>
                <c:pt idx="4388">
                  <c:v>44920.047222222223</c:v>
                </c:pt>
                <c:pt idx="4389">
                  <c:v>44920.04791666667</c:v>
                </c:pt>
                <c:pt idx="4390">
                  <c:v>44920.048611111109</c:v>
                </c:pt>
                <c:pt idx="4391">
                  <c:v>44920.049305555556</c:v>
                </c:pt>
                <c:pt idx="4392">
                  <c:v>44920.05</c:v>
                </c:pt>
                <c:pt idx="4393">
                  <c:v>44920.050694444442</c:v>
                </c:pt>
                <c:pt idx="4394">
                  <c:v>44920.051388888889</c:v>
                </c:pt>
                <c:pt idx="4395">
                  <c:v>44920.052083333336</c:v>
                </c:pt>
                <c:pt idx="4396">
                  <c:v>44920.052777777775</c:v>
                </c:pt>
                <c:pt idx="4397">
                  <c:v>44920.053472222222</c:v>
                </c:pt>
                <c:pt idx="4398">
                  <c:v>44920.054166666669</c:v>
                </c:pt>
                <c:pt idx="4399">
                  <c:v>44920.054861111108</c:v>
                </c:pt>
                <c:pt idx="4400">
                  <c:v>44920.055555555555</c:v>
                </c:pt>
                <c:pt idx="4401">
                  <c:v>44920.056250000001</c:v>
                </c:pt>
                <c:pt idx="4402">
                  <c:v>44920.056944444441</c:v>
                </c:pt>
                <c:pt idx="4403">
                  <c:v>44920.057638888888</c:v>
                </c:pt>
                <c:pt idx="4404">
                  <c:v>44920.058333333334</c:v>
                </c:pt>
                <c:pt idx="4405">
                  <c:v>44920.059027777781</c:v>
                </c:pt>
                <c:pt idx="4406">
                  <c:v>44920.05972222222</c:v>
                </c:pt>
                <c:pt idx="4407">
                  <c:v>44920.060416666667</c:v>
                </c:pt>
                <c:pt idx="4408">
                  <c:v>44920.061111111114</c:v>
                </c:pt>
                <c:pt idx="4409">
                  <c:v>44920.061805555553</c:v>
                </c:pt>
                <c:pt idx="4410">
                  <c:v>44920.0625</c:v>
                </c:pt>
                <c:pt idx="4411">
                  <c:v>44920.063194444447</c:v>
                </c:pt>
                <c:pt idx="4412">
                  <c:v>44920.063888888886</c:v>
                </c:pt>
                <c:pt idx="4413">
                  <c:v>44920.064583333333</c:v>
                </c:pt>
                <c:pt idx="4414">
                  <c:v>44920.06527777778</c:v>
                </c:pt>
                <c:pt idx="4415">
                  <c:v>44920.065972222219</c:v>
                </c:pt>
                <c:pt idx="4416">
                  <c:v>44920.066666666666</c:v>
                </c:pt>
                <c:pt idx="4417">
                  <c:v>44920.067361111112</c:v>
                </c:pt>
                <c:pt idx="4418">
                  <c:v>44920.068055555559</c:v>
                </c:pt>
                <c:pt idx="4419">
                  <c:v>44920.068749999999</c:v>
                </c:pt>
                <c:pt idx="4420">
                  <c:v>44920.069444444445</c:v>
                </c:pt>
                <c:pt idx="4421">
                  <c:v>44920.070138888892</c:v>
                </c:pt>
                <c:pt idx="4422">
                  <c:v>44920.070833333331</c:v>
                </c:pt>
                <c:pt idx="4423">
                  <c:v>44920.071527777778</c:v>
                </c:pt>
                <c:pt idx="4424">
                  <c:v>44920.072222222225</c:v>
                </c:pt>
                <c:pt idx="4425">
                  <c:v>44920.072916666664</c:v>
                </c:pt>
                <c:pt idx="4426">
                  <c:v>44920.073611111111</c:v>
                </c:pt>
                <c:pt idx="4427">
                  <c:v>44920.074305555558</c:v>
                </c:pt>
                <c:pt idx="4428">
                  <c:v>44920.074999999997</c:v>
                </c:pt>
                <c:pt idx="4429">
                  <c:v>44920.075694444444</c:v>
                </c:pt>
                <c:pt idx="4430">
                  <c:v>44920.076388888891</c:v>
                </c:pt>
                <c:pt idx="4431">
                  <c:v>44920.07708333333</c:v>
                </c:pt>
                <c:pt idx="4432">
                  <c:v>44920.077777777777</c:v>
                </c:pt>
                <c:pt idx="4433">
                  <c:v>44920.078472222223</c:v>
                </c:pt>
                <c:pt idx="4434">
                  <c:v>44920.07916666667</c:v>
                </c:pt>
                <c:pt idx="4435">
                  <c:v>44920.079861111109</c:v>
                </c:pt>
                <c:pt idx="4436">
                  <c:v>44920.080555555556</c:v>
                </c:pt>
                <c:pt idx="4437">
                  <c:v>44920.081250000003</c:v>
                </c:pt>
                <c:pt idx="4438">
                  <c:v>44920.081944444442</c:v>
                </c:pt>
                <c:pt idx="4439">
                  <c:v>44920.082638888889</c:v>
                </c:pt>
                <c:pt idx="4440">
                  <c:v>44920.083333333336</c:v>
                </c:pt>
                <c:pt idx="4441">
                  <c:v>44920.084027777775</c:v>
                </c:pt>
                <c:pt idx="4442">
                  <c:v>44920.084722222222</c:v>
                </c:pt>
                <c:pt idx="4443">
                  <c:v>44920.085416666669</c:v>
                </c:pt>
                <c:pt idx="4444">
                  <c:v>44920.086111111108</c:v>
                </c:pt>
                <c:pt idx="4445">
                  <c:v>44920.086805555555</c:v>
                </c:pt>
                <c:pt idx="4446">
                  <c:v>44920.087500000001</c:v>
                </c:pt>
                <c:pt idx="4447">
                  <c:v>44920.088194444441</c:v>
                </c:pt>
                <c:pt idx="4448">
                  <c:v>44920.088888888888</c:v>
                </c:pt>
                <c:pt idx="4449">
                  <c:v>44920.089583333334</c:v>
                </c:pt>
                <c:pt idx="4450">
                  <c:v>44920.090277777781</c:v>
                </c:pt>
                <c:pt idx="4451">
                  <c:v>44920.09097222222</c:v>
                </c:pt>
                <c:pt idx="4452">
                  <c:v>44920.091666666667</c:v>
                </c:pt>
                <c:pt idx="4453">
                  <c:v>44920.092361111114</c:v>
                </c:pt>
                <c:pt idx="4454">
                  <c:v>44920.093055555553</c:v>
                </c:pt>
                <c:pt idx="4455">
                  <c:v>44920.09375</c:v>
                </c:pt>
                <c:pt idx="4456">
                  <c:v>44920.094444444447</c:v>
                </c:pt>
                <c:pt idx="4457">
                  <c:v>44920.095138888886</c:v>
                </c:pt>
                <c:pt idx="4458">
                  <c:v>44920.095833333333</c:v>
                </c:pt>
                <c:pt idx="4459">
                  <c:v>44920.09652777778</c:v>
                </c:pt>
                <c:pt idx="4460">
                  <c:v>44920.097222222219</c:v>
                </c:pt>
                <c:pt idx="4461">
                  <c:v>44920.097916666666</c:v>
                </c:pt>
                <c:pt idx="4462">
                  <c:v>44920.098611111112</c:v>
                </c:pt>
                <c:pt idx="4463">
                  <c:v>44920.099305555559</c:v>
                </c:pt>
                <c:pt idx="4464">
                  <c:v>44920.1</c:v>
                </c:pt>
                <c:pt idx="4465">
                  <c:v>44920.100694444445</c:v>
                </c:pt>
                <c:pt idx="4466">
                  <c:v>44920.101388888892</c:v>
                </c:pt>
                <c:pt idx="4467">
                  <c:v>44920.102083333331</c:v>
                </c:pt>
                <c:pt idx="4468">
                  <c:v>44920.102777777778</c:v>
                </c:pt>
                <c:pt idx="4469">
                  <c:v>44920.103472222225</c:v>
                </c:pt>
                <c:pt idx="4470">
                  <c:v>44920.104166666664</c:v>
                </c:pt>
                <c:pt idx="4471">
                  <c:v>44920.104861111111</c:v>
                </c:pt>
                <c:pt idx="4472">
                  <c:v>44920.105555555558</c:v>
                </c:pt>
                <c:pt idx="4473">
                  <c:v>44920.106249999997</c:v>
                </c:pt>
                <c:pt idx="4474">
                  <c:v>44920.106944444444</c:v>
                </c:pt>
                <c:pt idx="4475">
                  <c:v>44920.107638888891</c:v>
                </c:pt>
                <c:pt idx="4476">
                  <c:v>44920.10833333333</c:v>
                </c:pt>
                <c:pt idx="4477">
                  <c:v>44920.109027777777</c:v>
                </c:pt>
                <c:pt idx="4478">
                  <c:v>44920.109722222223</c:v>
                </c:pt>
                <c:pt idx="4479">
                  <c:v>44920.11041666667</c:v>
                </c:pt>
                <c:pt idx="4480">
                  <c:v>44920.111111111109</c:v>
                </c:pt>
                <c:pt idx="4481">
                  <c:v>44920.111805555556</c:v>
                </c:pt>
                <c:pt idx="4482">
                  <c:v>44920.112500000003</c:v>
                </c:pt>
                <c:pt idx="4483">
                  <c:v>44920.113194444442</c:v>
                </c:pt>
                <c:pt idx="4484">
                  <c:v>44920.113888888889</c:v>
                </c:pt>
                <c:pt idx="4485">
                  <c:v>44920.114583333336</c:v>
                </c:pt>
                <c:pt idx="4486">
                  <c:v>44920.115277777775</c:v>
                </c:pt>
                <c:pt idx="4487">
                  <c:v>44920.115972222222</c:v>
                </c:pt>
                <c:pt idx="4488">
                  <c:v>44920.116666666669</c:v>
                </c:pt>
                <c:pt idx="4489">
                  <c:v>44920.117361111108</c:v>
                </c:pt>
                <c:pt idx="4490">
                  <c:v>44920.118055555555</c:v>
                </c:pt>
                <c:pt idx="4491">
                  <c:v>44920.118750000001</c:v>
                </c:pt>
                <c:pt idx="4492">
                  <c:v>44920.119444444441</c:v>
                </c:pt>
                <c:pt idx="4493">
                  <c:v>44920.120138888888</c:v>
                </c:pt>
                <c:pt idx="4494">
                  <c:v>44920.120833333334</c:v>
                </c:pt>
                <c:pt idx="4495">
                  <c:v>44920.121527777781</c:v>
                </c:pt>
                <c:pt idx="4496">
                  <c:v>44920.12222222222</c:v>
                </c:pt>
                <c:pt idx="4497">
                  <c:v>44920.122916666667</c:v>
                </c:pt>
                <c:pt idx="4498">
                  <c:v>44920.123611111114</c:v>
                </c:pt>
                <c:pt idx="4499">
                  <c:v>44920.124305555553</c:v>
                </c:pt>
                <c:pt idx="4500">
                  <c:v>44920.125</c:v>
                </c:pt>
                <c:pt idx="4501">
                  <c:v>44920.125694444447</c:v>
                </c:pt>
                <c:pt idx="4502">
                  <c:v>44920.126388888886</c:v>
                </c:pt>
                <c:pt idx="4503">
                  <c:v>44920.127083333333</c:v>
                </c:pt>
                <c:pt idx="4504">
                  <c:v>44920.12777777778</c:v>
                </c:pt>
                <c:pt idx="4505">
                  <c:v>44920.128472222219</c:v>
                </c:pt>
                <c:pt idx="4506">
                  <c:v>44920.129166666666</c:v>
                </c:pt>
                <c:pt idx="4507">
                  <c:v>44920.129861111112</c:v>
                </c:pt>
                <c:pt idx="4508">
                  <c:v>44920.130555555559</c:v>
                </c:pt>
                <c:pt idx="4509">
                  <c:v>44920.131249999999</c:v>
                </c:pt>
                <c:pt idx="4510">
                  <c:v>44920.131944444445</c:v>
                </c:pt>
                <c:pt idx="4511">
                  <c:v>44920.132638888892</c:v>
                </c:pt>
                <c:pt idx="4512">
                  <c:v>44920.133333333331</c:v>
                </c:pt>
                <c:pt idx="4513">
                  <c:v>44920.134027777778</c:v>
                </c:pt>
                <c:pt idx="4514">
                  <c:v>44920.134722222225</c:v>
                </c:pt>
                <c:pt idx="4515">
                  <c:v>44920.135416666664</c:v>
                </c:pt>
                <c:pt idx="4516">
                  <c:v>44920.136111111111</c:v>
                </c:pt>
                <c:pt idx="4517">
                  <c:v>44920.136805555558</c:v>
                </c:pt>
                <c:pt idx="4518">
                  <c:v>44920.137499999997</c:v>
                </c:pt>
                <c:pt idx="4519">
                  <c:v>44920.138194444444</c:v>
                </c:pt>
                <c:pt idx="4520">
                  <c:v>44920.138888888891</c:v>
                </c:pt>
                <c:pt idx="4521">
                  <c:v>44920.13958333333</c:v>
                </c:pt>
                <c:pt idx="4522">
                  <c:v>44920.140277777777</c:v>
                </c:pt>
                <c:pt idx="4523">
                  <c:v>44920.140972222223</c:v>
                </c:pt>
                <c:pt idx="4524">
                  <c:v>44920.14166666667</c:v>
                </c:pt>
                <c:pt idx="4525">
                  <c:v>44920.142361111109</c:v>
                </c:pt>
                <c:pt idx="4526">
                  <c:v>44920.143055555556</c:v>
                </c:pt>
                <c:pt idx="4527">
                  <c:v>44920.143750000003</c:v>
                </c:pt>
                <c:pt idx="4528">
                  <c:v>44920.144444444442</c:v>
                </c:pt>
                <c:pt idx="4529">
                  <c:v>44920.145138888889</c:v>
                </c:pt>
                <c:pt idx="4530">
                  <c:v>44920.145833333336</c:v>
                </c:pt>
                <c:pt idx="4531">
                  <c:v>44920.146527777775</c:v>
                </c:pt>
                <c:pt idx="4532">
                  <c:v>44920.147222222222</c:v>
                </c:pt>
                <c:pt idx="4533">
                  <c:v>44920.147916666669</c:v>
                </c:pt>
                <c:pt idx="4534">
                  <c:v>44920.148611111108</c:v>
                </c:pt>
                <c:pt idx="4535">
                  <c:v>44920.149305555555</c:v>
                </c:pt>
                <c:pt idx="4536">
                  <c:v>44920.15</c:v>
                </c:pt>
                <c:pt idx="4537">
                  <c:v>44920.150694444441</c:v>
                </c:pt>
                <c:pt idx="4538">
                  <c:v>44920.151388888888</c:v>
                </c:pt>
                <c:pt idx="4539">
                  <c:v>44920.152083333334</c:v>
                </c:pt>
                <c:pt idx="4540">
                  <c:v>44920.152777777781</c:v>
                </c:pt>
                <c:pt idx="4541">
                  <c:v>44920.15347222222</c:v>
                </c:pt>
                <c:pt idx="4542">
                  <c:v>44920.154166666667</c:v>
                </c:pt>
                <c:pt idx="4543">
                  <c:v>44920.154861111114</c:v>
                </c:pt>
                <c:pt idx="4544">
                  <c:v>44920.155555555553</c:v>
                </c:pt>
                <c:pt idx="4545">
                  <c:v>44920.15625</c:v>
                </c:pt>
                <c:pt idx="4546">
                  <c:v>44920.156944444447</c:v>
                </c:pt>
                <c:pt idx="4547">
                  <c:v>44920.157638888886</c:v>
                </c:pt>
                <c:pt idx="4548">
                  <c:v>44920.158333333333</c:v>
                </c:pt>
                <c:pt idx="4549">
                  <c:v>44920.15902777778</c:v>
                </c:pt>
                <c:pt idx="4550">
                  <c:v>44920.159722222219</c:v>
                </c:pt>
                <c:pt idx="4551">
                  <c:v>44920.160416666666</c:v>
                </c:pt>
                <c:pt idx="4552">
                  <c:v>44920.161111111112</c:v>
                </c:pt>
                <c:pt idx="4553">
                  <c:v>44920.161805555559</c:v>
                </c:pt>
                <c:pt idx="4554">
                  <c:v>44920.162499999999</c:v>
                </c:pt>
                <c:pt idx="4555">
                  <c:v>44920.163194444445</c:v>
                </c:pt>
                <c:pt idx="4556">
                  <c:v>44920.163888888892</c:v>
                </c:pt>
                <c:pt idx="4557">
                  <c:v>44920.164583333331</c:v>
                </c:pt>
                <c:pt idx="4558">
                  <c:v>44920.165277777778</c:v>
                </c:pt>
                <c:pt idx="4559">
                  <c:v>44920.165972222225</c:v>
                </c:pt>
                <c:pt idx="4560">
                  <c:v>44920.166666666664</c:v>
                </c:pt>
                <c:pt idx="4561">
                  <c:v>44920.167361111111</c:v>
                </c:pt>
                <c:pt idx="4562">
                  <c:v>44920.168055555558</c:v>
                </c:pt>
                <c:pt idx="4563">
                  <c:v>44920.168749999997</c:v>
                </c:pt>
                <c:pt idx="4564">
                  <c:v>44920.169444444444</c:v>
                </c:pt>
                <c:pt idx="4565">
                  <c:v>44920.170138888891</c:v>
                </c:pt>
                <c:pt idx="4566">
                  <c:v>44920.17083333333</c:v>
                </c:pt>
                <c:pt idx="4567">
                  <c:v>44920.171527777777</c:v>
                </c:pt>
                <c:pt idx="4568">
                  <c:v>44920.172222222223</c:v>
                </c:pt>
                <c:pt idx="4569">
                  <c:v>44920.17291666667</c:v>
                </c:pt>
                <c:pt idx="4570">
                  <c:v>44920.173611111109</c:v>
                </c:pt>
                <c:pt idx="4571">
                  <c:v>44920.174305555556</c:v>
                </c:pt>
                <c:pt idx="4572">
                  <c:v>44920.175000000003</c:v>
                </c:pt>
                <c:pt idx="4573">
                  <c:v>44920.175694444442</c:v>
                </c:pt>
                <c:pt idx="4574">
                  <c:v>44920.176388888889</c:v>
                </c:pt>
                <c:pt idx="4575">
                  <c:v>44920.177083333336</c:v>
                </c:pt>
                <c:pt idx="4576">
                  <c:v>44920.177777777775</c:v>
                </c:pt>
                <c:pt idx="4577">
                  <c:v>44920.178472222222</c:v>
                </c:pt>
                <c:pt idx="4578">
                  <c:v>44920.179166666669</c:v>
                </c:pt>
                <c:pt idx="4579">
                  <c:v>44920.179861111108</c:v>
                </c:pt>
                <c:pt idx="4580">
                  <c:v>44920.180555555555</c:v>
                </c:pt>
                <c:pt idx="4581">
                  <c:v>44920.181250000001</c:v>
                </c:pt>
                <c:pt idx="4582">
                  <c:v>44920.181944444441</c:v>
                </c:pt>
                <c:pt idx="4583">
                  <c:v>44920.182638888888</c:v>
                </c:pt>
                <c:pt idx="4584">
                  <c:v>44920.183333333334</c:v>
                </c:pt>
                <c:pt idx="4585">
                  <c:v>44920.184027777781</c:v>
                </c:pt>
                <c:pt idx="4586">
                  <c:v>44920.18472222222</c:v>
                </c:pt>
                <c:pt idx="4587">
                  <c:v>44920.185416666667</c:v>
                </c:pt>
                <c:pt idx="4588">
                  <c:v>44920.186111111114</c:v>
                </c:pt>
                <c:pt idx="4589">
                  <c:v>44920.186805555553</c:v>
                </c:pt>
                <c:pt idx="4590">
                  <c:v>44920.1875</c:v>
                </c:pt>
                <c:pt idx="4591">
                  <c:v>44920.188194444447</c:v>
                </c:pt>
                <c:pt idx="4592">
                  <c:v>44920.188888888886</c:v>
                </c:pt>
                <c:pt idx="4593">
                  <c:v>44920.189583333333</c:v>
                </c:pt>
                <c:pt idx="4594">
                  <c:v>44920.19027777778</c:v>
                </c:pt>
                <c:pt idx="4595">
                  <c:v>44920.190972222219</c:v>
                </c:pt>
                <c:pt idx="4596">
                  <c:v>44920.191666666666</c:v>
                </c:pt>
                <c:pt idx="4597">
                  <c:v>44920.192361111112</c:v>
                </c:pt>
                <c:pt idx="4598">
                  <c:v>44920.193055555559</c:v>
                </c:pt>
                <c:pt idx="4599">
                  <c:v>44920.193749999999</c:v>
                </c:pt>
                <c:pt idx="4600">
                  <c:v>44920.194444444445</c:v>
                </c:pt>
                <c:pt idx="4601">
                  <c:v>44920.195138888892</c:v>
                </c:pt>
                <c:pt idx="4602">
                  <c:v>44920.195833333331</c:v>
                </c:pt>
                <c:pt idx="4603">
                  <c:v>44920.196527777778</c:v>
                </c:pt>
                <c:pt idx="4604">
                  <c:v>44920.197222222225</c:v>
                </c:pt>
                <c:pt idx="4605">
                  <c:v>44920.197916666664</c:v>
                </c:pt>
                <c:pt idx="4606">
                  <c:v>44920.198611111111</c:v>
                </c:pt>
                <c:pt idx="4607">
                  <c:v>44920.199305555558</c:v>
                </c:pt>
                <c:pt idx="4608">
                  <c:v>44920.2</c:v>
                </c:pt>
                <c:pt idx="4609">
                  <c:v>44920.200694444444</c:v>
                </c:pt>
                <c:pt idx="4610">
                  <c:v>44920.201388888891</c:v>
                </c:pt>
                <c:pt idx="4611">
                  <c:v>44920.20208333333</c:v>
                </c:pt>
                <c:pt idx="4612">
                  <c:v>44920.202777777777</c:v>
                </c:pt>
                <c:pt idx="4613">
                  <c:v>44920.203472222223</c:v>
                </c:pt>
                <c:pt idx="4614">
                  <c:v>44920.20416666667</c:v>
                </c:pt>
                <c:pt idx="4615">
                  <c:v>44920.204861111109</c:v>
                </c:pt>
                <c:pt idx="4616">
                  <c:v>44920.205555555556</c:v>
                </c:pt>
                <c:pt idx="4617">
                  <c:v>44920.206250000003</c:v>
                </c:pt>
                <c:pt idx="4618">
                  <c:v>44920.206944444442</c:v>
                </c:pt>
                <c:pt idx="4619">
                  <c:v>44920.207638888889</c:v>
                </c:pt>
                <c:pt idx="4620">
                  <c:v>44920.208333333336</c:v>
                </c:pt>
                <c:pt idx="4621">
                  <c:v>44920.209027777775</c:v>
                </c:pt>
                <c:pt idx="4622">
                  <c:v>44920.209722222222</c:v>
                </c:pt>
                <c:pt idx="4623">
                  <c:v>44920.210416666669</c:v>
                </c:pt>
                <c:pt idx="4624">
                  <c:v>44920.211111111108</c:v>
                </c:pt>
                <c:pt idx="4625">
                  <c:v>44920.211805555555</c:v>
                </c:pt>
                <c:pt idx="4626">
                  <c:v>44920.212500000001</c:v>
                </c:pt>
                <c:pt idx="4627">
                  <c:v>44920.213194444441</c:v>
                </c:pt>
                <c:pt idx="4628">
                  <c:v>44920.213888888888</c:v>
                </c:pt>
                <c:pt idx="4629">
                  <c:v>44920.214583333334</c:v>
                </c:pt>
                <c:pt idx="4630">
                  <c:v>44920.215277777781</c:v>
                </c:pt>
                <c:pt idx="4631">
                  <c:v>44920.21597222222</c:v>
                </c:pt>
                <c:pt idx="4632">
                  <c:v>44920.216666666667</c:v>
                </c:pt>
                <c:pt idx="4633">
                  <c:v>44920.217361111114</c:v>
                </c:pt>
                <c:pt idx="4634">
                  <c:v>44920.218055555553</c:v>
                </c:pt>
                <c:pt idx="4635">
                  <c:v>44920.21875</c:v>
                </c:pt>
                <c:pt idx="4636">
                  <c:v>44920.219444444447</c:v>
                </c:pt>
                <c:pt idx="4637">
                  <c:v>44920.220138888886</c:v>
                </c:pt>
                <c:pt idx="4638">
                  <c:v>44920.220833333333</c:v>
                </c:pt>
                <c:pt idx="4639">
                  <c:v>44920.22152777778</c:v>
                </c:pt>
                <c:pt idx="4640">
                  <c:v>44920.222222222219</c:v>
                </c:pt>
                <c:pt idx="4641">
                  <c:v>44920.222916666666</c:v>
                </c:pt>
                <c:pt idx="4642">
                  <c:v>44920.223611111112</c:v>
                </c:pt>
                <c:pt idx="4643">
                  <c:v>44920.224305555559</c:v>
                </c:pt>
                <c:pt idx="4644">
                  <c:v>44920.224999999999</c:v>
                </c:pt>
                <c:pt idx="4645">
                  <c:v>44920.225694444445</c:v>
                </c:pt>
                <c:pt idx="4646">
                  <c:v>44920.226388888892</c:v>
                </c:pt>
                <c:pt idx="4647">
                  <c:v>44920.227083333331</c:v>
                </c:pt>
                <c:pt idx="4648">
                  <c:v>44920.227777777778</c:v>
                </c:pt>
                <c:pt idx="4649">
                  <c:v>44920.228472222225</c:v>
                </c:pt>
                <c:pt idx="4650">
                  <c:v>44920.229166666664</c:v>
                </c:pt>
                <c:pt idx="4651">
                  <c:v>44920.229861111111</c:v>
                </c:pt>
                <c:pt idx="4652">
                  <c:v>44920.230555555558</c:v>
                </c:pt>
                <c:pt idx="4653">
                  <c:v>44920.231249999997</c:v>
                </c:pt>
                <c:pt idx="4654">
                  <c:v>44920.231944444444</c:v>
                </c:pt>
                <c:pt idx="4655">
                  <c:v>44920.232638888891</c:v>
                </c:pt>
                <c:pt idx="4656">
                  <c:v>44920.23333333333</c:v>
                </c:pt>
                <c:pt idx="4657">
                  <c:v>44920.234027777777</c:v>
                </c:pt>
                <c:pt idx="4658">
                  <c:v>44920.234722222223</c:v>
                </c:pt>
                <c:pt idx="4659">
                  <c:v>44920.23541666667</c:v>
                </c:pt>
                <c:pt idx="4660">
                  <c:v>44920.236111111109</c:v>
                </c:pt>
                <c:pt idx="4661">
                  <c:v>44920.236805555556</c:v>
                </c:pt>
                <c:pt idx="4662">
                  <c:v>44920.237500000003</c:v>
                </c:pt>
                <c:pt idx="4663">
                  <c:v>44920.238194444442</c:v>
                </c:pt>
                <c:pt idx="4664">
                  <c:v>44920.238888888889</c:v>
                </c:pt>
                <c:pt idx="4665">
                  <c:v>44920.239583333336</c:v>
                </c:pt>
                <c:pt idx="4666">
                  <c:v>44920.240277777775</c:v>
                </c:pt>
                <c:pt idx="4667">
                  <c:v>44920.240972222222</c:v>
                </c:pt>
                <c:pt idx="4668">
                  <c:v>44920.241666666669</c:v>
                </c:pt>
                <c:pt idx="4669">
                  <c:v>44920.242361111108</c:v>
                </c:pt>
                <c:pt idx="4670">
                  <c:v>44920.243055555555</c:v>
                </c:pt>
                <c:pt idx="4671">
                  <c:v>44920.243750000001</c:v>
                </c:pt>
                <c:pt idx="4672">
                  <c:v>44920.244444444441</c:v>
                </c:pt>
                <c:pt idx="4673">
                  <c:v>44920.245138888888</c:v>
                </c:pt>
                <c:pt idx="4674">
                  <c:v>44920.245833333334</c:v>
                </c:pt>
                <c:pt idx="4675">
                  <c:v>44920.246527777781</c:v>
                </c:pt>
                <c:pt idx="4676">
                  <c:v>44920.24722222222</c:v>
                </c:pt>
                <c:pt idx="4677">
                  <c:v>44920.247916666667</c:v>
                </c:pt>
                <c:pt idx="4678">
                  <c:v>44920.248611111114</c:v>
                </c:pt>
                <c:pt idx="4679">
                  <c:v>44920.249305555553</c:v>
                </c:pt>
                <c:pt idx="4680">
                  <c:v>44920.25</c:v>
                </c:pt>
                <c:pt idx="4681">
                  <c:v>44920.250694444447</c:v>
                </c:pt>
                <c:pt idx="4682">
                  <c:v>44920.251388888886</c:v>
                </c:pt>
                <c:pt idx="4683">
                  <c:v>44920.252083333333</c:v>
                </c:pt>
                <c:pt idx="4684">
                  <c:v>44920.25277777778</c:v>
                </c:pt>
                <c:pt idx="4685">
                  <c:v>44920.253472222219</c:v>
                </c:pt>
                <c:pt idx="4686">
                  <c:v>44920.254166666666</c:v>
                </c:pt>
                <c:pt idx="4687">
                  <c:v>44920.254861111112</c:v>
                </c:pt>
                <c:pt idx="4688">
                  <c:v>44920.255555555559</c:v>
                </c:pt>
                <c:pt idx="4689">
                  <c:v>44920.256249999999</c:v>
                </c:pt>
                <c:pt idx="4690">
                  <c:v>44920.256944444445</c:v>
                </c:pt>
                <c:pt idx="4691">
                  <c:v>44920.257638888892</c:v>
                </c:pt>
                <c:pt idx="4692">
                  <c:v>44920.258333333331</c:v>
                </c:pt>
                <c:pt idx="4693">
                  <c:v>44920.259027777778</c:v>
                </c:pt>
                <c:pt idx="4694">
                  <c:v>44920.259722222225</c:v>
                </c:pt>
                <c:pt idx="4695">
                  <c:v>44920.260416666664</c:v>
                </c:pt>
                <c:pt idx="4696">
                  <c:v>44920.261111111111</c:v>
                </c:pt>
                <c:pt idx="4697">
                  <c:v>44920.261805555558</c:v>
                </c:pt>
                <c:pt idx="4698">
                  <c:v>44920.262499999997</c:v>
                </c:pt>
                <c:pt idx="4699">
                  <c:v>44920.263194444444</c:v>
                </c:pt>
                <c:pt idx="4700">
                  <c:v>44920.263888888891</c:v>
                </c:pt>
                <c:pt idx="4701">
                  <c:v>44920.26458333333</c:v>
                </c:pt>
                <c:pt idx="4702">
                  <c:v>44920.265277777777</c:v>
                </c:pt>
                <c:pt idx="4703">
                  <c:v>44920.265972222223</c:v>
                </c:pt>
                <c:pt idx="4704">
                  <c:v>44920.26666666667</c:v>
                </c:pt>
                <c:pt idx="4705">
                  <c:v>44920.267361111109</c:v>
                </c:pt>
                <c:pt idx="4706">
                  <c:v>44920.268055555556</c:v>
                </c:pt>
                <c:pt idx="4707">
                  <c:v>44920.268750000003</c:v>
                </c:pt>
                <c:pt idx="4708">
                  <c:v>44920.269444444442</c:v>
                </c:pt>
                <c:pt idx="4709">
                  <c:v>44920.270138888889</c:v>
                </c:pt>
                <c:pt idx="4710">
                  <c:v>44920.270833333336</c:v>
                </c:pt>
                <c:pt idx="4711">
                  <c:v>44920.271527777775</c:v>
                </c:pt>
                <c:pt idx="4712">
                  <c:v>44920.272222222222</c:v>
                </c:pt>
                <c:pt idx="4713">
                  <c:v>44920.272916666669</c:v>
                </c:pt>
                <c:pt idx="4714">
                  <c:v>44920.273611111108</c:v>
                </c:pt>
                <c:pt idx="4715">
                  <c:v>44920.274305555555</c:v>
                </c:pt>
                <c:pt idx="4716">
                  <c:v>44920.275000000001</c:v>
                </c:pt>
                <c:pt idx="4717">
                  <c:v>44920.275694444441</c:v>
                </c:pt>
                <c:pt idx="4718">
                  <c:v>44920.276388888888</c:v>
                </c:pt>
                <c:pt idx="4719">
                  <c:v>44920.277083333334</c:v>
                </c:pt>
                <c:pt idx="4720">
                  <c:v>44920.277777777781</c:v>
                </c:pt>
                <c:pt idx="4721">
                  <c:v>44920.27847222222</c:v>
                </c:pt>
                <c:pt idx="4722">
                  <c:v>44920.279166666667</c:v>
                </c:pt>
                <c:pt idx="4723">
                  <c:v>44920.279861111114</c:v>
                </c:pt>
                <c:pt idx="4724">
                  <c:v>44920.280555555553</c:v>
                </c:pt>
                <c:pt idx="4725">
                  <c:v>44920.28125</c:v>
                </c:pt>
                <c:pt idx="4726">
                  <c:v>44920.281944444447</c:v>
                </c:pt>
                <c:pt idx="4727">
                  <c:v>44920.282638888886</c:v>
                </c:pt>
                <c:pt idx="4728">
                  <c:v>44920.283333333333</c:v>
                </c:pt>
                <c:pt idx="4729">
                  <c:v>44920.28402777778</c:v>
                </c:pt>
                <c:pt idx="4730">
                  <c:v>44920.284722222219</c:v>
                </c:pt>
                <c:pt idx="4731">
                  <c:v>44920.285416666666</c:v>
                </c:pt>
                <c:pt idx="4732">
                  <c:v>44920.286111111112</c:v>
                </c:pt>
                <c:pt idx="4733">
                  <c:v>44920.286805555559</c:v>
                </c:pt>
                <c:pt idx="4734">
                  <c:v>44920.287499999999</c:v>
                </c:pt>
                <c:pt idx="4735">
                  <c:v>44920.288194444445</c:v>
                </c:pt>
                <c:pt idx="4736">
                  <c:v>44920.288888888892</c:v>
                </c:pt>
                <c:pt idx="4737">
                  <c:v>44920.289583333331</c:v>
                </c:pt>
                <c:pt idx="4738">
                  <c:v>44920.290277777778</c:v>
                </c:pt>
                <c:pt idx="4739">
                  <c:v>44920.290972222225</c:v>
                </c:pt>
                <c:pt idx="4740">
                  <c:v>44920.291666666664</c:v>
                </c:pt>
                <c:pt idx="4741">
                  <c:v>44920.292361111111</c:v>
                </c:pt>
                <c:pt idx="4742">
                  <c:v>44920.293055555558</c:v>
                </c:pt>
                <c:pt idx="4743">
                  <c:v>44920.293749999997</c:v>
                </c:pt>
                <c:pt idx="4744">
                  <c:v>44920.294444444444</c:v>
                </c:pt>
                <c:pt idx="4745">
                  <c:v>44920.295138888891</c:v>
                </c:pt>
                <c:pt idx="4746">
                  <c:v>44920.29583333333</c:v>
                </c:pt>
                <c:pt idx="4747">
                  <c:v>44920.296527777777</c:v>
                </c:pt>
                <c:pt idx="4748">
                  <c:v>44920.297222222223</c:v>
                </c:pt>
                <c:pt idx="4749">
                  <c:v>44920.29791666667</c:v>
                </c:pt>
                <c:pt idx="4750">
                  <c:v>44920.298611111109</c:v>
                </c:pt>
                <c:pt idx="4751">
                  <c:v>44920.299305555556</c:v>
                </c:pt>
                <c:pt idx="4752">
                  <c:v>44920.3</c:v>
                </c:pt>
                <c:pt idx="4753">
                  <c:v>44920.300694444442</c:v>
                </c:pt>
                <c:pt idx="4754">
                  <c:v>44920.301388888889</c:v>
                </c:pt>
                <c:pt idx="4755">
                  <c:v>44920.302083333336</c:v>
                </c:pt>
                <c:pt idx="4756">
                  <c:v>44920.302777777775</c:v>
                </c:pt>
                <c:pt idx="4757">
                  <c:v>44920.303472222222</c:v>
                </c:pt>
                <c:pt idx="4758">
                  <c:v>44920.304166666669</c:v>
                </c:pt>
                <c:pt idx="4759">
                  <c:v>44920.304861111108</c:v>
                </c:pt>
                <c:pt idx="4760">
                  <c:v>44920.305555555555</c:v>
                </c:pt>
                <c:pt idx="4761">
                  <c:v>44920.306250000001</c:v>
                </c:pt>
                <c:pt idx="4762">
                  <c:v>44920.306944444441</c:v>
                </c:pt>
                <c:pt idx="4763">
                  <c:v>44920.307638888888</c:v>
                </c:pt>
                <c:pt idx="4764">
                  <c:v>44920.308333333334</c:v>
                </c:pt>
                <c:pt idx="4765">
                  <c:v>44920.309027777781</c:v>
                </c:pt>
                <c:pt idx="4766">
                  <c:v>44920.30972222222</c:v>
                </c:pt>
                <c:pt idx="4767">
                  <c:v>44920.310416666667</c:v>
                </c:pt>
                <c:pt idx="4768">
                  <c:v>44920.311111111114</c:v>
                </c:pt>
                <c:pt idx="4769">
                  <c:v>44920.311805555553</c:v>
                </c:pt>
                <c:pt idx="4770">
                  <c:v>44920.3125</c:v>
                </c:pt>
                <c:pt idx="4771">
                  <c:v>44920.313194444447</c:v>
                </c:pt>
                <c:pt idx="4772">
                  <c:v>44920.313888888886</c:v>
                </c:pt>
                <c:pt idx="4773">
                  <c:v>44920.314583333333</c:v>
                </c:pt>
                <c:pt idx="4774">
                  <c:v>44920.31527777778</c:v>
                </c:pt>
                <c:pt idx="4775">
                  <c:v>44920.315972222219</c:v>
                </c:pt>
                <c:pt idx="4776">
                  <c:v>44920.316666666666</c:v>
                </c:pt>
                <c:pt idx="4777">
                  <c:v>44920.317361111112</c:v>
                </c:pt>
                <c:pt idx="4778">
                  <c:v>44920.318055555559</c:v>
                </c:pt>
                <c:pt idx="4779">
                  <c:v>44920.318749999999</c:v>
                </c:pt>
                <c:pt idx="4780">
                  <c:v>44920.319444444445</c:v>
                </c:pt>
                <c:pt idx="4781">
                  <c:v>44920.320138888892</c:v>
                </c:pt>
                <c:pt idx="4782">
                  <c:v>44920.320833333331</c:v>
                </c:pt>
                <c:pt idx="4783">
                  <c:v>44920.321527777778</c:v>
                </c:pt>
                <c:pt idx="4784">
                  <c:v>44920.322222222225</c:v>
                </c:pt>
                <c:pt idx="4785">
                  <c:v>44920.322916666664</c:v>
                </c:pt>
                <c:pt idx="4786">
                  <c:v>44920.323611111111</c:v>
                </c:pt>
                <c:pt idx="4787">
                  <c:v>44920.324305555558</c:v>
                </c:pt>
                <c:pt idx="4788">
                  <c:v>44920.324999999997</c:v>
                </c:pt>
                <c:pt idx="4789">
                  <c:v>44920.325694444444</c:v>
                </c:pt>
                <c:pt idx="4790">
                  <c:v>44920.326388888891</c:v>
                </c:pt>
                <c:pt idx="4791">
                  <c:v>44920.32708333333</c:v>
                </c:pt>
                <c:pt idx="4792">
                  <c:v>44920.327777777777</c:v>
                </c:pt>
                <c:pt idx="4793">
                  <c:v>44920.328472222223</c:v>
                </c:pt>
                <c:pt idx="4794">
                  <c:v>44920.32916666667</c:v>
                </c:pt>
                <c:pt idx="4795">
                  <c:v>44920.329861111109</c:v>
                </c:pt>
                <c:pt idx="4796">
                  <c:v>44920.330555555556</c:v>
                </c:pt>
                <c:pt idx="4797">
                  <c:v>44920.331250000003</c:v>
                </c:pt>
                <c:pt idx="4798">
                  <c:v>44920.331944444442</c:v>
                </c:pt>
                <c:pt idx="4799">
                  <c:v>44920.332638888889</c:v>
                </c:pt>
                <c:pt idx="4800">
                  <c:v>44920.333333333336</c:v>
                </c:pt>
                <c:pt idx="4801">
                  <c:v>44920.334027777775</c:v>
                </c:pt>
                <c:pt idx="4802">
                  <c:v>44920.334722222222</c:v>
                </c:pt>
                <c:pt idx="4803">
                  <c:v>44920.335416666669</c:v>
                </c:pt>
                <c:pt idx="4804">
                  <c:v>44920.336111111108</c:v>
                </c:pt>
                <c:pt idx="4805">
                  <c:v>44920.336805555555</c:v>
                </c:pt>
                <c:pt idx="4806">
                  <c:v>44920.337500000001</c:v>
                </c:pt>
                <c:pt idx="4807">
                  <c:v>44920.338194444441</c:v>
                </c:pt>
                <c:pt idx="4808">
                  <c:v>44920.338888888888</c:v>
                </c:pt>
                <c:pt idx="4809">
                  <c:v>44920.339583333334</c:v>
                </c:pt>
                <c:pt idx="4810">
                  <c:v>44920.340277777781</c:v>
                </c:pt>
                <c:pt idx="4811">
                  <c:v>44920.34097222222</c:v>
                </c:pt>
                <c:pt idx="4812">
                  <c:v>44920.341666666667</c:v>
                </c:pt>
                <c:pt idx="4813">
                  <c:v>44920.342361111114</c:v>
                </c:pt>
                <c:pt idx="4814">
                  <c:v>44920.343055555553</c:v>
                </c:pt>
                <c:pt idx="4815">
                  <c:v>44920.34375</c:v>
                </c:pt>
                <c:pt idx="4816">
                  <c:v>44920.344444444447</c:v>
                </c:pt>
                <c:pt idx="4817">
                  <c:v>44920.345138888886</c:v>
                </c:pt>
                <c:pt idx="4818">
                  <c:v>44920.345833333333</c:v>
                </c:pt>
                <c:pt idx="4819">
                  <c:v>44920.34652777778</c:v>
                </c:pt>
                <c:pt idx="4820">
                  <c:v>44920.347222222219</c:v>
                </c:pt>
                <c:pt idx="4821">
                  <c:v>44920.347916666666</c:v>
                </c:pt>
                <c:pt idx="4822">
                  <c:v>44920.348611111112</c:v>
                </c:pt>
                <c:pt idx="4823">
                  <c:v>44920.349305555559</c:v>
                </c:pt>
                <c:pt idx="4824">
                  <c:v>44920.35</c:v>
                </c:pt>
                <c:pt idx="4825">
                  <c:v>44920.350694444445</c:v>
                </c:pt>
                <c:pt idx="4826">
                  <c:v>44920.351388888892</c:v>
                </c:pt>
                <c:pt idx="4827">
                  <c:v>44920.352083333331</c:v>
                </c:pt>
                <c:pt idx="4828">
                  <c:v>44920.352777777778</c:v>
                </c:pt>
                <c:pt idx="4829">
                  <c:v>44920.353472222225</c:v>
                </c:pt>
                <c:pt idx="4830">
                  <c:v>44920.354166666664</c:v>
                </c:pt>
                <c:pt idx="4831">
                  <c:v>44920.354861111111</c:v>
                </c:pt>
                <c:pt idx="4832">
                  <c:v>44920.355555555558</c:v>
                </c:pt>
                <c:pt idx="4833">
                  <c:v>44920.356249999997</c:v>
                </c:pt>
                <c:pt idx="4834">
                  <c:v>44920.356944444444</c:v>
                </c:pt>
                <c:pt idx="4835">
                  <c:v>44920.357638888891</c:v>
                </c:pt>
                <c:pt idx="4836">
                  <c:v>44920.35833333333</c:v>
                </c:pt>
                <c:pt idx="4837">
                  <c:v>44920.359027777777</c:v>
                </c:pt>
                <c:pt idx="4838">
                  <c:v>44920.359722222223</c:v>
                </c:pt>
                <c:pt idx="4839">
                  <c:v>44920.36041666667</c:v>
                </c:pt>
                <c:pt idx="4840">
                  <c:v>44920.361111111109</c:v>
                </c:pt>
                <c:pt idx="4841">
                  <c:v>44920.361805555556</c:v>
                </c:pt>
                <c:pt idx="4842">
                  <c:v>44920.362500000003</c:v>
                </c:pt>
                <c:pt idx="4843">
                  <c:v>44920.363194444442</c:v>
                </c:pt>
                <c:pt idx="4844">
                  <c:v>44920.363888888889</c:v>
                </c:pt>
                <c:pt idx="4845">
                  <c:v>44920.364583333336</c:v>
                </c:pt>
                <c:pt idx="4846">
                  <c:v>44920.365277777775</c:v>
                </c:pt>
                <c:pt idx="4847">
                  <c:v>44920.365972222222</c:v>
                </c:pt>
                <c:pt idx="4848">
                  <c:v>44920.366666666669</c:v>
                </c:pt>
                <c:pt idx="4849">
                  <c:v>44920.367361111108</c:v>
                </c:pt>
                <c:pt idx="4850">
                  <c:v>44920.368055555555</c:v>
                </c:pt>
                <c:pt idx="4851">
                  <c:v>44920.368750000001</c:v>
                </c:pt>
                <c:pt idx="4852">
                  <c:v>44920.369444444441</c:v>
                </c:pt>
                <c:pt idx="4853">
                  <c:v>44920.370138888888</c:v>
                </c:pt>
                <c:pt idx="4854">
                  <c:v>44920.370833333334</c:v>
                </c:pt>
                <c:pt idx="4855">
                  <c:v>44920.371527777781</c:v>
                </c:pt>
                <c:pt idx="4856">
                  <c:v>44920.37222222222</c:v>
                </c:pt>
                <c:pt idx="4857">
                  <c:v>44920.372916666667</c:v>
                </c:pt>
                <c:pt idx="4858">
                  <c:v>44920.373611111114</c:v>
                </c:pt>
                <c:pt idx="4859">
                  <c:v>44920.374305555553</c:v>
                </c:pt>
                <c:pt idx="4860">
                  <c:v>44920.375</c:v>
                </c:pt>
                <c:pt idx="4861">
                  <c:v>44920.375694444447</c:v>
                </c:pt>
                <c:pt idx="4862">
                  <c:v>44920.376388888886</c:v>
                </c:pt>
                <c:pt idx="4863">
                  <c:v>44920.377083333333</c:v>
                </c:pt>
                <c:pt idx="4864">
                  <c:v>44920.37777777778</c:v>
                </c:pt>
                <c:pt idx="4865">
                  <c:v>44920.378472222219</c:v>
                </c:pt>
                <c:pt idx="4866">
                  <c:v>44920.379166666666</c:v>
                </c:pt>
                <c:pt idx="4867">
                  <c:v>44920.379861111112</c:v>
                </c:pt>
                <c:pt idx="4868">
                  <c:v>44920.380555555559</c:v>
                </c:pt>
                <c:pt idx="4869">
                  <c:v>44920.381249999999</c:v>
                </c:pt>
                <c:pt idx="4870">
                  <c:v>44920.381944444445</c:v>
                </c:pt>
                <c:pt idx="4871">
                  <c:v>44920.382638888892</c:v>
                </c:pt>
                <c:pt idx="4872">
                  <c:v>44920.383333333331</c:v>
                </c:pt>
                <c:pt idx="4873">
                  <c:v>44920.384027777778</c:v>
                </c:pt>
                <c:pt idx="4874">
                  <c:v>44920.384722222225</c:v>
                </c:pt>
                <c:pt idx="4875">
                  <c:v>44920.385416666664</c:v>
                </c:pt>
                <c:pt idx="4876">
                  <c:v>44920.386111111111</c:v>
                </c:pt>
                <c:pt idx="4877">
                  <c:v>44920.386805555558</c:v>
                </c:pt>
                <c:pt idx="4878">
                  <c:v>44920.387499999997</c:v>
                </c:pt>
                <c:pt idx="4879">
                  <c:v>44920.388194444444</c:v>
                </c:pt>
                <c:pt idx="4880">
                  <c:v>44920.388888888891</c:v>
                </c:pt>
                <c:pt idx="4881">
                  <c:v>44920.38958333333</c:v>
                </c:pt>
                <c:pt idx="4882">
                  <c:v>44920.390277777777</c:v>
                </c:pt>
                <c:pt idx="4883">
                  <c:v>44920.390972222223</c:v>
                </c:pt>
                <c:pt idx="4884">
                  <c:v>44920.39166666667</c:v>
                </c:pt>
                <c:pt idx="4885">
                  <c:v>44920.392361111109</c:v>
                </c:pt>
                <c:pt idx="4886">
                  <c:v>44920.393055555556</c:v>
                </c:pt>
                <c:pt idx="4887">
                  <c:v>44920.393750000003</c:v>
                </c:pt>
                <c:pt idx="4888">
                  <c:v>44920.394444444442</c:v>
                </c:pt>
                <c:pt idx="4889">
                  <c:v>44920.395138888889</c:v>
                </c:pt>
                <c:pt idx="4890">
                  <c:v>44920.395833333336</c:v>
                </c:pt>
                <c:pt idx="4891">
                  <c:v>44920.396527777775</c:v>
                </c:pt>
                <c:pt idx="4892">
                  <c:v>44920.397222222222</c:v>
                </c:pt>
                <c:pt idx="4893">
                  <c:v>44920.397916666669</c:v>
                </c:pt>
                <c:pt idx="4894">
                  <c:v>44920.398611111108</c:v>
                </c:pt>
                <c:pt idx="4895">
                  <c:v>44920.399305555555</c:v>
                </c:pt>
                <c:pt idx="4896">
                  <c:v>44920.4</c:v>
                </c:pt>
                <c:pt idx="4897">
                  <c:v>44920.400694444441</c:v>
                </c:pt>
                <c:pt idx="4898">
                  <c:v>44920.401388888888</c:v>
                </c:pt>
                <c:pt idx="4899">
                  <c:v>44920.402083333334</c:v>
                </c:pt>
                <c:pt idx="4900">
                  <c:v>44920.402777777781</c:v>
                </c:pt>
                <c:pt idx="4901">
                  <c:v>44920.40347222222</c:v>
                </c:pt>
                <c:pt idx="4902">
                  <c:v>44920.404166666667</c:v>
                </c:pt>
                <c:pt idx="4903">
                  <c:v>44920.404861111114</c:v>
                </c:pt>
                <c:pt idx="4904">
                  <c:v>44920.405555555553</c:v>
                </c:pt>
                <c:pt idx="4905">
                  <c:v>44920.40625</c:v>
                </c:pt>
                <c:pt idx="4906">
                  <c:v>44920.406944444447</c:v>
                </c:pt>
                <c:pt idx="4907">
                  <c:v>44920.407638888886</c:v>
                </c:pt>
                <c:pt idx="4908">
                  <c:v>44920.408333333333</c:v>
                </c:pt>
                <c:pt idx="4909">
                  <c:v>44920.40902777778</c:v>
                </c:pt>
                <c:pt idx="4910">
                  <c:v>44920.409722222219</c:v>
                </c:pt>
                <c:pt idx="4911">
                  <c:v>44920.410416666666</c:v>
                </c:pt>
                <c:pt idx="4912">
                  <c:v>44920.411111111112</c:v>
                </c:pt>
                <c:pt idx="4913">
                  <c:v>44920.411805555559</c:v>
                </c:pt>
                <c:pt idx="4914">
                  <c:v>44920.412499999999</c:v>
                </c:pt>
                <c:pt idx="4915">
                  <c:v>44920.413194444445</c:v>
                </c:pt>
                <c:pt idx="4916">
                  <c:v>44920.413888888892</c:v>
                </c:pt>
                <c:pt idx="4917">
                  <c:v>44920.414583333331</c:v>
                </c:pt>
                <c:pt idx="4918">
                  <c:v>44920.415277777778</c:v>
                </c:pt>
                <c:pt idx="4919">
                  <c:v>44920.415972222225</c:v>
                </c:pt>
                <c:pt idx="4920">
                  <c:v>44920.416666666664</c:v>
                </c:pt>
                <c:pt idx="4921">
                  <c:v>44920.417361111111</c:v>
                </c:pt>
                <c:pt idx="4922">
                  <c:v>44920.418055555558</c:v>
                </c:pt>
                <c:pt idx="4923">
                  <c:v>44920.418749999997</c:v>
                </c:pt>
                <c:pt idx="4924">
                  <c:v>44920.419444444444</c:v>
                </c:pt>
                <c:pt idx="4925">
                  <c:v>44920.420138888891</c:v>
                </c:pt>
                <c:pt idx="4926">
                  <c:v>44920.42083333333</c:v>
                </c:pt>
                <c:pt idx="4927">
                  <c:v>44920.421527777777</c:v>
                </c:pt>
                <c:pt idx="4928">
                  <c:v>44920.422222222223</c:v>
                </c:pt>
                <c:pt idx="4929">
                  <c:v>44920.42291666667</c:v>
                </c:pt>
                <c:pt idx="4930">
                  <c:v>44920.423611111109</c:v>
                </c:pt>
                <c:pt idx="4931">
                  <c:v>44920.424305555556</c:v>
                </c:pt>
                <c:pt idx="4932">
                  <c:v>44920.425000000003</c:v>
                </c:pt>
                <c:pt idx="4933">
                  <c:v>44920.425694444442</c:v>
                </c:pt>
                <c:pt idx="4934">
                  <c:v>44920.426388888889</c:v>
                </c:pt>
                <c:pt idx="4935">
                  <c:v>44920.427083333336</c:v>
                </c:pt>
                <c:pt idx="4936">
                  <c:v>44920.427777777775</c:v>
                </c:pt>
                <c:pt idx="4937">
                  <c:v>44920.428472222222</c:v>
                </c:pt>
                <c:pt idx="4938">
                  <c:v>44920.429166666669</c:v>
                </c:pt>
                <c:pt idx="4939">
                  <c:v>44920.429861111108</c:v>
                </c:pt>
                <c:pt idx="4940">
                  <c:v>44920.430555555555</c:v>
                </c:pt>
                <c:pt idx="4941">
                  <c:v>44920.431250000001</c:v>
                </c:pt>
                <c:pt idx="4942">
                  <c:v>44920.431944444441</c:v>
                </c:pt>
                <c:pt idx="4943">
                  <c:v>44920.432638888888</c:v>
                </c:pt>
                <c:pt idx="4944">
                  <c:v>44920.433333333334</c:v>
                </c:pt>
                <c:pt idx="4945">
                  <c:v>44920.434027777781</c:v>
                </c:pt>
                <c:pt idx="4946">
                  <c:v>44920.43472222222</c:v>
                </c:pt>
                <c:pt idx="4947">
                  <c:v>44920.435416666667</c:v>
                </c:pt>
                <c:pt idx="4948">
                  <c:v>44920.436111111114</c:v>
                </c:pt>
                <c:pt idx="4949">
                  <c:v>44920.436805555553</c:v>
                </c:pt>
                <c:pt idx="4950">
                  <c:v>44920.4375</c:v>
                </c:pt>
                <c:pt idx="4951">
                  <c:v>44920.438194444447</c:v>
                </c:pt>
                <c:pt idx="4952">
                  <c:v>44920.438888888886</c:v>
                </c:pt>
                <c:pt idx="4953">
                  <c:v>44920.439583333333</c:v>
                </c:pt>
                <c:pt idx="4954">
                  <c:v>44920.44027777778</c:v>
                </c:pt>
                <c:pt idx="4955">
                  <c:v>44920.440972222219</c:v>
                </c:pt>
                <c:pt idx="4956">
                  <c:v>44920.441666666666</c:v>
                </c:pt>
                <c:pt idx="4957">
                  <c:v>44920.442361111112</c:v>
                </c:pt>
                <c:pt idx="4958">
                  <c:v>44920.443055555559</c:v>
                </c:pt>
                <c:pt idx="4959">
                  <c:v>44920.443749999999</c:v>
                </c:pt>
                <c:pt idx="4960">
                  <c:v>44920.444444444445</c:v>
                </c:pt>
                <c:pt idx="4961">
                  <c:v>44920.445138888892</c:v>
                </c:pt>
                <c:pt idx="4962">
                  <c:v>44920.445833333331</c:v>
                </c:pt>
                <c:pt idx="4963">
                  <c:v>44920.446527777778</c:v>
                </c:pt>
                <c:pt idx="4964">
                  <c:v>44920.447222222225</c:v>
                </c:pt>
                <c:pt idx="4965">
                  <c:v>44920.447916666664</c:v>
                </c:pt>
                <c:pt idx="4966">
                  <c:v>44920.448611111111</c:v>
                </c:pt>
                <c:pt idx="4967">
                  <c:v>44920.449305555558</c:v>
                </c:pt>
                <c:pt idx="4968">
                  <c:v>44920.45</c:v>
                </c:pt>
                <c:pt idx="4969">
                  <c:v>44920.450694444444</c:v>
                </c:pt>
                <c:pt idx="4970">
                  <c:v>44920.451388888891</c:v>
                </c:pt>
                <c:pt idx="4971">
                  <c:v>44920.45208333333</c:v>
                </c:pt>
                <c:pt idx="4972">
                  <c:v>44920.452777777777</c:v>
                </c:pt>
                <c:pt idx="4973">
                  <c:v>44920.453472222223</c:v>
                </c:pt>
                <c:pt idx="4974">
                  <c:v>44920.45416666667</c:v>
                </c:pt>
                <c:pt idx="4975">
                  <c:v>44920.454861111109</c:v>
                </c:pt>
                <c:pt idx="4976">
                  <c:v>44920.455555555556</c:v>
                </c:pt>
                <c:pt idx="4977">
                  <c:v>44920.456250000003</c:v>
                </c:pt>
                <c:pt idx="4978">
                  <c:v>44920.456944444442</c:v>
                </c:pt>
                <c:pt idx="4979">
                  <c:v>44920.457638888889</c:v>
                </c:pt>
                <c:pt idx="4980">
                  <c:v>44920.458333333336</c:v>
                </c:pt>
                <c:pt idx="4981">
                  <c:v>44920.459027777775</c:v>
                </c:pt>
                <c:pt idx="4982">
                  <c:v>44920.459722222222</c:v>
                </c:pt>
                <c:pt idx="4983">
                  <c:v>44920.460416666669</c:v>
                </c:pt>
                <c:pt idx="4984">
                  <c:v>44920.461111111108</c:v>
                </c:pt>
                <c:pt idx="4985">
                  <c:v>44920.461805555555</c:v>
                </c:pt>
                <c:pt idx="4986">
                  <c:v>44920.462500000001</c:v>
                </c:pt>
                <c:pt idx="4987">
                  <c:v>44920.463194444441</c:v>
                </c:pt>
                <c:pt idx="4988">
                  <c:v>44920.463888888888</c:v>
                </c:pt>
                <c:pt idx="4989">
                  <c:v>44920.464583333334</c:v>
                </c:pt>
                <c:pt idx="4990">
                  <c:v>44920.465277777781</c:v>
                </c:pt>
                <c:pt idx="4991">
                  <c:v>44920.46597222222</c:v>
                </c:pt>
                <c:pt idx="4992">
                  <c:v>44920.466666666667</c:v>
                </c:pt>
                <c:pt idx="4993">
                  <c:v>44920.467361111114</c:v>
                </c:pt>
                <c:pt idx="4994">
                  <c:v>44920.468055555553</c:v>
                </c:pt>
                <c:pt idx="4995">
                  <c:v>44920.46875</c:v>
                </c:pt>
                <c:pt idx="4996">
                  <c:v>44920.469444444447</c:v>
                </c:pt>
                <c:pt idx="4997">
                  <c:v>44920.470138888886</c:v>
                </c:pt>
                <c:pt idx="4998">
                  <c:v>44920.470833333333</c:v>
                </c:pt>
                <c:pt idx="4999">
                  <c:v>44920.47152777778</c:v>
                </c:pt>
                <c:pt idx="5000">
                  <c:v>44920.472222222219</c:v>
                </c:pt>
                <c:pt idx="5001">
                  <c:v>44920.472916666666</c:v>
                </c:pt>
                <c:pt idx="5002">
                  <c:v>44920.473611111112</c:v>
                </c:pt>
                <c:pt idx="5003">
                  <c:v>44920.474305555559</c:v>
                </c:pt>
                <c:pt idx="5004">
                  <c:v>44920.474999999999</c:v>
                </c:pt>
                <c:pt idx="5005">
                  <c:v>44920.475694444445</c:v>
                </c:pt>
                <c:pt idx="5006">
                  <c:v>44920.476388888892</c:v>
                </c:pt>
                <c:pt idx="5007">
                  <c:v>44920.477083333331</c:v>
                </c:pt>
                <c:pt idx="5008">
                  <c:v>44920.477777777778</c:v>
                </c:pt>
                <c:pt idx="5009">
                  <c:v>44920.478472222225</c:v>
                </c:pt>
                <c:pt idx="5010">
                  <c:v>44920.479166666664</c:v>
                </c:pt>
                <c:pt idx="5011">
                  <c:v>44920.479861111111</c:v>
                </c:pt>
                <c:pt idx="5012">
                  <c:v>44920.480555555558</c:v>
                </c:pt>
                <c:pt idx="5013">
                  <c:v>44920.481249999997</c:v>
                </c:pt>
                <c:pt idx="5014">
                  <c:v>44920.481944444444</c:v>
                </c:pt>
                <c:pt idx="5015">
                  <c:v>44920.482638888891</c:v>
                </c:pt>
                <c:pt idx="5016">
                  <c:v>44920.48333333333</c:v>
                </c:pt>
                <c:pt idx="5017">
                  <c:v>44920.484027777777</c:v>
                </c:pt>
                <c:pt idx="5018">
                  <c:v>44920.484722222223</c:v>
                </c:pt>
                <c:pt idx="5019">
                  <c:v>44920.48541666667</c:v>
                </c:pt>
                <c:pt idx="5020">
                  <c:v>44920.486111111109</c:v>
                </c:pt>
                <c:pt idx="5021">
                  <c:v>44920.486805555556</c:v>
                </c:pt>
                <c:pt idx="5022">
                  <c:v>44920.487500000003</c:v>
                </c:pt>
                <c:pt idx="5023">
                  <c:v>44920.488194444442</c:v>
                </c:pt>
                <c:pt idx="5024">
                  <c:v>44920.488888888889</c:v>
                </c:pt>
                <c:pt idx="5025">
                  <c:v>44920.489583333336</c:v>
                </c:pt>
                <c:pt idx="5026">
                  <c:v>44920.490277777775</c:v>
                </c:pt>
                <c:pt idx="5027">
                  <c:v>44920.490972222222</c:v>
                </c:pt>
                <c:pt idx="5028">
                  <c:v>44920.491666666669</c:v>
                </c:pt>
                <c:pt idx="5029">
                  <c:v>44920.492361111108</c:v>
                </c:pt>
                <c:pt idx="5030">
                  <c:v>44920.493055555555</c:v>
                </c:pt>
                <c:pt idx="5031">
                  <c:v>44920.493750000001</c:v>
                </c:pt>
                <c:pt idx="5032">
                  <c:v>44920.494444444441</c:v>
                </c:pt>
                <c:pt idx="5033">
                  <c:v>44920.495138888888</c:v>
                </c:pt>
                <c:pt idx="5034">
                  <c:v>44920.495833333334</c:v>
                </c:pt>
                <c:pt idx="5035">
                  <c:v>44920.496527777781</c:v>
                </c:pt>
                <c:pt idx="5036">
                  <c:v>44920.49722222222</c:v>
                </c:pt>
                <c:pt idx="5037">
                  <c:v>44920.497916666667</c:v>
                </c:pt>
                <c:pt idx="5038">
                  <c:v>44920.498611111114</c:v>
                </c:pt>
                <c:pt idx="5039">
                  <c:v>44920.499305555553</c:v>
                </c:pt>
                <c:pt idx="5040">
                  <c:v>44920.5</c:v>
                </c:pt>
                <c:pt idx="5041">
                  <c:v>44920.500694444447</c:v>
                </c:pt>
                <c:pt idx="5042">
                  <c:v>44920.501388888886</c:v>
                </c:pt>
                <c:pt idx="5043">
                  <c:v>44920.502083333333</c:v>
                </c:pt>
                <c:pt idx="5044">
                  <c:v>44920.50277777778</c:v>
                </c:pt>
                <c:pt idx="5045">
                  <c:v>44920.503472222219</c:v>
                </c:pt>
                <c:pt idx="5046">
                  <c:v>44920.504166666666</c:v>
                </c:pt>
                <c:pt idx="5047">
                  <c:v>44920.504861111112</c:v>
                </c:pt>
                <c:pt idx="5048">
                  <c:v>44920.505555555559</c:v>
                </c:pt>
                <c:pt idx="5049">
                  <c:v>44920.506249999999</c:v>
                </c:pt>
                <c:pt idx="5050">
                  <c:v>44920.506944444445</c:v>
                </c:pt>
                <c:pt idx="5051">
                  <c:v>44920.507638888892</c:v>
                </c:pt>
                <c:pt idx="5052">
                  <c:v>44920.508333333331</c:v>
                </c:pt>
                <c:pt idx="5053">
                  <c:v>44920.509027777778</c:v>
                </c:pt>
                <c:pt idx="5054">
                  <c:v>44920.509722222225</c:v>
                </c:pt>
                <c:pt idx="5055">
                  <c:v>44920.510416666664</c:v>
                </c:pt>
                <c:pt idx="5056">
                  <c:v>44920.511111111111</c:v>
                </c:pt>
                <c:pt idx="5057">
                  <c:v>44920.511805555558</c:v>
                </c:pt>
                <c:pt idx="5058">
                  <c:v>44920.512499999997</c:v>
                </c:pt>
                <c:pt idx="5059">
                  <c:v>44920.513194444444</c:v>
                </c:pt>
                <c:pt idx="5060">
                  <c:v>44920.513888888891</c:v>
                </c:pt>
                <c:pt idx="5061">
                  <c:v>44920.51458333333</c:v>
                </c:pt>
                <c:pt idx="5062">
                  <c:v>44920.515277777777</c:v>
                </c:pt>
                <c:pt idx="5063">
                  <c:v>44920.515972222223</c:v>
                </c:pt>
                <c:pt idx="5064">
                  <c:v>44920.51666666667</c:v>
                </c:pt>
                <c:pt idx="5065">
                  <c:v>44920.517361111109</c:v>
                </c:pt>
                <c:pt idx="5066">
                  <c:v>44920.518055555556</c:v>
                </c:pt>
                <c:pt idx="5067">
                  <c:v>44920.518750000003</c:v>
                </c:pt>
                <c:pt idx="5068">
                  <c:v>44920.519444444442</c:v>
                </c:pt>
                <c:pt idx="5069">
                  <c:v>44920.520138888889</c:v>
                </c:pt>
                <c:pt idx="5070">
                  <c:v>44920.520833333336</c:v>
                </c:pt>
                <c:pt idx="5071">
                  <c:v>44920.521527777775</c:v>
                </c:pt>
                <c:pt idx="5072">
                  <c:v>44920.522222222222</c:v>
                </c:pt>
                <c:pt idx="5073">
                  <c:v>44920.522916666669</c:v>
                </c:pt>
                <c:pt idx="5074">
                  <c:v>44920.523611111108</c:v>
                </c:pt>
                <c:pt idx="5075">
                  <c:v>44920.524305555555</c:v>
                </c:pt>
                <c:pt idx="5076">
                  <c:v>44920.525000000001</c:v>
                </c:pt>
                <c:pt idx="5077">
                  <c:v>44920.525694444441</c:v>
                </c:pt>
                <c:pt idx="5078">
                  <c:v>44920.526388888888</c:v>
                </c:pt>
                <c:pt idx="5079">
                  <c:v>44920.527083333334</c:v>
                </c:pt>
                <c:pt idx="5080">
                  <c:v>44920.527777777781</c:v>
                </c:pt>
                <c:pt idx="5081">
                  <c:v>44920.52847222222</c:v>
                </c:pt>
                <c:pt idx="5082">
                  <c:v>44920.529166666667</c:v>
                </c:pt>
                <c:pt idx="5083">
                  <c:v>44920.529861111114</c:v>
                </c:pt>
                <c:pt idx="5084">
                  <c:v>44920.530555555553</c:v>
                </c:pt>
                <c:pt idx="5085">
                  <c:v>44920.53125</c:v>
                </c:pt>
                <c:pt idx="5086">
                  <c:v>44920.531944444447</c:v>
                </c:pt>
                <c:pt idx="5087">
                  <c:v>44920.532638888886</c:v>
                </c:pt>
                <c:pt idx="5088">
                  <c:v>44920.533333333333</c:v>
                </c:pt>
                <c:pt idx="5089">
                  <c:v>44920.53402777778</c:v>
                </c:pt>
                <c:pt idx="5090">
                  <c:v>44920.534722222219</c:v>
                </c:pt>
                <c:pt idx="5091">
                  <c:v>44920.535416666666</c:v>
                </c:pt>
                <c:pt idx="5092">
                  <c:v>44920.536111111112</c:v>
                </c:pt>
                <c:pt idx="5093">
                  <c:v>44920.536805555559</c:v>
                </c:pt>
                <c:pt idx="5094">
                  <c:v>44920.537499999999</c:v>
                </c:pt>
                <c:pt idx="5095">
                  <c:v>44920.538194444445</c:v>
                </c:pt>
                <c:pt idx="5096">
                  <c:v>44920.538888888892</c:v>
                </c:pt>
                <c:pt idx="5097">
                  <c:v>44920.539583333331</c:v>
                </c:pt>
                <c:pt idx="5098">
                  <c:v>44920.540277777778</c:v>
                </c:pt>
                <c:pt idx="5099">
                  <c:v>44920.540972222225</c:v>
                </c:pt>
                <c:pt idx="5100">
                  <c:v>44920.541666666664</c:v>
                </c:pt>
                <c:pt idx="5101">
                  <c:v>44920.542361111111</c:v>
                </c:pt>
                <c:pt idx="5102">
                  <c:v>44920.543055555558</c:v>
                </c:pt>
                <c:pt idx="5103">
                  <c:v>44920.543749999997</c:v>
                </c:pt>
                <c:pt idx="5104">
                  <c:v>44920.544444444444</c:v>
                </c:pt>
                <c:pt idx="5105">
                  <c:v>44920.545138888891</c:v>
                </c:pt>
                <c:pt idx="5106">
                  <c:v>44920.54583333333</c:v>
                </c:pt>
                <c:pt idx="5107">
                  <c:v>44920.546527777777</c:v>
                </c:pt>
                <c:pt idx="5108">
                  <c:v>44920.547222222223</c:v>
                </c:pt>
                <c:pt idx="5109">
                  <c:v>44920.54791666667</c:v>
                </c:pt>
                <c:pt idx="5110">
                  <c:v>44920.548611111109</c:v>
                </c:pt>
                <c:pt idx="5111">
                  <c:v>44920.549305555556</c:v>
                </c:pt>
                <c:pt idx="5112">
                  <c:v>44920.55</c:v>
                </c:pt>
                <c:pt idx="5113">
                  <c:v>44920.550694444442</c:v>
                </c:pt>
                <c:pt idx="5114">
                  <c:v>44920.551388888889</c:v>
                </c:pt>
                <c:pt idx="5115">
                  <c:v>44920.552083333336</c:v>
                </c:pt>
                <c:pt idx="5116">
                  <c:v>44920.552777777775</c:v>
                </c:pt>
                <c:pt idx="5117">
                  <c:v>44920.553472222222</c:v>
                </c:pt>
                <c:pt idx="5118">
                  <c:v>44920.554166666669</c:v>
                </c:pt>
                <c:pt idx="5119">
                  <c:v>44920.554861111108</c:v>
                </c:pt>
                <c:pt idx="5120">
                  <c:v>44920.555555555555</c:v>
                </c:pt>
                <c:pt idx="5121">
                  <c:v>44920.556250000001</c:v>
                </c:pt>
                <c:pt idx="5122">
                  <c:v>44920.556944444441</c:v>
                </c:pt>
                <c:pt idx="5123">
                  <c:v>44920.557638888888</c:v>
                </c:pt>
                <c:pt idx="5124">
                  <c:v>44920.558333333334</c:v>
                </c:pt>
                <c:pt idx="5125">
                  <c:v>44920.559027777781</c:v>
                </c:pt>
                <c:pt idx="5126">
                  <c:v>44920.55972222222</c:v>
                </c:pt>
                <c:pt idx="5127">
                  <c:v>44920.560416666667</c:v>
                </c:pt>
                <c:pt idx="5128">
                  <c:v>44920.561111111114</c:v>
                </c:pt>
                <c:pt idx="5129">
                  <c:v>44920.561805555553</c:v>
                </c:pt>
                <c:pt idx="5130">
                  <c:v>44920.5625</c:v>
                </c:pt>
                <c:pt idx="5131">
                  <c:v>44920.563194444447</c:v>
                </c:pt>
                <c:pt idx="5132">
                  <c:v>44920.563888888886</c:v>
                </c:pt>
                <c:pt idx="5133">
                  <c:v>44920.564583333333</c:v>
                </c:pt>
                <c:pt idx="5134">
                  <c:v>44920.56527777778</c:v>
                </c:pt>
                <c:pt idx="5135">
                  <c:v>44920.565972222219</c:v>
                </c:pt>
                <c:pt idx="5136">
                  <c:v>44920.566666666666</c:v>
                </c:pt>
                <c:pt idx="5137">
                  <c:v>44920.567361111112</c:v>
                </c:pt>
                <c:pt idx="5138">
                  <c:v>44920.568055555559</c:v>
                </c:pt>
                <c:pt idx="5139">
                  <c:v>44920.568749999999</c:v>
                </c:pt>
                <c:pt idx="5140">
                  <c:v>44920.569444444445</c:v>
                </c:pt>
                <c:pt idx="5141">
                  <c:v>44920.570138888892</c:v>
                </c:pt>
                <c:pt idx="5142">
                  <c:v>44920.570833333331</c:v>
                </c:pt>
                <c:pt idx="5143">
                  <c:v>44920.571527777778</c:v>
                </c:pt>
                <c:pt idx="5144">
                  <c:v>44920.572222222225</c:v>
                </c:pt>
                <c:pt idx="5145">
                  <c:v>44920.572916666664</c:v>
                </c:pt>
                <c:pt idx="5146">
                  <c:v>44920.573611111111</c:v>
                </c:pt>
                <c:pt idx="5147">
                  <c:v>44920.574305555558</c:v>
                </c:pt>
                <c:pt idx="5148">
                  <c:v>44920.574999999997</c:v>
                </c:pt>
                <c:pt idx="5149">
                  <c:v>44920.575694444444</c:v>
                </c:pt>
                <c:pt idx="5150">
                  <c:v>44920.576388888891</c:v>
                </c:pt>
                <c:pt idx="5151">
                  <c:v>44920.57708333333</c:v>
                </c:pt>
                <c:pt idx="5152">
                  <c:v>44920.577777777777</c:v>
                </c:pt>
                <c:pt idx="5153">
                  <c:v>44920.578472222223</c:v>
                </c:pt>
                <c:pt idx="5154">
                  <c:v>44920.57916666667</c:v>
                </c:pt>
                <c:pt idx="5155">
                  <c:v>44920.579861111109</c:v>
                </c:pt>
                <c:pt idx="5156">
                  <c:v>44920.580555555556</c:v>
                </c:pt>
                <c:pt idx="5157">
                  <c:v>44920.581250000003</c:v>
                </c:pt>
                <c:pt idx="5158">
                  <c:v>44920.581944444442</c:v>
                </c:pt>
                <c:pt idx="5159">
                  <c:v>44920.582638888889</c:v>
                </c:pt>
                <c:pt idx="5160">
                  <c:v>44920.583333333336</c:v>
                </c:pt>
                <c:pt idx="5161">
                  <c:v>44920.584027777775</c:v>
                </c:pt>
                <c:pt idx="5162">
                  <c:v>44920.584722222222</c:v>
                </c:pt>
                <c:pt idx="5163">
                  <c:v>44920.585416666669</c:v>
                </c:pt>
                <c:pt idx="5164">
                  <c:v>44920.586111111108</c:v>
                </c:pt>
                <c:pt idx="5165">
                  <c:v>44920.586805555555</c:v>
                </c:pt>
                <c:pt idx="5166">
                  <c:v>44920.587500000001</c:v>
                </c:pt>
                <c:pt idx="5167">
                  <c:v>44920.588194444441</c:v>
                </c:pt>
                <c:pt idx="5168">
                  <c:v>44920.588888888888</c:v>
                </c:pt>
                <c:pt idx="5169">
                  <c:v>44920.589583333334</c:v>
                </c:pt>
                <c:pt idx="5170">
                  <c:v>44920.590277777781</c:v>
                </c:pt>
                <c:pt idx="5171">
                  <c:v>44920.59097222222</c:v>
                </c:pt>
                <c:pt idx="5172">
                  <c:v>44920.591666666667</c:v>
                </c:pt>
                <c:pt idx="5173">
                  <c:v>44920.592361111114</c:v>
                </c:pt>
                <c:pt idx="5174">
                  <c:v>44920.593055555553</c:v>
                </c:pt>
                <c:pt idx="5175">
                  <c:v>44920.59375</c:v>
                </c:pt>
                <c:pt idx="5176">
                  <c:v>44920.594444444447</c:v>
                </c:pt>
                <c:pt idx="5177">
                  <c:v>44920.595138888886</c:v>
                </c:pt>
                <c:pt idx="5178">
                  <c:v>44920.595833333333</c:v>
                </c:pt>
                <c:pt idx="5179">
                  <c:v>44920.59652777778</c:v>
                </c:pt>
                <c:pt idx="5180">
                  <c:v>44920.597222222219</c:v>
                </c:pt>
                <c:pt idx="5181">
                  <c:v>44920.597916666666</c:v>
                </c:pt>
                <c:pt idx="5182">
                  <c:v>44920.598611111112</c:v>
                </c:pt>
                <c:pt idx="5183">
                  <c:v>44920.599305555559</c:v>
                </c:pt>
                <c:pt idx="5184">
                  <c:v>44920.6</c:v>
                </c:pt>
                <c:pt idx="5185">
                  <c:v>44920.600694444445</c:v>
                </c:pt>
                <c:pt idx="5186">
                  <c:v>44920.601388888892</c:v>
                </c:pt>
                <c:pt idx="5187">
                  <c:v>44920.602083333331</c:v>
                </c:pt>
                <c:pt idx="5188">
                  <c:v>44920.602777777778</c:v>
                </c:pt>
                <c:pt idx="5189">
                  <c:v>44920.603472222225</c:v>
                </c:pt>
                <c:pt idx="5190">
                  <c:v>44920.604166666664</c:v>
                </c:pt>
                <c:pt idx="5191">
                  <c:v>44920.604861111111</c:v>
                </c:pt>
                <c:pt idx="5192">
                  <c:v>44920.605555555558</c:v>
                </c:pt>
                <c:pt idx="5193">
                  <c:v>44920.606249999997</c:v>
                </c:pt>
                <c:pt idx="5194">
                  <c:v>44920.606944444444</c:v>
                </c:pt>
                <c:pt idx="5195">
                  <c:v>44920.607638888891</c:v>
                </c:pt>
                <c:pt idx="5196">
                  <c:v>44920.60833333333</c:v>
                </c:pt>
                <c:pt idx="5197">
                  <c:v>44920.609027777777</c:v>
                </c:pt>
                <c:pt idx="5198">
                  <c:v>44920.609722222223</c:v>
                </c:pt>
                <c:pt idx="5199">
                  <c:v>44920.61041666667</c:v>
                </c:pt>
                <c:pt idx="5200">
                  <c:v>44920.611111111109</c:v>
                </c:pt>
                <c:pt idx="5201">
                  <c:v>44920.611805555556</c:v>
                </c:pt>
                <c:pt idx="5202">
                  <c:v>44920.612500000003</c:v>
                </c:pt>
                <c:pt idx="5203">
                  <c:v>44920.613194444442</c:v>
                </c:pt>
                <c:pt idx="5204">
                  <c:v>44920.613888888889</c:v>
                </c:pt>
                <c:pt idx="5205">
                  <c:v>44920.614583333336</c:v>
                </c:pt>
                <c:pt idx="5206">
                  <c:v>44920.615277777775</c:v>
                </c:pt>
                <c:pt idx="5207">
                  <c:v>44920.615972222222</c:v>
                </c:pt>
                <c:pt idx="5208">
                  <c:v>44920.616666666669</c:v>
                </c:pt>
                <c:pt idx="5209">
                  <c:v>44920.617361111108</c:v>
                </c:pt>
                <c:pt idx="5210">
                  <c:v>44920.618055555555</c:v>
                </c:pt>
                <c:pt idx="5211">
                  <c:v>44920.618750000001</c:v>
                </c:pt>
                <c:pt idx="5212">
                  <c:v>44920.619444444441</c:v>
                </c:pt>
                <c:pt idx="5213">
                  <c:v>44920.620138888888</c:v>
                </c:pt>
                <c:pt idx="5214">
                  <c:v>44920.620833333334</c:v>
                </c:pt>
                <c:pt idx="5215">
                  <c:v>44920.621527777781</c:v>
                </c:pt>
                <c:pt idx="5216">
                  <c:v>44920.62222222222</c:v>
                </c:pt>
                <c:pt idx="5217">
                  <c:v>44920.622916666667</c:v>
                </c:pt>
                <c:pt idx="5218">
                  <c:v>44920.623611111114</c:v>
                </c:pt>
                <c:pt idx="5219">
                  <c:v>44920.624305555553</c:v>
                </c:pt>
                <c:pt idx="5220">
                  <c:v>44920.625</c:v>
                </c:pt>
                <c:pt idx="5221">
                  <c:v>44920.625694444447</c:v>
                </c:pt>
                <c:pt idx="5222">
                  <c:v>44920.626388888886</c:v>
                </c:pt>
                <c:pt idx="5223">
                  <c:v>44920.627083333333</c:v>
                </c:pt>
                <c:pt idx="5224">
                  <c:v>44920.62777777778</c:v>
                </c:pt>
                <c:pt idx="5225">
                  <c:v>44920.628472222219</c:v>
                </c:pt>
                <c:pt idx="5226">
                  <c:v>44920.629166666666</c:v>
                </c:pt>
                <c:pt idx="5227">
                  <c:v>44920.629861111112</c:v>
                </c:pt>
                <c:pt idx="5228">
                  <c:v>44920.630555555559</c:v>
                </c:pt>
                <c:pt idx="5229">
                  <c:v>44920.631249999999</c:v>
                </c:pt>
                <c:pt idx="5230">
                  <c:v>44920.631944444445</c:v>
                </c:pt>
                <c:pt idx="5231">
                  <c:v>44920.632638888892</c:v>
                </c:pt>
                <c:pt idx="5232">
                  <c:v>44920.633333333331</c:v>
                </c:pt>
                <c:pt idx="5233">
                  <c:v>44920.634027777778</c:v>
                </c:pt>
                <c:pt idx="5234">
                  <c:v>44920.634722222225</c:v>
                </c:pt>
                <c:pt idx="5235">
                  <c:v>44920.635416666664</c:v>
                </c:pt>
                <c:pt idx="5236">
                  <c:v>44920.636111111111</c:v>
                </c:pt>
                <c:pt idx="5237">
                  <c:v>44920.636805555558</c:v>
                </c:pt>
                <c:pt idx="5238">
                  <c:v>44920.637499999997</c:v>
                </c:pt>
                <c:pt idx="5239">
                  <c:v>44920.638194444444</c:v>
                </c:pt>
                <c:pt idx="5240">
                  <c:v>44920.638888888891</c:v>
                </c:pt>
                <c:pt idx="5241">
                  <c:v>44920.63958333333</c:v>
                </c:pt>
                <c:pt idx="5242">
                  <c:v>44920.640277777777</c:v>
                </c:pt>
                <c:pt idx="5243">
                  <c:v>44920.640972222223</c:v>
                </c:pt>
                <c:pt idx="5244">
                  <c:v>44920.64166666667</c:v>
                </c:pt>
                <c:pt idx="5245">
                  <c:v>44920.642361111109</c:v>
                </c:pt>
                <c:pt idx="5246">
                  <c:v>44920.643055555556</c:v>
                </c:pt>
                <c:pt idx="5247">
                  <c:v>44920.643750000003</c:v>
                </c:pt>
                <c:pt idx="5248">
                  <c:v>44920.644444444442</c:v>
                </c:pt>
                <c:pt idx="5249">
                  <c:v>44920.645138888889</c:v>
                </c:pt>
                <c:pt idx="5250">
                  <c:v>44920.645833333336</c:v>
                </c:pt>
                <c:pt idx="5251">
                  <c:v>44920.646527777775</c:v>
                </c:pt>
                <c:pt idx="5252">
                  <c:v>44920.647222222222</c:v>
                </c:pt>
                <c:pt idx="5253">
                  <c:v>44920.647916666669</c:v>
                </c:pt>
                <c:pt idx="5254">
                  <c:v>44920.648611111108</c:v>
                </c:pt>
                <c:pt idx="5255">
                  <c:v>44920.649305555555</c:v>
                </c:pt>
                <c:pt idx="5256">
                  <c:v>44920.65</c:v>
                </c:pt>
                <c:pt idx="5257">
                  <c:v>44920.650694444441</c:v>
                </c:pt>
                <c:pt idx="5258">
                  <c:v>44920.651388888888</c:v>
                </c:pt>
                <c:pt idx="5259">
                  <c:v>44920.652083333334</c:v>
                </c:pt>
                <c:pt idx="5260">
                  <c:v>44920.652777777781</c:v>
                </c:pt>
                <c:pt idx="5261">
                  <c:v>44920.65347222222</c:v>
                </c:pt>
                <c:pt idx="5262">
                  <c:v>44920.654166666667</c:v>
                </c:pt>
                <c:pt idx="5263">
                  <c:v>44920.654861111114</c:v>
                </c:pt>
                <c:pt idx="5264">
                  <c:v>44920.655555555553</c:v>
                </c:pt>
                <c:pt idx="5265">
                  <c:v>44920.65625</c:v>
                </c:pt>
                <c:pt idx="5266">
                  <c:v>44920.656944444447</c:v>
                </c:pt>
                <c:pt idx="5267">
                  <c:v>44920.657638888886</c:v>
                </c:pt>
                <c:pt idx="5268">
                  <c:v>44920.658333333333</c:v>
                </c:pt>
                <c:pt idx="5269">
                  <c:v>44920.65902777778</c:v>
                </c:pt>
                <c:pt idx="5270">
                  <c:v>44920.659722222219</c:v>
                </c:pt>
                <c:pt idx="5271">
                  <c:v>44920.660416666666</c:v>
                </c:pt>
                <c:pt idx="5272">
                  <c:v>44920.661111111112</c:v>
                </c:pt>
                <c:pt idx="5273">
                  <c:v>44920.661805555559</c:v>
                </c:pt>
                <c:pt idx="5274">
                  <c:v>44920.662499999999</c:v>
                </c:pt>
                <c:pt idx="5275">
                  <c:v>44920.663194444445</c:v>
                </c:pt>
                <c:pt idx="5276">
                  <c:v>44920.663888888892</c:v>
                </c:pt>
                <c:pt idx="5277">
                  <c:v>44920.664583333331</c:v>
                </c:pt>
                <c:pt idx="5278">
                  <c:v>44920.665277777778</c:v>
                </c:pt>
                <c:pt idx="5279">
                  <c:v>44920.665972222225</c:v>
                </c:pt>
                <c:pt idx="5280">
                  <c:v>44920.666666666664</c:v>
                </c:pt>
                <c:pt idx="5281">
                  <c:v>44920.667361111111</c:v>
                </c:pt>
                <c:pt idx="5282">
                  <c:v>44920.668055555558</c:v>
                </c:pt>
                <c:pt idx="5283">
                  <c:v>44920.668749999997</c:v>
                </c:pt>
                <c:pt idx="5284">
                  <c:v>44920.669444444444</c:v>
                </c:pt>
                <c:pt idx="5285">
                  <c:v>44920.670138888891</c:v>
                </c:pt>
                <c:pt idx="5286">
                  <c:v>44920.67083333333</c:v>
                </c:pt>
                <c:pt idx="5287">
                  <c:v>44920.671527777777</c:v>
                </c:pt>
                <c:pt idx="5288">
                  <c:v>44920.672222222223</c:v>
                </c:pt>
                <c:pt idx="5289">
                  <c:v>44920.67291666667</c:v>
                </c:pt>
                <c:pt idx="5290">
                  <c:v>44920.673611111109</c:v>
                </c:pt>
                <c:pt idx="5291">
                  <c:v>44920.674305555556</c:v>
                </c:pt>
                <c:pt idx="5292">
                  <c:v>44920.675000000003</c:v>
                </c:pt>
                <c:pt idx="5293">
                  <c:v>44920.675694444442</c:v>
                </c:pt>
                <c:pt idx="5294">
                  <c:v>44920.676388888889</c:v>
                </c:pt>
                <c:pt idx="5295">
                  <c:v>44920.677083333336</c:v>
                </c:pt>
                <c:pt idx="5296">
                  <c:v>44920.677777777775</c:v>
                </c:pt>
                <c:pt idx="5297">
                  <c:v>44920.678472222222</c:v>
                </c:pt>
                <c:pt idx="5298">
                  <c:v>44920.679166666669</c:v>
                </c:pt>
                <c:pt idx="5299">
                  <c:v>44920.679861111108</c:v>
                </c:pt>
                <c:pt idx="5300">
                  <c:v>44920.680555555555</c:v>
                </c:pt>
                <c:pt idx="5301">
                  <c:v>44920.681250000001</c:v>
                </c:pt>
                <c:pt idx="5302">
                  <c:v>44920.681944444441</c:v>
                </c:pt>
                <c:pt idx="5303">
                  <c:v>44920.682638888888</c:v>
                </c:pt>
                <c:pt idx="5304">
                  <c:v>44920.683333333334</c:v>
                </c:pt>
                <c:pt idx="5305">
                  <c:v>44920.684027777781</c:v>
                </c:pt>
                <c:pt idx="5306">
                  <c:v>44920.68472222222</c:v>
                </c:pt>
                <c:pt idx="5307">
                  <c:v>44920.685416666667</c:v>
                </c:pt>
                <c:pt idx="5308">
                  <c:v>44920.686111111114</c:v>
                </c:pt>
                <c:pt idx="5309">
                  <c:v>44920.686805555553</c:v>
                </c:pt>
                <c:pt idx="5310">
                  <c:v>44920.6875</c:v>
                </c:pt>
                <c:pt idx="5311">
                  <c:v>44920.688194444447</c:v>
                </c:pt>
                <c:pt idx="5312">
                  <c:v>44920.688888888886</c:v>
                </c:pt>
                <c:pt idx="5313">
                  <c:v>44920.689583333333</c:v>
                </c:pt>
                <c:pt idx="5314">
                  <c:v>44920.69027777778</c:v>
                </c:pt>
                <c:pt idx="5315">
                  <c:v>44920.690972222219</c:v>
                </c:pt>
                <c:pt idx="5316">
                  <c:v>44920.691666666666</c:v>
                </c:pt>
                <c:pt idx="5317">
                  <c:v>44920.692361111112</c:v>
                </c:pt>
                <c:pt idx="5318">
                  <c:v>44920.693055555559</c:v>
                </c:pt>
                <c:pt idx="5319">
                  <c:v>44920.693749999999</c:v>
                </c:pt>
                <c:pt idx="5320">
                  <c:v>44920.694444444445</c:v>
                </c:pt>
                <c:pt idx="5321">
                  <c:v>44920.695138888892</c:v>
                </c:pt>
                <c:pt idx="5322">
                  <c:v>44920.695833333331</c:v>
                </c:pt>
                <c:pt idx="5323">
                  <c:v>44920.696527777778</c:v>
                </c:pt>
                <c:pt idx="5324">
                  <c:v>44920.697222222225</c:v>
                </c:pt>
                <c:pt idx="5325">
                  <c:v>44920.697916666664</c:v>
                </c:pt>
                <c:pt idx="5326">
                  <c:v>44920.698611111111</c:v>
                </c:pt>
                <c:pt idx="5327">
                  <c:v>44920.699305555558</c:v>
                </c:pt>
                <c:pt idx="5328">
                  <c:v>44920.7</c:v>
                </c:pt>
                <c:pt idx="5329">
                  <c:v>44920.700694444444</c:v>
                </c:pt>
                <c:pt idx="5330">
                  <c:v>44920.701388888891</c:v>
                </c:pt>
                <c:pt idx="5331">
                  <c:v>44920.70208333333</c:v>
                </c:pt>
                <c:pt idx="5332">
                  <c:v>44920.702777777777</c:v>
                </c:pt>
                <c:pt idx="5333">
                  <c:v>44920.703472222223</c:v>
                </c:pt>
                <c:pt idx="5334">
                  <c:v>44920.70416666667</c:v>
                </c:pt>
                <c:pt idx="5335">
                  <c:v>44920.704861111109</c:v>
                </c:pt>
                <c:pt idx="5336">
                  <c:v>44920.705555555556</c:v>
                </c:pt>
                <c:pt idx="5337">
                  <c:v>44920.706250000003</c:v>
                </c:pt>
                <c:pt idx="5338">
                  <c:v>44920.706944444442</c:v>
                </c:pt>
                <c:pt idx="5339">
                  <c:v>44920.707638888889</c:v>
                </c:pt>
                <c:pt idx="5340">
                  <c:v>44920.708333333336</c:v>
                </c:pt>
                <c:pt idx="5341">
                  <c:v>44920.709027777775</c:v>
                </c:pt>
                <c:pt idx="5342">
                  <c:v>44920.709722222222</c:v>
                </c:pt>
                <c:pt idx="5343">
                  <c:v>44920.710416666669</c:v>
                </c:pt>
                <c:pt idx="5344">
                  <c:v>44920.711111111108</c:v>
                </c:pt>
                <c:pt idx="5345">
                  <c:v>44920.711805555555</c:v>
                </c:pt>
                <c:pt idx="5346">
                  <c:v>44920.712500000001</c:v>
                </c:pt>
                <c:pt idx="5347">
                  <c:v>44920.713194444441</c:v>
                </c:pt>
                <c:pt idx="5348">
                  <c:v>44920.713888888888</c:v>
                </c:pt>
                <c:pt idx="5349">
                  <c:v>44920.714583333334</c:v>
                </c:pt>
                <c:pt idx="5350">
                  <c:v>44920.715277777781</c:v>
                </c:pt>
                <c:pt idx="5351">
                  <c:v>44920.71597222222</c:v>
                </c:pt>
                <c:pt idx="5352">
                  <c:v>44920.716666666667</c:v>
                </c:pt>
                <c:pt idx="5353">
                  <c:v>44920.717361111114</c:v>
                </c:pt>
                <c:pt idx="5354">
                  <c:v>44920.718055555553</c:v>
                </c:pt>
                <c:pt idx="5355">
                  <c:v>44920.71875</c:v>
                </c:pt>
                <c:pt idx="5356">
                  <c:v>44920.719444444447</c:v>
                </c:pt>
                <c:pt idx="5357">
                  <c:v>44920.720138888886</c:v>
                </c:pt>
                <c:pt idx="5358">
                  <c:v>44920.720833333333</c:v>
                </c:pt>
                <c:pt idx="5359">
                  <c:v>44920.72152777778</c:v>
                </c:pt>
                <c:pt idx="5360">
                  <c:v>44920.722222222219</c:v>
                </c:pt>
                <c:pt idx="5361">
                  <c:v>44920.722916666666</c:v>
                </c:pt>
                <c:pt idx="5362">
                  <c:v>44920.723611111112</c:v>
                </c:pt>
                <c:pt idx="5363">
                  <c:v>44920.724305555559</c:v>
                </c:pt>
                <c:pt idx="5364">
                  <c:v>44920.724999999999</c:v>
                </c:pt>
                <c:pt idx="5365">
                  <c:v>44920.725694444445</c:v>
                </c:pt>
                <c:pt idx="5366">
                  <c:v>44920.726388888892</c:v>
                </c:pt>
                <c:pt idx="5367">
                  <c:v>44920.727083333331</c:v>
                </c:pt>
                <c:pt idx="5368">
                  <c:v>44920.727777777778</c:v>
                </c:pt>
                <c:pt idx="5369">
                  <c:v>44920.728472222225</c:v>
                </c:pt>
                <c:pt idx="5370">
                  <c:v>44920.729166666664</c:v>
                </c:pt>
                <c:pt idx="5371">
                  <c:v>44920.729861111111</c:v>
                </c:pt>
                <c:pt idx="5372">
                  <c:v>44920.730555555558</c:v>
                </c:pt>
                <c:pt idx="5373">
                  <c:v>44920.731249999997</c:v>
                </c:pt>
                <c:pt idx="5374">
                  <c:v>44920.731944444444</c:v>
                </c:pt>
                <c:pt idx="5375">
                  <c:v>44920.732638888891</c:v>
                </c:pt>
                <c:pt idx="5376">
                  <c:v>44920.73333333333</c:v>
                </c:pt>
                <c:pt idx="5377">
                  <c:v>44920.734027777777</c:v>
                </c:pt>
                <c:pt idx="5378">
                  <c:v>44920.734722222223</c:v>
                </c:pt>
                <c:pt idx="5379">
                  <c:v>44920.73541666667</c:v>
                </c:pt>
                <c:pt idx="5380">
                  <c:v>44920.736111111109</c:v>
                </c:pt>
                <c:pt idx="5381">
                  <c:v>44920.736805555556</c:v>
                </c:pt>
                <c:pt idx="5382">
                  <c:v>44920.737500000003</c:v>
                </c:pt>
                <c:pt idx="5383">
                  <c:v>44920.738194444442</c:v>
                </c:pt>
                <c:pt idx="5384">
                  <c:v>44920.738888888889</c:v>
                </c:pt>
                <c:pt idx="5385">
                  <c:v>44920.739583333336</c:v>
                </c:pt>
                <c:pt idx="5386">
                  <c:v>44920.740277777775</c:v>
                </c:pt>
                <c:pt idx="5387">
                  <c:v>44920.740972222222</c:v>
                </c:pt>
                <c:pt idx="5388">
                  <c:v>44920.741666666669</c:v>
                </c:pt>
                <c:pt idx="5389">
                  <c:v>44920.742361111108</c:v>
                </c:pt>
                <c:pt idx="5390">
                  <c:v>44920.743055555555</c:v>
                </c:pt>
                <c:pt idx="5391">
                  <c:v>44920.743750000001</c:v>
                </c:pt>
                <c:pt idx="5392">
                  <c:v>44920.744444444441</c:v>
                </c:pt>
                <c:pt idx="5393">
                  <c:v>44920.745138888888</c:v>
                </c:pt>
                <c:pt idx="5394">
                  <c:v>44920.745833333334</c:v>
                </c:pt>
                <c:pt idx="5395">
                  <c:v>44920.746527777781</c:v>
                </c:pt>
                <c:pt idx="5396">
                  <c:v>44920.74722222222</c:v>
                </c:pt>
                <c:pt idx="5397">
                  <c:v>44920.747916666667</c:v>
                </c:pt>
                <c:pt idx="5398">
                  <c:v>44920.748611111114</c:v>
                </c:pt>
                <c:pt idx="5399">
                  <c:v>44920.749305555553</c:v>
                </c:pt>
                <c:pt idx="5400">
                  <c:v>44920.75</c:v>
                </c:pt>
                <c:pt idx="5401">
                  <c:v>44920.750694444447</c:v>
                </c:pt>
                <c:pt idx="5402">
                  <c:v>44920.751388888886</c:v>
                </c:pt>
                <c:pt idx="5403">
                  <c:v>44920.752083333333</c:v>
                </c:pt>
                <c:pt idx="5404">
                  <c:v>44920.75277777778</c:v>
                </c:pt>
                <c:pt idx="5405">
                  <c:v>44920.753472222219</c:v>
                </c:pt>
                <c:pt idx="5406">
                  <c:v>44920.754166666666</c:v>
                </c:pt>
                <c:pt idx="5407">
                  <c:v>44920.754861111112</c:v>
                </c:pt>
                <c:pt idx="5408">
                  <c:v>44920.755555555559</c:v>
                </c:pt>
                <c:pt idx="5409">
                  <c:v>44920.756249999999</c:v>
                </c:pt>
                <c:pt idx="5410">
                  <c:v>44920.756944444445</c:v>
                </c:pt>
                <c:pt idx="5411">
                  <c:v>44920.757638888892</c:v>
                </c:pt>
                <c:pt idx="5412">
                  <c:v>44920.758333333331</c:v>
                </c:pt>
                <c:pt idx="5413">
                  <c:v>44920.759027777778</c:v>
                </c:pt>
                <c:pt idx="5414">
                  <c:v>44920.759722222225</c:v>
                </c:pt>
                <c:pt idx="5415">
                  <c:v>44920.760416666664</c:v>
                </c:pt>
                <c:pt idx="5416">
                  <c:v>44920.761111111111</c:v>
                </c:pt>
                <c:pt idx="5417">
                  <c:v>44920.761805555558</c:v>
                </c:pt>
                <c:pt idx="5418">
                  <c:v>44920.762499999997</c:v>
                </c:pt>
                <c:pt idx="5419">
                  <c:v>44920.763194444444</c:v>
                </c:pt>
                <c:pt idx="5420">
                  <c:v>44920.763888888891</c:v>
                </c:pt>
                <c:pt idx="5421">
                  <c:v>44920.76458333333</c:v>
                </c:pt>
                <c:pt idx="5422">
                  <c:v>44920.765277777777</c:v>
                </c:pt>
                <c:pt idx="5423">
                  <c:v>44920.765972222223</c:v>
                </c:pt>
                <c:pt idx="5424">
                  <c:v>44920.76666666667</c:v>
                </c:pt>
                <c:pt idx="5425">
                  <c:v>44920.767361111109</c:v>
                </c:pt>
                <c:pt idx="5426">
                  <c:v>44920.768055555556</c:v>
                </c:pt>
                <c:pt idx="5427">
                  <c:v>44920.768750000003</c:v>
                </c:pt>
                <c:pt idx="5428">
                  <c:v>44920.769444444442</c:v>
                </c:pt>
                <c:pt idx="5429">
                  <c:v>44920.770138888889</c:v>
                </c:pt>
                <c:pt idx="5430">
                  <c:v>44920.770833333336</c:v>
                </c:pt>
                <c:pt idx="5431">
                  <c:v>44920.771527777775</c:v>
                </c:pt>
                <c:pt idx="5432">
                  <c:v>44920.772222222222</c:v>
                </c:pt>
                <c:pt idx="5433">
                  <c:v>44920.772916666669</c:v>
                </c:pt>
                <c:pt idx="5434">
                  <c:v>44920.773611111108</c:v>
                </c:pt>
                <c:pt idx="5435">
                  <c:v>44920.774305555555</c:v>
                </c:pt>
                <c:pt idx="5436">
                  <c:v>44920.775000000001</c:v>
                </c:pt>
                <c:pt idx="5437">
                  <c:v>44920.775694444441</c:v>
                </c:pt>
                <c:pt idx="5438">
                  <c:v>44920.776388888888</c:v>
                </c:pt>
                <c:pt idx="5439">
                  <c:v>44920.777083333334</c:v>
                </c:pt>
                <c:pt idx="5440">
                  <c:v>44920.777777777781</c:v>
                </c:pt>
                <c:pt idx="5441">
                  <c:v>44920.77847222222</c:v>
                </c:pt>
                <c:pt idx="5442">
                  <c:v>44920.779166666667</c:v>
                </c:pt>
                <c:pt idx="5443">
                  <c:v>44920.779861111114</c:v>
                </c:pt>
                <c:pt idx="5444">
                  <c:v>44920.780555555553</c:v>
                </c:pt>
                <c:pt idx="5445">
                  <c:v>44920.78125</c:v>
                </c:pt>
                <c:pt idx="5446">
                  <c:v>44920.781944444447</c:v>
                </c:pt>
                <c:pt idx="5447">
                  <c:v>44920.782638888886</c:v>
                </c:pt>
                <c:pt idx="5448">
                  <c:v>44920.783333333333</c:v>
                </c:pt>
                <c:pt idx="5449">
                  <c:v>44920.78402777778</c:v>
                </c:pt>
                <c:pt idx="5450">
                  <c:v>44920.784722222219</c:v>
                </c:pt>
                <c:pt idx="5451">
                  <c:v>44920.785416666666</c:v>
                </c:pt>
                <c:pt idx="5452">
                  <c:v>44920.786111111112</c:v>
                </c:pt>
                <c:pt idx="5453">
                  <c:v>44920.786805555559</c:v>
                </c:pt>
                <c:pt idx="5454">
                  <c:v>44920.787499999999</c:v>
                </c:pt>
                <c:pt idx="5455">
                  <c:v>44920.788194444445</c:v>
                </c:pt>
                <c:pt idx="5456">
                  <c:v>44920.788888888892</c:v>
                </c:pt>
                <c:pt idx="5457">
                  <c:v>44920.789583333331</c:v>
                </c:pt>
                <c:pt idx="5458">
                  <c:v>44920.790277777778</c:v>
                </c:pt>
                <c:pt idx="5459">
                  <c:v>44920.790972222225</c:v>
                </c:pt>
                <c:pt idx="5460">
                  <c:v>44920.791666666664</c:v>
                </c:pt>
                <c:pt idx="5461">
                  <c:v>44920.792361111111</c:v>
                </c:pt>
                <c:pt idx="5462">
                  <c:v>44920.793055555558</c:v>
                </c:pt>
                <c:pt idx="5463">
                  <c:v>44920.793749999997</c:v>
                </c:pt>
                <c:pt idx="5464">
                  <c:v>44920.794444444444</c:v>
                </c:pt>
                <c:pt idx="5465">
                  <c:v>44920.795138888891</c:v>
                </c:pt>
                <c:pt idx="5466">
                  <c:v>44920.79583333333</c:v>
                </c:pt>
                <c:pt idx="5467">
                  <c:v>44920.796527777777</c:v>
                </c:pt>
                <c:pt idx="5468">
                  <c:v>44920.797222222223</c:v>
                </c:pt>
                <c:pt idx="5469">
                  <c:v>44920.79791666667</c:v>
                </c:pt>
                <c:pt idx="5470">
                  <c:v>44920.798611111109</c:v>
                </c:pt>
                <c:pt idx="5471">
                  <c:v>44920.799305555556</c:v>
                </c:pt>
                <c:pt idx="5472">
                  <c:v>44920.800000000003</c:v>
                </c:pt>
                <c:pt idx="5473">
                  <c:v>44920.800694444442</c:v>
                </c:pt>
                <c:pt idx="5474">
                  <c:v>44920.801388888889</c:v>
                </c:pt>
                <c:pt idx="5475">
                  <c:v>44920.802083333336</c:v>
                </c:pt>
                <c:pt idx="5476">
                  <c:v>44920.802777777775</c:v>
                </c:pt>
                <c:pt idx="5477">
                  <c:v>44920.803472222222</c:v>
                </c:pt>
                <c:pt idx="5478">
                  <c:v>44920.804166666669</c:v>
                </c:pt>
                <c:pt idx="5479">
                  <c:v>44920.804861111108</c:v>
                </c:pt>
                <c:pt idx="5480">
                  <c:v>44920.805555555555</c:v>
                </c:pt>
                <c:pt idx="5481">
                  <c:v>44920.806250000001</c:v>
                </c:pt>
                <c:pt idx="5482">
                  <c:v>44920.806944444441</c:v>
                </c:pt>
                <c:pt idx="5483">
                  <c:v>44920.807638888888</c:v>
                </c:pt>
                <c:pt idx="5484">
                  <c:v>44920.808333333334</c:v>
                </c:pt>
                <c:pt idx="5485">
                  <c:v>44920.809027777781</c:v>
                </c:pt>
                <c:pt idx="5486">
                  <c:v>44920.80972222222</c:v>
                </c:pt>
                <c:pt idx="5487">
                  <c:v>44920.810416666667</c:v>
                </c:pt>
                <c:pt idx="5488">
                  <c:v>44920.811111111114</c:v>
                </c:pt>
                <c:pt idx="5489">
                  <c:v>44920.811805555553</c:v>
                </c:pt>
                <c:pt idx="5490">
                  <c:v>44920.8125</c:v>
                </c:pt>
                <c:pt idx="5491">
                  <c:v>44920.813194444447</c:v>
                </c:pt>
                <c:pt idx="5492">
                  <c:v>44920.813888888886</c:v>
                </c:pt>
                <c:pt idx="5493">
                  <c:v>44920.814583333333</c:v>
                </c:pt>
                <c:pt idx="5494">
                  <c:v>44920.81527777778</c:v>
                </c:pt>
                <c:pt idx="5495">
                  <c:v>44920.815972222219</c:v>
                </c:pt>
                <c:pt idx="5496">
                  <c:v>44920.816666666666</c:v>
                </c:pt>
                <c:pt idx="5497">
                  <c:v>44920.817361111112</c:v>
                </c:pt>
                <c:pt idx="5498">
                  <c:v>44920.818055555559</c:v>
                </c:pt>
                <c:pt idx="5499">
                  <c:v>44920.818749999999</c:v>
                </c:pt>
                <c:pt idx="5500">
                  <c:v>44920.819444444445</c:v>
                </c:pt>
                <c:pt idx="5501">
                  <c:v>44920.820138888892</c:v>
                </c:pt>
                <c:pt idx="5502">
                  <c:v>44920.820833333331</c:v>
                </c:pt>
                <c:pt idx="5503">
                  <c:v>44920.821527777778</c:v>
                </c:pt>
                <c:pt idx="5504">
                  <c:v>44920.822222222225</c:v>
                </c:pt>
                <c:pt idx="5505">
                  <c:v>44920.822916666664</c:v>
                </c:pt>
                <c:pt idx="5506">
                  <c:v>44920.823611111111</c:v>
                </c:pt>
                <c:pt idx="5507">
                  <c:v>44920.824305555558</c:v>
                </c:pt>
                <c:pt idx="5508">
                  <c:v>44920.824999999997</c:v>
                </c:pt>
                <c:pt idx="5509">
                  <c:v>44920.825694444444</c:v>
                </c:pt>
                <c:pt idx="5510">
                  <c:v>44920.826388888891</c:v>
                </c:pt>
                <c:pt idx="5511">
                  <c:v>44920.82708333333</c:v>
                </c:pt>
                <c:pt idx="5512">
                  <c:v>44920.827777777777</c:v>
                </c:pt>
                <c:pt idx="5513">
                  <c:v>44920.828472222223</c:v>
                </c:pt>
                <c:pt idx="5514">
                  <c:v>44920.82916666667</c:v>
                </c:pt>
                <c:pt idx="5515">
                  <c:v>44920.829861111109</c:v>
                </c:pt>
                <c:pt idx="5516">
                  <c:v>44920.830555555556</c:v>
                </c:pt>
                <c:pt idx="5517">
                  <c:v>44920.831250000003</c:v>
                </c:pt>
                <c:pt idx="5518">
                  <c:v>44920.831944444442</c:v>
                </c:pt>
                <c:pt idx="5519">
                  <c:v>44920.832638888889</c:v>
                </c:pt>
                <c:pt idx="5520">
                  <c:v>44920.833333333336</c:v>
                </c:pt>
                <c:pt idx="5521">
                  <c:v>44920.834027777775</c:v>
                </c:pt>
                <c:pt idx="5522">
                  <c:v>44920.834722222222</c:v>
                </c:pt>
                <c:pt idx="5523">
                  <c:v>44920.835416666669</c:v>
                </c:pt>
                <c:pt idx="5524">
                  <c:v>44920.836111111108</c:v>
                </c:pt>
                <c:pt idx="5525">
                  <c:v>44920.836805555555</c:v>
                </c:pt>
                <c:pt idx="5526">
                  <c:v>44920.837500000001</c:v>
                </c:pt>
                <c:pt idx="5527">
                  <c:v>44920.838194444441</c:v>
                </c:pt>
                <c:pt idx="5528">
                  <c:v>44920.838888888888</c:v>
                </c:pt>
                <c:pt idx="5529">
                  <c:v>44920.839583333334</c:v>
                </c:pt>
                <c:pt idx="5530">
                  <c:v>44920.840277777781</c:v>
                </c:pt>
                <c:pt idx="5531">
                  <c:v>44920.84097222222</c:v>
                </c:pt>
                <c:pt idx="5532">
                  <c:v>44920.841666666667</c:v>
                </c:pt>
                <c:pt idx="5533">
                  <c:v>44920.842361111114</c:v>
                </c:pt>
                <c:pt idx="5534">
                  <c:v>44920.843055555553</c:v>
                </c:pt>
                <c:pt idx="5535">
                  <c:v>44920.84375</c:v>
                </c:pt>
                <c:pt idx="5536">
                  <c:v>44920.844444444447</c:v>
                </c:pt>
                <c:pt idx="5537">
                  <c:v>44920.845138888886</c:v>
                </c:pt>
                <c:pt idx="5538">
                  <c:v>44920.845833333333</c:v>
                </c:pt>
                <c:pt idx="5539">
                  <c:v>44920.84652777778</c:v>
                </c:pt>
                <c:pt idx="5540">
                  <c:v>44920.847222222219</c:v>
                </c:pt>
                <c:pt idx="5541">
                  <c:v>44920.847916666666</c:v>
                </c:pt>
                <c:pt idx="5542">
                  <c:v>44920.848611111112</c:v>
                </c:pt>
                <c:pt idx="5543">
                  <c:v>44920.849305555559</c:v>
                </c:pt>
                <c:pt idx="5544">
                  <c:v>44920.85</c:v>
                </c:pt>
                <c:pt idx="5545">
                  <c:v>44920.850694444445</c:v>
                </c:pt>
                <c:pt idx="5546">
                  <c:v>44920.851388888892</c:v>
                </c:pt>
                <c:pt idx="5547">
                  <c:v>44920.852083333331</c:v>
                </c:pt>
                <c:pt idx="5548">
                  <c:v>44920.852777777778</c:v>
                </c:pt>
                <c:pt idx="5549">
                  <c:v>44920.853472222225</c:v>
                </c:pt>
                <c:pt idx="5550">
                  <c:v>44920.854166666664</c:v>
                </c:pt>
                <c:pt idx="5551">
                  <c:v>44920.854861111111</c:v>
                </c:pt>
                <c:pt idx="5552">
                  <c:v>44920.855555555558</c:v>
                </c:pt>
                <c:pt idx="5553">
                  <c:v>44920.856249999997</c:v>
                </c:pt>
                <c:pt idx="5554">
                  <c:v>44920.856944444444</c:v>
                </c:pt>
                <c:pt idx="5555">
                  <c:v>44920.857638888891</c:v>
                </c:pt>
                <c:pt idx="5556">
                  <c:v>44920.85833333333</c:v>
                </c:pt>
                <c:pt idx="5557">
                  <c:v>44920.859027777777</c:v>
                </c:pt>
                <c:pt idx="5558">
                  <c:v>44920.859722222223</c:v>
                </c:pt>
                <c:pt idx="5559">
                  <c:v>44920.86041666667</c:v>
                </c:pt>
                <c:pt idx="5560">
                  <c:v>44920.861111111109</c:v>
                </c:pt>
                <c:pt idx="5561">
                  <c:v>44920.861805555556</c:v>
                </c:pt>
                <c:pt idx="5562">
                  <c:v>44920.862500000003</c:v>
                </c:pt>
                <c:pt idx="5563">
                  <c:v>44920.863194444442</c:v>
                </c:pt>
                <c:pt idx="5564">
                  <c:v>44920.863888888889</c:v>
                </c:pt>
                <c:pt idx="5565">
                  <c:v>44920.864583333336</c:v>
                </c:pt>
                <c:pt idx="5566">
                  <c:v>44920.865277777775</c:v>
                </c:pt>
                <c:pt idx="5567">
                  <c:v>44920.865972222222</c:v>
                </c:pt>
                <c:pt idx="5568">
                  <c:v>44920.866666666669</c:v>
                </c:pt>
                <c:pt idx="5569">
                  <c:v>44920.867361111108</c:v>
                </c:pt>
                <c:pt idx="5570">
                  <c:v>44920.868055555555</c:v>
                </c:pt>
                <c:pt idx="5571">
                  <c:v>44920.868750000001</c:v>
                </c:pt>
                <c:pt idx="5572">
                  <c:v>44920.869444444441</c:v>
                </c:pt>
                <c:pt idx="5573">
                  <c:v>44920.870138888888</c:v>
                </c:pt>
                <c:pt idx="5574">
                  <c:v>44920.870833333334</c:v>
                </c:pt>
                <c:pt idx="5575">
                  <c:v>44920.871527777781</c:v>
                </c:pt>
                <c:pt idx="5576">
                  <c:v>44920.87222222222</c:v>
                </c:pt>
                <c:pt idx="5577">
                  <c:v>44920.872916666667</c:v>
                </c:pt>
                <c:pt idx="5578">
                  <c:v>44920.873611111114</c:v>
                </c:pt>
                <c:pt idx="5579">
                  <c:v>44920.874305555553</c:v>
                </c:pt>
                <c:pt idx="5580">
                  <c:v>44920.875</c:v>
                </c:pt>
                <c:pt idx="5581">
                  <c:v>44920.875694444447</c:v>
                </c:pt>
                <c:pt idx="5582">
                  <c:v>44920.876388888886</c:v>
                </c:pt>
                <c:pt idx="5583">
                  <c:v>44920.877083333333</c:v>
                </c:pt>
                <c:pt idx="5584">
                  <c:v>44920.87777777778</c:v>
                </c:pt>
                <c:pt idx="5585">
                  <c:v>44920.878472222219</c:v>
                </c:pt>
                <c:pt idx="5586">
                  <c:v>44920.879166666666</c:v>
                </c:pt>
                <c:pt idx="5587">
                  <c:v>44920.879861111112</c:v>
                </c:pt>
                <c:pt idx="5588">
                  <c:v>44920.880555555559</c:v>
                </c:pt>
                <c:pt idx="5589">
                  <c:v>44920.881249999999</c:v>
                </c:pt>
                <c:pt idx="5590">
                  <c:v>44920.881944444445</c:v>
                </c:pt>
                <c:pt idx="5591">
                  <c:v>44920.882638888892</c:v>
                </c:pt>
                <c:pt idx="5592">
                  <c:v>44920.883333333331</c:v>
                </c:pt>
                <c:pt idx="5593">
                  <c:v>44920.884027777778</c:v>
                </c:pt>
                <c:pt idx="5594">
                  <c:v>44920.884722222225</c:v>
                </c:pt>
                <c:pt idx="5595">
                  <c:v>44920.885416666664</c:v>
                </c:pt>
                <c:pt idx="5596">
                  <c:v>44920.886111111111</c:v>
                </c:pt>
                <c:pt idx="5597">
                  <c:v>44920.886805555558</c:v>
                </c:pt>
                <c:pt idx="5598">
                  <c:v>44920.887499999997</c:v>
                </c:pt>
                <c:pt idx="5599">
                  <c:v>44920.888194444444</c:v>
                </c:pt>
                <c:pt idx="5600">
                  <c:v>44920.888888888891</c:v>
                </c:pt>
                <c:pt idx="5601">
                  <c:v>44920.88958333333</c:v>
                </c:pt>
                <c:pt idx="5602">
                  <c:v>44920.890277777777</c:v>
                </c:pt>
                <c:pt idx="5603">
                  <c:v>44920.890972222223</c:v>
                </c:pt>
                <c:pt idx="5604">
                  <c:v>44920.89166666667</c:v>
                </c:pt>
                <c:pt idx="5605">
                  <c:v>44920.892361111109</c:v>
                </c:pt>
                <c:pt idx="5606">
                  <c:v>44920.893055555556</c:v>
                </c:pt>
                <c:pt idx="5607">
                  <c:v>44920.893750000003</c:v>
                </c:pt>
                <c:pt idx="5608">
                  <c:v>44920.894444444442</c:v>
                </c:pt>
                <c:pt idx="5609">
                  <c:v>44920.895138888889</c:v>
                </c:pt>
                <c:pt idx="5610">
                  <c:v>44920.895833333336</c:v>
                </c:pt>
                <c:pt idx="5611">
                  <c:v>44920.896527777775</c:v>
                </c:pt>
                <c:pt idx="5612">
                  <c:v>44920.897222222222</c:v>
                </c:pt>
                <c:pt idx="5613">
                  <c:v>44920.897916666669</c:v>
                </c:pt>
                <c:pt idx="5614">
                  <c:v>44920.898611111108</c:v>
                </c:pt>
                <c:pt idx="5615">
                  <c:v>44920.899305555555</c:v>
                </c:pt>
                <c:pt idx="5616">
                  <c:v>44920.9</c:v>
                </c:pt>
                <c:pt idx="5617">
                  <c:v>44920.900694444441</c:v>
                </c:pt>
                <c:pt idx="5618">
                  <c:v>44920.901388888888</c:v>
                </c:pt>
                <c:pt idx="5619">
                  <c:v>44920.902083333334</c:v>
                </c:pt>
                <c:pt idx="5620">
                  <c:v>44920.902777777781</c:v>
                </c:pt>
                <c:pt idx="5621">
                  <c:v>44920.90347222222</c:v>
                </c:pt>
                <c:pt idx="5622">
                  <c:v>44920.904166666667</c:v>
                </c:pt>
                <c:pt idx="5623">
                  <c:v>44920.904861111114</c:v>
                </c:pt>
                <c:pt idx="5624">
                  <c:v>44920.905555555553</c:v>
                </c:pt>
                <c:pt idx="5625">
                  <c:v>44920.90625</c:v>
                </c:pt>
                <c:pt idx="5626">
                  <c:v>44920.906944444447</c:v>
                </c:pt>
                <c:pt idx="5627">
                  <c:v>44920.907638888886</c:v>
                </c:pt>
                <c:pt idx="5628">
                  <c:v>44920.908333333333</c:v>
                </c:pt>
                <c:pt idx="5629">
                  <c:v>44920.90902777778</c:v>
                </c:pt>
                <c:pt idx="5630">
                  <c:v>44920.909722222219</c:v>
                </c:pt>
                <c:pt idx="5631">
                  <c:v>44920.910416666666</c:v>
                </c:pt>
                <c:pt idx="5632">
                  <c:v>44920.911111111112</c:v>
                </c:pt>
                <c:pt idx="5633">
                  <c:v>44920.911805555559</c:v>
                </c:pt>
                <c:pt idx="5634">
                  <c:v>44920.912499999999</c:v>
                </c:pt>
                <c:pt idx="5635">
                  <c:v>44920.913194444445</c:v>
                </c:pt>
                <c:pt idx="5636">
                  <c:v>44920.913888888892</c:v>
                </c:pt>
                <c:pt idx="5637">
                  <c:v>44920.914583333331</c:v>
                </c:pt>
                <c:pt idx="5638">
                  <c:v>44920.915277777778</c:v>
                </c:pt>
                <c:pt idx="5639">
                  <c:v>44920.915972222225</c:v>
                </c:pt>
                <c:pt idx="5640">
                  <c:v>44920.916666666664</c:v>
                </c:pt>
                <c:pt idx="5641">
                  <c:v>44920.917361111111</c:v>
                </c:pt>
                <c:pt idx="5642">
                  <c:v>44920.918055555558</c:v>
                </c:pt>
                <c:pt idx="5643">
                  <c:v>44920.918749999997</c:v>
                </c:pt>
                <c:pt idx="5644">
                  <c:v>44920.919444444444</c:v>
                </c:pt>
                <c:pt idx="5645">
                  <c:v>44920.920138888891</c:v>
                </c:pt>
                <c:pt idx="5646">
                  <c:v>44920.92083333333</c:v>
                </c:pt>
                <c:pt idx="5647">
                  <c:v>44920.921527777777</c:v>
                </c:pt>
                <c:pt idx="5648">
                  <c:v>44920.922222222223</c:v>
                </c:pt>
                <c:pt idx="5649">
                  <c:v>44920.92291666667</c:v>
                </c:pt>
                <c:pt idx="5650">
                  <c:v>44920.923611111109</c:v>
                </c:pt>
                <c:pt idx="5651">
                  <c:v>44920.924305555556</c:v>
                </c:pt>
                <c:pt idx="5652">
                  <c:v>44920.925000000003</c:v>
                </c:pt>
                <c:pt idx="5653">
                  <c:v>44920.925694444442</c:v>
                </c:pt>
                <c:pt idx="5654">
                  <c:v>44920.926388888889</c:v>
                </c:pt>
                <c:pt idx="5655">
                  <c:v>44920.927083333336</c:v>
                </c:pt>
                <c:pt idx="5656">
                  <c:v>44920.927777777775</c:v>
                </c:pt>
                <c:pt idx="5657">
                  <c:v>44920.928472222222</c:v>
                </c:pt>
                <c:pt idx="5658">
                  <c:v>44920.929166666669</c:v>
                </c:pt>
                <c:pt idx="5659">
                  <c:v>44920.929861111108</c:v>
                </c:pt>
                <c:pt idx="5660">
                  <c:v>44920.930555555555</c:v>
                </c:pt>
                <c:pt idx="5661">
                  <c:v>44920.931250000001</c:v>
                </c:pt>
                <c:pt idx="5662">
                  <c:v>44920.931944444441</c:v>
                </c:pt>
                <c:pt idx="5663">
                  <c:v>44920.932638888888</c:v>
                </c:pt>
                <c:pt idx="5664">
                  <c:v>44920.933333333334</c:v>
                </c:pt>
                <c:pt idx="5665">
                  <c:v>44920.934027777781</c:v>
                </c:pt>
                <c:pt idx="5666">
                  <c:v>44920.93472222222</c:v>
                </c:pt>
                <c:pt idx="5667">
                  <c:v>44920.935416666667</c:v>
                </c:pt>
                <c:pt idx="5668">
                  <c:v>44920.936111111114</c:v>
                </c:pt>
                <c:pt idx="5669">
                  <c:v>44920.936805555553</c:v>
                </c:pt>
                <c:pt idx="5670">
                  <c:v>44920.9375</c:v>
                </c:pt>
                <c:pt idx="5671">
                  <c:v>44920.938194444447</c:v>
                </c:pt>
                <c:pt idx="5672">
                  <c:v>44920.938888888886</c:v>
                </c:pt>
                <c:pt idx="5673">
                  <c:v>44920.939583333333</c:v>
                </c:pt>
                <c:pt idx="5674">
                  <c:v>44920.94027777778</c:v>
                </c:pt>
                <c:pt idx="5675">
                  <c:v>44920.940972222219</c:v>
                </c:pt>
                <c:pt idx="5676">
                  <c:v>44920.941666666666</c:v>
                </c:pt>
                <c:pt idx="5677">
                  <c:v>44920.942361111112</c:v>
                </c:pt>
                <c:pt idx="5678">
                  <c:v>44920.943055555559</c:v>
                </c:pt>
                <c:pt idx="5679">
                  <c:v>44920.943749999999</c:v>
                </c:pt>
                <c:pt idx="5680">
                  <c:v>44920.944444444445</c:v>
                </c:pt>
                <c:pt idx="5681">
                  <c:v>44920.945138888892</c:v>
                </c:pt>
                <c:pt idx="5682">
                  <c:v>44920.945833333331</c:v>
                </c:pt>
                <c:pt idx="5683">
                  <c:v>44920.946527777778</c:v>
                </c:pt>
                <c:pt idx="5684">
                  <c:v>44920.947222222225</c:v>
                </c:pt>
                <c:pt idx="5685">
                  <c:v>44920.947916666664</c:v>
                </c:pt>
                <c:pt idx="5686">
                  <c:v>44920.948611111111</c:v>
                </c:pt>
                <c:pt idx="5687">
                  <c:v>44920.949305555558</c:v>
                </c:pt>
                <c:pt idx="5688">
                  <c:v>44920.95</c:v>
                </c:pt>
                <c:pt idx="5689">
                  <c:v>44920.950694444444</c:v>
                </c:pt>
                <c:pt idx="5690">
                  <c:v>44920.951388888891</c:v>
                </c:pt>
                <c:pt idx="5691">
                  <c:v>44920.95208333333</c:v>
                </c:pt>
                <c:pt idx="5692">
                  <c:v>44920.952777777777</c:v>
                </c:pt>
                <c:pt idx="5693">
                  <c:v>44920.953472222223</c:v>
                </c:pt>
                <c:pt idx="5694">
                  <c:v>44920.95416666667</c:v>
                </c:pt>
                <c:pt idx="5695">
                  <c:v>44920.954861111109</c:v>
                </c:pt>
                <c:pt idx="5696">
                  <c:v>44920.955555555556</c:v>
                </c:pt>
                <c:pt idx="5697">
                  <c:v>44920.956250000003</c:v>
                </c:pt>
                <c:pt idx="5698">
                  <c:v>44920.956944444442</c:v>
                </c:pt>
                <c:pt idx="5699">
                  <c:v>44920.957638888889</c:v>
                </c:pt>
                <c:pt idx="5700">
                  <c:v>44920.958333333336</c:v>
                </c:pt>
                <c:pt idx="5701">
                  <c:v>44920.959027777775</c:v>
                </c:pt>
                <c:pt idx="5702">
                  <c:v>44920.959722222222</c:v>
                </c:pt>
                <c:pt idx="5703">
                  <c:v>44920.960416666669</c:v>
                </c:pt>
                <c:pt idx="5704">
                  <c:v>44920.961111111108</c:v>
                </c:pt>
                <c:pt idx="5705">
                  <c:v>44920.961805555555</c:v>
                </c:pt>
                <c:pt idx="5706">
                  <c:v>44920.962500000001</c:v>
                </c:pt>
                <c:pt idx="5707">
                  <c:v>44920.963194444441</c:v>
                </c:pt>
                <c:pt idx="5708">
                  <c:v>44920.963888888888</c:v>
                </c:pt>
                <c:pt idx="5709">
                  <c:v>44920.964583333334</c:v>
                </c:pt>
                <c:pt idx="5710">
                  <c:v>44920.965277777781</c:v>
                </c:pt>
                <c:pt idx="5711">
                  <c:v>44920.96597222222</c:v>
                </c:pt>
                <c:pt idx="5712">
                  <c:v>44920.966666666667</c:v>
                </c:pt>
                <c:pt idx="5713">
                  <c:v>44920.967361111114</c:v>
                </c:pt>
                <c:pt idx="5714">
                  <c:v>44920.968055555553</c:v>
                </c:pt>
                <c:pt idx="5715">
                  <c:v>44920.96875</c:v>
                </c:pt>
                <c:pt idx="5716">
                  <c:v>44920.969444444447</c:v>
                </c:pt>
                <c:pt idx="5717">
                  <c:v>44920.970138888886</c:v>
                </c:pt>
                <c:pt idx="5718">
                  <c:v>44920.970833333333</c:v>
                </c:pt>
                <c:pt idx="5719">
                  <c:v>44920.97152777778</c:v>
                </c:pt>
                <c:pt idx="5720">
                  <c:v>44920.972222222219</c:v>
                </c:pt>
                <c:pt idx="5721">
                  <c:v>44920.972916666666</c:v>
                </c:pt>
                <c:pt idx="5722">
                  <c:v>44920.973611111112</c:v>
                </c:pt>
                <c:pt idx="5723">
                  <c:v>44920.974305555559</c:v>
                </c:pt>
                <c:pt idx="5724">
                  <c:v>44920.974999999999</c:v>
                </c:pt>
                <c:pt idx="5725">
                  <c:v>44920.975694444445</c:v>
                </c:pt>
                <c:pt idx="5726">
                  <c:v>44920.976388888892</c:v>
                </c:pt>
                <c:pt idx="5727">
                  <c:v>44920.977083333331</c:v>
                </c:pt>
                <c:pt idx="5728">
                  <c:v>44920.977777777778</c:v>
                </c:pt>
                <c:pt idx="5729">
                  <c:v>44920.978472222225</c:v>
                </c:pt>
                <c:pt idx="5730">
                  <c:v>44920.979166666664</c:v>
                </c:pt>
                <c:pt idx="5731">
                  <c:v>44920.979861111111</c:v>
                </c:pt>
                <c:pt idx="5732">
                  <c:v>44920.980555555558</c:v>
                </c:pt>
                <c:pt idx="5733">
                  <c:v>44920.981249999997</c:v>
                </c:pt>
                <c:pt idx="5734">
                  <c:v>44920.981944444444</c:v>
                </c:pt>
                <c:pt idx="5735">
                  <c:v>44920.982638888891</c:v>
                </c:pt>
                <c:pt idx="5736">
                  <c:v>44920.98333333333</c:v>
                </c:pt>
                <c:pt idx="5737">
                  <c:v>44920.984027777777</c:v>
                </c:pt>
                <c:pt idx="5738">
                  <c:v>44920.984722222223</c:v>
                </c:pt>
                <c:pt idx="5739">
                  <c:v>44920.98541666667</c:v>
                </c:pt>
                <c:pt idx="5740">
                  <c:v>44920.986111111109</c:v>
                </c:pt>
                <c:pt idx="5741">
                  <c:v>44920.986805555556</c:v>
                </c:pt>
                <c:pt idx="5742">
                  <c:v>44920.987500000003</c:v>
                </c:pt>
                <c:pt idx="5743">
                  <c:v>44920.988194444442</c:v>
                </c:pt>
                <c:pt idx="5744">
                  <c:v>44920.988888888889</c:v>
                </c:pt>
                <c:pt idx="5745">
                  <c:v>44920.989583333336</c:v>
                </c:pt>
                <c:pt idx="5746">
                  <c:v>44920.990277777775</c:v>
                </c:pt>
                <c:pt idx="5747">
                  <c:v>44920.990972222222</c:v>
                </c:pt>
                <c:pt idx="5748">
                  <c:v>44920.991666666669</c:v>
                </c:pt>
                <c:pt idx="5749">
                  <c:v>44920.992361111108</c:v>
                </c:pt>
                <c:pt idx="5750">
                  <c:v>44920.993055555555</c:v>
                </c:pt>
                <c:pt idx="5751">
                  <c:v>44920.993750000001</c:v>
                </c:pt>
                <c:pt idx="5752">
                  <c:v>44920.994444444441</c:v>
                </c:pt>
                <c:pt idx="5753">
                  <c:v>44920.995138888888</c:v>
                </c:pt>
                <c:pt idx="5754">
                  <c:v>44920.995833333334</c:v>
                </c:pt>
                <c:pt idx="5755">
                  <c:v>44920.996527777781</c:v>
                </c:pt>
                <c:pt idx="5756">
                  <c:v>44920.99722222222</c:v>
                </c:pt>
                <c:pt idx="5757">
                  <c:v>44920.997916666667</c:v>
                </c:pt>
                <c:pt idx="5758">
                  <c:v>44920.998611111114</c:v>
                </c:pt>
                <c:pt idx="5759">
                  <c:v>44920.999305555553</c:v>
                </c:pt>
                <c:pt idx="5760">
                  <c:v>44921</c:v>
                </c:pt>
              </c:numCache>
            </c:numRef>
          </c:cat>
          <c:val>
            <c:numRef>
              <c:f>Grid!$F$2:$F$5762</c:f>
              <c:numCache>
                <c:formatCode>General</c:formatCode>
                <c:ptCount val="5761"/>
                <c:pt idx="0">
                  <c:v>0.34520721435546875</c:v>
                </c:pt>
                <c:pt idx="1">
                  <c:v>0.34520721435546875</c:v>
                </c:pt>
                <c:pt idx="2">
                  <c:v>0.34014806151390076</c:v>
                </c:pt>
                <c:pt idx="3">
                  <c:v>0.34014806151390076</c:v>
                </c:pt>
                <c:pt idx="4">
                  <c:v>0.34014806151390076</c:v>
                </c:pt>
                <c:pt idx="5">
                  <c:v>0.34155279397964478</c:v>
                </c:pt>
                <c:pt idx="6">
                  <c:v>0.36014807224273682</c:v>
                </c:pt>
                <c:pt idx="7">
                  <c:v>0.35122513771057129</c:v>
                </c:pt>
                <c:pt idx="8">
                  <c:v>0.35128360986709595</c:v>
                </c:pt>
                <c:pt idx="9">
                  <c:v>0.36202377080917358</c:v>
                </c:pt>
                <c:pt idx="10">
                  <c:v>0.36241123080253601</c:v>
                </c:pt>
                <c:pt idx="11">
                  <c:v>0.35236671566963196</c:v>
                </c:pt>
                <c:pt idx="12">
                  <c:v>0.35122513771057129</c:v>
                </c:pt>
                <c:pt idx="13">
                  <c:v>0.36122515797615051</c:v>
                </c:pt>
                <c:pt idx="14">
                  <c:v>0.35122513771057129</c:v>
                </c:pt>
                <c:pt idx="15">
                  <c:v>0.35122513771057129</c:v>
                </c:pt>
                <c:pt idx="16">
                  <c:v>0.36122515797615051</c:v>
                </c:pt>
                <c:pt idx="17">
                  <c:v>0.36122515797615051</c:v>
                </c:pt>
                <c:pt idx="18">
                  <c:v>0.36122515797615051</c:v>
                </c:pt>
                <c:pt idx="19">
                  <c:v>0.35183060169219971</c:v>
                </c:pt>
                <c:pt idx="20">
                  <c:v>0.35244518518447876</c:v>
                </c:pt>
                <c:pt idx="21">
                  <c:v>0.35122513771057129</c:v>
                </c:pt>
                <c:pt idx="22">
                  <c:v>0.35122513771057129</c:v>
                </c:pt>
                <c:pt idx="23">
                  <c:v>0.35122513771057129</c:v>
                </c:pt>
                <c:pt idx="24">
                  <c:v>0.35122513771057129</c:v>
                </c:pt>
                <c:pt idx="25">
                  <c:v>0.35122513771057129</c:v>
                </c:pt>
                <c:pt idx="26">
                  <c:v>0.34162461757659912</c:v>
                </c:pt>
                <c:pt idx="27">
                  <c:v>0.34162461757659912</c:v>
                </c:pt>
                <c:pt idx="28">
                  <c:v>0.34173393249511719</c:v>
                </c:pt>
                <c:pt idx="29">
                  <c:v>0.35162460803985596</c:v>
                </c:pt>
                <c:pt idx="30">
                  <c:v>0.35226678848266602</c:v>
                </c:pt>
                <c:pt idx="31">
                  <c:v>0.35162460803985596</c:v>
                </c:pt>
                <c:pt idx="32">
                  <c:v>0.35162460803985596</c:v>
                </c:pt>
                <c:pt idx="33">
                  <c:v>0.35177120566368103</c:v>
                </c:pt>
                <c:pt idx="34">
                  <c:v>0.34162461757659912</c:v>
                </c:pt>
                <c:pt idx="35">
                  <c:v>0.34339821338653564</c:v>
                </c:pt>
                <c:pt idx="36">
                  <c:v>0.35397997498512268</c:v>
                </c:pt>
                <c:pt idx="37">
                  <c:v>0.35397997498512268</c:v>
                </c:pt>
                <c:pt idx="38">
                  <c:v>0.35432800650596619</c:v>
                </c:pt>
                <c:pt idx="39">
                  <c:v>0.34397998452186584</c:v>
                </c:pt>
                <c:pt idx="40">
                  <c:v>0.34397998452186584</c:v>
                </c:pt>
                <c:pt idx="41">
                  <c:v>0.34361588954925537</c:v>
                </c:pt>
                <c:pt idx="42">
                  <c:v>0.33361589908599854</c:v>
                </c:pt>
                <c:pt idx="43">
                  <c:v>0.33361589908599854</c:v>
                </c:pt>
                <c:pt idx="44">
                  <c:v>0.33361589908599854</c:v>
                </c:pt>
                <c:pt idx="45">
                  <c:v>0.34361588954925537</c:v>
                </c:pt>
                <c:pt idx="46">
                  <c:v>0.35361588001251221</c:v>
                </c:pt>
                <c:pt idx="47">
                  <c:v>0.35361588001251221</c:v>
                </c:pt>
                <c:pt idx="48">
                  <c:v>0.35361588001251221</c:v>
                </c:pt>
                <c:pt idx="49">
                  <c:v>0.35389715433120728</c:v>
                </c:pt>
                <c:pt idx="50">
                  <c:v>0.36361590027809143</c:v>
                </c:pt>
                <c:pt idx="51">
                  <c:v>0.36361590027809143</c:v>
                </c:pt>
                <c:pt idx="52">
                  <c:v>0.36493229866027832</c:v>
                </c:pt>
                <c:pt idx="53">
                  <c:v>0.34370562434196472</c:v>
                </c:pt>
                <c:pt idx="54">
                  <c:v>0.35370561480522156</c:v>
                </c:pt>
                <c:pt idx="55">
                  <c:v>0.35370561480522156</c:v>
                </c:pt>
                <c:pt idx="56">
                  <c:v>0.35370561480522156</c:v>
                </c:pt>
                <c:pt idx="57">
                  <c:v>0.36370560526847839</c:v>
                </c:pt>
                <c:pt idx="58">
                  <c:v>0.3395875096321106</c:v>
                </c:pt>
                <c:pt idx="59">
                  <c:v>0.5075874924659729</c:v>
                </c:pt>
                <c:pt idx="60">
                  <c:v>0.31958752870559692</c:v>
                </c:pt>
                <c:pt idx="61">
                  <c:v>0.32958751916885376</c:v>
                </c:pt>
                <c:pt idx="62">
                  <c:v>0.33614137768745422</c:v>
                </c:pt>
                <c:pt idx="63">
                  <c:v>0.34614139795303345</c:v>
                </c:pt>
                <c:pt idx="64">
                  <c:v>0.35614138841629028</c:v>
                </c:pt>
                <c:pt idx="65">
                  <c:v>0.35614138841629028</c:v>
                </c:pt>
                <c:pt idx="66">
                  <c:v>0.35614138841629028</c:v>
                </c:pt>
                <c:pt idx="67">
                  <c:v>0.34614139795303345</c:v>
                </c:pt>
                <c:pt idx="68">
                  <c:v>0.34614139795303345</c:v>
                </c:pt>
                <c:pt idx="69">
                  <c:v>0.34614139795303345</c:v>
                </c:pt>
                <c:pt idx="70">
                  <c:v>0.34614139795303345</c:v>
                </c:pt>
                <c:pt idx="71">
                  <c:v>0.34678971767425537</c:v>
                </c:pt>
                <c:pt idx="72">
                  <c:v>0.33614137768745422</c:v>
                </c:pt>
                <c:pt idx="73">
                  <c:v>0.29614138603210449</c:v>
                </c:pt>
                <c:pt idx="74">
                  <c:v>0.29614138603210449</c:v>
                </c:pt>
                <c:pt idx="75">
                  <c:v>0.29614138603210449</c:v>
                </c:pt>
                <c:pt idx="76">
                  <c:v>0.33614137768745422</c:v>
                </c:pt>
                <c:pt idx="77">
                  <c:v>0.33614137768745422</c:v>
                </c:pt>
                <c:pt idx="78">
                  <c:v>0.33717590570449829</c:v>
                </c:pt>
                <c:pt idx="79">
                  <c:v>0.32614138722419739</c:v>
                </c:pt>
                <c:pt idx="80">
                  <c:v>0.34614139795303345</c:v>
                </c:pt>
                <c:pt idx="81">
                  <c:v>0.33585843443870544</c:v>
                </c:pt>
                <c:pt idx="82">
                  <c:v>0.33585843443870544</c:v>
                </c:pt>
                <c:pt idx="83">
                  <c:v>0.33585843443870544</c:v>
                </c:pt>
                <c:pt idx="84">
                  <c:v>0.34585842490196228</c:v>
                </c:pt>
                <c:pt idx="85">
                  <c:v>0.33585843443870544</c:v>
                </c:pt>
                <c:pt idx="86">
                  <c:v>0.34585842490196228</c:v>
                </c:pt>
                <c:pt idx="87">
                  <c:v>0.32585844397544861</c:v>
                </c:pt>
                <c:pt idx="88">
                  <c:v>0.32585844397544861</c:v>
                </c:pt>
                <c:pt idx="89">
                  <c:v>0.32585844397544861</c:v>
                </c:pt>
                <c:pt idx="90">
                  <c:v>0.32602539658546448</c:v>
                </c:pt>
                <c:pt idx="91">
                  <c:v>0.33585843443870544</c:v>
                </c:pt>
                <c:pt idx="92">
                  <c:v>0.32585844397544861</c:v>
                </c:pt>
                <c:pt idx="93">
                  <c:v>0.33585843443870544</c:v>
                </c:pt>
                <c:pt idx="94">
                  <c:v>0.32585844397544861</c:v>
                </c:pt>
                <c:pt idx="95">
                  <c:v>0.32585844397544861</c:v>
                </c:pt>
                <c:pt idx="96">
                  <c:v>0.32585844397544861</c:v>
                </c:pt>
                <c:pt idx="97">
                  <c:v>0.32585844397544861</c:v>
                </c:pt>
                <c:pt idx="98">
                  <c:v>0.32585844397544861</c:v>
                </c:pt>
                <c:pt idx="99">
                  <c:v>0.33585843443870544</c:v>
                </c:pt>
                <c:pt idx="100">
                  <c:v>0.33585843443870544</c:v>
                </c:pt>
                <c:pt idx="101">
                  <c:v>0.33585843443870544</c:v>
                </c:pt>
                <c:pt idx="102">
                  <c:v>0.33585843443870544</c:v>
                </c:pt>
                <c:pt idx="103">
                  <c:v>0.33585843443870544</c:v>
                </c:pt>
                <c:pt idx="104">
                  <c:v>0.33585843443870544</c:v>
                </c:pt>
                <c:pt idx="105">
                  <c:v>0.32585844397544861</c:v>
                </c:pt>
                <c:pt idx="106">
                  <c:v>0.32585844397544861</c:v>
                </c:pt>
                <c:pt idx="107">
                  <c:v>0.32697257399559021</c:v>
                </c:pt>
                <c:pt idx="108">
                  <c:v>0.32585844397544861</c:v>
                </c:pt>
                <c:pt idx="109">
                  <c:v>0.32897326350212097</c:v>
                </c:pt>
                <c:pt idx="110">
                  <c:v>0.32897326350212097</c:v>
                </c:pt>
                <c:pt idx="111">
                  <c:v>0.3293900191783905</c:v>
                </c:pt>
                <c:pt idx="112">
                  <c:v>0.32897326350212097</c:v>
                </c:pt>
                <c:pt idx="113">
                  <c:v>0.31897327303886414</c:v>
                </c:pt>
                <c:pt idx="114">
                  <c:v>0.31589856743812561</c:v>
                </c:pt>
                <c:pt idx="115">
                  <c:v>0.31589856743812561</c:v>
                </c:pt>
                <c:pt idx="116">
                  <c:v>0.32604324817657471</c:v>
                </c:pt>
                <c:pt idx="117">
                  <c:v>0.32589855790138245</c:v>
                </c:pt>
                <c:pt idx="118">
                  <c:v>0.32589855790138245</c:v>
                </c:pt>
                <c:pt idx="119">
                  <c:v>0.31589856743812561</c:v>
                </c:pt>
                <c:pt idx="120">
                  <c:v>0.31589856743812561</c:v>
                </c:pt>
                <c:pt idx="121">
                  <c:v>0.31589856743812561</c:v>
                </c:pt>
                <c:pt idx="122">
                  <c:v>0.31589856743812561</c:v>
                </c:pt>
                <c:pt idx="123">
                  <c:v>0.32655483484268188</c:v>
                </c:pt>
                <c:pt idx="124">
                  <c:v>0.33744576573371887</c:v>
                </c:pt>
                <c:pt idx="125">
                  <c:v>0.32822340726852417</c:v>
                </c:pt>
                <c:pt idx="126">
                  <c:v>0.32744574546813965</c:v>
                </c:pt>
                <c:pt idx="127">
                  <c:v>0.33744576573371887</c:v>
                </c:pt>
                <c:pt idx="128">
                  <c:v>0.32744574546813965</c:v>
                </c:pt>
                <c:pt idx="129">
                  <c:v>0.32744574546813965</c:v>
                </c:pt>
                <c:pt idx="130">
                  <c:v>0.32744574546813965</c:v>
                </c:pt>
                <c:pt idx="131">
                  <c:v>0.32744574546813965</c:v>
                </c:pt>
                <c:pt idx="132">
                  <c:v>0.30744576454162598</c:v>
                </c:pt>
                <c:pt idx="133">
                  <c:v>0.32744574546813965</c:v>
                </c:pt>
                <c:pt idx="134">
                  <c:v>0.31744575500488281</c:v>
                </c:pt>
                <c:pt idx="135">
                  <c:v>0.32744574546813965</c:v>
                </c:pt>
                <c:pt idx="136">
                  <c:v>0.32744574546813965</c:v>
                </c:pt>
                <c:pt idx="137">
                  <c:v>0.32744574546813965</c:v>
                </c:pt>
                <c:pt idx="138">
                  <c:v>0.31744575500488281</c:v>
                </c:pt>
                <c:pt idx="139">
                  <c:v>0.32744574546813965</c:v>
                </c:pt>
                <c:pt idx="140">
                  <c:v>0.31744575500488281</c:v>
                </c:pt>
                <c:pt idx="141">
                  <c:v>0.32744574546813965</c:v>
                </c:pt>
                <c:pt idx="142">
                  <c:v>0.31744575500488281</c:v>
                </c:pt>
                <c:pt idx="143">
                  <c:v>0.31744575500488281</c:v>
                </c:pt>
                <c:pt idx="144">
                  <c:v>0.31744575500488281</c:v>
                </c:pt>
                <c:pt idx="145">
                  <c:v>0.31744575500488281</c:v>
                </c:pt>
                <c:pt idx="146">
                  <c:v>0.31744575500488281</c:v>
                </c:pt>
                <c:pt idx="147">
                  <c:v>0.31744575500488281</c:v>
                </c:pt>
                <c:pt idx="148">
                  <c:v>0.31744575500488281</c:v>
                </c:pt>
                <c:pt idx="149">
                  <c:v>0.31744575500488281</c:v>
                </c:pt>
                <c:pt idx="150">
                  <c:v>0.33744576573371887</c:v>
                </c:pt>
                <c:pt idx="151">
                  <c:v>0.32744574546813965</c:v>
                </c:pt>
                <c:pt idx="152">
                  <c:v>0.32744574546813965</c:v>
                </c:pt>
                <c:pt idx="153">
                  <c:v>0.31748497486114502</c:v>
                </c:pt>
                <c:pt idx="154">
                  <c:v>0.32748496532440186</c:v>
                </c:pt>
                <c:pt idx="155">
                  <c:v>0.33748495578765869</c:v>
                </c:pt>
                <c:pt idx="156">
                  <c:v>0.33683142066001892</c:v>
                </c:pt>
                <c:pt idx="157">
                  <c:v>0.33884093165397644</c:v>
                </c:pt>
                <c:pt idx="158">
                  <c:v>0.3288409411907196</c:v>
                </c:pt>
                <c:pt idx="159">
                  <c:v>0.33800837397575378</c:v>
                </c:pt>
                <c:pt idx="160">
                  <c:v>0.33800837397575378</c:v>
                </c:pt>
                <c:pt idx="161">
                  <c:v>0.32800838351249695</c:v>
                </c:pt>
                <c:pt idx="162">
                  <c:v>0.31800839304924011</c:v>
                </c:pt>
                <c:pt idx="163">
                  <c:v>0.30800837278366089</c:v>
                </c:pt>
                <c:pt idx="164">
                  <c:v>0.30800837278366089</c:v>
                </c:pt>
                <c:pt idx="165">
                  <c:v>0.31800839304924011</c:v>
                </c:pt>
                <c:pt idx="166">
                  <c:v>0.31922894716262817</c:v>
                </c:pt>
                <c:pt idx="167">
                  <c:v>0.32922893762588501</c:v>
                </c:pt>
                <c:pt idx="168">
                  <c:v>0.32922893762588501</c:v>
                </c:pt>
                <c:pt idx="169">
                  <c:v>0.32922893762588501</c:v>
                </c:pt>
                <c:pt idx="170">
                  <c:v>0.32992830872535706</c:v>
                </c:pt>
                <c:pt idx="171">
                  <c:v>0.32922893762588501</c:v>
                </c:pt>
                <c:pt idx="172">
                  <c:v>0.33922892808914185</c:v>
                </c:pt>
                <c:pt idx="173">
                  <c:v>0.33922892808914185</c:v>
                </c:pt>
                <c:pt idx="174">
                  <c:v>0.33922892808914185</c:v>
                </c:pt>
                <c:pt idx="175">
                  <c:v>0.32922893762588501</c:v>
                </c:pt>
                <c:pt idx="176">
                  <c:v>0.33922892808914185</c:v>
                </c:pt>
                <c:pt idx="177">
                  <c:v>0.33922892808914185</c:v>
                </c:pt>
                <c:pt idx="178">
                  <c:v>0.33922892808914185</c:v>
                </c:pt>
                <c:pt idx="179">
                  <c:v>0.33043661713600159</c:v>
                </c:pt>
                <c:pt idx="180">
                  <c:v>0.32043662667274475</c:v>
                </c:pt>
                <c:pt idx="181">
                  <c:v>0.55877906084060669</c:v>
                </c:pt>
                <c:pt idx="182">
                  <c:v>0.33043661713600159</c:v>
                </c:pt>
                <c:pt idx="183">
                  <c:v>0.32043662667274475</c:v>
                </c:pt>
                <c:pt idx="184">
                  <c:v>0.33043661713600159</c:v>
                </c:pt>
                <c:pt idx="185">
                  <c:v>0.32957234978675842</c:v>
                </c:pt>
                <c:pt idx="186">
                  <c:v>0.32943099737167358</c:v>
                </c:pt>
                <c:pt idx="187">
                  <c:v>0.3291269838809967</c:v>
                </c:pt>
                <c:pt idx="188">
                  <c:v>0.31912696361541748</c:v>
                </c:pt>
                <c:pt idx="189">
                  <c:v>0.3291269838809967</c:v>
                </c:pt>
                <c:pt idx="190">
                  <c:v>0.31912696361541748</c:v>
                </c:pt>
                <c:pt idx="191">
                  <c:v>0.3291269838809967</c:v>
                </c:pt>
                <c:pt idx="192">
                  <c:v>0.33017534017562866</c:v>
                </c:pt>
                <c:pt idx="193">
                  <c:v>0.33017534017562866</c:v>
                </c:pt>
                <c:pt idx="194">
                  <c:v>0.33017534017562866</c:v>
                </c:pt>
                <c:pt idx="195">
                  <c:v>0.32019644975662231</c:v>
                </c:pt>
                <c:pt idx="196">
                  <c:v>0.33017534017562866</c:v>
                </c:pt>
                <c:pt idx="197">
                  <c:v>0.33017534017562866</c:v>
                </c:pt>
                <c:pt idx="198">
                  <c:v>0.33017534017562866</c:v>
                </c:pt>
                <c:pt idx="199">
                  <c:v>0.32110917568206787</c:v>
                </c:pt>
                <c:pt idx="200">
                  <c:v>0.33017534017562866</c:v>
                </c:pt>
                <c:pt idx="201">
                  <c:v>0.32983940839767456</c:v>
                </c:pt>
                <c:pt idx="202">
                  <c:v>0.32119500637054443</c:v>
                </c:pt>
                <c:pt idx="203">
                  <c:v>0.33119502663612366</c:v>
                </c:pt>
                <c:pt idx="204">
                  <c:v>0.32119500637054443</c:v>
                </c:pt>
                <c:pt idx="205">
                  <c:v>0.32119500637054443</c:v>
                </c:pt>
                <c:pt idx="206">
                  <c:v>0.32056421041488647</c:v>
                </c:pt>
                <c:pt idx="207">
                  <c:v>0.33153718709945679</c:v>
                </c:pt>
                <c:pt idx="208">
                  <c:v>0.33056420087814331</c:v>
                </c:pt>
                <c:pt idx="209">
                  <c:v>0.32056421041488647</c:v>
                </c:pt>
                <c:pt idx="210">
                  <c:v>0.32056421041488647</c:v>
                </c:pt>
                <c:pt idx="211">
                  <c:v>0.32056421041488647</c:v>
                </c:pt>
                <c:pt idx="212">
                  <c:v>0.31056421995162964</c:v>
                </c:pt>
                <c:pt idx="213">
                  <c:v>0.31056421995162964</c:v>
                </c:pt>
                <c:pt idx="214">
                  <c:v>0.31056421995162964</c:v>
                </c:pt>
                <c:pt idx="215">
                  <c:v>0.3111402690410614</c:v>
                </c:pt>
                <c:pt idx="216">
                  <c:v>0.32056421041488647</c:v>
                </c:pt>
                <c:pt idx="217">
                  <c:v>0.32056421041488647</c:v>
                </c:pt>
                <c:pt idx="218">
                  <c:v>0.32056421041488647</c:v>
                </c:pt>
                <c:pt idx="219">
                  <c:v>0.33056420087814331</c:v>
                </c:pt>
                <c:pt idx="220">
                  <c:v>0.32162958383560181</c:v>
                </c:pt>
                <c:pt idx="221">
                  <c:v>0.3294772207736969</c:v>
                </c:pt>
                <c:pt idx="222">
                  <c:v>0.31947723031044006</c:v>
                </c:pt>
                <c:pt idx="223">
                  <c:v>0.3294772207736969</c:v>
                </c:pt>
                <c:pt idx="224">
                  <c:v>0.3294772207736969</c:v>
                </c:pt>
                <c:pt idx="225">
                  <c:v>0.3294772207736969</c:v>
                </c:pt>
                <c:pt idx="226">
                  <c:v>0.33002492785453796</c:v>
                </c:pt>
                <c:pt idx="227">
                  <c:v>0.31947723031044006</c:v>
                </c:pt>
                <c:pt idx="228">
                  <c:v>0.30995792150497437</c:v>
                </c:pt>
                <c:pt idx="229">
                  <c:v>0.30964720249176025</c:v>
                </c:pt>
                <c:pt idx="230">
                  <c:v>0.30964720249176025</c:v>
                </c:pt>
                <c:pt idx="231">
                  <c:v>0.31097841262817383</c:v>
                </c:pt>
                <c:pt idx="232">
                  <c:v>0.30964720249176025</c:v>
                </c:pt>
                <c:pt idx="233">
                  <c:v>0.31071817874908447</c:v>
                </c:pt>
                <c:pt idx="234">
                  <c:v>0.30972787737846375</c:v>
                </c:pt>
                <c:pt idx="235">
                  <c:v>0.30972787737846375</c:v>
                </c:pt>
                <c:pt idx="236">
                  <c:v>0.31972786784172058</c:v>
                </c:pt>
                <c:pt idx="237">
                  <c:v>0.3297278881072998</c:v>
                </c:pt>
                <c:pt idx="238">
                  <c:v>0.31972786784172058</c:v>
                </c:pt>
                <c:pt idx="239">
                  <c:v>0.30972787737846375</c:v>
                </c:pt>
                <c:pt idx="240">
                  <c:v>0.3297278881072998</c:v>
                </c:pt>
                <c:pt idx="241">
                  <c:v>0.3297278881072998</c:v>
                </c:pt>
                <c:pt idx="242">
                  <c:v>0.3297278881072998</c:v>
                </c:pt>
                <c:pt idx="243">
                  <c:v>0.31972786784172058</c:v>
                </c:pt>
                <c:pt idx="244">
                  <c:v>0.319856196641922</c:v>
                </c:pt>
                <c:pt idx="245">
                  <c:v>0.30972787737846375</c:v>
                </c:pt>
                <c:pt idx="246">
                  <c:v>0.31972786784172058</c:v>
                </c:pt>
                <c:pt idx="247">
                  <c:v>0.31972786784172058</c:v>
                </c:pt>
                <c:pt idx="248">
                  <c:v>0.31972786784172058</c:v>
                </c:pt>
                <c:pt idx="249">
                  <c:v>0.31972786784172058</c:v>
                </c:pt>
                <c:pt idx="250">
                  <c:v>0.31972786784172058</c:v>
                </c:pt>
                <c:pt idx="251">
                  <c:v>0.31972786784172058</c:v>
                </c:pt>
                <c:pt idx="252">
                  <c:v>0.30972787737846375</c:v>
                </c:pt>
                <c:pt idx="253">
                  <c:v>0.30987867712974548</c:v>
                </c:pt>
                <c:pt idx="254">
                  <c:v>0.31013694405555725</c:v>
                </c:pt>
                <c:pt idx="255">
                  <c:v>0.30972787737846375</c:v>
                </c:pt>
                <c:pt idx="256">
                  <c:v>0.3297278881072998</c:v>
                </c:pt>
                <c:pt idx="257">
                  <c:v>0.31972786784172058</c:v>
                </c:pt>
                <c:pt idx="258">
                  <c:v>0.32068762183189392</c:v>
                </c:pt>
                <c:pt idx="259">
                  <c:v>0.29972788691520691</c:v>
                </c:pt>
                <c:pt idx="260">
                  <c:v>0.31972786784172058</c:v>
                </c:pt>
                <c:pt idx="261">
                  <c:v>0.31972786784172058</c:v>
                </c:pt>
                <c:pt idx="262">
                  <c:v>0.3297278881072998</c:v>
                </c:pt>
                <c:pt idx="263">
                  <c:v>0.31972786784172058</c:v>
                </c:pt>
                <c:pt idx="264">
                  <c:v>0.30972787737846375</c:v>
                </c:pt>
                <c:pt idx="265">
                  <c:v>0.31972786784172058</c:v>
                </c:pt>
                <c:pt idx="266">
                  <c:v>0.31972786784172058</c:v>
                </c:pt>
                <c:pt idx="267">
                  <c:v>0.31972786784172058</c:v>
                </c:pt>
                <c:pt idx="268">
                  <c:v>0.30972787737846375</c:v>
                </c:pt>
                <c:pt idx="269">
                  <c:v>0.29972788691520691</c:v>
                </c:pt>
                <c:pt idx="270">
                  <c:v>0.29972788691520691</c:v>
                </c:pt>
                <c:pt idx="271">
                  <c:v>0.30972787737846375</c:v>
                </c:pt>
                <c:pt idx="272">
                  <c:v>0.30972787737846375</c:v>
                </c:pt>
                <c:pt idx="273">
                  <c:v>0.31113073229789734</c:v>
                </c:pt>
                <c:pt idx="274">
                  <c:v>0.32113072276115417</c:v>
                </c:pt>
                <c:pt idx="275">
                  <c:v>0.32161411643028259</c:v>
                </c:pt>
                <c:pt idx="276">
                  <c:v>0.32178398966789246</c:v>
                </c:pt>
                <c:pt idx="277">
                  <c:v>0.33130335807800293</c:v>
                </c:pt>
                <c:pt idx="278">
                  <c:v>0.33218580484390259</c:v>
                </c:pt>
                <c:pt idx="279">
                  <c:v>0.32130336761474609</c:v>
                </c:pt>
                <c:pt idx="280">
                  <c:v>0.33130335807800293</c:v>
                </c:pt>
                <c:pt idx="281">
                  <c:v>0.33130335807800293</c:v>
                </c:pt>
                <c:pt idx="282">
                  <c:v>0.33161664009094238</c:v>
                </c:pt>
                <c:pt idx="283">
                  <c:v>0.31937888264656067</c:v>
                </c:pt>
                <c:pt idx="284">
                  <c:v>0.31926360726356506</c:v>
                </c:pt>
                <c:pt idx="285">
                  <c:v>0.32957443594932556</c:v>
                </c:pt>
                <c:pt idx="286">
                  <c:v>0.31926360726356506</c:v>
                </c:pt>
                <c:pt idx="287">
                  <c:v>0.31926360726356506</c:v>
                </c:pt>
                <c:pt idx="288">
                  <c:v>0.30974432826042175</c:v>
                </c:pt>
                <c:pt idx="289">
                  <c:v>0.31926360726356506</c:v>
                </c:pt>
                <c:pt idx="290">
                  <c:v>0.31926360726356506</c:v>
                </c:pt>
                <c:pt idx="291">
                  <c:v>0.32038840651512146</c:v>
                </c:pt>
                <c:pt idx="292">
                  <c:v>0.32038840651512146</c:v>
                </c:pt>
                <c:pt idx="293">
                  <c:v>0.3303883969783783</c:v>
                </c:pt>
                <c:pt idx="294">
                  <c:v>0.3303883969783783</c:v>
                </c:pt>
                <c:pt idx="295">
                  <c:v>0.3303883969783783</c:v>
                </c:pt>
                <c:pt idx="296">
                  <c:v>0.3303883969783783</c:v>
                </c:pt>
                <c:pt idx="297">
                  <c:v>0.34038838744163513</c:v>
                </c:pt>
                <c:pt idx="298">
                  <c:v>0.34038838744163513</c:v>
                </c:pt>
                <c:pt idx="299">
                  <c:v>0.3303883969783783</c:v>
                </c:pt>
                <c:pt idx="300">
                  <c:v>0.31038838624954224</c:v>
                </c:pt>
                <c:pt idx="301">
                  <c:v>0.32038840651512146</c:v>
                </c:pt>
                <c:pt idx="302">
                  <c:v>0.32306921482086182</c:v>
                </c:pt>
                <c:pt idx="303">
                  <c:v>0.3113744854927063</c:v>
                </c:pt>
                <c:pt idx="304">
                  <c:v>0.32038840651512146</c:v>
                </c:pt>
                <c:pt idx="305">
                  <c:v>0.3303883969783783</c:v>
                </c:pt>
                <c:pt idx="306">
                  <c:v>0.33113589882850647</c:v>
                </c:pt>
                <c:pt idx="307">
                  <c:v>0.32038840651512146</c:v>
                </c:pt>
                <c:pt idx="308">
                  <c:v>0.3303883969783783</c:v>
                </c:pt>
                <c:pt idx="309">
                  <c:v>0.3424077033996582</c:v>
                </c:pt>
                <c:pt idx="310">
                  <c:v>0.3303883969783783</c:v>
                </c:pt>
                <c:pt idx="311">
                  <c:v>0.33107572793960571</c:v>
                </c:pt>
                <c:pt idx="312">
                  <c:v>0.34038838744163513</c:v>
                </c:pt>
                <c:pt idx="313">
                  <c:v>0.3303883969783783</c:v>
                </c:pt>
                <c:pt idx="314">
                  <c:v>0.33102262020111084</c:v>
                </c:pt>
                <c:pt idx="315">
                  <c:v>0.33040511608123779</c:v>
                </c:pt>
                <c:pt idx="316">
                  <c:v>0.3319392204284668</c:v>
                </c:pt>
                <c:pt idx="317">
                  <c:v>0.3303883969783783</c:v>
                </c:pt>
                <c:pt idx="318">
                  <c:v>0.3303883969783783</c:v>
                </c:pt>
                <c:pt idx="319">
                  <c:v>0.3303883969783783</c:v>
                </c:pt>
                <c:pt idx="320">
                  <c:v>0.55538845062255859</c:v>
                </c:pt>
                <c:pt idx="321">
                  <c:v>0.31038838624954224</c:v>
                </c:pt>
                <c:pt idx="322">
                  <c:v>0.32038840651512146</c:v>
                </c:pt>
                <c:pt idx="323">
                  <c:v>0.32038840651512146</c:v>
                </c:pt>
                <c:pt idx="324">
                  <c:v>0.32095178961753845</c:v>
                </c:pt>
                <c:pt idx="325">
                  <c:v>0.32038840651512146</c:v>
                </c:pt>
                <c:pt idx="326">
                  <c:v>0.3303883969783783</c:v>
                </c:pt>
                <c:pt idx="327">
                  <c:v>0.33224484324455261</c:v>
                </c:pt>
                <c:pt idx="328">
                  <c:v>0.33306652307510376</c:v>
                </c:pt>
                <c:pt idx="329">
                  <c:v>0.32188156247138977</c:v>
                </c:pt>
                <c:pt idx="330">
                  <c:v>0.32188156247138977</c:v>
                </c:pt>
                <c:pt idx="331">
                  <c:v>0.33188158273696899</c:v>
                </c:pt>
                <c:pt idx="332">
                  <c:v>0.33188158273696899</c:v>
                </c:pt>
                <c:pt idx="333">
                  <c:v>0.32188156247138977</c:v>
                </c:pt>
                <c:pt idx="334">
                  <c:v>0.33188158273696899</c:v>
                </c:pt>
                <c:pt idx="335">
                  <c:v>0.33188158273696899</c:v>
                </c:pt>
                <c:pt idx="336">
                  <c:v>0.33221003413200378</c:v>
                </c:pt>
                <c:pt idx="337">
                  <c:v>0.33188158273696899</c:v>
                </c:pt>
                <c:pt idx="338">
                  <c:v>0.33188158273696899</c:v>
                </c:pt>
                <c:pt idx="339">
                  <c:v>0.34834441542625427</c:v>
                </c:pt>
                <c:pt idx="340">
                  <c:v>0.35579028725624084</c:v>
                </c:pt>
                <c:pt idx="341">
                  <c:v>0.37180733680725098</c:v>
                </c:pt>
                <c:pt idx="342">
                  <c:v>0.33188158273696899</c:v>
                </c:pt>
                <c:pt idx="343">
                  <c:v>0.33311867713928223</c:v>
                </c:pt>
                <c:pt idx="344">
                  <c:v>0.33072382211685181</c:v>
                </c:pt>
                <c:pt idx="345">
                  <c:v>0.33072382211685181</c:v>
                </c:pt>
                <c:pt idx="346">
                  <c:v>0.32072383165359497</c:v>
                </c:pt>
                <c:pt idx="347">
                  <c:v>0.32072383165359497</c:v>
                </c:pt>
                <c:pt idx="348">
                  <c:v>0.33072382211685181</c:v>
                </c:pt>
                <c:pt idx="349">
                  <c:v>0.33072382211685181</c:v>
                </c:pt>
                <c:pt idx="350">
                  <c:v>0.33072382211685181</c:v>
                </c:pt>
                <c:pt idx="351">
                  <c:v>0.33173108100891113</c:v>
                </c:pt>
                <c:pt idx="352">
                  <c:v>0.33118093013763428</c:v>
                </c:pt>
                <c:pt idx="353">
                  <c:v>0.32118093967437744</c:v>
                </c:pt>
                <c:pt idx="354">
                  <c:v>0.35118094086647034</c:v>
                </c:pt>
                <c:pt idx="355">
                  <c:v>0.35118094086647034</c:v>
                </c:pt>
                <c:pt idx="356">
                  <c:v>0.35118094086647034</c:v>
                </c:pt>
                <c:pt idx="357">
                  <c:v>0.35118094086647034</c:v>
                </c:pt>
                <c:pt idx="358">
                  <c:v>0.35118094086647034</c:v>
                </c:pt>
                <c:pt idx="359">
                  <c:v>0.34138461947441101</c:v>
                </c:pt>
                <c:pt idx="360">
                  <c:v>0.34138461947441101</c:v>
                </c:pt>
                <c:pt idx="361">
                  <c:v>0.34138461947441101</c:v>
                </c:pt>
                <c:pt idx="362">
                  <c:v>0.35138460993766785</c:v>
                </c:pt>
                <c:pt idx="363">
                  <c:v>0.35138460993766785</c:v>
                </c:pt>
                <c:pt idx="364">
                  <c:v>0.34138461947441101</c:v>
                </c:pt>
                <c:pt idx="365">
                  <c:v>0.35138460993766785</c:v>
                </c:pt>
                <c:pt idx="366">
                  <c:v>0.35138460993766785</c:v>
                </c:pt>
                <c:pt idx="367">
                  <c:v>0.34138461947441101</c:v>
                </c:pt>
                <c:pt idx="368">
                  <c:v>0.34138461947441101</c:v>
                </c:pt>
                <c:pt idx="369">
                  <c:v>0.33138459920883179</c:v>
                </c:pt>
                <c:pt idx="370">
                  <c:v>0.30138462781906128</c:v>
                </c:pt>
                <c:pt idx="371">
                  <c:v>0.34138461947441101</c:v>
                </c:pt>
                <c:pt idx="372">
                  <c:v>0.33138459920883179</c:v>
                </c:pt>
                <c:pt idx="373">
                  <c:v>0.33138459920883179</c:v>
                </c:pt>
                <c:pt idx="374">
                  <c:v>0.32140263915061951</c:v>
                </c:pt>
                <c:pt idx="375">
                  <c:v>0.34140262007713318</c:v>
                </c:pt>
                <c:pt idx="376">
                  <c:v>0.33140262961387634</c:v>
                </c:pt>
                <c:pt idx="377">
                  <c:v>0.33185005187988281</c:v>
                </c:pt>
                <c:pt idx="378">
                  <c:v>0.32140263915061951</c:v>
                </c:pt>
                <c:pt idx="379">
                  <c:v>0.31105628609657288</c:v>
                </c:pt>
                <c:pt idx="380">
                  <c:v>0.32056730985641479</c:v>
                </c:pt>
                <c:pt idx="381">
                  <c:v>0.33030307292938232</c:v>
                </c:pt>
                <c:pt idx="382">
                  <c:v>0.33030307292938232</c:v>
                </c:pt>
                <c:pt idx="383">
                  <c:v>0.34030306339263916</c:v>
                </c:pt>
                <c:pt idx="384">
                  <c:v>0.34857317805290222</c:v>
                </c:pt>
                <c:pt idx="385">
                  <c:v>0.34004369378089905</c:v>
                </c:pt>
                <c:pt idx="386">
                  <c:v>0.33004367351531982</c:v>
                </c:pt>
                <c:pt idx="387">
                  <c:v>0.34004369378089905</c:v>
                </c:pt>
                <c:pt idx="388">
                  <c:v>0.33004367351531982</c:v>
                </c:pt>
                <c:pt idx="389">
                  <c:v>0.34123113751411438</c:v>
                </c:pt>
                <c:pt idx="390">
                  <c:v>0.34004369378089905</c:v>
                </c:pt>
                <c:pt idx="391">
                  <c:v>0.35004368424415588</c:v>
                </c:pt>
                <c:pt idx="392">
                  <c:v>0.34004369378089905</c:v>
                </c:pt>
                <c:pt idx="393">
                  <c:v>0.34004369378089905</c:v>
                </c:pt>
                <c:pt idx="394">
                  <c:v>0.33004367351531982</c:v>
                </c:pt>
                <c:pt idx="395">
                  <c:v>0.34004369378089905</c:v>
                </c:pt>
                <c:pt idx="396">
                  <c:v>0.34004369378089905</c:v>
                </c:pt>
                <c:pt idx="397">
                  <c:v>0.34004369378089905</c:v>
                </c:pt>
                <c:pt idx="398">
                  <c:v>0.34004369378089905</c:v>
                </c:pt>
                <c:pt idx="399">
                  <c:v>0.34004369378089905</c:v>
                </c:pt>
                <c:pt idx="400">
                  <c:v>0.34004369378089905</c:v>
                </c:pt>
                <c:pt idx="401">
                  <c:v>0.34004369378089905</c:v>
                </c:pt>
                <c:pt idx="402">
                  <c:v>0.33004367351531982</c:v>
                </c:pt>
                <c:pt idx="403">
                  <c:v>0.33004367351531982</c:v>
                </c:pt>
                <c:pt idx="404">
                  <c:v>0.33192279934883118</c:v>
                </c:pt>
                <c:pt idx="405">
                  <c:v>0.33004367351531982</c:v>
                </c:pt>
                <c:pt idx="406">
                  <c:v>0.33004367351531982</c:v>
                </c:pt>
                <c:pt idx="407">
                  <c:v>0.34004369378089905</c:v>
                </c:pt>
                <c:pt idx="408">
                  <c:v>0.35004368424415588</c:v>
                </c:pt>
                <c:pt idx="409">
                  <c:v>0.34070071578025818</c:v>
                </c:pt>
                <c:pt idx="410">
                  <c:v>0.33004367351531982</c:v>
                </c:pt>
                <c:pt idx="411">
                  <c:v>0.34094977378845215</c:v>
                </c:pt>
                <c:pt idx="412">
                  <c:v>0.33004367351531982</c:v>
                </c:pt>
                <c:pt idx="413">
                  <c:v>0.33004367351531982</c:v>
                </c:pt>
                <c:pt idx="414">
                  <c:v>0.32004368305206299</c:v>
                </c:pt>
                <c:pt idx="415">
                  <c:v>0.32004368305206299</c:v>
                </c:pt>
                <c:pt idx="416">
                  <c:v>0.33004367351531982</c:v>
                </c:pt>
                <c:pt idx="417">
                  <c:v>0.32004368305206299</c:v>
                </c:pt>
                <c:pt idx="418">
                  <c:v>0.33004367351531982</c:v>
                </c:pt>
                <c:pt idx="419">
                  <c:v>0.3214493989944458</c:v>
                </c:pt>
                <c:pt idx="420">
                  <c:v>0.32004368305206299</c:v>
                </c:pt>
                <c:pt idx="421">
                  <c:v>0.32004368305206299</c:v>
                </c:pt>
                <c:pt idx="422">
                  <c:v>0.3313366174697876</c:v>
                </c:pt>
                <c:pt idx="423">
                  <c:v>0.33004367351531982</c:v>
                </c:pt>
                <c:pt idx="424">
                  <c:v>0.33004367351531982</c:v>
                </c:pt>
                <c:pt idx="425">
                  <c:v>0.34004369378089905</c:v>
                </c:pt>
                <c:pt idx="426">
                  <c:v>0.33004367351531982</c:v>
                </c:pt>
                <c:pt idx="427">
                  <c:v>0.33335074782371521</c:v>
                </c:pt>
                <c:pt idx="428">
                  <c:v>0.33282777667045593</c:v>
                </c:pt>
                <c:pt idx="429">
                  <c:v>0.33282777667045593</c:v>
                </c:pt>
                <c:pt idx="430">
                  <c:v>0.33282777667045593</c:v>
                </c:pt>
                <c:pt idx="431">
                  <c:v>0.348897784948349</c:v>
                </c:pt>
                <c:pt idx="432">
                  <c:v>0.52190881967544556</c:v>
                </c:pt>
                <c:pt idx="433">
                  <c:v>0.6924939751625061</c:v>
                </c:pt>
                <c:pt idx="434">
                  <c:v>0.93602097034454346</c:v>
                </c:pt>
                <c:pt idx="435">
                  <c:v>1.1533715724945068</c:v>
                </c:pt>
                <c:pt idx="436">
                  <c:v>1.5032802820205688</c:v>
                </c:pt>
                <c:pt idx="437">
                  <c:v>1.9326772689819336</c:v>
                </c:pt>
                <c:pt idx="438">
                  <c:v>2.4344596862792969</c:v>
                </c:pt>
                <c:pt idx="439">
                  <c:v>2.9926156997680664</c:v>
                </c:pt>
                <c:pt idx="440">
                  <c:v>3.6832869052886963</c:v>
                </c:pt>
                <c:pt idx="441">
                  <c:v>4.5001187324523926</c:v>
                </c:pt>
                <c:pt idx="442">
                  <c:v>5.2701139450073242</c:v>
                </c:pt>
                <c:pt idx="443">
                  <c:v>6.2355284690856934</c:v>
                </c:pt>
                <c:pt idx="444">
                  <c:v>7.044978141784668</c:v>
                </c:pt>
                <c:pt idx="445">
                  <c:v>8.1872768402099609</c:v>
                </c:pt>
                <c:pt idx="446">
                  <c:v>8.9794778823852539</c:v>
                </c:pt>
                <c:pt idx="447">
                  <c:v>10.223686218261719</c:v>
                </c:pt>
                <c:pt idx="448">
                  <c:v>12.051823616027832</c:v>
                </c:pt>
                <c:pt idx="449">
                  <c:v>12.631302833557129</c:v>
                </c:pt>
                <c:pt idx="450">
                  <c:v>14.210071563720703</c:v>
                </c:pt>
                <c:pt idx="451">
                  <c:v>23.305507659912109</c:v>
                </c:pt>
                <c:pt idx="452">
                  <c:v>17.259931564331055</c:v>
                </c:pt>
                <c:pt idx="453">
                  <c:v>19.16508674621582</c:v>
                </c:pt>
                <c:pt idx="454">
                  <c:v>21.36534309387207</c:v>
                </c:pt>
                <c:pt idx="455">
                  <c:v>25.618999481201172</c:v>
                </c:pt>
                <c:pt idx="456">
                  <c:v>27.529544830322266</c:v>
                </c:pt>
                <c:pt idx="457">
                  <c:v>32.626449584960938</c:v>
                </c:pt>
                <c:pt idx="458">
                  <c:v>35.446414947509766</c:v>
                </c:pt>
                <c:pt idx="459">
                  <c:v>41.569549560546875</c:v>
                </c:pt>
                <c:pt idx="460">
                  <c:v>48.183242797851563</c:v>
                </c:pt>
                <c:pt idx="461">
                  <c:v>55.978664398193359</c:v>
                </c:pt>
                <c:pt idx="462">
                  <c:v>59.739372253417969</c:v>
                </c:pt>
                <c:pt idx="463">
                  <c:v>65.456840515136719</c:v>
                </c:pt>
                <c:pt idx="464">
                  <c:v>69.765869140625</c:v>
                </c:pt>
                <c:pt idx="465">
                  <c:v>73.171577453613281</c:v>
                </c:pt>
                <c:pt idx="466">
                  <c:v>78.857864379882813</c:v>
                </c:pt>
                <c:pt idx="467">
                  <c:v>83.600639343261719</c:v>
                </c:pt>
                <c:pt idx="468">
                  <c:v>87.2130126953125</c:v>
                </c:pt>
                <c:pt idx="469">
                  <c:v>92.619308471679688</c:v>
                </c:pt>
                <c:pt idx="470">
                  <c:v>97.866195678710938</c:v>
                </c:pt>
                <c:pt idx="471">
                  <c:v>106.56889343261719</c:v>
                </c:pt>
                <c:pt idx="472">
                  <c:v>118.04780578613281</c:v>
                </c:pt>
                <c:pt idx="473">
                  <c:v>131.64311218261719</c:v>
                </c:pt>
                <c:pt idx="474">
                  <c:v>145.37031555175781</c:v>
                </c:pt>
                <c:pt idx="475">
                  <c:v>157.17594909667969</c:v>
                </c:pt>
                <c:pt idx="476">
                  <c:v>171.07765197753906</c:v>
                </c:pt>
                <c:pt idx="477">
                  <c:v>185.99964904785156</c:v>
                </c:pt>
                <c:pt idx="478">
                  <c:v>196.90289306640625</c:v>
                </c:pt>
                <c:pt idx="479">
                  <c:v>214.19078063964844</c:v>
                </c:pt>
                <c:pt idx="480">
                  <c:v>248.60287475585938</c:v>
                </c:pt>
                <c:pt idx="481">
                  <c:v>285.61190795898438</c:v>
                </c:pt>
                <c:pt idx="482">
                  <c:v>319.11712646484375</c:v>
                </c:pt>
                <c:pt idx="483">
                  <c:v>343.71438598632813</c:v>
                </c:pt>
                <c:pt idx="484">
                  <c:v>383.74603271484375</c:v>
                </c:pt>
                <c:pt idx="485">
                  <c:v>412.71295166015625</c:v>
                </c:pt>
                <c:pt idx="486">
                  <c:v>446.88754272460938</c:v>
                </c:pt>
                <c:pt idx="487">
                  <c:v>497.78482055664063</c:v>
                </c:pt>
                <c:pt idx="488">
                  <c:v>540.3897705078125</c:v>
                </c:pt>
                <c:pt idx="489">
                  <c:v>573.3819580078125</c:v>
                </c:pt>
                <c:pt idx="490">
                  <c:v>610.47930908203125</c:v>
                </c:pt>
                <c:pt idx="491">
                  <c:v>637.86865234375</c:v>
                </c:pt>
                <c:pt idx="492">
                  <c:v>677.889404296875</c:v>
                </c:pt>
                <c:pt idx="493">
                  <c:v>715.98040771484375</c:v>
                </c:pt>
                <c:pt idx="494">
                  <c:v>760.03076171875</c:v>
                </c:pt>
                <c:pt idx="495">
                  <c:v>811.4820556640625</c:v>
                </c:pt>
                <c:pt idx="496">
                  <c:v>864.2957763671875</c:v>
                </c:pt>
                <c:pt idx="497">
                  <c:v>912.05450439453125</c:v>
                </c:pt>
                <c:pt idx="498">
                  <c:v>952.989990234375</c:v>
                </c:pt>
                <c:pt idx="499">
                  <c:v>989.691162109375</c:v>
                </c:pt>
                <c:pt idx="500">
                  <c:v>1023.2463989257813</c:v>
                </c:pt>
                <c:pt idx="501">
                  <c:v>1057.7513427734375</c:v>
                </c:pt>
                <c:pt idx="502">
                  <c:v>1108.567138671875</c:v>
                </c:pt>
                <c:pt idx="503">
                  <c:v>1161.414794921875</c:v>
                </c:pt>
                <c:pt idx="504">
                  <c:v>1208.054443359375</c:v>
                </c:pt>
                <c:pt idx="505">
                  <c:v>1235.01611328125</c:v>
                </c:pt>
                <c:pt idx="506">
                  <c:v>1280.5111083984375</c:v>
                </c:pt>
                <c:pt idx="507">
                  <c:v>1357.3895263671875</c:v>
                </c:pt>
                <c:pt idx="508">
                  <c:v>1441.7022705078125</c:v>
                </c:pt>
                <c:pt idx="509">
                  <c:v>1495.41357421875</c:v>
                </c:pt>
                <c:pt idx="510">
                  <c:v>1543.5443115234375</c:v>
                </c:pt>
                <c:pt idx="511">
                  <c:v>1580.708740234375</c:v>
                </c:pt>
                <c:pt idx="512">
                  <c:v>1601.8045654296875</c:v>
                </c:pt>
                <c:pt idx="513">
                  <c:v>1627.3873291015625</c:v>
                </c:pt>
                <c:pt idx="514">
                  <c:v>1640.0162353515625</c:v>
                </c:pt>
                <c:pt idx="515">
                  <c:v>1703.14599609375</c:v>
                </c:pt>
                <c:pt idx="516">
                  <c:v>1742.26806640625</c:v>
                </c:pt>
                <c:pt idx="517">
                  <c:v>1788.5489501953125</c:v>
                </c:pt>
                <c:pt idx="518">
                  <c:v>1855.7017822265625</c:v>
                </c:pt>
                <c:pt idx="519">
                  <c:v>1941.3072509765625</c:v>
                </c:pt>
                <c:pt idx="520">
                  <c:v>2022.8760986328125</c:v>
                </c:pt>
                <c:pt idx="521">
                  <c:v>2105.9189453125</c:v>
                </c:pt>
                <c:pt idx="522">
                  <c:v>2174.313720703125</c:v>
                </c:pt>
                <c:pt idx="523">
                  <c:v>2235.823974609375</c:v>
                </c:pt>
                <c:pt idx="524">
                  <c:v>2275.25927734375</c:v>
                </c:pt>
                <c:pt idx="525">
                  <c:v>2313.385009765625</c:v>
                </c:pt>
                <c:pt idx="526">
                  <c:v>2323.470947265625</c:v>
                </c:pt>
                <c:pt idx="527">
                  <c:v>2365.33154296875</c:v>
                </c:pt>
                <c:pt idx="528">
                  <c:v>2378.670166015625</c:v>
                </c:pt>
                <c:pt idx="529">
                  <c:v>2418.65234375</c:v>
                </c:pt>
                <c:pt idx="530">
                  <c:v>2425.71044921875</c:v>
                </c:pt>
                <c:pt idx="531">
                  <c:v>2441.381591796875</c:v>
                </c:pt>
                <c:pt idx="532">
                  <c:v>2370.98291015625</c:v>
                </c:pt>
                <c:pt idx="533">
                  <c:v>2316.96728515625</c:v>
                </c:pt>
                <c:pt idx="534">
                  <c:v>2310.0498046875</c:v>
                </c:pt>
                <c:pt idx="535">
                  <c:v>2314.124755859375</c:v>
                </c:pt>
                <c:pt idx="536">
                  <c:v>2312.0224609375</c:v>
                </c:pt>
                <c:pt idx="537">
                  <c:v>2256.059326171875</c:v>
                </c:pt>
                <c:pt idx="538">
                  <c:v>2251.85888671875</c:v>
                </c:pt>
                <c:pt idx="539">
                  <c:v>2225.846923828125</c:v>
                </c:pt>
                <c:pt idx="540">
                  <c:v>2215.37939453125</c:v>
                </c:pt>
                <c:pt idx="541">
                  <c:v>2190.814208984375</c:v>
                </c:pt>
                <c:pt idx="542">
                  <c:v>2125.810791015625</c:v>
                </c:pt>
                <c:pt idx="543">
                  <c:v>2058.664306640625</c:v>
                </c:pt>
                <c:pt idx="544">
                  <c:v>2036.881103515625</c:v>
                </c:pt>
                <c:pt idx="545">
                  <c:v>2117.64453125</c:v>
                </c:pt>
                <c:pt idx="546">
                  <c:v>2042.4503173828125</c:v>
                </c:pt>
                <c:pt idx="547">
                  <c:v>1974.616455078125</c:v>
                </c:pt>
                <c:pt idx="548">
                  <c:v>1883.7327880859375</c:v>
                </c:pt>
                <c:pt idx="549">
                  <c:v>1846.0130615234375</c:v>
                </c:pt>
                <c:pt idx="550">
                  <c:v>1853.9931640625</c:v>
                </c:pt>
                <c:pt idx="551">
                  <c:v>1892.7760009765625</c:v>
                </c:pt>
                <c:pt idx="552">
                  <c:v>1911.293701171875</c:v>
                </c:pt>
                <c:pt idx="553">
                  <c:v>1949.215576171875</c:v>
                </c:pt>
                <c:pt idx="554">
                  <c:v>2036.1697998046875</c:v>
                </c:pt>
                <c:pt idx="555">
                  <c:v>2066.22607421875</c:v>
                </c:pt>
                <c:pt idx="556">
                  <c:v>2067.505615234375</c:v>
                </c:pt>
                <c:pt idx="557">
                  <c:v>1979.105712890625</c:v>
                </c:pt>
                <c:pt idx="558">
                  <c:v>1934.957275390625</c:v>
                </c:pt>
                <c:pt idx="559">
                  <c:v>1913.7232666015625</c:v>
                </c:pt>
                <c:pt idx="560">
                  <c:v>1869.3377685546875</c:v>
                </c:pt>
                <c:pt idx="561">
                  <c:v>1866.7532958984375</c:v>
                </c:pt>
                <c:pt idx="562">
                  <c:v>1868.08203125</c:v>
                </c:pt>
                <c:pt idx="563">
                  <c:v>1889.24560546875</c:v>
                </c:pt>
                <c:pt idx="564">
                  <c:v>1912.6719970703125</c:v>
                </c:pt>
                <c:pt idx="565">
                  <c:v>1944.6624755859375</c:v>
                </c:pt>
                <c:pt idx="566">
                  <c:v>1954.0601806640625</c:v>
                </c:pt>
                <c:pt idx="567">
                  <c:v>1997.8560791015625</c:v>
                </c:pt>
                <c:pt idx="568">
                  <c:v>1982.072021484375</c:v>
                </c:pt>
                <c:pt idx="569">
                  <c:v>1997.9443359375</c:v>
                </c:pt>
                <c:pt idx="570">
                  <c:v>2035.6473388671875</c:v>
                </c:pt>
                <c:pt idx="571">
                  <c:v>2066.44189453125</c:v>
                </c:pt>
                <c:pt idx="572">
                  <c:v>2084.2880859375</c:v>
                </c:pt>
                <c:pt idx="573">
                  <c:v>2156.1396484375</c:v>
                </c:pt>
                <c:pt idx="574">
                  <c:v>2133.609130859375</c:v>
                </c:pt>
                <c:pt idx="575">
                  <c:v>2142.6181640625</c:v>
                </c:pt>
                <c:pt idx="576">
                  <c:v>2145.875732421875</c:v>
                </c:pt>
                <c:pt idx="577">
                  <c:v>2110.895751953125</c:v>
                </c:pt>
                <c:pt idx="578">
                  <c:v>2055.6923828125</c:v>
                </c:pt>
                <c:pt idx="579">
                  <c:v>2030.184814453125</c:v>
                </c:pt>
                <c:pt idx="580">
                  <c:v>2029.3465576171875</c:v>
                </c:pt>
                <c:pt idx="581">
                  <c:v>1988.1214599609375</c:v>
                </c:pt>
                <c:pt idx="582">
                  <c:v>1999.7657470703125</c:v>
                </c:pt>
                <c:pt idx="583">
                  <c:v>2016</c:v>
                </c:pt>
                <c:pt idx="584">
                  <c:v>2046.3106689453125</c:v>
                </c:pt>
                <c:pt idx="585">
                  <c:v>2063.994384765625</c:v>
                </c:pt>
                <c:pt idx="586">
                  <c:v>1933.8504638671875</c:v>
                </c:pt>
                <c:pt idx="587">
                  <c:v>1974.4677734375</c:v>
                </c:pt>
                <c:pt idx="588">
                  <c:v>2013.744140625</c:v>
                </c:pt>
                <c:pt idx="589">
                  <c:v>2059.627685546875</c:v>
                </c:pt>
                <c:pt idx="590">
                  <c:v>2058.35791015625</c:v>
                </c:pt>
                <c:pt idx="591">
                  <c:v>1977.6724853515625</c:v>
                </c:pt>
                <c:pt idx="592">
                  <c:v>1915.002197265625</c:v>
                </c:pt>
                <c:pt idx="593">
                  <c:v>1831.671142578125</c:v>
                </c:pt>
                <c:pt idx="594">
                  <c:v>1799.282470703125</c:v>
                </c:pt>
                <c:pt idx="595">
                  <c:v>1768.6588134765625</c:v>
                </c:pt>
                <c:pt idx="596">
                  <c:v>1776.173828125</c:v>
                </c:pt>
                <c:pt idx="597">
                  <c:v>1790.311279296875</c:v>
                </c:pt>
                <c:pt idx="598">
                  <c:v>1820.5328369140625</c:v>
                </c:pt>
                <c:pt idx="599">
                  <c:v>1892.58740234375</c:v>
                </c:pt>
                <c:pt idx="600">
                  <c:v>1924.950439453125</c:v>
                </c:pt>
                <c:pt idx="601">
                  <c:v>2040.60400390625</c:v>
                </c:pt>
                <c:pt idx="602">
                  <c:v>2097.829833984375</c:v>
                </c:pt>
                <c:pt idx="603">
                  <c:v>2113.225830078125</c:v>
                </c:pt>
                <c:pt idx="604">
                  <c:v>2108.811767578125</c:v>
                </c:pt>
                <c:pt idx="605">
                  <c:v>2108.81494140625</c:v>
                </c:pt>
                <c:pt idx="606">
                  <c:v>2163.12255859375</c:v>
                </c:pt>
                <c:pt idx="607">
                  <c:v>2250.766357421875</c:v>
                </c:pt>
                <c:pt idx="608">
                  <c:v>2366.99169921875</c:v>
                </c:pt>
                <c:pt idx="609">
                  <c:v>2406.4736328125</c:v>
                </c:pt>
                <c:pt idx="610">
                  <c:v>2237.542236328125</c:v>
                </c:pt>
                <c:pt idx="611">
                  <c:v>2184.59521484375</c:v>
                </c:pt>
                <c:pt idx="612">
                  <c:v>2170.717529296875</c:v>
                </c:pt>
                <c:pt idx="613">
                  <c:v>2158.23193359375</c:v>
                </c:pt>
                <c:pt idx="614">
                  <c:v>2145.603759765625</c:v>
                </c:pt>
                <c:pt idx="615">
                  <c:v>2158.002685546875</c:v>
                </c:pt>
                <c:pt idx="616">
                  <c:v>2187.760009765625</c:v>
                </c:pt>
                <c:pt idx="617">
                  <c:v>2207.6591796875</c:v>
                </c:pt>
                <c:pt idx="618">
                  <c:v>2204.31396484375</c:v>
                </c:pt>
                <c:pt idx="619">
                  <c:v>2187.345703125</c:v>
                </c:pt>
                <c:pt idx="620">
                  <c:v>2183.00537109375</c:v>
                </c:pt>
                <c:pt idx="621">
                  <c:v>2176.48876953125</c:v>
                </c:pt>
                <c:pt idx="622">
                  <c:v>2107.600341796875</c:v>
                </c:pt>
                <c:pt idx="623">
                  <c:v>2071.57177734375</c:v>
                </c:pt>
                <c:pt idx="624">
                  <c:v>2081.024658203125</c:v>
                </c:pt>
                <c:pt idx="625">
                  <c:v>2094.300048828125</c:v>
                </c:pt>
                <c:pt idx="626">
                  <c:v>2134.707275390625</c:v>
                </c:pt>
                <c:pt idx="627">
                  <c:v>2172.8076171875</c:v>
                </c:pt>
                <c:pt idx="628">
                  <c:v>2190.792724609375</c:v>
                </c:pt>
                <c:pt idx="629">
                  <c:v>2203.242919921875</c:v>
                </c:pt>
                <c:pt idx="630">
                  <c:v>2248.49853515625</c:v>
                </c:pt>
                <c:pt idx="631">
                  <c:v>2278.87109375</c:v>
                </c:pt>
                <c:pt idx="632">
                  <c:v>2288.732177734375</c:v>
                </c:pt>
                <c:pt idx="633">
                  <c:v>2286.1103515625</c:v>
                </c:pt>
                <c:pt idx="634">
                  <c:v>2325.786865234375</c:v>
                </c:pt>
                <c:pt idx="635">
                  <c:v>2395.446044921875</c:v>
                </c:pt>
                <c:pt idx="636">
                  <c:v>2399.434326171875</c:v>
                </c:pt>
                <c:pt idx="637">
                  <c:v>2407.856201171875</c:v>
                </c:pt>
                <c:pt idx="638">
                  <c:v>2416.838623046875</c:v>
                </c:pt>
                <c:pt idx="639">
                  <c:v>2405.9560546875</c:v>
                </c:pt>
                <c:pt idx="640">
                  <c:v>2448.547119140625</c:v>
                </c:pt>
                <c:pt idx="641">
                  <c:v>2446.579345703125</c:v>
                </c:pt>
                <c:pt idx="642">
                  <c:v>2478.927734375</c:v>
                </c:pt>
                <c:pt idx="643">
                  <c:v>2490.262939453125</c:v>
                </c:pt>
                <c:pt idx="644">
                  <c:v>2498.07177734375</c:v>
                </c:pt>
                <c:pt idx="645">
                  <c:v>2579.739501953125</c:v>
                </c:pt>
                <c:pt idx="646">
                  <c:v>2595.420166015625</c:v>
                </c:pt>
                <c:pt idx="647">
                  <c:v>2591.10791015625</c:v>
                </c:pt>
                <c:pt idx="648">
                  <c:v>2618.451171875</c:v>
                </c:pt>
                <c:pt idx="649">
                  <c:v>2617.0986328125</c:v>
                </c:pt>
                <c:pt idx="650">
                  <c:v>2588.996826171875</c:v>
                </c:pt>
                <c:pt idx="651">
                  <c:v>2593.931640625</c:v>
                </c:pt>
                <c:pt idx="652">
                  <c:v>2601.6728515625</c:v>
                </c:pt>
                <c:pt idx="653">
                  <c:v>2606.593505859375</c:v>
                </c:pt>
                <c:pt idx="654">
                  <c:v>2639.0322265625</c:v>
                </c:pt>
                <c:pt idx="655">
                  <c:v>2661.0615234375</c:v>
                </c:pt>
                <c:pt idx="656">
                  <c:v>2720.23193359375</c:v>
                </c:pt>
                <c:pt idx="657">
                  <c:v>2747.407958984375</c:v>
                </c:pt>
                <c:pt idx="658">
                  <c:v>2740.8134765625</c:v>
                </c:pt>
                <c:pt idx="659">
                  <c:v>2736.91552734375</c:v>
                </c:pt>
                <c:pt idx="660">
                  <c:v>2752.697021484375</c:v>
                </c:pt>
                <c:pt idx="661">
                  <c:v>2783.988525390625</c:v>
                </c:pt>
                <c:pt idx="662">
                  <c:v>2806.389892578125</c:v>
                </c:pt>
                <c:pt idx="663">
                  <c:v>2819.929443359375</c:v>
                </c:pt>
                <c:pt idx="664">
                  <c:v>2830.677978515625</c:v>
                </c:pt>
                <c:pt idx="665">
                  <c:v>2912.33251953125</c:v>
                </c:pt>
                <c:pt idx="666">
                  <c:v>2970.102294921875</c:v>
                </c:pt>
                <c:pt idx="667">
                  <c:v>2975.141357421875</c:v>
                </c:pt>
                <c:pt idx="668">
                  <c:v>2971.5849609375</c:v>
                </c:pt>
                <c:pt idx="669">
                  <c:v>2971.7705078125</c:v>
                </c:pt>
                <c:pt idx="670">
                  <c:v>2969.3994140625</c:v>
                </c:pt>
                <c:pt idx="671">
                  <c:v>2961.686279296875</c:v>
                </c:pt>
                <c:pt idx="672">
                  <c:v>2943.2197265625</c:v>
                </c:pt>
                <c:pt idx="673">
                  <c:v>2906.78125</c:v>
                </c:pt>
                <c:pt idx="674">
                  <c:v>2874.14892578125</c:v>
                </c:pt>
                <c:pt idx="675">
                  <c:v>2861.19921875</c:v>
                </c:pt>
                <c:pt idx="676">
                  <c:v>2925.74462890625</c:v>
                </c:pt>
                <c:pt idx="677">
                  <c:v>2980.007080078125</c:v>
                </c:pt>
                <c:pt idx="678">
                  <c:v>2993.651611328125</c:v>
                </c:pt>
                <c:pt idx="679">
                  <c:v>3010.3486328125</c:v>
                </c:pt>
                <c:pt idx="680">
                  <c:v>3015.728271484375</c:v>
                </c:pt>
                <c:pt idx="681">
                  <c:v>3014.2060546875</c:v>
                </c:pt>
                <c:pt idx="682">
                  <c:v>3034.25</c:v>
                </c:pt>
                <c:pt idx="683">
                  <c:v>3064.402587890625</c:v>
                </c:pt>
                <c:pt idx="684">
                  <c:v>3102.50537109375</c:v>
                </c:pt>
                <c:pt idx="685">
                  <c:v>3106.408447265625</c:v>
                </c:pt>
                <c:pt idx="686">
                  <c:v>3072.151123046875</c:v>
                </c:pt>
                <c:pt idx="687">
                  <c:v>3042.4951171875</c:v>
                </c:pt>
                <c:pt idx="688">
                  <c:v>3038.363037109375</c:v>
                </c:pt>
                <c:pt idx="689">
                  <c:v>3068.50634765625</c:v>
                </c:pt>
                <c:pt idx="690">
                  <c:v>3157.335205078125</c:v>
                </c:pt>
                <c:pt idx="691">
                  <c:v>3195.863037109375</c:v>
                </c:pt>
                <c:pt idx="692">
                  <c:v>3224.794189453125</c:v>
                </c:pt>
                <c:pt idx="693">
                  <c:v>3219.0380859375</c:v>
                </c:pt>
                <c:pt idx="694">
                  <c:v>3203.563232421875</c:v>
                </c:pt>
                <c:pt idx="695">
                  <c:v>3173.332763671875</c:v>
                </c:pt>
                <c:pt idx="696">
                  <c:v>3163.841552734375</c:v>
                </c:pt>
                <c:pt idx="697">
                  <c:v>3215.58984375</c:v>
                </c:pt>
                <c:pt idx="698">
                  <c:v>3248.799560546875</c:v>
                </c:pt>
                <c:pt idx="699">
                  <c:v>3256.879638671875</c:v>
                </c:pt>
                <c:pt idx="700">
                  <c:v>3251.41064453125</c:v>
                </c:pt>
                <c:pt idx="701">
                  <c:v>3238.117431640625</c:v>
                </c:pt>
                <c:pt idx="702">
                  <c:v>3267.15673828125</c:v>
                </c:pt>
                <c:pt idx="703">
                  <c:v>3274.461669921875</c:v>
                </c:pt>
                <c:pt idx="704">
                  <c:v>3308.427001953125</c:v>
                </c:pt>
                <c:pt idx="705">
                  <c:v>3329.6650390625</c:v>
                </c:pt>
                <c:pt idx="706">
                  <c:v>3338.003173828125</c:v>
                </c:pt>
                <c:pt idx="707">
                  <c:v>3342.35205078125</c:v>
                </c:pt>
                <c:pt idx="708">
                  <c:v>3361.43994140625</c:v>
                </c:pt>
                <c:pt idx="709">
                  <c:v>3323.3271484375</c:v>
                </c:pt>
                <c:pt idx="710">
                  <c:v>3290.6845703125</c:v>
                </c:pt>
                <c:pt idx="711">
                  <c:v>3284.814208984375</c:v>
                </c:pt>
                <c:pt idx="712">
                  <c:v>3262.036376953125</c:v>
                </c:pt>
                <c:pt idx="713">
                  <c:v>3261.070556640625</c:v>
                </c:pt>
                <c:pt idx="714">
                  <c:v>3283.352783203125</c:v>
                </c:pt>
                <c:pt idx="715">
                  <c:v>3270.04638671875</c:v>
                </c:pt>
                <c:pt idx="716">
                  <c:v>3284.019775390625</c:v>
                </c:pt>
                <c:pt idx="717">
                  <c:v>3305.57958984375</c:v>
                </c:pt>
                <c:pt idx="718">
                  <c:v>3273.016845703125</c:v>
                </c:pt>
                <c:pt idx="719">
                  <c:v>3276.11669921875</c:v>
                </c:pt>
                <c:pt idx="720">
                  <c:v>3259.265380859375</c:v>
                </c:pt>
                <c:pt idx="721">
                  <c:v>3255.2109375</c:v>
                </c:pt>
                <c:pt idx="722">
                  <c:v>3266.80224609375</c:v>
                </c:pt>
                <c:pt idx="723">
                  <c:v>3264.378173828125</c:v>
                </c:pt>
                <c:pt idx="724">
                  <c:v>3257.296875</c:v>
                </c:pt>
                <c:pt idx="725">
                  <c:v>3268.709716796875</c:v>
                </c:pt>
                <c:pt idx="726">
                  <c:v>3282.469970703125</c:v>
                </c:pt>
                <c:pt idx="727">
                  <c:v>3329.8935546875</c:v>
                </c:pt>
                <c:pt idx="728">
                  <c:v>3329.296142578125</c:v>
                </c:pt>
                <c:pt idx="729">
                  <c:v>3324.693603515625</c:v>
                </c:pt>
                <c:pt idx="730">
                  <c:v>3322.0693359375</c:v>
                </c:pt>
                <c:pt idx="731">
                  <c:v>3334.764404296875</c:v>
                </c:pt>
                <c:pt idx="732">
                  <c:v>3323.044189453125</c:v>
                </c:pt>
                <c:pt idx="733">
                  <c:v>3282.724853515625</c:v>
                </c:pt>
                <c:pt idx="734">
                  <c:v>3261.8173828125</c:v>
                </c:pt>
                <c:pt idx="735">
                  <c:v>3248.961669921875</c:v>
                </c:pt>
                <c:pt idx="736">
                  <c:v>3259.954833984375</c:v>
                </c:pt>
                <c:pt idx="737">
                  <c:v>3250.0888671875</c:v>
                </c:pt>
                <c:pt idx="738">
                  <c:v>3232.8134765625</c:v>
                </c:pt>
                <c:pt idx="739">
                  <c:v>3196.508544921875</c:v>
                </c:pt>
                <c:pt idx="740">
                  <c:v>3178.886474609375</c:v>
                </c:pt>
                <c:pt idx="741">
                  <c:v>3176.39013671875</c:v>
                </c:pt>
                <c:pt idx="742">
                  <c:v>3130.00439453125</c:v>
                </c:pt>
                <c:pt idx="743">
                  <c:v>3084.453369140625</c:v>
                </c:pt>
                <c:pt idx="744">
                  <c:v>3040.017333984375</c:v>
                </c:pt>
                <c:pt idx="745">
                  <c:v>3004.953369140625</c:v>
                </c:pt>
                <c:pt idx="746">
                  <c:v>2992.505859375</c:v>
                </c:pt>
                <c:pt idx="747">
                  <c:v>3004.0595703125</c:v>
                </c:pt>
                <c:pt idx="748">
                  <c:v>3011.48828125</c:v>
                </c:pt>
                <c:pt idx="749">
                  <c:v>3019.233154296875</c:v>
                </c:pt>
                <c:pt idx="750">
                  <c:v>3033.677978515625</c:v>
                </c:pt>
                <c:pt idx="751">
                  <c:v>3061.1103515625</c:v>
                </c:pt>
                <c:pt idx="752">
                  <c:v>3106.47900390625</c:v>
                </c:pt>
                <c:pt idx="753">
                  <c:v>3116.582275390625</c:v>
                </c:pt>
                <c:pt idx="754">
                  <c:v>3090.484619140625</c:v>
                </c:pt>
                <c:pt idx="755">
                  <c:v>3064.349609375</c:v>
                </c:pt>
                <c:pt idx="756">
                  <c:v>3049.13232421875</c:v>
                </c:pt>
                <c:pt idx="757">
                  <c:v>3003.5302734375</c:v>
                </c:pt>
                <c:pt idx="758">
                  <c:v>2972.384765625</c:v>
                </c:pt>
                <c:pt idx="759">
                  <c:v>2961.043701171875</c:v>
                </c:pt>
                <c:pt idx="760">
                  <c:v>2959.93701171875</c:v>
                </c:pt>
                <c:pt idx="761">
                  <c:v>2933.12158203125</c:v>
                </c:pt>
                <c:pt idx="762">
                  <c:v>2895.6982421875</c:v>
                </c:pt>
                <c:pt idx="763">
                  <c:v>2870.84912109375</c:v>
                </c:pt>
                <c:pt idx="764">
                  <c:v>2873.287841796875</c:v>
                </c:pt>
                <c:pt idx="765">
                  <c:v>2867.017822265625</c:v>
                </c:pt>
                <c:pt idx="766">
                  <c:v>2887.63525390625</c:v>
                </c:pt>
                <c:pt idx="767">
                  <c:v>2905.582763671875</c:v>
                </c:pt>
                <c:pt idx="768">
                  <c:v>2898.78662109375</c:v>
                </c:pt>
                <c:pt idx="769">
                  <c:v>2887.4794921875</c:v>
                </c:pt>
                <c:pt idx="770">
                  <c:v>2869.91064453125</c:v>
                </c:pt>
                <c:pt idx="771">
                  <c:v>2873.292236328125</c:v>
                </c:pt>
                <c:pt idx="772">
                  <c:v>2836.6708984375</c:v>
                </c:pt>
                <c:pt idx="773">
                  <c:v>2793.35546875</c:v>
                </c:pt>
                <c:pt idx="774">
                  <c:v>2778.1416015625</c:v>
                </c:pt>
                <c:pt idx="775">
                  <c:v>2768.746826171875</c:v>
                </c:pt>
                <c:pt idx="776">
                  <c:v>2765.634765625</c:v>
                </c:pt>
                <c:pt idx="777">
                  <c:v>2739.326904296875</c:v>
                </c:pt>
                <c:pt idx="778">
                  <c:v>2748.722900390625</c:v>
                </c:pt>
                <c:pt idx="779">
                  <c:v>2774.743408203125</c:v>
                </c:pt>
                <c:pt idx="780">
                  <c:v>2772.755859375</c:v>
                </c:pt>
                <c:pt idx="781">
                  <c:v>2766.4697265625</c:v>
                </c:pt>
                <c:pt idx="782">
                  <c:v>2769.192626953125</c:v>
                </c:pt>
                <c:pt idx="783">
                  <c:v>2741.208740234375</c:v>
                </c:pt>
                <c:pt idx="784">
                  <c:v>2749.59521484375</c:v>
                </c:pt>
                <c:pt idx="785">
                  <c:v>2767.019775390625</c:v>
                </c:pt>
                <c:pt idx="786">
                  <c:v>2777.9384765625</c:v>
                </c:pt>
                <c:pt idx="787">
                  <c:v>2785.10009765625</c:v>
                </c:pt>
                <c:pt idx="788">
                  <c:v>2809.678466796875</c:v>
                </c:pt>
                <c:pt idx="789">
                  <c:v>2810.057373046875</c:v>
                </c:pt>
                <c:pt idx="790">
                  <c:v>2796.530029296875</c:v>
                </c:pt>
                <c:pt idx="791">
                  <c:v>2777.25634765625</c:v>
                </c:pt>
                <c:pt idx="792">
                  <c:v>2778.812255859375</c:v>
                </c:pt>
                <c:pt idx="793">
                  <c:v>2791.208984375</c:v>
                </c:pt>
                <c:pt idx="794">
                  <c:v>2809.427734375</c:v>
                </c:pt>
                <c:pt idx="795">
                  <c:v>2823.545166015625</c:v>
                </c:pt>
                <c:pt idx="796">
                  <c:v>2822.348388671875</c:v>
                </c:pt>
                <c:pt idx="797">
                  <c:v>2795.8818359375</c:v>
                </c:pt>
                <c:pt idx="798">
                  <c:v>2791.329345703125</c:v>
                </c:pt>
                <c:pt idx="799">
                  <c:v>2785.989013671875</c:v>
                </c:pt>
                <c:pt idx="800">
                  <c:v>2777.333984375</c:v>
                </c:pt>
                <c:pt idx="801">
                  <c:v>2793.156005859375</c:v>
                </c:pt>
                <c:pt idx="802">
                  <c:v>2812.888427734375</c:v>
                </c:pt>
                <c:pt idx="803">
                  <c:v>2812.569580078125</c:v>
                </c:pt>
                <c:pt idx="804">
                  <c:v>2808.780517578125</c:v>
                </c:pt>
                <c:pt idx="805">
                  <c:v>2797.919921875</c:v>
                </c:pt>
                <c:pt idx="806">
                  <c:v>2792.142822265625</c:v>
                </c:pt>
                <c:pt idx="807">
                  <c:v>2773.14111328125</c:v>
                </c:pt>
                <c:pt idx="808">
                  <c:v>2752.41796875</c:v>
                </c:pt>
                <c:pt idx="809">
                  <c:v>2725.898681640625</c:v>
                </c:pt>
                <c:pt idx="810">
                  <c:v>2683.7197265625</c:v>
                </c:pt>
                <c:pt idx="811">
                  <c:v>2665.166259765625</c:v>
                </c:pt>
                <c:pt idx="812">
                  <c:v>2655.967529296875</c:v>
                </c:pt>
                <c:pt idx="813">
                  <c:v>2615.887939453125</c:v>
                </c:pt>
                <c:pt idx="814">
                  <c:v>2578.511962890625</c:v>
                </c:pt>
                <c:pt idx="815">
                  <c:v>2557.69677734375</c:v>
                </c:pt>
                <c:pt idx="816">
                  <c:v>2555.9775390625</c:v>
                </c:pt>
                <c:pt idx="817">
                  <c:v>2577.0986328125</c:v>
                </c:pt>
                <c:pt idx="818">
                  <c:v>2589.473388671875</c:v>
                </c:pt>
                <c:pt idx="819">
                  <c:v>2619.268798828125</c:v>
                </c:pt>
                <c:pt idx="820">
                  <c:v>2641.14013671875</c:v>
                </c:pt>
                <c:pt idx="821">
                  <c:v>2660.60888671875</c:v>
                </c:pt>
                <c:pt idx="822">
                  <c:v>2667.234130859375</c:v>
                </c:pt>
                <c:pt idx="823">
                  <c:v>2666.10205078125</c:v>
                </c:pt>
                <c:pt idx="824">
                  <c:v>2674.91015625</c:v>
                </c:pt>
                <c:pt idx="825">
                  <c:v>2684.671875</c:v>
                </c:pt>
                <c:pt idx="826">
                  <c:v>2697.741455078125</c:v>
                </c:pt>
                <c:pt idx="827">
                  <c:v>2675.936279296875</c:v>
                </c:pt>
                <c:pt idx="828">
                  <c:v>2665.346435546875</c:v>
                </c:pt>
                <c:pt idx="829">
                  <c:v>2653.387451171875</c:v>
                </c:pt>
                <c:pt idx="830">
                  <c:v>2630.437744140625</c:v>
                </c:pt>
                <c:pt idx="831">
                  <c:v>2644.86572265625</c:v>
                </c:pt>
                <c:pt idx="832">
                  <c:v>2648.23291015625</c:v>
                </c:pt>
                <c:pt idx="833">
                  <c:v>2638.967529296875</c:v>
                </c:pt>
                <c:pt idx="834">
                  <c:v>2656.919677734375</c:v>
                </c:pt>
                <c:pt idx="835">
                  <c:v>2649.153564453125</c:v>
                </c:pt>
                <c:pt idx="836">
                  <c:v>2632.240234375</c:v>
                </c:pt>
                <c:pt idx="837">
                  <c:v>2627.958740234375</c:v>
                </c:pt>
                <c:pt idx="838">
                  <c:v>2628.669921875</c:v>
                </c:pt>
                <c:pt idx="839">
                  <c:v>2628.404052734375</c:v>
                </c:pt>
                <c:pt idx="840">
                  <c:v>2620.982177734375</c:v>
                </c:pt>
                <c:pt idx="841">
                  <c:v>2609.704833984375</c:v>
                </c:pt>
                <c:pt idx="842">
                  <c:v>2613.467529296875</c:v>
                </c:pt>
                <c:pt idx="843">
                  <c:v>2618.78173828125</c:v>
                </c:pt>
                <c:pt idx="844">
                  <c:v>2612.591796875</c:v>
                </c:pt>
                <c:pt idx="845">
                  <c:v>2624.396484375</c:v>
                </c:pt>
                <c:pt idx="846">
                  <c:v>2649.87255859375</c:v>
                </c:pt>
                <c:pt idx="847">
                  <c:v>2665.61962890625</c:v>
                </c:pt>
                <c:pt idx="848">
                  <c:v>2683.302734375</c:v>
                </c:pt>
                <c:pt idx="849">
                  <c:v>2688.06396484375</c:v>
                </c:pt>
                <c:pt idx="850">
                  <c:v>2699.747802734375</c:v>
                </c:pt>
                <c:pt idx="851">
                  <c:v>2710.68017578125</c:v>
                </c:pt>
                <c:pt idx="852">
                  <c:v>2746.53955078125</c:v>
                </c:pt>
                <c:pt idx="853">
                  <c:v>2760.490478515625</c:v>
                </c:pt>
                <c:pt idx="854">
                  <c:v>2732.22607421875</c:v>
                </c:pt>
                <c:pt idx="855">
                  <c:v>2697.414306640625</c:v>
                </c:pt>
                <c:pt idx="856">
                  <c:v>2701.6943359375</c:v>
                </c:pt>
                <c:pt idx="857">
                  <c:v>2677.156005859375</c:v>
                </c:pt>
                <c:pt idx="858">
                  <c:v>2675.978515625</c:v>
                </c:pt>
                <c:pt idx="859">
                  <c:v>2691.93115234375</c:v>
                </c:pt>
                <c:pt idx="860">
                  <c:v>2698.988037109375</c:v>
                </c:pt>
                <c:pt idx="861">
                  <c:v>2711.67431640625</c:v>
                </c:pt>
                <c:pt idx="862">
                  <c:v>2711.20703125</c:v>
                </c:pt>
                <c:pt idx="863">
                  <c:v>2748.427001953125</c:v>
                </c:pt>
                <c:pt idx="864">
                  <c:v>2773.33642578125</c:v>
                </c:pt>
                <c:pt idx="865">
                  <c:v>2786.86083984375</c:v>
                </c:pt>
                <c:pt idx="866">
                  <c:v>2801.646240234375</c:v>
                </c:pt>
                <c:pt idx="867">
                  <c:v>2800.1904296875</c:v>
                </c:pt>
                <c:pt idx="868">
                  <c:v>2798.828369140625</c:v>
                </c:pt>
                <c:pt idx="869">
                  <c:v>2805.225830078125</c:v>
                </c:pt>
                <c:pt idx="870">
                  <c:v>2817.517333984375</c:v>
                </c:pt>
                <c:pt idx="871">
                  <c:v>2807.93603515625</c:v>
                </c:pt>
                <c:pt idx="872">
                  <c:v>2808.418212890625</c:v>
                </c:pt>
                <c:pt idx="873">
                  <c:v>2806.16455078125</c:v>
                </c:pt>
                <c:pt idx="874">
                  <c:v>2832.72900390625</c:v>
                </c:pt>
                <c:pt idx="875">
                  <c:v>2811.849609375</c:v>
                </c:pt>
                <c:pt idx="876">
                  <c:v>2777.665771484375</c:v>
                </c:pt>
                <c:pt idx="877">
                  <c:v>2763.937255859375</c:v>
                </c:pt>
                <c:pt idx="878">
                  <c:v>2726.802001953125</c:v>
                </c:pt>
                <c:pt idx="879">
                  <c:v>2680.63037109375</c:v>
                </c:pt>
                <c:pt idx="880">
                  <c:v>2693.26220703125</c:v>
                </c:pt>
                <c:pt idx="881">
                  <c:v>2730.946533203125</c:v>
                </c:pt>
                <c:pt idx="882">
                  <c:v>2681.94580078125</c:v>
                </c:pt>
                <c:pt idx="883">
                  <c:v>2718.706787109375</c:v>
                </c:pt>
                <c:pt idx="884">
                  <c:v>2719.352294921875</c:v>
                </c:pt>
                <c:pt idx="885">
                  <c:v>2716.646484375</c:v>
                </c:pt>
                <c:pt idx="886">
                  <c:v>2736.93505859375</c:v>
                </c:pt>
                <c:pt idx="887">
                  <c:v>2708.136962890625</c:v>
                </c:pt>
                <c:pt idx="888">
                  <c:v>2695.6572265625</c:v>
                </c:pt>
                <c:pt idx="889">
                  <c:v>2668.228271484375</c:v>
                </c:pt>
                <c:pt idx="890">
                  <c:v>2636.691650390625</c:v>
                </c:pt>
                <c:pt idx="891">
                  <c:v>2596.45166015625</c:v>
                </c:pt>
                <c:pt idx="892">
                  <c:v>2608.27099609375</c:v>
                </c:pt>
                <c:pt idx="893">
                  <c:v>2632.12548828125</c:v>
                </c:pt>
                <c:pt idx="894">
                  <c:v>2591.622314453125</c:v>
                </c:pt>
                <c:pt idx="895">
                  <c:v>2573.60107421875</c:v>
                </c:pt>
                <c:pt idx="896">
                  <c:v>2569.612060546875</c:v>
                </c:pt>
                <c:pt idx="897">
                  <c:v>2589.84326171875</c:v>
                </c:pt>
                <c:pt idx="898">
                  <c:v>2600.43408203125</c:v>
                </c:pt>
                <c:pt idx="899">
                  <c:v>2600.85302734375</c:v>
                </c:pt>
                <c:pt idx="900">
                  <c:v>2581.353759765625</c:v>
                </c:pt>
                <c:pt idx="901">
                  <c:v>2551.128662109375</c:v>
                </c:pt>
                <c:pt idx="902">
                  <c:v>2545.51171875</c:v>
                </c:pt>
                <c:pt idx="903">
                  <c:v>2558.75146484375</c:v>
                </c:pt>
                <c:pt idx="904">
                  <c:v>2563.453369140625</c:v>
                </c:pt>
                <c:pt idx="905">
                  <c:v>2587.51611328125</c:v>
                </c:pt>
                <c:pt idx="906">
                  <c:v>2590.685302734375</c:v>
                </c:pt>
                <c:pt idx="907">
                  <c:v>2572.04345703125</c:v>
                </c:pt>
                <c:pt idx="908">
                  <c:v>2561.15478515625</c:v>
                </c:pt>
                <c:pt idx="909">
                  <c:v>2621.8525390625</c:v>
                </c:pt>
                <c:pt idx="910">
                  <c:v>2650.932373046875</c:v>
                </c:pt>
                <c:pt idx="911">
                  <c:v>2651.564697265625</c:v>
                </c:pt>
                <c:pt idx="912">
                  <c:v>2606.697021484375</c:v>
                </c:pt>
                <c:pt idx="913">
                  <c:v>2545.216552734375</c:v>
                </c:pt>
                <c:pt idx="914">
                  <c:v>2538.642333984375</c:v>
                </c:pt>
                <c:pt idx="915">
                  <c:v>2540.41357421875</c:v>
                </c:pt>
                <c:pt idx="916">
                  <c:v>2544.78369140625</c:v>
                </c:pt>
                <c:pt idx="917">
                  <c:v>2535.638427734375</c:v>
                </c:pt>
                <c:pt idx="918">
                  <c:v>2500.727783203125</c:v>
                </c:pt>
                <c:pt idx="919">
                  <c:v>2499.382568359375</c:v>
                </c:pt>
                <c:pt idx="920">
                  <c:v>2531.38037109375</c:v>
                </c:pt>
                <c:pt idx="921">
                  <c:v>2588.210205078125</c:v>
                </c:pt>
                <c:pt idx="922">
                  <c:v>2590.78173828125</c:v>
                </c:pt>
                <c:pt idx="923">
                  <c:v>2563.08251953125</c:v>
                </c:pt>
                <c:pt idx="924">
                  <c:v>2502.09228515625</c:v>
                </c:pt>
                <c:pt idx="925">
                  <c:v>2512.131591796875</c:v>
                </c:pt>
                <c:pt idx="926">
                  <c:v>2555.842041015625</c:v>
                </c:pt>
                <c:pt idx="927">
                  <c:v>2560.224365234375</c:v>
                </c:pt>
                <c:pt idx="928">
                  <c:v>2563.7734375</c:v>
                </c:pt>
                <c:pt idx="929">
                  <c:v>2582.1162109375</c:v>
                </c:pt>
                <c:pt idx="930">
                  <c:v>2582.79638671875</c:v>
                </c:pt>
                <c:pt idx="931">
                  <c:v>2600.10302734375</c:v>
                </c:pt>
                <c:pt idx="932">
                  <c:v>2583.682373046875</c:v>
                </c:pt>
                <c:pt idx="933">
                  <c:v>2597.738525390625</c:v>
                </c:pt>
                <c:pt idx="934">
                  <c:v>2576.500732421875</c:v>
                </c:pt>
                <c:pt idx="935">
                  <c:v>2583.161376953125</c:v>
                </c:pt>
                <c:pt idx="936">
                  <c:v>2608.401611328125</c:v>
                </c:pt>
                <c:pt idx="937">
                  <c:v>2622.322998046875</c:v>
                </c:pt>
                <c:pt idx="938">
                  <c:v>2640.8291015625</c:v>
                </c:pt>
                <c:pt idx="939">
                  <c:v>2683.31298828125</c:v>
                </c:pt>
                <c:pt idx="940">
                  <c:v>2726.04248046875</c:v>
                </c:pt>
                <c:pt idx="941">
                  <c:v>2739.61083984375</c:v>
                </c:pt>
                <c:pt idx="942">
                  <c:v>2719.827392578125</c:v>
                </c:pt>
                <c:pt idx="943">
                  <c:v>2737.437744140625</c:v>
                </c:pt>
                <c:pt idx="944">
                  <c:v>2760.6455078125</c:v>
                </c:pt>
                <c:pt idx="945">
                  <c:v>2754.32666015625</c:v>
                </c:pt>
                <c:pt idx="946">
                  <c:v>2728.78564453125</c:v>
                </c:pt>
                <c:pt idx="947">
                  <c:v>2712.606201171875</c:v>
                </c:pt>
                <c:pt idx="948">
                  <c:v>2710.18505859375</c:v>
                </c:pt>
                <c:pt idx="949">
                  <c:v>2713.75927734375</c:v>
                </c:pt>
                <c:pt idx="950">
                  <c:v>2650.978759765625</c:v>
                </c:pt>
                <c:pt idx="951">
                  <c:v>2651.936279296875</c:v>
                </c:pt>
                <c:pt idx="952">
                  <c:v>2653.213134765625</c:v>
                </c:pt>
                <c:pt idx="953">
                  <c:v>2671.26806640625</c:v>
                </c:pt>
                <c:pt idx="954">
                  <c:v>2675.68310546875</c:v>
                </c:pt>
                <c:pt idx="955">
                  <c:v>2668.8466796875</c:v>
                </c:pt>
                <c:pt idx="956">
                  <c:v>2670.387451171875</c:v>
                </c:pt>
                <c:pt idx="957">
                  <c:v>2662.0390625</c:v>
                </c:pt>
                <c:pt idx="958">
                  <c:v>2674.43505859375</c:v>
                </c:pt>
                <c:pt idx="959">
                  <c:v>2674.693359375</c:v>
                </c:pt>
                <c:pt idx="960">
                  <c:v>2652.395263671875</c:v>
                </c:pt>
                <c:pt idx="961">
                  <c:v>2633.75048828125</c:v>
                </c:pt>
                <c:pt idx="962">
                  <c:v>2652.420166015625</c:v>
                </c:pt>
                <c:pt idx="963">
                  <c:v>2655.796875</c:v>
                </c:pt>
                <c:pt idx="964">
                  <c:v>2639.859619140625</c:v>
                </c:pt>
                <c:pt idx="965">
                  <c:v>2613.39501953125</c:v>
                </c:pt>
                <c:pt idx="966">
                  <c:v>2613.7119140625</c:v>
                </c:pt>
                <c:pt idx="967">
                  <c:v>2536.822998046875</c:v>
                </c:pt>
                <c:pt idx="968">
                  <c:v>2453.853271484375</c:v>
                </c:pt>
                <c:pt idx="969">
                  <c:v>2382.6181640625</c:v>
                </c:pt>
                <c:pt idx="970">
                  <c:v>2350.853515625</c:v>
                </c:pt>
                <c:pt idx="971">
                  <c:v>2344.935302734375</c:v>
                </c:pt>
                <c:pt idx="972">
                  <c:v>2331.17431640625</c:v>
                </c:pt>
                <c:pt idx="973">
                  <c:v>2303.123291015625</c:v>
                </c:pt>
                <c:pt idx="974">
                  <c:v>2272.15625</c:v>
                </c:pt>
                <c:pt idx="975">
                  <c:v>2246.18798828125</c:v>
                </c:pt>
                <c:pt idx="976">
                  <c:v>2224.538818359375</c:v>
                </c:pt>
                <c:pt idx="977">
                  <c:v>2204.34716796875</c:v>
                </c:pt>
                <c:pt idx="978">
                  <c:v>2173.93505859375</c:v>
                </c:pt>
                <c:pt idx="979">
                  <c:v>2132.841552734375</c:v>
                </c:pt>
                <c:pt idx="980">
                  <c:v>2084.684326171875</c:v>
                </c:pt>
                <c:pt idx="981">
                  <c:v>2037.2724609375</c:v>
                </c:pt>
                <c:pt idx="982">
                  <c:v>1987.8619384765625</c:v>
                </c:pt>
                <c:pt idx="983">
                  <c:v>1941.1688232421875</c:v>
                </c:pt>
                <c:pt idx="984">
                  <c:v>1915.4530029296875</c:v>
                </c:pt>
                <c:pt idx="985">
                  <c:v>1892.3927001953125</c:v>
                </c:pt>
                <c:pt idx="986">
                  <c:v>1860.93798828125</c:v>
                </c:pt>
                <c:pt idx="987">
                  <c:v>1808.740966796875</c:v>
                </c:pt>
                <c:pt idx="988">
                  <c:v>1778.887939453125</c:v>
                </c:pt>
                <c:pt idx="989">
                  <c:v>1751.455810546875</c:v>
                </c:pt>
                <c:pt idx="990">
                  <c:v>1699.703125</c:v>
                </c:pt>
                <c:pt idx="991">
                  <c:v>1657.27001953125</c:v>
                </c:pt>
                <c:pt idx="992">
                  <c:v>1625.93212890625</c:v>
                </c:pt>
                <c:pt idx="993">
                  <c:v>1598.3494873046875</c:v>
                </c:pt>
                <c:pt idx="994">
                  <c:v>1551.2945556640625</c:v>
                </c:pt>
                <c:pt idx="995">
                  <c:v>1535.3868408203125</c:v>
                </c:pt>
                <c:pt idx="996">
                  <c:v>1509.6260986328125</c:v>
                </c:pt>
                <c:pt idx="997">
                  <c:v>1485.0089111328125</c:v>
                </c:pt>
                <c:pt idx="998">
                  <c:v>1456.4383544921875</c:v>
                </c:pt>
                <c:pt idx="999">
                  <c:v>1450.7684326171875</c:v>
                </c:pt>
                <c:pt idx="1000">
                  <c:v>1437.5208740234375</c:v>
                </c:pt>
                <c:pt idx="1001">
                  <c:v>1417.696044921875</c:v>
                </c:pt>
                <c:pt idx="1002">
                  <c:v>1395.17333984375</c:v>
                </c:pt>
                <c:pt idx="1003">
                  <c:v>1373.0006103515625</c:v>
                </c:pt>
                <c:pt idx="1004">
                  <c:v>1341.55517578125</c:v>
                </c:pt>
                <c:pt idx="1005">
                  <c:v>1300.8397216796875</c:v>
                </c:pt>
                <c:pt idx="1006">
                  <c:v>1249.8388671875</c:v>
                </c:pt>
                <c:pt idx="1007">
                  <c:v>1213.1390380859375</c:v>
                </c:pt>
                <c:pt idx="1008">
                  <c:v>1179.5205078125</c:v>
                </c:pt>
                <c:pt idx="1009">
                  <c:v>1138.797607421875</c:v>
                </c:pt>
                <c:pt idx="1010">
                  <c:v>1089.9237060546875</c:v>
                </c:pt>
                <c:pt idx="1011">
                  <c:v>1056.5595703125</c:v>
                </c:pt>
                <c:pt idx="1012">
                  <c:v>1027.9024658203125</c:v>
                </c:pt>
                <c:pt idx="1013">
                  <c:v>998.396240234375</c:v>
                </c:pt>
                <c:pt idx="1014">
                  <c:v>969.2886962890625</c:v>
                </c:pt>
                <c:pt idx="1015">
                  <c:v>936.773193359375</c:v>
                </c:pt>
                <c:pt idx="1016">
                  <c:v>921.43548583984375</c:v>
                </c:pt>
                <c:pt idx="1017">
                  <c:v>892.00152587890625</c:v>
                </c:pt>
                <c:pt idx="1018">
                  <c:v>873.75213623046875</c:v>
                </c:pt>
                <c:pt idx="1019">
                  <c:v>855.784912109375</c:v>
                </c:pt>
                <c:pt idx="1020">
                  <c:v>817.05096435546875</c:v>
                </c:pt>
                <c:pt idx="1021">
                  <c:v>788.619384765625</c:v>
                </c:pt>
                <c:pt idx="1022">
                  <c:v>784.1656494140625</c:v>
                </c:pt>
                <c:pt idx="1023">
                  <c:v>745.77618408203125</c:v>
                </c:pt>
                <c:pt idx="1024">
                  <c:v>712.70269775390625</c:v>
                </c:pt>
                <c:pt idx="1025">
                  <c:v>685.3377685546875</c:v>
                </c:pt>
                <c:pt idx="1026">
                  <c:v>659.40496826171875</c:v>
                </c:pt>
                <c:pt idx="1027">
                  <c:v>644.39776611328125</c:v>
                </c:pt>
                <c:pt idx="1028">
                  <c:v>619.28704833984375</c:v>
                </c:pt>
                <c:pt idx="1029">
                  <c:v>611.6318359375</c:v>
                </c:pt>
                <c:pt idx="1030">
                  <c:v>567.20672607421875</c:v>
                </c:pt>
                <c:pt idx="1031">
                  <c:v>555.25811767578125</c:v>
                </c:pt>
                <c:pt idx="1032">
                  <c:v>544.17437744140625</c:v>
                </c:pt>
                <c:pt idx="1033">
                  <c:v>516.80084228515625</c:v>
                </c:pt>
                <c:pt idx="1034">
                  <c:v>489.3856201171875</c:v>
                </c:pt>
                <c:pt idx="1035">
                  <c:v>457.85641479492188</c:v>
                </c:pt>
                <c:pt idx="1036">
                  <c:v>432.77090454101563</c:v>
                </c:pt>
                <c:pt idx="1037">
                  <c:v>410.20037841796875</c:v>
                </c:pt>
                <c:pt idx="1038">
                  <c:v>381.46896362304688</c:v>
                </c:pt>
                <c:pt idx="1039">
                  <c:v>348.89993286132813</c:v>
                </c:pt>
                <c:pt idx="1040">
                  <c:v>319.21258544921875</c:v>
                </c:pt>
                <c:pt idx="1041">
                  <c:v>316.91159057617188</c:v>
                </c:pt>
                <c:pt idx="1042">
                  <c:v>304.92001342773438</c:v>
                </c:pt>
                <c:pt idx="1043">
                  <c:v>281.608154296875</c:v>
                </c:pt>
                <c:pt idx="1044">
                  <c:v>258.9073486328125</c:v>
                </c:pt>
                <c:pt idx="1045">
                  <c:v>238.60366821289063</c:v>
                </c:pt>
                <c:pt idx="1046">
                  <c:v>218.53256225585938</c:v>
                </c:pt>
                <c:pt idx="1047">
                  <c:v>181.0841064453125</c:v>
                </c:pt>
                <c:pt idx="1048">
                  <c:v>166.90046691894531</c:v>
                </c:pt>
                <c:pt idx="1049">
                  <c:v>152.38168334960938</c:v>
                </c:pt>
                <c:pt idx="1050">
                  <c:v>139.90403747558594</c:v>
                </c:pt>
                <c:pt idx="1051">
                  <c:v>137.31880187988281</c:v>
                </c:pt>
                <c:pt idx="1052">
                  <c:v>123.82482147216797</c:v>
                </c:pt>
                <c:pt idx="1053">
                  <c:v>109.28524780273438</c:v>
                </c:pt>
                <c:pt idx="1054">
                  <c:v>97.222953796386719</c:v>
                </c:pt>
                <c:pt idx="1055">
                  <c:v>89.054557800292969</c:v>
                </c:pt>
                <c:pt idx="1056">
                  <c:v>91.124946594238281</c:v>
                </c:pt>
                <c:pt idx="1057">
                  <c:v>85.863563537597656</c:v>
                </c:pt>
                <c:pt idx="1058">
                  <c:v>80.485321044921875</c:v>
                </c:pt>
                <c:pt idx="1059">
                  <c:v>69.28289794921875</c:v>
                </c:pt>
                <c:pt idx="1060">
                  <c:v>59.621189117431641</c:v>
                </c:pt>
                <c:pt idx="1061">
                  <c:v>59.734600067138672</c:v>
                </c:pt>
                <c:pt idx="1062">
                  <c:v>56.891921997070313</c:v>
                </c:pt>
                <c:pt idx="1063">
                  <c:v>48.456340789794922</c:v>
                </c:pt>
                <c:pt idx="1064">
                  <c:v>41.02532958984375</c:v>
                </c:pt>
                <c:pt idx="1065">
                  <c:v>34.529300689697266</c:v>
                </c:pt>
                <c:pt idx="1066">
                  <c:v>27.873678207397461</c:v>
                </c:pt>
                <c:pt idx="1067">
                  <c:v>23.608222961425781</c:v>
                </c:pt>
                <c:pt idx="1068">
                  <c:v>18.269166946411133</c:v>
                </c:pt>
                <c:pt idx="1069">
                  <c:v>14.77053165435791</c:v>
                </c:pt>
                <c:pt idx="1070">
                  <c:v>11.504619598388672</c:v>
                </c:pt>
                <c:pt idx="1071">
                  <c:v>9.3502922058105469</c:v>
                </c:pt>
                <c:pt idx="1072">
                  <c:v>4.6473374366760254</c:v>
                </c:pt>
                <c:pt idx="1073">
                  <c:v>2.8966727256774902</c:v>
                </c:pt>
                <c:pt idx="1074">
                  <c:v>0.98069268465042114</c:v>
                </c:pt>
                <c:pt idx="1075">
                  <c:v>0.7240445613861084</c:v>
                </c:pt>
                <c:pt idx="1076">
                  <c:v>0.42277863621711731</c:v>
                </c:pt>
                <c:pt idx="1077">
                  <c:v>0.3550565242767334</c:v>
                </c:pt>
                <c:pt idx="1078">
                  <c:v>0.38529714941978455</c:v>
                </c:pt>
                <c:pt idx="1079">
                  <c:v>0.47557997703552246</c:v>
                </c:pt>
                <c:pt idx="1080">
                  <c:v>0.45763611793518066</c:v>
                </c:pt>
                <c:pt idx="1081">
                  <c:v>0.38673916459083557</c:v>
                </c:pt>
                <c:pt idx="1082">
                  <c:v>0.46882733702659607</c:v>
                </c:pt>
                <c:pt idx="1083">
                  <c:v>0.55746728181838989</c:v>
                </c:pt>
                <c:pt idx="1084">
                  <c:v>0.55185925960540771</c:v>
                </c:pt>
                <c:pt idx="1085">
                  <c:v>0.48929077386856079</c:v>
                </c:pt>
                <c:pt idx="1086">
                  <c:v>0.54717344045639038</c:v>
                </c:pt>
                <c:pt idx="1087">
                  <c:v>0.54727965593338013</c:v>
                </c:pt>
                <c:pt idx="1088">
                  <c:v>0.48532301187515259</c:v>
                </c:pt>
                <c:pt idx="1089">
                  <c:v>0.48631331324577332</c:v>
                </c:pt>
                <c:pt idx="1090">
                  <c:v>0.48604726791381836</c:v>
                </c:pt>
                <c:pt idx="1091">
                  <c:v>0.48596832156181335</c:v>
                </c:pt>
                <c:pt idx="1092">
                  <c:v>0.2722383439540863</c:v>
                </c:pt>
                <c:pt idx="1093">
                  <c:v>0.2722383439540863</c:v>
                </c:pt>
                <c:pt idx="1094">
                  <c:v>0.2722383439540863</c:v>
                </c:pt>
                <c:pt idx="1095">
                  <c:v>0.2722383439540863</c:v>
                </c:pt>
                <c:pt idx="1096">
                  <c:v>0.2722383439540863</c:v>
                </c:pt>
                <c:pt idx="1097">
                  <c:v>0.37823832035064697</c:v>
                </c:pt>
                <c:pt idx="1098">
                  <c:v>0.2722383439540863</c:v>
                </c:pt>
                <c:pt idx="1099">
                  <c:v>0.2722383439540863</c:v>
                </c:pt>
                <c:pt idx="1100">
                  <c:v>0.2722383439540863</c:v>
                </c:pt>
                <c:pt idx="1101">
                  <c:v>0.2823200523853302</c:v>
                </c:pt>
                <c:pt idx="1102">
                  <c:v>0.2823200523853302</c:v>
                </c:pt>
                <c:pt idx="1103">
                  <c:v>0.2823200523853302</c:v>
                </c:pt>
                <c:pt idx="1104">
                  <c:v>0.2823200523853302</c:v>
                </c:pt>
                <c:pt idx="1105">
                  <c:v>0.2823200523853302</c:v>
                </c:pt>
                <c:pt idx="1106">
                  <c:v>0.2823200523853302</c:v>
                </c:pt>
                <c:pt idx="1107">
                  <c:v>0.2823200523853302</c:v>
                </c:pt>
                <c:pt idx="1108">
                  <c:v>0.2823200523853302</c:v>
                </c:pt>
                <c:pt idx="1109">
                  <c:v>0.27899545431137085</c:v>
                </c:pt>
                <c:pt idx="1110">
                  <c:v>0.27899545431137085</c:v>
                </c:pt>
                <c:pt idx="1111">
                  <c:v>0.27899545431137085</c:v>
                </c:pt>
                <c:pt idx="1112">
                  <c:v>0.27899545431137085</c:v>
                </c:pt>
                <c:pt idx="1113">
                  <c:v>0.27899545431137085</c:v>
                </c:pt>
                <c:pt idx="1114">
                  <c:v>0.27899545431137085</c:v>
                </c:pt>
                <c:pt idx="1115">
                  <c:v>0.27899545431137085</c:v>
                </c:pt>
                <c:pt idx="1116">
                  <c:v>0.27899545431137085</c:v>
                </c:pt>
                <c:pt idx="1117">
                  <c:v>0.27899545431137085</c:v>
                </c:pt>
                <c:pt idx="1118">
                  <c:v>0.27899545431137085</c:v>
                </c:pt>
                <c:pt idx="1119">
                  <c:v>0.27899545431137085</c:v>
                </c:pt>
                <c:pt idx="1120">
                  <c:v>0.27899545431137085</c:v>
                </c:pt>
                <c:pt idx="1121">
                  <c:v>0.27899545431137085</c:v>
                </c:pt>
                <c:pt idx="1122">
                  <c:v>0.27899545431137085</c:v>
                </c:pt>
                <c:pt idx="1123">
                  <c:v>0.27899545431137085</c:v>
                </c:pt>
                <c:pt idx="1124">
                  <c:v>0.27899545431137085</c:v>
                </c:pt>
                <c:pt idx="1125">
                  <c:v>0.27899545431137085</c:v>
                </c:pt>
                <c:pt idx="1126">
                  <c:v>0.27899545431137085</c:v>
                </c:pt>
                <c:pt idx="1127">
                  <c:v>0.28077390789985657</c:v>
                </c:pt>
                <c:pt idx="1128">
                  <c:v>0.28077390789985657</c:v>
                </c:pt>
                <c:pt idx="1129">
                  <c:v>0.28077390789985657</c:v>
                </c:pt>
                <c:pt idx="1130">
                  <c:v>0.28077390789985657</c:v>
                </c:pt>
                <c:pt idx="1131">
                  <c:v>0.28077390789985657</c:v>
                </c:pt>
                <c:pt idx="1132">
                  <c:v>0.28077390789985657</c:v>
                </c:pt>
                <c:pt idx="1133">
                  <c:v>0.28077390789985657</c:v>
                </c:pt>
                <c:pt idx="1134">
                  <c:v>0.28077390789985657</c:v>
                </c:pt>
                <c:pt idx="1135">
                  <c:v>0.28077390789985657</c:v>
                </c:pt>
                <c:pt idx="1136">
                  <c:v>0.28077390789985657</c:v>
                </c:pt>
                <c:pt idx="1137">
                  <c:v>0.28077390789985657</c:v>
                </c:pt>
                <c:pt idx="1138">
                  <c:v>0.28077390789985657</c:v>
                </c:pt>
                <c:pt idx="1139">
                  <c:v>0.28077390789985657</c:v>
                </c:pt>
                <c:pt idx="1140">
                  <c:v>0.28077390789985657</c:v>
                </c:pt>
                <c:pt idx="1141">
                  <c:v>0.28077390789985657</c:v>
                </c:pt>
                <c:pt idx="1142">
                  <c:v>0.28077390789985657</c:v>
                </c:pt>
                <c:pt idx="1143">
                  <c:v>0.28077390789985657</c:v>
                </c:pt>
                <c:pt idx="1144">
                  <c:v>0.28077390789985657</c:v>
                </c:pt>
                <c:pt idx="1145">
                  <c:v>0.28077390789985657</c:v>
                </c:pt>
                <c:pt idx="1146">
                  <c:v>0.28077390789985657</c:v>
                </c:pt>
                <c:pt idx="1147">
                  <c:v>0.28077390789985657</c:v>
                </c:pt>
                <c:pt idx="1148">
                  <c:v>0.28077390789985657</c:v>
                </c:pt>
                <c:pt idx="1149">
                  <c:v>0.28077390789985657</c:v>
                </c:pt>
                <c:pt idx="1150">
                  <c:v>0.28077390789985657</c:v>
                </c:pt>
                <c:pt idx="1151">
                  <c:v>0.28077390789985657</c:v>
                </c:pt>
                <c:pt idx="1152">
                  <c:v>0.28077390789985657</c:v>
                </c:pt>
                <c:pt idx="1153">
                  <c:v>0.28077390789985657</c:v>
                </c:pt>
                <c:pt idx="1154">
                  <c:v>0.28077390789985657</c:v>
                </c:pt>
                <c:pt idx="1155">
                  <c:v>0.28077390789985657</c:v>
                </c:pt>
                <c:pt idx="1156">
                  <c:v>0.28077390789985657</c:v>
                </c:pt>
                <c:pt idx="1157">
                  <c:v>0.28077390789985657</c:v>
                </c:pt>
                <c:pt idx="1158">
                  <c:v>0.28077390789985657</c:v>
                </c:pt>
                <c:pt idx="1159">
                  <c:v>0.45377388596534729</c:v>
                </c:pt>
                <c:pt idx="1160">
                  <c:v>0.28077390789985657</c:v>
                </c:pt>
                <c:pt idx="1161">
                  <c:v>0.28077390789985657</c:v>
                </c:pt>
                <c:pt idx="1162">
                  <c:v>0.37477388978004456</c:v>
                </c:pt>
                <c:pt idx="1163">
                  <c:v>0.52477395534515381</c:v>
                </c:pt>
                <c:pt idx="1164">
                  <c:v>0.28077390789985657</c:v>
                </c:pt>
                <c:pt idx="1165">
                  <c:v>0.28077390789985657</c:v>
                </c:pt>
                <c:pt idx="1166">
                  <c:v>0.28126925230026245</c:v>
                </c:pt>
                <c:pt idx="1167">
                  <c:v>0.28126925230026245</c:v>
                </c:pt>
                <c:pt idx="1168">
                  <c:v>0.28126925230026245</c:v>
                </c:pt>
                <c:pt idx="1169">
                  <c:v>0.28126925230026245</c:v>
                </c:pt>
                <c:pt idx="1170">
                  <c:v>0.28126925230026245</c:v>
                </c:pt>
                <c:pt idx="1171">
                  <c:v>0.28126925230026245</c:v>
                </c:pt>
                <c:pt idx="1172">
                  <c:v>0.28126925230026245</c:v>
                </c:pt>
                <c:pt idx="1173">
                  <c:v>0.28126925230026245</c:v>
                </c:pt>
                <c:pt idx="1174">
                  <c:v>0.28126925230026245</c:v>
                </c:pt>
                <c:pt idx="1175">
                  <c:v>0.28126925230026245</c:v>
                </c:pt>
                <c:pt idx="1176">
                  <c:v>0.28126925230026245</c:v>
                </c:pt>
                <c:pt idx="1177">
                  <c:v>0.28126925230026245</c:v>
                </c:pt>
                <c:pt idx="1178">
                  <c:v>0.28126925230026245</c:v>
                </c:pt>
                <c:pt idx="1179">
                  <c:v>0.28126925230026245</c:v>
                </c:pt>
                <c:pt idx="1180">
                  <c:v>0.28126925230026245</c:v>
                </c:pt>
                <c:pt idx="1181">
                  <c:v>0.28126925230026245</c:v>
                </c:pt>
                <c:pt idx="1182">
                  <c:v>0.28126925230026245</c:v>
                </c:pt>
                <c:pt idx="1183">
                  <c:v>0.28126925230026245</c:v>
                </c:pt>
                <c:pt idx="1184">
                  <c:v>0.28082564473152161</c:v>
                </c:pt>
                <c:pt idx="1185">
                  <c:v>0.28082564473152161</c:v>
                </c:pt>
                <c:pt idx="1186">
                  <c:v>0.28082564473152161</c:v>
                </c:pt>
                <c:pt idx="1187">
                  <c:v>0.28082564473152161</c:v>
                </c:pt>
                <c:pt idx="1188">
                  <c:v>0.28082564473152161</c:v>
                </c:pt>
                <c:pt idx="1189">
                  <c:v>0.28082564473152161</c:v>
                </c:pt>
                <c:pt idx="1190">
                  <c:v>0.28082564473152161</c:v>
                </c:pt>
                <c:pt idx="1191">
                  <c:v>0.28082564473152161</c:v>
                </c:pt>
                <c:pt idx="1192">
                  <c:v>0.28082564473152161</c:v>
                </c:pt>
                <c:pt idx="1193">
                  <c:v>0.28082564473152161</c:v>
                </c:pt>
                <c:pt idx="1194">
                  <c:v>0.28082564473152161</c:v>
                </c:pt>
                <c:pt idx="1195">
                  <c:v>0.28082564473152161</c:v>
                </c:pt>
                <c:pt idx="1196">
                  <c:v>0.28082564473152161</c:v>
                </c:pt>
                <c:pt idx="1197">
                  <c:v>0.28082564473152161</c:v>
                </c:pt>
                <c:pt idx="1198">
                  <c:v>0.28082564473152161</c:v>
                </c:pt>
                <c:pt idx="1199">
                  <c:v>0.28082564473152161</c:v>
                </c:pt>
                <c:pt idx="1200">
                  <c:v>0.28082564473152161</c:v>
                </c:pt>
                <c:pt idx="1201">
                  <c:v>0.28082564473152161</c:v>
                </c:pt>
                <c:pt idx="1202">
                  <c:v>0.28082564473152161</c:v>
                </c:pt>
                <c:pt idx="1203">
                  <c:v>0.28082564473152161</c:v>
                </c:pt>
                <c:pt idx="1204">
                  <c:v>0.28082564473152161</c:v>
                </c:pt>
                <c:pt idx="1205">
                  <c:v>0.28082564473152161</c:v>
                </c:pt>
                <c:pt idx="1206">
                  <c:v>0.28082564473152161</c:v>
                </c:pt>
                <c:pt idx="1207">
                  <c:v>0.28082564473152161</c:v>
                </c:pt>
                <c:pt idx="1208">
                  <c:v>0.28082564473152161</c:v>
                </c:pt>
                <c:pt idx="1209">
                  <c:v>0.28082564473152161</c:v>
                </c:pt>
                <c:pt idx="1210">
                  <c:v>0.79082560539245605</c:v>
                </c:pt>
                <c:pt idx="1211">
                  <c:v>0.28082564473152161</c:v>
                </c:pt>
                <c:pt idx="1212">
                  <c:v>0.28082564473152161</c:v>
                </c:pt>
                <c:pt idx="1213">
                  <c:v>0.28082564473152161</c:v>
                </c:pt>
                <c:pt idx="1214">
                  <c:v>0.28082564473152161</c:v>
                </c:pt>
                <c:pt idx="1215">
                  <c:v>0.28082564473152161</c:v>
                </c:pt>
                <c:pt idx="1216">
                  <c:v>0.28082564473152161</c:v>
                </c:pt>
                <c:pt idx="1217">
                  <c:v>0.28082564473152161</c:v>
                </c:pt>
                <c:pt idx="1218">
                  <c:v>0.28082564473152161</c:v>
                </c:pt>
                <c:pt idx="1219">
                  <c:v>0.28082564473152161</c:v>
                </c:pt>
                <c:pt idx="1220">
                  <c:v>0.28082564473152161</c:v>
                </c:pt>
                <c:pt idx="1221">
                  <c:v>0.28082564473152161</c:v>
                </c:pt>
                <c:pt idx="1222">
                  <c:v>0.46097028255462646</c:v>
                </c:pt>
                <c:pt idx="1223">
                  <c:v>0.28097027540206909</c:v>
                </c:pt>
                <c:pt idx="1224">
                  <c:v>0.28097027540206909</c:v>
                </c:pt>
                <c:pt idx="1225">
                  <c:v>0.28097027540206909</c:v>
                </c:pt>
                <c:pt idx="1226">
                  <c:v>0.28097027540206909</c:v>
                </c:pt>
                <c:pt idx="1227">
                  <c:v>0.28097027540206909</c:v>
                </c:pt>
                <c:pt idx="1228">
                  <c:v>0.29497027397155762</c:v>
                </c:pt>
                <c:pt idx="1229">
                  <c:v>0.28097027540206909</c:v>
                </c:pt>
                <c:pt idx="1230">
                  <c:v>0.28097027540206909</c:v>
                </c:pt>
                <c:pt idx="1231">
                  <c:v>0.28097027540206909</c:v>
                </c:pt>
                <c:pt idx="1232">
                  <c:v>0.28097027540206909</c:v>
                </c:pt>
                <c:pt idx="1233">
                  <c:v>0.28097027540206909</c:v>
                </c:pt>
                <c:pt idx="1234">
                  <c:v>0.28097027540206909</c:v>
                </c:pt>
                <c:pt idx="1235">
                  <c:v>0.28097027540206909</c:v>
                </c:pt>
                <c:pt idx="1236">
                  <c:v>0.28097027540206909</c:v>
                </c:pt>
                <c:pt idx="1237">
                  <c:v>0.28097027540206909</c:v>
                </c:pt>
                <c:pt idx="1238">
                  <c:v>0.34897029399871826</c:v>
                </c:pt>
                <c:pt idx="1239">
                  <c:v>0.28097027540206909</c:v>
                </c:pt>
                <c:pt idx="1240">
                  <c:v>0.28193613886833191</c:v>
                </c:pt>
                <c:pt idx="1241">
                  <c:v>0.28193613886833191</c:v>
                </c:pt>
                <c:pt idx="1242">
                  <c:v>0.28193613886833191</c:v>
                </c:pt>
                <c:pt idx="1243">
                  <c:v>0.28193613886833191</c:v>
                </c:pt>
                <c:pt idx="1244">
                  <c:v>0.28193613886833191</c:v>
                </c:pt>
                <c:pt idx="1245">
                  <c:v>0.28193613886833191</c:v>
                </c:pt>
                <c:pt idx="1246">
                  <c:v>0.28193613886833191</c:v>
                </c:pt>
                <c:pt idx="1247">
                  <c:v>0.36893615126609802</c:v>
                </c:pt>
                <c:pt idx="1248">
                  <c:v>0.28193613886833191</c:v>
                </c:pt>
                <c:pt idx="1249">
                  <c:v>0.30993613600730896</c:v>
                </c:pt>
                <c:pt idx="1250">
                  <c:v>0.28193613886833191</c:v>
                </c:pt>
                <c:pt idx="1251">
                  <c:v>0.31893613934516907</c:v>
                </c:pt>
                <c:pt idx="1252">
                  <c:v>0.3949258029460907</c:v>
                </c:pt>
                <c:pt idx="1253">
                  <c:v>0.28193613886833191</c:v>
                </c:pt>
                <c:pt idx="1254">
                  <c:v>0.28193613886833191</c:v>
                </c:pt>
                <c:pt idx="1255">
                  <c:v>0.28193613886833191</c:v>
                </c:pt>
                <c:pt idx="1256">
                  <c:v>0.28193613886833191</c:v>
                </c:pt>
                <c:pt idx="1257">
                  <c:v>0.28193613886833191</c:v>
                </c:pt>
                <c:pt idx="1258">
                  <c:v>0.28193613886833191</c:v>
                </c:pt>
                <c:pt idx="1259">
                  <c:v>0.28193613886833191</c:v>
                </c:pt>
                <c:pt idx="1260">
                  <c:v>0.28193613886833191</c:v>
                </c:pt>
                <c:pt idx="1261">
                  <c:v>0.48493614792823792</c:v>
                </c:pt>
                <c:pt idx="1262">
                  <c:v>0.47793614864349365</c:v>
                </c:pt>
                <c:pt idx="1263">
                  <c:v>0.28193613886833191</c:v>
                </c:pt>
                <c:pt idx="1264">
                  <c:v>0.28193613886833191</c:v>
                </c:pt>
                <c:pt idx="1265">
                  <c:v>0.28193613886833191</c:v>
                </c:pt>
                <c:pt idx="1266">
                  <c:v>0.28193613886833191</c:v>
                </c:pt>
                <c:pt idx="1267">
                  <c:v>0.28193613886833191</c:v>
                </c:pt>
                <c:pt idx="1268">
                  <c:v>0.28193613886833191</c:v>
                </c:pt>
                <c:pt idx="1269">
                  <c:v>0.28193613886833191</c:v>
                </c:pt>
                <c:pt idx="1270">
                  <c:v>0.28193613886833191</c:v>
                </c:pt>
                <c:pt idx="1271">
                  <c:v>0.28193613886833191</c:v>
                </c:pt>
                <c:pt idx="1272">
                  <c:v>0.28193613886833191</c:v>
                </c:pt>
                <c:pt idx="1273">
                  <c:v>0.28193613886833191</c:v>
                </c:pt>
                <c:pt idx="1274">
                  <c:v>0.28193613886833191</c:v>
                </c:pt>
                <c:pt idx="1275">
                  <c:v>0.28193613886833191</c:v>
                </c:pt>
                <c:pt idx="1276">
                  <c:v>0.28193613886833191</c:v>
                </c:pt>
                <c:pt idx="1277">
                  <c:v>0.28193613886833191</c:v>
                </c:pt>
                <c:pt idx="1278">
                  <c:v>0.28193613886833191</c:v>
                </c:pt>
                <c:pt idx="1279">
                  <c:v>0.28193613886833191</c:v>
                </c:pt>
                <c:pt idx="1280">
                  <c:v>0.28272497653961182</c:v>
                </c:pt>
                <c:pt idx="1281">
                  <c:v>0.28272497653961182</c:v>
                </c:pt>
                <c:pt idx="1282">
                  <c:v>0.28272497653961182</c:v>
                </c:pt>
                <c:pt idx="1283">
                  <c:v>0.28272497653961182</c:v>
                </c:pt>
                <c:pt idx="1284">
                  <c:v>0.28272497653961182</c:v>
                </c:pt>
                <c:pt idx="1285">
                  <c:v>0.28272497653961182</c:v>
                </c:pt>
                <c:pt idx="1286">
                  <c:v>0.28272497653961182</c:v>
                </c:pt>
                <c:pt idx="1287">
                  <c:v>0.28322094678878784</c:v>
                </c:pt>
                <c:pt idx="1288">
                  <c:v>0.28322094678878784</c:v>
                </c:pt>
                <c:pt idx="1289">
                  <c:v>0.28322094678878784</c:v>
                </c:pt>
                <c:pt idx="1290">
                  <c:v>0.28322094678878784</c:v>
                </c:pt>
                <c:pt idx="1291">
                  <c:v>0.40922093391418457</c:v>
                </c:pt>
                <c:pt idx="1292">
                  <c:v>0.28322094678878784</c:v>
                </c:pt>
                <c:pt idx="1293">
                  <c:v>0.28322094678878784</c:v>
                </c:pt>
                <c:pt idx="1294">
                  <c:v>0.28322094678878784</c:v>
                </c:pt>
                <c:pt idx="1295">
                  <c:v>0.28322094678878784</c:v>
                </c:pt>
                <c:pt idx="1296">
                  <c:v>0.28276306390762329</c:v>
                </c:pt>
                <c:pt idx="1297">
                  <c:v>0.28276306390762329</c:v>
                </c:pt>
                <c:pt idx="1298">
                  <c:v>0.28276306390762329</c:v>
                </c:pt>
                <c:pt idx="1299">
                  <c:v>0.28276306390762329</c:v>
                </c:pt>
                <c:pt idx="1300">
                  <c:v>0.28276306390762329</c:v>
                </c:pt>
                <c:pt idx="1301">
                  <c:v>0.28276306390762329</c:v>
                </c:pt>
                <c:pt idx="1302">
                  <c:v>0.28276306390762329</c:v>
                </c:pt>
                <c:pt idx="1303">
                  <c:v>0.28276306390762329</c:v>
                </c:pt>
                <c:pt idx="1304">
                  <c:v>0.31876304745674133</c:v>
                </c:pt>
                <c:pt idx="1305">
                  <c:v>0.28276306390762329</c:v>
                </c:pt>
                <c:pt idx="1306">
                  <c:v>0.43476304411888123</c:v>
                </c:pt>
                <c:pt idx="1307">
                  <c:v>1.3593182563781738</c:v>
                </c:pt>
                <c:pt idx="1308">
                  <c:v>0.28276306390762329</c:v>
                </c:pt>
                <c:pt idx="1309">
                  <c:v>0.28276306390762329</c:v>
                </c:pt>
                <c:pt idx="1310">
                  <c:v>0.28276306390762329</c:v>
                </c:pt>
                <c:pt idx="1311">
                  <c:v>0.28276306390762329</c:v>
                </c:pt>
                <c:pt idx="1312">
                  <c:v>0.28276306390762329</c:v>
                </c:pt>
                <c:pt idx="1313">
                  <c:v>0.28276306390762329</c:v>
                </c:pt>
                <c:pt idx="1314">
                  <c:v>0.28276306390762329</c:v>
                </c:pt>
                <c:pt idx="1315">
                  <c:v>0.57776308059692383</c:v>
                </c:pt>
                <c:pt idx="1316">
                  <c:v>0.28276306390762329</c:v>
                </c:pt>
                <c:pt idx="1317">
                  <c:v>0.28276306390762329</c:v>
                </c:pt>
                <c:pt idx="1318">
                  <c:v>0.34965220093727112</c:v>
                </c:pt>
                <c:pt idx="1319">
                  <c:v>0.28365221619606018</c:v>
                </c:pt>
                <c:pt idx="1320">
                  <c:v>0.28365221619606018</c:v>
                </c:pt>
                <c:pt idx="1321">
                  <c:v>0.28365221619606018</c:v>
                </c:pt>
                <c:pt idx="1322">
                  <c:v>0.28365221619606018</c:v>
                </c:pt>
                <c:pt idx="1323">
                  <c:v>0.28365221619606018</c:v>
                </c:pt>
                <c:pt idx="1324">
                  <c:v>0.28365221619606018</c:v>
                </c:pt>
                <c:pt idx="1325">
                  <c:v>0.28365221619606018</c:v>
                </c:pt>
                <c:pt idx="1326">
                  <c:v>0.28365221619606018</c:v>
                </c:pt>
                <c:pt idx="1327">
                  <c:v>0.28365221619606018</c:v>
                </c:pt>
                <c:pt idx="1328">
                  <c:v>0.28365221619606018</c:v>
                </c:pt>
                <c:pt idx="1329">
                  <c:v>0.28365221619606018</c:v>
                </c:pt>
                <c:pt idx="1330">
                  <c:v>0.28365221619606018</c:v>
                </c:pt>
                <c:pt idx="1331">
                  <c:v>0.28219830989837646</c:v>
                </c:pt>
                <c:pt idx="1332">
                  <c:v>0.28219830989837646</c:v>
                </c:pt>
                <c:pt idx="1333">
                  <c:v>0.40241500735282898</c:v>
                </c:pt>
                <c:pt idx="1334">
                  <c:v>0.28219830989837646</c:v>
                </c:pt>
                <c:pt idx="1335">
                  <c:v>0.28219830989837646</c:v>
                </c:pt>
                <c:pt idx="1336">
                  <c:v>0.28219830989837646</c:v>
                </c:pt>
                <c:pt idx="1337">
                  <c:v>0.28219830989837646</c:v>
                </c:pt>
                <c:pt idx="1338">
                  <c:v>0.28219830989837646</c:v>
                </c:pt>
                <c:pt idx="1339">
                  <c:v>0.28219830989837646</c:v>
                </c:pt>
                <c:pt idx="1340">
                  <c:v>0.28219830989837646</c:v>
                </c:pt>
                <c:pt idx="1341">
                  <c:v>0.28219830989837646</c:v>
                </c:pt>
                <c:pt idx="1342">
                  <c:v>0.28219830989837646</c:v>
                </c:pt>
                <c:pt idx="1343">
                  <c:v>0.28219830989837646</c:v>
                </c:pt>
                <c:pt idx="1344">
                  <c:v>0.28219830989837646</c:v>
                </c:pt>
                <c:pt idx="1345">
                  <c:v>0.28219830989837646</c:v>
                </c:pt>
                <c:pt idx="1346">
                  <c:v>0.28219830989837646</c:v>
                </c:pt>
                <c:pt idx="1347">
                  <c:v>0.28472524881362915</c:v>
                </c:pt>
                <c:pt idx="1348">
                  <c:v>0.28472524881362915</c:v>
                </c:pt>
                <c:pt idx="1349">
                  <c:v>0.28494587540626526</c:v>
                </c:pt>
                <c:pt idx="1350">
                  <c:v>0.28494587540626526</c:v>
                </c:pt>
                <c:pt idx="1351">
                  <c:v>0.28494587540626526</c:v>
                </c:pt>
                <c:pt idx="1352">
                  <c:v>0.28494587540626526</c:v>
                </c:pt>
                <c:pt idx="1353">
                  <c:v>0.28494587540626526</c:v>
                </c:pt>
                <c:pt idx="1354">
                  <c:v>0.28494587540626526</c:v>
                </c:pt>
                <c:pt idx="1355">
                  <c:v>0.28494587540626526</c:v>
                </c:pt>
                <c:pt idx="1356">
                  <c:v>0.28494587540626526</c:v>
                </c:pt>
                <c:pt idx="1357">
                  <c:v>0.28494587540626526</c:v>
                </c:pt>
                <c:pt idx="1358">
                  <c:v>0.28494587540626526</c:v>
                </c:pt>
                <c:pt idx="1359">
                  <c:v>0.28494587540626526</c:v>
                </c:pt>
                <c:pt idx="1360">
                  <c:v>0.28494587540626526</c:v>
                </c:pt>
                <c:pt idx="1361">
                  <c:v>0.28494587540626526</c:v>
                </c:pt>
                <c:pt idx="1362">
                  <c:v>0.28494587540626526</c:v>
                </c:pt>
                <c:pt idx="1363">
                  <c:v>0.28494587540626526</c:v>
                </c:pt>
                <c:pt idx="1364">
                  <c:v>0.28494587540626526</c:v>
                </c:pt>
                <c:pt idx="1365">
                  <c:v>0.28494587540626526</c:v>
                </c:pt>
                <c:pt idx="1366">
                  <c:v>0.28494587540626526</c:v>
                </c:pt>
                <c:pt idx="1367">
                  <c:v>0.28494587540626526</c:v>
                </c:pt>
                <c:pt idx="1368">
                  <c:v>0.18494588136672974</c:v>
                </c:pt>
                <c:pt idx="1369">
                  <c:v>0.18494588136672974</c:v>
                </c:pt>
                <c:pt idx="1370">
                  <c:v>0.18494588136672974</c:v>
                </c:pt>
                <c:pt idx="1371">
                  <c:v>0.18494588136672974</c:v>
                </c:pt>
                <c:pt idx="1372">
                  <c:v>0.18494588136672974</c:v>
                </c:pt>
                <c:pt idx="1373">
                  <c:v>0.18494588136672974</c:v>
                </c:pt>
                <c:pt idx="1374">
                  <c:v>0.18494588136672974</c:v>
                </c:pt>
                <c:pt idx="1375">
                  <c:v>0.18494588136672974</c:v>
                </c:pt>
                <c:pt idx="1376">
                  <c:v>0.18494588136672974</c:v>
                </c:pt>
                <c:pt idx="1377">
                  <c:v>0.18494588136672974</c:v>
                </c:pt>
                <c:pt idx="1378">
                  <c:v>0.18494588136672974</c:v>
                </c:pt>
                <c:pt idx="1379">
                  <c:v>0.18494588136672974</c:v>
                </c:pt>
                <c:pt idx="1380">
                  <c:v>0.18354424834251404</c:v>
                </c:pt>
                <c:pt idx="1381">
                  <c:v>0.18354424834251404</c:v>
                </c:pt>
                <c:pt idx="1382">
                  <c:v>0.18354424834251404</c:v>
                </c:pt>
                <c:pt idx="1383">
                  <c:v>0.18557696044445038</c:v>
                </c:pt>
                <c:pt idx="1384">
                  <c:v>0.18557696044445038</c:v>
                </c:pt>
                <c:pt idx="1385">
                  <c:v>0.18557696044445038</c:v>
                </c:pt>
                <c:pt idx="1386">
                  <c:v>0.18557696044445038</c:v>
                </c:pt>
                <c:pt idx="1387">
                  <c:v>0.18557696044445038</c:v>
                </c:pt>
                <c:pt idx="1388">
                  <c:v>0.18557696044445038</c:v>
                </c:pt>
                <c:pt idx="1389">
                  <c:v>0.18557696044445038</c:v>
                </c:pt>
                <c:pt idx="1390">
                  <c:v>0.18557696044445038</c:v>
                </c:pt>
                <c:pt idx="1391">
                  <c:v>0.18557696044445038</c:v>
                </c:pt>
                <c:pt idx="1392">
                  <c:v>0.18557696044445038</c:v>
                </c:pt>
                <c:pt idx="1393">
                  <c:v>0.18557696044445038</c:v>
                </c:pt>
                <c:pt idx="1394">
                  <c:v>0.18557696044445038</c:v>
                </c:pt>
                <c:pt idx="1395">
                  <c:v>0.18557696044445038</c:v>
                </c:pt>
                <c:pt idx="1396">
                  <c:v>0.18557696044445038</c:v>
                </c:pt>
                <c:pt idx="1397">
                  <c:v>0.18557696044445038</c:v>
                </c:pt>
                <c:pt idx="1398">
                  <c:v>0.18857696652412415</c:v>
                </c:pt>
                <c:pt idx="1399">
                  <c:v>0.18388739228248596</c:v>
                </c:pt>
                <c:pt idx="1400">
                  <c:v>0.46988740563392639</c:v>
                </c:pt>
                <c:pt idx="1401">
                  <c:v>0.18388739228248596</c:v>
                </c:pt>
                <c:pt idx="1402">
                  <c:v>0.18388739228248596</c:v>
                </c:pt>
                <c:pt idx="1403">
                  <c:v>0.18388739228248596</c:v>
                </c:pt>
                <c:pt idx="1404">
                  <c:v>0.18388739228248596</c:v>
                </c:pt>
                <c:pt idx="1405">
                  <c:v>0.18388739228248596</c:v>
                </c:pt>
                <c:pt idx="1406">
                  <c:v>0.18388739228248596</c:v>
                </c:pt>
                <c:pt idx="1407">
                  <c:v>0.18388739228248596</c:v>
                </c:pt>
                <c:pt idx="1408">
                  <c:v>0.18388739228248596</c:v>
                </c:pt>
                <c:pt idx="1409">
                  <c:v>0.18388739228248596</c:v>
                </c:pt>
                <c:pt idx="1410">
                  <c:v>0.18388739228248596</c:v>
                </c:pt>
                <c:pt idx="1411">
                  <c:v>0.18488842248916626</c:v>
                </c:pt>
                <c:pt idx="1412">
                  <c:v>0.18488842248916626</c:v>
                </c:pt>
                <c:pt idx="1413">
                  <c:v>0.18488842248916626</c:v>
                </c:pt>
                <c:pt idx="1414">
                  <c:v>0.18488842248916626</c:v>
                </c:pt>
                <c:pt idx="1415">
                  <c:v>0.18488842248916626</c:v>
                </c:pt>
                <c:pt idx="1416">
                  <c:v>0.18488842248916626</c:v>
                </c:pt>
                <c:pt idx="1417">
                  <c:v>0.18488842248916626</c:v>
                </c:pt>
                <c:pt idx="1418">
                  <c:v>0.18488842248916626</c:v>
                </c:pt>
                <c:pt idx="1419">
                  <c:v>0.18488842248916626</c:v>
                </c:pt>
                <c:pt idx="1420">
                  <c:v>0.18488842248916626</c:v>
                </c:pt>
                <c:pt idx="1421">
                  <c:v>0.18488842248916626</c:v>
                </c:pt>
                <c:pt idx="1422">
                  <c:v>0.18488842248916626</c:v>
                </c:pt>
                <c:pt idx="1423">
                  <c:v>0.18488842248916626</c:v>
                </c:pt>
                <c:pt idx="1424">
                  <c:v>0.18488842248916626</c:v>
                </c:pt>
                <c:pt idx="1425">
                  <c:v>0.20488843321800232</c:v>
                </c:pt>
                <c:pt idx="1426">
                  <c:v>0.19488842785358429</c:v>
                </c:pt>
                <c:pt idx="1427">
                  <c:v>0.19488842785358429</c:v>
                </c:pt>
                <c:pt idx="1428">
                  <c:v>0.19488842785358429</c:v>
                </c:pt>
                <c:pt idx="1429">
                  <c:v>0.19488842785358429</c:v>
                </c:pt>
                <c:pt idx="1430">
                  <c:v>0.20488843321800232</c:v>
                </c:pt>
                <c:pt idx="1431">
                  <c:v>0.19488842785358429</c:v>
                </c:pt>
                <c:pt idx="1432">
                  <c:v>0.18488842248916626</c:v>
                </c:pt>
                <c:pt idx="1433">
                  <c:v>0.18488842248916626</c:v>
                </c:pt>
                <c:pt idx="1434">
                  <c:v>0.18488842248916626</c:v>
                </c:pt>
                <c:pt idx="1435">
                  <c:v>0.18629477918148041</c:v>
                </c:pt>
                <c:pt idx="1436">
                  <c:v>0.18629477918148041</c:v>
                </c:pt>
                <c:pt idx="1437">
                  <c:v>0.18629477918148041</c:v>
                </c:pt>
                <c:pt idx="1438">
                  <c:v>0.19629478454589844</c:v>
                </c:pt>
                <c:pt idx="1439">
                  <c:v>0.19629478454589844</c:v>
                </c:pt>
                <c:pt idx="1440">
                  <c:v>0.18629477918148041</c:v>
                </c:pt>
                <c:pt idx="1441">
                  <c:v>0.18629477918148041</c:v>
                </c:pt>
                <c:pt idx="1442">
                  <c:v>0.27767601609230042</c:v>
                </c:pt>
                <c:pt idx="1443">
                  <c:v>0.19461752474308014</c:v>
                </c:pt>
                <c:pt idx="1444">
                  <c:v>0.19461752474308014</c:v>
                </c:pt>
                <c:pt idx="1445">
                  <c:v>0.19461752474308014</c:v>
                </c:pt>
                <c:pt idx="1446">
                  <c:v>0.20461753010749817</c:v>
                </c:pt>
                <c:pt idx="1447">
                  <c:v>0.19461752474308014</c:v>
                </c:pt>
                <c:pt idx="1448">
                  <c:v>0.19461752474308014</c:v>
                </c:pt>
                <c:pt idx="1449">
                  <c:v>0.20461753010749817</c:v>
                </c:pt>
                <c:pt idx="1450">
                  <c:v>0.19461752474308014</c:v>
                </c:pt>
                <c:pt idx="1451">
                  <c:v>0.19461752474308014</c:v>
                </c:pt>
                <c:pt idx="1452">
                  <c:v>0.20461753010749817</c:v>
                </c:pt>
                <c:pt idx="1453">
                  <c:v>0.1865132749080658</c:v>
                </c:pt>
                <c:pt idx="1454">
                  <c:v>0.20651327073574066</c:v>
                </c:pt>
                <c:pt idx="1455">
                  <c:v>0.19651326537132263</c:v>
                </c:pt>
                <c:pt idx="1456">
                  <c:v>0.19651326537132263</c:v>
                </c:pt>
                <c:pt idx="1457">
                  <c:v>0.1865132749080658</c:v>
                </c:pt>
                <c:pt idx="1458">
                  <c:v>0.20651327073574066</c:v>
                </c:pt>
                <c:pt idx="1459">
                  <c:v>0.20651327073574066</c:v>
                </c:pt>
                <c:pt idx="1460">
                  <c:v>0.20651327073574066</c:v>
                </c:pt>
                <c:pt idx="1461">
                  <c:v>0.20651327073574066</c:v>
                </c:pt>
                <c:pt idx="1462">
                  <c:v>0.25318536162376404</c:v>
                </c:pt>
                <c:pt idx="1463">
                  <c:v>0.20651327073574066</c:v>
                </c:pt>
                <c:pt idx="1464">
                  <c:v>0.20651327073574066</c:v>
                </c:pt>
                <c:pt idx="1465">
                  <c:v>0.48836931586265564</c:v>
                </c:pt>
                <c:pt idx="1466">
                  <c:v>0.20651327073574066</c:v>
                </c:pt>
                <c:pt idx="1467">
                  <c:v>0.20651327073574066</c:v>
                </c:pt>
                <c:pt idx="1468">
                  <c:v>0.29451325535774231</c:v>
                </c:pt>
                <c:pt idx="1469">
                  <c:v>0.19651326537132263</c:v>
                </c:pt>
                <c:pt idx="1470">
                  <c:v>0.20651327073574066</c:v>
                </c:pt>
                <c:pt idx="1471">
                  <c:v>0.20651327073574066</c:v>
                </c:pt>
                <c:pt idx="1472">
                  <c:v>0.20651327073574066</c:v>
                </c:pt>
                <c:pt idx="1473">
                  <c:v>0.19439783692359924</c:v>
                </c:pt>
                <c:pt idx="1474">
                  <c:v>0.19439783692359924</c:v>
                </c:pt>
                <c:pt idx="1475">
                  <c:v>0.18439784646034241</c:v>
                </c:pt>
                <c:pt idx="1476">
                  <c:v>0.19439783692359924</c:v>
                </c:pt>
                <c:pt idx="1477">
                  <c:v>0.19439783692359924</c:v>
                </c:pt>
                <c:pt idx="1478">
                  <c:v>0.18439784646034241</c:v>
                </c:pt>
                <c:pt idx="1479">
                  <c:v>0.19439783692359924</c:v>
                </c:pt>
                <c:pt idx="1480">
                  <c:v>0.20439784228801727</c:v>
                </c:pt>
                <c:pt idx="1481">
                  <c:v>0.20439784228801727</c:v>
                </c:pt>
                <c:pt idx="1482">
                  <c:v>0.20439784228801727</c:v>
                </c:pt>
                <c:pt idx="1483">
                  <c:v>0.20439784228801727</c:v>
                </c:pt>
                <c:pt idx="1484">
                  <c:v>0.18439784646034241</c:v>
                </c:pt>
                <c:pt idx="1485">
                  <c:v>0.19439783692359924</c:v>
                </c:pt>
                <c:pt idx="1486">
                  <c:v>0.19439783692359924</c:v>
                </c:pt>
                <c:pt idx="1487">
                  <c:v>0.18439784646034241</c:v>
                </c:pt>
                <c:pt idx="1488">
                  <c:v>0.18642787635326385</c:v>
                </c:pt>
                <c:pt idx="1489">
                  <c:v>0.18642787635326385</c:v>
                </c:pt>
                <c:pt idx="1490">
                  <c:v>0.18642787635326385</c:v>
                </c:pt>
                <c:pt idx="1491">
                  <c:v>0.18642787635326385</c:v>
                </c:pt>
                <c:pt idx="1492">
                  <c:v>0.18642787635326385</c:v>
                </c:pt>
                <c:pt idx="1493">
                  <c:v>0.18642787635326385</c:v>
                </c:pt>
                <c:pt idx="1494">
                  <c:v>0.18642787635326385</c:v>
                </c:pt>
                <c:pt idx="1495">
                  <c:v>0.19642788171768188</c:v>
                </c:pt>
                <c:pt idx="1496">
                  <c:v>0.19642788171768188</c:v>
                </c:pt>
                <c:pt idx="1497">
                  <c:v>0.19642788171768188</c:v>
                </c:pt>
                <c:pt idx="1498">
                  <c:v>0.19642788171768188</c:v>
                </c:pt>
                <c:pt idx="1499">
                  <c:v>0.18642787635326385</c:v>
                </c:pt>
                <c:pt idx="1500">
                  <c:v>0.22742787003517151</c:v>
                </c:pt>
                <c:pt idx="1501">
                  <c:v>0.45742788910865784</c:v>
                </c:pt>
                <c:pt idx="1502">
                  <c:v>0.28542786836624146</c:v>
                </c:pt>
                <c:pt idx="1503">
                  <c:v>0.54642790555953979</c:v>
                </c:pt>
                <c:pt idx="1504">
                  <c:v>0.19677627086639404</c:v>
                </c:pt>
                <c:pt idx="1505">
                  <c:v>0.19677627086639404</c:v>
                </c:pt>
                <c:pt idx="1506">
                  <c:v>0.18677628040313721</c:v>
                </c:pt>
                <c:pt idx="1507">
                  <c:v>0.19677627086639404</c:v>
                </c:pt>
                <c:pt idx="1508">
                  <c:v>0.18677628040313721</c:v>
                </c:pt>
                <c:pt idx="1509">
                  <c:v>0.19677627086639404</c:v>
                </c:pt>
                <c:pt idx="1510">
                  <c:v>0.19677627086639404</c:v>
                </c:pt>
                <c:pt idx="1511">
                  <c:v>0.19677627086639404</c:v>
                </c:pt>
                <c:pt idx="1512">
                  <c:v>0.18677628040313721</c:v>
                </c:pt>
                <c:pt idx="1513">
                  <c:v>0.18677628040313721</c:v>
                </c:pt>
                <c:pt idx="1514">
                  <c:v>0.18677628040313721</c:v>
                </c:pt>
                <c:pt idx="1515">
                  <c:v>0.18677628040313721</c:v>
                </c:pt>
                <c:pt idx="1516">
                  <c:v>0.18677628040313721</c:v>
                </c:pt>
                <c:pt idx="1517">
                  <c:v>0.18677628040313721</c:v>
                </c:pt>
                <c:pt idx="1518">
                  <c:v>0.18677628040313721</c:v>
                </c:pt>
                <c:pt idx="1519">
                  <c:v>0.92377626895904541</c:v>
                </c:pt>
                <c:pt idx="1520">
                  <c:v>0.91377627849578857</c:v>
                </c:pt>
                <c:pt idx="1521">
                  <c:v>0.18677628040313721</c:v>
                </c:pt>
                <c:pt idx="1522">
                  <c:v>0.19677627086639404</c:v>
                </c:pt>
                <c:pt idx="1523">
                  <c:v>0.33177626132965088</c:v>
                </c:pt>
                <c:pt idx="1524">
                  <c:v>0.18677628040313721</c:v>
                </c:pt>
                <c:pt idx="1525">
                  <c:v>0.2167762815952301</c:v>
                </c:pt>
                <c:pt idx="1526">
                  <c:v>0.2167762815952301</c:v>
                </c:pt>
                <c:pt idx="1527">
                  <c:v>0.20677627623081207</c:v>
                </c:pt>
                <c:pt idx="1528">
                  <c:v>0.20677627623081207</c:v>
                </c:pt>
                <c:pt idx="1529">
                  <c:v>0.19677627086639404</c:v>
                </c:pt>
                <c:pt idx="1530">
                  <c:v>0.20677627623081207</c:v>
                </c:pt>
                <c:pt idx="1531">
                  <c:v>0.18677628040313721</c:v>
                </c:pt>
                <c:pt idx="1532">
                  <c:v>0.18677628040313721</c:v>
                </c:pt>
                <c:pt idx="1533">
                  <c:v>0.19677627086639404</c:v>
                </c:pt>
                <c:pt idx="1534">
                  <c:v>0.18677628040313721</c:v>
                </c:pt>
                <c:pt idx="1535">
                  <c:v>0.18517002463340759</c:v>
                </c:pt>
                <c:pt idx="1536">
                  <c:v>0.18517002463340759</c:v>
                </c:pt>
                <c:pt idx="1537">
                  <c:v>0.18517002463340759</c:v>
                </c:pt>
                <c:pt idx="1538">
                  <c:v>0.20517003536224365</c:v>
                </c:pt>
                <c:pt idx="1539">
                  <c:v>0.18562750518321991</c:v>
                </c:pt>
                <c:pt idx="1540">
                  <c:v>0.18562750518321991</c:v>
                </c:pt>
                <c:pt idx="1541">
                  <c:v>0.18562750518321991</c:v>
                </c:pt>
                <c:pt idx="1542">
                  <c:v>0.18562750518321991</c:v>
                </c:pt>
                <c:pt idx="1543">
                  <c:v>0.18562750518321991</c:v>
                </c:pt>
                <c:pt idx="1544">
                  <c:v>0.18562750518321991</c:v>
                </c:pt>
                <c:pt idx="1545">
                  <c:v>0.18562750518321991</c:v>
                </c:pt>
                <c:pt idx="1546">
                  <c:v>0.19562751054763794</c:v>
                </c:pt>
                <c:pt idx="1547">
                  <c:v>0.18562750518321991</c:v>
                </c:pt>
                <c:pt idx="1548">
                  <c:v>0.18562750518321991</c:v>
                </c:pt>
                <c:pt idx="1549">
                  <c:v>0.18562750518321991</c:v>
                </c:pt>
                <c:pt idx="1550">
                  <c:v>0.18562750518321991</c:v>
                </c:pt>
                <c:pt idx="1551">
                  <c:v>0.35362750291824341</c:v>
                </c:pt>
                <c:pt idx="1552">
                  <c:v>0.18562750518321991</c:v>
                </c:pt>
                <c:pt idx="1553">
                  <c:v>0.18562750518321991</c:v>
                </c:pt>
                <c:pt idx="1554">
                  <c:v>0.18562750518321991</c:v>
                </c:pt>
                <c:pt idx="1555">
                  <c:v>0.18487681448459625</c:v>
                </c:pt>
                <c:pt idx="1556">
                  <c:v>0.18487681448459625</c:v>
                </c:pt>
                <c:pt idx="1557">
                  <c:v>0.18487681448459625</c:v>
                </c:pt>
                <c:pt idx="1558">
                  <c:v>0.18487681448459625</c:v>
                </c:pt>
                <c:pt idx="1559">
                  <c:v>0.19487681984901428</c:v>
                </c:pt>
                <c:pt idx="1560">
                  <c:v>0.19487681984901428</c:v>
                </c:pt>
                <c:pt idx="1561">
                  <c:v>0.18487681448459625</c:v>
                </c:pt>
                <c:pt idx="1562">
                  <c:v>0.18487681448459625</c:v>
                </c:pt>
                <c:pt idx="1563">
                  <c:v>0.18487681448459625</c:v>
                </c:pt>
                <c:pt idx="1564">
                  <c:v>0.18487681448459625</c:v>
                </c:pt>
                <c:pt idx="1565">
                  <c:v>0.18487681448459625</c:v>
                </c:pt>
                <c:pt idx="1566">
                  <c:v>0.18604949116706848</c:v>
                </c:pt>
                <c:pt idx="1567">
                  <c:v>0.18604949116706848</c:v>
                </c:pt>
                <c:pt idx="1568">
                  <c:v>0.19604948163032532</c:v>
                </c:pt>
                <c:pt idx="1569">
                  <c:v>0.18604949116706848</c:v>
                </c:pt>
                <c:pt idx="1570">
                  <c:v>0.19604948163032532</c:v>
                </c:pt>
                <c:pt idx="1571">
                  <c:v>0.18604949116706848</c:v>
                </c:pt>
                <c:pt idx="1572">
                  <c:v>0.18604949116706848</c:v>
                </c:pt>
                <c:pt idx="1573">
                  <c:v>0.18604949116706848</c:v>
                </c:pt>
                <c:pt idx="1574">
                  <c:v>0.18604949116706848</c:v>
                </c:pt>
                <c:pt idx="1575">
                  <c:v>0.18604949116706848</c:v>
                </c:pt>
                <c:pt idx="1576">
                  <c:v>0.18604949116706848</c:v>
                </c:pt>
                <c:pt idx="1577">
                  <c:v>0.18604949116706848</c:v>
                </c:pt>
                <c:pt idx="1578">
                  <c:v>0.18604949116706848</c:v>
                </c:pt>
                <c:pt idx="1579">
                  <c:v>0.18604949116706848</c:v>
                </c:pt>
                <c:pt idx="1580">
                  <c:v>0.18604949116706848</c:v>
                </c:pt>
                <c:pt idx="1581">
                  <c:v>0.18604949116706848</c:v>
                </c:pt>
                <c:pt idx="1582">
                  <c:v>0.18604949116706848</c:v>
                </c:pt>
                <c:pt idx="1583">
                  <c:v>0.19604948163032532</c:v>
                </c:pt>
                <c:pt idx="1584">
                  <c:v>0.19604948163032532</c:v>
                </c:pt>
                <c:pt idx="1585">
                  <c:v>0.18604949116706848</c:v>
                </c:pt>
                <c:pt idx="1586">
                  <c:v>0.18604949116706848</c:v>
                </c:pt>
                <c:pt idx="1587">
                  <c:v>0.18604949116706848</c:v>
                </c:pt>
                <c:pt idx="1588">
                  <c:v>0.18604949116706848</c:v>
                </c:pt>
                <c:pt idx="1589">
                  <c:v>0.19604948163032532</c:v>
                </c:pt>
                <c:pt idx="1590">
                  <c:v>0.19604948163032532</c:v>
                </c:pt>
                <c:pt idx="1591">
                  <c:v>0.19694994390010834</c:v>
                </c:pt>
                <c:pt idx="1592">
                  <c:v>0.19694994390010834</c:v>
                </c:pt>
                <c:pt idx="1593">
                  <c:v>0.19694994390010834</c:v>
                </c:pt>
                <c:pt idx="1594">
                  <c:v>0.18694993853569031</c:v>
                </c:pt>
                <c:pt idx="1595">
                  <c:v>0.18694993853569031</c:v>
                </c:pt>
                <c:pt idx="1596">
                  <c:v>0.18694993853569031</c:v>
                </c:pt>
                <c:pt idx="1597">
                  <c:v>0.18664324283599854</c:v>
                </c:pt>
                <c:pt idx="1598">
                  <c:v>0.18664324283599854</c:v>
                </c:pt>
                <c:pt idx="1599">
                  <c:v>0.18664324283599854</c:v>
                </c:pt>
                <c:pt idx="1600">
                  <c:v>0.65164327621459961</c:v>
                </c:pt>
                <c:pt idx="1601">
                  <c:v>0.18664324283599854</c:v>
                </c:pt>
                <c:pt idx="1602">
                  <c:v>0.18664324283599854</c:v>
                </c:pt>
                <c:pt idx="1603">
                  <c:v>0.18664324283599854</c:v>
                </c:pt>
                <c:pt idx="1604">
                  <c:v>0.19664323329925537</c:v>
                </c:pt>
                <c:pt idx="1605">
                  <c:v>0.18664324283599854</c:v>
                </c:pt>
                <c:pt idx="1606">
                  <c:v>0.18664324283599854</c:v>
                </c:pt>
                <c:pt idx="1607">
                  <c:v>0.19584351778030396</c:v>
                </c:pt>
                <c:pt idx="1608">
                  <c:v>0.18584349751472473</c:v>
                </c:pt>
                <c:pt idx="1609">
                  <c:v>0.19584351778030396</c:v>
                </c:pt>
                <c:pt idx="1610">
                  <c:v>0.18584349751472473</c:v>
                </c:pt>
                <c:pt idx="1611">
                  <c:v>0.19584351778030396</c:v>
                </c:pt>
                <c:pt idx="1612">
                  <c:v>0.19584351778030396</c:v>
                </c:pt>
                <c:pt idx="1613">
                  <c:v>0.19584351778030396</c:v>
                </c:pt>
                <c:pt idx="1614">
                  <c:v>0.19584351778030396</c:v>
                </c:pt>
                <c:pt idx="1615">
                  <c:v>0.19584351778030396</c:v>
                </c:pt>
                <c:pt idx="1616">
                  <c:v>0.20584350824356079</c:v>
                </c:pt>
                <c:pt idx="1617">
                  <c:v>0.19584351778030396</c:v>
                </c:pt>
                <c:pt idx="1618">
                  <c:v>0.19584351778030396</c:v>
                </c:pt>
                <c:pt idx="1619">
                  <c:v>0.19584351778030396</c:v>
                </c:pt>
                <c:pt idx="1620">
                  <c:v>0.19584351778030396</c:v>
                </c:pt>
                <c:pt idx="1621">
                  <c:v>0.18584349751472473</c:v>
                </c:pt>
                <c:pt idx="1622">
                  <c:v>0.18584349751472473</c:v>
                </c:pt>
                <c:pt idx="1623">
                  <c:v>0.18584349751472473</c:v>
                </c:pt>
                <c:pt idx="1624">
                  <c:v>0.18584349751472473</c:v>
                </c:pt>
                <c:pt idx="1625">
                  <c:v>0.18584349751472473</c:v>
                </c:pt>
                <c:pt idx="1626">
                  <c:v>0.18584349751472473</c:v>
                </c:pt>
                <c:pt idx="1627">
                  <c:v>0.41984349489212036</c:v>
                </c:pt>
                <c:pt idx="1628">
                  <c:v>0.497953861951828</c:v>
                </c:pt>
                <c:pt idx="1629">
                  <c:v>0.49395385384559631</c:v>
                </c:pt>
                <c:pt idx="1630">
                  <c:v>0.18595385551452637</c:v>
                </c:pt>
                <c:pt idx="1631">
                  <c:v>0.1959538459777832</c:v>
                </c:pt>
                <c:pt idx="1632">
                  <c:v>0.20595386624336243</c:v>
                </c:pt>
                <c:pt idx="1633">
                  <c:v>0.20595386624336243</c:v>
                </c:pt>
                <c:pt idx="1634">
                  <c:v>0.20595386624336243</c:v>
                </c:pt>
                <c:pt idx="1635">
                  <c:v>0.18595385551452637</c:v>
                </c:pt>
                <c:pt idx="1636">
                  <c:v>0.18595385551452637</c:v>
                </c:pt>
                <c:pt idx="1637">
                  <c:v>0.1959538459777832</c:v>
                </c:pt>
                <c:pt idx="1638">
                  <c:v>0.18595385551452637</c:v>
                </c:pt>
                <c:pt idx="1639">
                  <c:v>0.18595385551452637</c:v>
                </c:pt>
                <c:pt idx="1640">
                  <c:v>0.18595385551452637</c:v>
                </c:pt>
                <c:pt idx="1641">
                  <c:v>0.1959538459777832</c:v>
                </c:pt>
                <c:pt idx="1642">
                  <c:v>0.5234033465385437</c:v>
                </c:pt>
                <c:pt idx="1643">
                  <c:v>0.18540334701538086</c:v>
                </c:pt>
                <c:pt idx="1644">
                  <c:v>0.18540334701538086</c:v>
                </c:pt>
                <c:pt idx="1645">
                  <c:v>0.18540334701538086</c:v>
                </c:pt>
                <c:pt idx="1646">
                  <c:v>0.18540334701538086</c:v>
                </c:pt>
                <c:pt idx="1647">
                  <c:v>0.18540334701538086</c:v>
                </c:pt>
                <c:pt idx="1648">
                  <c:v>0.18540334701538086</c:v>
                </c:pt>
                <c:pt idx="1649">
                  <c:v>0.18540334701538086</c:v>
                </c:pt>
                <c:pt idx="1650">
                  <c:v>0.18540334701538086</c:v>
                </c:pt>
                <c:pt idx="1651">
                  <c:v>0.18540334701538086</c:v>
                </c:pt>
                <c:pt idx="1652">
                  <c:v>0.18540334701538086</c:v>
                </c:pt>
                <c:pt idx="1653">
                  <c:v>0.18540334701538086</c:v>
                </c:pt>
                <c:pt idx="1654">
                  <c:v>0.18540334701538086</c:v>
                </c:pt>
                <c:pt idx="1655">
                  <c:v>0.18622942268848419</c:v>
                </c:pt>
                <c:pt idx="1656">
                  <c:v>0.18622942268848419</c:v>
                </c:pt>
                <c:pt idx="1657">
                  <c:v>0.55722945928573608</c:v>
                </c:pt>
                <c:pt idx="1658">
                  <c:v>0.18676882982254028</c:v>
                </c:pt>
                <c:pt idx="1659">
                  <c:v>0.18678009510040283</c:v>
                </c:pt>
                <c:pt idx="1660">
                  <c:v>0.18678009510040283</c:v>
                </c:pt>
                <c:pt idx="1661">
                  <c:v>0.18678009510040283</c:v>
                </c:pt>
                <c:pt idx="1662">
                  <c:v>0.18678009510040283</c:v>
                </c:pt>
                <c:pt idx="1663">
                  <c:v>0.18678009510040283</c:v>
                </c:pt>
                <c:pt idx="1664">
                  <c:v>0.18678009510040283</c:v>
                </c:pt>
                <c:pt idx="1665">
                  <c:v>0.18678009510040283</c:v>
                </c:pt>
                <c:pt idx="1666">
                  <c:v>0.18678009510040283</c:v>
                </c:pt>
                <c:pt idx="1667">
                  <c:v>0.18678009510040283</c:v>
                </c:pt>
                <c:pt idx="1668">
                  <c:v>0.18678009510040283</c:v>
                </c:pt>
                <c:pt idx="1669">
                  <c:v>0.18678009510040283</c:v>
                </c:pt>
                <c:pt idx="1670">
                  <c:v>0.18678009510040283</c:v>
                </c:pt>
                <c:pt idx="1671">
                  <c:v>0.18678009510040283</c:v>
                </c:pt>
                <c:pt idx="1672">
                  <c:v>0.18678009510040283</c:v>
                </c:pt>
                <c:pt idx="1673">
                  <c:v>0.18678009510040283</c:v>
                </c:pt>
                <c:pt idx="1674">
                  <c:v>0.18678009510040283</c:v>
                </c:pt>
                <c:pt idx="1675">
                  <c:v>0.18678009510040283</c:v>
                </c:pt>
                <c:pt idx="1676">
                  <c:v>0.18678009510040283</c:v>
                </c:pt>
                <c:pt idx="1677">
                  <c:v>0.18678009510040283</c:v>
                </c:pt>
                <c:pt idx="1678">
                  <c:v>0.18678009510040283</c:v>
                </c:pt>
                <c:pt idx="1679">
                  <c:v>0.18678009510040283</c:v>
                </c:pt>
                <c:pt idx="1680">
                  <c:v>0.18678009510040283</c:v>
                </c:pt>
                <c:pt idx="1681">
                  <c:v>0.18678009510040283</c:v>
                </c:pt>
                <c:pt idx="1682">
                  <c:v>0.18678009510040283</c:v>
                </c:pt>
                <c:pt idx="1683">
                  <c:v>0.18678009510040283</c:v>
                </c:pt>
                <c:pt idx="1684">
                  <c:v>0.18678009510040283</c:v>
                </c:pt>
                <c:pt idx="1685">
                  <c:v>0.18678009510040283</c:v>
                </c:pt>
                <c:pt idx="1686">
                  <c:v>0.18678009510040283</c:v>
                </c:pt>
                <c:pt idx="1687">
                  <c:v>0.18678009510040283</c:v>
                </c:pt>
                <c:pt idx="1688">
                  <c:v>0.18678009510040283</c:v>
                </c:pt>
                <c:pt idx="1689">
                  <c:v>0.18678009510040283</c:v>
                </c:pt>
                <c:pt idx="1690">
                  <c:v>0.18880118429660797</c:v>
                </c:pt>
                <c:pt idx="1691">
                  <c:v>0.18880118429660797</c:v>
                </c:pt>
                <c:pt idx="1692">
                  <c:v>0.18880118429660797</c:v>
                </c:pt>
                <c:pt idx="1693">
                  <c:v>0.18904292583465576</c:v>
                </c:pt>
                <c:pt idx="1694">
                  <c:v>0.18904292583465576</c:v>
                </c:pt>
                <c:pt idx="1695">
                  <c:v>0.18904292583465576</c:v>
                </c:pt>
                <c:pt idx="1696">
                  <c:v>0.1859690248966217</c:v>
                </c:pt>
                <c:pt idx="1697">
                  <c:v>0.59396904706954956</c:v>
                </c:pt>
                <c:pt idx="1698">
                  <c:v>0.1859690248966217</c:v>
                </c:pt>
                <c:pt idx="1699">
                  <c:v>0.1859690248966217</c:v>
                </c:pt>
                <c:pt idx="1700">
                  <c:v>0.1859690248966217</c:v>
                </c:pt>
                <c:pt idx="1701">
                  <c:v>0.1859690248966217</c:v>
                </c:pt>
                <c:pt idx="1702">
                  <c:v>0.51496905088424683</c:v>
                </c:pt>
                <c:pt idx="1703">
                  <c:v>0.1859690248966217</c:v>
                </c:pt>
                <c:pt idx="1704">
                  <c:v>0.29596903920173645</c:v>
                </c:pt>
                <c:pt idx="1705">
                  <c:v>0.4439690113067627</c:v>
                </c:pt>
                <c:pt idx="1706">
                  <c:v>0.1859690248966217</c:v>
                </c:pt>
                <c:pt idx="1707">
                  <c:v>0.1859690248966217</c:v>
                </c:pt>
                <c:pt idx="1708">
                  <c:v>0.1859690248966217</c:v>
                </c:pt>
                <c:pt idx="1709">
                  <c:v>0.18721616268157959</c:v>
                </c:pt>
                <c:pt idx="1710">
                  <c:v>0.18721616268157959</c:v>
                </c:pt>
                <c:pt idx="1711">
                  <c:v>0.18721616268157959</c:v>
                </c:pt>
                <c:pt idx="1712">
                  <c:v>0.18721616268157959</c:v>
                </c:pt>
                <c:pt idx="1713">
                  <c:v>0.18721616268157959</c:v>
                </c:pt>
                <c:pt idx="1714">
                  <c:v>0.18721616268157959</c:v>
                </c:pt>
                <c:pt idx="1715">
                  <c:v>0.18721616268157959</c:v>
                </c:pt>
                <c:pt idx="1716">
                  <c:v>0.4852161705493927</c:v>
                </c:pt>
                <c:pt idx="1717">
                  <c:v>0.18721616268157959</c:v>
                </c:pt>
                <c:pt idx="1718">
                  <c:v>0.18721616268157959</c:v>
                </c:pt>
                <c:pt idx="1719">
                  <c:v>0.18721616268157959</c:v>
                </c:pt>
                <c:pt idx="1720">
                  <c:v>0.18721616268157959</c:v>
                </c:pt>
                <c:pt idx="1721">
                  <c:v>0.18544432520866394</c:v>
                </c:pt>
                <c:pt idx="1722">
                  <c:v>0.18544432520866394</c:v>
                </c:pt>
                <c:pt idx="1723">
                  <c:v>0.18544432520866394</c:v>
                </c:pt>
                <c:pt idx="1724">
                  <c:v>0.18544432520866394</c:v>
                </c:pt>
                <c:pt idx="1725">
                  <c:v>0.18544432520866394</c:v>
                </c:pt>
                <c:pt idx="1726">
                  <c:v>0.18544432520866394</c:v>
                </c:pt>
                <c:pt idx="1727">
                  <c:v>0.18544432520866394</c:v>
                </c:pt>
                <c:pt idx="1728">
                  <c:v>0.18544432520866394</c:v>
                </c:pt>
                <c:pt idx="1729">
                  <c:v>0.18544432520866394</c:v>
                </c:pt>
                <c:pt idx="1730">
                  <c:v>0.18544432520866394</c:v>
                </c:pt>
                <c:pt idx="1731">
                  <c:v>0.18544432520866394</c:v>
                </c:pt>
                <c:pt idx="1732">
                  <c:v>0.18544432520866394</c:v>
                </c:pt>
                <c:pt idx="1733">
                  <c:v>0.18544432520866394</c:v>
                </c:pt>
                <c:pt idx="1734">
                  <c:v>0.18544432520866394</c:v>
                </c:pt>
                <c:pt idx="1735">
                  <c:v>0.18544432520866394</c:v>
                </c:pt>
                <c:pt idx="1736">
                  <c:v>0.18544432520866394</c:v>
                </c:pt>
                <c:pt idx="1737">
                  <c:v>0.18544432520866394</c:v>
                </c:pt>
                <c:pt idx="1738">
                  <c:v>0.18544432520866394</c:v>
                </c:pt>
                <c:pt idx="1739">
                  <c:v>0.18544432520866394</c:v>
                </c:pt>
                <c:pt idx="1740">
                  <c:v>0.18544432520866394</c:v>
                </c:pt>
                <c:pt idx="1741">
                  <c:v>0.18544432520866394</c:v>
                </c:pt>
                <c:pt idx="1742">
                  <c:v>0.18544432520866394</c:v>
                </c:pt>
                <c:pt idx="1743">
                  <c:v>0.40944433212280273</c:v>
                </c:pt>
                <c:pt idx="1744">
                  <c:v>0.18683639168739319</c:v>
                </c:pt>
                <c:pt idx="1745">
                  <c:v>0.18683639168739319</c:v>
                </c:pt>
                <c:pt idx="1746">
                  <c:v>0.18683639168739319</c:v>
                </c:pt>
                <c:pt idx="1747">
                  <c:v>0.18683639168739319</c:v>
                </c:pt>
                <c:pt idx="1748">
                  <c:v>0.18683639168739319</c:v>
                </c:pt>
                <c:pt idx="1749">
                  <c:v>0.18683639168739319</c:v>
                </c:pt>
                <c:pt idx="1750">
                  <c:v>0.18683639168739319</c:v>
                </c:pt>
                <c:pt idx="1751">
                  <c:v>0.18683639168739319</c:v>
                </c:pt>
                <c:pt idx="1752">
                  <c:v>0.18723964691162109</c:v>
                </c:pt>
                <c:pt idx="1753">
                  <c:v>0.18723964691162109</c:v>
                </c:pt>
                <c:pt idx="1754">
                  <c:v>0.18723964691162109</c:v>
                </c:pt>
                <c:pt idx="1755">
                  <c:v>0.18723964691162109</c:v>
                </c:pt>
                <c:pt idx="1756">
                  <c:v>0.18723964691162109</c:v>
                </c:pt>
                <c:pt idx="1757">
                  <c:v>0.18723964691162109</c:v>
                </c:pt>
                <c:pt idx="1758">
                  <c:v>0.18723964691162109</c:v>
                </c:pt>
                <c:pt idx="1759">
                  <c:v>0.18723964691162109</c:v>
                </c:pt>
                <c:pt idx="1760">
                  <c:v>0.18781980872154236</c:v>
                </c:pt>
                <c:pt idx="1761">
                  <c:v>0.18781980872154236</c:v>
                </c:pt>
                <c:pt idx="1762">
                  <c:v>0.27781981229782104</c:v>
                </c:pt>
                <c:pt idx="1763">
                  <c:v>0.18781980872154236</c:v>
                </c:pt>
                <c:pt idx="1764">
                  <c:v>0.18781980872154236</c:v>
                </c:pt>
                <c:pt idx="1765">
                  <c:v>0.18781980872154236</c:v>
                </c:pt>
                <c:pt idx="1766">
                  <c:v>0.18781980872154236</c:v>
                </c:pt>
                <c:pt idx="1767">
                  <c:v>0.18781980872154236</c:v>
                </c:pt>
                <c:pt idx="1768">
                  <c:v>0.18781980872154236</c:v>
                </c:pt>
                <c:pt idx="1769">
                  <c:v>0.18781980872154236</c:v>
                </c:pt>
                <c:pt idx="1770">
                  <c:v>0.18781980872154236</c:v>
                </c:pt>
                <c:pt idx="1771">
                  <c:v>0.18781980872154236</c:v>
                </c:pt>
                <c:pt idx="1772">
                  <c:v>0.18781980872154236</c:v>
                </c:pt>
                <c:pt idx="1773">
                  <c:v>0.18781980872154236</c:v>
                </c:pt>
                <c:pt idx="1774">
                  <c:v>0.18781980872154236</c:v>
                </c:pt>
                <c:pt idx="1775">
                  <c:v>0.18781980872154236</c:v>
                </c:pt>
                <c:pt idx="1776">
                  <c:v>0.18781980872154236</c:v>
                </c:pt>
                <c:pt idx="1777">
                  <c:v>0.18781980872154236</c:v>
                </c:pt>
                <c:pt idx="1778">
                  <c:v>0.18781980872154236</c:v>
                </c:pt>
                <c:pt idx="1779">
                  <c:v>0.18781980872154236</c:v>
                </c:pt>
                <c:pt idx="1780">
                  <c:v>0.77581977844238281</c:v>
                </c:pt>
                <c:pt idx="1781">
                  <c:v>0.18781980872154236</c:v>
                </c:pt>
                <c:pt idx="1782">
                  <c:v>0.18781980872154236</c:v>
                </c:pt>
                <c:pt idx="1783">
                  <c:v>0.18739384412765503</c:v>
                </c:pt>
                <c:pt idx="1784">
                  <c:v>0.18739384412765503</c:v>
                </c:pt>
                <c:pt idx="1785">
                  <c:v>0.18739384412765503</c:v>
                </c:pt>
                <c:pt idx="1786">
                  <c:v>0.18739384412765503</c:v>
                </c:pt>
                <c:pt idx="1787">
                  <c:v>0.18739384412765503</c:v>
                </c:pt>
                <c:pt idx="1788">
                  <c:v>0.18739384412765503</c:v>
                </c:pt>
                <c:pt idx="1789">
                  <c:v>0.59639382362365723</c:v>
                </c:pt>
                <c:pt idx="1790">
                  <c:v>0.18739384412765503</c:v>
                </c:pt>
                <c:pt idx="1791">
                  <c:v>0.98639380931854248</c:v>
                </c:pt>
                <c:pt idx="1792">
                  <c:v>0.18739384412765503</c:v>
                </c:pt>
                <c:pt idx="1793">
                  <c:v>0.18739384412765503</c:v>
                </c:pt>
                <c:pt idx="1794">
                  <c:v>0.18739384412765503</c:v>
                </c:pt>
                <c:pt idx="1795">
                  <c:v>0.18739384412765503</c:v>
                </c:pt>
                <c:pt idx="1796">
                  <c:v>0.18862783908843994</c:v>
                </c:pt>
                <c:pt idx="1797">
                  <c:v>0.18862783908843994</c:v>
                </c:pt>
                <c:pt idx="1798">
                  <c:v>0.18862783908843994</c:v>
                </c:pt>
                <c:pt idx="1799">
                  <c:v>0.18862783908843994</c:v>
                </c:pt>
                <c:pt idx="1800">
                  <c:v>0.18862783908843994</c:v>
                </c:pt>
                <c:pt idx="1801">
                  <c:v>0.18862783908843994</c:v>
                </c:pt>
                <c:pt idx="1802">
                  <c:v>0.18862783908843994</c:v>
                </c:pt>
                <c:pt idx="1803">
                  <c:v>0.18862783908843994</c:v>
                </c:pt>
                <c:pt idx="1804">
                  <c:v>0.18862783908843994</c:v>
                </c:pt>
                <c:pt idx="1805">
                  <c:v>0.18862783908843994</c:v>
                </c:pt>
                <c:pt idx="1806">
                  <c:v>0.18862783908843994</c:v>
                </c:pt>
                <c:pt idx="1807">
                  <c:v>0.18862783908843994</c:v>
                </c:pt>
                <c:pt idx="1808">
                  <c:v>0.18862783908843994</c:v>
                </c:pt>
                <c:pt idx="1809">
                  <c:v>0.18862783908843994</c:v>
                </c:pt>
                <c:pt idx="1810">
                  <c:v>0.18862783908843994</c:v>
                </c:pt>
                <c:pt idx="1811">
                  <c:v>0.18862783908843994</c:v>
                </c:pt>
                <c:pt idx="1812">
                  <c:v>0.18924367427825928</c:v>
                </c:pt>
                <c:pt idx="1813">
                  <c:v>0.18924367427825928</c:v>
                </c:pt>
                <c:pt idx="1814">
                  <c:v>0.18873104453086853</c:v>
                </c:pt>
                <c:pt idx="1815">
                  <c:v>0.18873104453086853</c:v>
                </c:pt>
                <c:pt idx="1816">
                  <c:v>0.18873104453086853</c:v>
                </c:pt>
                <c:pt idx="1817">
                  <c:v>0.18873104453086853</c:v>
                </c:pt>
                <c:pt idx="1818">
                  <c:v>0.18873104453086853</c:v>
                </c:pt>
                <c:pt idx="1819">
                  <c:v>0.18873104453086853</c:v>
                </c:pt>
                <c:pt idx="1820">
                  <c:v>0.18873104453086853</c:v>
                </c:pt>
                <c:pt idx="1821">
                  <c:v>0.18873104453086853</c:v>
                </c:pt>
                <c:pt idx="1822">
                  <c:v>0.18873104453086853</c:v>
                </c:pt>
                <c:pt idx="1823">
                  <c:v>0.18873104453086853</c:v>
                </c:pt>
                <c:pt idx="1824">
                  <c:v>0.18873104453086853</c:v>
                </c:pt>
                <c:pt idx="1825">
                  <c:v>0.18873104453086853</c:v>
                </c:pt>
                <c:pt idx="1826">
                  <c:v>0.18873104453086853</c:v>
                </c:pt>
                <c:pt idx="1827">
                  <c:v>0.18873104453086853</c:v>
                </c:pt>
                <c:pt idx="1828">
                  <c:v>0.18873104453086853</c:v>
                </c:pt>
                <c:pt idx="1829">
                  <c:v>0.18873104453086853</c:v>
                </c:pt>
                <c:pt idx="1830">
                  <c:v>0.18873104453086853</c:v>
                </c:pt>
                <c:pt idx="1831">
                  <c:v>0.18873104453086853</c:v>
                </c:pt>
                <c:pt idx="1832">
                  <c:v>0.18873104453086853</c:v>
                </c:pt>
                <c:pt idx="1833">
                  <c:v>0.40473106503486633</c:v>
                </c:pt>
                <c:pt idx="1834">
                  <c:v>0.18873104453086853</c:v>
                </c:pt>
                <c:pt idx="1835">
                  <c:v>0.18873104453086853</c:v>
                </c:pt>
                <c:pt idx="1836">
                  <c:v>0.18873104453086853</c:v>
                </c:pt>
                <c:pt idx="1837">
                  <c:v>0.18873104453086853</c:v>
                </c:pt>
                <c:pt idx="1838">
                  <c:v>0.18873104453086853</c:v>
                </c:pt>
                <c:pt idx="1839">
                  <c:v>0.18873104453086853</c:v>
                </c:pt>
                <c:pt idx="1840">
                  <c:v>0.18873104453086853</c:v>
                </c:pt>
                <c:pt idx="1841">
                  <c:v>0.18873104453086853</c:v>
                </c:pt>
                <c:pt idx="1842">
                  <c:v>0.18873104453086853</c:v>
                </c:pt>
                <c:pt idx="1843">
                  <c:v>0.18873104453086853</c:v>
                </c:pt>
                <c:pt idx="1844">
                  <c:v>0.18873104453086853</c:v>
                </c:pt>
                <c:pt idx="1845">
                  <c:v>0.18800267577171326</c:v>
                </c:pt>
                <c:pt idx="1846">
                  <c:v>0.18800267577171326</c:v>
                </c:pt>
                <c:pt idx="1847">
                  <c:v>0.18731606006622314</c:v>
                </c:pt>
                <c:pt idx="1848">
                  <c:v>0.18731606006622314</c:v>
                </c:pt>
                <c:pt idx="1849">
                  <c:v>0.18731606006622314</c:v>
                </c:pt>
                <c:pt idx="1850">
                  <c:v>0.18731606006622314</c:v>
                </c:pt>
                <c:pt idx="1851">
                  <c:v>0.18731606006622314</c:v>
                </c:pt>
                <c:pt idx="1852">
                  <c:v>0.18731606006622314</c:v>
                </c:pt>
                <c:pt idx="1853">
                  <c:v>0.93631601333618164</c:v>
                </c:pt>
                <c:pt idx="1854">
                  <c:v>0.18772831559181213</c:v>
                </c:pt>
                <c:pt idx="1855">
                  <c:v>0.18731606006622314</c:v>
                </c:pt>
                <c:pt idx="1856">
                  <c:v>0.18731606006622314</c:v>
                </c:pt>
                <c:pt idx="1857">
                  <c:v>0.18731606006622314</c:v>
                </c:pt>
                <c:pt idx="1858">
                  <c:v>0.18731606006622314</c:v>
                </c:pt>
                <c:pt idx="1859">
                  <c:v>0.18731606006622314</c:v>
                </c:pt>
                <c:pt idx="1860">
                  <c:v>0.18731606006622314</c:v>
                </c:pt>
                <c:pt idx="1861">
                  <c:v>0.18731606006622314</c:v>
                </c:pt>
                <c:pt idx="1862">
                  <c:v>0.18731606006622314</c:v>
                </c:pt>
                <c:pt idx="1863">
                  <c:v>0.18731606006622314</c:v>
                </c:pt>
                <c:pt idx="1864">
                  <c:v>0.18731606006622314</c:v>
                </c:pt>
                <c:pt idx="1865">
                  <c:v>0.18731606006622314</c:v>
                </c:pt>
                <c:pt idx="1866">
                  <c:v>0.28731605410575867</c:v>
                </c:pt>
                <c:pt idx="1867">
                  <c:v>0.18919309973716736</c:v>
                </c:pt>
                <c:pt idx="1868">
                  <c:v>0.18784038722515106</c:v>
                </c:pt>
                <c:pt idx="1869">
                  <c:v>0.20883694291114807</c:v>
                </c:pt>
                <c:pt idx="1870">
                  <c:v>0.42147731781005859</c:v>
                </c:pt>
                <c:pt idx="1871">
                  <c:v>0.75148487091064453</c:v>
                </c:pt>
                <c:pt idx="1872">
                  <c:v>1.1515207290649414</c:v>
                </c:pt>
                <c:pt idx="1873">
                  <c:v>1.2789521217346191</c:v>
                </c:pt>
                <c:pt idx="1874">
                  <c:v>1.6049118041992188</c:v>
                </c:pt>
                <c:pt idx="1875">
                  <c:v>2.2029595375061035</c:v>
                </c:pt>
                <c:pt idx="1876">
                  <c:v>2.9534552097320557</c:v>
                </c:pt>
                <c:pt idx="1877">
                  <c:v>4.5524935722351074</c:v>
                </c:pt>
                <c:pt idx="1878">
                  <c:v>5.5575475692749023</c:v>
                </c:pt>
                <c:pt idx="1879">
                  <c:v>6.9698977470397949</c:v>
                </c:pt>
                <c:pt idx="1880">
                  <c:v>7.4014530181884766</c:v>
                </c:pt>
                <c:pt idx="1881">
                  <c:v>9.8766317367553711</c:v>
                </c:pt>
                <c:pt idx="1882">
                  <c:v>11.240431785583496</c:v>
                </c:pt>
                <c:pt idx="1883">
                  <c:v>13.486038208007813</c:v>
                </c:pt>
                <c:pt idx="1884">
                  <c:v>15.460249900817871</c:v>
                </c:pt>
                <c:pt idx="1885">
                  <c:v>18.087471008300781</c:v>
                </c:pt>
                <c:pt idx="1886">
                  <c:v>23.484592437744141</c:v>
                </c:pt>
                <c:pt idx="1887">
                  <c:v>28.382450103759766</c:v>
                </c:pt>
                <c:pt idx="1888">
                  <c:v>32.174358367919922</c:v>
                </c:pt>
                <c:pt idx="1889">
                  <c:v>39.685371398925781</c:v>
                </c:pt>
                <c:pt idx="1890">
                  <c:v>45.991355895996094</c:v>
                </c:pt>
                <c:pt idx="1891">
                  <c:v>52.909313201904297</c:v>
                </c:pt>
                <c:pt idx="1892">
                  <c:v>59.695339202880859</c:v>
                </c:pt>
                <c:pt idx="1893">
                  <c:v>68.778457641601563</c:v>
                </c:pt>
                <c:pt idx="1894">
                  <c:v>78.994804382324219</c:v>
                </c:pt>
                <c:pt idx="1895">
                  <c:v>89.211532592773438</c:v>
                </c:pt>
                <c:pt idx="1896">
                  <c:v>103.11890411376953</c:v>
                </c:pt>
                <c:pt idx="1897">
                  <c:v>119.47787475585938</c:v>
                </c:pt>
                <c:pt idx="1898">
                  <c:v>134.90121459960938</c:v>
                </c:pt>
                <c:pt idx="1899">
                  <c:v>152.53378295898438</c:v>
                </c:pt>
                <c:pt idx="1900">
                  <c:v>168.83334350585938</c:v>
                </c:pt>
                <c:pt idx="1901">
                  <c:v>197.86929321289063</c:v>
                </c:pt>
                <c:pt idx="1902">
                  <c:v>213.2840576171875</c:v>
                </c:pt>
                <c:pt idx="1903">
                  <c:v>231.12776184082031</c:v>
                </c:pt>
                <c:pt idx="1904">
                  <c:v>253.82060241699219</c:v>
                </c:pt>
                <c:pt idx="1905">
                  <c:v>273.70114135742188</c:v>
                </c:pt>
                <c:pt idx="1906">
                  <c:v>301.17230224609375</c:v>
                </c:pt>
                <c:pt idx="1907">
                  <c:v>325.39889526367188</c:v>
                </c:pt>
                <c:pt idx="1908">
                  <c:v>351.0457763671875</c:v>
                </c:pt>
                <c:pt idx="1909">
                  <c:v>370.81405639648438</c:v>
                </c:pt>
                <c:pt idx="1910">
                  <c:v>389.76364135742188</c:v>
                </c:pt>
                <c:pt idx="1911">
                  <c:v>404.01315307617188</c:v>
                </c:pt>
                <c:pt idx="1912">
                  <c:v>439.89166259765625</c:v>
                </c:pt>
                <c:pt idx="1913">
                  <c:v>483.61904907226563</c:v>
                </c:pt>
                <c:pt idx="1914">
                  <c:v>526.36602783203125</c:v>
                </c:pt>
                <c:pt idx="1915">
                  <c:v>558.21624755859375</c:v>
                </c:pt>
                <c:pt idx="1916">
                  <c:v>599.18817138671875</c:v>
                </c:pt>
                <c:pt idx="1917">
                  <c:v>636.28948974609375</c:v>
                </c:pt>
                <c:pt idx="1918">
                  <c:v>681.100830078125</c:v>
                </c:pt>
                <c:pt idx="1919">
                  <c:v>724.50885009765625</c:v>
                </c:pt>
                <c:pt idx="1920">
                  <c:v>756.3345947265625</c:v>
                </c:pt>
                <c:pt idx="1921">
                  <c:v>788.035888671875</c:v>
                </c:pt>
                <c:pt idx="1922">
                  <c:v>824.716552734375</c:v>
                </c:pt>
                <c:pt idx="1923">
                  <c:v>858.4029541015625</c:v>
                </c:pt>
                <c:pt idx="1924">
                  <c:v>891.139404296875</c:v>
                </c:pt>
                <c:pt idx="1925">
                  <c:v>924.4776611328125</c:v>
                </c:pt>
                <c:pt idx="1926">
                  <c:v>963.57208251953125</c:v>
                </c:pt>
                <c:pt idx="1927">
                  <c:v>1009.7235717773438</c:v>
                </c:pt>
                <c:pt idx="1928">
                  <c:v>1051.4097900390625</c:v>
                </c:pt>
                <c:pt idx="1929">
                  <c:v>1080.4267578125</c:v>
                </c:pt>
                <c:pt idx="1930">
                  <c:v>1119.43212890625</c:v>
                </c:pt>
                <c:pt idx="1931">
                  <c:v>1173.4986572265625</c:v>
                </c:pt>
                <c:pt idx="1932">
                  <c:v>1241.4449462890625</c:v>
                </c:pt>
                <c:pt idx="1933">
                  <c:v>1311.7606201171875</c:v>
                </c:pt>
                <c:pt idx="1934">
                  <c:v>1369.958740234375</c:v>
                </c:pt>
                <c:pt idx="1935">
                  <c:v>1423.2252197265625</c:v>
                </c:pt>
                <c:pt idx="1936">
                  <c:v>1481.8172607421875</c:v>
                </c:pt>
                <c:pt idx="1937">
                  <c:v>1513.0611572265625</c:v>
                </c:pt>
                <c:pt idx="1938">
                  <c:v>1559.3671875</c:v>
                </c:pt>
                <c:pt idx="1939">
                  <c:v>1610.688720703125</c:v>
                </c:pt>
                <c:pt idx="1940">
                  <c:v>1663.8148193359375</c:v>
                </c:pt>
                <c:pt idx="1941">
                  <c:v>1687.1187744140625</c:v>
                </c:pt>
                <c:pt idx="1942">
                  <c:v>1714.8726806640625</c:v>
                </c:pt>
                <c:pt idx="1943">
                  <c:v>1764.4952392578125</c:v>
                </c:pt>
                <c:pt idx="1944">
                  <c:v>1818.4407958984375</c:v>
                </c:pt>
                <c:pt idx="1945">
                  <c:v>1887.6661376953125</c:v>
                </c:pt>
                <c:pt idx="1946">
                  <c:v>1937.531982421875</c:v>
                </c:pt>
                <c:pt idx="1947">
                  <c:v>2013.22998046875</c:v>
                </c:pt>
                <c:pt idx="1948">
                  <c:v>2049.78466796875</c:v>
                </c:pt>
                <c:pt idx="1949">
                  <c:v>2121.720947265625</c:v>
                </c:pt>
                <c:pt idx="1950">
                  <c:v>2185.3916015625</c:v>
                </c:pt>
                <c:pt idx="1951">
                  <c:v>2247.725830078125</c:v>
                </c:pt>
                <c:pt idx="1952">
                  <c:v>2337.79443359375</c:v>
                </c:pt>
                <c:pt idx="1953">
                  <c:v>2418.0283203125</c:v>
                </c:pt>
                <c:pt idx="1954">
                  <c:v>2424.67431640625</c:v>
                </c:pt>
                <c:pt idx="1955">
                  <c:v>2478.94140625</c:v>
                </c:pt>
                <c:pt idx="1956">
                  <c:v>2556.53662109375</c:v>
                </c:pt>
                <c:pt idx="1957">
                  <c:v>2740.90380859375</c:v>
                </c:pt>
                <c:pt idx="1958">
                  <c:v>2915.470458984375</c:v>
                </c:pt>
                <c:pt idx="1959">
                  <c:v>2968.062255859375</c:v>
                </c:pt>
                <c:pt idx="1960">
                  <c:v>3083.380859375</c:v>
                </c:pt>
                <c:pt idx="1961">
                  <c:v>3157.904296875</c:v>
                </c:pt>
                <c:pt idx="1962">
                  <c:v>3226.78271484375</c:v>
                </c:pt>
                <c:pt idx="1963">
                  <c:v>3251.745849609375</c:v>
                </c:pt>
                <c:pt idx="1964">
                  <c:v>3351.52392578125</c:v>
                </c:pt>
                <c:pt idx="1965">
                  <c:v>3475.225830078125</c:v>
                </c:pt>
                <c:pt idx="1966">
                  <c:v>3526.683349609375</c:v>
                </c:pt>
                <c:pt idx="1967">
                  <c:v>3625.657958984375</c:v>
                </c:pt>
                <c:pt idx="1968">
                  <c:v>3672.061279296875</c:v>
                </c:pt>
                <c:pt idx="1969">
                  <c:v>3749.673095703125</c:v>
                </c:pt>
                <c:pt idx="1970">
                  <c:v>3826.607177734375</c:v>
                </c:pt>
                <c:pt idx="1971">
                  <c:v>3866.253173828125</c:v>
                </c:pt>
                <c:pt idx="1972">
                  <c:v>3876.631103515625</c:v>
                </c:pt>
                <c:pt idx="1973">
                  <c:v>3871.1591796875</c:v>
                </c:pt>
                <c:pt idx="1974">
                  <c:v>3816.413330078125</c:v>
                </c:pt>
                <c:pt idx="1975">
                  <c:v>3845.37890625</c:v>
                </c:pt>
                <c:pt idx="1976">
                  <c:v>3824.088623046875</c:v>
                </c:pt>
                <c:pt idx="1977">
                  <c:v>3822.19091796875</c:v>
                </c:pt>
                <c:pt idx="1978">
                  <c:v>3927.940673828125</c:v>
                </c:pt>
                <c:pt idx="1979">
                  <c:v>3987.521484375</c:v>
                </c:pt>
                <c:pt idx="1980">
                  <c:v>4049.66162109375</c:v>
                </c:pt>
                <c:pt idx="1981">
                  <c:v>4231.3115234375</c:v>
                </c:pt>
                <c:pt idx="1982">
                  <c:v>4326.236328125</c:v>
                </c:pt>
                <c:pt idx="1983">
                  <c:v>4411.57373046875</c:v>
                </c:pt>
                <c:pt idx="1984">
                  <c:v>4506.78857421875</c:v>
                </c:pt>
                <c:pt idx="1985">
                  <c:v>4596.41796875</c:v>
                </c:pt>
                <c:pt idx="1986">
                  <c:v>4754.52587890625</c:v>
                </c:pt>
                <c:pt idx="1987">
                  <c:v>4865.07080078125</c:v>
                </c:pt>
                <c:pt idx="1988">
                  <c:v>4951.92138671875</c:v>
                </c:pt>
                <c:pt idx="1989">
                  <c:v>5020.453125</c:v>
                </c:pt>
                <c:pt idx="1990">
                  <c:v>5134.0849609375</c:v>
                </c:pt>
                <c:pt idx="1991">
                  <c:v>5206.3955078125</c:v>
                </c:pt>
                <c:pt idx="1992">
                  <c:v>5284.681640625</c:v>
                </c:pt>
                <c:pt idx="1993">
                  <c:v>5274.30224609375</c:v>
                </c:pt>
                <c:pt idx="1994">
                  <c:v>5386.04248046875</c:v>
                </c:pt>
                <c:pt idx="1995">
                  <c:v>5533.70947265625</c:v>
                </c:pt>
                <c:pt idx="1996">
                  <c:v>5650.7001953125</c:v>
                </c:pt>
                <c:pt idx="1997">
                  <c:v>5729.90673828125</c:v>
                </c:pt>
                <c:pt idx="1998">
                  <c:v>5781.6533203125</c:v>
                </c:pt>
                <c:pt idx="1999">
                  <c:v>5889.01904296875</c:v>
                </c:pt>
                <c:pt idx="2000">
                  <c:v>6071.29638671875</c:v>
                </c:pt>
                <c:pt idx="2001">
                  <c:v>6098.58447265625</c:v>
                </c:pt>
                <c:pt idx="2002">
                  <c:v>6291.45947265625</c:v>
                </c:pt>
                <c:pt idx="2003">
                  <c:v>6379.189453125</c:v>
                </c:pt>
                <c:pt idx="2004">
                  <c:v>6425.712890625</c:v>
                </c:pt>
                <c:pt idx="2005">
                  <c:v>6470.20849609375</c:v>
                </c:pt>
                <c:pt idx="2006">
                  <c:v>6465.7138671875</c:v>
                </c:pt>
                <c:pt idx="2007">
                  <c:v>6532.46875</c:v>
                </c:pt>
                <c:pt idx="2008">
                  <c:v>6601.06396484375</c:v>
                </c:pt>
                <c:pt idx="2009">
                  <c:v>6702.0107421875</c:v>
                </c:pt>
                <c:pt idx="2010">
                  <c:v>6708.4375</c:v>
                </c:pt>
                <c:pt idx="2011">
                  <c:v>6748.4208984375</c:v>
                </c:pt>
                <c:pt idx="2012">
                  <c:v>6822.66015625</c:v>
                </c:pt>
                <c:pt idx="2013">
                  <c:v>6829.14794921875</c:v>
                </c:pt>
                <c:pt idx="2014">
                  <c:v>6814.67236328125</c:v>
                </c:pt>
                <c:pt idx="2015">
                  <c:v>6744.87109375</c:v>
                </c:pt>
                <c:pt idx="2016">
                  <c:v>6757.5107421875</c:v>
                </c:pt>
                <c:pt idx="2017">
                  <c:v>6851.3369140625</c:v>
                </c:pt>
                <c:pt idx="2018">
                  <c:v>6926.54150390625</c:v>
                </c:pt>
                <c:pt idx="2019">
                  <c:v>6922.1240234375</c:v>
                </c:pt>
                <c:pt idx="2020">
                  <c:v>6949.7451171875</c:v>
                </c:pt>
                <c:pt idx="2021">
                  <c:v>6928.57470703125</c:v>
                </c:pt>
                <c:pt idx="2022">
                  <c:v>7096.884765625</c:v>
                </c:pt>
                <c:pt idx="2023">
                  <c:v>7238.37451171875</c:v>
                </c:pt>
                <c:pt idx="2024">
                  <c:v>7330.89111328125</c:v>
                </c:pt>
                <c:pt idx="2025">
                  <c:v>7425.36083984375</c:v>
                </c:pt>
                <c:pt idx="2026">
                  <c:v>7442.35693359375</c:v>
                </c:pt>
                <c:pt idx="2027">
                  <c:v>7436.98291015625</c:v>
                </c:pt>
                <c:pt idx="2028">
                  <c:v>7391.412109375</c:v>
                </c:pt>
                <c:pt idx="2029">
                  <c:v>7309.5947265625</c:v>
                </c:pt>
                <c:pt idx="2030">
                  <c:v>7216.63232421875</c:v>
                </c:pt>
                <c:pt idx="2031">
                  <c:v>6995.99072265625</c:v>
                </c:pt>
                <c:pt idx="2032">
                  <c:v>6919.146484375</c:v>
                </c:pt>
                <c:pt idx="2033">
                  <c:v>7010.47314453125</c:v>
                </c:pt>
                <c:pt idx="2034">
                  <c:v>7047.37890625</c:v>
                </c:pt>
                <c:pt idx="2035">
                  <c:v>7055.4521484375</c:v>
                </c:pt>
                <c:pt idx="2036">
                  <c:v>7049.18310546875</c:v>
                </c:pt>
                <c:pt idx="2037">
                  <c:v>6995.68310546875</c:v>
                </c:pt>
                <c:pt idx="2038">
                  <c:v>6933.78125</c:v>
                </c:pt>
                <c:pt idx="2039">
                  <c:v>6972.68408203125</c:v>
                </c:pt>
                <c:pt idx="2040">
                  <c:v>7080.341796875</c:v>
                </c:pt>
                <c:pt idx="2041">
                  <c:v>7158.046875</c:v>
                </c:pt>
                <c:pt idx="2042">
                  <c:v>7150.67919921875</c:v>
                </c:pt>
                <c:pt idx="2043">
                  <c:v>7184.67724609375</c:v>
                </c:pt>
                <c:pt idx="2044">
                  <c:v>7125.41845703125</c:v>
                </c:pt>
                <c:pt idx="2045">
                  <c:v>7114.53369140625</c:v>
                </c:pt>
                <c:pt idx="2046">
                  <c:v>7118.0703125</c:v>
                </c:pt>
                <c:pt idx="2047">
                  <c:v>7127.1826171875</c:v>
                </c:pt>
                <c:pt idx="2048">
                  <c:v>7163.03369140625</c:v>
                </c:pt>
                <c:pt idx="2049">
                  <c:v>7227.99755859375</c:v>
                </c:pt>
                <c:pt idx="2050">
                  <c:v>7246.0517578125</c:v>
                </c:pt>
                <c:pt idx="2051">
                  <c:v>7197.34228515625</c:v>
                </c:pt>
                <c:pt idx="2052">
                  <c:v>7214.1171875</c:v>
                </c:pt>
                <c:pt idx="2053">
                  <c:v>7190.66552734375</c:v>
                </c:pt>
                <c:pt idx="2054">
                  <c:v>7259.109375</c:v>
                </c:pt>
                <c:pt idx="2055">
                  <c:v>7276.10546875</c:v>
                </c:pt>
                <c:pt idx="2056">
                  <c:v>7306.0380859375</c:v>
                </c:pt>
                <c:pt idx="2057">
                  <c:v>7400.89599609375</c:v>
                </c:pt>
                <c:pt idx="2058">
                  <c:v>7387.3759765625</c:v>
                </c:pt>
                <c:pt idx="2059">
                  <c:v>7378.97265625</c:v>
                </c:pt>
                <c:pt idx="2060">
                  <c:v>7451.98974609375</c:v>
                </c:pt>
                <c:pt idx="2061">
                  <c:v>7561.33544921875</c:v>
                </c:pt>
                <c:pt idx="2062">
                  <c:v>7608.4619140625</c:v>
                </c:pt>
                <c:pt idx="2063">
                  <c:v>7541.62646484375</c:v>
                </c:pt>
                <c:pt idx="2064">
                  <c:v>7585.892578125</c:v>
                </c:pt>
                <c:pt idx="2065">
                  <c:v>7636.44775390625</c:v>
                </c:pt>
                <c:pt idx="2066">
                  <c:v>7614.5634765625</c:v>
                </c:pt>
                <c:pt idx="2067">
                  <c:v>7586.37841796875</c:v>
                </c:pt>
                <c:pt idx="2068">
                  <c:v>7623.73193359375</c:v>
                </c:pt>
                <c:pt idx="2069">
                  <c:v>7678.9052734375</c:v>
                </c:pt>
                <c:pt idx="2070">
                  <c:v>7690.201171875</c:v>
                </c:pt>
                <c:pt idx="2071">
                  <c:v>7595.21337890625</c:v>
                </c:pt>
                <c:pt idx="2072">
                  <c:v>7730.8974609375</c:v>
                </c:pt>
                <c:pt idx="2073">
                  <c:v>7642.25634765625</c:v>
                </c:pt>
                <c:pt idx="2074">
                  <c:v>7530.26904296875</c:v>
                </c:pt>
                <c:pt idx="2075">
                  <c:v>7486.37841796875</c:v>
                </c:pt>
                <c:pt idx="2076">
                  <c:v>7487.771484375</c:v>
                </c:pt>
                <c:pt idx="2077">
                  <c:v>7444.84033203125</c:v>
                </c:pt>
                <c:pt idx="2078">
                  <c:v>7474.81396484375</c:v>
                </c:pt>
                <c:pt idx="2079">
                  <c:v>7447.39013671875</c:v>
                </c:pt>
                <c:pt idx="2080">
                  <c:v>7478.56689453125</c:v>
                </c:pt>
                <c:pt idx="2081">
                  <c:v>7423.01171875</c:v>
                </c:pt>
                <c:pt idx="2082">
                  <c:v>7378.6376953125</c:v>
                </c:pt>
                <c:pt idx="2083">
                  <c:v>7354.900390625</c:v>
                </c:pt>
                <c:pt idx="2084">
                  <c:v>7356.384765625</c:v>
                </c:pt>
                <c:pt idx="2085">
                  <c:v>7408.7841796875</c:v>
                </c:pt>
                <c:pt idx="2086">
                  <c:v>7440.58935546875</c:v>
                </c:pt>
                <c:pt idx="2087">
                  <c:v>7424.88037109375</c:v>
                </c:pt>
                <c:pt idx="2088">
                  <c:v>7459.1953125</c:v>
                </c:pt>
                <c:pt idx="2089">
                  <c:v>7461.26953125</c:v>
                </c:pt>
                <c:pt idx="2090">
                  <c:v>7548.81982421875</c:v>
                </c:pt>
                <c:pt idx="2091">
                  <c:v>7587.1455078125</c:v>
                </c:pt>
                <c:pt idx="2092">
                  <c:v>7639.49365234375</c:v>
                </c:pt>
                <c:pt idx="2093">
                  <c:v>7650.94580078125</c:v>
                </c:pt>
                <c:pt idx="2094">
                  <c:v>7561.6083984375</c:v>
                </c:pt>
                <c:pt idx="2095">
                  <c:v>7490.7421875</c:v>
                </c:pt>
                <c:pt idx="2096">
                  <c:v>7521.521484375</c:v>
                </c:pt>
                <c:pt idx="2097">
                  <c:v>7573.1923828125</c:v>
                </c:pt>
                <c:pt idx="2098">
                  <c:v>7559.5595703125</c:v>
                </c:pt>
                <c:pt idx="2099">
                  <c:v>7558.02783203125</c:v>
                </c:pt>
                <c:pt idx="2100">
                  <c:v>7599.369140625</c:v>
                </c:pt>
                <c:pt idx="2101">
                  <c:v>7579.060546875</c:v>
                </c:pt>
                <c:pt idx="2102">
                  <c:v>7477.59375</c:v>
                </c:pt>
                <c:pt idx="2103">
                  <c:v>7411.76904296875</c:v>
                </c:pt>
                <c:pt idx="2104">
                  <c:v>7420.70947265625</c:v>
                </c:pt>
                <c:pt idx="2105">
                  <c:v>7423.03076171875</c:v>
                </c:pt>
                <c:pt idx="2106">
                  <c:v>7427.751953125</c:v>
                </c:pt>
                <c:pt idx="2107">
                  <c:v>7472.36865234375</c:v>
                </c:pt>
                <c:pt idx="2108">
                  <c:v>7422.38916015625</c:v>
                </c:pt>
                <c:pt idx="2109">
                  <c:v>7505.59521484375</c:v>
                </c:pt>
                <c:pt idx="2110">
                  <c:v>7574.94873046875</c:v>
                </c:pt>
                <c:pt idx="2111">
                  <c:v>7499.951171875</c:v>
                </c:pt>
                <c:pt idx="2112">
                  <c:v>7555.04345703125</c:v>
                </c:pt>
                <c:pt idx="2113">
                  <c:v>7618.8662109375</c:v>
                </c:pt>
                <c:pt idx="2114">
                  <c:v>7530.53271484375</c:v>
                </c:pt>
                <c:pt idx="2115">
                  <c:v>7518.25</c:v>
                </c:pt>
                <c:pt idx="2116">
                  <c:v>7562.29296875</c:v>
                </c:pt>
                <c:pt idx="2117">
                  <c:v>7426.5087890625</c:v>
                </c:pt>
                <c:pt idx="2118">
                  <c:v>7392.02783203125</c:v>
                </c:pt>
                <c:pt idx="2119">
                  <c:v>7403.2099609375</c:v>
                </c:pt>
                <c:pt idx="2120">
                  <c:v>7312.1962890625</c:v>
                </c:pt>
                <c:pt idx="2121">
                  <c:v>7279.2724609375</c:v>
                </c:pt>
                <c:pt idx="2122">
                  <c:v>7270.16259765625</c:v>
                </c:pt>
                <c:pt idx="2123">
                  <c:v>7284.53515625</c:v>
                </c:pt>
                <c:pt idx="2124">
                  <c:v>7311.61181640625</c:v>
                </c:pt>
                <c:pt idx="2125">
                  <c:v>7328.603515625</c:v>
                </c:pt>
                <c:pt idx="2126">
                  <c:v>7303.51513671875</c:v>
                </c:pt>
                <c:pt idx="2127">
                  <c:v>7382.56982421875</c:v>
                </c:pt>
                <c:pt idx="2128">
                  <c:v>7358.1435546875</c:v>
                </c:pt>
                <c:pt idx="2129">
                  <c:v>7324.70166015625</c:v>
                </c:pt>
                <c:pt idx="2130">
                  <c:v>7268.61376953125</c:v>
                </c:pt>
                <c:pt idx="2131">
                  <c:v>7242.9189453125</c:v>
                </c:pt>
                <c:pt idx="2132">
                  <c:v>7303.62646484375</c:v>
                </c:pt>
                <c:pt idx="2133">
                  <c:v>7415.5</c:v>
                </c:pt>
                <c:pt idx="2134">
                  <c:v>7375.6103515625</c:v>
                </c:pt>
                <c:pt idx="2135">
                  <c:v>7329.3623046875</c:v>
                </c:pt>
                <c:pt idx="2136">
                  <c:v>7255.38427734375</c:v>
                </c:pt>
                <c:pt idx="2137">
                  <c:v>7231.2138671875</c:v>
                </c:pt>
                <c:pt idx="2138">
                  <c:v>7335.8837890625</c:v>
                </c:pt>
                <c:pt idx="2139">
                  <c:v>7412.5869140625</c:v>
                </c:pt>
                <c:pt idx="2140">
                  <c:v>7521.1484375</c:v>
                </c:pt>
                <c:pt idx="2141">
                  <c:v>7630.1669921875</c:v>
                </c:pt>
                <c:pt idx="2142">
                  <c:v>7715.4580078125</c:v>
                </c:pt>
                <c:pt idx="2143">
                  <c:v>7661.4990234375</c:v>
                </c:pt>
                <c:pt idx="2144">
                  <c:v>7584.080078125</c:v>
                </c:pt>
                <c:pt idx="2145">
                  <c:v>7564.12744140625</c:v>
                </c:pt>
                <c:pt idx="2146">
                  <c:v>7548.69677734375</c:v>
                </c:pt>
                <c:pt idx="2147">
                  <c:v>7552.12548828125</c:v>
                </c:pt>
                <c:pt idx="2148">
                  <c:v>7546.9091796875</c:v>
                </c:pt>
                <c:pt idx="2149">
                  <c:v>7560.34375</c:v>
                </c:pt>
                <c:pt idx="2150">
                  <c:v>7442.59326171875</c:v>
                </c:pt>
                <c:pt idx="2151">
                  <c:v>7431.130859375</c:v>
                </c:pt>
                <c:pt idx="2152">
                  <c:v>7553.89306640625</c:v>
                </c:pt>
                <c:pt idx="2153">
                  <c:v>7591.53369140625</c:v>
                </c:pt>
                <c:pt idx="2154">
                  <c:v>7555.39697265625</c:v>
                </c:pt>
                <c:pt idx="2155">
                  <c:v>7530.18798828125</c:v>
                </c:pt>
                <c:pt idx="2156">
                  <c:v>7559.341796875</c:v>
                </c:pt>
                <c:pt idx="2157">
                  <c:v>7455.71240234375</c:v>
                </c:pt>
                <c:pt idx="2158">
                  <c:v>7454.73388671875</c:v>
                </c:pt>
                <c:pt idx="2159">
                  <c:v>7413.3115234375</c:v>
                </c:pt>
                <c:pt idx="2160">
                  <c:v>7423.6923828125</c:v>
                </c:pt>
                <c:pt idx="2161">
                  <c:v>7412.13720703125</c:v>
                </c:pt>
                <c:pt idx="2162">
                  <c:v>7415.62109375</c:v>
                </c:pt>
                <c:pt idx="2163">
                  <c:v>7404.9697265625</c:v>
                </c:pt>
                <c:pt idx="2164">
                  <c:v>7377.15478515625</c:v>
                </c:pt>
                <c:pt idx="2165">
                  <c:v>7404.45458984375</c:v>
                </c:pt>
                <c:pt idx="2166">
                  <c:v>7350.87646484375</c:v>
                </c:pt>
                <c:pt idx="2167">
                  <c:v>7298.1220703125</c:v>
                </c:pt>
                <c:pt idx="2168">
                  <c:v>7368.14013671875</c:v>
                </c:pt>
                <c:pt idx="2169">
                  <c:v>7468.12353515625</c:v>
                </c:pt>
                <c:pt idx="2170">
                  <c:v>7471.6025390625</c:v>
                </c:pt>
                <c:pt idx="2171">
                  <c:v>7412.470703125</c:v>
                </c:pt>
                <c:pt idx="2172">
                  <c:v>7463.4130859375</c:v>
                </c:pt>
                <c:pt idx="2173">
                  <c:v>7547.26708984375</c:v>
                </c:pt>
                <c:pt idx="2174">
                  <c:v>7583.8984375</c:v>
                </c:pt>
                <c:pt idx="2175">
                  <c:v>7635.24072265625</c:v>
                </c:pt>
                <c:pt idx="2176">
                  <c:v>7585.98681640625</c:v>
                </c:pt>
                <c:pt idx="2177">
                  <c:v>7643.62548828125</c:v>
                </c:pt>
                <c:pt idx="2178">
                  <c:v>7648.65380859375</c:v>
                </c:pt>
                <c:pt idx="2179">
                  <c:v>7540.80322265625</c:v>
                </c:pt>
                <c:pt idx="2180">
                  <c:v>7537.66796875</c:v>
                </c:pt>
                <c:pt idx="2181">
                  <c:v>7498.39111328125</c:v>
                </c:pt>
                <c:pt idx="2182">
                  <c:v>7445.37939453125</c:v>
                </c:pt>
                <c:pt idx="2183">
                  <c:v>7424.505859375</c:v>
                </c:pt>
                <c:pt idx="2184">
                  <c:v>7468.8671875</c:v>
                </c:pt>
                <c:pt idx="2185">
                  <c:v>7510.48828125</c:v>
                </c:pt>
                <c:pt idx="2186">
                  <c:v>7499.73291015625</c:v>
                </c:pt>
                <c:pt idx="2187">
                  <c:v>7486.0185546875</c:v>
                </c:pt>
                <c:pt idx="2188">
                  <c:v>7499.85498046875</c:v>
                </c:pt>
                <c:pt idx="2189">
                  <c:v>7537.5263671875</c:v>
                </c:pt>
                <c:pt idx="2190">
                  <c:v>7565.580078125</c:v>
                </c:pt>
                <c:pt idx="2191">
                  <c:v>7559.5634765625</c:v>
                </c:pt>
                <c:pt idx="2192">
                  <c:v>7590.228515625</c:v>
                </c:pt>
                <c:pt idx="2193">
                  <c:v>7636.4150390625</c:v>
                </c:pt>
                <c:pt idx="2194">
                  <c:v>7597.3671875</c:v>
                </c:pt>
                <c:pt idx="2195">
                  <c:v>7614.25390625</c:v>
                </c:pt>
                <c:pt idx="2196">
                  <c:v>7574.26171875</c:v>
                </c:pt>
                <c:pt idx="2197">
                  <c:v>7605.9716796875</c:v>
                </c:pt>
                <c:pt idx="2198">
                  <c:v>7570.49853515625</c:v>
                </c:pt>
                <c:pt idx="2199">
                  <c:v>7486.52978515625</c:v>
                </c:pt>
                <c:pt idx="2200">
                  <c:v>7521.01806640625</c:v>
                </c:pt>
                <c:pt idx="2201">
                  <c:v>7545.48388671875</c:v>
                </c:pt>
                <c:pt idx="2202">
                  <c:v>7473.66552734375</c:v>
                </c:pt>
                <c:pt idx="2203">
                  <c:v>7550.17529296875</c:v>
                </c:pt>
                <c:pt idx="2204">
                  <c:v>7575.0380859375</c:v>
                </c:pt>
                <c:pt idx="2205">
                  <c:v>7567.95849609375</c:v>
                </c:pt>
                <c:pt idx="2206">
                  <c:v>7563.4873046875</c:v>
                </c:pt>
                <c:pt idx="2207">
                  <c:v>7547.13623046875</c:v>
                </c:pt>
                <c:pt idx="2208">
                  <c:v>7585.046875</c:v>
                </c:pt>
                <c:pt idx="2209">
                  <c:v>7680.54248046875</c:v>
                </c:pt>
                <c:pt idx="2210">
                  <c:v>7751.5234375</c:v>
                </c:pt>
                <c:pt idx="2211">
                  <c:v>7709.81005859375</c:v>
                </c:pt>
                <c:pt idx="2212">
                  <c:v>7736.8037109375</c:v>
                </c:pt>
                <c:pt idx="2213">
                  <c:v>7787.91650390625</c:v>
                </c:pt>
                <c:pt idx="2214">
                  <c:v>7835.6923828125</c:v>
                </c:pt>
                <c:pt idx="2215">
                  <c:v>7884.75634765625</c:v>
                </c:pt>
                <c:pt idx="2216">
                  <c:v>7904.3994140625</c:v>
                </c:pt>
                <c:pt idx="2217">
                  <c:v>7845.3740234375</c:v>
                </c:pt>
                <c:pt idx="2218">
                  <c:v>7858.68701171875</c:v>
                </c:pt>
                <c:pt idx="2219">
                  <c:v>7877.390625</c:v>
                </c:pt>
                <c:pt idx="2220">
                  <c:v>7820.3515625</c:v>
                </c:pt>
                <c:pt idx="2221">
                  <c:v>7789.4765625</c:v>
                </c:pt>
                <c:pt idx="2222">
                  <c:v>7712.71044921875</c:v>
                </c:pt>
                <c:pt idx="2223">
                  <c:v>7703.9306640625</c:v>
                </c:pt>
                <c:pt idx="2224">
                  <c:v>7679.7802734375</c:v>
                </c:pt>
                <c:pt idx="2225">
                  <c:v>7720.24609375</c:v>
                </c:pt>
                <c:pt idx="2226">
                  <c:v>7692.1748046875</c:v>
                </c:pt>
                <c:pt idx="2227">
                  <c:v>7671.4619140625</c:v>
                </c:pt>
                <c:pt idx="2228">
                  <c:v>7660.54052734375</c:v>
                </c:pt>
                <c:pt idx="2229">
                  <c:v>7689.42431640625</c:v>
                </c:pt>
                <c:pt idx="2230">
                  <c:v>7714.20458984375</c:v>
                </c:pt>
                <c:pt idx="2231">
                  <c:v>7720.62451171875</c:v>
                </c:pt>
                <c:pt idx="2232">
                  <c:v>7623.39892578125</c:v>
                </c:pt>
                <c:pt idx="2233">
                  <c:v>7603.5458984375</c:v>
                </c:pt>
                <c:pt idx="2234">
                  <c:v>7571.447265625</c:v>
                </c:pt>
                <c:pt idx="2235">
                  <c:v>7593.45751953125</c:v>
                </c:pt>
                <c:pt idx="2236">
                  <c:v>7662.76220703125</c:v>
                </c:pt>
                <c:pt idx="2237">
                  <c:v>7675.63427734375</c:v>
                </c:pt>
                <c:pt idx="2238">
                  <c:v>7594.177734375</c:v>
                </c:pt>
                <c:pt idx="2239">
                  <c:v>7604.751953125</c:v>
                </c:pt>
                <c:pt idx="2240">
                  <c:v>7591.52734375</c:v>
                </c:pt>
                <c:pt idx="2241">
                  <c:v>7549.6875</c:v>
                </c:pt>
                <c:pt idx="2242">
                  <c:v>7477.111328125</c:v>
                </c:pt>
                <c:pt idx="2243">
                  <c:v>7437.87841796875</c:v>
                </c:pt>
                <c:pt idx="2244">
                  <c:v>7474.49609375</c:v>
                </c:pt>
                <c:pt idx="2245">
                  <c:v>7497.46630859375</c:v>
                </c:pt>
                <c:pt idx="2246">
                  <c:v>7598.28125</c:v>
                </c:pt>
                <c:pt idx="2247">
                  <c:v>7604.72314453125</c:v>
                </c:pt>
                <c:pt idx="2248">
                  <c:v>7632.5341796875</c:v>
                </c:pt>
                <c:pt idx="2249">
                  <c:v>7669.0703125</c:v>
                </c:pt>
                <c:pt idx="2250">
                  <c:v>7644.63427734375</c:v>
                </c:pt>
                <c:pt idx="2251">
                  <c:v>7655.52294921875</c:v>
                </c:pt>
                <c:pt idx="2252">
                  <c:v>7616.73974609375</c:v>
                </c:pt>
                <c:pt idx="2253">
                  <c:v>7536.08251953125</c:v>
                </c:pt>
                <c:pt idx="2254">
                  <c:v>7515.4443359375</c:v>
                </c:pt>
                <c:pt idx="2255">
                  <c:v>7461.41064453125</c:v>
                </c:pt>
                <c:pt idx="2256">
                  <c:v>7455.0048828125</c:v>
                </c:pt>
                <c:pt idx="2257">
                  <c:v>7363.2197265625</c:v>
                </c:pt>
                <c:pt idx="2258">
                  <c:v>7371.85693359375</c:v>
                </c:pt>
                <c:pt idx="2259">
                  <c:v>7452.0302734375</c:v>
                </c:pt>
                <c:pt idx="2260">
                  <c:v>7523.51220703125</c:v>
                </c:pt>
                <c:pt idx="2261">
                  <c:v>7549.72509765625</c:v>
                </c:pt>
                <c:pt idx="2262">
                  <c:v>7571.82275390625</c:v>
                </c:pt>
                <c:pt idx="2263">
                  <c:v>7584.46435546875</c:v>
                </c:pt>
                <c:pt idx="2264">
                  <c:v>7547.33251953125</c:v>
                </c:pt>
                <c:pt idx="2265">
                  <c:v>7561.3193359375</c:v>
                </c:pt>
                <c:pt idx="2266">
                  <c:v>7597.63330078125</c:v>
                </c:pt>
                <c:pt idx="2267">
                  <c:v>7630.9384765625</c:v>
                </c:pt>
                <c:pt idx="2268">
                  <c:v>7540.66845703125</c:v>
                </c:pt>
                <c:pt idx="2269">
                  <c:v>7543.83447265625</c:v>
                </c:pt>
                <c:pt idx="2270">
                  <c:v>7496.537109375</c:v>
                </c:pt>
                <c:pt idx="2271">
                  <c:v>7466.51318359375</c:v>
                </c:pt>
                <c:pt idx="2272">
                  <c:v>7501.236328125</c:v>
                </c:pt>
                <c:pt idx="2273">
                  <c:v>7483.33203125</c:v>
                </c:pt>
                <c:pt idx="2274">
                  <c:v>7499.6591796875</c:v>
                </c:pt>
                <c:pt idx="2275">
                  <c:v>7520.404296875</c:v>
                </c:pt>
                <c:pt idx="2276">
                  <c:v>7561.03955078125</c:v>
                </c:pt>
                <c:pt idx="2277">
                  <c:v>7588.3408203125</c:v>
                </c:pt>
                <c:pt idx="2278">
                  <c:v>7523.56982421875</c:v>
                </c:pt>
                <c:pt idx="2279">
                  <c:v>7543.1640625</c:v>
                </c:pt>
                <c:pt idx="2280">
                  <c:v>7465.94482421875</c:v>
                </c:pt>
                <c:pt idx="2281">
                  <c:v>7448.0625</c:v>
                </c:pt>
                <c:pt idx="2282">
                  <c:v>7471.37158203125</c:v>
                </c:pt>
                <c:pt idx="2283">
                  <c:v>7447.0322265625</c:v>
                </c:pt>
                <c:pt idx="2284">
                  <c:v>7403.14697265625</c:v>
                </c:pt>
                <c:pt idx="2285">
                  <c:v>7428.28662109375</c:v>
                </c:pt>
                <c:pt idx="2286">
                  <c:v>7524.65576171875</c:v>
                </c:pt>
                <c:pt idx="2287">
                  <c:v>7608.7607421875</c:v>
                </c:pt>
                <c:pt idx="2288">
                  <c:v>7584.74609375</c:v>
                </c:pt>
                <c:pt idx="2289">
                  <c:v>7467.8408203125</c:v>
                </c:pt>
                <c:pt idx="2290">
                  <c:v>7461.2890625</c:v>
                </c:pt>
                <c:pt idx="2291">
                  <c:v>7446.6201171875</c:v>
                </c:pt>
                <c:pt idx="2292">
                  <c:v>7412.1875</c:v>
                </c:pt>
                <c:pt idx="2293">
                  <c:v>7477.72802734375</c:v>
                </c:pt>
                <c:pt idx="2294">
                  <c:v>7458.392578125</c:v>
                </c:pt>
                <c:pt idx="2295">
                  <c:v>7435.50244140625</c:v>
                </c:pt>
                <c:pt idx="2296">
                  <c:v>7279.91943359375</c:v>
                </c:pt>
                <c:pt idx="2297">
                  <c:v>7191.181640625</c:v>
                </c:pt>
                <c:pt idx="2298">
                  <c:v>7147.79443359375</c:v>
                </c:pt>
                <c:pt idx="2299">
                  <c:v>7152.2451171875</c:v>
                </c:pt>
                <c:pt idx="2300">
                  <c:v>7131.7412109375</c:v>
                </c:pt>
                <c:pt idx="2301">
                  <c:v>7134.546875</c:v>
                </c:pt>
                <c:pt idx="2302">
                  <c:v>7160.177734375</c:v>
                </c:pt>
                <c:pt idx="2303">
                  <c:v>7238.1337890625</c:v>
                </c:pt>
                <c:pt idx="2304">
                  <c:v>7241.35302734375</c:v>
                </c:pt>
                <c:pt idx="2305">
                  <c:v>7230.267578125</c:v>
                </c:pt>
                <c:pt idx="2306">
                  <c:v>7230.08154296875</c:v>
                </c:pt>
                <c:pt idx="2307">
                  <c:v>7269.97216796875</c:v>
                </c:pt>
                <c:pt idx="2308">
                  <c:v>7279.64599609375</c:v>
                </c:pt>
                <c:pt idx="2309">
                  <c:v>7262.96630859375</c:v>
                </c:pt>
                <c:pt idx="2310">
                  <c:v>7320.6025390625</c:v>
                </c:pt>
                <c:pt idx="2311">
                  <c:v>7346.43359375</c:v>
                </c:pt>
                <c:pt idx="2312">
                  <c:v>7253.73681640625</c:v>
                </c:pt>
                <c:pt idx="2313">
                  <c:v>7239.2841796875</c:v>
                </c:pt>
                <c:pt idx="2314">
                  <c:v>7209.72509765625</c:v>
                </c:pt>
                <c:pt idx="2315">
                  <c:v>7206.1201171875</c:v>
                </c:pt>
                <c:pt idx="2316">
                  <c:v>7229.08447265625</c:v>
                </c:pt>
                <c:pt idx="2317">
                  <c:v>7209.482421875</c:v>
                </c:pt>
                <c:pt idx="2318">
                  <c:v>7160.318359375</c:v>
                </c:pt>
                <c:pt idx="2319">
                  <c:v>7158.91162109375</c:v>
                </c:pt>
                <c:pt idx="2320">
                  <c:v>6986.5693359375</c:v>
                </c:pt>
                <c:pt idx="2321">
                  <c:v>7009.01123046875</c:v>
                </c:pt>
                <c:pt idx="2322">
                  <c:v>7065.13671875</c:v>
                </c:pt>
                <c:pt idx="2323">
                  <c:v>7169.34765625</c:v>
                </c:pt>
                <c:pt idx="2324">
                  <c:v>7151.54345703125</c:v>
                </c:pt>
                <c:pt idx="2325">
                  <c:v>7149.78369140625</c:v>
                </c:pt>
                <c:pt idx="2326">
                  <c:v>7289.87451171875</c:v>
                </c:pt>
                <c:pt idx="2327">
                  <c:v>7386.29541015625</c:v>
                </c:pt>
                <c:pt idx="2328">
                  <c:v>7393.33642578125</c:v>
                </c:pt>
                <c:pt idx="2329">
                  <c:v>7383.244140625</c:v>
                </c:pt>
                <c:pt idx="2330">
                  <c:v>7348.40283203125</c:v>
                </c:pt>
                <c:pt idx="2331">
                  <c:v>7289.27783203125</c:v>
                </c:pt>
                <c:pt idx="2332">
                  <c:v>7325.6728515625</c:v>
                </c:pt>
                <c:pt idx="2333">
                  <c:v>7440.888671875</c:v>
                </c:pt>
                <c:pt idx="2334">
                  <c:v>7484.1875</c:v>
                </c:pt>
                <c:pt idx="2335">
                  <c:v>7438.8134765625</c:v>
                </c:pt>
                <c:pt idx="2336">
                  <c:v>7458.123046875</c:v>
                </c:pt>
                <c:pt idx="2337">
                  <c:v>7446.89453125</c:v>
                </c:pt>
                <c:pt idx="2338">
                  <c:v>7503.64306640625</c:v>
                </c:pt>
                <c:pt idx="2339">
                  <c:v>7467.3505859375</c:v>
                </c:pt>
                <c:pt idx="2340">
                  <c:v>7398.0634765625</c:v>
                </c:pt>
                <c:pt idx="2341">
                  <c:v>7302.85107421875</c:v>
                </c:pt>
                <c:pt idx="2342">
                  <c:v>7308.33642578125</c:v>
                </c:pt>
                <c:pt idx="2343">
                  <c:v>7399.6806640625</c:v>
                </c:pt>
                <c:pt idx="2344">
                  <c:v>7359.7646484375</c:v>
                </c:pt>
                <c:pt idx="2345">
                  <c:v>7371.85302734375</c:v>
                </c:pt>
                <c:pt idx="2346">
                  <c:v>7406.32177734375</c:v>
                </c:pt>
                <c:pt idx="2347">
                  <c:v>7431.7802734375</c:v>
                </c:pt>
                <c:pt idx="2348">
                  <c:v>7384.39794921875</c:v>
                </c:pt>
                <c:pt idx="2349">
                  <c:v>7377.13037109375</c:v>
                </c:pt>
                <c:pt idx="2350">
                  <c:v>7397.2939453125</c:v>
                </c:pt>
                <c:pt idx="2351">
                  <c:v>7428.00537109375</c:v>
                </c:pt>
                <c:pt idx="2352">
                  <c:v>7421.55419921875</c:v>
                </c:pt>
                <c:pt idx="2353">
                  <c:v>7426.810546875</c:v>
                </c:pt>
                <c:pt idx="2354">
                  <c:v>7470.1572265625</c:v>
                </c:pt>
                <c:pt idx="2355">
                  <c:v>7554.5703125</c:v>
                </c:pt>
                <c:pt idx="2356">
                  <c:v>7604.39208984375</c:v>
                </c:pt>
                <c:pt idx="2357">
                  <c:v>7673.4501953125</c:v>
                </c:pt>
                <c:pt idx="2358">
                  <c:v>7759.36572265625</c:v>
                </c:pt>
                <c:pt idx="2359">
                  <c:v>7766.08935546875</c:v>
                </c:pt>
                <c:pt idx="2360">
                  <c:v>7705.84033203125</c:v>
                </c:pt>
                <c:pt idx="2361">
                  <c:v>7693.7783203125</c:v>
                </c:pt>
                <c:pt idx="2362">
                  <c:v>7639.9140625</c:v>
                </c:pt>
                <c:pt idx="2363">
                  <c:v>7566.43310546875</c:v>
                </c:pt>
                <c:pt idx="2364">
                  <c:v>7508.2568359375</c:v>
                </c:pt>
                <c:pt idx="2365">
                  <c:v>7548.7451171875</c:v>
                </c:pt>
                <c:pt idx="2366">
                  <c:v>7544.46240234375</c:v>
                </c:pt>
                <c:pt idx="2367">
                  <c:v>7479.57666015625</c:v>
                </c:pt>
                <c:pt idx="2368">
                  <c:v>7396.72607421875</c:v>
                </c:pt>
                <c:pt idx="2369">
                  <c:v>7366.60888671875</c:v>
                </c:pt>
                <c:pt idx="2370">
                  <c:v>7396.232421875</c:v>
                </c:pt>
                <c:pt idx="2371">
                  <c:v>7416.88671875</c:v>
                </c:pt>
                <c:pt idx="2372">
                  <c:v>7320.3251953125</c:v>
                </c:pt>
                <c:pt idx="2373">
                  <c:v>7293.462890625</c:v>
                </c:pt>
                <c:pt idx="2374">
                  <c:v>7294.0048828125</c:v>
                </c:pt>
                <c:pt idx="2375">
                  <c:v>7288.14208984375</c:v>
                </c:pt>
                <c:pt idx="2376">
                  <c:v>7313.701171875</c:v>
                </c:pt>
                <c:pt idx="2377">
                  <c:v>7286.5185546875</c:v>
                </c:pt>
                <c:pt idx="2378">
                  <c:v>7248.08154296875</c:v>
                </c:pt>
                <c:pt idx="2379">
                  <c:v>7226.84765625</c:v>
                </c:pt>
                <c:pt idx="2380">
                  <c:v>7218.49267578125</c:v>
                </c:pt>
                <c:pt idx="2381">
                  <c:v>7195.37451171875</c:v>
                </c:pt>
                <c:pt idx="2382">
                  <c:v>7139.2060546875</c:v>
                </c:pt>
                <c:pt idx="2383">
                  <c:v>7108.29638671875</c:v>
                </c:pt>
                <c:pt idx="2384">
                  <c:v>6986.42431640625</c:v>
                </c:pt>
                <c:pt idx="2385">
                  <c:v>6853.65625</c:v>
                </c:pt>
                <c:pt idx="2386">
                  <c:v>6784.5517578125</c:v>
                </c:pt>
                <c:pt idx="2387">
                  <c:v>6690.35986328125</c:v>
                </c:pt>
                <c:pt idx="2388">
                  <c:v>6594.0869140625</c:v>
                </c:pt>
                <c:pt idx="2389">
                  <c:v>6600.0400390625</c:v>
                </c:pt>
                <c:pt idx="2390">
                  <c:v>6585.43115234375</c:v>
                </c:pt>
                <c:pt idx="2391">
                  <c:v>6476.44921875</c:v>
                </c:pt>
                <c:pt idx="2392">
                  <c:v>6453.68994140625</c:v>
                </c:pt>
                <c:pt idx="2393">
                  <c:v>6374.138671875</c:v>
                </c:pt>
                <c:pt idx="2394">
                  <c:v>6268.75341796875</c:v>
                </c:pt>
                <c:pt idx="2395">
                  <c:v>6167.49853515625</c:v>
                </c:pt>
                <c:pt idx="2396">
                  <c:v>6139.11279296875</c:v>
                </c:pt>
                <c:pt idx="2397">
                  <c:v>6072.75537109375</c:v>
                </c:pt>
                <c:pt idx="2398">
                  <c:v>5973.62109375</c:v>
                </c:pt>
                <c:pt idx="2399">
                  <c:v>5937.638671875</c:v>
                </c:pt>
                <c:pt idx="2400">
                  <c:v>5899.5830078125</c:v>
                </c:pt>
                <c:pt idx="2401">
                  <c:v>5884.29345703125</c:v>
                </c:pt>
                <c:pt idx="2402">
                  <c:v>5865.92529296875</c:v>
                </c:pt>
                <c:pt idx="2403">
                  <c:v>5834.580078125</c:v>
                </c:pt>
                <c:pt idx="2404">
                  <c:v>5769.03662109375</c:v>
                </c:pt>
                <c:pt idx="2405">
                  <c:v>5657.6142578125</c:v>
                </c:pt>
                <c:pt idx="2406">
                  <c:v>5532.77734375</c:v>
                </c:pt>
                <c:pt idx="2407">
                  <c:v>5535.431640625</c:v>
                </c:pt>
                <c:pt idx="2408">
                  <c:v>5445.0576171875</c:v>
                </c:pt>
                <c:pt idx="2409">
                  <c:v>5389.201171875</c:v>
                </c:pt>
                <c:pt idx="2410">
                  <c:v>5394.232421875</c:v>
                </c:pt>
                <c:pt idx="2411">
                  <c:v>5367.0322265625</c:v>
                </c:pt>
                <c:pt idx="2412">
                  <c:v>5352.3837890625</c:v>
                </c:pt>
                <c:pt idx="2413">
                  <c:v>5300.31787109375</c:v>
                </c:pt>
                <c:pt idx="2414">
                  <c:v>5123.94677734375</c:v>
                </c:pt>
                <c:pt idx="2415">
                  <c:v>4992.56640625</c:v>
                </c:pt>
                <c:pt idx="2416">
                  <c:v>4960.63427734375</c:v>
                </c:pt>
                <c:pt idx="2417">
                  <c:v>4895.990234375</c:v>
                </c:pt>
                <c:pt idx="2418">
                  <c:v>4895.2705078125</c:v>
                </c:pt>
                <c:pt idx="2419">
                  <c:v>4836.4072265625</c:v>
                </c:pt>
                <c:pt idx="2420">
                  <c:v>4734.78369140625</c:v>
                </c:pt>
                <c:pt idx="2421">
                  <c:v>4576.98681640625</c:v>
                </c:pt>
                <c:pt idx="2422">
                  <c:v>4437.2666015625</c:v>
                </c:pt>
                <c:pt idx="2423">
                  <c:v>4384.16796875</c:v>
                </c:pt>
                <c:pt idx="2424">
                  <c:v>4264.115234375</c:v>
                </c:pt>
                <c:pt idx="2425">
                  <c:v>4151.06640625</c:v>
                </c:pt>
                <c:pt idx="2426">
                  <c:v>4035.80078125</c:v>
                </c:pt>
                <c:pt idx="2427">
                  <c:v>3944.620849609375</c:v>
                </c:pt>
                <c:pt idx="2428">
                  <c:v>3874.32373046875</c:v>
                </c:pt>
                <c:pt idx="2429">
                  <c:v>3948.560546875</c:v>
                </c:pt>
                <c:pt idx="2430">
                  <c:v>3939.1533203125</c:v>
                </c:pt>
                <c:pt idx="2431">
                  <c:v>3930.6689453125</c:v>
                </c:pt>
                <c:pt idx="2432">
                  <c:v>3775.383544921875</c:v>
                </c:pt>
                <c:pt idx="2433">
                  <c:v>3668.660888671875</c:v>
                </c:pt>
                <c:pt idx="2434">
                  <c:v>3581.8876953125</c:v>
                </c:pt>
                <c:pt idx="2435">
                  <c:v>3447.642822265625</c:v>
                </c:pt>
                <c:pt idx="2436">
                  <c:v>3348.586181640625</c:v>
                </c:pt>
                <c:pt idx="2437">
                  <c:v>3249.229248046875</c:v>
                </c:pt>
                <c:pt idx="2438">
                  <c:v>3177.4453125</c:v>
                </c:pt>
                <c:pt idx="2439">
                  <c:v>3091.864990234375</c:v>
                </c:pt>
                <c:pt idx="2440">
                  <c:v>3074.47998046875</c:v>
                </c:pt>
                <c:pt idx="2441">
                  <c:v>3033.833984375</c:v>
                </c:pt>
                <c:pt idx="2442">
                  <c:v>2949.407958984375</c:v>
                </c:pt>
                <c:pt idx="2443">
                  <c:v>2854.141845703125</c:v>
                </c:pt>
                <c:pt idx="2444">
                  <c:v>2778.15869140625</c:v>
                </c:pt>
                <c:pt idx="2445">
                  <c:v>2739.47119140625</c:v>
                </c:pt>
                <c:pt idx="2446">
                  <c:v>2657.135009765625</c:v>
                </c:pt>
                <c:pt idx="2447">
                  <c:v>2571.3525390625</c:v>
                </c:pt>
                <c:pt idx="2448">
                  <c:v>2521.58642578125</c:v>
                </c:pt>
                <c:pt idx="2449">
                  <c:v>2510.07373046875</c:v>
                </c:pt>
                <c:pt idx="2450">
                  <c:v>2470.658203125</c:v>
                </c:pt>
                <c:pt idx="2451">
                  <c:v>2382.240966796875</c:v>
                </c:pt>
                <c:pt idx="2452">
                  <c:v>2293.91650390625</c:v>
                </c:pt>
                <c:pt idx="2453">
                  <c:v>2192.465576171875</c:v>
                </c:pt>
                <c:pt idx="2454">
                  <c:v>2132.61376953125</c:v>
                </c:pt>
                <c:pt idx="2455">
                  <c:v>2052.427734375</c:v>
                </c:pt>
                <c:pt idx="2456">
                  <c:v>1988.1590576171875</c:v>
                </c:pt>
                <c:pt idx="2457">
                  <c:v>1920.522705078125</c:v>
                </c:pt>
                <c:pt idx="2458">
                  <c:v>1836.7664794921875</c:v>
                </c:pt>
                <c:pt idx="2459">
                  <c:v>1745.894287109375</c:v>
                </c:pt>
                <c:pt idx="2460">
                  <c:v>1669.8946533203125</c:v>
                </c:pt>
                <c:pt idx="2461">
                  <c:v>1648.2669677734375</c:v>
                </c:pt>
                <c:pt idx="2462">
                  <c:v>1656.380859375</c:v>
                </c:pt>
                <c:pt idx="2463">
                  <c:v>1557.19873046875</c:v>
                </c:pt>
                <c:pt idx="2464">
                  <c:v>1396.5975341796875</c:v>
                </c:pt>
                <c:pt idx="2465">
                  <c:v>1310.371337890625</c:v>
                </c:pt>
                <c:pt idx="2466">
                  <c:v>1226.52978515625</c:v>
                </c:pt>
                <c:pt idx="2467">
                  <c:v>1140.3212890625</c:v>
                </c:pt>
                <c:pt idx="2468">
                  <c:v>1072.7623291015625</c:v>
                </c:pt>
                <c:pt idx="2469">
                  <c:v>1007.0668334960938</c:v>
                </c:pt>
                <c:pt idx="2470">
                  <c:v>962.80712890625</c:v>
                </c:pt>
                <c:pt idx="2471">
                  <c:v>910.7523193359375</c:v>
                </c:pt>
                <c:pt idx="2472">
                  <c:v>852.9395751953125</c:v>
                </c:pt>
                <c:pt idx="2473">
                  <c:v>821.884765625</c:v>
                </c:pt>
                <c:pt idx="2474">
                  <c:v>784.3912353515625</c:v>
                </c:pt>
                <c:pt idx="2475">
                  <c:v>755.994384765625</c:v>
                </c:pt>
                <c:pt idx="2476">
                  <c:v>707.15985107421875</c:v>
                </c:pt>
                <c:pt idx="2477">
                  <c:v>671.56610107421875</c:v>
                </c:pt>
                <c:pt idx="2478">
                  <c:v>646.47271728515625</c:v>
                </c:pt>
                <c:pt idx="2479">
                  <c:v>630.879150390625</c:v>
                </c:pt>
                <c:pt idx="2480">
                  <c:v>624.7275390625</c:v>
                </c:pt>
                <c:pt idx="2481">
                  <c:v>606.6265869140625</c:v>
                </c:pt>
                <c:pt idx="2482">
                  <c:v>558.519287109375</c:v>
                </c:pt>
                <c:pt idx="2483">
                  <c:v>513.87744140625</c:v>
                </c:pt>
                <c:pt idx="2484">
                  <c:v>470.78121948242188</c:v>
                </c:pt>
                <c:pt idx="2485">
                  <c:v>434.90475463867188</c:v>
                </c:pt>
                <c:pt idx="2486">
                  <c:v>394.35693359375</c:v>
                </c:pt>
                <c:pt idx="2487">
                  <c:v>352.87771606445313</c:v>
                </c:pt>
                <c:pt idx="2488">
                  <c:v>324.45632934570313</c:v>
                </c:pt>
                <c:pt idx="2489">
                  <c:v>296.88064575195313</c:v>
                </c:pt>
                <c:pt idx="2490">
                  <c:v>273.75164794921875</c:v>
                </c:pt>
                <c:pt idx="2491">
                  <c:v>250.56610107421875</c:v>
                </c:pt>
                <c:pt idx="2492">
                  <c:v>220.44938659667969</c:v>
                </c:pt>
                <c:pt idx="2493">
                  <c:v>192.18122863769531</c:v>
                </c:pt>
                <c:pt idx="2494">
                  <c:v>175.96609497070313</c:v>
                </c:pt>
                <c:pt idx="2495">
                  <c:v>163.24906921386719</c:v>
                </c:pt>
                <c:pt idx="2496">
                  <c:v>140.80897521972656</c:v>
                </c:pt>
                <c:pt idx="2497">
                  <c:v>123.11386108398438</c:v>
                </c:pt>
                <c:pt idx="2498">
                  <c:v>99.1728515625</c:v>
                </c:pt>
                <c:pt idx="2499">
                  <c:v>84.098663330078125</c:v>
                </c:pt>
                <c:pt idx="2500">
                  <c:v>65.139907836914063</c:v>
                </c:pt>
                <c:pt idx="2501">
                  <c:v>57.675819396972656</c:v>
                </c:pt>
                <c:pt idx="2502">
                  <c:v>53.562728881835938</c:v>
                </c:pt>
                <c:pt idx="2503">
                  <c:v>48.471202850341797</c:v>
                </c:pt>
                <c:pt idx="2504">
                  <c:v>51.048431396484375</c:v>
                </c:pt>
                <c:pt idx="2505">
                  <c:v>45.97125244140625</c:v>
                </c:pt>
                <c:pt idx="2506">
                  <c:v>37.180946350097656</c:v>
                </c:pt>
                <c:pt idx="2507">
                  <c:v>30.265312194824219</c:v>
                </c:pt>
                <c:pt idx="2508">
                  <c:v>24.229581832885742</c:v>
                </c:pt>
                <c:pt idx="2509">
                  <c:v>18.678432464599609</c:v>
                </c:pt>
                <c:pt idx="2510">
                  <c:v>14.294308662414551</c:v>
                </c:pt>
                <c:pt idx="2511">
                  <c:v>11.388354301452637</c:v>
                </c:pt>
                <c:pt idx="2512">
                  <c:v>10.4664306640625</c:v>
                </c:pt>
                <c:pt idx="2513">
                  <c:v>6.5406880378723145</c:v>
                </c:pt>
                <c:pt idx="2514">
                  <c:v>4.5517849922180176</c:v>
                </c:pt>
                <c:pt idx="2515">
                  <c:v>3.9129171371459961</c:v>
                </c:pt>
                <c:pt idx="2516">
                  <c:v>1.0539525747299194</c:v>
                </c:pt>
                <c:pt idx="2517">
                  <c:v>0.96241611242294312</c:v>
                </c:pt>
                <c:pt idx="2518">
                  <c:v>0.74444830417633057</c:v>
                </c:pt>
                <c:pt idx="2519">
                  <c:v>0.59528350830078125</c:v>
                </c:pt>
                <c:pt idx="2520">
                  <c:v>0.43020233511924744</c:v>
                </c:pt>
                <c:pt idx="2521">
                  <c:v>0.37690258026123047</c:v>
                </c:pt>
                <c:pt idx="2522">
                  <c:v>0.31253492832183838</c:v>
                </c:pt>
                <c:pt idx="2523">
                  <c:v>0.31596657633781433</c:v>
                </c:pt>
                <c:pt idx="2524">
                  <c:v>0.31260597705841064</c:v>
                </c:pt>
                <c:pt idx="2525">
                  <c:v>0.31162348389625549</c:v>
                </c:pt>
                <c:pt idx="2526">
                  <c:v>0.31269234418869019</c:v>
                </c:pt>
                <c:pt idx="2527">
                  <c:v>0.31816279888153076</c:v>
                </c:pt>
                <c:pt idx="2528">
                  <c:v>0.31535515189170837</c:v>
                </c:pt>
                <c:pt idx="2529">
                  <c:v>0.31351521611213684</c:v>
                </c:pt>
                <c:pt idx="2530">
                  <c:v>0.31610757112503052</c:v>
                </c:pt>
                <c:pt idx="2531">
                  <c:v>0.31462970376014709</c:v>
                </c:pt>
                <c:pt idx="2532">
                  <c:v>0.31625401973724365</c:v>
                </c:pt>
                <c:pt idx="2533">
                  <c:v>0.31422680616378784</c:v>
                </c:pt>
                <c:pt idx="2534">
                  <c:v>0.3161885142326355</c:v>
                </c:pt>
                <c:pt idx="2535">
                  <c:v>0.31446069478988647</c:v>
                </c:pt>
                <c:pt idx="2536">
                  <c:v>0.31266045570373535</c:v>
                </c:pt>
                <c:pt idx="2537">
                  <c:v>0.31500169634819031</c:v>
                </c:pt>
                <c:pt idx="2538">
                  <c:v>0.31593143939971924</c:v>
                </c:pt>
                <c:pt idx="2539">
                  <c:v>0.31367510557174683</c:v>
                </c:pt>
                <c:pt idx="2540">
                  <c:v>0.31543907523155212</c:v>
                </c:pt>
                <c:pt idx="2541">
                  <c:v>0.31692004203796387</c:v>
                </c:pt>
                <c:pt idx="2542">
                  <c:v>0.31488272547721863</c:v>
                </c:pt>
                <c:pt idx="2543">
                  <c:v>0.31525063514709473</c:v>
                </c:pt>
                <c:pt idx="2544">
                  <c:v>0.31794196367263794</c:v>
                </c:pt>
                <c:pt idx="2545">
                  <c:v>0.3160785436630249</c:v>
                </c:pt>
                <c:pt idx="2546">
                  <c:v>0.31822136044502258</c:v>
                </c:pt>
                <c:pt idx="2547">
                  <c:v>0.31838509440422058</c:v>
                </c:pt>
                <c:pt idx="2548">
                  <c:v>0.31755751371383667</c:v>
                </c:pt>
                <c:pt idx="2549">
                  <c:v>0.31757158041000366</c:v>
                </c:pt>
                <c:pt idx="2550">
                  <c:v>0.31598156690597534</c:v>
                </c:pt>
                <c:pt idx="2551">
                  <c:v>0.31617856025695801</c:v>
                </c:pt>
                <c:pt idx="2552">
                  <c:v>0.31683021783828735</c:v>
                </c:pt>
                <c:pt idx="2553">
                  <c:v>0.31441840529441833</c:v>
                </c:pt>
                <c:pt idx="2554">
                  <c:v>0.31649583578109741</c:v>
                </c:pt>
                <c:pt idx="2555">
                  <c:v>0.31508740782737732</c:v>
                </c:pt>
                <c:pt idx="2556">
                  <c:v>0.31925824284553528</c:v>
                </c:pt>
                <c:pt idx="2557">
                  <c:v>0.31517809629440308</c:v>
                </c:pt>
                <c:pt idx="2558">
                  <c:v>0.31712862849235535</c:v>
                </c:pt>
                <c:pt idx="2559">
                  <c:v>0.31773564219474792</c:v>
                </c:pt>
                <c:pt idx="2560">
                  <c:v>0.31803980469703674</c:v>
                </c:pt>
                <c:pt idx="2561">
                  <c:v>0.31604811549186707</c:v>
                </c:pt>
                <c:pt idx="2562">
                  <c:v>0.31876388192176819</c:v>
                </c:pt>
                <c:pt idx="2563">
                  <c:v>0.31943824887275696</c:v>
                </c:pt>
                <c:pt idx="2564">
                  <c:v>0.31435537338256836</c:v>
                </c:pt>
                <c:pt idx="2565">
                  <c:v>0.31545394659042358</c:v>
                </c:pt>
                <c:pt idx="2566">
                  <c:v>0.31601500511169434</c:v>
                </c:pt>
                <c:pt idx="2567">
                  <c:v>0.31871691346168518</c:v>
                </c:pt>
                <c:pt idx="2568">
                  <c:v>0.31628960371017456</c:v>
                </c:pt>
                <c:pt idx="2569">
                  <c:v>0.31614154577255249</c:v>
                </c:pt>
                <c:pt idx="2570">
                  <c:v>0.31621816754341125</c:v>
                </c:pt>
                <c:pt idx="2571">
                  <c:v>0.3151337206363678</c:v>
                </c:pt>
                <c:pt idx="2572">
                  <c:v>0.31644496321678162</c:v>
                </c:pt>
                <c:pt idx="2573">
                  <c:v>0.31610128283500671</c:v>
                </c:pt>
                <c:pt idx="2574">
                  <c:v>0.31614252924919128</c:v>
                </c:pt>
                <c:pt idx="2575">
                  <c:v>0.31752276420593262</c:v>
                </c:pt>
                <c:pt idx="2576">
                  <c:v>0.32206621766090393</c:v>
                </c:pt>
                <c:pt idx="2577">
                  <c:v>0.32260242104530334</c:v>
                </c:pt>
                <c:pt idx="2578">
                  <c:v>0.31980079412460327</c:v>
                </c:pt>
                <c:pt idx="2579">
                  <c:v>0.32255223393440247</c:v>
                </c:pt>
                <c:pt idx="2580">
                  <c:v>0.32071340084075928</c:v>
                </c:pt>
                <c:pt idx="2581">
                  <c:v>0.32007381319999695</c:v>
                </c:pt>
                <c:pt idx="2582">
                  <c:v>0.32292914390563965</c:v>
                </c:pt>
                <c:pt idx="2583">
                  <c:v>0.32214850187301636</c:v>
                </c:pt>
                <c:pt idx="2584">
                  <c:v>0.32025200128555298</c:v>
                </c:pt>
                <c:pt idx="2585">
                  <c:v>0.32355397939682007</c:v>
                </c:pt>
                <c:pt idx="2586">
                  <c:v>0.31985864043235779</c:v>
                </c:pt>
                <c:pt idx="2587">
                  <c:v>0.32432746887207031</c:v>
                </c:pt>
                <c:pt idx="2588">
                  <c:v>0.32457494735717773</c:v>
                </c:pt>
                <c:pt idx="2589">
                  <c:v>0.32456880807876587</c:v>
                </c:pt>
                <c:pt idx="2590">
                  <c:v>0.32125291228294373</c:v>
                </c:pt>
                <c:pt idx="2591">
                  <c:v>0.32074457406997681</c:v>
                </c:pt>
                <c:pt idx="2592">
                  <c:v>0.31995090842247009</c:v>
                </c:pt>
                <c:pt idx="2593">
                  <c:v>0.32174214720726013</c:v>
                </c:pt>
                <c:pt idx="2594">
                  <c:v>0.32088029384613037</c:v>
                </c:pt>
                <c:pt idx="2595">
                  <c:v>0.3180210292339325</c:v>
                </c:pt>
                <c:pt idx="2596">
                  <c:v>0.32136955857276917</c:v>
                </c:pt>
                <c:pt idx="2597">
                  <c:v>0.32201430201530457</c:v>
                </c:pt>
                <c:pt idx="2598">
                  <c:v>0.32079732418060303</c:v>
                </c:pt>
                <c:pt idx="2599">
                  <c:v>0.32092326879501343</c:v>
                </c:pt>
                <c:pt idx="2600">
                  <c:v>0.32210654020309448</c:v>
                </c:pt>
                <c:pt idx="2601">
                  <c:v>0.32105833292007446</c:v>
                </c:pt>
                <c:pt idx="2602">
                  <c:v>0.32285633683204651</c:v>
                </c:pt>
                <c:pt idx="2603">
                  <c:v>0.3233780562877655</c:v>
                </c:pt>
                <c:pt idx="2604">
                  <c:v>0.32169494032859802</c:v>
                </c:pt>
                <c:pt idx="2605">
                  <c:v>0.3217717707157135</c:v>
                </c:pt>
                <c:pt idx="2606">
                  <c:v>0.54844903945922852</c:v>
                </c:pt>
                <c:pt idx="2607">
                  <c:v>0.32390552759170532</c:v>
                </c:pt>
                <c:pt idx="2608">
                  <c:v>0.32042837142944336</c:v>
                </c:pt>
                <c:pt idx="2609">
                  <c:v>0.32161664962768555</c:v>
                </c:pt>
                <c:pt idx="2610">
                  <c:v>0.32160934805870056</c:v>
                </c:pt>
                <c:pt idx="2611">
                  <c:v>0.32173743844032288</c:v>
                </c:pt>
                <c:pt idx="2612">
                  <c:v>0.32470360398292542</c:v>
                </c:pt>
                <c:pt idx="2613">
                  <c:v>0.32405310869216919</c:v>
                </c:pt>
                <c:pt idx="2614">
                  <c:v>0.31769010424613953</c:v>
                </c:pt>
                <c:pt idx="2615">
                  <c:v>0.3235243558883667</c:v>
                </c:pt>
                <c:pt idx="2616">
                  <c:v>0.32178199291229248</c:v>
                </c:pt>
                <c:pt idx="2617">
                  <c:v>0.32160830497741699</c:v>
                </c:pt>
                <c:pt idx="2618">
                  <c:v>0.52375984191894531</c:v>
                </c:pt>
                <c:pt idx="2619">
                  <c:v>0.32269805669784546</c:v>
                </c:pt>
                <c:pt idx="2620">
                  <c:v>0.32296937704086304</c:v>
                </c:pt>
                <c:pt idx="2621">
                  <c:v>0.32452282309532166</c:v>
                </c:pt>
                <c:pt idx="2622">
                  <c:v>0.32158821821212769</c:v>
                </c:pt>
                <c:pt idx="2623">
                  <c:v>0.32033064961433411</c:v>
                </c:pt>
                <c:pt idx="2624">
                  <c:v>0.32181170582771301</c:v>
                </c:pt>
                <c:pt idx="2625">
                  <c:v>0.32145035266876221</c:v>
                </c:pt>
                <c:pt idx="2626">
                  <c:v>0.32419866323471069</c:v>
                </c:pt>
                <c:pt idx="2627">
                  <c:v>0.32298514246940613</c:v>
                </c:pt>
                <c:pt idx="2628">
                  <c:v>0.32330179214477539</c:v>
                </c:pt>
                <c:pt idx="2629">
                  <c:v>0.32483077049255371</c:v>
                </c:pt>
                <c:pt idx="2630">
                  <c:v>0.32512402534484863</c:v>
                </c:pt>
                <c:pt idx="2631">
                  <c:v>0.32458433508872986</c:v>
                </c:pt>
                <c:pt idx="2632">
                  <c:v>0.32573974132537842</c:v>
                </c:pt>
                <c:pt idx="2633">
                  <c:v>0.32220882177352905</c:v>
                </c:pt>
                <c:pt idx="2634">
                  <c:v>0.32363834977149963</c:v>
                </c:pt>
                <c:pt idx="2635">
                  <c:v>0.32461217045783997</c:v>
                </c:pt>
                <c:pt idx="2636">
                  <c:v>0.32544985413551331</c:v>
                </c:pt>
                <c:pt idx="2637">
                  <c:v>0.32442706823348999</c:v>
                </c:pt>
                <c:pt idx="2638">
                  <c:v>0.32361876964569092</c:v>
                </c:pt>
                <c:pt idx="2639">
                  <c:v>0.42226335406303406</c:v>
                </c:pt>
                <c:pt idx="2640">
                  <c:v>0.32449951767921448</c:v>
                </c:pt>
                <c:pt idx="2641">
                  <c:v>0.32199186086654663</c:v>
                </c:pt>
                <c:pt idx="2642">
                  <c:v>0.32223322987556458</c:v>
                </c:pt>
                <c:pt idx="2643">
                  <c:v>0.32641151547431946</c:v>
                </c:pt>
                <c:pt idx="2644">
                  <c:v>0.32606023550033569</c:v>
                </c:pt>
                <c:pt idx="2645">
                  <c:v>0.32471126317977905</c:v>
                </c:pt>
                <c:pt idx="2646">
                  <c:v>0.32543486356735229</c:v>
                </c:pt>
                <c:pt idx="2647">
                  <c:v>0.32598781585693359</c:v>
                </c:pt>
                <c:pt idx="2648">
                  <c:v>0.32566982507705688</c:v>
                </c:pt>
                <c:pt idx="2649">
                  <c:v>0.32572281360626221</c:v>
                </c:pt>
                <c:pt idx="2650">
                  <c:v>0.32557696104049683</c:v>
                </c:pt>
                <c:pt idx="2651">
                  <c:v>0.32456853985786438</c:v>
                </c:pt>
                <c:pt idx="2652">
                  <c:v>0.32518777251243591</c:v>
                </c:pt>
                <c:pt idx="2653">
                  <c:v>0.32696238160133362</c:v>
                </c:pt>
                <c:pt idx="2654">
                  <c:v>0.32487806677818298</c:v>
                </c:pt>
                <c:pt idx="2655">
                  <c:v>0.32381793856620789</c:v>
                </c:pt>
                <c:pt idx="2656">
                  <c:v>0.32736745476722717</c:v>
                </c:pt>
                <c:pt idx="2657">
                  <c:v>0.32296055555343628</c:v>
                </c:pt>
                <c:pt idx="2658">
                  <c:v>0.32608792185783386</c:v>
                </c:pt>
                <c:pt idx="2659">
                  <c:v>0.32701566815376282</c:v>
                </c:pt>
                <c:pt idx="2660">
                  <c:v>0.32221364974975586</c:v>
                </c:pt>
                <c:pt idx="2661">
                  <c:v>0.32348871231079102</c:v>
                </c:pt>
                <c:pt idx="2662">
                  <c:v>0.32630544900894165</c:v>
                </c:pt>
                <c:pt idx="2663">
                  <c:v>0.32785055041313171</c:v>
                </c:pt>
                <c:pt idx="2664">
                  <c:v>0.32559901475906372</c:v>
                </c:pt>
                <c:pt idx="2665">
                  <c:v>0.32537773251533508</c:v>
                </c:pt>
                <c:pt idx="2666">
                  <c:v>0.3261878490447998</c:v>
                </c:pt>
                <c:pt idx="2667">
                  <c:v>0.32888147234916687</c:v>
                </c:pt>
                <c:pt idx="2668">
                  <c:v>0.32742747664451599</c:v>
                </c:pt>
                <c:pt idx="2669">
                  <c:v>0.32775208353996277</c:v>
                </c:pt>
                <c:pt idx="2670">
                  <c:v>0.32991427183151245</c:v>
                </c:pt>
                <c:pt idx="2671">
                  <c:v>0.32791981101036072</c:v>
                </c:pt>
                <c:pt idx="2672">
                  <c:v>0.32432329654693604</c:v>
                </c:pt>
                <c:pt idx="2673">
                  <c:v>0.32636311650276184</c:v>
                </c:pt>
                <c:pt idx="2674">
                  <c:v>0.32761916518211365</c:v>
                </c:pt>
                <c:pt idx="2675">
                  <c:v>0.32520562410354614</c:v>
                </c:pt>
                <c:pt idx="2676">
                  <c:v>0.32367336750030518</c:v>
                </c:pt>
                <c:pt idx="2677">
                  <c:v>0.32627952098846436</c:v>
                </c:pt>
                <c:pt idx="2678">
                  <c:v>0.32493090629577637</c:v>
                </c:pt>
                <c:pt idx="2679">
                  <c:v>0.32982593774795532</c:v>
                </c:pt>
                <c:pt idx="2680">
                  <c:v>0.32784110307693481</c:v>
                </c:pt>
                <c:pt idx="2681">
                  <c:v>0.32661521434783936</c:v>
                </c:pt>
                <c:pt idx="2682">
                  <c:v>0.32846930623054504</c:v>
                </c:pt>
                <c:pt idx="2683">
                  <c:v>0.32691648602485657</c:v>
                </c:pt>
                <c:pt idx="2684">
                  <c:v>0.32592752575874329</c:v>
                </c:pt>
                <c:pt idx="2685">
                  <c:v>0.3270857036113739</c:v>
                </c:pt>
                <c:pt idx="2686">
                  <c:v>0.32824054360389709</c:v>
                </c:pt>
                <c:pt idx="2687">
                  <c:v>0.32894015312194824</c:v>
                </c:pt>
                <c:pt idx="2688">
                  <c:v>0.32701957225799561</c:v>
                </c:pt>
                <c:pt idx="2689">
                  <c:v>0.32869824767112732</c:v>
                </c:pt>
                <c:pt idx="2690">
                  <c:v>0.3263610303401947</c:v>
                </c:pt>
                <c:pt idx="2691">
                  <c:v>0.3272148072719574</c:v>
                </c:pt>
                <c:pt idx="2692">
                  <c:v>0.32866618037223816</c:v>
                </c:pt>
                <c:pt idx="2693">
                  <c:v>0.32994124293327332</c:v>
                </c:pt>
                <c:pt idx="2694">
                  <c:v>0.32794281840324402</c:v>
                </c:pt>
                <c:pt idx="2695">
                  <c:v>0.33005926012992859</c:v>
                </c:pt>
                <c:pt idx="2696">
                  <c:v>0.3266899585723877</c:v>
                </c:pt>
                <c:pt idx="2697">
                  <c:v>0.32569506764411926</c:v>
                </c:pt>
                <c:pt idx="2698">
                  <c:v>0.4282011091709137</c:v>
                </c:pt>
                <c:pt idx="2699">
                  <c:v>0.32783174514770508</c:v>
                </c:pt>
                <c:pt idx="2700">
                  <c:v>0.32774445414543152</c:v>
                </c:pt>
                <c:pt idx="2701">
                  <c:v>0.32576611638069153</c:v>
                </c:pt>
                <c:pt idx="2702">
                  <c:v>0.32966619729995728</c:v>
                </c:pt>
                <c:pt idx="2703">
                  <c:v>0.32801571488380432</c:v>
                </c:pt>
                <c:pt idx="2704">
                  <c:v>0.32960906624794006</c:v>
                </c:pt>
                <c:pt idx="2705">
                  <c:v>0.32694655656814575</c:v>
                </c:pt>
                <c:pt idx="2706">
                  <c:v>0.32731565833091736</c:v>
                </c:pt>
                <c:pt idx="2707">
                  <c:v>0.32523566484451294</c:v>
                </c:pt>
                <c:pt idx="2708">
                  <c:v>0.32788002490997314</c:v>
                </c:pt>
                <c:pt idx="2709">
                  <c:v>0.32754412293434143</c:v>
                </c:pt>
                <c:pt idx="2710">
                  <c:v>0.32829681038856506</c:v>
                </c:pt>
                <c:pt idx="2711">
                  <c:v>0.32972943782806396</c:v>
                </c:pt>
                <c:pt idx="2712">
                  <c:v>0.32751232385635376</c:v>
                </c:pt>
                <c:pt idx="2713">
                  <c:v>0.32811775803565979</c:v>
                </c:pt>
                <c:pt idx="2714">
                  <c:v>0.43572822213172913</c:v>
                </c:pt>
                <c:pt idx="2715">
                  <c:v>0.32781326770782471</c:v>
                </c:pt>
                <c:pt idx="2716">
                  <c:v>0.32835289835929871</c:v>
                </c:pt>
                <c:pt idx="2717">
                  <c:v>0.32657715678215027</c:v>
                </c:pt>
                <c:pt idx="2718">
                  <c:v>0.32730880379676819</c:v>
                </c:pt>
                <c:pt idx="2719">
                  <c:v>0.32924792170524597</c:v>
                </c:pt>
                <c:pt idx="2720">
                  <c:v>0.32829847931861877</c:v>
                </c:pt>
                <c:pt idx="2721">
                  <c:v>0.3276466429233551</c:v>
                </c:pt>
                <c:pt idx="2722">
                  <c:v>0.32901901006698608</c:v>
                </c:pt>
                <c:pt idx="2723">
                  <c:v>0.32688659429550171</c:v>
                </c:pt>
                <c:pt idx="2724">
                  <c:v>0.33036878705024719</c:v>
                </c:pt>
                <c:pt idx="2725">
                  <c:v>0.32762885093688965</c:v>
                </c:pt>
                <c:pt idx="2726">
                  <c:v>0.32697883248329163</c:v>
                </c:pt>
                <c:pt idx="2727">
                  <c:v>0.32578599452972412</c:v>
                </c:pt>
                <c:pt idx="2728">
                  <c:v>0.32799592614173889</c:v>
                </c:pt>
                <c:pt idx="2729">
                  <c:v>0.32949423789978027</c:v>
                </c:pt>
                <c:pt idx="2730">
                  <c:v>0.32778829336166382</c:v>
                </c:pt>
                <c:pt idx="2731">
                  <c:v>0.33186793327331543</c:v>
                </c:pt>
                <c:pt idx="2732">
                  <c:v>0.32917770743370056</c:v>
                </c:pt>
                <c:pt idx="2733">
                  <c:v>0.33123591542243958</c:v>
                </c:pt>
                <c:pt idx="2734">
                  <c:v>0.33038899302482605</c:v>
                </c:pt>
                <c:pt idx="2735">
                  <c:v>0.33114412426948547</c:v>
                </c:pt>
                <c:pt idx="2736">
                  <c:v>0.33198493719100952</c:v>
                </c:pt>
                <c:pt idx="2737">
                  <c:v>0.33065295219421387</c:v>
                </c:pt>
                <c:pt idx="2738">
                  <c:v>0.33093681931495667</c:v>
                </c:pt>
                <c:pt idx="2739">
                  <c:v>0.33255082368850708</c:v>
                </c:pt>
                <c:pt idx="2740">
                  <c:v>0.32986783981323242</c:v>
                </c:pt>
                <c:pt idx="2741">
                  <c:v>0.33009392023086548</c:v>
                </c:pt>
                <c:pt idx="2742">
                  <c:v>0.42897284030914307</c:v>
                </c:pt>
                <c:pt idx="2743">
                  <c:v>0.33070415258407593</c:v>
                </c:pt>
                <c:pt idx="2744">
                  <c:v>0.32864627242088318</c:v>
                </c:pt>
                <c:pt idx="2745">
                  <c:v>0.33145970106124878</c:v>
                </c:pt>
                <c:pt idx="2746">
                  <c:v>0.33203887939453125</c:v>
                </c:pt>
                <c:pt idx="2747">
                  <c:v>0.3305741548538208</c:v>
                </c:pt>
                <c:pt idx="2748">
                  <c:v>0.44916340708732605</c:v>
                </c:pt>
                <c:pt idx="2749">
                  <c:v>0.3311016857624054</c:v>
                </c:pt>
                <c:pt idx="2750">
                  <c:v>0.33086535334587097</c:v>
                </c:pt>
                <c:pt idx="2751">
                  <c:v>0.3311445415019989</c:v>
                </c:pt>
                <c:pt idx="2752">
                  <c:v>0.33113232254981995</c:v>
                </c:pt>
                <c:pt idx="2753">
                  <c:v>0.32788097858428955</c:v>
                </c:pt>
                <c:pt idx="2754">
                  <c:v>0.33369767665863037</c:v>
                </c:pt>
                <c:pt idx="2755">
                  <c:v>0.33249765634536743</c:v>
                </c:pt>
                <c:pt idx="2756">
                  <c:v>0.32941213250160217</c:v>
                </c:pt>
                <c:pt idx="2757">
                  <c:v>0.33047202229499817</c:v>
                </c:pt>
                <c:pt idx="2758">
                  <c:v>0.32872739434242249</c:v>
                </c:pt>
                <c:pt idx="2759">
                  <c:v>0.3282390832901001</c:v>
                </c:pt>
                <c:pt idx="2760">
                  <c:v>0.43941605091094971</c:v>
                </c:pt>
                <c:pt idx="2761">
                  <c:v>0.33141341805458069</c:v>
                </c:pt>
                <c:pt idx="2762">
                  <c:v>0.33258137106895447</c:v>
                </c:pt>
                <c:pt idx="2763">
                  <c:v>0.33000016212463379</c:v>
                </c:pt>
                <c:pt idx="2764">
                  <c:v>0.23081293702125549</c:v>
                </c:pt>
                <c:pt idx="2765">
                  <c:v>0.22871550917625427</c:v>
                </c:pt>
                <c:pt idx="2766">
                  <c:v>0.2318718433380127</c:v>
                </c:pt>
                <c:pt idx="2767">
                  <c:v>0.37190598249435425</c:v>
                </c:pt>
                <c:pt idx="2768">
                  <c:v>0.23287895321846008</c:v>
                </c:pt>
                <c:pt idx="2769">
                  <c:v>0.23321366310119629</c:v>
                </c:pt>
                <c:pt idx="2770">
                  <c:v>0.23230335116386414</c:v>
                </c:pt>
                <c:pt idx="2771">
                  <c:v>0.33090314269065857</c:v>
                </c:pt>
                <c:pt idx="2772">
                  <c:v>0.23115965723991394</c:v>
                </c:pt>
                <c:pt idx="2773">
                  <c:v>0.2308286726474762</c:v>
                </c:pt>
                <c:pt idx="2774">
                  <c:v>0.23166483640670776</c:v>
                </c:pt>
                <c:pt idx="2775">
                  <c:v>0.23015421628952026</c:v>
                </c:pt>
                <c:pt idx="2776">
                  <c:v>0.2326103150844574</c:v>
                </c:pt>
                <c:pt idx="2777">
                  <c:v>0.22898802161216736</c:v>
                </c:pt>
                <c:pt idx="2778">
                  <c:v>0.23036310076713562</c:v>
                </c:pt>
                <c:pt idx="2779">
                  <c:v>0.22859770059585571</c:v>
                </c:pt>
                <c:pt idx="2780">
                  <c:v>0.23157885670661926</c:v>
                </c:pt>
                <c:pt idx="2781">
                  <c:v>0.23070830106735229</c:v>
                </c:pt>
                <c:pt idx="2782">
                  <c:v>0.23330813646316528</c:v>
                </c:pt>
                <c:pt idx="2783">
                  <c:v>0.84450185298919678</c:v>
                </c:pt>
                <c:pt idx="2784">
                  <c:v>0.23114129900932312</c:v>
                </c:pt>
                <c:pt idx="2785">
                  <c:v>0.23093017935752869</c:v>
                </c:pt>
                <c:pt idx="2786">
                  <c:v>0.23580387234687805</c:v>
                </c:pt>
                <c:pt idx="2787">
                  <c:v>0.23050659894943237</c:v>
                </c:pt>
                <c:pt idx="2788">
                  <c:v>0.33014339208602905</c:v>
                </c:pt>
                <c:pt idx="2789">
                  <c:v>0.23002564907073975</c:v>
                </c:pt>
                <c:pt idx="2790">
                  <c:v>0.23005452752113342</c:v>
                </c:pt>
                <c:pt idx="2791">
                  <c:v>0.231606125831604</c:v>
                </c:pt>
                <c:pt idx="2792">
                  <c:v>0.23089960217475891</c:v>
                </c:pt>
                <c:pt idx="2793">
                  <c:v>0.23076164722442627</c:v>
                </c:pt>
                <c:pt idx="2794">
                  <c:v>0.35312956571578979</c:v>
                </c:pt>
                <c:pt idx="2795">
                  <c:v>0.2314494252204895</c:v>
                </c:pt>
                <c:pt idx="2796">
                  <c:v>0.23069044947624207</c:v>
                </c:pt>
                <c:pt idx="2797">
                  <c:v>0.23258665204048157</c:v>
                </c:pt>
                <c:pt idx="2798">
                  <c:v>0.22806206345558167</c:v>
                </c:pt>
                <c:pt idx="2799">
                  <c:v>0.23077824711799622</c:v>
                </c:pt>
                <c:pt idx="2800">
                  <c:v>0.23149091005325317</c:v>
                </c:pt>
                <c:pt idx="2801">
                  <c:v>0.23666968941688538</c:v>
                </c:pt>
                <c:pt idx="2802">
                  <c:v>0.33159178495407104</c:v>
                </c:pt>
                <c:pt idx="2803">
                  <c:v>0.23414486646652222</c:v>
                </c:pt>
                <c:pt idx="2804">
                  <c:v>0.23311474919319153</c:v>
                </c:pt>
                <c:pt idx="2805">
                  <c:v>0.23155421018600464</c:v>
                </c:pt>
                <c:pt idx="2806">
                  <c:v>0.23561838269233704</c:v>
                </c:pt>
                <c:pt idx="2807">
                  <c:v>0.23331490159034729</c:v>
                </c:pt>
                <c:pt idx="2808">
                  <c:v>0.23447129130363464</c:v>
                </c:pt>
                <c:pt idx="2809">
                  <c:v>0.235047847032547</c:v>
                </c:pt>
                <c:pt idx="2810">
                  <c:v>0.33640918135643005</c:v>
                </c:pt>
                <c:pt idx="2811">
                  <c:v>0.33585292100906372</c:v>
                </c:pt>
                <c:pt idx="2812">
                  <c:v>0.33404254913330078</c:v>
                </c:pt>
                <c:pt idx="2813">
                  <c:v>0.23426371812820435</c:v>
                </c:pt>
                <c:pt idx="2814">
                  <c:v>0.33500969409942627</c:v>
                </c:pt>
                <c:pt idx="2815">
                  <c:v>0.23551750183105469</c:v>
                </c:pt>
                <c:pt idx="2816">
                  <c:v>0.33407407999038696</c:v>
                </c:pt>
                <c:pt idx="2817">
                  <c:v>0.33217582106590271</c:v>
                </c:pt>
                <c:pt idx="2818">
                  <c:v>0.23465725779533386</c:v>
                </c:pt>
                <c:pt idx="2819">
                  <c:v>0.3438267707824707</c:v>
                </c:pt>
                <c:pt idx="2820">
                  <c:v>0.23263677954673767</c:v>
                </c:pt>
                <c:pt idx="2821">
                  <c:v>0.3330407440662384</c:v>
                </c:pt>
                <c:pt idx="2822">
                  <c:v>0.3341260552406311</c:v>
                </c:pt>
                <c:pt idx="2823">
                  <c:v>0.33685633540153503</c:v>
                </c:pt>
                <c:pt idx="2824">
                  <c:v>0.33525237441062927</c:v>
                </c:pt>
                <c:pt idx="2825">
                  <c:v>0.33339822292327881</c:v>
                </c:pt>
                <c:pt idx="2826">
                  <c:v>0.33252608776092529</c:v>
                </c:pt>
                <c:pt idx="2827">
                  <c:v>0.33273458480834961</c:v>
                </c:pt>
                <c:pt idx="2828">
                  <c:v>0.33467274904251099</c:v>
                </c:pt>
                <c:pt idx="2829">
                  <c:v>0.38309314846992493</c:v>
                </c:pt>
                <c:pt idx="2830">
                  <c:v>0.23489570617675781</c:v>
                </c:pt>
                <c:pt idx="2831">
                  <c:v>0.23251503705978394</c:v>
                </c:pt>
                <c:pt idx="2832">
                  <c:v>1.0112178325653076</c:v>
                </c:pt>
                <c:pt idx="2833">
                  <c:v>0.23498538136482239</c:v>
                </c:pt>
                <c:pt idx="2834">
                  <c:v>0.23255214095115662</c:v>
                </c:pt>
                <c:pt idx="2835">
                  <c:v>0.23141247034072876</c:v>
                </c:pt>
                <c:pt idx="2836">
                  <c:v>0.23299089074134827</c:v>
                </c:pt>
                <c:pt idx="2837">
                  <c:v>0.23335805535316467</c:v>
                </c:pt>
                <c:pt idx="2838">
                  <c:v>0.23194131255149841</c:v>
                </c:pt>
                <c:pt idx="2839">
                  <c:v>0.22765320539474487</c:v>
                </c:pt>
                <c:pt idx="2840">
                  <c:v>0.2306370735168457</c:v>
                </c:pt>
                <c:pt idx="2841">
                  <c:v>0.2303917407989502</c:v>
                </c:pt>
                <c:pt idx="2842">
                  <c:v>0.22912165522575378</c:v>
                </c:pt>
                <c:pt idx="2843">
                  <c:v>0.22930502891540527</c:v>
                </c:pt>
                <c:pt idx="2844">
                  <c:v>0.22946611046791077</c:v>
                </c:pt>
                <c:pt idx="2845">
                  <c:v>0.23310548067092896</c:v>
                </c:pt>
                <c:pt idx="2846">
                  <c:v>0.34767588973045349</c:v>
                </c:pt>
                <c:pt idx="2847">
                  <c:v>0.23277249932289124</c:v>
                </c:pt>
                <c:pt idx="2848">
                  <c:v>0.23358869552612305</c:v>
                </c:pt>
                <c:pt idx="2849">
                  <c:v>0.23085081577301025</c:v>
                </c:pt>
                <c:pt idx="2850">
                  <c:v>0.23285514116287231</c:v>
                </c:pt>
                <c:pt idx="2851">
                  <c:v>0.23054838180541992</c:v>
                </c:pt>
                <c:pt idx="2852">
                  <c:v>0.33915826678276062</c:v>
                </c:pt>
                <c:pt idx="2853">
                  <c:v>0.23105171322822571</c:v>
                </c:pt>
                <c:pt idx="2854">
                  <c:v>0.22977939248085022</c:v>
                </c:pt>
                <c:pt idx="2855">
                  <c:v>0.23278641700744629</c:v>
                </c:pt>
                <c:pt idx="2856">
                  <c:v>0.23131206631660461</c:v>
                </c:pt>
                <c:pt idx="2857">
                  <c:v>0.33988192677497864</c:v>
                </c:pt>
                <c:pt idx="2858">
                  <c:v>0.23377948999404907</c:v>
                </c:pt>
                <c:pt idx="2859">
                  <c:v>0.23170751333236694</c:v>
                </c:pt>
                <c:pt idx="2860">
                  <c:v>0.23141515254974365</c:v>
                </c:pt>
                <c:pt idx="2861">
                  <c:v>0.23337149620056152</c:v>
                </c:pt>
                <c:pt idx="2862">
                  <c:v>0.23313313722610474</c:v>
                </c:pt>
                <c:pt idx="2863">
                  <c:v>0.23125550150871277</c:v>
                </c:pt>
                <c:pt idx="2864">
                  <c:v>0.23155933618545532</c:v>
                </c:pt>
                <c:pt idx="2865">
                  <c:v>0.23129573464393616</c:v>
                </c:pt>
                <c:pt idx="2866">
                  <c:v>0.23422747850418091</c:v>
                </c:pt>
                <c:pt idx="2867">
                  <c:v>0.23104295134544373</c:v>
                </c:pt>
                <c:pt idx="2868">
                  <c:v>0.23241618275642395</c:v>
                </c:pt>
                <c:pt idx="2869">
                  <c:v>0.23427262902259827</c:v>
                </c:pt>
                <c:pt idx="2870">
                  <c:v>0.23059001564979553</c:v>
                </c:pt>
                <c:pt idx="2871">
                  <c:v>0.23287889361381531</c:v>
                </c:pt>
                <c:pt idx="2872">
                  <c:v>0.23070865869522095</c:v>
                </c:pt>
                <c:pt idx="2873">
                  <c:v>0.23395183682441711</c:v>
                </c:pt>
                <c:pt idx="2874">
                  <c:v>0.23203480243682861</c:v>
                </c:pt>
                <c:pt idx="2875">
                  <c:v>0.23294791579246521</c:v>
                </c:pt>
                <c:pt idx="2876">
                  <c:v>0.23556336760520935</c:v>
                </c:pt>
                <c:pt idx="2877">
                  <c:v>0.23217061161994934</c:v>
                </c:pt>
                <c:pt idx="2878">
                  <c:v>0.23362764716148376</c:v>
                </c:pt>
                <c:pt idx="2879">
                  <c:v>0.23121055960655212</c:v>
                </c:pt>
                <c:pt idx="2880">
                  <c:v>0.22989866137504578</c:v>
                </c:pt>
                <c:pt idx="2881">
                  <c:v>0.2324499785900116</c:v>
                </c:pt>
                <c:pt idx="2882">
                  <c:v>0.23268187046051025</c:v>
                </c:pt>
                <c:pt idx="2883">
                  <c:v>0.23392155766487122</c:v>
                </c:pt>
                <c:pt idx="2884">
                  <c:v>0.34386211633682251</c:v>
                </c:pt>
                <c:pt idx="2885">
                  <c:v>0.23169678449630737</c:v>
                </c:pt>
                <c:pt idx="2886">
                  <c:v>0.23151823878288269</c:v>
                </c:pt>
                <c:pt idx="2887">
                  <c:v>0.23249325156211853</c:v>
                </c:pt>
                <c:pt idx="2888">
                  <c:v>0.23422554135322571</c:v>
                </c:pt>
                <c:pt idx="2889">
                  <c:v>0.23205342888832092</c:v>
                </c:pt>
                <c:pt idx="2890">
                  <c:v>0.23314628005027771</c:v>
                </c:pt>
                <c:pt idx="2891">
                  <c:v>0.23250612616539001</c:v>
                </c:pt>
                <c:pt idx="2892">
                  <c:v>0.23063123226165771</c:v>
                </c:pt>
                <c:pt idx="2893">
                  <c:v>0.23354488611221313</c:v>
                </c:pt>
                <c:pt idx="2894">
                  <c:v>0.23540505766868591</c:v>
                </c:pt>
                <c:pt idx="2895">
                  <c:v>0.23160171508789063</c:v>
                </c:pt>
                <c:pt idx="2896">
                  <c:v>0.23152363300323486</c:v>
                </c:pt>
                <c:pt idx="2897">
                  <c:v>0.23502546548843384</c:v>
                </c:pt>
                <c:pt idx="2898">
                  <c:v>0.23462659120559692</c:v>
                </c:pt>
                <c:pt idx="2899">
                  <c:v>0.23318979144096375</c:v>
                </c:pt>
                <c:pt idx="2900">
                  <c:v>0.23316997289657593</c:v>
                </c:pt>
                <c:pt idx="2901">
                  <c:v>0.23232480883598328</c:v>
                </c:pt>
                <c:pt idx="2902">
                  <c:v>0.23440343141555786</c:v>
                </c:pt>
                <c:pt idx="2903">
                  <c:v>0.23535147309303284</c:v>
                </c:pt>
                <c:pt idx="2904">
                  <c:v>0.23161065578460693</c:v>
                </c:pt>
                <c:pt idx="2905">
                  <c:v>0.33268475532531738</c:v>
                </c:pt>
                <c:pt idx="2906">
                  <c:v>0.23155048489570618</c:v>
                </c:pt>
                <c:pt idx="2907">
                  <c:v>0.34210878610610962</c:v>
                </c:pt>
                <c:pt idx="2908">
                  <c:v>0.23539444804191589</c:v>
                </c:pt>
                <c:pt idx="2909">
                  <c:v>0.23238188028335571</c:v>
                </c:pt>
                <c:pt idx="2910">
                  <c:v>0.23241463303565979</c:v>
                </c:pt>
                <c:pt idx="2911">
                  <c:v>0.23390629887580872</c:v>
                </c:pt>
                <c:pt idx="2912">
                  <c:v>0.2317124605178833</c:v>
                </c:pt>
                <c:pt idx="2913">
                  <c:v>0.23513138294219971</c:v>
                </c:pt>
                <c:pt idx="2914">
                  <c:v>0.23250859975814819</c:v>
                </c:pt>
                <c:pt idx="2915">
                  <c:v>0.23220592737197876</c:v>
                </c:pt>
                <c:pt idx="2916">
                  <c:v>0.23190987110137939</c:v>
                </c:pt>
                <c:pt idx="2917">
                  <c:v>0.2354857325553894</c:v>
                </c:pt>
                <c:pt idx="2918">
                  <c:v>0.33145126700401306</c:v>
                </c:pt>
                <c:pt idx="2919">
                  <c:v>0.23337981104850769</c:v>
                </c:pt>
                <c:pt idx="2920">
                  <c:v>0.23358821868896484</c:v>
                </c:pt>
                <c:pt idx="2921">
                  <c:v>0.2377258837223053</c:v>
                </c:pt>
                <c:pt idx="2922">
                  <c:v>0.23395270109176636</c:v>
                </c:pt>
                <c:pt idx="2923">
                  <c:v>0.23513928055763245</c:v>
                </c:pt>
                <c:pt idx="2924">
                  <c:v>0.23221150040626526</c:v>
                </c:pt>
                <c:pt idx="2925">
                  <c:v>0.23258388042449951</c:v>
                </c:pt>
                <c:pt idx="2926">
                  <c:v>0.23286420106887817</c:v>
                </c:pt>
                <c:pt idx="2927">
                  <c:v>0.23222848773002625</c:v>
                </c:pt>
                <c:pt idx="2928">
                  <c:v>0.23489928245544434</c:v>
                </c:pt>
                <c:pt idx="2929">
                  <c:v>0.23136845231056213</c:v>
                </c:pt>
                <c:pt idx="2930">
                  <c:v>0.23495954275131226</c:v>
                </c:pt>
                <c:pt idx="2931">
                  <c:v>0.23425069451332092</c:v>
                </c:pt>
                <c:pt idx="2932">
                  <c:v>0.23579347133636475</c:v>
                </c:pt>
                <c:pt idx="2933">
                  <c:v>0.23371848464012146</c:v>
                </c:pt>
                <c:pt idx="2934">
                  <c:v>0.23013231158256531</c:v>
                </c:pt>
                <c:pt idx="2935">
                  <c:v>0.23611551523208618</c:v>
                </c:pt>
                <c:pt idx="2936">
                  <c:v>0.23072835803031921</c:v>
                </c:pt>
                <c:pt idx="2937">
                  <c:v>0.23404231667518616</c:v>
                </c:pt>
                <c:pt idx="2938">
                  <c:v>0.23227161169052124</c:v>
                </c:pt>
                <c:pt idx="2939">
                  <c:v>0.33396926522254944</c:v>
                </c:pt>
                <c:pt idx="2940">
                  <c:v>0.2351374626159668</c:v>
                </c:pt>
                <c:pt idx="2941">
                  <c:v>0.23561704158782959</c:v>
                </c:pt>
                <c:pt idx="2942">
                  <c:v>0.23461785912513733</c:v>
                </c:pt>
                <c:pt idx="2943">
                  <c:v>0.2347271740436554</c:v>
                </c:pt>
                <c:pt idx="2944">
                  <c:v>0.23465520143508911</c:v>
                </c:pt>
                <c:pt idx="2945">
                  <c:v>0.234395831823349</c:v>
                </c:pt>
                <c:pt idx="2946">
                  <c:v>0.23462414741516113</c:v>
                </c:pt>
                <c:pt idx="2947">
                  <c:v>0.23297682404518127</c:v>
                </c:pt>
                <c:pt idx="2948">
                  <c:v>0.23519477248191833</c:v>
                </c:pt>
                <c:pt idx="2949">
                  <c:v>0.23553943634033203</c:v>
                </c:pt>
                <c:pt idx="2950">
                  <c:v>0.23326271772384644</c:v>
                </c:pt>
                <c:pt idx="2951">
                  <c:v>0.23555928468704224</c:v>
                </c:pt>
                <c:pt idx="2952">
                  <c:v>0.23836880922317505</c:v>
                </c:pt>
                <c:pt idx="2953">
                  <c:v>0.23359093070030212</c:v>
                </c:pt>
                <c:pt idx="2954">
                  <c:v>0.23457401990890503</c:v>
                </c:pt>
                <c:pt idx="2955">
                  <c:v>0.33600601553916931</c:v>
                </c:pt>
                <c:pt idx="2956">
                  <c:v>0.33352112770080566</c:v>
                </c:pt>
                <c:pt idx="2957">
                  <c:v>0.23569312691688538</c:v>
                </c:pt>
                <c:pt idx="2958">
                  <c:v>0.23359045386314392</c:v>
                </c:pt>
                <c:pt idx="2959">
                  <c:v>0.23304757475852966</c:v>
                </c:pt>
                <c:pt idx="2960">
                  <c:v>0.23553252220153809</c:v>
                </c:pt>
                <c:pt idx="2961">
                  <c:v>0.33273133635520935</c:v>
                </c:pt>
                <c:pt idx="2962">
                  <c:v>0.23244413733482361</c:v>
                </c:pt>
                <c:pt idx="2963">
                  <c:v>0.23611274361610413</c:v>
                </c:pt>
                <c:pt idx="2964">
                  <c:v>0.23402020335197449</c:v>
                </c:pt>
                <c:pt idx="2965">
                  <c:v>0.23454654216766357</c:v>
                </c:pt>
                <c:pt idx="2966">
                  <c:v>0.23214825987815857</c:v>
                </c:pt>
                <c:pt idx="2967">
                  <c:v>0.2289157509803772</c:v>
                </c:pt>
                <c:pt idx="2968">
                  <c:v>0.23444122076034546</c:v>
                </c:pt>
                <c:pt idx="2969">
                  <c:v>0.23690330982208252</c:v>
                </c:pt>
                <c:pt idx="2970">
                  <c:v>0.23350131511688232</c:v>
                </c:pt>
                <c:pt idx="2971">
                  <c:v>0.34139999747276306</c:v>
                </c:pt>
                <c:pt idx="2972">
                  <c:v>0.23405906558036804</c:v>
                </c:pt>
                <c:pt idx="2973">
                  <c:v>0.23184293508529663</c:v>
                </c:pt>
                <c:pt idx="2974">
                  <c:v>0.34309247136116028</c:v>
                </c:pt>
                <c:pt idx="2975">
                  <c:v>0.23623508214950562</c:v>
                </c:pt>
                <c:pt idx="2976">
                  <c:v>0.23986136913299561</c:v>
                </c:pt>
                <c:pt idx="2977">
                  <c:v>0.23372346162796021</c:v>
                </c:pt>
                <c:pt idx="2978">
                  <c:v>0.23450812697410583</c:v>
                </c:pt>
                <c:pt idx="2979">
                  <c:v>0.23728913068771362</c:v>
                </c:pt>
                <c:pt idx="2980">
                  <c:v>0.23472684621810913</c:v>
                </c:pt>
                <c:pt idx="2981">
                  <c:v>0.23308750987052917</c:v>
                </c:pt>
                <c:pt idx="2982">
                  <c:v>0.23533236980438232</c:v>
                </c:pt>
                <c:pt idx="2983">
                  <c:v>0.23478016257286072</c:v>
                </c:pt>
                <c:pt idx="2984">
                  <c:v>0.33580625057220459</c:v>
                </c:pt>
                <c:pt idx="2985">
                  <c:v>0.235624760389328</c:v>
                </c:pt>
                <c:pt idx="2986">
                  <c:v>0.23250758647918701</c:v>
                </c:pt>
                <c:pt idx="2987">
                  <c:v>0.34435096383094788</c:v>
                </c:pt>
                <c:pt idx="2988">
                  <c:v>0.23521450161933899</c:v>
                </c:pt>
                <c:pt idx="2989">
                  <c:v>0.23250818252563477</c:v>
                </c:pt>
                <c:pt idx="2990">
                  <c:v>0.23514804244041443</c:v>
                </c:pt>
                <c:pt idx="2991">
                  <c:v>0.23665198683738708</c:v>
                </c:pt>
                <c:pt idx="2992">
                  <c:v>0.2310282289981842</c:v>
                </c:pt>
                <c:pt idx="2993">
                  <c:v>0.23558720946311951</c:v>
                </c:pt>
                <c:pt idx="2994">
                  <c:v>0.2333851158618927</c:v>
                </c:pt>
                <c:pt idx="2995">
                  <c:v>0.33435428142547607</c:v>
                </c:pt>
                <c:pt idx="2996">
                  <c:v>0.23300653696060181</c:v>
                </c:pt>
                <c:pt idx="2997">
                  <c:v>0.23201975226402283</c:v>
                </c:pt>
                <c:pt idx="2998">
                  <c:v>0.23330330848693848</c:v>
                </c:pt>
                <c:pt idx="2999">
                  <c:v>0.23537465929985046</c:v>
                </c:pt>
                <c:pt idx="3000">
                  <c:v>0.23504295945167542</c:v>
                </c:pt>
                <c:pt idx="3001">
                  <c:v>0.34415814280509949</c:v>
                </c:pt>
                <c:pt idx="3002">
                  <c:v>0.23457390069961548</c:v>
                </c:pt>
                <c:pt idx="3003">
                  <c:v>0.23570382595062256</c:v>
                </c:pt>
                <c:pt idx="3004">
                  <c:v>0.35840561985969543</c:v>
                </c:pt>
                <c:pt idx="3005">
                  <c:v>0.23813062906265259</c:v>
                </c:pt>
                <c:pt idx="3006">
                  <c:v>0.50950711965560913</c:v>
                </c:pt>
                <c:pt idx="3007">
                  <c:v>0.23750826716423035</c:v>
                </c:pt>
                <c:pt idx="3008">
                  <c:v>0.33737161755561829</c:v>
                </c:pt>
                <c:pt idx="3009">
                  <c:v>0.23630252480506897</c:v>
                </c:pt>
                <c:pt idx="3010">
                  <c:v>0.23701700568199158</c:v>
                </c:pt>
                <c:pt idx="3011">
                  <c:v>0.33509361743927002</c:v>
                </c:pt>
                <c:pt idx="3012">
                  <c:v>0.33773675560951233</c:v>
                </c:pt>
                <c:pt idx="3013">
                  <c:v>0.34736451506614685</c:v>
                </c:pt>
                <c:pt idx="3014">
                  <c:v>0.23445752263069153</c:v>
                </c:pt>
                <c:pt idx="3015">
                  <c:v>0.23508134484291077</c:v>
                </c:pt>
                <c:pt idx="3016">
                  <c:v>0.23326241970062256</c:v>
                </c:pt>
                <c:pt idx="3017">
                  <c:v>0.34477069973945618</c:v>
                </c:pt>
                <c:pt idx="3018">
                  <c:v>0.23575162887573242</c:v>
                </c:pt>
                <c:pt idx="3019">
                  <c:v>0.23464459180831909</c:v>
                </c:pt>
                <c:pt idx="3020">
                  <c:v>0.23549404740333557</c:v>
                </c:pt>
                <c:pt idx="3021">
                  <c:v>0.23627626895904541</c:v>
                </c:pt>
                <c:pt idx="3022">
                  <c:v>0.23853489756584167</c:v>
                </c:pt>
                <c:pt idx="3023">
                  <c:v>0.23216274380683899</c:v>
                </c:pt>
                <c:pt idx="3024">
                  <c:v>0.23599284887313843</c:v>
                </c:pt>
                <c:pt idx="3025">
                  <c:v>0.23281413316726685</c:v>
                </c:pt>
                <c:pt idx="3026">
                  <c:v>0.23492106795310974</c:v>
                </c:pt>
                <c:pt idx="3027">
                  <c:v>0.23435145616531372</c:v>
                </c:pt>
                <c:pt idx="3028">
                  <c:v>0.23243066668510437</c:v>
                </c:pt>
                <c:pt idx="3029">
                  <c:v>0.40991058945655823</c:v>
                </c:pt>
                <c:pt idx="3030">
                  <c:v>0.23103818297386169</c:v>
                </c:pt>
                <c:pt idx="3031">
                  <c:v>0.23425638675689697</c:v>
                </c:pt>
                <c:pt idx="3032">
                  <c:v>0.33395755290985107</c:v>
                </c:pt>
                <c:pt idx="3033">
                  <c:v>0.23731932044029236</c:v>
                </c:pt>
                <c:pt idx="3034">
                  <c:v>0.23496162891387939</c:v>
                </c:pt>
                <c:pt idx="3035">
                  <c:v>0.23551955819129944</c:v>
                </c:pt>
                <c:pt idx="3036">
                  <c:v>0.23531469702720642</c:v>
                </c:pt>
                <c:pt idx="3037">
                  <c:v>0.23299890756607056</c:v>
                </c:pt>
                <c:pt idx="3038">
                  <c:v>0.2343464195728302</c:v>
                </c:pt>
                <c:pt idx="3039">
                  <c:v>0.2357729971408844</c:v>
                </c:pt>
                <c:pt idx="3040">
                  <c:v>0.23507541418075562</c:v>
                </c:pt>
                <c:pt idx="3041">
                  <c:v>0.23125723004341125</c:v>
                </c:pt>
                <c:pt idx="3042">
                  <c:v>0.2340627908706665</c:v>
                </c:pt>
                <c:pt idx="3043">
                  <c:v>0.23395651578903198</c:v>
                </c:pt>
                <c:pt idx="3044">
                  <c:v>0.23602861166000366</c:v>
                </c:pt>
                <c:pt idx="3045">
                  <c:v>0.23591256141662598</c:v>
                </c:pt>
                <c:pt idx="3046">
                  <c:v>0.36562246084213257</c:v>
                </c:pt>
                <c:pt idx="3047">
                  <c:v>0.33349412679672241</c:v>
                </c:pt>
                <c:pt idx="3048">
                  <c:v>0.23369941115379333</c:v>
                </c:pt>
                <c:pt idx="3049">
                  <c:v>0.23477956652641296</c:v>
                </c:pt>
                <c:pt idx="3050">
                  <c:v>0.33674624562263489</c:v>
                </c:pt>
                <c:pt idx="3051">
                  <c:v>0.83370357751846313</c:v>
                </c:pt>
                <c:pt idx="3052">
                  <c:v>0.23392882943153381</c:v>
                </c:pt>
                <c:pt idx="3053">
                  <c:v>0.23396414518356323</c:v>
                </c:pt>
                <c:pt idx="3054">
                  <c:v>0.23838543891906738</c:v>
                </c:pt>
                <c:pt idx="3055">
                  <c:v>0.23370987176895142</c:v>
                </c:pt>
                <c:pt idx="3056">
                  <c:v>0.23468711972236633</c:v>
                </c:pt>
                <c:pt idx="3057">
                  <c:v>0.2345041036605835</c:v>
                </c:pt>
                <c:pt idx="3058">
                  <c:v>0.23472854495048523</c:v>
                </c:pt>
                <c:pt idx="3059">
                  <c:v>0.23644062876701355</c:v>
                </c:pt>
                <c:pt idx="3060">
                  <c:v>0.23256409168243408</c:v>
                </c:pt>
                <c:pt idx="3061">
                  <c:v>0.2364673912525177</c:v>
                </c:pt>
                <c:pt idx="3062">
                  <c:v>0.23310559988021851</c:v>
                </c:pt>
                <c:pt idx="3063">
                  <c:v>0.34754875302314758</c:v>
                </c:pt>
                <c:pt idx="3064">
                  <c:v>0.23797431588172913</c:v>
                </c:pt>
                <c:pt idx="3065">
                  <c:v>0.3660774827003479</c:v>
                </c:pt>
                <c:pt idx="3066">
                  <c:v>0.23497235774993896</c:v>
                </c:pt>
                <c:pt idx="3067">
                  <c:v>0.23916745185852051</c:v>
                </c:pt>
                <c:pt idx="3068">
                  <c:v>0.23782461881637573</c:v>
                </c:pt>
                <c:pt idx="3069">
                  <c:v>0.23592275381088257</c:v>
                </c:pt>
                <c:pt idx="3070">
                  <c:v>0.23333659768104553</c:v>
                </c:pt>
                <c:pt idx="3071">
                  <c:v>0.23590776324272156</c:v>
                </c:pt>
                <c:pt idx="3072">
                  <c:v>0.36470493674278259</c:v>
                </c:pt>
                <c:pt idx="3073">
                  <c:v>0.23876327276229858</c:v>
                </c:pt>
                <c:pt idx="3074">
                  <c:v>0.23275989294052124</c:v>
                </c:pt>
                <c:pt idx="3075">
                  <c:v>0.236549973487854</c:v>
                </c:pt>
                <c:pt idx="3076">
                  <c:v>0.23766994476318359</c:v>
                </c:pt>
                <c:pt idx="3077">
                  <c:v>0.23721402883529663</c:v>
                </c:pt>
                <c:pt idx="3078">
                  <c:v>0.23516568541526794</c:v>
                </c:pt>
                <c:pt idx="3079">
                  <c:v>0.23520001769065857</c:v>
                </c:pt>
                <c:pt idx="3080">
                  <c:v>0.238221675157547</c:v>
                </c:pt>
                <c:pt idx="3081">
                  <c:v>0.23875126242637634</c:v>
                </c:pt>
                <c:pt idx="3082">
                  <c:v>0.23376539349555969</c:v>
                </c:pt>
                <c:pt idx="3083">
                  <c:v>0.23370218276977539</c:v>
                </c:pt>
                <c:pt idx="3084">
                  <c:v>0.23928305506706238</c:v>
                </c:pt>
                <c:pt idx="3085">
                  <c:v>0.2333504855632782</c:v>
                </c:pt>
                <c:pt idx="3086">
                  <c:v>0.23472288250923157</c:v>
                </c:pt>
                <c:pt idx="3087">
                  <c:v>0.23151576519012451</c:v>
                </c:pt>
                <c:pt idx="3088">
                  <c:v>0.23514875769615173</c:v>
                </c:pt>
                <c:pt idx="3089">
                  <c:v>0.23407956957817078</c:v>
                </c:pt>
                <c:pt idx="3090">
                  <c:v>0.34483611583709717</c:v>
                </c:pt>
                <c:pt idx="3091">
                  <c:v>0.23415428400039673</c:v>
                </c:pt>
                <c:pt idx="3092">
                  <c:v>0.23562216758728027</c:v>
                </c:pt>
                <c:pt idx="3093">
                  <c:v>0.23478755354881287</c:v>
                </c:pt>
                <c:pt idx="3094">
                  <c:v>0.23430287837982178</c:v>
                </c:pt>
                <c:pt idx="3095">
                  <c:v>0.23296660184860229</c:v>
                </c:pt>
                <c:pt idx="3096">
                  <c:v>0.24003812670707703</c:v>
                </c:pt>
                <c:pt idx="3097">
                  <c:v>0.23284325003623962</c:v>
                </c:pt>
                <c:pt idx="3098">
                  <c:v>0.23752659559249878</c:v>
                </c:pt>
                <c:pt idx="3099">
                  <c:v>0.23698174953460693</c:v>
                </c:pt>
                <c:pt idx="3100">
                  <c:v>0.33865475654602051</c:v>
                </c:pt>
                <c:pt idx="3101">
                  <c:v>0.23644256591796875</c:v>
                </c:pt>
                <c:pt idx="3102">
                  <c:v>0.2338634729385376</c:v>
                </c:pt>
                <c:pt idx="3103">
                  <c:v>0.23415428400039673</c:v>
                </c:pt>
                <c:pt idx="3104">
                  <c:v>0.23520210385322571</c:v>
                </c:pt>
                <c:pt idx="3105">
                  <c:v>0.23559987545013428</c:v>
                </c:pt>
                <c:pt idx="3106">
                  <c:v>0.23423293232917786</c:v>
                </c:pt>
                <c:pt idx="3107">
                  <c:v>0.23552179336547852</c:v>
                </c:pt>
                <c:pt idx="3108">
                  <c:v>0.23263347148895264</c:v>
                </c:pt>
                <c:pt idx="3109">
                  <c:v>0.23478585481643677</c:v>
                </c:pt>
                <c:pt idx="3110">
                  <c:v>0.23498371243476868</c:v>
                </c:pt>
                <c:pt idx="3111">
                  <c:v>0.35412546992301941</c:v>
                </c:pt>
                <c:pt idx="3112">
                  <c:v>0.23346516489982605</c:v>
                </c:pt>
                <c:pt idx="3113">
                  <c:v>0.23539584875106812</c:v>
                </c:pt>
                <c:pt idx="3114">
                  <c:v>0.23645254969596863</c:v>
                </c:pt>
                <c:pt idx="3115">
                  <c:v>0.23445910215377808</c:v>
                </c:pt>
                <c:pt idx="3116">
                  <c:v>0.23401713371276855</c:v>
                </c:pt>
                <c:pt idx="3117">
                  <c:v>0.33343854546546936</c:v>
                </c:pt>
                <c:pt idx="3118">
                  <c:v>0.23515528440475464</c:v>
                </c:pt>
                <c:pt idx="3119">
                  <c:v>0.23587453365325928</c:v>
                </c:pt>
                <c:pt idx="3120">
                  <c:v>0.23621869087219238</c:v>
                </c:pt>
                <c:pt idx="3121">
                  <c:v>0.23396289348602295</c:v>
                </c:pt>
                <c:pt idx="3122">
                  <c:v>0.23388957977294922</c:v>
                </c:pt>
                <c:pt idx="3123">
                  <c:v>0.23434451222419739</c:v>
                </c:pt>
                <c:pt idx="3124">
                  <c:v>0.23843094706535339</c:v>
                </c:pt>
                <c:pt idx="3125">
                  <c:v>0.23249807953834534</c:v>
                </c:pt>
                <c:pt idx="3126">
                  <c:v>0.23434969782829285</c:v>
                </c:pt>
                <c:pt idx="3127">
                  <c:v>0.23466154932975769</c:v>
                </c:pt>
                <c:pt idx="3128">
                  <c:v>0.23626270890235901</c:v>
                </c:pt>
                <c:pt idx="3129">
                  <c:v>0.23609372973442078</c:v>
                </c:pt>
                <c:pt idx="3130">
                  <c:v>0.23709443211555481</c:v>
                </c:pt>
                <c:pt idx="3131">
                  <c:v>0.2345585823059082</c:v>
                </c:pt>
                <c:pt idx="3132">
                  <c:v>0.23392206430435181</c:v>
                </c:pt>
                <c:pt idx="3133">
                  <c:v>0.23422503471374512</c:v>
                </c:pt>
                <c:pt idx="3134">
                  <c:v>0.23668059706687927</c:v>
                </c:pt>
                <c:pt idx="3135">
                  <c:v>0.23666837811470032</c:v>
                </c:pt>
                <c:pt idx="3136">
                  <c:v>0.23497369885444641</c:v>
                </c:pt>
                <c:pt idx="3137">
                  <c:v>0.23619869351387024</c:v>
                </c:pt>
                <c:pt idx="3138">
                  <c:v>0.23416468501091003</c:v>
                </c:pt>
                <c:pt idx="3139">
                  <c:v>0.23462748527526855</c:v>
                </c:pt>
                <c:pt idx="3140">
                  <c:v>0.23476195335388184</c:v>
                </c:pt>
                <c:pt idx="3141">
                  <c:v>0.33603012561798096</c:v>
                </c:pt>
                <c:pt idx="3142">
                  <c:v>0.23619970679283142</c:v>
                </c:pt>
                <c:pt idx="3143">
                  <c:v>0.23598155379295349</c:v>
                </c:pt>
                <c:pt idx="3144">
                  <c:v>0.23541629314422607</c:v>
                </c:pt>
                <c:pt idx="3145">
                  <c:v>0.33683794736862183</c:v>
                </c:pt>
                <c:pt idx="3146">
                  <c:v>0.23600190877914429</c:v>
                </c:pt>
                <c:pt idx="3147">
                  <c:v>0.23697009682655334</c:v>
                </c:pt>
                <c:pt idx="3148">
                  <c:v>0.23729103803634644</c:v>
                </c:pt>
                <c:pt idx="3149">
                  <c:v>0.23785889148712158</c:v>
                </c:pt>
                <c:pt idx="3150">
                  <c:v>0.23609441518783569</c:v>
                </c:pt>
                <c:pt idx="3151">
                  <c:v>0.23766258358955383</c:v>
                </c:pt>
                <c:pt idx="3152">
                  <c:v>0.234760582447052</c:v>
                </c:pt>
                <c:pt idx="3153">
                  <c:v>0.33923929929733276</c:v>
                </c:pt>
                <c:pt idx="3154">
                  <c:v>0.23896721005439758</c:v>
                </c:pt>
                <c:pt idx="3155">
                  <c:v>0.23499253392219543</c:v>
                </c:pt>
                <c:pt idx="3156">
                  <c:v>0.23878246545791626</c:v>
                </c:pt>
                <c:pt idx="3157">
                  <c:v>0.33574765920639038</c:v>
                </c:pt>
                <c:pt idx="3158">
                  <c:v>0.23584452271461487</c:v>
                </c:pt>
                <c:pt idx="3159">
                  <c:v>0.23564472794532776</c:v>
                </c:pt>
                <c:pt idx="3160">
                  <c:v>0.24820378422737122</c:v>
                </c:pt>
                <c:pt idx="3161">
                  <c:v>0.33837401866912842</c:v>
                </c:pt>
                <c:pt idx="3162">
                  <c:v>0.23432165384292603</c:v>
                </c:pt>
                <c:pt idx="3163">
                  <c:v>0.23581397533416748</c:v>
                </c:pt>
                <c:pt idx="3164">
                  <c:v>0.23707598447799683</c:v>
                </c:pt>
                <c:pt idx="3165">
                  <c:v>0.3366720974445343</c:v>
                </c:pt>
                <c:pt idx="3166">
                  <c:v>0.23858582973480225</c:v>
                </c:pt>
                <c:pt idx="3167">
                  <c:v>0.64322572946548462</c:v>
                </c:pt>
                <c:pt idx="3168">
                  <c:v>0.23700517416000366</c:v>
                </c:pt>
                <c:pt idx="3169">
                  <c:v>0.24186095595359802</c:v>
                </c:pt>
                <c:pt idx="3170">
                  <c:v>0.33537241816520691</c:v>
                </c:pt>
                <c:pt idx="3171">
                  <c:v>0.2352013885974884</c:v>
                </c:pt>
                <c:pt idx="3172">
                  <c:v>0.23521113395690918</c:v>
                </c:pt>
                <c:pt idx="3173">
                  <c:v>0.33667570352554321</c:v>
                </c:pt>
                <c:pt idx="3174">
                  <c:v>0.33646440505981445</c:v>
                </c:pt>
                <c:pt idx="3175">
                  <c:v>0.241188645362854</c:v>
                </c:pt>
                <c:pt idx="3176">
                  <c:v>0.23737433552742004</c:v>
                </c:pt>
                <c:pt idx="3177">
                  <c:v>0.23799249529838562</c:v>
                </c:pt>
                <c:pt idx="3178">
                  <c:v>0.33807820081710815</c:v>
                </c:pt>
                <c:pt idx="3179">
                  <c:v>0.23450872302055359</c:v>
                </c:pt>
                <c:pt idx="3180">
                  <c:v>0.23566138744354248</c:v>
                </c:pt>
                <c:pt idx="3181">
                  <c:v>0.33489024639129639</c:v>
                </c:pt>
                <c:pt idx="3182">
                  <c:v>0.23966142535209656</c:v>
                </c:pt>
                <c:pt idx="3183">
                  <c:v>0.23772889375686646</c:v>
                </c:pt>
                <c:pt idx="3184">
                  <c:v>0.23723176121711731</c:v>
                </c:pt>
                <c:pt idx="3185">
                  <c:v>0.23730617761611938</c:v>
                </c:pt>
                <c:pt idx="3186">
                  <c:v>0.23614031076431274</c:v>
                </c:pt>
                <c:pt idx="3187">
                  <c:v>0.33738893270492554</c:v>
                </c:pt>
                <c:pt idx="3188">
                  <c:v>0.23709729313850403</c:v>
                </c:pt>
                <c:pt idx="3189">
                  <c:v>0.23866969347000122</c:v>
                </c:pt>
                <c:pt idx="3190">
                  <c:v>0.23696422576904297</c:v>
                </c:pt>
                <c:pt idx="3191">
                  <c:v>0.23592716455459595</c:v>
                </c:pt>
                <c:pt idx="3192">
                  <c:v>0.23943564295768738</c:v>
                </c:pt>
                <c:pt idx="3193">
                  <c:v>0.33507409691810608</c:v>
                </c:pt>
                <c:pt idx="3194">
                  <c:v>0.23646080493927002</c:v>
                </c:pt>
                <c:pt idx="3195">
                  <c:v>0.23478519916534424</c:v>
                </c:pt>
                <c:pt idx="3196">
                  <c:v>0.23969537019729614</c:v>
                </c:pt>
                <c:pt idx="3197">
                  <c:v>0.23550045490264893</c:v>
                </c:pt>
                <c:pt idx="3198">
                  <c:v>0.33878114819526672</c:v>
                </c:pt>
                <c:pt idx="3199">
                  <c:v>0.3371981680393219</c:v>
                </c:pt>
                <c:pt idx="3200">
                  <c:v>0.23617160320281982</c:v>
                </c:pt>
                <c:pt idx="3201">
                  <c:v>0.33764398097991943</c:v>
                </c:pt>
                <c:pt idx="3202">
                  <c:v>0.33636057376861572</c:v>
                </c:pt>
                <c:pt idx="3203">
                  <c:v>0.33373010158538818</c:v>
                </c:pt>
                <c:pt idx="3204">
                  <c:v>0.23889127373695374</c:v>
                </c:pt>
                <c:pt idx="3205">
                  <c:v>0.23698863387107849</c:v>
                </c:pt>
                <c:pt idx="3206">
                  <c:v>0.23680141568183899</c:v>
                </c:pt>
                <c:pt idx="3207">
                  <c:v>0.33446526527404785</c:v>
                </c:pt>
                <c:pt idx="3208">
                  <c:v>0.23421141505241394</c:v>
                </c:pt>
                <c:pt idx="3209">
                  <c:v>0.33823111653327942</c:v>
                </c:pt>
                <c:pt idx="3210">
                  <c:v>0.23900219798088074</c:v>
                </c:pt>
                <c:pt idx="3211">
                  <c:v>0.23665681481361389</c:v>
                </c:pt>
                <c:pt idx="3212">
                  <c:v>0.33879223465919495</c:v>
                </c:pt>
                <c:pt idx="3213">
                  <c:v>0.34006786346435547</c:v>
                </c:pt>
                <c:pt idx="3214">
                  <c:v>0.23869958519935608</c:v>
                </c:pt>
                <c:pt idx="3215">
                  <c:v>0.24077323079109192</c:v>
                </c:pt>
                <c:pt idx="3216">
                  <c:v>0.23907321691513062</c:v>
                </c:pt>
                <c:pt idx="3217">
                  <c:v>0.33763450384140015</c:v>
                </c:pt>
                <c:pt idx="3218">
                  <c:v>0.3374188244342804</c:v>
                </c:pt>
                <c:pt idx="3219">
                  <c:v>0.24060043692588806</c:v>
                </c:pt>
                <c:pt idx="3220">
                  <c:v>0.23686027526855469</c:v>
                </c:pt>
                <c:pt idx="3221">
                  <c:v>0.33625191450119019</c:v>
                </c:pt>
                <c:pt idx="3222">
                  <c:v>0.33821547031402588</c:v>
                </c:pt>
                <c:pt idx="3223">
                  <c:v>0.3400762677192688</c:v>
                </c:pt>
                <c:pt idx="3224">
                  <c:v>0.33603861927986145</c:v>
                </c:pt>
                <c:pt idx="3225">
                  <c:v>0.34092095494270325</c:v>
                </c:pt>
                <c:pt idx="3226">
                  <c:v>0.236512690782547</c:v>
                </c:pt>
                <c:pt idx="3227">
                  <c:v>0.23569020628929138</c:v>
                </c:pt>
                <c:pt idx="3228">
                  <c:v>0.23974061012268066</c:v>
                </c:pt>
                <c:pt idx="3229">
                  <c:v>0.23699212074279785</c:v>
                </c:pt>
                <c:pt idx="3230">
                  <c:v>0.23669704794883728</c:v>
                </c:pt>
                <c:pt idx="3231">
                  <c:v>0.23869568109512329</c:v>
                </c:pt>
                <c:pt idx="3232">
                  <c:v>0.23900759220123291</c:v>
                </c:pt>
                <c:pt idx="3233">
                  <c:v>0.23546254634857178</c:v>
                </c:pt>
                <c:pt idx="3234">
                  <c:v>0.23479607701301575</c:v>
                </c:pt>
                <c:pt idx="3235">
                  <c:v>0.23576077818870544</c:v>
                </c:pt>
                <c:pt idx="3236">
                  <c:v>0.24069637060165405</c:v>
                </c:pt>
                <c:pt idx="3237">
                  <c:v>0.24032914638519287</c:v>
                </c:pt>
                <c:pt idx="3238">
                  <c:v>0.23973077535629272</c:v>
                </c:pt>
                <c:pt idx="3239">
                  <c:v>0.23550498485565186</c:v>
                </c:pt>
                <c:pt idx="3240">
                  <c:v>0.23501208424568176</c:v>
                </c:pt>
                <c:pt idx="3241">
                  <c:v>0.33960241079330444</c:v>
                </c:pt>
                <c:pt idx="3242">
                  <c:v>0.23820009827613831</c:v>
                </c:pt>
                <c:pt idx="3243">
                  <c:v>0.34677815437316895</c:v>
                </c:pt>
                <c:pt idx="3244">
                  <c:v>0.43800097703933716</c:v>
                </c:pt>
                <c:pt idx="3245">
                  <c:v>0.23926812410354614</c:v>
                </c:pt>
                <c:pt idx="3246">
                  <c:v>0.33528557419776917</c:v>
                </c:pt>
                <c:pt idx="3247">
                  <c:v>0.3356650173664093</c:v>
                </c:pt>
                <c:pt idx="3248">
                  <c:v>0.23932266235351563</c:v>
                </c:pt>
                <c:pt idx="3249">
                  <c:v>0.23897704482078552</c:v>
                </c:pt>
                <c:pt idx="3250">
                  <c:v>0.24205595254898071</c:v>
                </c:pt>
                <c:pt idx="3251">
                  <c:v>0.33639320731163025</c:v>
                </c:pt>
                <c:pt idx="3252">
                  <c:v>0.33545371890068054</c:v>
                </c:pt>
                <c:pt idx="3253">
                  <c:v>0.24031925201416016</c:v>
                </c:pt>
                <c:pt idx="3254">
                  <c:v>0.23469838500022888</c:v>
                </c:pt>
                <c:pt idx="3255">
                  <c:v>0.2382625937461853</c:v>
                </c:pt>
                <c:pt idx="3256">
                  <c:v>0.33669093251228333</c:v>
                </c:pt>
                <c:pt idx="3257">
                  <c:v>0.23825028538703918</c:v>
                </c:pt>
                <c:pt idx="3258">
                  <c:v>0.33714359998703003</c:v>
                </c:pt>
                <c:pt idx="3259">
                  <c:v>0.23577967286109924</c:v>
                </c:pt>
                <c:pt idx="3260">
                  <c:v>0.240560382604599</c:v>
                </c:pt>
                <c:pt idx="3261">
                  <c:v>0.33834487199783325</c:v>
                </c:pt>
                <c:pt idx="3262">
                  <c:v>0.23978790640830994</c:v>
                </c:pt>
                <c:pt idx="3263">
                  <c:v>0.34024426341056824</c:v>
                </c:pt>
                <c:pt idx="3264">
                  <c:v>0.34178248047828674</c:v>
                </c:pt>
                <c:pt idx="3265">
                  <c:v>0.23848241567611694</c:v>
                </c:pt>
                <c:pt idx="3266">
                  <c:v>0.33661895990371704</c:v>
                </c:pt>
                <c:pt idx="3267">
                  <c:v>0.33781668543815613</c:v>
                </c:pt>
                <c:pt idx="3268">
                  <c:v>0.24048095941543579</c:v>
                </c:pt>
                <c:pt idx="3269">
                  <c:v>0.34074059128761292</c:v>
                </c:pt>
                <c:pt idx="3270">
                  <c:v>0.34005630016326904</c:v>
                </c:pt>
                <c:pt idx="3271">
                  <c:v>0.24323529005050659</c:v>
                </c:pt>
                <c:pt idx="3272">
                  <c:v>0.24176427721977234</c:v>
                </c:pt>
                <c:pt idx="3273">
                  <c:v>0.24174743890762329</c:v>
                </c:pt>
                <c:pt idx="3274">
                  <c:v>0.34168010950088501</c:v>
                </c:pt>
                <c:pt idx="3275">
                  <c:v>0.24063763022422791</c:v>
                </c:pt>
                <c:pt idx="3276">
                  <c:v>0.34176257252693176</c:v>
                </c:pt>
                <c:pt idx="3277">
                  <c:v>0.24178054928779602</c:v>
                </c:pt>
                <c:pt idx="3278">
                  <c:v>0.23912611603736877</c:v>
                </c:pt>
                <c:pt idx="3279">
                  <c:v>0.33998793363571167</c:v>
                </c:pt>
                <c:pt idx="3280">
                  <c:v>0.24080538749694824</c:v>
                </c:pt>
                <c:pt idx="3281">
                  <c:v>0.23793017864227295</c:v>
                </c:pt>
                <c:pt idx="3282">
                  <c:v>0.23905140161514282</c:v>
                </c:pt>
                <c:pt idx="3283">
                  <c:v>0.24122574925422668</c:v>
                </c:pt>
                <c:pt idx="3284">
                  <c:v>0.24322420358657837</c:v>
                </c:pt>
                <c:pt idx="3285">
                  <c:v>0.34099575877189636</c:v>
                </c:pt>
                <c:pt idx="3286">
                  <c:v>0.23782843351364136</c:v>
                </c:pt>
                <c:pt idx="3287">
                  <c:v>0.23857700824737549</c:v>
                </c:pt>
                <c:pt idx="3288">
                  <c:v>0.24297770857810974</c:v>
                </c:pt>
                <c:pt idx="3289">
                  <c:v>0.23986563086509705</c:v>
                </c:pt>
                <c:pt idx="3290">
                  <c:v>0.23622027039527893</c:v>
                </c:pt>
                <c:pt idx="3291">
                  <c:v>0.24111044406890869</c:v>
                </c:pt>
                <c:pt idx="3292">
                  <c:v>0.2408604621887207</c:v>
                </c:pt>
                <c:pt idx="3293">
                  <c:v>0.24010473489761353</c:v>
                </c:pt>
                <c:pt idx="3294">
                  <c:v>0.24399876594543457</c:v>
                </c:pt>
                <c:pt idx="3295">
                  <c:v>0.24327850341796875</c:v>
                </c:pt>
                <c:pt idx="3296">
                  <c:v>0.34085503220558167</c:v>
                </c:pt>
                <c:pt idx="3297">
                  <c:v>0.33735355734825134</c:v>
                </c:pt>
                <c:pt idx="3298">
                  <c:v>0.23869308829307556</c:v>
                </c:pt>
                <c:pt idx="3299">
                  <c:v>0.23942869901657104</c:v>
                </c:pt>
                <c:pt idx="3300">
                  <c:v>0.33975261449813843</c:v>
                </c:pt>
                <c:pt idx="3301">
                  <c:v>0.24289527535438538</c:v>
                </c:pt>
                <c:pt idx="3302">
                  <c:v>0.29206550121307373</c:v>
                </c:pt>
                <c:pt idx="3303">
                  <c:v>0.34275805950164795</c:v>
                </c:pt>
                <c:pt idx="3304">
                  <c:v>0.88060867786407471</c:v>
                </c:pt>
                <c:pt idx="3305">
                  <c:v>1.0975160598754883</c:v>
                </c:pt>
                <c:pt idx="3306">
                  <c:v>0.23921093344688416</c:v>
                </c:pt>
                <c:pt idx="3307">
                  <c:v>0.33764275908470154</c:v>
                </c:pt>
                <c:pt idx="3308">
                  <c:v>0.33597078919410706</c:v>
                </c:pt>
                <c:pt idx="3309">
                  <c:v>0.34010621905326843</c:v>
                </c:pt>
                <c:pt idx="3310">
                  <c:v>0.34383383393287659</c:v>
                </c:pt>
                <c:pt idx="3311">
                  <c:v>0.53146821260452271</c:v>
                </c:pt>
                <c:pt idx="3312">
                  <c:v>0.44316932559013367</c:v>
                </c:pt>
                <c:pt idx="3313">
                  <c:v>0.43952584266662598</c:v>
                </c:pt>
                <c:pt idx="3314">
                  <c:v>0.55382907390594482</c:v>
                </c:pt>
                <c:pt idx="3315">
                  <c:v>0.66243571043014526</c:v>
                </c:pt>
                <c:pt idx="3316">
                  <c:v>0.76195549964904785</c:v>
                </c:pt>
                <c:pt idx="3317">
                  <c:v>0.99745649099349976</c:v>
                </c:pt>
                <c:pt idx="3318">
                  <c:v>1.2072750329971313</c:v>
                </c:pt>
                <c:pt idx="3319">
                  <c:v>1.5328353643417358</c:v>
                </c:pt>
                <c:pt idx="3320">
                  <c:v>1.8780815601348877</c:v>
                </c:pt>
                <c:pt idx="3321">
                  <c:v>2.6186559200286865</c:v>
                </c:pt>
                <c:pt idx="3322">
                  <c:v>3.2634358406066895</c:v>
                </c:pt>
                <c:pt idx="3323">
                  <c:v>3.8927891254425049</c:v>
                </c:pt>
                <c:pt idx="3324">
                  <c:v>4.4768280982971191</c:v>
                </c:pt>
                <c:pt idx="3325">
                  <c:v>5.3673057556152344</c:v>
                </c:pt>
                <c:pt idx="3326">
                  <c:v>6.956118106842041</c:v>
                </c:pt>
                <c:pt idx="3327">
                  <c:v>8.7196321487426758</c:v>
                </c:pt>
                <c:pt idx="3328">
                  <c:v>11.791375160217285</c:v>
                </c:pt>
                <c:pt idx="3329">
                  <c:v>15.861594200134277</c:v>
                </c:pt>
                <c:pt idx="3330">
                  <c:v>17.198972702026367</c:v>
                </c:pt>
                <c:pt idx="3331">
                  <c:v>20.207910537719727</c:v>
                </c:pt>
                <c:pt idx="3332">
                  <c:v>26.145143508911133</c:v>
                </c:pt>
                <c:pt idx="3333">
                  <c:v>40.489944458007813</c:v>
                </c:pt>
                <c:pt idx="3334">
                  <c:v>55.899429321289063</c:v>
                </c:pt>
                <c:pt idx="3335">
                  <c:v>66.13275146484375</c:v>
                </c:pt>
                <c:pt idx="3336">
                  <c:v>75.514549255371094</c:v>
                </c:pt>
                <c:pt idx="3337">
                  <c:v>84.721420288085938</c:v>
                </c:pt>
                <c:pt idx="3338">
                  <c:v>95.368888854980469</c:v>
                </c:pt>
                <c:pt idx="3339">
                  <c:v>108.17225646972656</c:v>
                </c:pt>
                <c:pt idx="3340">
                  <c:v>121.95480346679688</c:v>
                </c:pt>
                <c:pt idx="3341">
                  <c:v>131.83985900878906</c:v>
                </c:pt>
                <c:pt idx="3342">
                  <c:v>150.96064758300781</c:v>
                </c:pt>
                <c:pt idx="3343">
                  <c:v>164.1751708984375</c:v>
                </c:pt>
                <c:pt idx="3344">
                  <c:v>176.96034240722656</c:v>
                </c:pt>
                <c:pt idx="3345">
                  <c:v>197.54295349121094</c:v>
                </c:pt>
                <c:pt idx="3346">
                  <c:v>222.36056518554688</c:v>
                </c:pt>
                <c:pt idx="3347">
                  <c:v>249.18513488769531</c:v>
                </c:pt>
                <c:pt idx="3348">
                  <c:v>275.90850830078125</c:v>
                </c:pt>
                <c:pt idx="3349">
                  <c:v>301.85781860351563</c:v>
                </c:pt>
                <c:pt idx="3350">
                  <c:v>325.85491943359375</c:v>
                </c:pt>
                <c:pt idx="3351">
                  <c:v>348.7552490234375</c:v>
                </c:pt>
                <c:pt idx="3352">
                  <c:v>375.2718505859375</c:v>
                </c:pt>
                <c:pt idx="3353">
                  <c:v>398.83319091796875</c:v>
                </c:pt>
                <c:pt idx="3354">
                  <c:v>430.06591796875</c:v>
                </c:pt>
                <c:pt idx="3355">
                  <c:v>465.00222778320313</c:v>
                </c:pt>
                <c:pt idx="3356">
                  <c:v>500.48052978515625</c:v>
                </c:pt>
                <c:pt idx="3357">
                  <c:v>538.8897705078125</c:v>
                </c:pt>
                <c:pt idx="3358">
                  <c:v>579.22296142578125</c:v>
                </c:pt>
                <c:pt idx="3359">
                  <c:v>625.0621337890625</c:v>
                </c:pt>
                <c:pt idx="3360">
                  <c:v>671.3072509765625</c:v>
                </c:pt>
                <c:pt idx="3361">
                  <c:v>716.75177001953125</c:v>
                </c:pt>
                <c:pt idx="3362">
                  <c:v>750.76275634765625</c:v>
                </c:pt>
                <c:pt idx="3363">
                  <c:v>799.18951416015625</c:v>
                </c:pt>
                <c:pt idx="3364">
                  <c:v>860.63787841796875</c:v>
                </c:pt>
                <c:pt idx="3365">
                  <c:v>919.08697509765625</c:v>
                </c:pt>
                <c:pt idx="3366">
                  <c:v>970.06597900390625</c:v>
                </c:pt>
                <c:pt idx="3367">
                  <c:v>1040.40478515625</c:v>
                </c:pt>
                <c:pt idx="3368">
                  <c:v>1118.500732421875</c:v>
                </c:pt>
                <c:pt idx="3369">
                  <c:v>1189.17138671875</c:v>
                </c:pt>
                <c:pt idx="3370">
                  <c:v>1262.3740234375</c:v>
                </c:pt>
                <c:pt idx="3371">
                  <c:v>1333.9842529296875</c:v>
                </c:pt>
                <c:pt idx="3372">
                  <c:v>1400.219482421875</c:v>
                </c:pt>
                <c:pt idx="3373">
                  <c:v>1471.3046875</c:v>
                </c:pt>
                <c:pt idx="3374">
                  <c:v>1552.2449951171875</c:v>
                </c:pt>
                <c:pt idx="3375">
                  <c:v>1625.739013671875</c:v>
                </c:pt>
                <c:pt idx="3376">
                  <c:v>1707.4097900390625</c:v>
                </c:pt>
                <c:pt idx="3377">
                  <c:v>1778.8621826171875</c:v>
                </c:pt>
                <c:pt idx="3378">
                  <c:v>1886.796142578125</c:v>
                </c:pt>
                <c:pt idx="3379">
                  <c:v>2032.64501953125</c:v>
                </c:pt>
                <c:pt idx="3380">
                  <c:v>2132.016845703125</c:v>
                </c:pt>
                <c:pt idx="3381">
                  <c:v>2236.7548828125</c:v>
                </c:pt>
                <c:pt idx="3382">
                  <c:v>2336.879150390625</c:v>
                </c:pt>
                <c:pt idx="3383">
                  <c:v>2434.7587890625</c:v>
                </c:pt>
                <c:pt idx="3384">
                  <c:v>2529.24072265625</c:v>
                </c:pt>
                <c:pt idx="3385">
                  <c:v>2627.4765625</c:v>
                </c:pt>
                <c:pt idx="3386">
                  <c:v>2733.892333984375</c:v>
                </c:pt>
                <c:pt idx="3387">
                  <c:v>2829.864013671875</c:v>
                </c:pt>
                <c:pt idx="3388">
                  <c:v>2929.129150390625</c:v>
                </c:pt>
                <c:pt idx="3389">
                  <c:v>3038.5986328125</c:v>
                </c:pt>
                <c:pt idx="3390">
                  <c:v>3141.525146484375</c:v>
                </c:pt>
                <c:pt idx="3391">
                  <c:v>3238.699462890625</c:v>
                </c:pt>
                <c:pt idx="3392">
                  <c:v>3318.0654296875</c:v>
                </c:pt>
                <c:pt idx="3393">
                  <c:v>3437.2392578125</c:v>
                </c:pt>
                <c:pt idx="3394">
                  <c:v>3543.607421875</c:v>
                </c:pt>
                <c:pt idx="3395">
                  <c:v>3645.07861328125</c:v>
                </c:pt>
                <c:pt idx="3396">
                  <c:v>3726.39111328125</c:v>
                </c:pt>
                <c:pt idx="3397">
                  <c:v>3831.3310546875</c:v>
                </c:pt>
                <c:pt idx="3398">
                  <c:v>3953.6669921875</c:v>
                </c:pt>
                <c:pt idx="3399">
                  <c:v>4074.815185546875</c:v>
                </c:pt>
                <c:pt idx="3400">
                  <c:v>4140.0419921875</c:v>
                </c:pt>
                <c:pt idx="3401">
                  <c:v>4220.23779296875</c:v>
                </c:pt>
                <c:pt idx="3402">
                  <c:v>4280.8623046875</c:v>
                </c:pt>
                <c:pt idx="3403">
                  <c:v>4358.93505859375</c:v>
                </c:pt>
                <c:pt idx="3404">
                  <c:v>4470.95458984375</c:v>
                </c:pt>
                <c:pt idx="3405">
                  <c:v>4600.48388671875</c:v>
                </c:pt>
                <c:pt idx="3406">
                  <c:v>4704.28564453125</c:v>
                </c:pt>
                <c:pt idx="3407">
                  <c:v>4794.720703125</c:v>
                </c:pt>
                <c:pt idx="3408">
                  <c:v>4912.32470703125</c:v>
                </c:pt>
                <c:pt idx="3409">
                  <c:v>5029.2294921875</c:v>
                </c:pt>
                <c:pt idx="3410">
                  <c:v>5127.5029296875</c:v>
                </c:pt>
                <c:pt idx="3411">
                  <c:v>5231.79296875</c:v>
                </c:pt>
                <c:pt idx="3412">
                  <c:v>5323.0576171875</c:v>
                </c:pt>
                <c:pt idx="3413">
                  <c:v>5444.0068359375</c:v>
                </c:pt>
                <c:pt idx="3414">
                  <c:v>5535.05029296875</c:v>
                </c:pt>
                <c:pt idx="3415">
                  <c:v>5644.28955078125</c:v>
                </c:pt>
                <c:pt idx="3416">
                  <c:v>5726.65771484375</c:v>
                </c:pt>
                <c:pt idx="3417">
                  <c:v>5790.9287109375</c:v>
                </c:pt>
                <c:pt idx="3418">
                  <c:v>5867.21875</c:v>
                </c:pt>
                <c:pt idx="3419">
                  <c:v>5956.74462890625</c:v>
                </c:pt>
                <c:pt idx="3420">
                  <c:v>6053.75341796875</c:v>
                </c:pt>
                <c:pt idx="3421">
                  <c:v>6125.5185546875</c:v>
                </c:pt>
                <c:pt idx="3422">
                  <c:v>6181.26953125</c:v>
                </c:pt>
                <c:pt idx="3423">
                  <c:v>6218.5849609375</c:v>
                </c:pt>
                <c:pt idx="3424">
                  <c:v>6226.4892578125</c:v>
                </c:pt>
                <c:pt idx="3425">
                  <c:v>6276.01708984375</c:v>
                </c:pt>
                <c:pt idx="3426">
                  <c:v>6302.32470703125</c:v>
                </c:pt>
                <c:pt idx="3427">
                  <c:v>6337.07470703125</c:v>
                </c:pt>
                <c:pt idx="3428">
                  <c:v>6383.4580078125</c:v>
                </c:pt>
                <c:pt idx="3429">
                  <c:v>6464.48681640625</c:v>
                </c:pt>
                <c:pt idx="3430">
                  <c:v>6553.31298828125</c:v>
                </c:pt>
                <c:pt idx="3431">
                  <c:v>6599.22705078125</c:v>
                </c:pt>
                <c:pt idx="3432">
                  <c:v>6731.55712890625</c:v>
                </c:pt>
                <c:pt idx="3433">
                  <c:v>6794.546875</c:v>
                </c:pt>
                <c:pt idx="3434">
                  <c:v>6843.46337890625</c:v>
                </c:pt>
                <c:pt idx="3435">
                  <c:v>6906.2470703125</c:v>
                </c:pt>
                <c:pt idx="3436">
                  <c:v>6969.59716796875</c:v>
                </c:pt>
                <c:pt idx="3437">
                  <c:v>7056.3388671875</c:v>
                </c:pt>
                <c:pt idx="3438">
                  <c:v>7129.40234375</c:v>
                </c:pt>
                <c:pt idx="3439">
                  <c:v>7187.39599609375</c:v>
                </c:pt>
                <c:pt idx="3440">
                  <c:v>7248.8720703125</c:v>
                </c:pt>
                <c:pt idx="3441">
                  <c:v>7258.1083984375</c:v>
                </c:pt>
                <c:pt idx="3442">
                  <c:v>7328.25634765625</c:v>
                </c:pt>
                <c:pt idx="3443">
                  <c:v>7389.873046875</c:v>
                </c:pt>
                <c:pt idx="3444">
                  <c:v>7438.38037109375</c:v>
                </c:pt>
                <c:pt idx="3445">
                  <c:v>7489.84375</c:v>
                </c:pt>
                <c:pt idx="3446">
                  <c:v>7553.1083984375</c:v>
                </c:pt>
                <c:pt idx="3447">
                  <c:v>7609.3125</c:v>
                </c:pt>
                <c:pt idx="3448">
                  <c:v>7654.06591796875</c:v>
                </c:pt>
                <c:pt idx="3449">
                  <c:v>7685.4111328125</c:v>
                </c:pt>
                <c:pt idx="3450">
                  <c:v>7712.86474609375</c:v>
                </c:pt>
                <c:pt idx="3451">
                  <c:v>7744.71923828125</c:v>
                </c:pt>
                <c:pt idx="3452">
                  <c:v>7788.25439453125</c:v>
                </c:pt>
                <c:pt idx="3453">
                  <c:v>7821.9775390625</c:v>
                </c:pt>
                <c:pt idx="3454">
                  <c:v>7852.1279296875</c:v>
                </c:pt>
                <c:pt idx="3455">
                  <c:v>7859.0478515625</c:v>
                </c:pt>
                <c:pt idx="3456">
                  <c:v>7881.2705078125</c:v>
                </c:pt>
                <c:pt idx="3457">
                  <c:v>7902.85986328125</c:v>
                </c:pt>
                <c:pt idx="3458">
                  <c:v>7917.68212890625</c:v>
                </c:pt>
                <c:pt idx="3459">
                  <c:v>7968.9970703125</c:v>
                </c:pt>
                <c:pt idx="3460">
                  <c:v>7987.41259765625</c:v>
                </c:pt>
                <c:pt idx="3461">
                  <c:v>8038.0234375</c:v>
                </c:pt>
                <c:pt idx="3462">
                  <c:v>8071.68212890625</c:v>
                </c:pt>
                <c:pt idx="3463">
                  <c:v>8083.86865234375</c:v>
                </c:pt>
                <c:pt idx="3464">
                  <c:v>8118.95947265625</c:v>
                </c:pt>
                <c:pt idx="3465">
                  <c:v>8129.15185546875</c:v>
                </c:pt>
                <c:pt idx="3466">
                  <c:v>8126.09130859375</c:v>
                </c:pt>
                <c:pt idx="3467">
                  <c:v>8126.0048828125</c:v>
                </c:pt>
                <c:pt idx="3468">
                  <c:v>8116.8798828125</c:v>
                </c:pt>
                <c:pt idx="3469">
                  <c:v>8097.8818359375</c:v>
                </c:pt>
                <c:pt idx="3470">
                  <c:v>8098.2001953125</c:v>
                </c:pt>
                <c:pt idx="3471">
                  <c:v>8110.77880859375</c:v>
                </c:pt>
                <c:pt idx="3472">
                  <c:v>8128.76318359375</c:v>
                </c:pt>
                <c:pt idx="3473">
                  <c:v>8160.3876953125</c:v>
                </c:pt>
                <c:pt idx="3474">
                  <c:v>8190.38818359375</c:v>
                </c:pt>
                <c:pt idx="3475">
                  <c:v>8231.384765625</c:v>
                </c:pt>
                <c:pt idx="3476">
                  <c:v>8245.6171875</c:v>
                </c:pt>
                <c:pt idx="3477">
                  <c:v>8280.244140625</c:v>
                </c:pt>
                <c:pt idx="3478">
                  <c:v>8321.2822265625</c:v>
                </c:pt>
                <c:pt idx="3479">
                  <c:v>8339.5234375</c:v>
                </c:pt>
                <c:pt idx="3480">
                  <c:v>8368.6005859375</c:v>
                </c:pt>
                <c:pt idx="3481">
                  <c:v>8376.490234375</c:v>
                </c:pt>
                <c:pt idx="3482">
                  <c:v>8377.1259765625</c:v>
                </c:pt>
                <c:pt idx="3483">
                  <c:v>8394.7890625</c:v>
                </c:pt>
                <c:pt idx="3484">
                  <c:v>8417.9501953125</c:v>
                </c:pt>
                <c:pt idx="3485">
                  <c:v>8425.2451171875</c:v>
                </c:pt>
                <c:pt idx="3486">
                  <c:v>8453.28125</c:v>
                </c:pt>
                <c:pt idx="3487">
                  <c:v>8445.734375</c:v>
                </c:pt>
                <c:pt idx="3488">
                  <c:v>8448.9345703125</c:v>
                </c:pt>
                <c:pt idx="3489">
                  <c:v>8438.4853515625</c:v>
                </c:pt>
                <c:pt idx="3490">
                  <c:v>8433.140625</c:v>
                </c:pt>
                <c:pt idx="3491">
                  <c:v>8452.69140625</c:v>
                </c:pt>
                <c:pt idx="3492">
                  <c:v>8468.5771484375</c:v>
                </c:pt>
                <c:pt idx="3493">
                  <c:v>8465.6806640625</c:v>
                </c:pt>
                <c:pt idx="3494">
                  <c:v>8473.09375</c:v>
                </c:pt>
                <c:pt idx="3495">
                  <c:v>8529.177734375</c:v>
                </c:pt>
                <c:pt idx="3496">
                  <c:v>8564.3505859375</c:v>
                </c:pt>
                <c:pt idx="3497">
                  <c:v>8601.3984375</c:v>
                </c:pt>
                <c:pt idx="3498">
                  <c:v>8610.5654296875</c:v>
                </c:pt>
                <c:pt idx="3499">
                  <c:v>8597.9052734375</c:v>
                </c:pt>
                <c:pt idx="3500">
                  <c:v>8599.55078125</c:v>
                </c:pt>
                <c:pt idx="3501">
                  <c:v>8593.05078125</c:v>
                </c:pt>
                <c:pt idx="3502">
                  <c:v>8614.3779296875</c:v>
                </c:pt>
                <c:pt idx="3503">
                  <c:v>8621.6328125</c:v>
                </c:pt>
                <c:pt idx="3504">
                  <c:v>8595.5458984375</c:v>
                </c:pt>
                <c:pt idx="3505">
                  <c:v>8614.0859375</c:v>
                </c:pt>
                <c:pt idx="3506">
                  <c:v>8594.1455078125</c:v>
                </c:pt>
                <c:pt idx="3507">
                  <c:v>8566.6005859375</c:v>
                </c:pt>
                <c:pt idx="3508">
                  <c:v>8561.490234375</c:v>
                </c:pt>
                <c:pt idx="3509">
                  <c:v>8532.7021484375</c:v>
                </c:pt>
                <c:pt idx="3510">
                  <c:v>8532.2099609375</c:v>
                </c:pt>
                <c:pt idx="3511">
                  <c:v>8495.466796875</c:v>
                </c:pt>
                <c:pt idx="3512">
                  <c:v>8510.751953125</c:v>
                </c:pt>
                <c:pt idx="3513">
                  <c:v>8521.328125</c:v>
                </c:pt>
                <c:pt idx="3514">
                  <c:v>8532.240234375</c:v>
                </c:pt>
                <c:pt idx="3515">
                  <c:v>8529.720703125</c:v>
                </c:pt>
                <c:pt idx="3516">
                  <c:v>8531.9267578125</c:v>
                </c:pt>
                <c:pt idx="3517">
                  <c:v>8539.296875</c:v>
                </c:pt>
                <c:pt idx="3518">
                  <c:v>8535.5205078125</c:v>
                </c:pt>
                <c:pt idx="3519">
                  <c:v>8507.607421875</c:v>
                </c:pt>
                <c:pt idx="3520">
                  <c:v>8507.2685546875</c:v>
                </c:pt>
                <c:pt idx="3521">
                  <c:v>8511.6708984375</c:v>
                </c:pt>
                <c:pt idx="3522">
                  <c:v>8496.4677734375</c:v>
                </c:pt>
                <c:pt idx="3523">
                  <c:v>8520.4833984375</c:v>
                </c:pt>
                <c:pt idx="3524">
                  <c:v>8516.4921875</c:v>
                </c:pt>
                <c:pt idx="3525">
                  <c:v>8512.8046875</c:v>
                </c:pt>
                <c:pt idx="3526">
                  <c:v>8505.1455078125</c:v>
                </c:pt>
                <c:pt idx="3527">
                  <c:v>8516.916015625</c:v>
                </c:pt>
                <c:pt idx="3528">
                  <c:v>8521.7587890625</c:v>
                </c:pt>
                <c:pt idx="3529">
                  <c:v>8537.599609375</c:v>
                </c:pt>
                <c:pt idx="3530">
                  <c:v>8536.6201171875</c:v>
                </c:pt>
                <c:pt idx="3531">
                  <c:v>8528.283203125</c:v>
                </c:pt>
                <c:pt idx="3532">
                  <c:v>8540.2822265625</c:v>
                </c:pt>
                <c:pt idx="3533">
                  <c:v>8542.0029296875</c:v>
                </c:pt>
                <c:pt idx="3534">
                  <c:v>8556.822265625</c:v>
                </c:pt>
                <c:pt idx="3535">
                  <c:v>8553.9091796875</c:v>
                </c:pt>
                <c:pt idx="3536">
                  <c:v>8580.455078125</c:v>
                </c:pt>
                <c:pt idx="3537">
                  <c:v>8586.48828125</c:v>
                </c:pt>
                <c:pt idx="3538">
                  <c:v>8583.0380859375</c:v>
                </c:pt>
                <c:pt idx="3539">
                  <c:v>8574.140625</c:v>
                </c:pt>
                <c:pt idx="3540">
                  <c:v>8562.119140625</c:v>
                </c:pt>
                <c:pt idx="3541">
                  <c:v>8521.7490234375</c:v>
                </c:pt>
                <c:pt idx="3542">
                  <c:v>8522.6396484375</c:v>
                </c:pt>
                <c:pt idx="3543">
                  <c:v>8514.0224609375</c:v>
                </c:pt>
                <c:pt idx="3544">
                  <c:v>8503.4189453125</c:v>
                </c:pt>
                <c:pt idx="3545">
                  <c:v>8506.490234375</c:v>
                </c:pt>
                <c:pt idx="3546">
                  <c:v>8499.765625</c:v>
                </c:pt>
                <c:pt idx="3547">
                  <c:v>8500.6669921875</c:v>
                </c:pt>
                <c:pt idx="3548">
                  <c:v>8516.68359375</c:v>
                </c:pt>
                <c:pt idx="3549">
                  <c:v>8525.34765625</c:v>
                </c:pt>
                <c:pt idx="3550">
                  <c:v>8533.560546875</c:v>
                </c:pt>
                <c:pt idx="3551">
                  <c:v>8548.287109375</c:v>
                </c:pt>
                <c:pt idx="3552">
                  <c:v>8544.5390625</c:v>
                </c:pt>
                <c:pt idx="3553">
                  <c:v>8550.5185546875</c:v>
                </c:pt>
                <c:pt idx="3554">
                  <c:v>8549.818359375</c:v>
                </c:pt>
                <c:pt idx="3555">
                  <c:v>8543.91796875</c:v>
                </c:pt>
                <c:pt idx="3556">
                  <c:v>8538.578125</c:v>
                </c:pt>
                <c:pt idx="3557">
                  <c:v>8534.5185546875</c:v>
                </c:pt>
                <c:pt idx="3558">
                  <c:v>8527.0654296875</c:v>
                </c:pt>
                <c:pt idx="3559">
                  <c:v>8517.0439453125</c:v>
                </c:pt>
                <c:pt idx="3560">
                  <c:v>8511.7451171875</c:v>
                </c:pt>
                <c:pt idx="3561">
                  <c:v>8501.611328125</c:v>
                </c:pt>
                <c:pt idx="3562">
                  <c:v>8483.375</c:v>
                </c:pt>
                <c:pt idx="3563">
                  <c:v>8479.6826171875</c:v>
                </c:pt>
                <c:pt idx="3564">
                  <c:v>8484.685546875</c:v>
                </c:pt>
                <c:pt idx="3565">
                  <c:v>8469.8173828125</c:v>
                </c:pt>
                <c:pt idx="3566">
                  <c:v>8472.9873046875</c:v>
                </c:pt>
                <c:pt idx="3567">
                  <c:v>8460.3115234375</c:v>
                </c:pt>
                <c:pt idx="3568">
                  <c:v>8447.7783203125</c:v>
                </c:pt>
                <c:pt idx="3569">
                  <c:v>8445.0439453125</c:v>
                </c:pt>
                <c:pt idx="3570">
                  <c:v>8422.783203125</c:v>
                </c:pt>
                <c:pt idx="3571">
                  <c:v>8408.1630859375</c:v>
                </c:pt>
                <c:pt idx="3572">
                  <c:v>8402.5615234375</c:v>
                </c:pt>
                <c:pt idx="3573">
                  <c:v>8390.8427734375</c:v>
                </c:pt>
                <c:pt idx="3574">
                  <c:v>8378.845703125</c:v>
                </c:pt>
                <c:pt idx="3575">
                  <c:v>8346.3310546875</c:v>
                </c:pt>
                <c:pt idx="3576">
                  <c:v>8338.244140625</c:v>
                </c:pt>
                <c:pt idx="3577">
                  <c:v>8305.37890625</c:v>
                </c:pt>
                <c:pt idx="3578">
                  <c:v>8292.8857421875</c:v>
                </c:pt>
                <c:pt idx="3579">
                  <c:v>8282.2783203125</c:v>
                </c:pt>
                <c:pt idx="3580">
                  <c:v>8272.771484375</c:v>
                </c:pt>
                <c:pt idx="3581">
                  <c:v>8260.1328125</c:v>
                </c:pt>
                <c:pt idx="3582">
                  <c:v>8262.8896484375</c:v>
                </c:pt>
                <c:pt idx="3583">
                  <c:v>8261.5458984375</c:v>
                </c:pt>
                <c:pt idx="3584">
                  <c:v>8238.6904296875</c:v>
                </c:pt>
                <c:pt idx="3585">
                  <c:v>8216.08984375</c:v>
                </c:pt>
                <c:pt idx="3586">
                  <c:v>8221.1748046875</c:v>
                </c:pt>
                <c:pt idx="3587">
                  <c:v>8231.08984375</c:v>
                </c:pt>
                <c:pt idx="3588">
                  <c:v>8229.8447265625</c:v>
                </c:pt>
                <c:pt idx="3589">
                  <c:v>8224.8466796875</c:v>
                </c:pt>
                <c:pt idx="3590">
                  <c:v>8226.759765625</c:v>
                </c:pt>
                <c:pt idx="3591">
                  <c:v>8248.3662109375</c:v>
                </c:pt>
                <c:pt idx="3592">
                  <c:v>8218.2666015625</c:v>
                </c:pt>
                <c:pt idx="3593">
                  <c:v>8214.9619140625</c:v>
                </c:pt>
                <c:pt idx="3594">
                  <c:v>8237.142578125</c:v>
                </c:pt>
                <c:pt idx="3595">
                  <c:v>8243.7607421875</c:v>
                </c:pt>
                <c:pt idx="3596">
                  <c:v>8243.21875</c:v>
                </c:pt>
                <c:pt idx="3597">
                  <c:v>8284.7177734375</c:v>
                </c:pt>
                <c:pt idx="3598">
                  <c:v>8298.716796875</c:v>
                </c:pt>
                <c:pt idx="3599">
                  <c:v>8311.009765625</c:v>
                </c:pt>
                <c:pt idx="3600">
                  <c:v>8303.2109375</c:v>
                </c:pt>
                <c:pt idx="3601">
                  <c:v>8300.40625</c:v>
                </c:pt>
                <c:pt idx="3602">
                  <c:v>8292.1669921875</c:v>
                </c:pt>
                <c:pt idx="3603">
                  <c:v>8263.9912109375</c:v>
                </c:pt>
                <c:pt idx="3604">
                  <c:v>8231.4716796875</c:v>
                </c:pt>
                <c:pt idx="3605">
                  <c:v>8207.1708984375</c:v>
                </c:pt>
                <c:pt idx="3606">
                  <c:v>8187.7392578125</c:v>
                </c:pt>
                <c:pt idx="3607">
                  <c:v>8178.55908203125</c:v>
                </c:pt>
                <c:pt idx="3608">
                  <c:v>8158.3330078125</c:v>
                </c:pt>
                <c:pt idx="3609">
                  <c:v>8162.0888671875</c:v>
                </c:pt>
                <c:pt idx="3610">
                  <c:v>8173.58203125</c:v>
                </c:pt>
                <c:pt idx="3611">
                  <c:v>8216.55859375</c:v>
                </c:pt>
                <c:pt idx="3612">
                  <c:v>8239.0625</c:v>
                </c:pt>
                <c:pt idx="3613">
                  <c:v>8256.3671875</c:v>
                </c:pt>
                <c:pt idx="3614">
                  <c:v>8263.3701171875</c:v>
                </c:pt>
                <c:pt idx="3615">
                  <c:v>8270.630859375</c:v>
                </c:pt>
                <c:pt idx="3616">
                  <c:v>8265.5478515625</c:v>
                </c:pt>
                <c:pt idx="3617">
                  <c:v>8266.693359375</c:v>
                </c:pt>
                <c:pt idx="3618">
                  <c:v>8259.845703125</c:v>
                </c:pt>
                <c:pt idx="3619">
                  <c:v>8250.3994140625</c:v>
                </c:pt>
                <c:pt idx="3620">
                  <c:v>8238.7978515625</c:v>
                </c:pt>
                <c:pt idx="3621">
                  <c:v>8254.095703125</c:v>
                </c:pt>
                <c:pt idx="3622">
                  <c:v>8248.798828125</c:v>
                </c:pt>
                <c:pt idx="3623">
                  <c:v>8239.013671875</c:v>
                </c:pt>
                <c:pt idx="3624">
                  <c:v>8233.0224609375</c:v>
                </c:pt>
                <c:pt idx="3625">
                  <c:v>8239.853515625</c:v>
                </c:pt>
                <c:pt idx="3626">
                  <c:v>8245.20703125</c:v>
                </c:pt>
                <c:pt idx="3627">
                  <c:v>8246.2548828125</c:v>
                </c:pt>
                <c:pt idx="3628">
                  <c:v>8230.98046875</c:v>
                </c:pt>
                <c:pt idx="3629">
                  <c:v>8215.8701171875</c:v>
                </c:pt>
                <c:pt idx="3630">
                  <c:v>8199.384765625</c:v>
                </c:pt>
                <c:pt idx="3631">
                  <c:v>8169.056640625</c:v>
                </c:pt>
                <c:pt idx="3632">
                  <c:v>8190.86962890625</c:v>
                </c:pt>
                <c:pt idx="3633">
                  <c:v>8199.8828125</c:v>
                </c:pt>
                <c:pt idx="3634">
                  <c:v>8208.48046875</c:v>
                </c:pt>
                <c:pt idx="3635">
                  <c:v>8220.1884765625</c:v>
                </c:pt>
                <c:pt idx="3636">
                  <c:v>8210.171875</c:v>
                </c:pt>
                <c:pt idx="3637">
                  <c:v>8223.275390625</c:v>
                </c:pt>
                <c:pt idx="3638">
                  <c:v>8227.4619140625</c:v>
                </c:pt>
                <c:pt idx="3639">
                  <c:v>8234.1171875</c:v>
                </c:pt>
                <c:pt idx="3640">
                  <c:v>8231.4287109375</c:v>
                </c:pt>
                <c:pt idx="3641">
                  <c:v>8229.5908203125</c:v>
                </c:pt>
                <c:pt idx="3642">
                  <c:v>8233.6181640625</c:v>
                </c:pt>
                <c:pt idx="3643">
                  <c:v>8230.6494140625</c:v>
                </c:pt>
                <c:pt idx="3644">
                  <c:v>8226.693359375</c:v>
                </c:pt>
                <c:pt idx="3645">
                  <c:v>8217.5166015625</c:v>
                </c:pt>
                <c:pt idx="3646">
                  <c:v>8213.2587890625</c:v>
                </c:pt>
                <c:pt idx="3647">
                  <c:v>8215.4736328125</c:v>
                </c:pt>
                <c:pt idx="3648">
                  <c:v>8213.9921875</c:v>
                </c:pt>
                <c:pt idx="3649">
                  <c:v>8220.2666015625</c:v>
                </c:pt>
                <c:pt idx="3650">
                  <c:v>8233.8984375</c:v>
                </c:pt>
                <c:pt idx="3651">
                  <c:v>8240.7763671875</c:v>
                </c:pt>
                <c:pt idx="3652">
                  <c:v>8246.6083984375</c:v>
                </c:pt>
                <c:pt idx="3653">
                  <c:v>8247.466796875</c:v>
                </c:pt>
                <c:pt idx="3654">
                  <c:v>8252.705078125</c:v>
                </c:pt>
                <c:pt idx="3655">
                  <c:v>8282.982421875</c:v>
                </c:pt>
                <c:pt idx="3656">
                  <c:v>8297.8671875</c:v>
                </c:pt>
                <c:pt idx="3657">
                  <c:v>8303.6474609375</c:v>
                </c:pt>
                <c:pt idx="3658">
                  <c:v>8304.5478515625</c:v>
                </c:pt>
                <c:pt idx="3659">
                  <c:v>8314.6357421875</c:v>
                </c:pt>
                <c:pt idx="3660">
                  <c:v>8315.8984375</c:v>
                </c:pt>
                <c:pt idx="3661">
                  <c:v>8318.2998046875</c:v>
                </c:pt>
                <c:pt idx="3662">
                  <c:v>8327.630859375</c:v>
                </c:pt>
                <c:pt idx="3663">
                  <c:v>8322.828125</c:v>
                </c:pt>
                <c:pt idx="3664">
                  <c:v>8325.15234375</c:v>
                </c:pt>
                <c:pt idx="3665">
                  <c:v>8331.23046875</c:v>
                </c:pt>
                <c:pt idx="3666">
                  <c:v>8329.7666015625</c:v>
                </c:pt>
                <c:pt idx="3667">
                  <c:v>8323.6865234375</c:v>
                </c:pt>
                <c:pt idx="3668">
                  <c:v>8306.365234375</c:v>
                </c:pt>
                <c:pt idx="3669">
                  <c:v>8302.9951171875</c:v>
                </c:pt>
                <c:pt idx="3670">
                  <c:v>8312.9970703125</c:v>
                </c:pt>
                <c:pt idx="3671">
                  <c:v>8304.572265625</c:v>
                </c:pt>
                <c:pt idx="3672">
                  <c:v>8307.201171875</c:v>
                </c:pt>
                <c:pt idx="3673">
                  <c:v>8300.6611328125</c:v>
                </c:pt>
                <c:pt idx="3674">
                  <c:v>8324.5078125</c:v>
                </c:pt>
                <c:pt idx="3675">
                  <c:v>8335.78515625</c:v>
                </c:pt>
                <c:pt idx="3676">
                  <c:v>8358.01171875</c:v>
                </c:pt>
                <c:pt idx="3677">
                  <c:v>8369.29296875</c:v>
                </c:pt>
                <c:pt idx="3678">
                  <c:v>8364.8212890625</c:v>
                </c:pt>
                <c:pt idx="3679">
                  <c:v>8372.9208984375</c:v>
                </c:pt>
                <c:pt idx="3680">
                  <c:v>8375.6875</c:v>
                </c:pt>
                <c:pt idx="3681">
                  <c:v>8374.1943359375</c:v>
                </c:pt>
                <c:pt idx="3682">
                  <c:v>8379.5869140625</c:v>
                </c:pt>
                <c:pt idx="3683">
                  <c:v>8385.3876953125</c:v>
                </c:pt>
                <c:pt idx="3684">
                  <c:v>8395.890625</c:v>
                </c:pt>
                <c:pt idx="3685">
                  <c:v>8398.177734375</c:v>
                </c:pt>
                <c:pt idx="3686">
                  <c:v>8405.4638671875</c:v>
                </c:pt>
                <c:pt idx="3687">
                  <c:v>8410.58984375</c:v>
                </c:pt>
                <c:pt idx="3688">
                  <c:v>8414.1826171875</c:v>
                </c:pt>
                <c:pt idx="3689">
                  <c:v>8405.658203125</c:v>
                </c:pt>
                <c:pt idx="3690">
                  <c:v>8427.1728515625</c:v>
                </c:pt>
                <c:pt idx="3691">
                  <c:v>8435.13671875</c:v>
                </c:pt>
                <c:pt idx="3692">
                  <c:v>8446.296875</c:v>
                </c:pt>
                <c:pt idx="3693">
                  <c:v>8449.6767578125</c:v>
                </c:pt>
                <c:pt idx="3694">
                  <c:v>8452.4716796875</c:v>
                </c:pt>
                <c:pt idx="3695">
                  <c:v>8455.4404296875</c:v>
                </c:pt>
                <c:pt idx="3696">
                  <c:v>8456.3486328125</c:v>
                </c:pt>
                <c:pt idx="3697">
                  <c:v>8470.5595703125</c:v>
                </c:pt>
                <c:pt idx="3698">
                  <c:v>8471.361328125</c:v>
                </c:pt>
                <c:pt idx="3699">
                  <c:v>8477.943359375</c:v>
                </c:pt>
                <c:pt idx="3700">
                  <c:v>8490.515625</c:v>
                </c:pt>
                <c:pt idx="3701">
                  <c:v>8504.642578125</c:v>
                </c:pt>
                <c:pt idx="3702">
                  <c:v>8518.2978515625</c:v>
                </c:pt>
                <c:pt idx="3703">
                  <c:v>8524.0009765625</c:v>
                </c:pt>
                <c:pt idx="3704">
                  <c:v>8533.9033203125</c:v>
                </c:pt>
                <c:pt idx="3705">
                  <c:v>8539.6083984375</c:v>
                </c:pt>
                <c:pt idx="3706">
                  <c:v>8546.009765625</c:v>
                </c:pt>
                <c:pt idx="3707">
                  <c:v>8549.6396484375</c:v>
                </c:pt>
                <c:pt idx="3708">
                  <c:v>8550.8525390625</c:v>
                </c:pt>
                <c:pt idx="3709">
                  <c:v>8559.5048828125</c:v>
                </c:pt>
                <c:pt idx="3710">
                  <c:v>8569.6396484375</c:v>
                </c:pt>
                <c:pt idx="3711">
                  <c:v>8563.541015625</c:v>
                </c:pt>
                <c:pt idx="3712">
                  <c:v>8577.01171875</c:v>
                </c:pt>
                <c:pt idx="3713">
                  <c:v>8583.7646484375</c:v>
                </c:pt>
                <c:pt idx="3714">
                  <c:v>8590.5634765625</c:v>
                </c:pt>
                <c:pt idx="3715">
                  <c:v>8595.056640625</c:v>
                </c:pt>
                <c:pt idx="3716">
                  <c:v>8597.6982421875</c:v>
                </c:pt>
                <c:pt idx="3717">
                  <c:v>8601.638671875</c:v>
                </c:pt>
                <c:pt idx="3718">
                  <c:v>8613.19140625</c:v>
                </c:pt>
                <c:pt idx="3719">
                  <c:v>8619.2412109375</c:v>
                </c:pt>
                <c:pt idx="3720">
                  <c:v>8632.7744140625</c:v>
                </c:pt>
                <c:pt idx="3721">
                  <c:v>8640.466796875</c:v>
                </c:pt>
                <c:pt idx="3722">
                  <c:v>8646.921875</c:v>
                </c:pt>
                <c:pt idx="3723">
                  <c:v>8645.3984375</c:v>
                </c:pt>
                <c:pt idx="3724">
                  <c:v>8654.3486328125</c:v>
                </c:pt>
                <c:pt idx="3725">
                  <c:v>8657.419921875</c:v>
                </c:pt>
                <c:pt idx="3726">
                  <c:v>8659.4052734375</c:v>
                </c:pt>
                <c:pt idx="3727">
                  <c:v>8659.3095703125</c:v>
                </c:pt>
                <c:pt idx="3728">
                  <c:v>8659.1953125</c:v>
                </c:pt>
                <c:pt idx="3729">
                  <c:v>8660.7646484375</c:v>
                </c:pt>
                <c:pt idx="3730">
                  <c:v>8672.9814453125</c:v>
                </c:pt>
                <c:pt idx="3731">
                  <c:v>8673.919921875</c:v>
                </c:pt>
                <c:pt idx="3732">
                  <c:v>8657.2626953125</c:v>
                </c:pt>
                <c:pt idx="3733">
                  <c:v>8667.5673828125</c:v>
                </c:pt>
                <c:pt idx="3734">
                  <c:v>8657.5888671875</c:v>
                </c:pt>
                <c:pt idx="3735">
                  <c:v>8678.3798828125</c:v>
                </c:pt>
                <c:pt idx="3736">
                  <c:v>8682.998046875</c:v>
                </c:pt>
                <c:pt idx="3737">
                  <c:v>8711.353515625</c:v>
                </c:pt>
                <c:pt idx="3738">
                  <c:v>8716.1318359375</c:v>
                </c:pt>
                <c:pt idx="3739">
                  <c:v>8726.548828125</c:v>
                </c:pt>
                <c:pt idx="3740">
                  <c:v>8739.466796875</c:v>
                </c:pt>
                <c:pt idx="3741">
                  <c:v>8743.765625</c:v>
                </c:pt>
                <c:pt idx="3742">
                  <c:v>8748.7216796875</c:v>
                </c:pt>
                <c:pt idx="3743">
                  <c:v>8742.6708984375</c:v>
                </c:pt>
                <c:pt idx="3744">
                  <c:v>8754.6181640625</c:v>
                </c:pt>
                <c:pt idx="3745">
                  <c:v>8755.3955078125</c:v>
                </c:pt>
                <c:pt idx="3746">
                  <c:v>8756.814453125</c:v>
                </c:pt>
                <c:pt idx="3747">
                  <c:v>8751.6171875</c:v>
                </c:pt>
                <c:pt idx="3748">
                  <c:v>8764.2578125</c:v>
                </c:pt>
                <c:pt idx="3749">
                  <c:v>8764.3564453125</c:v>
                </c:pt>
                <c:pt idx="3750">
                  <c:v>8777.2119140625</c:v>
                </c:pt>
                <c:pt idx="3751">
                  <c:v>8781.126953125</c:v>
                </c:pt>
                <c:pt idx="3752">
                  <c:v>8774.841796875</c:v>
                </c:pt>
                <c:pt idx="3753">
                  <c:v>8777.619140625</c:v>
                </c:pt>
                <c:pt idx="3754">
                  <c:v>8780.673828125</c:v>
                </c:pt>
                <c:pt idx="3755">
                  <c:v>8785.6484375</c:v>
                </c:pt>
                <c:pt idx="3756">
                  <c:v>8793.53125</c:v>
                </c:pt>
                <c:pt idx="3757">
                  <c:v>8797.55078125</c:v>
                </c:pt>
                <c:pt idx="3758">
                  <c:v>8805.8095703125</c:v>
                </c:pt>
                <c:pt idx="3759">
                  <c:v>8812.33203125</c:v>
                </c:pt>
                <c:pt idx="3760">
                  <c:v>8810.748046875</c:v>
                </c:pt>
                <c:pt idx="3761">
                  <c:v>8825.0078125</c:v>
                </c:pt>
                <c:pt idx="3762">
                  <c:v>8831.7939453125</c:v>
                </c:pt>
                <c:pt idx="3763">
                  <c:v>8840.353515625</c:v>
                </c:pt>
                <c:pt idx="3764">
                  <c:v>8838.34375</c:v>
                </c:pt>
                <c:pt idx="3765">
                  <c:v>8840.8916015625</c:v>
                </c:pt>
                <c:pt idx="3766">
                  <c:v>8832.83203125</c:v>
                </c:pt>
                <c:pt idx="3767">
                  <c:v>8842.505859375</c:v>
                </c:pt>
                <c:pt idx="3768">
                  <c:v>8849.4404296875</c:v>
                </c:pt>
                <c:pt idx="3769">
                  <c:v>8855.5703125</c:v>
                </c:pt>
                <c:pt idx="3770">
                  <c:v>8855.552734375</c:v>
                </c:pt>
                <c:pt idx="3771">
                  <c:v>8848.29296875</c:v>
                </c:pt>
                <c:pt idx="3772">
                  <c:v>8851.626953125</c:v>
                </c:pt>
                <c:pt idx="3773">
                  <c:v>8849.67578125</c:v>
                </c:pt>
                <c:pt idx="3774">
                  <c:v>8856.181640625</c:v>
                </c:pt>
                <c:pt idx="3775">
                  <c:v>8856.916015625</c:v>
                </c:pt>
                <c:pt idx="3776">
                  <c:v>8859.435546875</c:v>
                </c:pt>
                <c:pt idx="3777">
                  <c:v>8857.619140625</c:v>
                </c:pt>
                <c:pt idx="3778">
                  <c:v>8851.5517578125</c:v>
                </c:pt>
                <c:pt idx="3779">
                  <c:v>8851.7060546875</c:v>
                </c:pt>
                <c:pt idx="3780">
                  <c:v>8857.7109375</c:v>
                </c:pt>
                <c:pt idx="3781">
                  <c:v>8859.53125</c:v>
                </c:pt>
                <c:pt idx="3782">
                  <c:v>8865.302734375</c:v>
                </c:pt>
                <c:pt idx="3783">
                  <c:v>8865.189453125</c:v>
                </c:pt>
                <c:pt idx="3784">
                  <c:v>8869.037109375</c:v>
                </c:pt>
                <c:pt idx="3785">
                  <c:v>8865.201171875</c:v>
                </c:pt>
                <c:pt idx="3786">
                  <c:v>8853.1845703125</c:v>
                </c:pt>
                <c:pt idx="3787">
                  <c:v>8845.0654296875</c:v>
                </c:pt>
                <c:pt idx="3788">
                  <c:v>8834.623046875</c:v>
                </c:pt>
                <c:pt idx="3789">
                  <c:v>8831.9755859375</c:v>
                </c:pt>
                <c:pt idx="3790">
                  <c:v>8833.4453125</c:v>
                </c:pt>
                <c:pt idx="3791">
                  <c:v>8826.2666015625</c:v>
                </c:pt>
                <c:pt idx="3792">
                  <c:v>8810.888671875</c:v>
                </c:pt>
                <c:pt idx="3793">
                  <c:v>8798.8505859375</c:v>
                </c:pt>
                <c:pt idx="3794">
                  <c:v>8787.1005859375</c:v>
                </c:pt>
                <c:pt idx="3795">
                  <c:v>8765.0205078125</c:v>
                </c:pt>
                <c:pt idx="3796">
                  <c:v>8755.1533203125</c:v>
                </c:pt>
                <c:pt idx="3797">
                  <c:v>8734.888671875</c:v>
                </c:pt>
                <c:pt idx="3798">
                  <c:v>8746.19921875</c:v>
                </c:pt>
                <c:pt idx="3799">
                  <c:v>8733.7939453125</c:v>
                </c:pt>
                <c:pt idx="3800">
                  <c:v>8723.1318359375</c:v>
                </c:pt>
                <c:pt idx="3801">
                  <c:v>8701.494140625</c:v>
                </c:pt>
                <c:pt idx="3802">
                  <c:v>8708.34765625</c:v>
                </c:pt>
                <c:pt idx="3803">
                  <c:v>8701.46875</c:v>
                </c:pt>
                <c:pt idx="3804">
                  <c:v>8676.884765625</c:v>
                </c:pt>
                <c:pt idx="3805">
                  <c:v>8671.0849609375</c:v>
                </c:pt>
                <c:pt idx="3806">
                  <c:v>8668.4111328125</c:v>
                </c:pt>
                <c:pt idx="3807">
                  <c:v>8669.73828125</c:v>
                </c:pt>
                <c:pt idx="3808">
                  <c:v>8657.544921875</c:v>
                </c:pt>
                <c:pt idx="3809">
                  <c:v>8640.8505859375</c:v>
                </c:pt>
                <c:pt idx="3810">
                  <c:v>8617.75390625</c:v>
                </c:pt>
                <c:pt idx="3811">
                  <c:v>8604.6787109375</c:v>
                </c:pt>
                <c:pt idx="3812">
                  <c:v>8602.6337890625</c:v>
                </c:pt>
                <c:pt idx="3813">
                  <c:v>8609.2880859375</c:v>
                </c:pt>
                <c:pt idx="3814">
                  <c:v>8613.080078125</c:v>
                </c:pt>
                <c:pt idx="3815">
                  <c:v>8598.482421875</c:v>
                </c:pt>
                <c:pt idx="3816">
                  <c:v>8589.396484375</c:v>
                </c:pt>
                <c:pt idx="3817">
                  <c:v>8552.947265625</c:v>
                </c:pt>
                <c:pt idx="3818">
                  <c:v>8515.990234375</c:v>
                </c:pt>
                <c:pt idx="3819">
                  <c:v>8492.65234375</c:v>
                </c:pt>
                <c:pt idx="3820">
                  <c:v>8471.7431640625</c:v>
                </c:pt>
                <c:pt idx="3821">
                  <c:v>8456.41796875</c:v>
                </c:pt>
                <c:pt idx="3822">
                  <c:v>8445.14453125</c:v>
                </c:pt>
                <c:pt idx="3823">
                  <c:v>8453.978515625</c:v>
                </c:pt>
                <c:pt idx="3824">
                  <c:v>8437.2109375</c:v>
                </c:pt>
                <c:pt idx="3825">
                  <c:v>8429.814453125</c:v>
                </c:pt>
                <c:pt idx="3826">
                  <c:v>8408.3466796875</c:v>
                </c:pt>
                <c:pt idx="3827">
                  <c:v>8391.40234375</c:v>
                </c:pt>
                <c:pt idx="3828">
                  <c:v>8356.48828125</c:v>
                </c:pt>
                <c:pt idx="3829">
                  <c:v>8325.7119140625</c:v>
                </c:pt>
                <c:pt idx="3830">
                  <c:v>8310.5234375</c:v>
                </c:pt>
                <c:pt idx="3831">
                  <c:v>8282.271484375</c:v>
                </c:pt>
                <c:pt idx="3832">
                  <c:v>8245.7783203125</c:v>
                </c:pt>
                <c:pt idx="3833">
                  <c:v>8203.0048828125</c:v>
                </c:pt>
                <c:pt idx="3834">
                  <c:v>8149.32275390625</c:v>
                </c:pt>
                <c:pt idx="3835">
                  <c:v>8098.1982421875</c:v>
                </c:pt>
                <c:pt idx="3836">
                  <c:v>8073.8935546875</c:v>
                </c:pt>
                <c:pt idx="3837">
                  <c:v>8083.041015625</c:v>
                </c:pt>
                <c:pt idx="3838">
                  <c:v>8098.43115234375</c:v>
                </c:pt>
                <c:pt idx="3839">
                  <c:v>8107.28515625</c:v>
                </c:pt>
                <c:pt idx="3840">
                  <c:v>8087.474609375</c:v>
                </c:pt>
                <c:pt idx="3841">
                  <c:v>8034.0712890625</c:v>
                </c:pt>
                <c:pt idx="3842">
                  <c:v>7981.3876953125</c:v>
                </c:pt>
                <c:pt idx="3843">
                  <c:v>7924.77001953125</c:v>
                </c:pt>
                <c:pt idx="3844">
                  <c:v>7878.39599609375</c:v>
                </c:pt>
                <c:pt idx="3845">
                  <c:v>7822.94140625</c:v>
                </c:pt>
                <c:pt idx="3846">
                  <c:v>7766.4580078125</c:v>
                </c:pt>
                <c:pt idx="3847">
                  <c:v>7703.1962890625</c:v>
                </c:pt>
                <c:pt idx="3848">
                  <c:v>7616.7060546875</c:v>
                </c:pt>
                <c:pt idx="3849">
                  <c:v>7520.66357421875</c:v>
                </c:pt>
                <c:pt idx="3850">
                  <c:v>7478.9990234375</c:v>
                </c:pt>
                <c:pt idx="3851">
                  <c:v>7420.34130859375</c:v>
                </c:pt>
                <c:pt idx="3852">
                  <c:v>7373.75927734375</c:v>
                </c:pt>
                <c:pt idx="3853">
                  <c:v>7319.37646484375</c:v>
                </c:pt>
                <c:pt idx="3854">
                  <c:v>7262.732421875</c:v>
                </c:pt>
                <c:pt idx="3855">
                  <c:v>7191.4228515625</c:v>
                </c:pt>
                <c:pt idx="3856">
                  <c:v>7106.330078125</c:v>
                </c:pt>
                <c:pt idx="3857">
                  <c:v>7035.59912109375</c:v>
                </c:pt>
                <c:pt idx="3858">
                  <c:v>6974.64697265625</c:v>
                </c:pt>
                <c:pt idx="3859">
                  <c:v>6906.89404296875</c:v>
                </c:pt>
                <c:pt idx="3860">
                  <c:v>6845.61865234375</c:v>
                </c:pt>
                <c:pt idx="3861">
                  <c:v>6760.29150390625</c:v>
                </c:pt>
                <c:pt idx="3862">
                  <c:v>6667.34521484375</c:v>
                </c:pt>
                <c:pt idx="3863">
                  <c:v>6552.9814453125</c:v>
                </c:pt>
                <c:pt idx="3864">
                  <c:v>6456.220703125</c:v>
                </c:pt>
                <c:pt idx="3865">
                  <c:v>6321.513671875</c:v>
                </c:pt>
                <c:pt idx="3866">
                  <c:v>6170.93701171875</c:v>
                </c:pt>
                <c:pt idx="3867">
                  <c:v>6062.85009765625</c:v>
                </c:pt>
                <c:pt idx="3868">
                  <c:v>5941.8525390625</c:v>
                </c:pt>
                <c:pt idx="3869">
                  <c:v>5826.9208984375</c:v>
                </c:pt>
                <c:pt idx="3870">
                  <c:v>5725.81396484375</c:v>
                </c:pt>
                <c:pt idx="3871">
                  <c:v>5650.4296875</c:v>
                </c:pt>
                <c:pt idx="3872">
                  <c:v>5572.876953125</c:v>
                </c:pt>
                <c:pt idx="3873">
                  <c:v>5461.3349609375</c:v>
                </c:pt>
                <c:pt idx="3874">
                  <c:v>5355.38525390625</c:v>
                </c:pt>
                <c:pt idx="3875">
                  <c:v>5265.822265625</c:v>
                </c:pt>
                <c:pt idx="3876">
                  <c:v>5178.58935546875</c:v>
                </c:pt>
                <c:pt idx="3877">
                  <c:v>5073.7236328125</c:v>
                </c:pt>
                <c:pt idx="3878">
                  <c:v>4972.34765625</c:v>
                </c:pt>
                <c:pt idx="3879">
                  <c:v>4845.65966796875</c:v>
                </c:pt>
                <c:pt idx="3880">
                  <c:v>4727.99951171875</c:v>
                </c:pt>
                <c:pt idx="3881">
                  <c:v>4615.26220703125</c:v>
                </c:pt>
                <c:pt idx="3882">
                  <c:v>4505.998046875</c:v>
                </c:pt>
                <c:pt idx="3883">
                  <c:v>4383.26123046875</c:v>
                </c:pt>
                <c:pt idx="3884">
                  <c:v>4288.67333984375</c:v>
                </c:pt>
                <c:pt idx="3885">
                  <c:v>4175.89892578125</c:v>
                </c:pt>
                <c:pt idx="3886">
                  <c:v>4059.12744140625</c:v>
                </c:pt>
                <c:pt idx="3887">
                  <c:v>3938.22705078125</c:v>
                </c:pt>
                <c:pt idx="3888">
                  <c:v>3835.85693359375</c:v>
                </c:pt>
                <c:pt idx="3889">
                  <c:v>3722.9970703125</c:v>
                </c:pt>
                <c:pt idx="3890">
                  <c:v>3606.34521484375</c:v>
                </c:pt>
                <c:pt idx="3891">
                  <c:v>3502.297607421875</c:v>
                </c:pt>
                <c:pt idx="3892">
                  <c:v>3397.18505859375</c:v>
                </c:pt>
                <c:pt idx="3893">
                  <c:v>3279.575439453125</c:v>
                </c:pt>
                <c:pt idx="3894">
                  <c:v>3164.9541015625</c:v>
                </c:pt>
                <c:pt idx="3895">
                  <c:v>3063.417236328125</c:v>
                </c:pt>
                <c:pt idx="3896">
                  <c:v>2945.74755859375</c:v>
                </c:pt>
                <c:pt idx="3897">
                  <c:v>2840.306396484375</c:v>
                </c:pt>
                <c:pt idx="3898">
                  <c:v>2743.47705078125</c:v>
                </c:pt>
                <c:pt idx="3899">
                  <c:v>2626.971923828125</c:v>
                </c:pt>
                <c:pt idx="3900">
                  <c:v>2481.124267578125</c:v>
                </c:pt>
                <c:pt idx="3901">
                  <c:v>2385.300048828125</c:v>
                </c:pt>
                <c:pt idx="3902">
                  <c:v>2299.477294921875</c:v>
                </c:pt>
                <c:pt idx="3903">
                  <c:v>2199.93017578125</c:v>
                </c:pt>
                <c:pt idx="3904">
                  <c:v>2126.236328125</c:v>
                </c:pt>
                <c:pt idx="3905">
                  <c:v>2053.14501953125</c:v>
                </c:pt>
                <c:pt idx="3906">
                  <c:v>1965.2879638671875</c:v>
                </c:pt>
                <c:pt idx="3907">
                  <c:v>1882.6915283203125</c:v>
                </c:pt>
                <c:pt idx="3908">
                  <c:v>1803.5718994140625</c:v>
                </c:pt>
                <c:pt idx="3909">
                  <c:v>1722.86474609375</c:v>
                </c:pt>
                <c:pt idx="3910">
                  <c:v>1634.645751953125</c:v>
                </c:pt>
                <c:pt idx="3911">
                  <c:v>1553.2193603515625</c:v>
                </c:pt>
                <c:pt idx="3912">
                  <c:v>1472.2218017578125</c:v>
                </c:pt>
                <c:pt idx="3913">
                  <c:v>1382.7479248046875</c:v>
                </c:pt>
                <c:pt idx="3914">
                  <c:v>1300.97265625</c:v>
                </c:pt>
                <c:pt idx="3915">
                  <c:v>1222.4420166015625</c:v>
                </c:pt>
                <c:pt idx="3916">
                  <c:v>1152.294677734375</c:v>
                </c:pt>
                <c:pt idx="3917">
                  <c:v>1081.2584228515625</c:v>
                </c:pt>
                <c:pt idx="3918">
                  <c:v>1019.0292358398438</c:v>
                </c:pt>
                <c:pt idx="3919">
                  <c:v>962.811279296875</c:v>
                </c:pt>
                <c:pt idx="3920">
                  <c:v>902.24945068359375</c:v>
                </c:pt>
                <c:pt idx="3921">
                  <c:v>839.25762939453125</c:v>
                </c:pt>
                <c:pt idx="3922">
                  <c:v>786.9276123046875</c:v>
                </c:pt>
                <c:pt idx="3923">
                  <c:v>730.75775146484375</c:v>
                </c:pt>
                <c:pt idx="3924">
                  <c:v>670.0433349609375</c:v>
                </c:pt>
                <c:pt idx="3925">
                  <c:v>619.0006103515625</c:v>
                </c:pt>
                <c:pt idx="3926">
                  <c:v>561.22088623046875</c:v>
                </c:pt>
                <c:pt idx="3927">
                  <c:v>513.5042724609375</c:v>
                </c:pt>
                <c:pt idx="3928">
                  <c:v>471.32745361328125</c:v>
                </c:pt>
                <c:pt idx="3929">
                  <c:v>430.5611572265625</c:v>
                </c:pt>
                <c:pt idx="3930">
                  <c:v>394.14370727539063</c:v>
                </c:pt>
                <c:pt idx="3931">
                  <c:v>360.19418334960938</c:v>
                </c:pt>
                <c:pt idx="3932">
                  <c:v>327.07427978515625</c:v>
                </c:pt>
                <c:pt idx="3933">
                  <c:v>294.8946533203125</c:v>
                </c:pt>
                <c:pt idx="3934">
                  <c:v>263.0513916015625</c:v>
                </c:pt>
                <c:pt idx="3935">
                  <c:v>234.55253601074219</c:v>
                </c:pt>
                <c:pt idx="3936">
                  <c:v>209.01055908203125</c:v>
                </c:pt>
                <c:pt idx="3937">
                  <c:v>184.21812438964844</c:v>
                </c:pt>
                <c:pt idx="3938">
                  <c:v>163.09190368652344</c:v>
                </c:pt>
                <c:pt idx="3939">
                  <c:v>141.95945739746094</c:v>
                </c:pt>
                <c:pt idx="3940">
                  <c:v>121.94219207763672</c:v>
                </c:pt>
                <c:pt idx="3941">
                  <c:v>105.21944427490234</c:v>
                </c:pt>
                <c:pt idx="3942">
                  <c:v>87.313285827636719</c:v>
                </c:pt>
                <c:pt idx="3943">
                  <c:v>73.174575805664063</c:v>
                </c:pt>
                <c:pt idx="3944">
                  <c:v>60.888172149658203</c:v>
                </c:pt>
                <c:pt idx="3945">
                  <c:v>50.014492034912109</c:v>
                </c:pt>
                <c:pt idx="3946">
                  <c:v>40.650554656982422</c:v>
                </c:pt>
                <c:pt idx="3947">
                  <c:v>32.277145385742188</c:v>
                </c:pt>
                <c:pt idx="3948">
                  <c:v>26.579401016235352</c:v>
                </c:pt>
                <c:pt idx="3949">
                  <c:v>19.200033187866211</c:v>
                </c:pt>
                <c:pt idx="3950">
                  <c:v>14.904623031616211</c:v>
                </c:pt>
                <c:pt idx="3951">
                  <c:v>11.091954231262207</c:v>
                </c:pt>
                <c:pt idx="3952">
                  <c:v>8.096343994140625</c:v>
                </c:pt>
                <c:pt idx="3953">
                  <c:v>5.5975446701049805</c:v>
                </c:pt>
                <c:pt idx="3954">
                  <c:v>3.3419106006622314</c:v>
                </c:pt>
                <c:pt idx="3955">
                  <c:v>1.6043367385864258</c:v>
                </c:pt>
                <c:pt idx="3956">
                  <c:v>0.86408591270446777</c:v>
                </c:pt>
                <c:pt idx="3957">
                  <c:v>0.28054720163345337</c:v>
                </c:pt>
                <c:pt idx="3958">
                  <c:v>0.61312562227249146</c:v>
                </c:pt>
                <c:pt idx="3959">
                  <c:v>0.53157764673233032</c:v>
                </c:pt>
                <c:pt idx="3960">
                  <c:v>0.32598626613616943</c:v>
                </c:pt>
                <c:pt idx="3961">
                  <c:v>0.32507666945457458</c:v>
                </c:pt>
                <c:pt idx="3962">
                  <c:v>0.32585251331329346</c:v>
                </c:pt>
                <c:pt idx="3963">
                  <c:v>0.32464241981506348</c:v>
                </c:pt>
                <c:pt idx="3964">
                  <c:v>0.3270384669303894</c:v>
                </c:pt>
                <c:pt idx="3965">
                  <c:v>0.32876673340797424</c:v>
                </c:pt>
                <c:pt idx="3966">
                  <c:v>0.32788664102554321</c:v>
                </c:pt>
                <c:pt idx="3967">
                  <c:v>0.32715460658073425</c:v>
                </c:pt>
                <c:pt idx="3968">
                  <c:v>0.40334042906761169</c:v>
                </c:pt>
                <c:pt idx="3969">
                  <c:v>0.32548084855079651</c:v>
                </c:pt>
                <c:pt idx="3970">
                  <c:v>0.32848542928695679</c:v>
                </c:pt>
                <c:pt idx="3971">
                  <c:v>0.52007114887237549</c:v>
                </c:pt>
                <c:pt idx="3972">
                  <c:v>0.32593917846679688</c:v>
                </c:pt>
                <c:pt idx="3973">
                  <c:v>0.32744649052619934</c:v>
                </c:pt>
                <c:pt idx="3974">
                  <c:v>0.22905570268630981</c:v>
                </c:pt>
                <c:pt idx="3975">
                  <c:v>0.32947379350662231</c:v>
                </c:pt>
                <c:pt idx="3976">
                  <c:v>0.32895737886428833</c:v>
                </c:pt>
                <c:pt idx="3977">
                  <c:v>0.32721433043479919</c:v>
                </c:pt>
                <c:pt idx="3978">
                  <c:v>0.32851755619049072</c:v>
                </c:pt>
                <c:pt idx="3979">
                  <c:v>0.32393011450767517</c:v>
                </c:pt>
                <c:pt idx="3980">
                  <c:v>0.32409697771072388</c:v>
                </c:pt>
                <c:pt idx="3981">
                  <c:v>0.32684248685836792</c:v>
                </c:pt>
                <c:pt idx="3982">
                  <c:v>0.32492053508758545</c:v>
                </c:pt>
                <c:pt idx="3983">
                  <c:v>0.32812371850013733</c:v>
                </c:pt>
                <c:pt idx="3984">
                  <c:v>0.32904303073883057</c:v>
                </c:pt>
                <c:pt idx="3985">
                  <c:v>0.32519969344139099</c:v>
                </c:pt>
                <c:pt idx="3986">
                  <c:v>0.32415932416915894</c:v>
                </c:pt>
                <c:pt idx="3987">
                  <c:v>0.32405689358711243</c:v>
                </c:pt>
                <c:pt idx="3988">
                  <c:v>0.32581242918968201</c:v>
                </c:pt>
                <c:pt idx="3989">
                  <c:v>0.3902612030506134</c:v>
                </c:pt>
                <c:pt idx="3990">
                  <c:v>0.36643067002296448</c:v>
                </c:pt>
                <c:pt idx="3991">
                  <c:v>0.37076729536056519</c:v>
                </c:pt>
                <c:pt idx="3992">
                  <c:v>0.42144036293029785</c:v>
                </c:pt>
                <c:pt idx="3993">
                  <c:v>0.32649624347686768</c:v>
                </c:pt>
                <c:pt idx="3994">
                  <c:v>0.32596218585968018</c:v>
                </c:pt>
                <c:pt idx="3995">
                  <c:v>0.339895099401474</c:v>
                </c:pt>
                <c:pt idx="3996">
                  <c:v>0.32757294178009033</c:v>
                </c:pt>
                <c:pt idx="3997">
                  <c:v>0.36047735810279846</c:v>
                </c:pt>
                <c:pt idx="3998">
                  <c:v>0.33269524574279785</c:v>
                </c:pt>
                <c:pt idx="3999">
                  <c:v>0.4478600025177002</c:v>
                </c:pt>
                <c:pt idx="4000">
                  <c:v>0.3554440438747406</c:v>
                </c:pt>
                <c:pt idx="4001">
                  <c:v>0.36466565728187561</c:v>
                </c:pt>
                <c:pt idx="4002">
                  <c:v>0.32646274566650391</c:v>
                </c:pt>
                <c:pt idx="4003">
                  <c:v>0.32795825600624084</c:v>
                </c:pt>
                <c:pt idx="4004">
                  <c:v>0.37643587589263916</c:v>
                </c:pt>
                <c:pt idx="4005">
                  <c:v>0.4185791015625</c:v>
                </c:pt>
                <c:pt idx="4006">
                  <c:v>0.32450059056282043</c:v>
                </c:pt>
                <c:pt idx="4007">
                  <c:v>0.32970935106277466</c:v>
                </c:pt>
                <c:pt idx="4008">
                  <c:v>0.40898206830024719</c:v>
                </c:pt>
                <c:pt idx="4009">
                  <c:v>0.34790146350860596</c:v>
                </c:pt>
                <c:pt idx="4010">
                  <c:v>0.35668104887008667</c:v>
                </c:pt>
                <c:pt idx="4011">
                  <c:v>0.35044375061988831</c:v>
                </c:pt>
                <c:pt idx="4012">
                  <c:v>0.32496491074562073</c:v>
                </c:pt>
                <c:pt idx="4013">
                  <c:v>0.37158116698265076</c:v>
                </c:pt>
                <c:pt idx="4014">
                  <c:v>0.33999180793762207</c:v>
                </c:pt>
                <c:pt idx="4015">
                  <c:v>0.38466623425483704</c:v>
                </c:pt>
                <c:pt idx="4016">
                  <c:v>0.39340090751647949</c:v>
                </c:pt>
                <c:pt idx="4017">
                  <c:v>0.35537022352218628</c:v>
                </c:pt>
                <c:pt idx="4018">
                  <c:v>0.3662152886390686</c:v>
                </c:pt>
                <c:pt idx="4019">
                  <c:v>0.32561793923377991</c:v>
                </c:pt>
                <c:pt idx="4020">
                  <c:v>0.43481531739234924</c:v>
                </c:pt>
                <c:pt idx="4021">
                  <c:v>0.36080232262611389</c:v>
                </c:pt>
                <c:pt idx="4022">
                  <c:v>0.32720229029655457</c:v>
                </c:pt>
                <c:pt idx="4023">
                  <c:v>0.38603821396827698</c:v>
                </c:pt>
                <c:pt idx="4024">
                  <c:v>0.33433127403259277</c:v>
                </c:pt>
                <c:pt idx="4025">
                  <c:v>0.37090414762496948</c:v>
                </c:pt>
                <c:pt idx="4026">
                  <c:v>0.32585412263870239</c:v>
                </c:pt>
                <c:pt idx="4027">
                  <c:v>0.32763642072677612</c:v>
                </c:pt>
                <c:pt idx="4028">
                  <c:v>0.3868415355682373</c:v>
                </c:pt>
                <c:pt idx="4029">
                  <c:v>0.36429876089096069</c:v>
                </c:pt>
                <c:pt idx="4030">
                  <c:v>0.3280121386051178</c:v>
                </c:pt>
                <c:pt idx="4031">
                  <c:v>0.41296687722206116</c:v>
                </c:pt>
                <c:pt idx="4032">
                  <c:v>0.3513462245464325</c:v>
                </c:pt>
                <c:pt idx="4033">
                  <c:v>0.37766912579536438</c:v>
                </c:pt>
                <c:pt idx="4034">
                  <c:v>0.43425783514976501</c:v>
                </c:pt>
                <c:pt idx="4035">
                  <c:v>0.34014958143234253</c:v>
                </c:pt>
                <c:pt idx="4036">
                  <c:v>0.32848265767097473</c:v>
                </c:pt>
                <c:pt idx="4037">
                  <c:v>0.39270675182342529</c:v>
                </c:pt>
                <c:pt idx="4038">
                  <c:v>0.34047317504882813</c:v>
                </c:pt>
                <c:pt idx="4039">
                  <c:v>0.32862764596939087</c:v>
                </c:pt>
                <c:pt idx="4040">
                  <c:v>0.33991986513137817</c:v>
                </c:pt>
                <c:pt idx="4041">
                  <c:v>0.3330557644367218</c:v>
                </c:pt>
                <c:pt idx="4042">
                  <c:v>0.41425272822380066</c:v>
                </c:pt>
                <c:pt idx="4043">
                  <c:v>0.74837100505828857</c:v>
                </c:pt>
                <c:pt idx="4044">
                  <c:v>0.49120941758155823</c:v>
                </c:pt>
                <c:pt idx="4045">
                  <c:v>0.48579958081245422</c:v>
                </c:pt>
                <c:pt idx="4046">
                  <c:v>0.37291914224624634</c:v>
                </c:pt>
                <c:pt idx="4047">
                  <c:v>0.33861145377159119</c:v>
                </c:pt>
                <c:pt idx="4048">
                  <c:v>0.35556265711784363</c:v>
                </c:pt>
                <c:pt idx="4049">
                  <c:v>0.48233383893966675</c:v>
                </c:pt>
                <c:pt idx="4050">
                  <c:v>0.34550917148590088</c:v>
                </c:pt>
                <c:pt idx="4051">
                  <c:v>0.50204354524612427</c:v>
                </c:pt>
                <c:pt idx="4052">
                  <c:v>0.33741012215614319</c:v>
                </c:pt>
                <c:pt idx="4053">
                  <c:v>0.35382452607154846</c:v>
                </c:pt>
                <c:pt idx="4054">
                  <c:v>0.35812732577323914</c:v>
                </c:pt>
                <c:pt idx="4055">
                  <c:v>0.33658197522163391</c:v>
                </c:pt>
                <c:pt idx="4056">
                  <c:v>0.33251166343688965</c:v>
                </c:pt>
                <c:pt idx="4057">
                  <c:v>0.33122840523719788</c:v>
                </c:pt>
                <c:pt idx="4058">
                  <c:v>0.37485226988792419</c:v>
                </c:pt>
                <c:pt idx="4059">
                  <c:v>0.4486699104309082</c:v>
                </c:pt>
                <c:pt idx="4060">
                  <c:v>0.86406266689300537</c:v>
                </c:pt>
                <c:pt idx="4061">
                  <c:v>0.3937247097492218</c:v>
                </c:pt>
                <c:pt idx="4062">
                  <c:v>0.32889273762702942</c:v>
                </c:pt>
                <c:pt idx="4063">
                  <c:v>0.55190134048461914</c:v>
                </c:pt>
                <c:pt idx="4064">
                  <c:v>0.66176009178161621</c:v>
                </c:pt>
                <c:pt idx="4065">
                  <c:v>0.363360196352005</c:v>
                </c:pt>
                <c:pt idx="4066">
                  <c:v>0.3678850531578064</c:v>
                </c:pt>
                <c:pt idx="4067">
                  <c:v>0.34146773815155029</c:v>
                </c:pt>
                <c:pt idx="4068">
                  <c:v>0.39198088645935059</c:v>
                </c:pt>
                <c:pt idx="4069">
                  <c:v>0.3345920741558075</c:v>
                </c:pt>
                <c:pt idx="4070">
                  <c:v>0.37724107503890991</c:v>
                </c:pt>
                <c:pt idx="4071">
                  <c:v>0.38971662521362305</c:v>
                </c:pt>
                <c:pt idx="4072">
                  <c:v>0.33603516221046448</c:v>
                </c:pt>
                <c:pt idx="4073">
                  <c:v>0.42954415082931519</c:v>
                </c:pt>
                <c:pt idx="4074">
                  <c:v>0.44020652770996094</c:v>
                </c:pt>
                <c:pt idx="4075">
                  <c:v>0.41251197457313538</c:v>
                </c:pt>
                <c:pt idx="4076">
                  <c:v>1.2057244777679443</c:v>
                </c:pt>
                <c:pt idx="4077">
                  <c:v>0.65870481729507446</c:v>
                </c:pt>
                <c:pt idx="4078">
                  <c:v>0.3319384753704071</c:v>
                </c:pt>
                <c:pt idx="4079">
                  <c:v>0.33045831322669983</c:v>
                </c:pt>
                <c:pt idx="4080">
                  <c:v>0.33250477910041809</c:v>
                </c:pt>
                <c:pt idx="4081">
                  <c:v>0.3782191276550293</c:v>
                </c:pt>
                <c:pt idx="4082">
                  <c:v>1.1214526891708374</c:v>
                </c:pt>
                <c:pt idx="4083">
                  <c:v>0.33969676494598389</c:v>
                </c:pt>
                <c:pt idx="4084">
                  <c:v>0.32772800326347351</c:v>
                </c:pt>
                <c:pt idx="4085">
                  <c:v>0.35411685705184937</c:v>
                </c:pt>
                <c:pt idx="4086">
                  <c:v>0.33160337805747986</c:v>
                </c:pt>
                <c:pt idx="4087">
                  <c:v>0.39351341128349304</c:v>
                </c:pt>
                <c:pt idx="4088">
                  <c:v>0.38800251483917236</c:v>
                </c:pt>
                <c:pt idx="4089">
                  <c:v>0.33079865574836731</c:v>
                </c:pt>
                <c:pt idx="4090">
                  <c:v>0.33319523930549622</c:v>
                </c:pt>
                <c:pt idx="4091">
                  <c:v>0.35574722290039063</c:v>
                </c:pt>
                <c:pt idx="4092">
                  <c:v>0.40447711944580078</c:v>
                </c:pt>
                <c:pt idx="4093">
                  <c:v>0.69393014907836914</c:v>
                </c:pt>
                <c:pt idx="4094">
                  <c:v>1.1949701309204102</c:v>
                </c:pt>
                <c:pt idx="4095">
                  <c:v>0.35776332020759583</c:v>
                </c:pt>
                <c:pt idx="4096">
                  <c:v>0.88573896884918213</c:v>
                </c:pt>
                <c:pt idx="4097">
                  <c:v>0.43181627988815308</c:v>
                </c:pt>
                <c:pt idx="4098">
                  <c:v>0.3941444456577301</c:v>
                </c:pt>
                <c:pt idx="4099">
                  <c:v>0.33492353558540344</c:v>
                </c:pt>
                <c:pt idx="4100">
                  <c:v>0.49670326709747314</c:v>
                </c:pt>
                <c:pt idx="4101">
                  <c:v>0.41311278939247131</c:v>
                </c:pt>
                <c:pt idx="4102">
                  <c:v>0.42559316754341125</c:v>
                </c:pt>
                <c:pt idx="4103">
                  <c:v>1.2289546728134155</c:v>
                </c:pt>
                <c:pt idx="4104">
                  <c:v>0.33302569389343262</c:v>
                </c:pt>
                <c:pt idx="4105">
                  <c:v>0.66880762577056885</c:v>
                </c:pt>
                <c:pt idx="4106">
                  <c:v>0.39852312207221985</c:v>
                </c:pt>
                <c:pt idx="4107">
                  <c:v>0.47203028202056885</c:v>
                </c:pt>
                <c:pt idx="4108">
                  <c:v>0.40463483333587646</c:v>
                </c:pt>
                <c:pt idx="4109">
                  <c:v>0.42860716581344604</c:v>
                </c:pt>
                <c:pt idx="4110">
                  <c:v>0.33505013585090637</c:v>
                </c:pt>
                <c:pt idx="4111">
                  <c:v>0.3334318995475769</c:v>
                </c:pt>
                <c:pt idx="4112">
                  <c:v>0.36985146999359131</c:v>
                </c:pt>
                <c:pt idx="4113">
                  <c:v>0.33510860800743103</c:v>
                </c:pt>
                <c:pt idx="4114">
                  <c:v>0.82112210988998413</c:v>
                </c:pt>
                <c:pt idx="4115">
                  <c:v>1.3798086643218994</c:v>
                </c:pt>
                <c:pt idx="4116">
                  <c:v>0.34950065612792969</c:v>
                </c:pt>
                <c:pt idx="4117">
                  <c:v>0.33414930105209351</c:v>
                </c:pt>
                <c:pt idx="4118">
                  <c:v>0.33609849214553833</c:v>
                </c:pt>
                <c:pt idx="4119">
                  <c:v>0.33315449953079224</c:v>
                </c:pt>
                <c:pt idx="4120">
                  <c:v>1.049837589263916</c:v>
                </c:pt>
                <c:pt idx="4121">
                  <c:v>0.34899681806564331</c:v>
                </c:pt>
                <c:pt idx="4122">
                  <c:v>1.2910563945770264</c:v>
                </c:pt>
                <c:pt idx="4123">
                  <c:v>0.71053159236907959</c:v>
                </c:pt>
                <c:pt idx="4124">
                  <c:v>0.35605588555335999</c:v>
                </c:pt>
                <c:pt idx="4125">
                  <c:v>0.33593261241912842</c:v>
                </c:pt>
                <c:pt idx="4126">
                  <c:v>0.41004538536071777</c:v>
                </c:pt>
                <c:pt idx="4127">
                  <c:v>0.36906105279922485</c:v>
                </c:pt>
                <c:pt idx="4128">
                  <c:v>0.43316096067428589</c:v>
                </c:pt>
                <c:pt idx="4129">
                  <c:v>0.33554327487945557</c:v>
                </c:pt>
                <c:pt idx="4130">
                  <c:v>0.4049227237701416</c:v>
                </c:pt>
                <c:pt idx="4131">
                  <c:v>0.38880884647369385</c:v>
                </c:pt>
                <c:pt idx="4132">
                  <c:v>0.58497023582458496</c:v>
                </c:pt>
                <c:pt idx="4133">
                  <c:v>0.33055305480957031</c:v>
                </c:pt>
                <c:pt idx="4134">
                  <c:v>0.4181915819644928</c:v>
                </c:pt>
                <c:pt idx="4135">
                  <c:v>0.34879177808761597</c:v>
                </c:pt>
                <c:pt idx="4136">
                  <c:v>0.33223104476928711</c:v>
                </c:pt>
                <c:pt idx="4137">
                  <c:v>0.9328647255897522</c:v>
                </c:pt>
                <c:pt idx="4138">
                  <c:v>0.43810531497001648</c:v>
                </c:pt>
                <c:pt idx="4139">
                  <c:v>0.39529696106910706</c:v>
                </c:pt>
                <c:pt idx="4140">
                  <c:v>0.43177106976509094</c:v>
                </c:pt>
                <c:pt idx="4141">
                  <c:v>0.48187392950057983</c:v>
                </c:pt>
                <c:pt idx="4142">
                  <c:v>0.42333966493606567</c:v>
                </c:pt>
                <c:pt idx="4143">
                  <c:v>0.41763663291931152</c:v>
                </c:pt>
                <c:pt idx="4144">
                  <c:v>0.39344188570976257</c:v>
                </c:pt>
                <c:pt idx="4145">
                  <c:v>0.41255736351013184</c:v>
                </c:pt>
                <c:pt idx="4146">
                  <c:v>0.33369958400726318</c:v>
                </c:pt>
                <c:pt idx="4147">
                  <c:v>0.34918937087059021</c:v>
                </c:pt>
                <c:pt idx="4148">
                  <c:v>0.3751392662525177</c:v>
                </c:pt>
                <c:pt idx="4149">
                  <c:v>0.33179906010627747</c:v>
                </c:pt>
                <c:pt idx="4150">
                  <c:v>0.41010430455207825</c:v>
                </c:pt>
                <c:pt idx="4151">
                  <c:v>0.67709141969680786</c:v>
                </c:pt>
                <c:pt idx="4152">
                  <c:v>0.55823230743408203</c:v>
                </c:pt>
                <c:pt idx="4153">
                  <c:v>0.33157017827033997</c:v>
                </c:pt>
                <c:pt idx="4154">
                  <c:v>0.3706551194190979</c:v>
                </c:pt>
                <c:pt idx="4155">
                  <c:v>0.44381228089332581</c:v>
                </c:pt>
                <c:pt idx="4156">
                  <c:v>0.45822817087173462</c:v>
                </c:pt>
                <c:pt idx="4157">
                  <c:v>0.43835687637329102</c:v>
                </c:pt>
                <c:pt idx="4158">
                  <c:v>0.60451710224151611</c:v>
                </c:pt>
                <c:pt idx="4159">
                  <c:v>0.65610224008560181</c:v>
                </c:pt>
                <c:pt idx="4160">
                  <c:v>0.71537584066390991</c:v>
                </c:pt>
                <c:pt idx="4161">
                  <c:v>0.49607232213020325</c:v>
                </c:pt>
                <c:pt idx="4162">
                  <c:v>0.72898459434509277</c:v>
                </c:pt>
                <c:pt idx="4163">
                  <c:v>0.94843357801437378</c:v>
                </c:pt>
                <c:pt idx="4164">
                  <c:v>0.59100633859634399</c:v>
                </c:pt>
                <c:pt idx="4165">
                  <c:v>0.45014965534210205</c:v>
                </c:pt>
                <c:pt idx="4166">
                  <c:v>0.33144167065620422</c:v>
                </c:pt>
                <c:pt idx="4167">
                  <c:v>0.3311598002910614</c:v>
                </c:pt>
                <c:pt idx="4168">
                  <c:v>0.33730733394622803</c:v>
                </c:pt>
                <c:pt idx="4169">
                  <c:v>0.33252057433128357</c:v>
                </c:pt>
                <c:pt idx="4170">
                  <c:v>0.42219164967536926</c:v>
                </c:pt>
                <c:pt idx="4171">
                  <c:v>0.44924217462539673</c:v>
                </c:pt>
                <c:pt idx="4172">
                  <c:v>0.33427315950393677</c:v>
                </c:pt>
                <c:pt idx="4173">
                  <c:v>0.35545021295547485</c:v>
                </c:pt>
                <c:pt idx="4174">
                  <c:v>1.0619329214096069</c:v>
                </c:pt>
                <c:pt idx="4175">
                  <c:v>0.37136784195899963</c:v>
                </c:pt>
                <c:pt idx="4176">
                  <c:v>0.39326950907707214</c:v>
                </c:pt>
                <c:pt idx="4177">
                  <c:v>0.33054840564727783</c:v>
                </c:pt>
                <c:pt idx="4178">
                  <c:v>0.39615091681480408</c:v>
                </c:pt>
                <c:pt idx="4179">
                  <c:v>0.33180564641952515</c:v>
                </c:pt>
                <c:pt idx="4180">
                  <c:v>0.33257174491882324</c:v>
                </c:pt>
                <c:pt idx="4181">
                  <c:v>0.51221221685409546</c:v>
                </c:pt>
                <c:pt idx="4182">
                  <c:v>0.3598407506942749</c:v>
                </c:pt>
                <c:pt idx="4183">
                  <c:v>0.35758957266807556</c:v>
                </c:pt>
                <c:pt idx="4184">
                  <c:v>0.36644387245178223</c:v>
                </c:pt>
                <c:pt idx="4185">
                  <c:v>0.38392373919487</c:v>
                </c:pt>
                <c:pt idx="4186">
                  <c:v>0.36096537113189697</c:v>
                </c:pt>
                <c:pt idx="4187">
                  <c:v>0.35203614830970764</c:v>
                </c:pt>
                <c:pt idx="4188">
                  <c:v>0.71247333288192749</c:v>
                </c:pt>
                <c:pt idx="4189">
                  <c:v>0.37882897257804871</c:v>
                </c:pt>
                <c:pt idx="4190">
                  <c:v>0.45909139513969421</c:v>
                </c:pt>
                <c:pt idx="4191">
                  <c:v>0.62064409255981445</c:v>
                </c:pt>
                <c:pt idx="4192">
                  <c:v>0.3555835485458374</c:v>
                </c:pt>
                <c:pt idx="4193">
                  <c:v>0.40074777603149414</c:v>
                </c:pt>
                <c:pt idx="4194">
                  <c:v>0.38506364822387695</c:v>
                </c:pt>
                <c:pt idx="4195">
                  <c:v>0.34992575645446777</c:v>
                </c:pt>
                <c:pt idx="4196">
                  <c:v>0.39873397350311279</c:v>
                </c:pt>
                <c:pt idx="4197">
                  <c:v>0.38963812589645386</c:v>
                </c:pt>
                <c:pt idx="4198">
                  <c:v>0.33015617728233337</c:v>
                </c:pt>
                <c:pt idx="4199">
                  <c:v>0.49759697914123535</c:v>
                </c:pt>
                <c:pt idx="4200">
                  <c:v>0.34100410342216492</c:v>
                </c:pt>
                <c:pt idx="4201">
                  <c:v>0.45674377679824829</c:v>
                </c:pt>
                <c:pt idx="4202">
                  <c:v>0.42767420411109924</c:v>
                </c:pt>
                <c:pt idx="4203">
                  <c:v>0.43722441792488098</c:v>
                </c:pt>
                <c:pt idx="4204">
                  <c:v>0.36042287945747375</c:v>
                </c:pt>
                <c:pt idx="4205">
                  <c:v>0.36992865800857544</c:v>
                </c:pt>
                <c:pt idx="4206">
                  <c:v>0.48140653967857361</c:v>
                </c:pt>
                <c:pt idx="4207">
                  <c:v>0.50321120023727417</c:v>
                </c:pt>
                <c:pt idx="4208">
                  <c:v>0.50320303440093994</c:v>
                </c:pt>
                <c:pt idx="4209">
                  <c:v>0.39974355697631836</c:v>
                </c:pt>
                <c:pt idx="4210">
                  <c:v>0.33637359738349915</c:v>
                </c:pt>
                <c:pt idx="4211">
                  <c:v>0.34197714924812317</c:v>
                </c:pt>
                <c:pt idx="4212">
                  <c:v>0.33268669247627258</c:v>
                </c:pt>
                <c:pt idx="4213">
                  <c:v>0.37321633100509644</c:v>
                </c:pt>
                <c:pt idx="4214">
                  <c:v>0.38082396984100342</c:v>
                </c:pt>
                <c:pt idx="4215">
                  <c:v>0.35775589942932129</c:v>
                </c:pt>
                <c:pt idx="4216">
                  <c:v>0.33744275569915771</c:v>
                </c:pt>
                <c:pt idx="4217">
                  <c:v>0.38297587633132935</c:v>
                </c:pt>
                <c:pt idx="4218">
                  <c:v>0.52276819944381714</c:v>
                </c:pt>
                <c:pt idx="4219">
                  <c:v>0.33446416258811951</c:v>
                </c:pt>
                <c:pt idx="4220">
                  <c:v>0.38108977675437927</c:v>
                </c:pt>
                <c:pt idx="4221">
                  <c:v>0.36178064346313477</c:v>
                </c:pt>
                <c:pt idx="4222">
                  <c:v>0.38167378306388855</c:v>
                </c:pt>
                <c:pt idx="4223">
                  <c:v>0.41019010543823242</c:v>
                </c:pt>
                <c:pt idx="4224">
                  <c:v>0.33821392059326172</c:v>
                </c:pt>
                <c:pt idx="4225">
                  <c:v>0.83968108892440796</c:v>
                </c:pt>
                <c:pt idx="4226">
                  <c:v>0.51052618026733398</c:v>
                </c:pt>
                <c:pt idx="4227">
                  <c:v>0.34069675207138062</c:v>
                </c:pt>
                <c:pt idx="4228">
                  <c:v>0.42935636639595032</c:v>
                </c:pt>
                <c:pt idx="4229">
                  <c:v>0.4365946352481842</c:v>
                </c:pt>
                <c:pt idx="4230">
                  <c:v>0.37715277075767517</c:v>
                </c:pt>
                <c:pt idx="4231">
                  <c:v>0.4670005738735199</c:v>
                </c:pt>
                <c:pt idx="4232">
                  <c:v>0.36807018518447876</c:v>
                </c:pt>
                <c:pt idx="4233">
                  <c:v>0.37769991159439087</c:v>
                </c:pt>
                <c:pt idx="4234">
                  <c:v>0.41357791423797607</c:v>
                </c:pt>
                <c:pt idx="4235">
                  <c:v>0.37218183279037476</c:v>
                </c:pt>
                <c:pt idx="4236">
                  <c:v>0.35160046815872192</c:v>
                </c:pt>
                <c:pt idx="4237">
                  <c:v>0.33600926399230957</c:v>
                </c:pt>
                <c:pt idx="4238">
                  <c:v>0.32131081819534302</c:v>
                </c:pt>
                <c:pt idx="4239">
                  <c:v>0.25222650170326233</c:v>
                </c:pt>
                <c:pt idx="4240">
                  <c:v>0.24283166229724884</c:v>
                </c:pt>
                <c:pt idx="4241">
                  <c:v>0.30691486597061157</c:v>
                </c:pt>
                <c:pt idx="4242">
                  <c:v>0.2473742663860321</c:v>
                </c:pt>
                <c:pt idx="4243">
                  <c:v>0.39253801107406616</c:v>
                </c:pt>
                <c:pt idx="4244">
                  <c:v>0.33141285181045532</c:v>
                </c:pt>
                <c:pt idx="4245">
                  <c:v>0.73420417308807373</c:v>
                </c:pt>
                <c:pt idx="4246">
                  <c:v>0.40378543734550476</c:v>
                </c:pt>
                <c:pt idx="4247">
                  <c:v>0.43478557467460632</c:v>
                </c:pt>
                <c:pt idx="4248">
                  <c:v>0.52778196334838867</c:v>
                </c:pt>
                <c:pt idx="4249">
                  <c:v>0.23446670174598694</c:v>
                </c:pt>
                <c:pt idx="4250">
                  <c:v>0.33520981669425964</c:v>
                </c:pt>
                <c:pt idx="4251">
                  <c:v>0.39175951480865479</c:v>
                </c:pt>
                <c:pt idx="4252">
                  <c:v>0.84919655323028564</c:v>
                </c:pt>
                <c:pt idx="4253">
                  <c:v>0.43862873315811157</c:v>
                </c:pt>
                <c:pt idx="4254">
                  <c:v>0.94363284111022949</c:v>
                </c:pt>
                <c:pt idx="4255">
                  <c:v>0.34542232751846313</c:v>
                </c:pt>
                <c:pt idx="4256">
                  <c:v>0.43382561206817627</c:v>
                </c:pt>
                <c:pt idx="4257">
                  <c:v>0.23448440432548523</c:v>
                </c:pt>
                <c:pt idx="4258">
                  <c:v>0.42204704880714417</c:v>
                </c:pt>
                <c:pt idx="4259">
                  <c:v>0.38011786341667175</c:v>
                </c:pt>
                <c:pt idx="4260">
                  <c:v>1.2585475444793701</c:v>
                </c:pt>
                <c:pt idx="4261">
                  <c:v>0.3313363790512085</c:v>
                </c:pt>
                <c:pt idx="4262">
                  <c:v>0.38704827427864075</c:v>
                </c:pt>
                <c:pt idx="4263">
                  <c:v>0.40558218955993652</c:v>
                </c:pt>
                <c:pt idx="4264">
                  <c:v>0.36477112770080566</c:v>
                </c:pt>
                <c:pt idx="4265">
                  <c:v>0.86540645360946655</c:v>
                </c:pt>
                <c:pt idx="4266">
                  <c:v>0.37689042091369629</c:v>
                </c:pt>
                <c:pt idx="4267">
                  <c:v>0.477346271276474</c:v>
                </c:pt>
                <c:pt idx="4268">
                  <c:v>0.38260006904602051</c:v>
                </c:pt>
                <c:pt idx="4269">
                  <c:v>0.37523508071899414</c:v>
                </c:pt>
                <c:pt idx="4270">
                  <c:v>0.36263316869735718</c:v>
                </c:pt>
                <c:pt idx="4271">
                  <c:v>0.69991940259933472</c:v>
                </c:pt>
                <c:pt idx="4272">
                  <c:v>0.33310785889625549</c:v>
                </c:pt>
                <c:pt idx="4273">
                  <c:v>0.34417691826820374</c:v>
                </c:pt>
                <c:pt idx="4274">
                  <c:v>0.39465683698654175</c:v>
                </c:pt>
                <c:pt idx="4275">
                  <c:v>0.35886251926422119</c:v>
                </c:pt>
                <c:pt idx="4276">
                  <c:v>1.0070012807846069</c:v>
                </c:pt>
                <c:pt idx="4277">
                  <c:v>0.33045050501823425</c:v>
                </c:pt>
                <c:pt idx="4278">
                  <c:v>0.37043410539627075</c:v>
                </c:pt>
                <c:pt idx="4279">
                  <c:v>0.37417358160018921</c:v>
                </c:pt>
                <c:pt idx="4280">
                  <c:v>0.33092960715293884</c:v>
                </c:pt>
                <c:pt idx="4281">
                  <c:v>0.66100466251373291</c:v>
                </c:pt>
                <c:pt idx="4282">
                  <c:v>0.40936782956123352</c:v>
                </c:pt>
                <c:pt idx="4283">
                  <c:v>0.73242032527923584</c:v>
                </c:pt>
                <c:pt idx="4284">
                  <c:v>0.34120088815689087</c:v>
                </c:pt>
                <c:pt idx="4285">
                  <c:v>0.33008137345314026</c:v>
                </c:pt>
                <c:pt idx="4286">
                  <c:v>0.86073595285415649</c:v>
                </c:pt>
                <c:pt idx="4287">
                  <c:v>0.43045583367347717</c:v>
                </c:pt>
                <c:pt idx="4288">
                  <c:v>0.3299485445022583</c:v>
                </c:pt>
                <c:pt idx="4289">
                  <c:v>0.75111210346221924</c:v>
                </c:pt>
                <c:pt idx="4290">
                  <c:v>0.41498750448226929</c:v>
                </c:pt>
                <c:pt idx="4291">
                  <c:v>0.33095836639404297</c:v>
                </c:pt>
                <c:pt idx="4292">
                  <c:v>0.40294617414474487</c:v>
                </c:pt>
                <c:pt idx="4293">
                  <c:v>0.38936629891395569</c:v>
                </c:pt>
                <c:pt idx="4294">
                  <c:v>0.42704904079437256</c:v>
                </c:pt>
                <c:pt idx="4295">
                  <c:v>0.94869887828826904</c:v>
                </c:pt>
                <c:pt idx="4296">
                  <c:v>0.77960532903671265</c:v>
                </c:pt>
                <c:pt idx="4297">
                  <c:v>0.36227661371231079</c:v>
                </c:pt>
                <c:pt idx="4298">
                  <c:v>0.79531002044677734</c:v>
                </c:pt>
                <c:pt idx="4299">
                  <c:v>0.67827063798904419</c:v>
                </c:pt>
                <c:pt idx="4300">
                  <c:v>0.33180752396583557</c:v>
                </c:pt>
                <c:pt idx="4301">
                  <c:v>0.32910102605819702</c:v>
                </c:pt>
                <c:pt idx="4302">
                  <c:v>0.37666261196136475</c:v>
                </c:pt>
                <c:pt idx="4303">
                  <c:v>0.36805865168571472</c:v>
                </c:pt>
                <c:pt idx="4304">
                  <c:v>0.60406714677810669</c:v>
                </c:pt>
                <c:pt idx="4305">
                  <c:v>0.81537359952926636</c:v>
                </c:pt>
                <c:pt idx="4306">
                  <c:v>0.4076903760433197</c:v>
                </c:pt>
                <c:pt idx="4307">
                  <c:v>0.38667073845863342</c:v>
                </c:pt>
                <c:pt idx="4308">
                  <c:v>0.38283079862594604</c:v>
                </c:pt>
                <c:pt idx="4309">
                  <c:v>0.50495815277099609</c:v>
                </c:pt>
                <c:pt idx="4310">
                  <c:v>0.50643116235733032</c:v>
                </c:pt>
                <c:pt idx="4311">
                  <c:v>0.35933509469032288</c:v>
                </c:pt>
                <c:pt idx="4312">
                  <c:v>0.33460453152656555</c:v>
                </c:pt>
                <c:pt idx="4313">
                  <c:v>0.94359445571899414</c:v>
                </c:pt>
                <c:pt idx="4314">
                  <c:v>0.34662392735481262</c:v>
                </c:pt>
                <c:pt idx="4315">
                  <c:v>0.37363198399543762</c:v>
                </c:pt>
                <c:pt idx="4316">
                  <c:v>0.65236127376556396</c:v>
                </c:pt>
                <c:pt idx="4317">
                  <c:v>0.38123008608818054</c:v>
                </c:pt>
                <c:pt idx="4318">
                  <c:v>0.3741290271282196</c:v>
                </c:pt>
                <c:pt idx="4319">
                  <c:v>0.37921380996704102</c:v>
                </c:pt>
                <c:pt idx="4320">
                  <c:v>0.35611748695373535</c:v>
                </c:pt>
                <c:pt idx="4321">
                  <c:v>0.38338097929954529</c:v>
                </c:pt>
                <c:pt idx="4322">
                  <c:v>0.42527425289154053</c:v>
                </c:pt>
                <c:pt idx="4323">
                  <c:v>0.33440431952476501</c:v>
                </c:pt>
                <c:pt idx="4324">
                  <c:v>0.48979672789573669</c:v>
                </c:pt>
                <c:pt idx="4325">
                  <c:v>1.2235844135284424</c:v>
                </c:pt>
                <c:pt idx="4326">
                  <c:v>0.42394095659255981</c:v>
                </c:pt>
                <c:pt idx="4327">
                  <c:v>0.43875312805175781</c:v>
                </c:pt>
                <c:pt idx="4328">
                  <c:v>0.55346167087554932</c:v>
                </c:pt>
                <c:pt idx="4329">
                  <c:v>0.38726973533630371</c:v>
                </c:pt>
                <c:pt idx="4330">
                  <c:v>1.1970727443695068</c:v>
                </c:pt>
                <c:pt idx="4331">
                  <c:v>0.35767030715942383</c:v>
                </c:pt>
                <c:pt idx="4332">
                  <c:v>0.42032131552696228</c:v>
                </c:pt>
                <c:pt idx="4333">
                  <c:v>0.33480685949325562</c:v>
                </c:pt>
                <c:pt idx="4334">
                  <c:v>0.80207329988479614</c:v>
                </c:pt>
                <c:pt idx="4335">
                  <c:v>0.33519279956817627</c:v>
                </c:pt>
                <c:pt idx="4336">
                  <c:v>0.95050901174545288</c:v>
                </c:pt>
                <c:pt idx="4337">
                  <c:v>0.45316952466964722</c:v>
                </c:pt>
                <c:pt idx="4338">
                  <c:v>0.84268337488174438</c:v>
                </c:pt>
                <c:pt idx="4339">
                  <c:v>0.27484112977981567</c:v>
                </c:pt>
                <c:pt idx="4340">
                  <c:v>0.84876126050949097</c:v>
                </c:pt>
                <c:pt idx="4341">
                  <c:v>0.33258771896362305</c:v>
                </c:pt>
                <c:pt idx="4342">
                  <c:v>0.40238034725189209</c:v>
                </c:pt>
                <c:pt idx="4343">
                  <c:v>0.33234065771102905</c:v>
                </c:pt>
                <c:pt idx="4344">
                  <c:v>0.3815000057220459</c:v>
                </c:pt>
                <c:pt idx="4345">
                  <c:v>0.56573796272277832</c:v>
                </c:pt>
                <c:pt idx="4346">
                  <c:v>0.36002236604690552</c:v>
                </c:pt>
                <c:pt idx="4347">
                  <c:v>0.66509735584259033</c:v>
                </c:pt>
                <c:pt idx="4348">
                  <c:v>0.34635621309280396</c:v>
                </c:pt>
                <c:pt idx="4349">
                  <c:v>0.49444431066513062</c:v>
                </c:pt>
                <c:pt idx="4350">
                  <c:v>0.33744540810585022</c:v>
                </c:pt>
                <c:pt idx="4351">
                  <c:v>0.37576106190681458</c:v>
                </c:pt>
                <c:pt idx="4352">
                  <c:v>0.36183342337608337</c:v>
                </c:pt>
                <c:pt idx="4353">
                  <c:v>0.39650452136993408</c:v>
                </c:pt>
                <c:pt idx="4354">
                  <c:v>0.4021356999874115</c:v>
                </c:pt>
                <c:pt idx="4355">
                  <c:v>0.33619609475135803</c:v>
                </c:pt>
                <c:pt idx="4356">
                  <c:v>0.35709241032600403</c:v>
                </c:pt>
                <c:pt idx="4357">
                  <c:v>0.35458850860595703</c:v>
                </c:pt>
                <c:pt idx="4358">
                  <c:v>0.34436991810798645</c:v>
                </c:pt>
                <c:pt idx="4359">
                  <c:v>1.0757783651351929</c:v>
                </c:pt>
                <c:pt idx="4360">
                  <c:v>0.51160323619842529</c:v>
                </c:pt>
                <c:pt idx="4361">
                  <c:v>0.95326286554336548</c:v>
                </c:pt>
                <c:pt idx="4362">
                  <c:v>0.44115933775901794</c:v>
                </c:pt>
                <c:pt idx="4363">
                  <c:v>0.40762269496917725</c:v>
                </c:pt>
                <c:pt idx="4364">
                  <c:v>0.33517533540725708</c:v>
                </c:pt>
                <c:pt idx="4365">
                  <c:v>0.42353871464729309</c:v>
                </c:pt>
                <c:pt idx="4366">
                  <c:v>0.33519375324249268</c:v>
                </c:pt>
                <c:pt idx="4367">
                  <c:v>0.80564761161804199</c:v>
                </c:pt>
                <c:pt idx="4368">
                  <c:v>0.33823251724243164</c:v>
                </c:pt>
                <c:pt idx="4369">
                  <c:v>0.55892455577850342</c:v>
                </c:pt>
                <c:pt idx="4370">
                  <c:v>0.3900151252746582</c:v>
                </c:pt>
                <c:pt idx="4371">
                  <c:v>0.44613748788833618</c:v>
                </c:pt>
                <c:pt idx="4372">
                  <c:v>0.31318074464797974</c:v>
                </c:pt>
                <c:pt idx="4373">
                  <c:v>0.3380713164806366</c:v>
                </c:pt>
                <c:pt idx="4374">
                  <c:v>0.38724222779273987</c:v>
                </c:pt>
                <c:pt idx="4375">
                  <c:v>0.33357357978820801</c:v>
                </c:pt>
                <c:pt idx="4376">
                  <c:v>0.34065961837768555</c:v>
                </c:pt>
                <c:pt idx="4377">
                  <c:v>0.37009710073471069</c:v>
                </c:pt>
                <c:pt idx="4378">
                  <c:v>0.33469846844673157</c:v>
                </c:pt>
                <c:pt idx="4379">
                  <c:v>0.42587682604789734</c:v>
                </c:pt>
                <c:pt idx="4380">
                  <c:v>0.28540948033332825</c:v>
                </c:pt>
                <c:pt idx="4381">
                  <c:v>0.33506318926811218</c:v>
                </c:pt>
                <c:pt idx="4382">
                  <c:v>0.61502295732498169</c:v>
                </c:pt>
                <c:pt idx="4383">
                  <c:v>0.34039890766143799</c:v>
                </c:pt>
                <c:pt idx="4384">
                  <c:v>0.33964341878890991</c:v>
                </c:pt>
                <c:pt idx="4385">
                  <c:v>0.458516925573349</c:v>
                </c:pt>
                <c:pt idx="4386">
                  <c:v>0.38598808646202087</c:v>
                </c:pt>
                <c:pt idx="4387">
                  <c:v>0.55439221858978271</c:v>
                </c:pt>
                <c:pt idx="4388">
                  <c:v>0.52422052621841431</c:v>
                </c:pt>
                <c:pt idx="4389">
                  <c:v>0.39068710803985596</c:v>
                </c:pt>
                <c:pt idx="4390">
                  <c:v>0.58191847801208496</c:v>
                </c:pt>
                <c:pt idx="4391">
                  <c:v>0.47782182693481445</c:v>
                </c:pt>
                <c:pt idx="4392">
                  <c:v>0.40112590789794922</c:v>
                </c:pt>
                <c:pt idx="4393">
                  <c:v>0.35509273409843445</c:v>
                </c:pt>
                <c:pt idx="4394">
                  <c:v>0.33547130227088928</c:v>
                </c:pt>
                <c:pt idx="4395">
                  <c:v>0.48772132396697998</c:v>
                </c:pt>
                <c:pt idx="4396">
                  <c:v>0.47166439890861511</c:v>
                </c:pt>
                <c:pt idx="4397">
                  <c:v>0.41758489608764648</c:v>
                </c:pt>
                <c:pt idx="4398">
                  <c:v>0.37836110591888428</c:v>
                </c:pt>
                <c:pt idx="4399">
                  <c:v>0.61054599285125732</c:v>
                </c:pt>
                <c:pt idx="4400">
                  <c:v>0.3346351683139801</c:v>
                </c:pt>
                <c:pt idx="4401">
                  <c:v>0.34211346507072449</c:v>
                </c:pt>
                <c:pt idx="4402">
                  <c:v>0.40668129920959473</c:v>
                </c:pt>
                <c:pt idx="4403">
                  <c:v>0.39566466212272644</c:v>
                </c:pt>
                <c:pt idx="4404">
                  <c:v>0.40655606985092163</c:v>
                </c:pt>
                <c:pt idx="4405">
                  <c:v>0.33372557163238525</c:v>
                </c:pt>
                <c:pt idx="4406">
                  <c:v>0.78001463413238525</c:v>
                </c:pt>
                <c:pt idx="4407">
                  <c:v>0.42373135685920715</c:v>
                </c:pt>
                <c:pt idx="4408">
                  <c:v>0.34054040908813477</c:v>
                </c:pt>
                <c:pt idx="4409">
                  <c:v>0.33582472801208496</c:v>
                </c:pt>
                <c:pt idx="4410">
                  <c:v>0.34677645564079285</c:v>
                </c:pt>
                <c:pt idx="4411">
                  <c:v>0.39276164770126343</c:v>
                </c:pt>
                <c:pt idx="4412">
                  <c:v>0.37968912720680237</c:v>
                </c:pt>
                <c:pt idx="4413">
                  <c:v>1.0141334533691406</c:v>
                </c:pt>
                <c:pt idx="4414">
                  <c:v>0.39244648814201355</c:v>
                </c:pt>
                <c:pt idx="4415">
                  <c:v>0.3980126678943634</c:v>
                </c:pt>
                <c:pt idx="4416">
                  <c:v>0.38058856129646301</c:v>
                </c:pt>
                <c:pt idx="4417">
                  <c:v>0.53961002826690674</c:v>
                </c:pt>
                <c:pt idx="4418">
                  <c:v>0.36919090151786804</c:v>
                </c:pt>
                <c:pt idx="4419">
                  <c:v>0.33452737331390381</c:v>
                </c:pt>
                <c:pt idx="4420">
                  <c:v>0.56397980451583862</c:v>
                </c:pt>
                <c:pt idx="4421">
                  <c:v>0.33302849531173706</c:v>
                </c:pt>
                <c:pt idx="4422">
                  <c:v>0.55400800704956055</c:v>
                </c:pt>
                <c:pt idx="4423">
                  <c:v>0.57069295644760132</c:v>
                </c:pt>
                <c:pt idx="4424">
                  <c:v>0.37698462605476379</c:v>
                </c:pt>
                <c:pt idx="4425">
                  <c:v>0.53433799743652344</c:v>
                </c:pt>
                <c:pt idx="4426">
                  <c:v>0.41511499881744385</c:v>
                </c:pt>
                <c:pt idx="4427">
                  <c:v>0.37682229280471802</c:v>
                </c:pt>
                <c:pt idx="4428">
                  <c:v>0.34933421015739441</c:v>
                </c:pt>
                <c:pt idx="4429">
                  <c:v>0.33604970574378967</c:v>
                </c:pt>
                <c:pt idx="4430">
                  <c:v>0.34912168979644775</c:v>
                </c:pt>
                <c:pt idx="4431">
                  <c:v>0.39293015003204346</c:v>
                </c:pt>
                <c:pt idx="4432">
                  <c:v>0.67995637655258179</c:v>
                </c:pt>
                <c:pt idx="4433">
                  <c:v>0.44809877872467041</c:v>
                </c:pt>
                <c:pt idx="4434">
                  <c:v>0.32064110040664673</c:v>
                </c:pt>
                <c:pt idx="4435">
                  <c:v>0.34135833382606506</c:v>
                </c:pt>
                <c:pt idx="4436">
                  <c:v>0.35448014736175537</c:v>
                </c:pt>
                <c:pt idx="4437">
                  <c:v>0.47124680876731873</c:v>
                </c:pt>
                <c:pt idx="4438">
                  <c:v>0.68909406661987305</c:v>
                </c:pt>
                <c:pt idx="4439">
                  <c:v>0.74140727519989014</c:v>
                </c:pt>
                <c:pt idx="4440">
                  <c:v>0.44696593284606934</c:v>
                </c:pt>
                <c:pt idx="4441">
                  <c:v>0.39911329746246338</c:v>
                </c:pt>
                <c:pt idx="4442">
                  <c:v>0.41368186473846436</c:v>
                </c:pt>
                <c:pt idx="4443">
                  <c:v>0.3468327522277832</c:v>
                </c:pt>
                <c:pt idx="4444">
                  <c:v>0.36251425743103027</c:v>
                </c:pt>
                <c:pt idx="4445">
                  <c:v>0.39191949367523193</c:v>
                </c:pt>
                <c:pt idx="4446">
                  <c:v>0.33403128385543823</c:v>
                </c:pt>
                <c:pt idx="4447">
                  <c:v>0.33952319622039795</c:v>
                </c:pt>
                <c:pt idx="4448">
                  <c:v>0.42170882225036621</c:v>
                </c:pt>
                <c:pt idx="4449">
                  <c:v>0.46349504590034485</c:v>
                </c:pt>
                <c:pt idx="4450">
                  <c:v>0.38138365745544434</c:v>
                </c:pt>
                <c:pt idx="4451">
                  <c:v>0.67911708354949951</c:v>
                </c:pt>
                <c:pt idx="4452">
                  <c:v>0.44988244771957397</c:v>
                </c:pt>
                <c:pt idx="4453">
                  <c:v>0.8472898006439209</c:v>
                </c:pt>
                <c:pt idx="4454">
                  <c:v>0.58258920907974243</c:v>
                </c:pt>
                <c:pt idx="4455">
                  <c:v>0.38209998607635498</c:v>
                </c:pt>
                <c:pt idx="4456">
                  <c:v>0.37984636425971985</c:v>
                </c:pt>
                <c:pt idx="4457">
                  <c:v>0.58003705739974976</c:v>
                </c:pt>
                <c:pt idx="4458">
                  <c:v>0.36114758253097534</c:v>
                </c:pt>
                <c:pt idx="4459">
                  <c:v>0.33554923534393311</c:v>
                </c:pt>
                <c:pt idx="4460">
                  <c:v>0.62871468067169189</c:v>
                </c:pt>
                <c:pt idx="4461">
                  <c:v>0.33578601479530334</c:v>
                </c:pt>
                <c:pt idx="4462">
                  <c:v>0.47277268767356873</c:v>
                </c:pt>
                <c:pt idx="4463">
                  <c:v>0.35244199633598328</c:v>
                </c:pt>
                <c:pt idx="4464">
                  <c:v>0.59899896383285522</c:v>
                </c:pt>
                <c:pt idx="4465">
                  <c:v>0.38365769386291504</c:v>
                </c:pt>
                <c:pt idx="4466">
                  <c:v>0.80502229928970337</c:v>
                </c:pt>
                <c:pt idx="4467">
                  <c:v>0.83347302675247192</c:v>
                </c:pt>
                <c:pt idx="4468">
                  <c:v>0.37149399518966675</c:v>
                </c:pt>
                <c:pt idx="4469">
                  <c:v>1.3750646114349365</c:v>
                </c:pt>
                <c:pt idx="4470">
                  <c:v>0.87176942825317383</c:v>
                </c:pt>
                <c:pt idx="4471">
                  <c:v>0.35140570998191833</c:v>
                </c:pt>
                <c:pt idx="4472">
                  <c:v>0.39076820015907288</c:v>
                </c:pt>
                <c:pt idx="4473">
                  <c:v>0.34541767835617065</c:v>
                </c:pt>
                <c:pt idx="4474">
                  <c:v>0.33665546774864197</c:v>
                </c:pt>
                <c:pt idx="4475">
                  <c:v>0.45429694652557373</c:v>
                </c:pt>
                <c:pt idx="4476">
                  <c:v>0.35603088140487671</c:v>
                </c:pt>
                <c:pt idx="4477">
                  <c:v>0.42688256502151489</c:v>
                </c:pt>
                <c:pt idx="4478">
                  <c:v>0.40860432386398315</c:v>
                </c:pt>
                <c:pt idx="4479">
                  <c:v>0.38085213303565979</c:v>
                </c:pt>
                <c:pt idx="4480">
                  <c:v>0.74767738580703735</c:v>
                </c:pt>
                <c:pt idx="4481">
                  <c:v>0.70086902379989624</c:v>
                </c:pt>
                <c:pt idx="4482">
                  <c:v>0.42546901106834412</c:v>
                </c:pt>
                <c:pt idx="4483">
                  <c:v>0.35435810685157776</c:v>
                </c:pt>
                <c:pt idx="4484">
                  <c:v>0.4083389937877655</c:v>
                </c:pt>
                <c:pt idx="4485">
                  <c:v>0.41350138187408447</c:v>
                </c:pt>
                <c:pt idx="4486">
                  <c:v>0.42339435219764709</c:v>
                </c:pt>
                <c:pt idx="4487">
                  <c:v>0.45835337042808533</c:v>
                </c:pt>
                <c:pt idx="4488">
                  <c:v>0.38280278444290161</c:v>
                </c:pt>
                <c:pt idx="4489">
                  <c:v>0.38799592852592468</c:v>
                </c:pt>
                <c:pt idx="4490">
                  <c:v>0.75051766633987427</c:v>
                </c:pt>
                <c:pt idx="4491">
                  <c:v>0.92209309339523315</c:v>
                </c:pt>
                <c:pt idx="4492">
                  <c:v>0.33746102452278137</c:v>
                </c:pt>
                <c:pt idx="4493">
                  <c:v>0.39402559399604797</c:v>
                </c:pt>
                <c:pt idx="4494">
                  <c:v>0.33527955412864685</c:v>
                </c:pt>
                <c:pt idx="4495">
                  <c:v>0.43864062428474426</c:v>
                </c:pt>
                <c:pt idx="4496">
                  <c:v>0.42316794395446777</c:v>
                </c:pt>
                <c:pt idx="4497">
                  <c:v>0.70355343818664551</c:v>
                </c:pt>
                <c:pt idx="4498">
                  <c:v>0.38263386487960815</c:v>
                </c:pt>
                <c:pt idx="4499">
                  <c:v>0.33574405312538147</c:v>
                </c:pt>
                <c:pt idx="4500">
                  <c:v>0.36469623446464539</c:v>
                </c:pt>
                <c:pt idx="4501">
                  <c:v>0.44588148593902588</c:v>
                </c:pt>
                <c:pt idx="4502">
                  <c:v>0.39836469292640686</c:v>
                </c:pt>
                <c:pt idx="4503">
                  <c:v>0.75079488754272461</c:v>
                </c:pt>
                <c:pt idx="4504">
                  <c:v>0.48897615075111389</c:v>
                </c:pt>
                <c:pt idx="4505">
                  <c:v>0.34227737784385681</c:v>
                </c:pt>
                <c:pt idx="4506">
                  <c:v>1.1404476165771484</c:v>
                </c:pt>
                <c:pt idx="4507">
                  <c:v>0.72959929704666138</c:v>
                </c:pt>
                <c:pt idx="4508">
                  <c:v>1.1949566602706909</c:v>
                </c:pt>
                <c:pt idx="4509">
                  <c:v>0.55830258131027222</c:v>
                </c:pt>
                <c:pt idx="4510">
                  <c:v>0.39196333289146423</c:v>
                </c:pt>
                <c:pt idx="4511">
                  <c:v>0.50217008590698242</c:v>
                </c:pt>
                <c:pt idx="4512">
                  <c:v>0.35391360521316528</c:v>
                </c:pt>
                <c:pt idx="4513">
                  <c:v>0.40964940190315247</c:v>
                </c:pt>
                <c:pt idx="4514">
                  <c:v>1.2543915510177612</c:v>
                </c:pt>
                <c:pt idx="4515">
                  <c:v>0.38029050827026367</c:v>
                </c:pt>
                <c:pt idx="4516">
                  <c:v>0.40500256419181824</c:v>
                </c:pt>
                <c:pt idx="4517">
                  <c:v>0.34399023652076721</c:v>
                </c:pt>
                <c:pt idx="4518">
                  <c:v>0.44152182340621948</c:v>
                </c:pt>
                <c:pt idx="4519">
                  <c:v>0.3367384672164917</c:v>
                </c:pt>
                <c:pt idx="4520">
                  <c:v>0.37188947200775146</c:v>
                </c:pt>
                <c:pt idx="4521">
                  <c:v>0.38310492038726807</c:v>
                </c:pt>
                <c:pt idx="4522">
                  <c:v>0.35364970564842224</c:v>
                </c:pt>
                <c:pt idx="4523">
                  <c:v>0.33917614817619324</c:v>
                </c:pt>
                <c:pt idx="4524">
                  <c:v>0.42190626263618469</c:v>
                </c:pt>
                <c:pt idx="4525">
                  <c:v>0.37920892238616943</c:v>
                </c:pt>
                <c:pt idx="4526">
                  <c:v>0.35784408450126648</c:v>
                </c:pt>
                <c:pt idx="4527">
                  <c:v>0.49490666389465332</c:v>
                </c:pt>
                <c:pt idx="4528">
                  <c:v>0.54551374912261963</c:v>
                </c:pt>
                <c:pt idx="4529">
                  <c:v>0.33845561742782593</c:v>
                </c:pt>
                <c:pt idx="4530">
                  <c:v>0.38219311833381653</c:v>
                </c:pt>
                <c:pt idx="4531">
                  <c:v>0.75249350070953369</c:v>
                </c:pt>
                <c:pt idx="4532">
                  <c:v>0.33689498901367188</c:v>
                </c:pt>
                <c:pt idx="4533">
                  <c:v>0.58605152368545532</c:v>
                </c:pt>
                <c:pt idx="4534">
                  <c:v>0.57601583003997803</c:v>
                </c:pt>
                <c:pt idx="4535">
                  <c:v>0.36299821734428406</c:v>
                </c:pt>
                <c:pt idx="4536">
                  <c:v>0.6132921576499939</c:v>
                </c:pt>
                <c:pt idx="4537">
                  <c:v>0.76478010416030884</c:v>
                </c:pt>
                <c:pt idx="4538">
                  <c:v>1.1148042678833008</c:v>
                </c:pt>
                <c:pt idx="4539">
                  <c:v>0.36022067070007324</c:v>
                </c:pt>
                <c:pt idx="4540">
                  <c:v>1.2355219125747681</c:v>
                </c:pt>
                <c:pt idx="4541">
                  <c:v>0.56993007659912109</c:v>
                </c:pt>
                <c:pt idx="4542">
                  <c:v>0.40336135029792786</c:v>
                </c:pt>
                <c:pt idx="4543">
                  <c:v>0.42458730936050415</c:v>
                </c:pt>
                <c:pt idx="4544">
                  <c:v>0.38726851344108582</c:v>
                </c:pt>
                <c:pt idx="4545">
                  <c:v>0.50774455070495605</c:v>
                </c:pt>
                <c:pt idx="4546">
                  <c:v>0.39470553398132324</c:v>
                </c:pt>
                <c:pt idx="4547">
                  <c:v>0.33840829133987427</c:v>
                </c:pt>
                <c:pt idx="4548">
                  <c:v>0.3562018871307373</c:v>
                </c:pt>
                <c:pt idx="4549">
                  <c:v>0.4576379656791687</c:v>
                </c:pt>
                <c:pt idx="4550">
                  <c:v>0.33686092495918274</c:v>
                </c:pt>
                <c:pt idx="4551">
                  <c:v>0.40502846240997314</c:v>
                </c:pt>
                <c:pt idx="4552">
                  <c:v>0.34944498538970947</c:v>
                </c:pt>
                <c:pt idx="4553">
                  <c:v>0.39677193760871887</c:v>
                </c:pt>
                <c:pt idx="4554">
                  <c:v>0.37604260444641113</c:v>
                </c:pt>
                <c:pt idx="4555">
                  <c:v>0.41087788343429565</c:v>
                </c:pt>
                <c:pt idx="4556">
                  <c:v>0.33756110072135925</c:v>
                </c:pt>
                <c:pt idx="4557">
                  <c:v>0.40503919124603271</c:v>
                </c:pt>
                <c:pt idx="4558">
                  <c:v>0.60825163125991821</c:v>
                </c:pt>
                <c:pt idx="4559">
                  <c:v>0.40737205743789673</c:v>
                </c:pt>
                <c:pt idx="4560">
                  <c:v>0.39175838232040405</c:v>
                </c:pt>
                <c:pt idx="4561">
                  <c:v>0.33940517902374268</c:v>
                </c:pt>
                <c:pt idx="4562">
                  <c:v>0.99262380599975586</c:v>
                </c:pt>
                <c:pt idx="4563">
                  <c:v>0.37465482950210571</c:v>
                </c:pt>
                <c:pt idx="4564">
                  <c:v>0.93925756216049194</c:v>
                </c:pt>
                <c:pt idx="4565">
                  <c:v>0.63666677474975586</c:v>
                </c:pt>
                <c:pt idx="4566">
                  <c:v>0.37330842018127441</c:v>
                </c:pt>
                <c:pt idx="4567">
                  <c:v>0.38286188244819641</c:v>
                </c:pt>
                <c:pt idx="4568">
                  <c:v>0.38070040941238403</c:v>
                </c:pt>
                <c:pt idx="4569">
                  <c:v>0.43658334016799927</c:v>
                </c:pt>
                <c:pt idx="4570">
                  <c:v>0.38368338346481323</c:v>
                </c:pt>
                <c:pt idx="4571">
                  <c:v>0.38090133666992188</c:v>
                </c:pt>
                <c:pt idx="4572">
                  <c:v>0.67485010623931885</c:v>
                </c:pt>
                <c:pt idx="4573">
                  <c:v>0.4273645281791687</c:v>
                </c:pt>
                <c:pt idx="4574">
                  <c:v>0.54203426837921143</c:v>
                </c:pt>
                <c:pt idx="4575">
                  <c:v>0.44527903199195862</c:v>
                </c:pt>
                <c:pt idx="4576">
                  <c:v>0.42576318979263306</c:v>
                </c:pt>
                <c:pt idx="4577">
                  <c:v>0.51975786685943604</c:v>
                </c:pt>
                <c:pt idx="4578">
                  <c:v>0.35012844204902649</c:v>
                </c:pt>
                <c:pt idx="4579">
                  <c:v>1.6497128009796143</c:v>
                </c:pt>
                <c:pt idx="4580">
                  <c:v>0.33646264672279358</c:v>
                </c:pt>
                <c:pt idx="4581">
                  <c:v>0.50788414478302002</c:v>
                </c:pt>
                <c:pt idx="4582">
                  <c:v>0.3504517674446106</c:v>
                </c:pt>
                <c:pt idx="4583">
                  <c:v>0.34840148687362671</c:v>
                </c:pt>
                <c:pt idx="4584">
                  <c:v>0.37518438696861267</c:v>
                </c:pt>
                <c:pt idx="4585">
                  <c:v>0.7190476655960083</c:v>
                </c:pt>
                <c:pt idx="4586">
                  <c:v>0.38449874520301819</c:v>
                </c:pt>
                <c:pt idx="4587">
                  <c:v>0.38680264353752136</c:v>
                </c:pt>
                <c:pt idx="4588">
                  <c:v>0.63023382425308228</c:v>
                </c:pt>
                <c:pt idx="4589">
                  <c:v>0.39313903450965881</c:v>
                </c:pt>
                <c:pt idx="4590">
                  <c:v>0.52403515577316284</c:v>
                </c:pt>
                <c:pt idx="4591">
                  <c:v>0.38136777281761169</c:v>
                </c:pt>
                <c:pt idx="4592">
                  <c:v>0.35918891429901123</c:v>
                </c:pt>
                <c:pt idx="4593">
                  <c:v>0.33804446458816528</c:v>
                </c:pt>
                <c:pt idx="4594">
                  <c:v>0.35238337516784668</c:v>
                </c:pt>
                <c:pt idx="4595">
                  <c:v>0.36836990714073181</c:v>
                </c:pt>
                <c:pt idx="4596">
                  <c:v>0.4048464298248291</c:v>
                </c:pt>
                <c:pt idx="4597">
                  <c:v>0.7088007926940918</c:v>
                </c:pt>
                <c:pt idx="4598">
                  <c:v>0.41855251789093018</c:v>
                </c:pt>
                <c:pt idx="4599">
                  <c:v>0.3385603129863739</c:v>
                </c:pt>
                <c:pt idx="4600">
                  <c:v>0.66693007946014404</c:v>
                </c:pt>
                <c:pt idx="4601">
                  <c:v>0.5814812183380127</c:v>
                </c:pt>
                <c:pt idx="4602">
                  <c:v>0.42410939931869507</c:v>
                </c:pt>
                <c:pt idx="4603">
                  <c:v>0.35074281692504883</c:v>
                </c:pt>
                <c:pt idx="4604">
                  <c:v>0.33806896209716797</c:v>
                </c:pt>
                <c:pt idx="4605">
                  <c:v>0.36277997493743896</c:v>
                </c:pt>
                <c:pt idx="4606">
                  <c:v>0.43131208419799805</c:v>
                </c:pt>
                <c:pt idx="4607">
                  <c:v>0.84022653102874756</c:v>
                </c:pt>
                <c:pt idx="4608">
                  <c:v>0.41038072109222412</c:v>
                </c:pt>
                <c:pt idx="4609">
                  <c:v>0.33566844463348389</c:v>
                </c:pt>
                <c:pt idx="4610">
                  <c:v>0.4454670250415802</c:v>
                </c:pt>
                <c:pt idx="4611">
                  <c:v>1.1793780326843262</c:v>
                </c:pt>
                <c:pt idx="4612">
                  <c:v>0.37704688310623169</c:v>
                </c:pt>
                <c:pt idx="4613">
                  <c:v>0.40220114588737488</c:v>
                </c:pt>
                <c:pt idx="4614">
                  <c:v>0.35575851798057556</c:v>
                </c:pt>
                <c:pt idx="4615">
                  <c:v>0.33865049481391907</c:v>
                </c:pt>
                <c:pt idx="4616">
                  <c:v>0.422067791223526</c:v>
                </c:pt>
                <c:pt idx="4617">
                  <c:v>0.71351581811904907</c:v>
                </c:pt>
                <c:pt idx="4618">
                  <c:v>0.88023865222930908</c:v>
                </c:pt>
                <c:pt idx="4619">
                  <c:v>0.39119258522987366</c:v>
                </c:pt>
                <c:pt idx="4620">
                  <c:v>0.52419197559356689</c:v>
                </c:pt>
                <c:pt idx="4621">
                  <c:v>0.41141989827156067</c:v>
                </c:pt>
                <c:pt idx="4622">
                  <c:v>1.2703819274902344</c:v>
                </c:pt>
                <c:pt idx="4623">
                  <c:v>0.88018476963043213</c:v>
                </c:pt>
                <c:pt idx="4624">
                  <c:v>0.78282904624938965</c:v>
                </c:pt>
                <c:pt idx="4625">
                  <c:v>0.40304118394851685</c:v>
                </c:pt>
                <c:pt idx="4626">
                  <c:v>0.44820678234100342</c:v>
                </c:pt>
                <c:pt idx="4627">
                  <c:v>0.37225466966629028</c:v>
                </c:pt>
                <c:pt idx="4628">
                  <c:v>0.45585784316062927</c:v>
                </c:pt>
                <c:pt idx="4629">
                  <c:v>0.36344122886657715</c:v>
                </c:pt>
                <c:pt idx="4630">
                  <c:v>0.81826090812683105</c:v>
                </c:pt>
                <c:pt idx="4631">
                  <c:v>0.4722517728805542</c:v>
                </c:pt>
                <c:pt idx="4632">
                  <c:v>0.58433157205581665</c:v>
                </c:pt>
                <c:pt idx="4633">
                  <c:v>0.46589148044586182</c:v>
                </c:pt>
                <c:pt idx="4634">
                  <c:v>0.82208657264709473</c:v>
                </c:pt>
                <c:pt idx="4635">
                  <c:v>0.33940544724464417</c:v>
                </c:pt>
                <c:pt idx="4636">
                  <c:v>0.35688641667366028</c:v>
                </c:pt>
                <c:pt idx="4637">
                  <c:v>0.36284962296485901</c:v>
                </c:pt>
                <c:pt idx="4638">
                  <c:v>0.49248978495597839</c:v>
                </c:pt>
                <c:pt idx="4639">
                  <c:v>0.35259139537811279</c:v>
                </c:pt>
                <c:pt idx="4640">
                  <c:v>0.49883109331130981</c:v>
                </c:pt>
                <c:pt idx="4641">
                  <c:v>0.39995414018630981</c:v>
                </c:pt>
                <c:pt idx="4642">
                  <c:v>0.46158945560455322</c:v>
                </c:pt>
                <c:pt idx="4643">
                  <c:v>0.38724127411842346</c:v>
                </c:pt>
                <c:pt idx="4644">
                  <c:v>0.50953418016433716</c:v>
                </c:pt>
                <c:pt idx="4645">
                  <c:v>0.35110223293304443</c:v>
                </c:pt>
                <c:pt idx="4646">
                  <c:v>0.33909764885902405</c:v>
                </c:pt>
                <c:pt idx="4647">
                  <c:v>0.40843126177787781</c:v>
                </c:pt>
                <c:pt idx="4648">
                  <c:v>0.40554463863372803</c:v>
                </c:pt>
                <c:pt idx="4649">
                  <c:v>0.48422649502754211</c:v>
                </c:pt>
                <c:pt idx="4650">
                  <c:v>0.37581416964530945</c:v>
                </c:pt>
                <c:pt idx="4651">
                  <c:v>0.3646685779094696</c:v>
                </c:pt>
                <c:pt idx="4652">
                  <c:v>0.34741407632827759</c:v>
                </c:pt>
                <c:pt idx="4653">
                  <c:v>0.42558670043945313</c:v>
                </c:pt>
                <c:pt idx="4654">
                  <c:v>0.43590432405471802</c:v>
                </c:pt>
                <c:pt idx="4655">
                  <c:v>0.40169328451156616</c:v>
                </c:pt>
                <c:pt idx="4656">
                  <c:v>0.45896294713020325</c:v>
                </c:pt>
                <c:pt idx="4657">
                  <c:v>0.4050450325012207</c:v>
                </c:pt>
                <c:pt idx="4658">
                  <c:v>0.43799871206283569</c:v>
                </c:pt>
                <c:pt idx="4659">
                  <c:v>0.35827016830444336</c:v>
                </c:pt>
                <c:pt idx="4660">
                  <c:v>0.3388124406337738</c:v>
                </c:pt>
                <c:pt idx="4661">
                  <c:v>0.33770841360092163</c:v>
                </c:pt>
                <c:pt idx="4662">
                  <c:v>0.43937763571739197</c:v>
                </c:pt>
                <c:pt idx="4663">
                  <c:v>0.40359824895858765</c:v>
                </c:pt>
                <c:pt idx="4664">
                  <c:v>0.42843633890151978</c:v>
                </c:pt>
                <c:pt idx="4665">
                  <c:v>0.43469491600990295</c:v>
                </c:pt>
                <c:pt idx="4666">
                  <c:v>0.38419783115386963</c:v>
                </c:pt>
                <c:pt idx="4667">
                  <c:v>0.41795620322227478</c:v>
                </c:pt>
                <c:pt idx="4668">
                  <c:v>0.34163957834243774</c:v>
                </c:pt>
                <c:pt idx="4669">
                  <c:v>0.68952649831771851</c:v>
                </c:pt>
                <c:pt idx="4670">
                  <c:v>0.33919394016265869</c:v>
                </c:pt>
                <c:pt idx="4671">
                  <c:v>0.34290909767150879</c:v>
                </c:pt>
                <c:pt idx="4672">
                  <c:v>0.39758196473121643</c:v>
                </c:pt>
                <c:pt idx="4673">
                  <c:v>0.34768387675285339</c:v>
                </c:pt>
                <c:pt idx="4674">
                  <c:v>0.46607592701911926</c:v>
                </c:pt>
                <c:pt idx="4675">
                  <c:v>0.35953888297080994</c:v>
                </c:pt>
                <c:pt idx="4676">
                  <c:v>0.35933956503868103</c:v>
                </c:pt>
                <c:pt idx="4677">
                  <c:v>0.3814978301525116</c:v>
                </c:pt>
                <c:pt idx="4678">
                  <c:v>0.38566416501998901</c:v>
                </c:pt>
                <c:pt idx="4679">
                  <c:v>0.41473397612571716</c:v>
                </c:pt>
                <c:pt idx="4680">
                  <c:v>0.3733094334602356</c:v>
                </c:pt>
                <c:pt idx="4681">
                  <c:v>0.52677637338638306</c:v>
                </c:pt>
                <c:pt idx="4682">
                  <c:v>0.41734433174133301</c:v>
                </c:pt>
                <c:pt idx="4683">
                  <c:v>0.33611789345741272</c:v>
                </c:pt>
                <c:pt idx="4684">
                  <c:v>0.43455925583839417</c:v>
                </c:pt>
                <c:pt idx="4685">
                  <c:v>0.54478269815444946</c:v>
                </c:pt>
                <c:pt idx="4686">
                  <c:v>1.1936966180801392</c:v>
                </c:pt>
                <c:pt idx="4687">
                  <c:v>0.43023627996444702</c:v>
                </c:pt>
                <c:pt idx="4688">
                  <c:v>0.39300507307052612</c:v>
                </c:pt>
                <c:pt idx="4689">
                  <c:v>0.36887434124946594</c:v>
                </c:pt>
                <c:pt idx="4690">
                  <c:v>0.53713852167129517</c:v>
                </c:pt>
                <c:pt idx="4691">
                  <c:v>0.37953862547874451</c:v>
                </c:pt>
                <c:pt idx="4692">
                  <c:v>0.4967193603515625</c:v>
                </c:pt>
                <c:pt idx="4693">
                  <c:v>0.33789336681365967</c:v>
                </c:pt>
                <c:pt idx="4694">
                  <c:v>0.47203648090362549</c:v>
                </c:pt>
                <c:pt idx="4695">
                  <c:v>0.68144851922988892</c:v>
                </c:pt>
                <c:pt idx="4696">
                  <c:v>0.51755589246749878</c:v>
                </c:pt>
                <c:pt idx="4697">
                  <c:v>0.23785987496376038</c:v>
                </c:pt>
                <c:pt idx="4698">
                  <c:v>0.74538511037826538</c:v>
                </c:pt>
                <c:pt idx="4699">
                  <c:v>0.37995061278343201</c:v>
                </c:pt>
                <c:pt idx="4700">
                  <c:v>0.49260243773460388</c:v>
                </c:pt>
                <c:pt idx="4701">
                  <c:v>0.51198238134384155</c:v>
                </c:pt>
                <c:pt idx="4702">
                  <c:v>0.36400622129440308</c:v>
                </c:pt>
                <c:pt idx="4703">
                  <c:v>0.39991670846939087</c:v>
                </c:pt>
                <c:pt idx="4704">
                  <c:v>0.43073898553848267</c:v>
                </c:pt>
                <c:pt idx="4705">
                  <c:v>0.39022883772850037</c:v>
                </c:pt>
                <c:pt idx="4706">
                  <c:v>0.40434303879737854</c:v>
                </c:pt>
                <c:pt idx="4707">
                  <c:v>0.56060969829559326</c:v>
                </c:pt>
                <c:pt idx="4708">
                  <c:v>0.26133748888969421</c:v>
                </c:pt>
                <c:pt idx="4709">
                  <c:v>0.40845653414726257</c:v>
                </c:pt>
                <c:pt idx="4710">
                  <c:v>0.67435014247894287</c:v>
                </c:pt>
                <c:pt idx="4711">
                  <c:v>0.74932819604873657</c:v>
                </c:pt>
                <c:pt idx="4712">
                  <c:v>0.34127986431121826</c:v>
                </c:pt>
                <c:pt idx="4713">
                  <c:v>0.50979632139205933</c:v>
                </c:pt>
                <c:pt idx="4714">
                  <c:v>0.55341947078704834</c:v>
                </c:pt>
                <c:pt idx="4715">
                  <c:v>0.34193405508995056</c:v>
                </c:pt>
                <c:pt idx="4716">
                  <c:v>0.39207613468170166</c:v>
                </c:pt>
                <c:pt idx="4717">
                  <c:v>0.64156168699264526</c:v>
                </c:pt>
                <c:pt idx="4718">
                  <c:v>0.40393853187561035</c:v>
                </c:pt>
                <c:pt idx="4719">
                  <c:v>0.35306930541992188</c:v>
                </c:pt>
                <c:pt idx="4720">
                  <c:v>0.34041166305541992</c:v>
                </c:pt>
                <c:pt idx="4721">
                  <c:v>0.24647966027259827</c:v>
                </c:pt>
                <c:pt idx="4722">
                  <c:v>0.64869439601898193</c:v>
                </c:pt>
                <c:pt idx="4723">
                  <c:v>0.39078322052955627</c:v>
                </c:pt>
                <c:pt idx="4724">
                  <c:v>0.40572527050971985</c:v>
                </c:pt>
                <c:pt idx="4725">
                  <c:v>0.44433248043060303</c:v>
                </c:pt>
                <c:pt idx="4726">
                  <c:v>0.34197714924812317</c:v>
                </c:pt>
                <c:pt idx="4727">
                  <c:v>0.42051878571510315</c:v>
                </c:pt>
                <c:pt idx="4728">
                  <c:v>0.34066426753997803</c:v>
                </c:pt>
                <c:pt idx="4729">
                  <c:v>0.42713329195976257</c:v>
                </c:pt>
                <c:pt idx="4730">
                  <c:v>0.38828477263450623</c:v>
                </c:pt>
                <c:pt idx="4731">
                  <c:v>0.51110690832138062</c:v>
                </c:pt>
                <c:pt idx="4732">
                  <c:v>0.42498213052749634</c:v>
                </c:pt>
                <c:pt idx="4733">
                  <c:v>0.42085385322570801</c:v>
                </c:pt>
                <c:pt idx="4734">
                  <c:v>0.44475322961807251</c:v>
                </c:pt>
                <c:pt idx="4735">
                  <c:v>0.33940500020980835</c:v>
                </c:pt>
                <c:pt idx="4736">
                  <c:v>0.44859987497329712</c:v>
                </c:pt>
                <c:pt idx="4737">
                  <c:v>0.37743785977363586</c:v>
                </c:pt>
                <c:pt idx="4738">
                  <c:v>0.38502952456474304</c:v>
                </c:pt>
                <c:pt idx="4739">
                  <c:v>0.44863379001617432</c:v>
                </c:pt>
                <c:pt idx="4740">
                  <c:v>0.45807686448097229</c:v>
                </c:pt>
                <c:pt idx="4741">
                  <c:v>0.42621505260467529</c:v>
                </c:pt>
                <c:pt idx="4742">
                  <c:v>0.34840458631515503</c:v>
                </c:pt>
                <c:pt idx="4743">
                  <c:v>0.60874783992767334</c:v>
                </c:pt>
                <c:pt idx="4744">
                  <c:v>0.40774443745613098</c:v>
                </c:pt>
                <c:pt idx="4745">
                  <c:v>0.37785881757736206</c:v>
                </c:pt>
                <c:pt idx="4746">
                  <c:v>0.44000077247619629</c:v>
                </c:pt>
                <c:pt idx="4747">
                  <c:v>0.41295436024665833</c:v>
                </c:pt>
                <c:pt idx="4748">
                  <c:v>0.52046608924865723</c:v>
                </c:pt>
                <c:pt idx="4749">
                  <c:v>0.48694503307342529</c:v>
                </c:pt>
                <c:pt idx="4750">
                  <c:v>0.55449998378753662</c:v>
                </c:pt>
                <c:pt idx="4751">
                  <c:v>0.70554053783416748</c:v>
                </c:pt>
                <c:pt idx="4752">
                  <c:v>0.65098267793655396</c:v>
                </c:pt>
                <c:pt idx="4753">
                  <c:v>0.94315314292907715</c:v>
                </c:pt>
                <c:pt idx="4754">
                  <c:v>1.1081552505493164</c:v>
                </c:pt>
                <c:pt idx="4755">
                  <c:v>1.5953550338745117</c:v>
                </c:pt>
                <c:pt idx="4756">
                  <c:v>1.7632368803024292</c:v>
                </c:pt>
                <c:pt idx="4757">
                  <c:v>2.2619102001190186</c:v>
                </c:pt>
                <c:pt idx="4758">
                  <c:v>3.0011861324310303</c:v>
                </c:pt>
                <c:pt idx="4759">
                  <c:v>3.3293356895446777</c:v>
                </c:pt>
                <c:pt idx="4760">
                  <c:v>3.9660589694976807</c:v>
                </c:pt>
                <c:pt idx="4761">
                  <c:v>5.0658864974975586</c:v>
                </c:pt>
                <c:pt idx="4762">
                  <c:v>5.9409580230712891</c:v>
                </c:pt>
                <c:pt idx="4763">
                  <c:v>7.1046481132507324</c:v>
                </c:pt>
                <c:pt idx="4764">
                  <c:v>9.5118379592895508</c:v>
                </c:pt>
                <c:pt idx="4765">
                  <c:v>11.490810394287109</c:v>
                </c:pt>
                <c:pt idx="4766">
                  <c:v>15.814851760864258</c:v>
                </c:pt>
                <c:pt idx="4767">
                  <c:v>21.663021087646484</c:v>
                </c:pt>
                <c:pt idx="4768">
                  <c:v>27.754177093505859</c:v>
                </c:pt>
                <c:pt idx="4769">
                  <c:v>34.404010772705078</c:v>
                </c:pt>
                <c:pt idx="4770">
                  <c:v>40.246936798095703</c:v>
                </c:pt>
                <c:pt idx="4771">
                  <c:v>48.114017486572266</c:v>
                </c:pt>
                <c:pt idx="4772">
                  <c:v>56.463344573974609</c:v>
                </c:pt>
                <c:pt idx="4773">
                  <c:v>64.866981506347656</c:v>
                </c:pt>
                <c:pt idx="4774">
                  <c:v>72.90374755859375</c:v>
                </c:pt>
                <c:pt idx="4775">
                  <c:v>83.821449279785156</c:v>
                </c:pt>
                <c:pt idx="4776">
                  <c:v>98.514404296875</c:v>
                </c:pt>
                <c:pt idx="4777">
                  <c:v>111.68641662597656</c:v>
                </c:pt>
                <c:pt idx="4778">
                  <c:v>127.99921417236328</c:v>
                </c:pt>
                <c:pt idx="4779">
                  <c:v>142.30351257324219</c:v>
                </c:pt>
                <c:pt idx="4780">
                  <c:v>162.49540710449219</c:v>
                </c:pt>
                <c:pt idx="4781">
                  <c:v>183.44627380371094</c:v>
                </c:pt>
                <c:pt idx="4782">
                  <c:v>214.88323974609375</c:v>
                </c:pt>
                <c:pt idx="4783">
                  <c:v>239.80587768554688</c:v>
                </c:pt>
                <c:pt idx="4784">
                  <c:v>262.73236083984375</c:v>
                </c:pt>
                <c:pt idx="4785">
                  <c:v>290.88229370117188</c:v>
                </c:pt>
                <c:pt idx="4786">
                  <c:v>315.02987670898438</c:v>
                </c:pt>
                <c:pt idx="4787">
                  <c:v>344.109375</c:v>
                </c:pt>
                <c:pt idx="4788">
                  <c:v>372.31063842773438</c:v>
                </c:pt>
                <c:pt idx="4789">
                  <c:v>402.88226318359375</c:v>
                </c:pt>
                <c:pt idx="4790">
                  <c:v>440.36697387695313</c:v>
                </c:pt>
                <c:pt idx="4791">
                  <c:v>471.093505859375</c:v>
                </c:pt>
                <c:pt idx="4792">
                  <c:v>506.74420166015625</c:v>
                </c:pt>
                <c:pt idx="4793">
                  <c:v>542.4283447265625</c:v>
                </c:pt>
                <c:pt idx="4794">
                  <c:v>577.70635986328125</c:v>
                </c:pt>
                <c:pt idx="4795">
                  <c:v>621.1685791015625</c:v>
                </c:pt>
                <c:pt idx="4796">
                  <c:v>666.43646240234375</c:v>
                </c:pt>
                <c:pt idx="4797">
                  <c:v>716.897216796875</c:v>
                </c:pt>
                <c:pt idx="4798">
                  <c:v>764.977294921875</c:v>
                </c:pt>
                <c:pt idx="4799">
                  <c:v>814.94696044921875</c:v>
                </c:pt>
                <c:pt idx="4800">
                  <c:v>870.4910888671875</c:v>
                </c:pt>
                <c:pt idx="4801">
                  <c:v>932.14422607421875</c:v>
                </c:pt>
                <c:pt idx="4802">
                  <c:v>992.50054931640625</c:v>
                </c:pt>
                <c:pt idx="4803">
                  <c:v>1054.0867919921875</c:v>
                </c:pt>
                <c:pt idx="4804">
                  <c:v>1118.612060546875</c:v>
                </c:pt>
                <c:pt idx="4805">
                  <c:v>1192.3865966796875</c:v>
                </c:pt>
                <c:pt idx="4806">
                  <c:v>1265.9864501953125</c:v>
                </c:pt>
                <c:pt idx="4807">
                  <c:v>1344.58544921875</c:v>
                </c:pt>
                <c:pt idx="4808">
                  <c:v>1425.383544921875</c:v>
                </c:pt>
                <c:pt idx="4809">
                  <c:v>1511.40283203125</c:v>
                </c:pt>
                <c:pt idx="4810">
                  <c:v>1600.0655517578125</c:v>
                </c:pt>
                <c:pt idx="4811">
                  <c:v>1685.558349609375</c:v>
                </c:pt>
                <c:pt idx="4812">
                  <c:v>1774.481201171875</c:v>
                </c:pt>
                <c:pt idx="4813">
                  <c:v>1864.1263427734375</c:v>
                </c:pt>
                <c:pt idx="4814">
                  <c:v>1956.3768310546875</c:v>
                </c:pt>
                <c:pt idx="4815">
                  <c:v>2037.5125732421875</c:v>
                </c:pt>
                <c:pt idx="4816">
                  <c:v>2108.380615234375</c:v>
                </c:pt>
                <c:pt idx="4817">
                  <c:v>2173.60888671875</c:v>
                </c:pt>
                <c:pt idx="4818">
                  <c:v>2267.90576171875</c:v>
                </c:pt>
                <c:pt idx="4819">
                  <c:v>2347.972900390625</c:v>
                </c:pt>
                <c:pt idx="4820">
                  <c:v>2459.1337890625</c:v>
                </c:pt>
                <c:pt idx="4821">
                  <c:v>2523.316162109375</c:v>
                </c:pt>
                <c:pt idx="4822">
                  <c:v>2601.769287109375</c:v>
                </c:pt>
                <c:pt idx="4823">
                  <c:v>2704.26611328125</c:v>
                </c:pt>
                <c:pt idx="4824">
                  <c:v>2804.6689453125</c:v>
                </c:pt>
                <c:pt idx="4825">
                  <c:v>2906.959716796875</c:v>
                </c:pt>
                <c:pt idx="4826">
                  <c:v>2978.57763671875</c:v>
                </c:pt>
                <c:pt idx="4827">
                  <c:v>3054.36572265625</c:v>
                </c:pt>
                <c:pt idx="4828">
                  <c:v>3137.4765625</c:v>
                </c:pt>
                <c:pt idx="4829">
                  <c:v>3253.7353515625</c:v>
                </c:pt>
                <c:pt idx="4830">
                  <c:v>3317.4345703125</c:v>
                </c:pt>
                <c:pt idx="4831">
                  <c:v>3388.163330078125</c:v>
                </c:pt>
                <c:pt idx="4832">
                  <c:v>3455.795166015625</c:v>
                </c:pt>
                <c:pt idx="4833">
                  <c:v>3542.157470703125</c:v>
                </c:pt>
                <c:pt idx="4834">
                  <c:v>3643.109130859375</c:v>
                </c:pt>
                <c:pt idx="4835">
                  <c:v>3740.06787109375</c:v>
                </c:pt>
                <c:pt idx="4836">
                  <c:v>3831.963623046875</c:v>
                </c:pt>
                <c:pt idx="4837">
                  <c:v>3958.958251953125</c:v>
                </c:pt>
                <c:pt idx="4838">
                  <c:v>4095.48388671875</c:v>
                </c:pt>
                <c:pt idx="4839">
                  <c:v>4190.1748046875</c:v>
                </c:pt>
                <c:pt idx="4840">
                  <c:v>4299.6416015625</c:v>
                </c:pt>
                <c:pt idx="4841">
                  <c:v>4369.18994140625</c:v>
                </c:pt>
                <c:pt idx="4842">
                  <c:v>4472.60693359375</c:v>
                </c:pt>
                <c:pt idx="4843">
                  <c:v>4613.46142578125</c:v>
                </c:pt>
                <c:pt idx="4844">
                  <c:v>4715.6220703125</c:v>
                </c:pt>
                <c:pt idx="4845">
                  <c:v>4896.35205078125</c:v>
                </c:pt>
                <c:pt idx="4846">
                  <c:v>4961.09912109375</c:v>
                </c:pt>
                <c:pt idx="4847">
                  <c:v>5072.29736328125</c:v>
                </c:pt>
                <c:pt idx="4848">
                  <c:v>5239.888671875</c:v>
                </c:pt>
                <c:pt idx="4849">
                  <c:v>5348.03759765625</c:v>
                </c:pt>
                <c:pt idx="4850">
                  <c:v>5473.28759765625</c:v>
                </c:pt>
                <c:pt idx="4851">
                  <c:v>5545.59228515625</c:v>
                </c:pt>
                <c:pt idx="4852">
                  <c:v>5641.74267578125</c:v>
                </c:pt>
                <c:pt idx="4853">
                  <c:v>5765.85205078125</c:v>
                </c:pt>
                <c:pt idx="4854">
                  <c:v>5910.5947265625</c:v>
                </c:pt>
                <c:pt idx="4855">
                  <c:v>6039.94970703125</c:v>
                </c:pt>
                <c:pt idx="4856">
                  <c:v>6135.1640625</c:v>
                </c:pt>
                <c:pt idx="4857">
                  <c:v>6231.283203125</c:v>
                </c:pt>
                <c:pt idx="4858">
                  <c:v>6328.64013671875</c:v>
                </c:pt>
                <c:pt idx="4859">
                  <c:v>6474.13427734375</c:v>
                </c:pt>
                <c:pt idx="4860">
                  <c:v>6618.58154296875</c:v>
                </c:pt>
                <c:pt idx="4861">
                  <c:v>6697.38134765625</c:v>
                </c:pt>
                <c:pt idx="4862">
                  <c:v>6797.83544921875</c:v>
                </c:pt>
                <c:pt idx="4863">
                  <c:v>6922.615234375</c:v>
                </c:pt>
                <c:pt idx="4864">
                  <c:v>7022.5146484375</c:v>
                </c:pt>
                <c:pt idx="4865">
                  <c:v>7125.1240234375</c:v>
                </c:pt>
                <c:pt idx="4866">
                  <c:v>7208.80810546875</c:v>
                </c:pt>
                <c:pt idx="4867">
                  <c:v>7282.8828125</c:v>
                </c:pt>
                <c:pt idx="4868">
                  <c:v>7310.72119140625</c:v>
                </c:pt>
                <c:pt idx="4869">
                  <c:v>7369.5478515625</c:v>
                </c:pt>
                <c:pt idx="4870">
                  <c:v>7438.5537109375</c:v>
                </c:pt>
                <c:pt idx="4871">
                  <c:v>7470.85791015625</c:v>
                </c:pt>
                <c:pt idx="4872">
                  <c:v>7569.421875</c:v>
                </c:pt>
                <c:pt idx="4873">
                  <c:v>7630.7685546875</c:v>
                </c:pt>
                <c:pt idx="4874">
                  <c:v>7689.55419921875</c:v>
                </c:pt>
                <c:pt idx="4875">
                  <c:v>7754.66748046875</c:v>
                </c:pt>
                <c:pt idx="4876">
                  <c:v>7795.77734375</c:v>
                </c:pt>
                <c:pt idx="4877">
                  <c:v>7872.49169921875</c:v>
                </c:pt>
                <c:pt idx="4878">
                  <c:v>7929.900390625</c:v>
                </c:pt>
                <c:pt idx="4879">
                  <c:v>7986.751953125</c:v>
                </c:pt>
                <c:pt idx="4880">
                  <c:v>8029.4912109375</c:v>
                </c:pt>
                <c:pt idx="4881">
                  <c:v>8044.49853515625</c:v>
                </c:pt>
                <c:pt idx="4882">
                  <c:v>8122.1396484375</c:v>
                </c:pt>
                <c:pt idx="4883">
                  <c:v>8215.578125</c:v>
                </c:pt>
                <c:pt idx="4884">
                  <c:v>8274.2646484375</c:v>
                </c:pt>
                <c:pt idx="4885">
                  <c:v>8306.5986328125</c:v>
                </c:pt>
                <c:pt idx="4886">
                  <c:v>8336.0380859375</c:v>
                </c:pt>
                <c:pt idx="4887">
                  <c:v>8357.005859375</c:v>
                </c:pt>
                <c:pt idx="4888">
                  <c:v>8386.5703125</c:v>
                </c:pt>
                <c:pt idx="4889">
                  <c:v>8407.646484375</c:v>
                </c:pt>
                <c:pt idx="4890">
                  <c:v>8444.3486328125</c:v>
                </c:pt>
                <c:pt idx="4891">
                  <c:v>8466.716796875</c:v>
                </c:pt>
                <c:pt idx="4892">
                  <c:v>8488.1962890625</c:v>
                </c:pt>
                <c:pt idx="4893">
                  <c:v>8511.8837890625</c:v>
                </c:pt>
                <c:pt idx="4894">
                  <c:v>8535.7265625</c:v>
                </c:pt>
                <c:pt idx="4895">
                  <c:v>8550.103515625</c:v>
                </c:pt>
                <c:pt idx="4896">
                  <c:v>8561.453125</c:v>
                </c:pt>
                <c:pt idx="4897">
                  <c:v>8573.134765625</c:v>
                </c:pt>
                <c:pt idx="4898">
                  <c:v>8582.7802734375</c:v>
                </c:pt>
                <c:pt idx="4899">
                  <c:v>8586.513671875</c:v>
                </c:pt>
                <c:pt idx="4900">
                  <c:v>8611.4248046875</c:v>
                </c:pt>
                <c:pt idx="4901">
                  <c:v>8635.435546875</c:v>
                </c:pt>
                <c:pt idx="4902">
                  <c:v>8645.9638671875</c:v>
                </c:pt>
                <c:pt idx="4903">
                  <c:v>8657.4873046875</c:v>
                </c:pt>
                <c:pt idx="4904">
                  <c:v>8659.2177734375</c:v>
                </c:pt>
                <c:pt idx="4905">
                  <c:v>8666.8486328125</c:v>
                </c:pt>
                <c:pt idx="4906">
                  <c:v>8667.8505859375</c:v>
                </c:pt>
                <c:pt idx="4907">
                  <c:v>8656.9443359375</c:v>
                </c:pt>
                <c:pt idx="4908">
                  <c:v>8671.5068359375</c:v>
                </c:pt>
                <c:pt idx="4909">
                  <c:v>8682.1865234375</c:v>
                </c:pt>
                <c:pt idx="4910">
                  <c:v>8702.669921875</c:v>
                </c:pt>
                <c:pt idx="4911">
                  <c:v>8711.4072265625</c:v>
                </c:pt>
                <c:pt idx="4912">
                  <c:v>8710.4130859375</c:v>
                </c:pt>
                <c:pt idx="4913">
                  <c:v>8716.6083984375</c:v>
                </c:pt>
                <c:pt idx="4914">
                  <c:v>8712.71875</c:v>
                </c:pt>
                <c:pt idx="4915">
                  <c:v>8715.2548828125</c:v>
                </c:pt>
                <c:pt idx="4916">
                  <c:v>8718.783203125</c:v>
                </c:pt>
                <c:pt idx="4917">
                  <c:v>8723.9140625</c:v>
                </c:pt>
                <c:pt idx="4918">
                  <c:v>8732.1630859375</c:v>
                </c:pt>
                <c:pt idx="4919">
                  <c:v>8731.734375</c:v>
                </c:pt>
                <c:pt idx="4920">
                  <c:v>8729.3369140625</c:v>
                </c:pt>
                <c:pt idx="4921">
                  <c:v>8723.951171875</c:v>
                </c:pt>
                <c:pt idx="4922">
                  <c:v>8722.375</c:v>
                </c:pt>
                <c:pt idx="4923">
                  <c:v>8711.0966796875</c:v>
                </c:pt>
                <c:pt idx="4924">
                  <c:v>8718.7109375</c:v>
                </c:pt>
                <c:pt idx="4925">
                  <c:v>8718.6953125</c:v>
                </c:pt>
                <c:pt idx="4926">
                  <c:v>8715.033203125</c:v>
                </c:pt>
                <c:pt idx="4927">
                  <c:v>8718.49609375</c:v>
                </c:pt>
                <c:pt idx="4928">
                  <c:v>8708.5146484375</c:v>
                </c:pt>
                <c:pt idx="4929">
                  <c:v>8698.447265625</c:v>
                </c:pt>
                <c:pt idx="4930">
                  <c:v>8688.9296875</c:v>
                </c:pt>
                <c:pt idx="4931">
                  <c:v>8694.8740234375</c:v>
                </c:pt>
                <c:pt idx="4932">
                  <c:v>8694.517578125</c:v>
                </c:pt>
                <c:pt idx="4933">
                  <c:v>8696.14453125</c:v>
                </c:pt>
                <c:pt idx="4934">
                  <c:v>8694.537109375</c:v>
                </c:pt>
                <c:pt idx="4935">
                  <c:v>8689.7177734375</c:v>
                </c:pt>
                <c:pt idx="4936">
                  <c:v>8686.8046875</c:v>
                </c:pt>
                <c:pt idx="4937">
                  <c:v>8680.8017578125</c:v>
                </c:pt>
                <c:pt idx="4938">
                  <c:v>8677.9482421875</c:v>
                </c:pt>
                <c:pt idx="4939">
                  <c:v>8677.0732421875</c:v>
                </c:pt>
                <c:pt idx="4940">
                  <c:v>8664.119140625</c:v>
                </c:pt>
                <c:pt idx="4941">
                  <c:v>8647.48046875</c:v>
                </c:pt>
                <c:pt idx="4942">
                  <c:v>8662.69140625</c:v>
                </c:pt>
                <c:pt idx="4943">
                  <c:v>8663.75390625</c:v>
                </c:pt>
                <c:pt idx="4944">
                  <c:v>8650.3505859375</c:v>
                </c:pt>
                <c:pt idx="4945">
                  <c:v>8657.470703125</c:v>
                </c:pt>
                <c:pt idx="4946">
                  <c:v>8662.3173828125</c:v>
                </c:pt>
                <c:pt idx="4947">
                  <c:v>8682.36328125</c:v>
                </c:pt>
                <c:pt idx="4948">
                  <c:v>8678.91015625</c:v>
                </c:pt>
                <c:pt idx="4949">
                  <c:v>8670.8095703125</c:v>
                </c:pt>
                <c:pt idx="4950">
                  <c:v>8658.2392578125</c:v>
                </c:pt>
                <c:pt idx="4951">
                  <c:v>8657.8583984375</c:v>
                </c:pt>
                <c:pt idx="4952">
                  <c:v>8652.27734375</c:v>
                </c:pt>
                <c:pt idx="4953">
                  <c:v>8639.7373046875</c:v>
                </c:pt>
                <c:pt idx="4954">
                  <c:v>8623.341796875</c:v>
                </c:pt>
                <c:pt idx="4955">
                  <c:v>8611.1201171875</c:v>
                </c:pt>
                <c:pt idx="4956">
                  <c:v>8601.3076171875</c:v>
                </c:pt>
                <c:pt idx="4957">
                  <c:v>8593.736328125</c:v>
                </c:pt>
                <c:pt idx="4958">
                  <c:v>8577.7802734375</c:v>
                </c:pt>
                <c:pt idx="4959">
                  <c:v>8602.2890625</c:v>
                </c:pt>
                <c:pt idx="4960">
                  <c:v>8608.7958984375</c:v>
                </c:pt>
                <c:pt idx="4961">
                  <c:v>8604.3935546875</c:v>
                </c:pt>
                <c:pt idx="4962">
                  <c:v>8588.890625</c:v>
                </c:pt>
                <c:pt idx="4963">
                  <c:v>8589.986328125</c:v>
                </c:pt>
                <c:pt idx="4964">
                  <c:v>8583.83984375</c:v>
                </c:pt>
                <c:pt idx="4965">
                  <c:v>8583.603515625</c:v>
                </c:pt>
                <c:pt idx="4966">
                  <c:v>8588.1630859375</c:v>
                </c:pt>
                <c:pt idx="4967">
                  <c:v>8577.759765625</c:v>
                </c:pt>
                <c:pt idx="4968">
                  <c:v>8559.91796875</c:v>
                </c:pt>
                <c:pt idx="4969">
                  <c:v>8560.958984375</c:v>
                </c:pt>
                <c:pt idx="4970">
                  <c:v>8563.8427734375</c:v>
                </c:pt>
                <c:pt idx="4971">
                  <c:v>8571.890625</c:v>
                </c:pt>
                <c:pt idx="4972">
                  <c:v>8578.62890625</c:v>
                </c:pt>
                <c:pt idx="4973">
                  <c:v>8565.318359375</c:v>
                </c:pt>
                <c:pt idx="4974">
                  <c:v>8555.66796875</c:v>
                </c:pt>
                <c:pt idx="4975">
                  <c:v>8542.7119140625</c:v>
                </c:pt>
                <c:pt idx="4976">
                  <c:v>8540.4296875</c:v>
                </c:pt>
                <c:pt idx="4977">
                  <c:v>8537.90625</c:v>
                </c:pt>
                <c:pt idx="4978">
                  <c:v>8524.693359375</c:v>
                </c:pt>
                <c:pt idx="4979">
                  <c:v>8525.869140625</c:v>
                </c:pt>
                <c:pt idx="4980">
                  <c:v>8505.5322265625</c:v>
                </c:pt>
                <c:pt idx="4981">
                  <c:v>8505.494140625</c:v>
                </c:pt>
                <c:pt idx="4982">
                  <c:v>8484.4931640625</c:v>
                </c:pt>
                <c:pt idx="4983">
                  <c:v>8462.6611328125</c:v>
                </c:pt>
                <c:pt idx="4984">
                  <c:v>8463.537109375</c:v>
                </c:pt>
                <c:pt idx="4985">
                  <c:v>8467.552734375</c:v>
                </c:pt>
                <c:pt idx="4986">
                  <c:v>8466.884765625</c:v>
                </c:pt>
                <c:pt idx="4987">
                  <c:v>8480.3310546875</c:v>
                </c:pt>
                <c:pt idx="4988">
                  <c:v>8485.693359375</c:v>
                </c:pt>
                <c:pt idx="4989">
                  <c:v>8496.30859375</c:v>
                </c:pt>
                <c:pt idx="4990">
                  <c:v>8470.99609375</c:v>
                </c:pt>
                <c:pt idx="4991">
                  <c:v>8450.4169921875</c:v>
                </c:pt>
                <c:pt idx="4992">
                  <c:v>8448.0908203125</c:v>
                </c:pt>
                <c:pt idx="4993">
                  <c:v>8428.8330078125</c:v>
                </c:pt>
                <c:pt idx="4994">
                  <c:v>8424.7197265625</c:v>
                </c:pt>
                <c:pt idx="4995">
                  <c:v>8417.4052734375</c:v>
                </c:pt>
                <c:pt idx="4996">
                  <c:v>8397.2080078125</c:v>
                </c:pt>
                <c:pt idx="4997">
                  <c:v>8372.9677734375</c:v>
                </c:pt>
                <c:pt idx="4998">
                  <c:v>8349.189453125</c:v>
                </c:pt>
                <c:pt idx="4999">
                  <c:v>8325.171875</c:v>
                </c:pt>
                <c:pt idx="5000">
                  <c:v>8307.8662109375</c:v>
                </c:pt>
                <c:pt idx="5001">
                  <c:v>8292.654296875</c:v>
                </c:pt>
                <c:pt idx="5002">
                  <c:v>8313.5576171875</c:v>
                </c:pt>
                <c:pt idx="5003">
                  <c:v>8314.3466796875</c:v>
                </c:pt>
                <c:pt idx="5004">
                  <c:v>8322.7265625</c:v>
                </c:pt>
                <c:pt idx="5005">
                  <c:v>8347.923828125</c:v>
                </c:pt>
                <c:pt idx="5006">
                  <c:v>8343.3759765625</c:v>
                </c:pt>
                <c:pt idx="5007">
                  <c:v>8341.818359375</c:v>
                </c:pt>
                <c:pt idx="5008">
                  <c:v>8319.8427734375</c:v>
                </c:pt>
                <c:pt idx="5009">
                  <c:v>8329.8701171875</c:v>
                </c:pt>
                <c:pt idx="5010">
                  <c:v>8332.22265625</c:v>
                </c:pt>
                <c:pt idx="5011">
                  <c:v>8323.9560546875</c:v>
                </c:pt>
                <c:pt idx="5012">
                  <c:v>8314.9609375</c:v>
                </c:pt>
                <c:pt idx="5013">
                  <c:v>8340.0322265625</c:v>
                </c:pt>
                <c:pt idx="5014">
                  <c:v>8332.76171875</c:v>
                </c:pt>
                <c:pt idx="5015">
                  <c:v>8313.1591796875</c:v>
                </c:pt>
                <c:pt idx="5016">
                  <c:v>8282.6171875</c:v>
                </c:pt>
                <c:pt idx="5017">
                  <c:v>8256.896484375</c:v>
                </c:pt>
                <c:pt idx="5018">
                  <c:v>8214.7236328125</c:v>
                </c:pt>
                <c:pt idx="5019">
                  <c:v>8181.81201171875</c:v>
                </c:pt>
                <c:pt idx="5020">
                  <c:v>8184.80224609375</c:v>
                </c:pt>
                <c:pt idx="5021">
                  <c:v>8154.8427734375</c:v>
                </c:pt>
                <c:pt idx="5022">
                  <c:v>8155.0830078125</c:v>
                </c:pt>
                <c:pt idx="5023">
                  <c:v>8157.52392578125</c:v>
                </c:pt>
                <c:pt idx="5024">
                  <c:v>8169.6875</c:v>
                </c:pt>
                <c:pt idx="5025">
                  <c:v>8157.47607421875</c:v>
                </c:pt>
                <c:pt idx="5026">
                  <c:v>8158.0419921875</c:v>
                </c:pt>
                <c:pt idx="5027">
                  <c:v>8151.52880859375</c:v>
                </c:pt>
                <c:pt idx="5028">
                  <c:v>8161.57177734375</c:v>
                </c:pt>
                <c:pt idx="5029">
                  <c:v>8162.21875</c:v>
                </c:pt>
                <c:pt idx="5030">
                  <c:v>8151.30517578125</c:v>
                </c:pt>
                <c:pt idx="5031">
                  <c:v>8125.5224609375</c:v>
                </c:pt>
                <c:pt idx="5032">
                  <c:v>8127.13134765625</c:v>
                </c:pt>
                <c:pt idx="5033">
                  <c:v>8096.71826171875</c:v>
                </c:pt>
                <c:pt idx="5034">
                  <c:v>8097.580078125</c:v>
                </c:pt>
                <c:pt idx="5035">
                  <c:v>8100.79931640625</c:v>
                </c:pt>
                <c:pt idx="5036">
                  <c:v>8081.3779296875</c:v>
                </c:pt>
                <c:pt idx="5037">
                  <c:v>8090.55712890625</c:v>
                </c:pt>
                <c:pt idx="5038">
                  <c:v>8083.05078125</c:v>
                </c:pt>
                <c:pt idx="5039">
                  <c:v>8057.263671875</c:v>
                </c:pt>
                <c:pt idx="5040">
                  <c:v>8037.12060546875</c:v>
                </c:pt>
                <c:pt idx="5041">
                  <c:v>8027.2275390625</c:v>
                </c:pt>
                <c:pt idx="5042">
                  <c:v>8014.576171875</c:v>
                </c:pt>
                <c:pt idx="5043">
                  <c:v>7995.9404296875</c:v>
                </c:pt>
                <c:pt idx="5044">
                  <c:v>8003.1240234375</c:v>
                </c:pt>
                <c:pt idx="5045">
                  <c:v>7986.01708984375</c:v>
                </c:pt>
                <c:pt idx="5046">
                  <c:v>8004.99658203125</c:v>
                </c:pt>
                <c:pt idx="5047">
                  <c:v>7982.96875</c:v>
                </c:pt>
                <c:pt idx="5048">
                  <c:v>7981.4228515625</c:v>
                </c:pt>
                <c:pt idx="5049">
                  <c:v>7971.5068359375</c:v>
                </c:pt>
                <c:pt idx="5050">
                  <c:v>7960.78564453125</c:v>
                </c:pt>
                <c:pt idx="5051">
                  <c:v>7922.20166015625</c:v>
                </c:pt>
                <c:pt idx="5052">
                  <c:v>7954.205078125</c:v>
                </c:pt>
                <c:pt idx="5053">
                  <c:v>7924.529296875</c:v>
                </c:pt>
                <c:pt idx="5054">
                  <c:v>7923.32373046875</c:v>
                </c:pt>
                <c:pt idx="5055">
                  <c:v>7913.33740234375</c:v>
                </c:pt>
                <c:pt idx="5056">
                  <c:v>7881.48828125</c:v>
                </c:pt>
                <c:pt idx="5057">
                  <c:v>7843.77587890625</c:v>
                </c:pt>
                <c:pt idx="5058">
                  <c:v>7772.58251953125</c:v>
                </c:pt>
                <c:pt idx="5059">
                  <c:v>7707.56396484375</c:v>
                </c:pt>
                <c:pt idx="5060">
                  <c:v>7667.94921875</c:v>
                </c:pt>
                <c:pt idx="5061">
                  <c:v>7630.19921875</c:v>
                </c:pt>
                <c:pt idx="5062">
                  <c:v>7537.2177734375</c:v>
                </c:pt>
                <c:pt idx="5063">
                  <c:v>7489.05126953125</c:v>
                </c:pt>
                <c:pt idx="5064">
                  <c:v>7433.845703125</c:v>
                </c:pt>
                <c:pt idx="5065">
                  <c:v>7395.7890625</c:v>
                </c:pt>
                <c:pt idx="5066">
                  <c:v>7358.64697265625</c:v>
                </c:pt>
                <c:pt idx="5067">
                  <c:v>7235.734375</c:v>
                </c:pt>
                <c:pt idx="5068">
                  <c:v>7173.66845703125</c:v>
                </c:pt>
                <c:pt idx="5069">
                  <c:v>7112.38232421875</c:v>
                </c:pt>
                <c:pt idx="5070">
                  <c:v>7066.681640625</c:v>
                </c:pt>
                <c:pt idx="5071">
                  <c:v>7029.435546875</c:v>
                </c:pt>
                <c:pt idx="5072">
                  <c:v>6946.96240234375</c:v>
                </c:pt>
                <c:pt idx="5073">
                  <c:v>6896.26123046875</c:v>
                </c:pt>
                <c:pt idx="5074">
                  <c:v>6841.85400390625</c:v>
                </c:pt>
                <c:pt idx="5075">
                  <c:v>6783.99072265625</c:v>
                </c:pt>
                <c:pt idx="5076">
                  <c:v>6712.5791015625</c:v>
                </c:pt>
                <c:pt idx="5077">
                  <c:v>6599.697265625</c:v>
                </c:pt>
                <c:pt idx="5078">
                  <c:v>6538.58203125</c:v>
                </c:pt>
                <c:pt idx="5079">
                  <c:v>6515.7021484375</c:v>
                </c:pt>
                <c:pt idx="5080">
                  <c:v>6500.51708984375</c:v>
                </c:pt>
                <c:pt idx="5081">
                  <c:v>6498.43017578125</c:v>
                </c:pt>
                <c:pt idx="5082">
                  <c:v>6441.04541015625</c:v>
                </c:pt>
                <c:pt idx="5083">
                  <c:v>6429.66259765625</c:v>
                </c:pt>
                <c:pt idx="5084">
                  <c:v>6403.4990234375</c:v>
                </c:pt>
                <c:pt idx="5085">
                  <c:v>6370.66162109375</c:v>
                </c:pt>
                <c:pt idx="5086">
                  <c:v>6333.5244140625</c:v>
                </c:pt>
                <c:pt idx="5087">
                  <c:v>6256.22509765625</c:v>
                </c:pt>
                <c:pt idx="5088">
                  <c:v>6173.291015625</c:v>
                </c:pt>
                <c:pt idx="5089">
                  <c:v>6109.05859375</c:v>
                </c:pt>
                <c:pt idx="5090">
                  <c:v>6070.8525390625</c:v>
                </c:pt>
                <c:pt idx="5091">
                  <c:v>6050.35693359375</c:v>
                </c:pt>
                <c:pt idx="5092">
                  <c:v>5991.48828125</c:v>
                </c:pt>
                <c:pt idx="5093">
                  <c:v>5973.1513671875</c:v>
                </c:pt>
                <c:pt idx="5094">
                  <c:v>5940.11865234375</c:v>
                </c:pt>
                <c:pt idx="5095">
                  <c:v>5911.458984375</c:v>
                </c:pt>
                <c:pt idx="5096">
                  <c:v>5893.5703125</c:v>
                </c:pt>
                <c:pt idx="5097">
                  <c:v>5820.10546875</c:v>
                </c:pt>
                <c:pt idx="5098">
                  <c:v>5813.9677734375</c:v>
                </c:pt>
                <c:pt idx="5099">
                  <c:v>5802.001953125</c:v>
                </c:pt>
                <c:pt idx="5100">
                  <c:v>5794.92138671875</c:v>
                </c:pt>
                <c:pt idx="5101">
                  <c:v>5766.75390625</c:v>
                </c:pt>
                <c:pt idx="5102">
                  <c:v>5678.73388671875</c:v>
                </c:pt>
                <c:pt idx="5103">
                  <c:v>5642.9296875</c:v>
                </c:pt>
                <c:pt idx="5104">
                  <c:v>5595.2841796875</c:v>
                </c:pt>
                <c:pt idx="5105">
                  <c:v>5548.06298828125</c:v>
                </c:pt>
                <c:pt idx="5106">
                  <c:v>5484.1357421875</c:v>
                </c:pt>
                <c:pt idx="5107">
                  <c:v>5372.37890625</c:v>
                </c:pt>
                <c:pt idx="5108">
                  <c:v>5329.64013671875</c:v>
                </c:pt>
                <c:pt idx="5109">
                  <c:v>5291.181640625</c:v>
                </c:pt>
                <c:pt idx="5110">
                  <c:v>5247.2353515625</c:v>
                </c:pt>
                <c:pt idx="5111">
                  <c:v>5239.80078125</c:v>
                </c:pt>
                <c:pt idx="5112">
                  <c:v>5228.955078125</c:v>
                </c:pt>
                <c:pt idx="5113">
                  <c:v>5219.35595703125</c:v>
                </c:pt>
                <c:pt idx="5114">
                  <c:v>5228.12353515625</c:v>
                </c:pt>
                <c:pt idx="5115">
                  <c:v>5236.58447265625</c:v>
                </c:pt>
                <c:pt idx="5116">
                  <c:v>5192.123046875</c:v>
                </c:pt>
                <c:pt idx="5117">
                  <c:v>5082.36962890625</c:v>
                </c:pt>
                <c:pt idx="5118">
                  <c:v>5027.8505859375</c:v>
                </c:pt>
                <c:pt idx="5119">
                  <c:v>4971.66650390625</c:v>
                </c:pt>
                <c:pt idx="5120">
                  <c:v>4925.7314453125</c:v>
                </c:pt>
                <c:pt idx="5121">
                  <c:v>4917.6005859375</c:v>
                </c:pt>
                <c:pt idx="5122">
                  <c:v>4923.07568359375</c:v>
                </c:pt>
                <c:pt idx="5123">
                  <c:v>4841.1982421875</c:v>
                </c:pt>
                <c:pt idx="5124">
                  <c:v>4776.59033203125</c:v>
                </c:pt>
                <c:pt idx="5125">
                  <c:v>4753.55322265625</c:v>
                </c:pt>
                <c:pt idx="5126">
                  <c:v>4723.56982421875</c:v>
                </c:pt>
                <c:pt idx="5127">
                  <c:v>4709.84326171875</c:v>
                </c:pt>
                <c:pt idx="5128">
                  <c:v>4700.134765625</c:v>
                </c:pt>
                <c:pt idx="5129">
                  <c:v>4692.6669921875</c:v>
                </c:pt>
                <c:pt idx="5130">
                  <c:v>4678.9482421875</c:v>
                </c:pt>
                <c:pt idx="5131">
                  <c:v>4668.83447265625</c:v>
                </c:pt>
                <c:pt idx="5132">
                  <c:v>4617.49462890625</c:v>
                </c:pt>
                <c:pt idx="5133">
                  <c:v>4555.6572265625</c:v>
                </c:pt>
                <c:pt idx="5134">
                  <c:v>4493.296875</c:v>
                </c:pt>
                <c:pt idx="5135">
                  <c:v>4447.14501953125</c:v>
                </c:pt>
                <c:pt idx="5136">
                  <c:v>4429.40478515625</c:v>
                </c:pt>
                <c:pt idx="5137">
                  <c:v>4375.578125</c:v>
                </c:pt>
                <c:pt idx="5138">
                  <c:v>4289.37548828125</c:v>
                </c:pt>
                <c:pt idx="5139">
                  <c:v>4244.8720703125</c:v>
                </c:pt>
                <c:pt idx="5140">
                  <c:v>4193.6982421875</c:v>
                </c:pt>
                <c:pt idx="5141">
                  <c:v>4149.33154296875</c:v>
                </c:pt>
                <c:pt idx="5142">
                  <c:v>4069.59521484375</c:v>
                </c:pt>
                <c:pt idx="5143">
                  <c:v>4012.344482421875</c:v>
                </c:pt>
                <c:pt idx="5144">
                  <c:v>3958.173095703125</c:v>
                </c:pt>
                <c:pt idx="5145">
                  <c:v>3905.840087890625</c:v>
                </c:pt>
                <c:pt idx="5146">
                  <c:v>3905.34033203125</c:v>
                </c:pt>
                <c:pt idx="5147">
                  <c:v>3882.7578125</c:v>
                </c:pt>
                <c:pt idx="5148">
                  <c:v>3899.501708984375</c:v>
                </c:pt>
                <c:pt idx="5149">
                  <c:v>3891.6875</c:v>
                </c:pt>
                <c:pt idx="5150">
                  <c:v>3890.011962890625</c:v>
                </c:pt>
                <c:pt idx="5151">
                  <c:v>3882.554931640625</c:v>
                </c:pt>
                <c:pt idx="5152">
                  <c:v>3859.522216796875</c:v>
                </c:pt>
                <c:pt idx="5153">
                  <c:v>3870.495849609375</c:v>
                </c:pt>
                <c:pt idx="5154">
                  <c:v>3863.17626953125</c:v>
                </c:pt>
                <c:pt idx="5155">
                  <c:v>3873.44189453125</c:v>
                </c:pt>
                <c:pt idx="5156">
                  <c:v>3861.57373046875</c:v>
                </c:pt>
                <c:pt idx="5157">
                  <c:v>3776.62060546875</c:v>
                </c:pt>
                <c:pt idx="5158">
                  <c:v>3691.1689453125</c:v>
                </c:pt>
                <c:pt idx="5159">
                  <c:v>3634.740234375</c:v>
                </c:pt>
                <c:pt idx="5160">
                  <c:v>3814.08447265625</c:v>
                </c:pt>
                <c:pt idx="5161">
                  <c:v>3648.489501953125</c:v>
                </c:pt>
                <c:pt idx="5162">
                  <c:v>3581.26318359375</c:v>
                </c:pt>
                <c:pt idx="5163">
                  <c:v>3540.5107421875</c:v>
                </c:pt>
                <c:pt idx="5164">
                  <c:v>3517.052978515625</c:v>
                </c:pt>
                <c:pt idx="5165">
                  <c:v>3498.38134765625</c:v>
                </c:pt>
                <c:pt idx="5166">
                  <c:v>3449.5693359375</c:v>
                </c:pt>
                <c:pt idx="5167">
                  <c:v>3402.64892578125</c:v>
                </c:pt>
                <c:pt idx="5168">
                  <c:v>3356.353271484375</c:v>
                </c:pt>
                <c:pt idx="5169">
                  <c:v>3308.38232421875</c:v>
                </c:pt>
                <c:pt idx="5170">
                  <c:v>3269.162353515625</c:v>
                </c:pt>
                <c:pt idx="5171">
                  <c:v>3274.002197265625</c:v>
                </c:pt>
                <c:pt idx="5172">
                  <c:v>3287.5576171875</c:v>
                </c:pt>
                <c:pt idx="5173">
                  <c:v>3294.6572265625</c:v>
                </c:pt>
                <c:pt idx="5174">
                  <c:v>3290.469970703125</c:v>
                </c:pt>
                <c:pt idx="5175">
                  <c:v>3291.271240234375</c:v>
                </c:pt>
                <c:pt idx="5176">
                  <c:v>3285.267578125</c:v>
                </c:pt>
                <c:pt idx="5177">
                  <c:v>3271.018310546875</c:v>
                </c:pt>
                <c:pt idx="5178">
                  <c:v>3264.621337890625</c:v>
                </c:pt>
                <c:pt idx="5179">
                  <c:v>3271.04150390625</c:v>
                </c:pt>
                <c:pt idx="5180">
                  <c:v>3276.59228515625</c:v>
                </c:pt>
                <c:pt idx="5181">
                  <c:v>3270.734375</c:v>
                </c:pt>
                <c:pt idx="5182">
                  <c:v>3283.627197265625</c:v>
                </c:pt>
                <c:pt idx="5183">
                  <c:v>3282.76318359375</c:v>
                </c:pt>
                <c:pt idx="5184">
                  <c:v>3312.556396484375</c:v>
                </c:pt>
                <c:pt idx="5185">
                  <c:v>3317.598876953125</c:v>
                </c:pt>
                <c:pt idx="5186">
                  <c:v>3306.7998046875</c:v>
                </c:pt>
                <c:pt idx="5187">
                  <c:v>3249.95947265625</c:v>
                </c:pt>
                <c:pt idx="5188">
                  <c:v>3189.7646484375</c:v>
                </c:pt>
                <c:pt idx="5189">
                  <c:v>3152.39306640625</c:v>
                </c:pt>
                <c:pt idx="5190">
                  <c:v>3164.68115234375</c:v>
                </c:pt>
                <c:pt idx="5191">
                  <c:v>3167.4033203125</c:v>
                </c:pt>
                <c:pt idx="5192">
                  <c:v>3155.41796875</c:v>
                </c:pt>
                <c:pt idx="5193">
                  <c:v>3134.674560546875</c:v>
                </c:pt>
                <c:pt idx="5194">
                  <c:v>3127.739013671875</c:v>
                </c:pt>
                <c:pt idx="5195">
                  <c:v>3104.451416015625</c:v>
                </c:pt>
                <c:pt idx="5196">
                  <c:v>3114.412109375</c:v>
                </c:pt>
                <c:pt idx="5197">
                  <c:v>3127.472900390625</c:v>
                </c:pt>
                <c:pt idx="5198">
                  <c:v>3127.40478515625</c:v>
                </c:pt>
                <c:pt idx="5199">
                  <c:v>3109.74365234375</c:v>
                </c:pt>
                <c:pt idx="5200">
                  <c:v>3100.63330078125</c:v>
                </c:pt>
                <c:pt idx="5201">
                  <c:v>3108.281005859375</c:v>
                </c:pt>
                <c:pt idx="5202">
                  <c:v>3049.92578125</c:v>
                </c:pt>
                <c:pt idx="5203">
                  <c:v>2993.302978515625</c:v>
                </c:pt>
                <c:pt idx="5204">
                  <c:v>2946.980224609375</c:v>
                </c:pt>
                <c:pt idx="5205">
                  <c:v>2908.763427734375</c:v>
                </c:pt>
                <c:pt idx="5206">
                  <c:v>2854.23974609375</c:v>
                </c:pt>
                <c:pt idx="5207">
                  <c:v>2789.766357421875</c:v>
                </c:pt>
                <c:pt idx="5208">
                  <c:v>2673.388671875</c:v>
                </c:pt>
                <c:pt idx="5209">
                  <c:v>2588.26708984375</c:v>
                </c:pt>
                <c:pt idx="5210">
                  <c:v>2524.5087890625</c:v>
                </c:pt>
                <c:pt idx="5211">
                  <c:v>2478.123779296875</c:v>
                </c:pt>
                <c:pt idx="5212">
                  <c:v>2466.666259765625</c:v>
                </c:pt>
                <c:pt idx="5213">
                  <c:v>2468.073974609375</c:v>
                </c:pt>
                <c:pt idx="5214">
                  <c:v>2466.893310546875</c:v>
                </c:pt>
                <c:pt idx="5215">
                  <c:v>2468.7548828125</c:v>
                </c:pt>
                <c:pt idx="5216">
                  <c:v>2492.3720703125</c:v>
                </c:pt>
                <c:pt idx="5217">
                  <c:v>2528.518310546875</c:v>
                </c:pt>
                <c:pt idx="5218">
                  <c:v>2559.328125</c:v>
                </c:pt>
                <c:pt idx="5219">
                  <c:v>2631.125</c:v>
                </c:pt>
                <c:pt idx="5220">
                  <c:v>2694.465087890625</c:v>
                </c:pt>
                <c:pt idx="5221">
                  <c:v>2791.010009765625</c:v>
                </c:pt>
                <c:pt idx="5222">
                  <c:v>2607.95166015625</c:v>
                </c:pt>
                <c:pt idx="5223">
                  <c:v>2559.212158203125</c:v>
                </c:pt>
                <c:pt idx="5224">
                  <c:v>2471.3896484375</c:v>
                </c:pt>
                <c:pt idx="5225">
                  <c:v>2393.916748046875</c:v>
                </c:pt>
                <c:pt idx="5226">
                  <c:v>2380.610107421875</c:v>
                </c:pt>
                <c:pt idx="5227">
                  <c:v>2404.230224609375</c:v>
                </c:pt>
                <c:pt idx="5228">
                  <c:v>2465.118896484375</c:v>
                </c:pt>
                <c:pt idx="5229">
                  <c:v>2517.6826171875</c:v>
                </c:pt>
                <c:pt idx="5230">
                  <c:v>2492.2490234375</c:v>
                </c:pt>
                <c:pt idx="5231">
                  <c:v>2443.728759765625</c:v>
                </c:pt>
                <c:pt idx="5232">
                  <c:v>2350.0478515625</c:v>
                </c:pt>
                <c:pt idx="5233">
                  <c:v>2267.071533203125</c:v>
                </c:pt>
                <c:pt idx="5234">
                  <c:v>2254.94970703125</c:v>
                </c:pt>
                <c:pt idx="5235">
                  <c:v>2246.757568359375</c:v>
                </c:pt>
                <c:pt idx="5236">
                  <c:v>2232.427001953125</c:v>
                </c:pt>
                <c:pt idx="5237">
                  <c:v>2210.014404296875</c:v>
                </c:pt>
                <c:pt idx="5238">
                  <c:v>2213.925537109375</c:v>
                </c:pt>
                <c:pt idx="5239">
                  <c:v>2217.443359375</c:v>
                </c:pt>
                <c:pt idx="5240">
                  <c:v>2204.905029296875</c:v>
                </c:pt>
                <c:pt idx="5241">
                  <c:v>2223.40966796875</c:v>
                </c:pt>
                <c:pt idx="5242">
                  <c:v>2175.78662109375</c:v>
                </c:pt>
                <c:pt idx="5243">
                  <c:v>2175.034912109375</c:v>
                </c:pt>
                <c:pt idx="5244">
                  <c:v>2111.804443359375</c:v>
                </c:pt>
                <c:pt idx="5245">
                  <c:v>2035.26123046875</c:v>
                </c:pt>
                <c:pt idx="5246">
                  <c:v>1985.637451171875</c:v>
                </c:pt>
                <c:pt idx="5247">
                  <c:v>1959.104248046875</c:v>
                </c:pt>
                <c:pt idx="5248">
                  <c:v>1932.2078857421875</c:v>
                </c:pt>
                <c:pt idx="5249">
                  <c:v>1890.3280029296875</c:v>
                </c:pt>
                <c:pt idx="5250">
                  <c:v>1861.16357421875</c:v>
                </c:pt>
                <c:pt idx="5251">
                  <c:v>1839.5064697265625</c:v>
                </c:pt>
                <c:pt idx="5252">
                  <c:v>1821.8228759765625</c:v>
                </c:pt>
                <c:pt idx="5253">
                  <c:v>1818.2100830078125</c:v>
                </c:pt>
                <c:pt idx="5254">
                  <c:v>1801.5133056640625</c:v>
                </c:pt>
                <c:pt idx="5255">
                  <c:v>1776.525390625</c:v>
                </c:pt>
                <c:pt idx="5256">
                  <c:v>1766.36083984375</c:v>
                </c:pt>
                <c:pt idx="5257">
                  <c:v>1752.788818359375</c:v>
                </c:pt>
                <c:pt idx="5258">
                  <c:v>1755.67724609375</c:v>
                </c:pt>
                <c:pt idx="5259">
                  <c:v>1729.2906494140625</c:v>
                </c:pt>
                <c:pt idx="5260">
                  <c:v>1704.134033203125</c:v>
                </c:pt>
                <c:pt idx="5261">
                  <c:v>1723.9591064453125</c:v>
                </c:pt>
                <c:pt idx="5262">
                  <c:v>1766.8114013671875</c:v>
                </c:pt>
                <c:pt idx="5263">
                  <c:v>1862.630126953125</c:v>
                </c:pt>
                <c:pt idx="5264">
                  <c:v>1844.4534912109375</c:v>
                </c:pt>
                <c:pt idx="5265">
                  <c:v>1903.1751708984375</c:v>
                </c:pt>
                <c:pt idx="5266">
                  <c:v>1925.5126953125</c:v>
                </c:pt>
                <c:pt idx="5267">
                  <c:v>1906.09375</c:v>
                </c:pt>
                <c:pt idx="5268">
                  <c:v>1890.3560791015625</c:v>
                </c:pt>
                <c:pt idx="5269">
                  <c:v>1887.72412109375</c:v>
                </c:pt>
                <c:pt idx="5270">
                  <c:v>1851.5633544921875</c:v>
                </c:pt>
                <c:pt idx="5271">
                  <c:v>1843.5118408203125</c:v>
                </c:pt>
                <c:pt idx="5272">
                  <c:v>1834.576416015625</c:v>
                </c:pt>
                <c:pt idx="5273">
                  <c:v>1799.9044189453125</c:v>
                </c:pt>
                <c:pt idx="5274">
                  <c:v>1767.5423583984375</c:v>
                </c:pt>
                <c:pt idx="5275">
                  <c:v>1752.7529296875</c:v>
                </c:pt>
                <c:pt idx="5276">
                  <c:v>1776.9290771484375</c:v>
                </c:pt>
                <c:pt idx="5277">
                  <c:v>1819.4254150390625</c:v>
                </c:pt>
                <c:pt idx="5278">
                  <c:v>1874.678955078125</c:v>
                </c:pt>
                <c:pt idx="5279">
                  <c:v>1970.3692626953125</c:v>
                </c:pt>
                <c:pt idx="5280">
                  <c:v>2031.8553466796875</c:v>
                </c:pt>
                <c:pt idx="5281">
                  <c:v>2036.4166259765625</c:v>
                </c:pt>
                <c:pt idx="5282">
                  <c:v>2053.5458984375</c:v>
                </c:pt>
                <c:pt idx="5283">
                  <c:v>2020.456298828125</c:v>
                </c:pt>
                <c:pt idx="5284">
                  <c:v>1979.40771484375</c:v>
                </c:pt>
                <c:pt idx="5285">
                  <c:v>1939.821533203125</c:v>
                </c:pt>
                <c:pt idx="5286">
                  <c:v>1892.958740234375</c:v>
                </c:pt>
                <c:pt idx="5287">
                  <c:v>1858.4700927734375</c:v>
                </c:pt>
                <c:pt idx="5288">
                  <c:v>1831.15625</c:v>
                </c:pt>
                <c:pt idx="5289">
                  <c:v>1811.1146240234375</c:v>
                </c:pt>
                <c:pt idx="5290">
                  <c:v>1799.263916015625</c:v>
                </c:pt>
                <c:pt idx="5291">
                  <c:v>1823.671875</c:v>
                </c:pt>
                <c:pt idx="5292">
                  <c:v>1845.50830078125</c:v>
                </c:pt>
                <c:pt idx="5293">
                  <c:v>1894.0103759765625</c:v>
                </c:pt>
                <c:pt idx="5294">
                  <c:v>1888.5234375</c:v>
                </c:pt>
                <c:pt idx="5295">
                  <c:v>1861.31884765625</c:v>
                </c:pt>
                <c:pt idx="5296">
                  <c:v>1875.202880859375</c:v>
                </c:pt>
                <c:pt idx="5297">
                  <c:v>1905.699951171875</c:v>
                </c:pt>
                <c:pt idx="5298">
                  <c:v>1965.6370849609375</c:v>
                </c:pt>
                <c:pt idx="5299">
                  <c:v>1960.4649658203125</c:v>
                </c:pt>
                <c:pt idx="5300">
                  <c:v>1967.3406982421875</c:v>
                </c:pt>
                <c:pt idx="5301">
                  <c:v>1928.91552734375</c:v>
                </c:pt>
                <c:pt idx="5302">
                  <c:v>1873.9703369140625</c:v>
                </c:pt>
                <c:pt idx="5303">
                  <c:v>1823.97119140625</c:v>
                </c:pt>
                <c:pt idx="5304">
                  <c:v>1751.72119140625</c:v>
                </c:pt>
                <c:pt idx="5305">
                  <c:v>1732.4300537109375</c:v>
                </c:pt>
                <c:pt idx="5306">
                  <c:v>1694.420654296875</c:v>
                </c:pt>
                <c:pt idx="5307">
                  <c:v>1703.33349609375</c:v>
                </c:pt>
                <c:pt idx="5308">
                  <c:v>1690.022705078125</c:v>
                </c:pt>
                <c:pt idx="5309">
                  <c:v>1665.722900390625</c:v>
                </c:pt>
                <c:pt idx="5310">
                  <c:v>1653.4771728515625</c:v>
                </c:pt>
                <c:pt idx="5311">
                  <c:v>1681.444580078125</c:v>
                </c:pt>
                <c:pt idx="5312">
                  <c:v>1738.9171142578125</c:v>
                </c:pt>
                <c:pt idx="5313">
                  <c:v>1700.708251953125</c:v>
                </c:pt>
                <c:pt idx="5314">
                  <c:v>1667.8687744140625</c:v>
                </c:pt>
                <c:pt idx="5315">
                  <c:v>1633.9029541015625</c:v>
                </c:pt>
                <c:pt idx="5316">
                  <c:v>1650.65625</c:v>
                </c:pt>
                <c:pt idx="5317">
                  <c:v>1819.806884765625</c:v>
                </c:pt>
                <c:pt idx="5318">
                  <c:v>1758.3221435546875</c:v>
                </c:pt>
                <c:pt idx="5319">
                  <c:v>1761.1873779296875</c:v>
                </c:pt>
                <c:pt idx="5320">
                  <c:v>1750.6502685546875</c:v>
                </c:pt>
                <c:pt idx="5321">
                  <c:v>1867.3414306640625</c:v>
                </c:pt>
                <c:pt idx="5322">
                  <c:v>1892.278564453125</c:v>
                </c:pt>
                <c:pt idx="5323">
                  <c:v>1823.656005859375</c:v>
                </c:pt>
                <c:pt idx="5324">
                  <c:v>1847.52880859375</c:v>
                </c:pt>
                <c:pt idx="5325">
                  <c:v>1854.771240234375</c:v>
                </c:pt>
                <c:pt idx="5326">
                  <c:v>1854.029541015625</c:v>
                </c:pt>
                <c:pt idx="5327">
                  <c:v>1850.1546630859375</c:v>
                </c:pt>
                <c:pt idx="5328">
                  <c:v>1836.6190185546875</c:v>
                </c:pt>
                <c:pt idx="5329">
                  <c:v>1821.509521484375</c:v>
                </c:pt>
                <c:pt idx="5330">
                  <c:v>1803.8677978515625</c:v>
                </c:pt>
                <c:pt idx="5331">
                  <c:v>1856.8270263671875</c:v>
                </c:pt>
                <c:pt idx="5332">
                  <c:v>1962.52490234375</c:v>
                </c:pt>
                <c:pt idx="5333">
                  <c:v>1967.8828125</c:v>
                </c:pt>
                <c:pt idx="5334">
                  <c:v>1956.45361328125</c:v>
                </c:pt>
                <c:pt idx="5335">
                  <c:v>1878.632568359375</c:v>
                </c:pt>
                <c:pt idx="5336">
                  <c:v>1841.224365234375</c:v>
                </c:pt>
                <c:pt idx="5337">
                  <c:v>1812.271728515625</c:v>
                </c:pt>
                <c:pt idx="5338">
                  <c:v>1783.900146484375</c:v>
                </c:pt>
                <c:pt idx="5339">
                  <c:v>1724.275146484375</c:v>
                </c:pt>
                <c:pt idx="5340">
                  <c:v>1672.63818359375</c:v>
                </c:pt>
                <c:pt idx="5341">
                  <c:v>1619.95263671875</c:v>
                </c:pt>
                <c:pt idx="5342">
                  <c:v>1569.8968505859375</c:v>
                </c:pt>
                <c:pt idx="5343">
                  <c:v>1505.1109619140625</c:v>
                </c:pt>
                <c:pt idx="5344">
                  <c:v>1463.0235595703125</c:v>
                </c:pt>
                <c:pt idx="5345">
                  <c:v>1414.17919921875</c:v>
                </c:pt>
                <c:pt idx="5346">
                  <c:v>1348.3441162109375</c:v>
                </c:pt>
                <c:pt idx="5347">
                  <c:v>1299.5606689453125</c:v>
                </c:pt>
                <c:pt idx="5348">
                  <c:v>1241.81298828125</c:v>
                </c:pt>
                <c:pt idx="5349">
                  <c:v>1185.4840087890625</c:v>
                </c:pt>
                <c:pt idx="5350">
                  <c:v>1107.85546875</c:v>
                </c:pt>
                <c:pt idx="5351">
                  <c:v>1025.760498046875</c:v>
                </c:pt>
                <c:pt idx="5352">
                  <c:v>964.2218017578125</c:v>
                </c:pt>
                <c:pt idx="5353">
                  <c:v>892.55743408203125</c:v>
                </c:pt>
                <c:pt idx="5354">
                  <c:v>818.52789306640625</c:v>
                </c:pt>
                <c:pt idx="5355">
                  <c:v>750.4288330078125</c:v>
                </c:pt>
                <c:pt idx="5356">
                  <c:v>704.3433837890625</c:v>
                </c:pt>
                <c:pt idx="5357">
                  <c:v>662.56500244140625</c:v>
                </c:pt>
                <c:pt idx="5358">
                  <c:v>624.401611328125</c:v>
                </c:pt>
                <c:pt idx="5359">
                  <c:v>585.64349365234375</c:v>
                </c:pt>
                <c:pt idx="5360">
                  <c:v>555.1336669921875</c:v>
                </c:pt>
                <c:pt idx="5361">
                  <c:v>536.9837646484375</c:v>
                </c:pt>
                <c:pt idx="5362">
                  <c:v>504.85971069335938</c:v>
                </c:pt>
                <c:pt idx="5363">
                  <c:v>463.31732177734375</c:v>
                </c:pt>
                <c:pt idx="5364">
                  <c:v>415.72543334960938</c:v>
                </c:pt>
                <c:pt idx="5365">
                  <c:v>374.65707397460938</c:v>
                </c:pt>
                <c:pt idx="5366">
                  <c:v>343.2843017578125</c:v>
                </c:pt>
                <c:pt idx="5367">
                  <c:v>319.318359375</c:v>
                </c:pt>
                <c:pt idx="5368">
                  <c:v>302.83688354492188</c:v>
                </c:pt>
                <c:pt idx="5369">
                  <c:v>282.22500610351563</c:v>
                </c:pt>
                <c:pt idx="5370">
                  <c:v>258.39630126953125</c:v>
                </c:pt>
                <c:pt idx="5371">
                  <c:v>244.35856628417969</c:v>
                </c:pt>
                <c:pt idx="5372">
                  <c:v>218.80888366699219</c:v>
                </c:pt>
                <c:pt idx="5373">
                  <c:v>183.60154724121094</c:v>
                </c:pt>
                <c:pt idx="5374">
                  <c:v>157.30717468261719</c:v>
                </c:pt>
                <c:pt idx="5375">
                  <c:v>148.81427001953125</c:v>
                </c:pt>
                <c:pt idx="5376">
                  <c:v>129.61581420898438</c:v>
                </c:pt>
                <c:pt idx="5377">
                  <c:v>108.86778259277344</c:v>
                </c:pt>
                <c:pt idx="5378">
                  <c:v>91.933525085449219</c:v>
                </c:pt>
                <c:pt idx="5379">
                  <c:v>74.845207214355469</c:v>
                </c:pt>
                <c:pt idx="5380">
                  <c:v>61.584312438964844</c:v>
                </c:pt>
                <c:pt idx="5381">
                  <c:v>51.193401336669922</c:v>
                </c:pt>
                <c:pt idx="5382">
                  <c:v>42.246528625488281</c:v>
                </c:pt>
                <c:pt idx="5383">
                  <c:v>33.079208374023438</c:v>
                </c:pt>
                <c:pt idx="5384">
                  <c:v>26.441696166992188</c:v>
                </c:pt>
                <c:pt idx="5385">
                  <c:v>21.024545669555664</c:v>
                </c:pt>
                <c:pt idx="5386">
                  <c:v>17.02326774597168</c:v>
                </c:pt>
                <c:pt idx="5387">
                  <c:v>13.476530075073242</c:v>
                </c:pt>
                <c:pt idx="5388">
                  <c:v>10.669051170349121</c:v>
                </c:pt>
                <c:pt idx="5389">
                  <c:v>8.4960718154907227</c:v>
                </c:pt>
                <c:pt idx="5390">
                  <c:v>7.314063549041748</c:v>
                </c:pt>
                <c:pt idx="5391">
                  <c:v>5.986823558807373</c:v>
                </c:pt>
                <c:pt idx="5392">
                  <c:v>4.1864027976989746</c:v>
                </c:pt>
                <c:pt idx="5393">
                  <c:v>3.3782186508178711</c:v>
                </c:pt>
                <c:pt idx="5394">
                  <c:v>1.7696602344512939</c:v>
                </c:pt>
                <c:pt idx="5395">
                  <c:v>0.57477569580078125</c:v>
                </c:pt>
                <c:pt idx="5396">
                  <c:v>0.22342067956924438</c:v>
                </c:pt>
                <c:pt idx="5397">
                  <c:v>0.2242724597454071</c:v>
                </c:pt>
                <c:pt idx="5398">
                  <c:v>0.22492897510528564</c:v>
                </c:pt>
                <c:pt idx="5399">
                  <c:v>0.22608554363250732</c:v>
                </c:pt>
                <c:pt idx="5400">
                  <c:v>0.22198423743247986</c:v>
                </c:pt>
                <c:pt idx="5401">
                  <c:v>0.22572833299636841</c:v>
                </c:pt>
                <c:pt idx="5402">
                  <c:v>0.22495374083518982</c:v>
                </c:pt>
                <c:pt idx="5403">
                  <c:v>0.22535538673400879</c:v>
                </c:pt>
                <c:pt idx="5404">
                  <c:v>0.22533935308456421</c:v>
                </c:pt>
                <c:pt idx="5405">
                  <c:v>0.22273153066635132</c:v>
                </c:pt>
                <c:pt idx="5406">
                  <c:v>0.22695749998092651</c:v>
                </c:pt>
                <c:pt idx="5407">
                  <c:v>0.22266829013824463</c:v>
                </c:pt>
                <c:pt idx="5408">
                  <c:v>0.22429099678993225</c:v>
                </c:pt>
                <c:pt idx="5409">
                  <c:v>0.22467324137687683</c:v>
                </c:pt>
                <c:pt idx="5410">
                  <c:v>0.22688546776771545</c:v>
                </c:pt>
                <c:pt idx="5411">
                  <c:v>0.22644978761672974</c:v>
                </c:pt>
                <c:pt idx="5412">
                  <c:v>0.2262631356716156</c:v>
                </c:pt>
                <c:pt idx="5413">
                  <c:v>0.22728967666625977</c:v>
                </c:pt>
                <c:pt idx="5414">
                  <c:v>0.22695696353912354</c:v>
                </c:pt>
                <c:pt idx="5415">
                  <c:v>0.22744351625442505</c:v>
                </c:pt>
                <c:pt idx="5416">
                  <c:v>0.22739323973655701</c:v>
                </c:pt>
                <c:pt idx="5417">
                  <c:v>0.2268880307674408</c:v>
                </c:pt>
                <c:pt idx="5418">
                  <c:v>0.22874194383621216</c:v>
                </c:pt>
                <c:pt idx="5419">
                  <c:v>0.22720637917518616</c:v>
                </c:pt>
                <c:pt idx="5420">
                  <c:v>0.22584882378578186</c:v>
                </c:pt>
                <c:pt idx="5421">
                  <c:v>0.22611215710639954</c:v>
                </c:pt>
                <c:pt idx="5422">
                  <c:v>0.22599300742149353</c:v>
                </c:pt>
                <c:pt idx="5423">
                  <c:v>0.22703266143798828</c:v>
                </c:pt>
                <c:pt idx="5424">
                  <c:v>0.22819828987121582</c:v>
                </c:pt>
                <c:pt idx="5425">
                  <c:v>0.22754314541816711</c:v>
                </c:pt>
                <c:pt idx="5426">
                  <c:v>0.22831383347511292</c:v>
                </c:pt>
                <c:pt idx="5427">
                  <c:v>0.25853246450424194</c:v>
                </c:pt>
                <c:pt idx="5428">
                  <c:v>0.28895044326782227</c:v>
                </c:pt>
                <c:pt idx="5429">
                  <c:v>0.29828080534934998</c:v>
                </c:pt>
                <c:pt idx="5430">
                  <c:v>0.292214035987854</c:v>
                </c:pt>
                <c:pt idx="5431">
                  <c:v>0.28886440396308899</c:v>
                </c:pt>
                <c:pt idx="5432">
                  <c:v>0.30119693279266357</c:v>
                </c:pt>
                <c:pt idx="5433">
                  <c:v>0.29660546779632568</c:v>
                </c:pt>
                <c:pt idx="5434">
                  <c:v>0.27275198698043823</c:v>
                </c:pt>
                <c:pt idx="5435">
                  <c:v>0.23527193069458008</c:v>
                </c:pt>
                <c:pt idx="5436">
                  <c:v>0.27417406439781189</c:v>
                </c:pt>
                <c:pt idx="5437">
                  <c:v>0.35647833347320557</c:v>
                </c:pt>
                <c:pt idx="5438">
                  <c:v>0.3183138370513916</c:v>
                </c:pt>
                <c:pt idx="5439">
                  <c:v>0.23517684638500214</c:v>
                </c:pt>
                <c:pt idx="5440">
                  <c:v>0.22836443781852722</c:v>
                </c:pt>
                <c:pt idx="5441">
                  <c:v>0.28350624442100525</c:v>
                </c:pt>
                <c:pt idx="5442">
                  <c:v>0.25572678446769714</c:v>
                </c:pt>
                <c:pt idx="5443">
                  <c:v>0.22639355063438416</c:v>
                </c:pt>
                <c:pt idx="5444">
                  <c:v>0.30708745121955872</c:v>
                </c:pt>
                <c:pt idx="5445">
                  <c:v>0.24835580587387085</c:v>
                </c:pt>
                <c:pt idx="5446">
                  <c:v>0.32022234797477722</c:v>
                </c:pt>
                <c:pt idx="5447">
                  <c:v>0.2274455726146698</c:v>
                </c:pt>
                <c:pt idx="5448">
                  <c:v>0.30956974625587463</c:v>
                </c:pt>
                <c:pt idx="5449">
                  <c:v>0.2265135645866394</c:v>
                </c:pt>
                <c:pt idx="5450">
                  <c:v>0.28064766526222229</c:v>
                </c:pt>
                <c:pt idx="5451">
                  <c:v>0.38684973120689392</c:v>
                </c:pt>
                <c:pt idx="5452">
                  <c:v>0.27239280939102173</c:v>
                </c:pt>
                <c:pt idx="5453">
                  <c:v>0.25739568471908569</c:v>
                </c:pt>
                <c:pt idx="5454">
                  <c:v>0.33353859186172485</c:v>
                </c:pt>
                <c:pt idx="5455">
                  <c:v>0.31469303369522095</c:v>
                </c:pt>
                <c:pt idx="5456">
                  <c:v>0.26073825359344482</c:v>
                </c:pt>
                <c:pt idx="5457">
                  <c:v>0.38763502240180969</c:v>
                </c:pt>
                <c:pt idx="5458">
                  <c:v>0.28056475520133972</c:v>
                </c:pt>
                <c:pt idx="5459">
                  <c:v>0.27520710229873657</c:v>
                </c:pt>
                <c:pt idx="5460">
                  <c:v>0.33067378401756287</c:v>
                </c:pt>
                <c:pt idx="5461">
                  <c:v>0.28894013166427612</c:v>
                </c:pt>
                <c:pt idx="5462">
                  <c:v>0.29691413044929504</c:v>
                </c:pt>
                <c:pt idx="5463">
                  <c:v>0.2417900562286377</c:v>
                </c:pt>
                <c:pt idx="5464">
                  <c:v>0.24011242389678955</c:v>
                </c:pt>
                <c:pt idx="5465">
                  <c:v>0.410896897315979</c:v>
                </c:pt>
                <c:pt idx="5466">
                  <c:v>0.36107245087623596</c:v>
                </c:pt>
                <c:pt idx="5467">
                  <c:v>0.39607778191566467</c:v>
                </c:pt>
                <c:pt idx="5468">
                  <c:v>0.2535240650177002</c:v>
                </c:pt>
                <c:pt idx="5469">
                  <c:v>0.27518078684806824</c:v>
                </c:pt>
                <c:pt idx="5470">
                  <c:v>0.29433351755142212</c:v>
                </c:pt>
                <c:pt idx="5471">
                  <c:v>0.27319851517677307</c:v>
                </c:pt>
                <c:pt idx="5472">
                  <c:v>0.36781606078147888</c:v>
                </c:pt>
                <c:pt idx="5473">
                  <c:v>0.33728358149528503</c:v>
                </c:pt>
                <c:pt idx="5474">
                  <c:v>0.29137313365936279</c:v>
                </c:pt>
                <c:pt idx="5475">
                  <c:v>0.31270256638526917</c:v>
                </c:pt>
                <c:pt idx="5476">
                  <c:v>0.32330560684204102</c:v>
                </c:pt>
                <c:pt idx="5477">
                  <c:v>0.43122220039367676</c:v>
                </c:pt>
                <c:pt idx="5478">
                  <c:v>0.24756811559200287</c:v>
                </c:pt>
                <c:pt idx="5479">
                  <c:v>0.30218020081520081</c:v>
                </c:pt>
                <c:pt idx="5480">
                  <c:v>0.29948094487190247</c:v>
                </c:pt>
                <c:pt idx="5481">
                  <c:v>0.30771887302398682</c:v>
                </c:pt>
                <c:pt idx="5482">
                  <c:v>0.27395373582839966</c:v>
                </c:pt>
                <c:pt idx="5483">
                  <c:v>0.26468634605407715</c:v>
                </c:pt>
                <c:pt idx="5484">
                  <c:v>0.25405734777450562</c:v>
                </c:pt>
                <c:pt idx="5485">
                  <c:v>0.37504804134368896</c:v>
                </c:pt>
                <c:pt idx="5486">
                  <c:v>0.24689048528671265</c:v>
                </c:pt>
                <c:pt idx="5487">
                  <c:v>0.3365996778011322</c:v>
                </c:pt>
                <c:pt idx="5488">
                  <c:v>0.26560038328170776</c:v>
                </c:pt>
                <c:pt idx="5489">
                  <c:v>0.32835808396339417</c:v>
                </c:pt>
                <c:pt idx="5490">
                  <c:v>0.32927864789962769</c:v>
                </c:pt>
                <c:pt idx="5491">
                  <c:v>0.31601971387863159</c:v>
                </c:pt>
                <c:pt idx="5492">
                  <c:v>0.27494648098945618</c:v>
                </c:pt>
                <c:pt idx="5493">
                  <c:v>0.23868247866630554</c:v>
                </c:pt>
                <c:pt idx="5494">
                  <c:v>0.24752834439277649</c:v>
                </c:pt>
                <c:pt idx="5495">
                  <c:v>0.36045965552330017</c:v>
                </c:pt>
                <c:pt idx="5496">
                  <c:v>0.33971372246742249</c:v>
                </c:pt>
                <c:pt idx="5497">
                  <c:v>0.28859803080558777</c:v>
                </c:pt>
                <c:pt idx="5498">
                  <c:v>0.27233141660690308</c:v>
                </c:pt>
                <c:pt idx="5499">
                  <c:v>0.24044716358184814</c:v>
                </c:pt>
                <c:pt idx="5500">
                  <c:v>0.25118380784988403</c:v>
                </c:pt>
                <c:pt idx="5501">
                  <c:v>0.29792410135269165</c:v>
                </c:pt>
                <c:pt idx="5502">
                  <c:v>0.29909390211105347</c:v>
                </c:pt>
                <c:pt idx="5503">
                  <c:v>0.28815248608589172</c:v>
                </c:pt>
                <c:pt idx="5504">
                  <c:v>0.30852198600769043</c:v>
                </c:pt>
                <c:pt idx="5505">
                  <c:v>0.30018040537834167</c:v>
                </c:pt>
                <c:pt idx="5506">
                  <c:v>0.24933305382728577</c:v>
                </c:pt>
                <c:pt idx="5507">
                  <c:v>0.26351186633110046</c:v>
                </c:pt>
                <c:pt idx="5508">
                  <c:v>0.3098771870136261</c:v>
                </c:pt>
                <c:pt idx="5509">
                  <c:v>0.23040071129798889</c:v>
                </c:pt>
                <c:pt idx="5510">
                  <c:v>0.24207797646522522</c:v>
                </c:pt>
                <c:pt idx="5511">
                  <c:v>0.29388502240180969</c:v>
                </c:pt>
                <c:pt idx="5512">
                  <c:v>0.35474240779876709</c:v>
                </c:pt>
                <c:pt idx="5513">
                  <c:v>0.34199249744415283</c:v>
                </c:pt>
                <c:pt idx="5514">
                  <c:v>0.2873205840587616</c:v>
                </c:pt>
                <c:pt idx="5515">
                  <c:v>0.24865518510341644</c:v>
                </c:pt>
                <c:pt idx="5516">
                  <c:v>0.27125954627990723</c:v>
                </c:pt>
                <c:pt idx="5517">
                  <c:v>0.29151585698127747</c:v>
                </c:pt>
                <c:pt idx="5518">
                  <c:v>0.3121374249458313</c:v>
                </c:pt>
                <c:pt idx="5519">
                  <c:v>0.24437497556209564</c:v>
                </c:pt>
                <c:pt idx="5520">
                  <c:v>0.37862727046012878</c:v>
                </c:pt>
                <c:pt idx="5521">
                  <c:v>0.34010881185531616</c:v>
                </c:pt>
                <c:pt idx="5522">
                  <c:v>0.30956906080245972</c:v>
                </c:pt>
                <c:pt idx="5523">
                  <c:v>0.30436670780181885</c:v>
                </c:pt>
                <c:pt idx="5524">
                  <c:v>0.27944266796112061</c:v>
                </c:pt>
                <c:pt idx="5525">
                  <c:v>0.25552612543106079</c:v>
                </c:pt>
                <c:pt idx="5526">
                  <c:v>0.26410356163978577</c:v>
                </c:pt>
                <c:pt idx="5527">
                  <c:v>0.26124158501625061</c:v>
                </c:pt>
                <c:pt idx="5528">
                  <c:v>0.32029584050178528</c:v>
                </c:pt>
                <c:pt idx="5529">
                  <c:v>0.30122476816177368</c:v>
                </c:pt>
                <c:pt idx="5530">
                  <c:v>0.31863436102867126</c:v>
                </c:pt>
                <c:pt idx="5531">
                  <c:v>0.31639724969863892</c:v>
                </c:pt>
                <c:pt idx="5532">
                  <c:v>0.2472967654466629</c:v>
                </c:pt>
                <c:pt idx="5533">
                  <c:v>0.24878706037998199</c:v>
                </c:pt>
                <c:pt idx="5534">
                  <c:v>0.34499430656433105</c:v>
                </c:pt>
                <c:pt idx="5535">
                  <c:v>0.33620810508728027</c:v>
                </c:pt>
                <c:pt idx="5536">
                  <c:v>0.33162733912467957</c:v>
                </c:pt>
                <c:pt idx="5537">
                  <c:v>0.30065298080444336</c:v>
                </c:pt>
                <c:pt idx="5538">
                  <c:v>0.39173758029937744</c:v>
                </c:pt>
                <c:pt idx="5539">
                  <c:v>0.27395188808441162</c:v>
                </c:pt>
                <c:pt idx="5540">
                  <c:v>0.31011354923248291</c:v>
                </c:pt>
                <c:pt idx="5541">
                  <c:v>0.25822845101356506</c:v>
                </c:pt>
                <c:pt idx="5542">
                  <c:v>0.24929255247116089</c:v>
                </c:pt>
                <c:pt idx="5543">
                  <c:v>0.30131906270980835</c:v>
                </c:pt>
                <c:pt idx="5544">
                  <c:v>0.26932746171951294</c:v>
                </c:pt>
                <c:pt idx="5545">
                  <c:v>0.30480796098709106</c:v>
                </c:pt>
                <c:pt idx="5546">
                  <c:v>0.286266028881073</c:v>
                </c:pt>
                <c:pt idx="5547">
                  <c:v>0.32001757621765137</c:v>
                </c:pt>
                <c:pt idx="5548">
                  <c:v>0.51075679063796997</c:v>
                </c:pt>
                <c:pt idx="5549">
                  <c:v>0.24353107810020447</c:v>
                </c:pt>
                <c:pt idx="5550">
                  <c:v>0.24341605603694916</c:v>
                </c:pt>
                <c:pt idx="5551">
                  <c:v>0.24360227584838867</c:v>
                </c:pt>
                <c:pt idx="5552">
                  <c:v>0.39128553867340088</c:v>
                </c:pt>
                <c:pt idx="5553">
                  <c:v>0.45714104175567627</c:v>
                </c:pt>
                <c:pt idx="5554">
                  <c:v>0.31785625219345093</c:v>
                </c:pt>
                <c:pt idx="5555">
                  <c:v>0.28941118717193604</c:v>
                </c:pt>
                <c:pt idx="5556">
                  <c:v>0.41037020087242126</c:v>
                </c:pt>
                <c:pt idx="5557">
                  <c:v>0.31361940503120422</c:v>
                </c:pt>
                <c:pt idx="5558">
                  <c:v>0.26302105188369751</c:v>
                </c:pt>
                <c:pt idx="5559">
                  <c:v>0.25326398015022278</c:v>
                </c:pt>
                <c:pt idx="5560">
                  <c:v>0.36811017990112305</c:v>
                </c:pt>
                <c:pt idx="5561">
                  <c:v>0.28795376420021057</c:v>
                </c:pt>
                <c:pt idx="5562">
                  <c:v>0.33946779370307922</c:v>
                </c:pt>
                <c:pt idx="5563">
                  <c:v>0.22973039746284485</c:v>
                </c:pt>
                <c:pt idx="5564">
                  <c:v>0.37522178888320923</c:v>
                </c:pt>
                <c:pt idx="5565">
                  <c:v>0.35108810663223267</c:v>
                </c:pt>
                <c:pt idx="5566">
                  <c:v>0.25503847002983093</c:v>
                </c:pt>
                <c:pt idx="5567">
                  <c:v>0.25481441617012024</c:v>
                </c:pt>
                <c:pt idx="5568">
                  <c:v>0.39304977655410767</c:v>
                </c:pt>
                <c:pt idx="5569">
                  <c:v>0.34333318471908569</c:v>
                </c:pt>
                <c:pt idx="5570">
                  <c:v>0.48330742120742798</c:v>
                </c:pt>
                <c:pt idx="5571">
                  <c:v>0.33284512162208557</c:v>
                </c:pt>
                <c:pt idx="5572">
                  <c:v>0.3599141538143158</c:v>
                </c:pt>
                <c:pt idx="5573">
                  <c:v>0.26760140061378479</c:v>
                </c:pt>
                <c:pt idx="5574">
                  <c:v>0.35503906011581421</c:v>
                </c:pt>
                <c:pt idx="5575">
                  <c:v>0.27636241912841797</c:v>
                </c:pt>
                <c:pt idx="5576">
                  <c:v>0.33296304941177368</c:v>
                </c:pt>
                <c:pt idx="5577">
                  <c:v>0.25486984848976135</c:v>
                </c:pt>
                <c:pt idx="5578">
                  <c:v>0.35024747252464294</c:v>
                </c:pt>
                <c:pt idx="5579">
                  <c:v>0.28613141179084778</c:v>
                </c:pt>
                <c:pt idx="5580">
                  <c:v>0.33402246236801147</c:v>
                </c:pt>
                <c:pt idx="5581">
                  <c:v>0.33088761568069458</c:v>
                </c:pt>
                <c:pt idx="5582">
                  <c:v>0.31418728828430176</c:v>
                </c:pt>
                <c:pt idx="5583">
                  <c:v>0.26246035099029541</c:v>
                </c:pt>
                <c:pt idx="5584">
                  <c:v>0.23502248525619507</c:v>
                </c:pt>
                <c:pt idx="5585">
                  <c:v>0.38095977902412415</c:v>
                </c:pt>
                <c:pt idx="5586">
                  <c:v>0.33953985571861267</c:v>
                </c:pt>
                <c:pt idx="5587">
                  <c:v>0.283570796251297</c:v>
                </c:pt>
                <c:pt idx="5588">
                  <c:v>0.23671761155128479</c:v>
                </c:pt>
                <c:pt idx="5589">
                  <c:v>0.32901251316070557</c:v>
                </c:pt>
                <c:pt idx="5590">
                  <c:v>0.32792499661445618</c:v>
                </c:pt>
                <c:pt idx="5591">
                  <c:v>0.26135531067848206</c:v>
                </c:pt>
                <c:pt idx="5592">
                  <c:v>0.31140652298927307</c:v>
                </c:pt>
                <c:pt idx="5593">
                  <c:v>0.34863549470901489</c:v>
                </c:pt>
                <c:pt idx="5594">
                  <c:v>0.23755811154842377</c:v>
                </c:pt>
                <c:pt idx="5595">
                  <c:v>0.40023109316825867</c:v>
                </c:pt>
                <c:pt idx="5596">
                  <c:v>0.33455964922904968</c:v>
                </c:pt>
                <c:pt idx="5597">
                  <c:v>0.37320840358734131</c:v>
                </c:pt>
                <c:pt idx="5598">
                  <c:v>0.24684822559356689</c:v>
                </c:pt>
                <c:pt idx="5599">
                  <c:v>0.26804021000862122</c:v>
                </c:pt>
                <c:pt idx="5600">
                  <c:v>0.23032954335212708</c:v>
                </c:pt>
                <c:pt idx="5601">
                  <c:v>0.37895345687866211</c:v>
                </c:pt>
                <c:pt idx="5602">
                  <c:v>0.46769756078720093</c:v>
                </c:pt>
                <c:pt idx="5603">
                  <c:v>0.3129805326461792</c:v>
                </c:pt>
                <c:pt idx="5604">
                  <c:v>0.26469120383262634</c:v>
                </c:pt>
                <c:pt idx="5605">
                  <c:v>0.23051396012306213</c:v>
                </c:pt>
                <c:pt idx="5606">
                  <c:v>0.4844367504119873</c:v>
                </c:pt>
                <c:pt idx="5607">
                  <c:v>0.32308349013328552</c:v>
                </c:pt>
                <c:pt idx="5608">
                  <c:v>0.26616013050079346</c:v>
                </c:pt>
                <c:pt idx="5609">
                  <c:v>0.28288161754608154</c:v>
                </c:pt>
                <c:pt idx="5610">
                  <c:v>0.27439561486244202</c:v>
                </c:pt>
                <c:pt idx="5611">
                  <c:v>0.2622610330581665</c:v>
                </c:pt>
                <c:pt idx="5612">
                  <c:v>0.23195299506187439</c:v>
                </c:pt>
                <c:pt idx="5613">
                  <c:v>0.3792286217212677</c:v>
                </c:pt>
                <c:pt idx="5614">
                  <c:v>0.2315707802772522</c:v>
                </c:pt>
                <c:pt idx="5615">
                  <c:v>0.32472586631774902</c:v>
                </c:pt>
                <c:pt idx="5616">
                  <c:v>0.30706417560577393</c:v>
                </c:pt>
                <c:pt idx="5617">
                  <c:v>0.25678744912147522</c:v>
                </c:pt>
                <c:pt idx="5618">
                  <c:v>0.29480770230293274</c:v>
                </c:pt>
                <c:pt idx="5619">
                  <c:v>0.2966691255569458</c:v>
                </c:pt>
                <c:pt idx="5620">
                  <c:v>0.29262396693229675</c:v>
                </c:pt>
                <c:pt idx="5621">
                  <c:v>0.38853460550308228</c:v>
                </c:pt>
                <c:pt idx="5622">
                  <c:v>0.34133288264274597</c:v>
                </c:pt>
                <c:pt idx="5623">
                  <c:v>0.30457061529159546</c:v>
                </c:pt>
                <c:pt idx="5624">
                  <c:v>0.31656056642532349</c:v>
                </c:pt>
                <c:pt idx="5625">
                  <c:v>0.34455591440200806</c:v>
                </c:pt>
                <c:pt idx="5626">
                  <c:v>0.30702972412109375</c:v>
                </c:pt>
                <c:pt idx="5627">
                  <c:v>0.24211910367012024</c:v>
                </c:pt>
                <c:pt idx="5628">
                  <c:v>0.22774657607078552</c:v>
                </c:pt>
                <c:pt idx="5629">
                  <c:v>0.3162589967250824</c:v>
                </c:pt>
                <c:pt idx="5630">
                  <c:v>0.32127034664154053</c:v>
                </c:pt>
                <c:pt idx="5631">
                  <c:v>0.26539275050163269</c:v>
                </c:pt>
                <c:pt idx="5632">
                  <c:v>0.25970467925071716</c:v>
                </c:pt>
                <c:pt idx="5633">
                  <c:v>0.30772823095321655</c:v>
                </c:pt>
                <c:pt idx="5634">
                  <c:v>0.43246757984161377</c:v>
                </c:pt>
                <c:pt idx="5635">
                  <c:v>0.33005288243293762</c:v>
                </c:pt>
                <c:pt idx="5636">
                  <c:v>0.27026861906051636</c:v>
                </c:pt>
                <c:pt idx="5637">
                  <c:v>0.42951118946075439</c:v>
                </c:pt>
                <c:pt idx="5638">
                  <c:v>0.34053680300712585</c:v>
                </c:pt>
                <c:pt idx="5639">
                  <c:v>0.32188618183135986</c:v>
                </c:pt>
                <c:pt idx="5640">
                  <c:v>0.22935575246810913</c:v>
                </c:pt>
                <c:pt idx="5641">
                  <c:v>0.29851424694061279</c:v>
                </c:pt>
                <c:pt idx="5642">
                  <c:v>0.25992083549499512</c:v>
                </c:pt>
                <c:pt idx="5643">
                  <c:v>0.4159025251865387</c:v>
                </c:pt>
                <c:pt idx="5644">
                  <c:v>0.37244176864624023</c:v>
                </c:pt>
                <c:pt idx="5645">
                  <c:v>0.29549595713615417</c:v>
                </c:pt>
                <c:pt idx="5646">
                  <c:v>0.26816642284393311</c:v>
                </c:pt>
                <c:pt idx="5647">
                  <c:v>0.40505290031433105</c:v>
                </c:pt>
                <c:pt idx="5648">
                  <c:v>0.30108141899108887</c:v>
                </c:pt>
                <c:pt idx="5649">
                  <c:v>0.25775781273841858</c:v>
                </c:pt>
                <c:pt idx="5650">
                  <c:v>0.41940590739250183</c:v>
                </c:pt>
                <c:pt idx="5651">
                  <c:v>0.31506967544555664</c:v>
                </c:pt>
                <c:pt idx="5652">
                  <c:v>0.42315673828125</c:v>
                </c:pt>
                <c:pt idx="5653">
                  <c:v>0.35046729445457458</c:v>
                </c:pt>
                <c:pt idx="5654">
                  <c:v>0.46374925971031189</c:v>
                </c:pt>
                <c:pt idx="5655">
                  <c:v>0.3272966742515564</c:v>
                </c:pt>
                <c:pt idx="5656">
                  <c:v>0.30087077617645264</c:v>
                </c:pt>
                <c:pt idx="5657">
                  <c:v>0.3190503716468811</c:v>
                </c:pt>
                <c:pt idx="5658">
                  <c:v>0.30023038387298584</c:v>
                </c:pt>
                <c:pt idx="5659">
                  <c:v>0.25285762548446655</c:v>
                </c:pt>
                <c:pt idx="5660">
                  <c:v>0.45155182480812073</c:v>
                </c:pt>
                <c:pt idx="5661">
                  <c:v>0.40750688314437866</c:v>
                </c:pt>
                <c:pt idx="5662">
                  <c:v>0.2570643424987793</c:v>
                </c:pt>
                <c:pt idx="5663">
                  <c:v>0.30501431226730347</c:v>
                </c:pt>
                <c:pt idx="5664">
                  <c:v>0.42374581098556519</c:v>
                </c:pt>
                <c:pt idx="5665">
                  <c:v>0.25922131538391113</c:v>
                </c:pt>
                <c:pt idx="5666">
                  <c:v>0.30637288093566895</c:v>
                </c:pt>
                <c:pt idx="5667">
                  <c:v>0.4143521785736084</c:v>
                </c:pt>
                <c:pt idx="5668">
                  <c:v>0.25938758254051208</c:v>
                </c:pt>
                <c:pt idx="5669">
                  <c:v>0.42482474446296692</c:v>
                </c:pt>
                <c:pt idx="5670">
                  <c:v>0.31179723143577576</c:v>
                </c:pt>
                <c:pt idx="5671">
                  <c:v>0.36757233738899231</c:v>
                </c:pt>
                <c:pt idx="5672">
                  <c:v>0.34791010618209839</c:v>
                </c:pt>
                <c:pt idx="5673">
                  <c:v>0.26157531142234802</c:v>
                </c:pt>
                <c:pt idx="5674">
                  <c:v>0.37038451433181763</c:v>
                </c:pt>
                <c:pt idx="5675">
                  <c:v>0.25902345776557922</c:v>
                </c:pt>
                <c:pt idx="5676">
                  <c:v>0.42125746607780457</c:v>
                </c:pt>
                <c:pt idx="5677">
                  <c:v>0.49076265096664429</c:v>
                </c:pt>
                <c:pt idx="5678">
                  <c:v>0.40369093418121338</c:v>
                </c:pt>
                <c:pt idx="5679">
                  <c:v>0.39791545271873474</c:v>
                </c:pt>
                <c:pt idx="5680">
                  <c:v>0.31639236211776733</c:v>
                </c:pt>
                <c:pt idx="5681">
                  <c:v>0.25156369805335999</c:v>
                </c:pt>
                <c:pt idx="5682">
                  <c:v>0.30574688315391541</c:v>
                </c:pt>
                <c:pt idx="5683">
                  <c:v>0.25938880443572998</c:v>
                </c:pt>
                <c:pt idx="5684">
                  <c:v>0.36233431100845337</c:v>
                </c:pt>
                <c:pt idx="5685">
                  <c:v>0.35939827561378479</c:v>
                </c:pt>
                <c:pt idx="5686">
                  <c:v>0.38843062520027161</c:v>
                </c:pt>
                <c:pt idx="5687">
                  <c:v>0.34315785765647888</c:v>
                </c:pt>
                <c:pt idx="5688">
                  <c:v>0.37814405560493469</c:v>
                </c:pt>
                <c:pt idx="5689">
                  <c:v>0.26076331734657288</c:v>
                </c:pt>
                <c:pt idx="5690">
                  <c:v>0.42890411615371704</c:v>
                </c:pt>
                <c:pt idx="5691">
                  <c:v>0.30397292971611023</c:v>
                </c:pt>
                <c:pt idx="5692">
                  <c:v>0.28103932738304138</c:v>
                </c:pt>
                <c:pt idx="5693">
                  <c:v>0.29635864496231079</c:v>
                </c:pt>
                <c:pt idx="5694">
                  <c:v>0.36528930068016052</c:v>
                </c:pt>
                <c:pt idx="5695">
                  <c:v>0.34794250130653381</c:v>
                </c:pt>
                <c:pt idx="5696">
                  <c:v>0.3424832820892334</c:v>
                </c:pt>
                <c:pt idx="5697">
                  <c:v>0.28832045197486877</c:v>
                </c:pt>
                <c:pt idx="5698">
                  <c:v>0.2597847580909729</c:v>
                </c:pt>
                <c:pt idx="5699">
                  <c:v>0.33554095029830933</c:v>
                </c:pt>
                <c:pt idx="5700">
                  <c:v>0.29983377456665039</c:v>
                </c:pt>
                <c:pt idx="5701">
                  <c:v>0.4152083694934845</c:v>
                </c:pt>
                <c:pt idx="5702">
                  <c:v>0.35867747664451599</c:v>
                </c:pt>
                <c:pt idx="5703">
                  <c:v>0.44039490818977356</c:v>
                </c:pt>
                <c:pt idx="5704">
                  <c:v>0.31277355551719666</c:v>
                </c:pt>
                <c:pt idx="5705">
                  <c:v>0.37450939416885376</c:v>
                </c:pt>
                <c:pt idx="5706">
                  <c:v>0.4363519549369812</c:v>
                </c:pt>
                <c:pt idx="5707">
                  <c:v>0.40002501010894775</c:v>
                </c:pt>
                <c:pt idx="5708">
                  <c:v>0.29191392660140991</c:v>
                </c:pt>
                <c:pt idx="5709">
                  <c:v>0.2482992559671402</c:v>
                </c:pt>
                <c:pt idx="5710">
                  <c:v>0.26665464043617249</c:v>
                </c:pt>
                <c:pt idx="5711">
                  <c:v>0.30390334129333496</c:v>
                </c:pt>
                <c:pt idx="5712">
                  <c:v>0.28936728835105896</c:v>
                </c:pt>
                <c:pt idx="5713">
                  <c:v>0.27169156074523926</c:v>
                </c:pt>
                <c:pt idx="5714">
                  <c:v>0.44538626074790955</c:v>
                </c:pt>
                <c:pt idx="5715">
                  <c:v>0.26868331432342529</c:v>
                </c:pt>
                <c:pt idx="5716">
                  <c:v>0.32415801286697388</c:v>
                </c:pt>
                <c:pt idx="5717">
                  <c:v>0.36323082447052002</c:v>
                </c:pt>
                <c:pt idx="5718">
                  <c:v>0.27237242460250854</c:v>
                </c:pt>
                <c:pt idx="5719">
                  <c:v>0.27254238724708557</c:v>
                </c:pt>
                <c:pt idx="5720">
                  <c:v>0.38405612111091614</c:v>
                </c:pt>
                <c:pt idx="5721">
                  <c:v>0.30359700322151184</c:v>
                </c:pt>
                <c:pt idx="5722">
                  <c:v>0.4472622275352478</c:v>
                </c:pt>
                <c:pt idx="5723">
                  <c:v>0.35611405968666077</c:v>
                </c:pt>
                <c:pt idx="5724">
                  <c:v>0.46518832445144653</c:v>
                </c:pt>
                <c:pt idx="5725">
                  <c:v>0.29908391833305359</c:v>
                </c:pt>
                <c:pt idx="5726">
                  <c:v>0.37849435210227966</c:v>
                </c:pt>
                <c:pt idx="5727">
                  <c:v>0.46519690752029419</c:v>
                </c:pt>
                <c:pt idx="5728">
                  <c:v>0.46548643708229065</c:v>
                </c:pt>
                <c:pt idx="5729">
                  <c:v>0.36073628067970276</c:v>
                </c:pt>
                <c:pt idx="5730">
                  <c:v>0.40288406610488892</c:v>
                </c:pt>
                <c:pt idx="5731">
                  <c:v>0.31626519560813904</c:v>
                </c:pt>
                <c:pt idx="5732">
                  <c:v>0.35921174287796021</c:v>
                </c:pt>
                <c:pt idx="5733">
                  <c:v>0.32548615336418152</c:v>
                </c:pt>
                <c:pt idx="5734">
                  <c:v>0.39128413796424866</c:v>
                </c:pt>
                <c:pt idx="5735">
                  <c:v>0.3841310441493988</c:v>
                </c:pt>
                <c:pt idx="5736">
                  <c:v>0.38845616579055786</c:v>
                </c:pt>
                <c:pt idx="5737">
                  <c:v>0.36113321781158447</c:v>
                </c:pt>
                <c:pt idx="5738">
                  <c:v>0.34735071659088135</c:v>
                </c:pt>
                <c:pt idx="5739">
                  <c:v>0.30402496457099915</c:v>
                </c:pt>
                <c:pt idx="5740">
                  <c:v>0.24928244948387146</c:v>
                </c:pt>
                <c:pt idx="5741">
                  <c:v>0.46006202697753906</c:v>
                </c:pt>
                <c:pt idx="5742">
                  <c:v>0.30260276794433594</c:v>
                </c:pt>
                <c:pt idx="5743">
                  <c:v>0.42714023590087891</c:v>
                </c:pt>
                <c:pt idx="5744">
                  <c:v>0.41439589858055115</c:v>
                </c:pt>
                <c:pt idx="5745">
                  <c:v>0.25770705938339233</c:v>
                </c:pt>
                <c:pt idx="5746">
                  <c:v>0.4361514151096344</c:v>
                </c:pt>
                <c:pt idx="5747">
                  <c:v>0.31580817699432373</c:v>
                </c:pt>
                <c:pt idx="5748">
                  <c:v>0.44459658861160278</c:v>
                </c:pt>
                <c:pt idx="5749">
                  <c:v>0.42036008834838867</c:v>
                </c:pt>
                <c:pt idx="5750">
                  <c:v>0.40051603317260742</c:v>
                </c:pt>
                <c:pt idx="5751">
                  <c:v>0.37093314528465271</c:v>
                </c:pt>
                <c:pt idx="5752">
                  <c:v>0.42225858569145203</c:v>
                </c:pt>
                <c:pt idx="5753">
                  <c:v>0.38438940048217773</c:v>
                </c:pt>
                <c:pt idx="5754">
                  <c:v>0.2873019278049469</c:v>
                </c:pt>
                <c:pt idx="5755">
                  <c:v>0.25952431559562683</c:v>
                </c:pt>
                <c:pt idx="5756">
                  <c:v>0.40062820911407471</c:v>
                </c:pt>
                <c:pt idx="5757">
                  <c:v>0.44038721919059753</c:v>
                </c:pt>
                <c:pt idx="5758">
                  <c:v>0.29799115657806396</c:v>
                </c:pt>
                <c:pt idx="5759">
                  <c:v>0.44783392548561096</c:v>
                </c:pt>
                <c:pt idx="5760">
                  <c:v>0.37455737590789795</c:v>
                </c:pt>
              </c:numCache>
            </c:numRef>
          </c:val>
          <c:extLst>
            <c:ext xmlns:c16="http://schemas.microsoft.com/office/drawing/2014/chart" uri="{C3380CC4-5D6E-409C-BE32-E72D297353CC}">
              <c16:uniqueId val="{00000004-9C50-4E3D-BAFC-A0AF264B4CBC}"/>
            </c:ext>
          </c:extLst>
        </c:ser>
        <c:ser>
          <c:idx val="3"/>
          <c:order val="5"/>
          <c:tx>
            <c:v>Hydro</c:v>
          </c:tx>
          <c:spPr>
            <a:solidFill>
              <a:srgbClr val="003865"/>
            </a:solidFill>
            <a:ln>
              <a:noFill/>
            </a:ln>
            <a:effectLst/>
          </c:spPr>
          <c:cat>
            <c:numRef>
              <c:f>Grid!$A$2:$A$5762</c:f>
              <c:numCache>
                <c:formatCode>yyyy\-mm\-dd\Thh:mm:ss</c:formatCode>
                <c:ptCount val="5761"/>
                <c:pt idx="0">
                  <c:v>44917</c:v>
                </c:pt>
                <c:pt idx="1">
                  <c:v>44917.000694444447</c:v>
                </c:pt>
                <c:pt idx="2">
                  <c:v>44917.001388888886</c:v>
                </c:pt>
                <c:pt idx="3">
                  <c:v>44917.002083333333</c:v>
                </c:pt>
                <c:pt idx="4">
                  <c:v>44917.00277777778</c:v>
                </c:pt>
                <c:pt idx="5">
                  <c:v>44917.003472222219</c:v>
                </c:pt>
                <c:pt idx="6">
                  <c:v>44917.004166666666</c:v>
                </c:pt>
                <c:pt idx="7">
                  <c:v>44917.004861111112</c:v>
                </c:pt>
                <c:pt idx="8">
                  <c:v>44917.005555555559</c:v>
                </c:pt>
                <c:pt idx="9">
                  <c:v>44917.006249999999</c:v>
                </c:pt>
                <c:pt idx="10">
                  <c:v>44917.006944444445</c:v>
                </c:pt>
                <c:pt idx="11">
                  <c:v>44917.007638888892</c:v>
                </c:pt>
                <c:pt idx="12">
                  <c:v>44917.008333333331</c:v>
                </c:pt>
                <c:pt idx="13">
                  <c:v>44917.009027777778</c:v>
                </c:pt>
                <c:pt idx="14">
                  <c:v>44917.009722222225</c:v>
                </c:pt>
                <c:pt idx="15">
                  <c:v>44917.010416666664</c:v>
                </c:pt>
                <c:pt idx="16">
                  <c:v>44917.011111111111</c:v>
                </c:pt>
                <c:pt idx="17">
                  <c:v>44917.011805555558</c:v>
                </c:pt>
                <c:pt idx="18">
                  <c:v>44917.012499999997</c:v>
                </c:pt>
                <c:pt idx="19">
                  <c:v>44917.013194444444</c:v>
                </c:pt>
                <c:pt idx="20">
                  <c:v>44917.013888888891</c:v>
                </c:pt>
                <c:pt idx="21">
                  <c:v>44917.01458333333</c:v>
                </c:pt>
                <c:pt idx="22">
                  <c:v>44917.015277777777</c:v>
                </c:pt>
                <c:pt idx="23">
                  <c:v>44917.015972222223</c:v>
                </c:pt>
                <c:pt idx="24">
                  <c:v>44917.01666666667</c:v>
                </c:pt>
                <c:pt idx="25">
                  <c:v>44917.017361111109</c:v>
                </c:pt>
                <c:pt idx="26">
                  <c:v>44917.018055555556</c:v>
                </c:pt>
                <c:pt idx="27">
                  <c:v>44917.018750000003</c:v>
                </c:pt>
                <c:pt idx="28">
                  <c:v>44917.019444444442</c:v>
                </c:pt>
                <c:pt idx="29">
                  <c:v>44917.020138888889</c:v>
                </c:pt>
                <c:pt idx="30">
                  <c:v>44917.020833333336</c:v>
                </c:pt>
                <c:pt idx="31">
                  <c:v>44917.021527777775</c:v>
                </c:pt>
                <c:pt idx="32">
                  <c:v>44917.022222222222</c:v>
                </c:pt>
                <c:pt idx="33">
                  <c:v>44917.022916666669</c:v>
                </c:pt>
                <c:pt idx="34">
                  <c:v>44917.023611111108</c:v>
                </c:pt>
                <c:pt idx="35">
                  <c:v>44917.024305555555</c:v>
                </c:pt>
                <c:pt idx="36">
                  <c:v>44917.025000000001</c:v>
                </c:pt>
                <c:pt idx="37">
                  <c:v>44917.025694444441</c:v>
                </c:pt>
                <c:pt idx="38">
                  <c:v>44917.026388888888</c:v>
                </c:pt>
                <c:pt idx="39">
                  <c:v>44917.027083333334</c:v>
                </c:pt>
                <c:pt idx="40">
                  <c:v>44917.027777777781</c:v>
                </c:pt>
                <c:pt idx="41">
                  <c:v>44917.02847222222</c:v>
                </c:pt>
                <c:pt idx="42">
                  <c:v>44917.029166666667</c:v>
                </c:pt>
                <c:pt idx="43">
                  <c:v>44917.029861111114</c:v>
                </c:pt>
                <c:pt idx="44">
                  <c:v>44917.030555555553</c:v>
                </c:pt>
                <c:pt idx="45">
                  <c:v>44917.03125</c:v>
                </c:pt>
                <c:pt idx="46">
                  <c:v>44917.031944444447</c:v>
                </c:pt>
                <c:pt idx="47">
                  <c:v>44917.032638888886</c:v>
                </c:pt>
                <c:pt idx="48">
                  <c:v>44917.033333333333</c:v>
                </c:pt>
                <c:pt idx="49">
                  <c:v>44917.03402777778</c:v>
                </c:pt>
                <c:pt idx="50">
                  <c:v>44917.034722222219</c:v>
                </c:pt>
                <c:pt idx="51">
                  <c:v>44917.035416666666</c:v>
                </c:pt>
                <c:pt idx="52">
                  <c:v>44917.036111111112</c:v>
                </c:pt>
                <c:pt idx="53">
                  <c:v>44917.036805555559</c:v>
                </c:pt>
                <c:pt idx="54">
                  <c:v>44917.037499999999</c:v>
                </c:pt>
                <c:pt idx="55">
                  <c:v>44917.038194444445</c:v>
                </c:pt>
                <c:pt idx="56">
                  <c:v>44917.038888888892</c:v>
                </c:pt>
                <c:pt idx="57">
                  <c:v>44917.039583333331</c:v>
                </c:pt>
                <c:pt idx="58">
                  <c:v>44917.040277777778</c:v>
                </c:pt>
                <c:pt idx="59">
                  <c:v>44917.040972222225</c:v>
                </c:pt>
                <c:pt idx="60">
                  <c:v>44917.041666666664</c:v>
                </c:pt>
                <c:pt idx="61">
                  <c:v>44917.042361111111</c:v>
                </c:pt>
                <c:pt idx="62">
                  <c:v>44917.043055555558</c:v>
                </c:pt>
                <c:pt idx="63">
                  <c:v>44917.043749999997</c:v>
                </c:pt>
                <c:pt idx="64">
                  <c:v>44917.044444444444</c:v>
                </c:pt>
                <c:pt idx="65">
                  <c:v>44917.045138888891</c:v>
                </c:pt>
                <c:pt idx="66">
                  <c:v>44917.04583333333</c:v>
                </c:pt>
                <c:pt idx="67">
                  <c:v>44917.046527777777</c:v>
                </c:pt>
                <c:pt idx="68">
                  <c:v>44917.047222222223</c:v>
                </c:pt>
                <c:pt idx="69">
                  <c:v>44917.04791666667</c:v>
                </c:pt>
                <c:pt idx="70">
                  <c:v>44917.048611111109</c:v>
                </c:pt>
                <c:pt idx="71">
                  <c:v>44917.049305555556</c:v>
                </c:pt>
                <c:pt idx="72">
                  <c:v>44917.05</c:v>
                </c:pt>
                <c:pt idx="73">
                  <c:v>44917.050694444442</c:v>
                </c:pt>
                <c:pt idx="74">
                  <c:v>44917.051388888889</c:v>
                </c:pt>
                <c:pt idx="75">
                  <c:v>44917.052083333336</c:v>
                </c:pt>
                <c:pt idx="76">
                  <c:v>44917.052777777775</c:v>
                </c:pt>
                <c:pt idx="77">
                  <c:v>44917.053472222222</c:v>
                </c:pt>
                <c:pt idx="78">
                  <c:v>44917.054166666669</c:v>
                </c:pt>
                <c:pt idx="79">
                  <c:v>44917.054861111108</c:v>
                </c:pt>
                <c:pt idx="80">
                  <c:v>44917.055555555555</c:v>
                </c:pt>
                <c:pt idx="81">
                  <c:v>44917.056250000001</c:v>
                </c:pt>
                <c:pt idx="82">
                  <c:v>44917.056944444441</c:v>
                </c:pt>
                <c:pt idx="83">
                  <c:v>44917.057638888888</c:v>
                </c:pt>
                <c:pt idx="84">
                  <c:v>44917.058333333334</c:v>
                </c:pt>
                <c:pt idx="85">
                  <c:v>44917.059027777781</c:v>
                </c:pt>
                <c:pt idx="86">
                  <c:v>44917.05972222222</c:v>
                </c:pt>
                <c:pt idx="87">
                  <c:v>44917.060416666667</c:v>
                </c:pt>
                <c:pt idx="88">
                  <c:v>44917.061111111114</c:v>
                </c:pt>
                <c:pt idx="89">
                  <c:v>44917.061805555553</c:v>
                </c:pt>
                <c:pt idx="90">
                  <c:v>44917.0625</c:v>
                </c:pt>
                <c:pt idx="91">
                  <c:v>44917.063194444447</c:v>
                </c:pt>
                <c:pt idx="92">
                  <c:v>44917.063888888886</c:v>
                </c:pt>
                <c:pt idx="93">
                  <c:v>44917.064583333333</c:v>
                </c:pt>
                <c:pt idx="94">
                  <c:v>44917.06527777778</c:v>
                </c:pt>
                <c:pt idx="95">
                  <c:v>44917.065972222219</c:v>
                </c:pt>
                <c:pt idx="96">
                  <c:v>44917.066666666666</c:v>
                </c:pt>
                <c:pt idx="97">
                  <c:v>44917.067361111112</c:v>
                </c:pt>
                <c:pt idx="98">
                  <c:v>44917.068055555559</c:v>
                </c:pt>
                <c:pt idx="99">
                  <c:v>44917.068749999999</c:v>
                </c:pt>
                <c:pt idx="100">
                  <c:v>44917.069444444445</c:v>
                </c:pt>
                <c:pt idx="101">
                  <c:v>44917.070138888892</c:v>
                </c:pt>
                <c:pt idx="102">
                  <c:v>44917.070833333331</c:v>
                </c:pt>
                <c:pt idx="103">
                  <c:v>44917.071527777778</c:v>
                </c:pt>
                <c:pt idx="104">
                  <c:v>44917.072222222225</c:v>
                </c:pt>
                <c:pt idx="105">
                  <c:v>44917.072916666664</c:v>
                </c:pt>
                <c:pt idx="106">
                  <c:v>44917.073611111111</c:v>
                </c:pt>
                <c:pt idx="107">
                  <c:v>44917.074305555558</c:v>
                </c:pt>
                <c:pt idx="108">
                  <c:v>44917.074999999997</c:v>
                </c:pt>
                <c:pt idx="109">
                  <c:v>44917.075694444444</c:v>
                </c:pt>
                <c:pt idx="110">
                  <c:v>44917.076388888891</c:v>
                </c:pt>
                <c:pt idx="111">
                  <c:v>44917.07708333333</c:v>
                </c:pt>
                <c:pt idx="112">
                  <c:v>44917.077777777777</c:v>
                </c:pt>
                <c:pt idx="113">
                  <c:v>44917.078472222223</c:v>
                </c:pt>
                <c:pt idx="114">
                  <c:v>44917.07916666667</c:v>
                </c:pt>
                <c:pt idx="115">
                  <c:v>44917.079861111109</c:v>
                </c:pt>
                <c:pt idx="116">
                  <c:v>44917.080555555556</c:v>
                </c:pt>
                <c:pt idx="117">
                  <c:v>44917.081250000003</c:v>
                </c:pt>
                <c:pt idx="118">
                  <c:v>44917.081944444442</c:v>
                </c:pt>
                <c:pt idx="119">
                  <c:v>44917.082638888889</c:v>
                </c:pt>
                <c:pt idx="120">
                  <c:v>44917.083333333336</c:v>
                </c:pt>
                <c:pt idx="121">
                  <c:v>44917.084027777775</c:v>
                </c:pt>
                <c:pt idx="122">
                  <c:v>44917.084722222222</c:v>
                </c:pt>
                <c:pt idx="123">
                  <c:v>44917.085416666669</c:v>
                </c:pt>
                <c:pt idx="124">
                  <c:v>44917.086111111108</c:v>
                </c:pt>
                <c:pt idx="125">
                  <c:v>44917.086805555555</c:v>
                </c:pt>
                <c:pt idx="126">
                  <c:v>44917.087500000001</c:v>
                </c:pt>
                <c:pt idx="127">
                  <c:v>44917.088194444441</c:v>
                </c:pt>
                <c:pt idx="128">
                  <c:v>44917.088888888888</c:v>
                </c:pt>
                <c:pt idx="129">
                  <c:v>44917.089583333334</c:v>
                </c:pt>
                <c:pt idx="130">
                  <c:v>44917.090277777781</c:v>
                </c:pt>
                <c:pt idx="131">
                  <c:v>44917.09097222222</c:v>
                </c:pt>
                <c:pt idx="132">
                  <c:v>44917.091666666667</c:v>
                </c:pt>
                <c:pt idx="133">
                  <c:v>44917.092361111114</c:v>
                </c:pt>
                <c:pt idx="134">
                  <c:v>44917.093055555553</c:v>
                </c:pt>
                <c:pt idx="135">
                  <c:v>44917.09375</c:v>
                </c:pt>
                <c:pt idx="136">
                  <c:v>44917.094444444447</c:v>
                </c:pt>
                <c:pt idx="137">
                  <c:v>44917.095138888886</c:v>
                </c:pt>
                <c:pt idx="138">
                  <c:v>44917.095833333333</c:v>
                </c:pt>
                <c:pt idx="139">
                  <c:v>44917.09652777778</c:v>
                </c:pt>
                <c:pt idx="140">
                  <c:v>44917.097222222219</c:v>
                </c:pt>
                <c:pt idx="141">
                  <c:v>44917.097916666666</c:v>
                </c:pt>
                <c:pt idx="142">
                  <c:v>44917.098611111112</c:v>
                </c:pt>
                <c:pt idx="143">
                  <c:v>44917.099305555559</c:v>
                </c:pt>
                <c:pt idx="144">
                  <c:v>44917.1</c:v>
                </c:pt>
                <c:pt idx="145">
                  <c:v>44917.100694444445</c:v>
                </c:pt>
                <c:pt idx="146">
                  <c:v>44917.101388888892</c:v>
                </c:pt>
                <c:pt idx="147">
                  <c:v>44917.102083333331</c:v>
                </c:pt>
                <c:pt idx="148">
                  <c:v>44917.102777777778</c:v>
                </c:pt>
                <c:pt idx="149">
                  <c:v>44917.103472222225</c:v>
                </c:pt>
                <c:pt idx="150">
                  <c:v>44917.104166666664</c:v>
                </c:pt>
                <c:pt idx="151">
                  <c:v>44917.104861111111</c:v>
                </c:pt>
                <c:pt idx="152">
                  <c:v>44917.105555555558</c:v>
                </c:pt>
                <c:pt idx="153">
                  <c:v>44917.106249999997</c:v>
                </c:pt>
                <c:pt idx="154">
                  <c:v>44917.106944444444</c:v>
                </c:pt>
                <c:pt idx="155">
                  <c:v>44917.107638888891</c:v>
                </c:pt>
                <c:pt idx="156">
                  <c:v>44917.10833333333</c:v>
                </c:pt>
                <c:pt idx="157">
                  <c:v>44917.109027777777</c:v>
                </c:pt>
                <c:pt idx="158">
                  <c:v>44917.109722222223</c:v>
                </c:pt>
                <c:pt idx="159">
                  <c:v>44917.11041666667</c:v>
                </c:pt>
                <c:pt idx="160">
                  <c:v>44917.111111111109</c:v>
                </c:pt>
                <c:pt idx="161">
                  <c:v>44917.111805555556</c:v>
                </c:pt>
                <c:pt idx="162">
                  <c:v>44917.112500000003</c:v>
                </c:pt>
                <c:pt idx="163">
                  <c:v>44917.113194444442</c:v>
                </c:pt>
                <c:pt idx="164">
                  <c:v>44917.113888888889</c:v>
                </c:pt>
                <c:pt idx="165">
                  <c:v>44917.114583333336</c:v>
                </c:pt>
                <c:pt idx="166">
                  <c:v>44917.115277777775</c:v>
                </c:pt>
                <c:pt idx="167">
                  <c:v>44917.115972222222</c:v>
                </c:pt>
                <c:pt idx="168">
                  <c:v>44917.116666666669</c:v>
                </c:pt>
                <c:pt idx="169">
                  <c:v>44917.117361111108</c:v>
                </c:pt>
                <c:pt idx="170">
                  <c:v>44917.118055555555</c:v>
                </c:pt>
                <c:pt idx="171">
                  <c:v>44917.118750000001</c:v>
                </c:pt>
                <c:pt idx="172">
                  <c:v>44917.119444444441</c:v>
                </c:pt>
                <c:pt idx="173">
                  <c:v>44917.120138888888</c:v>
                </c:pt>
                <c:pt idx="174">
                  <c:v>44917.120833333334</c:v>
                </c:pt>
                <c:pt idx="175">
                  <c:v>44917.121527777781</c:v>
                </c:pt>
                <c:pt idx="176">
                  <c:v>44917.12222222222</c:v>
                </c:pt>
                <c:pt idx="177">
                  <c:v>44917.122916666667</c:v>
                </c:pt>
                <c:pt idx="178">
                  <c:v>44917.123611111114</c:v>
                </c:pt>
                <c:pt idx="179">
                  <c:v>44917.124305555553</c:v>
                </c:pt>
                <c:pt idx="180">
                  <c:v>44917.125</c:v>
                </c:pt>
                <c:pt idx="181">
                  <c:v>44917.125694444447</c:v>
                </c:pt>
                <c:pt idx="182">
                  <c:v>44917.126388888886</c:v>
                </c:pt>
                <c:pt idx="183">
                  <c:v>44917.127083333333</c:v>
                </c:pt>
                <c:pt idx="184">
                  <c:v>44917.12777777778</c:v>
                </c:pt>
                <c:pt idx="185">
                  <c:v>44917.128472222219</c:v>
                </c:pt>
                <c:pt idx="186">
                  <c:v>44917.129166666666</c:v>
                </c:pt>
                <c:pt idx="187">
                  <c:v>44917.129861111112</c:v>
                </c:pt>
                <c:pt idx="188">
                  <c:v>44917.130555555559</c:v>
                </c:pt>
                <c:pt idx="189">
                  <c:v>44917.131249999999</c:v>
                </c:pt>
                <c:pt idx="190">
                  <c:v>44917.131944444445</c:v>
                </c:pt>
                <c:pt idx="191">
                  <c:v>44917.132638888892</c:v>
                </c:pt>
                <c:pt idx="192">
                  <c:v>44917.133333333331</c:v>
                </c:pt>
                <c:pt idx="193">
                  <c:v>44917.134027777778</c:v>
                </c:pt>
                <c:pt idx="194">
                  <c:v>44917.134722222225</c:v>
                </c:pt>
                <c:pt idx="195">
                  <c:v>44917.135416666664</c:v>
                </c:pt>
                <c:pt idx="196">
                  <c:v>44917.136111111111</c:v>
                </c:pt>
                <c:pt idx="197">
                  <c:v>44917.136805555558</c:v>
                </c:pt>
                <c:pt idx="198">
                  <c:v>44917.137499999997</c:v>
                </c:pt>
                <c:pt idx="199">
                  <c:v>44917.138194444444</c:v>
                </c:pt>
                <c:pt idx="200">
                  <c:v>44917.138888888891</c:v>
                </c:pt>
                <c:pt idx="201">
                  <c:v>44917.13958333333</c:v>
                </c:pt>
                <c:pt idx="202">
                  <c:v>44917.140277777777</c:v>
                </c:pt>
                <c:pt idx="203">
                  <c:v>44917.140972222223</c:v>
                </c:pt>
                <c:pt idx="204">
                  <c:v>44917.14166666667</c:v>
                </c:pt>
                <c:pt idx="205">
                  <c:v>44917.142361111109</c:v>
                </c:pt>
                <c:pt idx="206">
                  <c:v>44917.143055555556</c:v>
                </c:pt>
                <c:pt idx="207">
                  <c:v>44917.143750000003</c:v>
                </c:pt>
                <c:pt idx="208">
                  <c:v>44917.144444444442</c:v>
                </c:pt>
                <c:pt idx="209">
                  <c:v>44917.145138888889</c:v>
                </c:pt>
                <c:pt idx="210">
                  <c:v>44917.145833333336</c:v>
                </c:pt>
                <c:pt idx="211">
                  <c:v>44917.146527777775</c:v>
                </c:pt>
                <c:pt idx="212">
                  <c:v>44917.147222222222</c:v>
                </c:pt>
                <c:pt idx="213">
                  <c:v>44917.147916666669</c:v>
                </c:pt>
                <c:pt idx="214">
                  <c:v>44917.148611111108</c:v>
                </c:pt>
                <c:pt idx="215">
                  <c:v>44917.149305555555</c:v>
                </c:pt>
                <c:pt idx="216">
                  <c:v>44917.15</c:v>
                </c:pt>
                <c:pt idx="217">
                  <c:v>44917.150694444441</c:v>
                </c:pt>
                <c:pt idx="218">
                  <c:v>44917.151388888888</c:v>
                </c:pt>
                <c:pt idx="219">
                  <c:v>44917.152083333334</c:v>
                </c:pt>
                <c:pt idx="220">
                  <c:v>44917.152777777781</c:v>
                </c:pt>
                <c:pt idx="221">
                  <c:v>44917.15347222222</c:v>
                </c:pt>
                <c:pt idx="222">
                  <c:v>44917.154166666667</c:v>
                </c:pt>
                <c:pt idx="223">
                  <c:v>44917.154861111114</c:v>
                </c:pt>
                <c:pt idx="224">
                  <c:v>44917.155555555553</c:v>
                </c:pt>
                <c:pt idx="225">
                  <c:v>44917.15625</c:v>
                </c:pt>
                <c:pt idx="226">
                  <c:v>44917.156944444447</c:v>
                </c:pt>
                <c:pt idx="227">
                  <c:v>44917.157638888886</c:v>
                </c:pt>
                <c:pt idx="228">
                  <c:v>44917.158333333333</c:v>
                </c:pt>
                <c:pt idx="229">
                  <c:v>44917.15902777778</c:v>
                </c:pt>
                <c:pt idx="230">
                  <c:v>44917.159722222219</c:v>
                </c:pt>
                <c:pt idx="231">
                  <c:v>44917.160416666666</c:v>
                </c:pt>
                <c:pt idx="232">
                  <c:v>44917.161111111112</c:v>
                </c:pt>
                <c:pt idx="233">
                  <c:v>44917.161805555559</c:v>
                </c:pt>
                <c:pt idx="234">
                  <c:v>44917.162499999999</c:v>
                </c:pt>
                <c:pt idx="235">
                  <c:v>44917.163194444445</c:v>
                </c:pt>
                <c:pt idx="236">
                  <c:v>44917.163888888892</c:v>
                </c:pt>
                <c:pt idx="237">
                  <c:v>44917.164583333331</c:v>
                </c:pt>
                <c:pt idx="238">
                  <c:v>44917.165277777778</c:v>
                </c:pt>
                <c:pt idx="239">
                  <c:v>44917.165972222225</c:v>
                </c:pt>
                <c:pt idx="240">
                  <c:v>44917.166666666664</c:v>
                </c:pt>
                <c:pt idx="241">
                  <c:v>44917.167361111111</c:v>
                </c:pt>
                <c:pt idx="242">
                  <c:v>44917.168055555558</c:v>
                </c:pt>
                <c:pt idx="243">
                  <c:v>44917.168749999997</c:v>
                </c:pt>
                <c:pt idx="244">
                  <c:v>44917.169444444444</c:v>
                </c:pt>
                <c:pt idx="245">
                  <c:v>44917.170138888891</c:v>
                </c:pt>
                <c:pt idx="246">
                  <c:v>44917.17083333333</c:v>
                </c:pt>
                <c:pt idx="247">
                  <c:v>44917.171527777777</c:v>
                </c:pt>
                <c:pt idx="248">
                  <c:v>44917.172222222223</c:v>
                </c:pt>
                <c:pt idx="249">
                  <c:v>44917.17291666667</c:v>
                </c:pt>
                <c:pt idx="250">
                  <c:v>44917.173611111109</c:v>
                </c:pt>
                <c:pt idx="251">
                  <c:v>44917.174305555556</c:v>
                </c:pt>
                <c:pt idx="252">
                  <c:v>44917.175000000003</c:v>
                </c:pt>
                <c:pt idx="253">
                  <c:v>44917.175694444442</c:v>
                </c:pt>
                <c:pt idx="254">
                  <c:v>44917.176388888889</c:v>
                </c:pt>
                <c:pt idx="255">
                  <c:v>44917.177083333336</c:v>
                </c:pt>
                <c:pt idx="256">
                  <c:v>44917.177777777775</c:v>
                </c:pt>
                <c:pt idx="257">
                  <c:v>44917.178472222222</c:v>
                </c:pt>
                <c:pt idx="258">
                  <c:v>44917.179166666669</c:v>
                </c:pt>
                <c:pt idx="259">
                  <c:v>44917.179861111108</c:v>
                </c:pt>
                <c:pt idx="260">
                  <c:v>44917.180555555555</c:v>
                </c:pt>
                <c:pt idx="261">
                  <c:v>44917.181250000001</c:v>
                </c:pt>
                <c:pt idx="262">
                  <c:v>44917.181944444441</c:v>
                </c:pt>
                <c:pt idx="263">
                  <c:v>44917.182638888888</c:v>
                </c:pt>
                <c:pt idx="264">
                  <c:v>44917.183333333334</c:v>
                </c:pt>
                <c:pt idx="265">
                  <c:v>44917.184027777781</c:v>
                </c:pt>
                <c:pt idx="266">
                  <c:v>44917.18472222222</c:v>
                </c:pt>
                <c:pt idx="267">
                  <c:v>44917.185416666667</c:v>
                </c:pt>
                <c:pt idx="268">
                  <c:v>44917.186111111114</c:v>
                </c:pt>
                <c:pt idx="269">
                  <c:v>44917.186805555553</c:v>
                </c:pt>
                <c:pt idx="270">
                  <c:v>44917.1875</c:v>
                </c:pt>
                <c:pt idx="271">
                  <c:v>44917.188194444447</c:v>
                </c:pt>
                <c:pt idx="272">
                  <c:v>44917.188888888886</c:v>
                </c:pt>
                <c:pt idx="273">
                  <c:v>44917.189583333333</c:v>
                </c:pt>
                <c:pt idx="274">
                  <c:v>44917.19027777778</c:v>
                </c:pt>
                <c:pt idx="275">
                  <c:v>44917.190972222219</c:v>
                </c:pt>
                <c:pt idx="276">
                  <c:v>44917.191666666666</c:v>
                </c:pt>
                <c:pt idx="277">
                  <c:v>44917.192361111112</c:v>
                </c:pt>
                <c:pt idx="278">
                  <c:v>44917.193055555559</c:v>
                </c:pt>
                <c:pt idx="279">
                  <c:v>44917.193749999999</c:v>
                </c:pt>
                <c:pt idx="280">
                  <c:v>44917.194444444445</c:v>
                </c:pt>
                <c:pt idx="281">
                  <c:v>44917.195138888892</c:v>
                </c:pt>
                <c:pt idx="282">
                  <c:v>44917.195833333331</c:v>
                </c:pt>
                <c:pt idx="283">
                  <c:v>44917.196527777778</c:v>
                </c:pt>
                <c:pt idx="284">
                  <c:v>44917.197222222225</c:v>
                </c:pt>
                <c:pt idx="285">
                  <c:v>44917.197916666664</c:v>
                </c:pt>
                <c:pt idx="286">
                  <c:v>44917.198611111111</c:v>
                </c:pt>
                <c:pt idx="287">
                  <c:v>44917.199305555558</c:v>
                </c:pt>
                <c:pt idx="288">
                  <c:v>44917.2</c:v>
                </c:pt>
                <c:pt idx="289">
                  <c:v>44917.200694444444</c:v>
                </c:pt>
                <c:pt idx="290">
                  <c:v>44917.201388888891</c:v>
                </c:pt>
                <c:pt idx="291">
                  <c:v>44917.20208333333</c:v>
                </c:pt>
                <c:pt idx="292">
                  <c:v>44917.202777777777</c:v>
                </c:pt>
                <c:pt idx="293">
                  <c:v>44917.203472222223</c:v>
                </c:pt>
                <c:pt idx="294">
                  <c:v>44917.20416666667</c:v>
                </c:pt>
                <c:pt idx="295">
                  <c:v>44917.204861111109</c:v>
                </c:pt>
                <c:pt idx="296">
                  <c:v>44917.205555555556</c:v>
                </c:pt>
                <c:pt idx="297">
                  <c:v>44917.206250000003</c:v>
                </c:pt>
                <c:pt idx="298">
                  <c:v>44917.206944444442</c:v>
                </c:pt>
                <c:pt idx="299">
                  <c:v>44917.207638888889</c:v>
                </c:pt>
                <c:pt idx="300">
                  <c:v>44917.208333333336</c:v>
                </c:pt>
                <c:pt idx="301">
                  <c:v>44917.209027777775</c:v>
                </c:pt>
                <c:pt idx="302">
                  <c:v>44917.209722222222</c:v>
                </c:pt>
                <c:pt idx="303">
                  <c:v>44917.210416666669</c:v>
                </c:pt>
                <c:pt idx="304">
                  <c:v>44917.211111111108</c:v>
                </c:pt>
                <c:pt idx="305">
                  <c:v>44917.211805555555</c:v>
                </c:pt>
                <c:pt idx="306">
                  <c:v>44917.212500000001</c:v>
                </c:pt>
                <c:pt idx="307">
                  <c:v>44917.213194444441</c:v>
                </c:pt>
                <c:pt idx="308">
                  <c:v>44917.213888888888</c:v>
                </c:pt>
                <c:pt idx="309">
                  <c:v>44917.214583333334</c:v>
                </c:pt>
                <c:pt idx="310">
                  <c:v>44917.215277777781</c:v>
                </c:pt>
                <c:pt idx="311">
                  <c:v>44917.21597222222</c:v>
                </c:pt>
                <c:pt idx="312">
                  <c:v>44917.216666666667</c:v>
                </c:pt>
                <c:pt idx="313">
                  <c:v>44917.217361111114</c:v>
                </c:pt>
                <c:pt idx="314">
                  <c:v>44917.218055555553</c:v>
                </c:pt>
                <c:pt idx="315">
                  <c:v>44917.21875</c:v>
                </c:pt>
                <c:pt idx="316">
                  <c:v>44917.219444444447</c:v>
                </c:pt>
                <c:pt idx="317">
                  <c:v>44917.220138888886</c:v>
                </c:pt>
                <c:pt idx="318">
                  <c:v>44917.220833333333</c:v>
                </c:pt>
                <c:pt idx="319">
                  <c:v>44917.22152777778</c:v>
                </c:pt>
                <c:pt idx="320">
                  <c:v>44917.222222222219</c:v>
                </c:pt>
                <c:pt idx="321">
                  <c:v>44917.222916666666</c:v>
                </c:pt>
                <c:pt idx="322">
                  <c:v>44917.223611111112</c:v>
                </c:pt>
                <c:pt idx="323">
                  <c:v>44917.224305555559</c:v>
                </c:pt>
                <c:pt idx="324">
                  <c:v>44917.224999999999</c:v>
                </c:pt>
                <c:pt idx="325">
                  <c:v>44917.225694444445</c:v>
                </c:pt>
                <c:pt idx="326">
                  <c:v>44917.226388888892</c:v>
                </c:pt>
                <c:pt idx="327">
                  <c:v>44917.227083333331</c:v>
                </c:pt>
                <c:pt idx="328">
                  <c:v>44917.227777777778</c:v>
                </c:pt>
                <c:pt idx="329">
                  <c:v>44917.228472222225</c:v>
                </c:pt>
                <c:pt idx="330">
                  <c:v>44917.229166666664</c:v>
                </c:pt>
                <c:pt idx="331">
                  <c:v>44917.229861111111</c:v>
                </c:pt>
                <c:pt idx="332">
                  <c:v>44917.230555555558</c:v>
                </c:pt>
                <c:pt idx="333">
                  <c:v>44917.231249999997</c:v>
                </c:pt>
                <c:pt idx="334">
                  <c:v>44917.231944444444</c:v>
                </c:pt>
                <c:pt idx="335">
                  <c:v>44917.232638888891</c:v>
                </c:pt>
                <c:pt idx="336">
                  <c:v>44917.23333333333</c:v>
                </c:pt>
                <c:pt idx="337">
                  <c:v>44917.234027777777</c:v>
                </c:pt>
                <c:pt idx="338">
                  <c:v>44917.234722222223</c:v>
                </c:pt>
                <c:pt idx="339">
                  <c:v>44917.23541666667</c:v>
                </c:pt>
                <c:pt idx="340">
                  <c:v>44917.236111111109</c:v>
                </c:pt>
                <c:pt idx="341">
                  <c:v>44917.236805555556</c:v>
                </c:pt>
                <c:pt idx="342">
                  <c:v>44917.237500000003</c:v>
                </c:pt>
                <c:pt idx="343">
                  <c:v>44917.238194444442</c:v>
                </c:pt>
                <c:pt idx="344">
                  <c:v>44917.238888888889</c:v>
                </c:pt>
                <c:pt idx="345">
                  <c:v>44917.239583333336</c:v>
                </c:pt>
                <c:pt idx="346">
                  <c:v>44917.240277777775</c:v>
                </c:pt>
                <c:pt idx="347">
                  <c:v>44917.240972222222</c:v>
                </c:pt>
                <c:pt idx="348">
                  <c:v>44917.241666666669</c:v>
                </c:pt>
                <c:pt idx="349">
                  <c:v>44917.242361111108</c:v>
                </c:pt>
                <c:pt idx="350">
                  <c:v>44917.243055555555</c:v>
                </c:pt>
                <c:pt idx="351">
                  <c:v>44917.243750000001</c:v>
                </c:pt>
                <c:pt idx="352">
                  <c:v>44917.244444444441</c:v>
                </c:pt>
                <c:pt idx="353">
                  <c:v>44917.245138888888</c:v>
                </c:pt>
                <c:pt idx="354">
                  <c:v>44917.245833333334</c:v>
                </c:pt>
                <c:pt idx="355">
                  <c:v>44917.246527777781</c:v>
                </c:pt>
                <c:pt idx="356">
                  <c:v>44917.24722222222</c:v>
                </c:pt>
                <c:pt idx="357">
                  <c:v>44917.247916666667</c:v>
                </c:pt>
                <c:pt idx="358">
                  <c:v>44917.248611111114</c:v>
                </c:pt>
                <c:pt idx="359">
                  <c:v>44917.249305555553</c:v>
                </c:pt>
                <c:pt idx="360">
                  <c:v>44917.25</c:v>
                </c:pt>
                <c:pt idx="361">
                  <c:v>44917.250694444447</c:v>
                </c:pt>
                <c:pt idx="362">
                  <c:v>44917.251388888886</c:v>
                </c:pt>
                <c:pt idx="363">
                  <c:v>44917.252083333333</c:v>
                </c:pt>
                <c:pt idx="364">
                  <c:v>44917.25277777778</c:v>
                </c:pt>
                <c:pt idx="365">
                  <c:v>44917.253472222219</c:v>
                </c:pt>
                <c:pt idx="366">
                  <c:v>44917.254166666666</c:v>
                </c:pt>
                <c:pt idx="367">
                  <c:v>44917.254861111112</c:v>
                </c:pt>
                <c:pt idx="368">
                  <c:v>44917.255555555559</c:v>
                </c:pt>
                <c:pt idx="369">
                  <c:v>44917.256249999999</c:v>
                </c:pt>
                <c:pt idx="370">
                  <c:v>44917.256944444445</c:v>
                </c:pt>
                <c:pt idx="371">
                  <c:v>44917.257638888892</c:v>
                </c:pt>
                <c:pt idx="372">
                  <c:v>44917.258333333331</c:v>
                </c:pt>
                <c:pt idx="373">
                  <c:v>44917.259027777778</c:v>
                </c:pt>
                <c:pt idx="374">
                  <c:v>44917.259722222225</c:v>
                </c:pt>
                <c:pt idx="375">
                  <c:v>44917.260416666664</c:v>
                </c:pt>
                <c:pt idx="376">
                  <c:v>44917.261111111111</c:v>
                </c:pt>
                <c:pt idx="377">
                  <c:v>44917.261805555558</c:v>
                </c:pt>
                <c:pt idx="378">
                  <c:v>44917.262499999997</c:v>
                </c:pt>
                <c:pt idx="379">
                  <c:v>44917.263194444444</c:v>
                </c:pt>
                <c:pt idx="380">
                  <c:v>44917.263888888891</c:v>
                </c:pt>
                <c:pt idx="381">
                  <c:v>44917.26458333333</c:v>
                </c:pt>
                <c:pt idx="382">
                  <c:v>44917.265277777777</c:v>
                </c:pt>
                <c:pt idx="383">
                  <c:v>44917.265972222223</c:v>
                </c:pt>
                <c:pt idx="384">
                  <c:v>44917.26666666667</c:v>
                </c:pt>
                <c:pt idx="385">
                  <c:v>44917.267361111109</c:v>
                </c:pt>
                <c:pt idx="386">
                  <c:v>44917.268055555556</c:v>
                </c:pt>
                <c:pt idx="387">
                  <c:v>44917.268750000003</c:v>
                </c:pt>
                <c:pt idx="388">
                  <c:v>44917.269444444442</c:v>
                </c:pt>
                <c:pt idx="389">
                  <c:v>44917.270138888889</c:v>
                </c:pt>
                <c:pt idx="390">
                  <c:v>44917.270833333336</c:v>
                </c:pt>
                <c:pt idx="391">
                  <c:v>44917.271527777775</c:v>
                </c:pt>
                <c:pt idx="392">
                  <c:v>44917.272222222222</c:v>
                </c:pt>
                <c:pt idx="393">
                  <c:v>44917.272916666669</c:v>
                </c:pt>
                <c:pt idx="394">
                  <c:v>44917.273611111108</c:v>
                </c:pt>
                <c:pt idx="395">
                  <c:v>44917.274305555555</c:v>
                </c:pt>
                <c:pt idx="396">
                  <c:v>44917.275000000001</c:v>
                </c:pt>
                <c:pt idx="397">
                  <c:v>44917.275694444441</c:v>
                </c:pt>
                <c:pt idx="398">
                  <c:v>44917.276388888888</c:v>
                </c:pt>
                <c:pt idx="399">
                  <c:v>44917.277083333334</c:v>
                </c:pt>
                <c:pt idx="400">
                  <c:v>44917.277777777781</c:v>
                </c:pt>
                <c:pt idx="401">
                  <c:v>44917.27847222222</c:v>
                </c:pt>
                <c:pt idx="402">
                  <c:v>44917.279166666667</c:v>
                </c:pt>
                <c:pt idx="403">
                  <c:v>44917.279861111114</c:v>
                </c:pt>
                <c:pt idx="404">
                  <c:v>44917.280555555553</c:v>
                </c:pt>
                <c:pt idx="405">
                  <c:v>44917.28125</c:v>
                </c:pt>
                <c:pt idx="406">
                  <c:v>44917.281944444447</c:v>
                </c:pt>
                <c:pt idx="407">
                  <c:v>44917.282638888886</c:v>
                </c:pt>
                <c:pt idx="408">
                  <c:v>44917.283333333333</c:v>
                </c:pt>
                <c:pt idx="409">
                  <c:v>44917.28402777778</c:v>
                </c:pt>
                <c:pt idx="410">
                  <c:v>44917.284722222219</c:v>
                </c:pt>
                <c:pt idx="411">
                  <c:v>44917.285416666666</c:v>
                </c:pt>
                <c:pt idx="412">
                  <c:v>44917.286111111112</c:v>
                </c:pt>
                <c:pt idx="413">
                  <c:v>44917.286805555559</c:v>
                </c:pt>
                <c:pt idx="414">
                  <c:v>44917.287499999999</c:v>
                </c:pt>
                <c:pt idx="415">
                  <c:v>44917.288194444445</c:v>
                </c:pt>
                <c:pt idx="416">
                  <c:v>44917.288888888892</c:v>
                </c:pt>
                <c:pt idx="417">
                  <c:v>44917.289583333331</c:v>
                </c:pt>
                <c:pt idx="418">
                  <c:v>44917.290277777778</c:v>
                </c:pt>
                <c:pt idx="419">
                  <c:v>44917.290972222225</c:v>
                </c:pt>
                <c:pt idx="420">
                  <c:v>44917.291666666664</c:v>
                </c:pt>
                <c:pt idx="421">
                  <c:v>44917.292361111111</c:v>
                </c:pt>
                <c:pt idx="422">
                  <c:v>44917.293055555558</c:v>
                </c:pt>
                <c:pt idx="423">
                  <c:v>44917.293749999997</c:v>
                </c:pt>
                <c:pt idx="424">
                  <c:v>44917.294444444444</c:v>
                </c:pt>
                <c:pt idx="425">
                  <c:v>44917.295138888891</c:v>
                </c:pt>
                <c:pt idx="426">
                  <c:v>44917.29583333333</c:v>
                </c:pt>
                <c:pt idx="427">
                  <c:v>44917.296527777777</c:v>
                </c:pt>
                <c:pt idx="428">
                  <c:v>44917.297222222223</c:v>
                </c:pt>
                <c:pt idx="429">
                  <c:v>44917.29791666667</c:v>
                </c:pt>
                <c:pt idx="430">
                  <c:v>44917.298611111109</c:v>
                </c:pt>
                <c:pt idx="431">
                  <c:v>44917.299305555556</c:v>
                </c:pt>
                <c:pt idx="432">
                  <c:v>44917.3</c:v>
                </c:pt>
                <c:pt idx="433">
                  <c:v>44917.300694444442</c:v>
                </c:pt>
                <c:pt idx="434">
                  <c:v>44917.301388888889</c:v>
                </c:pt>
                <c:pt idx="435">
                  <c:v>44917.302083333336</c:v>
                </c:pt>
                <c:pt idx="436">
                  <c:v>44917.302777777775</c:v>
                </c:pt>
                <c:pt idx="437">
                  <c:v>44917.303472222222</c:v>
                </c:pt>
                <c:pt idx="438">
                  <c:v>44917.304166666669</c:v>
                </c:pt>
                <c:pt idx="439">
                  <c:v>44917.304861111108</c:v>
                </c:pt>
                <c:pt idx="440">
                  <c:v>44917.305555555555</c:v>
                </c:pt>
                <c:pt idx="441">
                  <c:v>44917.306250000001</c:v>
                </c:pt>
                <c:pt idx="442">
                  <c:v>44917.306944444441</c:v>
                </c:pt>
                <c:pt idx="443">
                  <c:v>44917.307638888888</c:v>
                </c:pt>
                <c:pt idx="444">
                  <c:v>44917.308333333334</c:v>
                </c:pt>
                <c:pt idx="445">
                  <c:v>44917.309027777781</c:v>
                </c:pt>
                <c:pt idx="446">
                  <c:v>44917.30972222222</c:v>
                </c:pt>
                <c:pt idx="447">
                  <c:v>44917.310416666667</c:v>
                </c:pt>
                <c:pt idx="448">
                  <c:v>44917.311111111114</c:v>
                </c:pt>
                <c:pt idx="449">
                  <c:v>44917.311805555553</c:v>
                </c:pt>
                <c:pt idx="450">
                  <c:v>44917.3125</c:v>
                </c:pt>
                <c:pt idx="451">
                  <c:v>44917.313194444447</c:v>
                </c:pt>
                <c:pt idx="452">
                  <c:v>44917.313888888886</c:v>
                </c:pt>
                <c:pt idx="453">
                  <c:v>44917.314583333333</c:v>
                </c:pt>
                <c:pt idx="454">
                  <c:v>44917.31527777778</c:v>
                </c:pt>
                <c:pt idx="455">
                  <c:v>44917.315972222219</c:v>
                </c:pt>
                <c:pt idx="456">
                  <c:v>44917.316666666666</c:v>
                </c:pt>
                <c:pt idx="457">
                  <c:v>44917.317361111112</c:v>
                </c:pt>
                <c:pt idx="458">
                  <c:v>44917.318055555559</c:v>
                </c:pt>
                <c:pt idx="459">
                  <c:v>44917.318749999999</c:v>
                </c:pt>
                <c:pt idx="460">
                  <c:v>44917.319444444445</c:v>
                </c:pt>
                <c:pt idx="461">
                  <c:v>44917.320138888892</c:v>
                </c:pt>
                <c:pt idx="462">
                  <c:v>44917.320833333331</c:v>
                </c:pt>
                <c:pt idx="463">
                  <c:v>44917.321527777778</c:v>
                </c:pt>
                <c:pt idx="464">
                  <c:v>44917.322222222225</c:v>
                </c:pt>
                <c:pt idx="465">
                  <c:v>44917.322916666664</c:v>
                </c:pt>
                <c:pt idx="466">
                  <c:v>44917.323611111111</c:v>
                </c:pt>
                <c:pt idx="467">
                  <c:v>44917.324305555558</c:v>
                </c:pt>
                <c:pt idx="468">
                  <c:v>44917.324999999997</c:v>
                </c:pt>
                <c:pt idx="469">
                  <c:v>44917.325694444444</c:v>
                </c:pt>
                <c:pt idx="470">
                  <c:v>44917.326388888891</c:v>
                </c:pt>
                <c:pt idx="471">
                  <c:v>44917.32708333333</c:v>
                </c:pt>
                <c:pt idx="472">
                  <c:v>44917.327777777777</c:v>
                </c:pt>
                <c:pt idx="473">
                  <c:v>44917.328472222223</c:v>
                </c:pt>
                <c:pt idx="474">
                  <c:v>44917.32916666667</c:v>
                </c:pt>
                <c:pt idx="475">
                  <c:v>44917.329861111109</c:v>
                </c:pt>
                <c:pt idx="476">
                  <c:v>44917.330555555556</c:v>
                </c:pt>
                <c:pt idx="477">
                  <c:v>44917.331250000003</c:v>
                </c:pt>
                <c:pt idx="478">
                  <c:v>44917.331944444442</c:v>
                </c:pt>
                <c:pt idx="479">
                  <c:v>44917.332638888889</c:v>
                </c:pt>
                <c:pt idx="480">
                  <c:v>44917.333333333336</c:v>
                </c:pt>
                <c:pt idx="481">
                  <c:v>44917.334027777775</c:v>
                </c:pt>
                <c:pt idx="482">
                  <c:v>44917.334722222222</c:v>
                </c:pt>
                <c:pt idx="483">
                  <c:v>44917.335416666669</c:v>
                </c:pt>
                <c:pt idx="484">
                  <c:v>44917.336111111108</c:v>
                </c:pt>
                <c:pt idx="485">
                  <c:v>44917.336805555555</c:v>
                </c:pt>
                <c:pt idx="486">
                  <c:v>44917.337500000001</c:v>
                </c:pt>
                <c:pt idx="487">
                  <c:v>44917.338194444441</c:v>
                </c:pt>
                <c:pt idx="488">
                  <c:v>44917.338888888888</c:v>
                </c:pt>
                <c:pt idx="489">
                  <c:v>44917.339583333334</c:v>
                </c:pt>
                <c:pt idx="490">
                  <c:v>44917.340277777781</c:v>
                </c:pt>
                <c:pt idx="491">
                  <c:v>44917.34097222222</c:v>
                </c:pt>
                <c:pt idx="492">
                  <c:v>44917.341666666667</c:v>
                </c:pt>
                <c:pt idx="493">
                  <c:v>44917.342361111114</c:v>
                </c:pt>
                <c:pt idx="494">
                  <c:v>44917.343055555553</c:v>
                </c:pt>
                <c:pt idx="495">
                  <c:v>44917.34375</c:v>
                </c:pt>
                <c:pt idx="496">
                  <c:v>44917.344444444447</c:v>
                </c:pt>
                <c:pt idx="497">
                  <c:v>44917.345138888886</c:v>
                </c:pt>
                <c:pt idx="498">
                  <c:v>44917.345833333333</c:v>
                </c:pt>
                <c:pt idx="499">
                  <c:v>44917.34652777778</c:v>
                </c:pt>
                <c:pt idx="500">
                  <c:v>44917.347222222219</c:v>
                </c:pt>
                <c:pt idx="501">
                  <c:v>44917.347916666666</c:v>
                </c:pt>
                <c:pt idx="502">
                  <c:v>44917.348611111112</c:v>
                </c:pt>
                <c:pt idx="503">
                  <c:v>44917.349305555559</c:v>
                </c:pt>
                <c:pt idx="504">
                  <c:v>44917.35</c:v>
                </c:pt>
                <c:pt idx="505">
                  <c:v>44917.350694444445</c:v>
                </c:pt>
                <c:pt idx="506">
                  <c:v>44917.351388888892</c:v>
                </c:pt>
                <c:pt idx="507">
                  <c:v>44917.352083333331</c:v>
                </c:pt>
                <c:pt idx="508">
                  <c:v>44917.352777777778</c:v>
                </c:pt>
                <c:pt idx="509">
                  <c:v>44917.353472222225</c:v>
                </c:pt>
                <c:pt idx="510">
                  <c:v>44917.354166666664</c:v>
                </c:pt>
                <c:pt idx="511">
                  <c:v>44917.354861111111</c:v>
                </c:pt>
                <c:pt idx="512">
                  <c:v>44917.355555555558</c:v>
                </c:pt>
                <c:pt idx="513">
                  <c:v>44917.356249999997</c:v>
                </c:pt>
                <c:pt idx="514">
                  <c:v>44917.356944444444</c:v>
                </c:pt>
                <c:pt idx="515">
                  <c:v>44917.357638888891</c:v>
                </c:pt>
                <c:pt idx="516">
                  <c:v>44917.35833333333</c:v>
                </c:pt>
                <c:pt idx="517">
                  <c:v>44917.359027777777</c:v>
                </c:pt>
                <c:pt idx="518">
                  <c:v>44917.359722222223</c:v>
                </c:pt>
                <c:pt idx="519">
                  <c:v>44917.36041666667</c:v>
                </c:pt>
                <c:pt idx="520">
                  <c:v>44917.361111111109</c:v>
                </c:pt>
                <c:pt idx="521">
                  <c:v>44917.361805555556</c:v>
                </c:pt>
                <c:pt idx="522">
                  <c:v>44917.362500000003</c:v>
                </c:pt>
                <c:pt idx="523">
                  <c:v>44917.363194444442</c:v>
                </c:pt>
                <c:pt idx="524">
                  <c:v>44917.363888888889</c:v>
                </c:pt>
                <c:pt idx="525">
                  <c:v>44917.364583333336</c:v>
                </c:pt>
                <c:pt idx="526">
                  <c:v>44917.365277777775</c:v>
                </c:pt>
                <c:pt idx="527">
                  <c:v>44917.365972222222</c:v>
                </c:pt>
                <c:pt idx="528">
                  <c:v>44917.366666666669</c:v>
                </c:pt>
                <c:pt idx="529">
                  <c:v>44917.367361111108</c:v>
                </c:pt>
                <c:pt idx="530">
                  <c:v>44917.368055555555</c:v>
                </c:pt>
                <c:pt idx="531">
                  <c:v>44917.368750000001</c:v>
                </c:pt>
                <c:pt idx="532">
                  <c:v>44917.369444444441</c:v>
                </c:pt>
                <c:pt idx="533">
                  <c:v>44917.370138888888</c:v>
                </c:pt>
                <c:pt idx="534">
                  <c:v>44917.370833333334</c:v>
                </c:pt>
                <c:pt idx="535">
                  <c:v>44917.371527777781</c:v>
                </c:pt>
                <c:pt idx="536">
                  <c:v>44917.37222222222</c:v>
                </c:pt>
                <c:pt idx="537">
                  <c:v>44917.372916666667</c:v>
                </c:pt>
                <c:pt idx="538">
                  <c:v>44917.373611111114</c:v>
                </c:pt>
                <c:pt idx="539">
                  <c:v>44917.374305555553</c:v>
                </c:pt>
                <c:pt idx="540">
                  <c:v>44917.375</c:v>
                </c:pt>
                <c:pt idx="541">
                  <c:v>44917.375694444447</c:v>
                </c:pt>
                <c:pt idx="542">
                  <c:v>44917.376388888886</c:v>
                </c:pt>
                <c:pt idx="543">
                  <c:v>44917.377083333333</c:v>
                </c:pt>
                <c:pt idx="544">
                  <c:v>44917.37777777778</c:v>
                </c:pt>
                <c:pt idx="545">
                  <c:v>44917.378472222219</c:v>
                </c:pt>
                <c:pt idx="546">
                  <c:v>44917.379166666666</c:v>
                </c:pt>
                <c:pt idx="547">
                  <c:v>44917.379861111112</c:v>
                </c:pt>
                <c:pt idx="548">
                  <c:v>44917.380555555559</c:v>
                </c:pt>
                <c:pt idx="549">
                  <c:v>44917.381249999999</c:v>
                </c:pt>
                <c:pt idx="550">
                  <c:v>44917.381944444445</c:v>
                </c:pt>
                <c:pt idx="551">
                  <c:v>44917.382638888892</c:v>
                </c:pt>
                <c:pt idx="552">
                  <c:v>44917.383333333331</c:v>
                </c:pt>
                <c:pt idx="553">
                  <c:v>44917.384027777778</c:v>
                </c:pt>
                <c:pt idx="554">
                  <c:v>44917.384722222225</c:v>
                </c:pt>
                <c:pt idx="555">
                  <c:v>44917.385416666664</c:v>
                </c:pt>
                <c:pt idx="556">
                  <c:v>44917.386111111111</c:v>
                </c:pt>
                <c:pt idx="557">
                  <c:v>44917.386805555558</c:v>
                </c:pt>
                <c:pt idx="558">
                  <c:v>44917.387499999997</c:v>
                </c:pt>
                <c:pt idx="559">
                  <c:v>44917.388194444444</c:v>
                </c:pt>
                <c:pt idx="560">
                  <c:v>44917.388888888891</c:v>
                </c:pt>
                <c:pt idx="561">
                  <c:v>44917.38958333333</c:v>
                </c:pt>
                <c:pt idx="562">
                  <c:v>44917.390277777777</c:v>
                </c:pt>
                <c:pt idx="563">
                  <c:v>44917.390972222223</c:v>
                </c:pt>
                <c:pt idx="564">
                  <c:v>44917.39166666667</c:v>
                </c:pt>
                <c:pt idx="565">
                  <c:v>44917.392361111109</c:v>
                </c:pt>
                <c:pt idx="566">
                  <c:v>44917.393055555556</c:v>
                </c:pt>
                <c:pt idx="567">
                  <c:v>44917.393750000003</c:v>
                </c:pt>
                <c:pt idx="568">
                  <c:v>44917.394444444442</c:v>
                </c:pt>
                <c:pt idx="569">
                  <c:v>44917.395138888889</c:v>
                </c:pt>
                <c:pt idx="570">
                  <c:v>44917.395833333336</c:v>
                </c:pt>
                <c:pt idx="571">
                  <c:v>44917.396527777775</c:v>
                </c:pt>
                <c:pt idx="572">
                  <c:v>44917.397222222222</c:v>
                </c:pt>
                <c:pt idx="573">
                  <c:v>44917.397916666669</c:v>
                </c:pt>
                <c:pt idx="574">
                  <c:v>44917.398611111108</c:v>
                </c:pt>
                <c:pt idx="575">
                  <c:v>44917.399305555555</c:v>
                </c:pt>
                <c:pt idx="576">
                  <c:v>44917.4</c:v>
                </c:pt>
                <c:pt idx="577">
                  <c:v>44917.400694444441</c:v>
                </c:pt>
                <c:pt idx="578">
                  <c:v>44917.401388888888</c:v>
                </c:pt>
                <c:pt idx="579">
                  <c:v>44917.402083333334</c:v>
                </c:pt>
                <c:pt idx="580">
                  <c:v>44917.402777777781</c:v>
                </c:pt>
                <c:pt idx="581">
                  <c:v>44917.40347222222</c:v>
                </c:pt>
                <c:pt idx="582">
                  <c:v>44917.404166666667</c:v>
                </c:pt>
                <c:pt idx="583">
                  <c:v>44917.404861111114</c:v>
                </c:pt>
                <c:pt idx="584">
                  <c:v>44917.405555555553</c:v>
                </c:pt>
                <c:pt idx="585">
                  <c:v>44917.40625</c:v>
                </c:pt>
                <c:pt idx="586">
                  <c:v>44917.406944444447</c:v>
                </c:pt>
                <c:pt idx="587">
                  <c:v>44917.407638888886</c:v>
                </c:pt>
                <c:pt idx="588">
                  <c:v>44917.408333333333</c:v>
                </c:pt>
                <c:pt idx="589">
                  <c:v>44917.40902777778</c:v>
                </c:pt>
                <c:pt idx="590">
                  <c:v>44917.409722222219</c:v>
                </c:pt>
                <c:pt idx="591">
                  <c:v>44917.410416666666</c:v>
                </c:pt>
                <c:pt idx="592">
                  <c:v>44917.411111111112</c:v>
                </c:pt>
                <c:pt idx="593">
                  <c:v>44917.411805555559</c:v>
                </c:pt>
                <c:pt idx="594">
                  <c:v>44917.412499999999</c:v>
                </c:pt>
                <c:pt idx="595">
                  <c:v>44917.413194444445</c:v>
                </c:pt>
                <c:pt idx="596">
                  <c:v>44917.413888888892</c:v>
                </c:pt>
                <c:pt idx="597">
                  <c:v>44917.414583333331</c:v>
                </c:pt>
                <c:pt idx="598">
                  <c:v>44917.415277777778</c:v>
                </c:pt>
                <c:pt idx="599">
                  <c:v>44917.415972222225</c:v>
                </c:pt>
                <c:pt idx="600">
                  <c:v>44917.416666666664</c:v>
                </c:pt>
                <c:pt idx="601">
                  <c:v>44917.417361111111</c:v>
                </c:pt>
                <c:pt idx="602">
                  <c:v>44917.418055555558</c:v>
                </c:pt>
                <c:pt idx="603">
                  <c:v>44917.418749999997</c:v>
                </c:pt>
                <c:pt idx="604">
                  <c:v>44917.419444444444</c:v>
                </c:pt>
                <c:pt idx="605">
                  <c:v>44917.420138888891</c:v>
                </c:pt>
                <c:pt idx="606">
                  <c:v>44917.42083333333</c:v>
                </c:pt>
                <c:pt idx="607">
                  <c:v>44917.421527777777</c:v>
                </c:pt>
                <c:pt idx="608">
                  <c:v>44917.422222222223</c:v>
                </c:pt>
                <c:pt idx="609">
                  <c:v>44917.42291666667</c:v>
                </c:pt>
                <c:pt idx="610">
                  <c:v>44917.423611111109</c:v>
                </c:pt>
                <c:pt idx="611">
                  <c:v>44917.424305555556</c:v>
                </c:pt>
                <c:pt idx="612">
                  <c:v>44917.425000000003</c:v>
                </c:pt>
                <c:pt idx="613">
                  <c:v>44917.425694444442</c:v>
                </c:pt>
                <c:pt idx="614">
                  <c:v>44917.426388888889</c:v>
                </c:pt>
                <c:pt idx="615">
                  <c:v>44917.427083333336</c:v>
                </c:pt>
                <c:pt idx="616">
                  <c:v>44917.427777777775</c:v>
                </c:pt>
                <c:pt idx="617">
                  <c:v>44917.428472222222</c:v>
                </c:pt>
                <c:pt idx="618">
                  <c:v>44917.429166666669</c:v>
                </c:pt>
                <c:pt idx="619">
                  <c:v>44917.429861111108</c:v>
                </c:pt>
                <c:pt idx="620">
                  <c:v>44917.430555555555</c:v>
                </c:pt>
                <c:pt idx="621">
                  <c:v>44917.431250000001</c:v>
                </c:pt>
                <c:pt idx="622">
                  <c:v>44917.431944444441</c:v>
                </c:pt>
                <c:pt idx="623">
                  <c:v>44917.432638888888</c:v>
                </c:pt>
                <c:pt idx="624">
                  <c:v>44917.433333333334</c:v>
                </c:pt>
                <c:pt idx="625">
                  <c:v>44917.434027777781</c:v>
                </c:pt>
                <c:pt idx="626">
                  <c:v>44917.43472222222</c:v>
                </c:pt>
                <c:pt idx="627">
                  <c:v>44917.435416666667</c:v>
                </c:pt>
                <c:pt idx="628">
                  <c:v>44917.436111111114</c:v>
                </c:pt>
                <c:pt idx="629">
                  <c:v>44917.436805555553</c:v>
                </c:pt>
                <c:pt idx="630">
                  <c:v>44917.4375</c:v>
                </c:pt>
                <c:pt idx="631">
                  <c:v>44917.438194444447</c:v>
                </c:pt>
                <c:pt idx="632">
                  <c:v>44917.438888888886</c:v>
                </c:pt>
                <c:pt idx="633">
                  <c:v>44917.439583333333</c:v>
                </c:pt>
                <c:pt idx="634">
                  <c:v>44917.44027777778</c:v>
                </c:pt>
                <c:pt idx="635">
                  <c:v>44917.440972222219</c:v>
                </c:pt>
                <c:pt idx="636">
                  <c:v>44917.441666666666</c:v>
                </c:pt>
                <c:pt idx="637">
                  <c:v>44917.442361111112</c:v>
                </c:pt>
                <c:pt idx="638">
                  <c:v>44917.443055555559</c:v>
                </c:pt>
                <c:pt idx="639">
                  <c:v>44917.443749999999</c:v>
                </c:pt>
                <c:pt idx="640">
                  <c:v>44917.444444444445</c:v>
                </c:pt>
                <c:pt idx="641">
                  <c:v>44917.445138888892</c:v>
                </c:pt>
                <c:pt idx="642">
                  <c:v>44917.445833333331</c:v>
                </c:pt>
                <c:pt idx="643">
                  <c:v>44917.446527777778</c:v>
                </c:pt>
                <c:pt idx="644">
                  <c:v>44917.447222222225</c:v>
                </c:pt>
                <c:pt idx="645">
                  <c:v>44917.447916666664</c:v>
                </c:pt>
                <c:pt idx="646">
                  <c:v>44917.448611111111</c:v>
                </c:pt>
                <c:pt idx="647">
                  <c:v>44917.449305555558</c:v>
                </c:pt>
                <c:pt idx="648">
                  <c:v>44917.45</c:v>
                </c:pt>
                <c:pt idx="649">
                  <c:v>44917.450694444444</c:v>
                </c:pt>
                <c:pt idx="650">
                  <c:v>44917.451388888891</c:v>
                </c:pt>
                <c:pt idx="651">
                  <c:v>44917.45208333333</c:v>
                </c:pt>
                <c:pt idx="652">
                  <c:v>44917.452777777777</c:v>
                </c:pt>
                <c:pt idx="653">
                  <c:v>44917.453472222223</c:v>
                </c:pt>
                <c:pt idx="654">
                  <c:v>44917.45416666667</c:v>
                </c:pt>
                <c:pt idx="655">
                  <c:v>44917.454861111109</c:v>
                </c:pt>
                <c:pt idx="656">
                  <c:v>44917.455555555556</c:v>
                </c:pt>
                <c:pt idx="657">
                  <c:v>44917.456250000003</c:v>
                </c:pt>
                <c:pt idx="658">
                  <c:v>44917.456944444442</c:v>
                </c:pt>
                <c:pt idx="659">
                  <c:v>44917.457638888889</c:v>
                </c:pt>
                <c:pt idx="660">
                  <c:v>44917.458333333336</c:v>
                </c:pt>
                <c:pt idx="661">
                  <c:v>44917.459027777775</c:v>
                </c:pt>
                <c:pt idx="662">
                  <c:v>44917.459722222222</c:v>
                </c:pt>
                <c:pt idx="663">
                  <c:v>44917.460416666669</c:v>
                </c:pt>
                <c:pt idx="664">
                  <c:v>44917.461111111108</c:v>
                </c:pt>
                <c:pt idx="665">
                  <c:v>44917.461805555555</c:v>
                </c:pt>
                <c:pt idx="666">
                  <c:v>44917.462500000001</c:v>
                </c:pt>
                <c:pt idx="667">
                  <c:v>44917.463194444441</c:v>
                </c:pt>
                <c:pt idx="668">
                  <c:v>44917.463888888888</c:v>
                </c:pt>
                <c:pt idx="669">
                  <c:v>44917.464583333334</c:v>
                </c:pt>
                <c:pt idx="670">
                  <c:v>44917.465277777781</c:v>
                </c:pt>
                <c:pt idx="671">
                  <c:v>44917.46597222222</c:v>
                </c:pt>
                <c:pt idx="672">
                  <c:v>44917.466666666667</c:v>
                </c:pt>
                <c:pt idx="673">
                  <c:v>44917.467361111114</c:v>
                </c:pt>
                <c:pt idx="674">
                  <c:v>44917.468055555553</c:v>
                </c:pt>
                <c:pt idx="675">
                  <c:v>44917.46875</c:v>
                </c:pt>
                <c:pt idx="676">
                  <c:v>44917.469444444447</c:v>
                </c:pt>
                <c:pt idx="677">
                  <c:v>44917.470138888886</c:v>
                </c:pt>
                <c:pt idx="678">
                  <c:v>44917.470833333333</c:v>
                </c:pt>
                <c:pt idx="679">
                  <c:v>44917.47152777778</c:v>
                </c:pt>
                <c:pt idx="680">
                  <c:v>44917.472222222219</c:v>
                </c:pt>
                <c:pt idx="681">
                  <c:v>44917.472916666666</c:v>
                </c:pt>
                <c:pt idx="682">
                  <c:v>44917.473611111112</c:v>
                </c:pt>
                <c:pt idx="683">
                  <c:v>44917.474305555559</c:v>
                </c:pt>
                <c:pt idx="684">
                  <c:v>44917.474999999999</c:v>
                </c:pt>
                <c:pt idx="685">
                  <c:v>44917.475694444445</c:v>
                </c:pt>
                <c:pt idx="686">
                  <c:v>44917.476388888892</c:v>
                </c:pt>
                <c:pt idx="687">
                  <c:v>44917.477083333331</c:v>
                </c:pt>
                <c:pt idx="688">
                  <c:v>44917.477777777778</c:v>
                </c:pt>
                <c:pt idx="689">
                  <c:v>44917.478472222225</c:v>
                </c:pt>
                <c:pt idx="690">
                  <c:v>44917.479166666664</c:v>
                </c:pt>
                <c:pt idx="691">
                  <c:v>44917.479861111111</c:v>
                </c:pt>
                <c:pt idx="692">
                  <c:v>44917.480555555558</c:v>
                </c:pt>
                <c:pt idx="693">
                  <c:v>44917.481249999997</c:v>
                </c:pt>
                <c:pt idx="694">
                  <c:v>44917.481944444444</c:v>
                </c:pt>
                <c:pt idx="695">
                  <c:v>44917.482638888891</c:v>
                </c:pt>
                <c:pt idx="696">
                  <c:v>44917.48333333333</c:v>
                </c:pt>
                <c:pt idx="697">
                  <c:v>44917.484027777777</c:v>
                </c:pt>
                <c:pt idx="698">
                  <c:v>44917.484722222223</c:v>
                </c:pt>
                <c:pt idx="699">
                  <c:v>44917.48541666667</c:v>
                </c:pt>
                <c:pt idx="700">
                  <c:v>44917.486111111109</c:v>
                </c:pt>
                <c:pt idx="701">
                  <c:v>44917.486805555556</c:v>
                </c:pt>
                <c:pt idx="702">
                  <c:v>44917.487500000003</c:v>
                </c:pt>
                <c:pt idx="703">
                  <c:v>44917.488194444442</c:v>
                </c:pt>
                <c:pt idx="704">
                  <c:v>44917.488888888889</c:v>
                </c:pt>
                <c:pt idx="705">
                  <c:v>44917.489583333336</c:v>
                </c:pt>
                <c:pt idx="706">
                  <c:v>44917.490277777775</c:v>
                </c:pt>
                <c:pt idx="707">
                  <c:v>44917.490972222222</c:v>
                </c:pt>
                <c:pt idx="708">
                  <c:v>44917.491666666669</c:v>
                </c:pt>
                <c:pt idx="709">
                  <c:v>44917.492361111108</c:v>
                </c:pt>
                <c:pt idx="710">
                  <c:v>44917.493055555555</c:v>
                </c:pt>
                <c:pt idx="711">
                  <c:v>44917.493750000001</c:v>
                </c:pt>
                <c:pt idx="712">
                  <c:v>44917.494444444441</c:v>
                </c:pt>
                <c:pt idx="713">
                  <c:v>44917.495138888888</c:v>
                </c:pt>
                <c:pt idx="714">
                  <c:v>44917.495833333334</c:v>
                </c:pt>
                <c:pt idx="715">
                  <c:v>44917.496527777781</c:v>
                </c:pt>
                <c:pt idx="716">
                  <c:v>44917.49722222222</c:v>
                </c:pt>
                <c:pt idx="717">
                  <c:v>44917.497916666667</c:v>
                </c:pt>
                <c:pt idx="718">
                  <c:v>44917.498611111114</c:v>
                </c:pt>
                <c:pt idx="719">
                  <c:v>44917.499305555553</c:v>
                </c:pt>
                <c:pt idx="720">
                  <c:v>44917.5</c:v>
                </c:pt>
                <c:pt idx="721">
                  <c:v>44917.500694444447</c:v>
                </c:pt>
                <c:pt idx="722">
                  <c:v>44917.501388888886</c:v>
                </c:pt>
                <c:pt idx="723">
                  <c:v>44917.502083333333</c:v>
                </c:pt>
                <c:pt idx="724">
                  <c:v>44917.50277777778</c:v>
                </c:pt>
                <c:pt idx="725">
                  <c:v>44917.503472222219</c:v>
                </c:pt>
                <c:pt idx="726">
                  <c:v>44917.504166666666</c:v>
                </c:pt>
                <c:pt idx="727">
                  <c:v>44917.504861111112</c:v>
                </c:pt>
                <c:pt idx="728">
                  <c:v>44917.505555555559</c:v>
                </c:pt>
                <c:pt idx="729">
                  <c:v>44917.506249999999</c:v>
                </c:pt>
                <c:pt idx="730">
                  <c:v>44917.506944444445</c:v>
                </c:pt>
                <c:pt idx="731">
                  <c:v>44917.507638888892</c:v>
                </c:pt>
                <c:pt idx="732">
                  <c:v>44917.508333333331</c:v>
                </c:pt>
                <c:pt idx="733">
                  <c:v>44917.509027777778</c:v>
                </c:pt>
                <c:pt idx="734">
                  <c:v>44917.509722222225</c:v>
                </c:pt>
                <c:pt idx="735">
                  <c:v>44917.510416666664</c:v>
                </c:pt>
                <c:pt idx="736">
                  <c:v>44917.511111111111</c:v>
                </c:pt>
                <c:pt idx="737">
                  <c:v>44917.511805555558</c:v>
                </c:pt>
                <c:pt idx="738">
                  <c:v>44917.512499999997</c:v>
                </c:pt>
                <c:pt idx="739">
                  <c:v>44917.513194444444</c:v>
                </c:pt>
                <c:pt idx="740">
                  <c:v>44917.513888888891</c:v>
                </c:pt>
                <c:pt idx="741">
                  <c:v>44917.51458333333</c:v>
                </c:pt>
                <c:pt idx="742">
                  <c:v>44917.515277777777</c:v>
                </c:pt>
                <c:pt idx="743">
                  <c:v>44917.515972222223</c:v>
                </c:pt>
                <c:pt idx="744">
                  <c:v>44917.51666666667</c:v>
                </c:pt>
                <c:pt idx="745">
                  <c:v>44917.517361111109</c:v>
                </c:pt>
                <c:pt idx="746">
                  <c:v>44917.518055555556</c:v>
                </c:pt>
                <c:pt idx="747">
                  <c:v>44917.518750000003</c:v>
                </c:pt>
                <c:pt idx="748">
                  <c:v>44917.519444444442</c:v>
                </c:pt>
                <c:pt idx="749">
                  <c:v>44917.520138888889</c:v>
                </c:pt>
                <c:pt idx="750">
                  <c:v>44917.520833333336</c:v>
                </c:pt>
                <c:pt idx="751">
                  <c:v>44917.521527777775</c:v>
                </c:pt>
                <c:pt idx="752">
                  <c:v>44917.522222222222</c:v>
                </c:pt>
                <c:pt idx="753">
                  <c:v>44917.522916666669</c:v>
                </c:pt>
                <c:pt idx="754">
                  <c:v>44917.523611111108</c:v>
                </c:pt>
                <c:pt idx="755">
                  <c:v>44917.524305555555</c:v>
                </c:pt>
                <c:pt idx="756">
                  <c:v>44917.525000000001</c:v>
                </c:pt>
                <c:pt idx="757">
                  <c:v>44917.525694444441</c:v>
                </c:pt>
                <c:pt idx="758">
                  <c:v>44917.526388888888</c:v>
                </c:pt>
                <c:pt idx="759">
                  <c:v>44917.527083333334</c:v>
                </c:pt>
                <c:pt idx="760">
                  <c:v>44917.527777777781</c:v>
                </c:pt>
                <c:pt idx="761">
                  <c:v>44917.52847222222</c:v>
                </c:pt>
                <c:pt idx="762">
                  <c:v>44917.529166666667</c:v>
                </c:pt>
                <c:pt idx="763">
                  <c:v>44917.529861111114</c:v>
                </c:pt>
                <c:pt idx="764">
                  <c:v>44917.530555555553</c:v>
                </c:pt>
                <c:pt idx="765">
                  <c:v>44917.53125</c:v>
                </c:pt>
                <c:pt idx="766">
                  <c:v>44917.531944444447</c:v>
                </c:pt>
                <c:pt idx="767">
                  <c:v>44917.532638888886</c:v>
                </c:pt>
                <c:pt idx="768">
                  <c:v>44917.533333333333</c:v>
                </c:pt>
                <c:pt idx="769">
                  <c:v>44917.53402777778</c:v>
                </c:pt>
                <c:pt idx="770">
                  <c:v>44917.534722222219</c:v>
                </c:pt>
                <c:pt idx="771">
                  <c:v>44917.535416666666</c:v>
                </c:pt>
                <c:pt idx="772">
                  <c:v>44917.536111111112</c:v>
                </c:pt>
                <c:pt idx="773">
                  <c:v>44917.536805555559</c:v>
                </c:pt>
                <c:pt idx="774">
                  <c:v>44917.537499999999</c:v>
                </c:pt>
                <c:pt idx="775">
                  <c:v>44917.538194444445</c:v>
                </c:pt>
                <c:pt idx="776">
                  <c:v>44917.538888888892</c:v>
                </c:pt>
                <c:pt idx="777">
                  <c:v>44917.539583333331</c:v>
                </c:pt>
                <c:pt idx="778">
                  <c:v>44917.540277777778</c:v>
                </c:pt>
                <c:pt idx="779">
                  <c:v>44917.540972222225</c:v>
                </c:pt>
                <c:pt idx="780">
                  <c:v>44917.541666666664</c:v>
                </c:pt>
                <c:pt idx="781">
                  <c:v>44917.542361111111</c:v>
                </c:pt>
                <c:pt idx="782">
                  <c:v>44917.543055555558</c:v>
                </c:pt>
                <c:pt idx="783">
                  <c:v>44917.543749999997</c:v>
                </c:pt>
                <c:pt idx="784">
                  <c:v>44917.544444444444</c:v>
                </c:pt>
                <c:pt idx="785">
                  <c:v>44917.545138888891</c:v>
                </c:pt>
                <c:pt idx="786">
                  <c:v>44917.54583333333</c:v>
                </c:pt>
                <c:pt idx="787">
                  <c:v>44917.546527777777</c:v>
                </c:pt>
                <c:pt idx="788">
                  <c:v>44917.547222222223</c:v>
                </c:pt>
                <c:pt idx="789">
                  <c:v>44917.54791666667</c:v>
                </c:pt>
                <c:pt idx="790">
                  <c:v>44917.548611111109</c:v>
                </c:pt>
                <c:pt idx="791">
                  <c:v>44917.549305555556</c:v>
                </c:pt>
                <c:pt idx="792">
                  <c:v>44917.55</c:v>
                </c:pt>
                <c:pt idx="793">
                  <c:v>44917.550694444442</c:v>
                </c:pt>
                <c:pt idx="794">
                  <c:v>44917.551388888889</c:v>
                </c:pt>
                <c:pt idx="795">
                  <c:v>44917.552083333336</c:v>
                </c:pt>
                <c:pt idx="796">
                  <c:v>44917.552777777775</c:v>
                </c:pt>
                <c:pt idx="797">
                  <c:v>44917.553472222222</c:v>
                </c:pt>
                <c:pt idx="798">
                  <c:v>44917.554166666669</c:v>
                </c:pt>
                <c:pt idx="799">
                  <c:v>44917.554861111108</c:v>
                </c:pt>
                <c:pt idx="800">
                  <c:v>44917.555555555555</c:v>
                </c:pt>
                <c:pt idx="801">
                  <c:v>44917.556250000001</c:v>
                </c:pt>
                <c:pt idx="802">
                  <c:v>44917.556944444441</c:v>
                </c:pt>
                <c:pt idx="803">
                  <c:v>44917.557638888888</c:v>
                </c:pt>
                <c:pt idx="804">
                  <c:v>44917.558333333334</c:v>
                </c:pt>
                <c:pt idx="805">
                  <c:v>44917.559027777781</c:v>
                </c:pt>
                <c:pt idx="806">
                  <c:v>44917.55972222222</c:v>
                </c:pt>
                <c:pt idx="807">
                  <c:v>44917.560416666667</c:v>
                </c:pt>
                <c:pt idx="808">
                  <c:v>44917.561111111114</c:v>
                </c:pt>
                <c:pt idx="809">
                  <c:v>44917.561805555553</c:v>
                </c:pt>
                <c:pt idx="810">
                  <c:v>44917.5625</c:v>
                </c:pt>
                <c:pt idx="811">
                  <c:v>44917.563194444447</c:v>
                </c:pt>
                <c:pt idx="812">
                  <c:v>44917.563888888886</c:v>
                </c:pt>
                <c:pt idx="813">
                  <c:v>44917.564583333333</c:v>
                </c:pt>
                <c:pt idx="814">
                  <c:v>44917.56527777778</c:v>
                </c:pt>
                <c:pt idx="815">
                  <c:v>44917.565972222219</c:v>
                </c:pt>
                <c:pt idx="816">
                  <c:v>44917.566666666666</c:v>
                </c:pt>
                <c:pt idx="817">
                  <c:v>44917.567361111112</c:v>
                </c:pt>
                <c:pt idx="818">
                  <c:v>44917.568055555559</c:v>
                </c:pt>
                <c:pt idx="819">
                  <c:v>44917.568749999999</c:v>
                </c:pt>
                <c:pt idx="820">
                  <c:v>44917.569444444445</c:v>
                </c:pt>
                <c:pt idx="821">
                  <c:v>44917.570138888892</c:v>
                </c:pt>
                <c:pt idx="822">
                  <c:v>44917.570833333331</c:v>
                </c:pt>
                <c:pt idx="823">
                  <c:v>44917.571527777778</c:v>
                </c:pt>
                <c:pt idx="824">
                  <c:v>44917.572222222225</c:v>
                </c:pt>
                <c:pt idx="825">
                  <c:v>44917.572916666664</c:v>
                </c:pt>
                <c:pt idx="826">
                  <c:v>44917.573611111111</c:v>
                </c:pt>
                <c:pt idx="827">
                  <c:v>44917.574305555558</c:v>
                </c:pt>
                <c:pt idx="828">
                  <c:v>44917.574999999997</c:v>
                </c:pt>
                <c:pt idx="829">
                  <c:v>44917.575694444444</c:v>
                </c:pt>
                <c:pt idx="830">
                  <c:v>44917.576388888891</c:v>
                </c:pt>
                <c:pt idx="831">
                  <c:v>44917.57708333333</c:v>
                </c:pt>
                <c:pt idx="832">
                  <c:v>44917.577777777777</c:v>
                </c:pt>
                <c:pt idx="833">
                  <c:v>44917.578472222223</c:v>
                </c:pt>
                <c:pt idx="834">
                  <c:v>44917.57916666667</c:v>
                </c:pt>
                <c:pt idx="835">
                  <c:v>44917.579861111109</c:v>
                </c:pt>
                <c:pt idx="836">
                  <c:v>44917.580555555556</c:v>
                </c:pt>
                <c:pt idx="837">
                  <c:v>44917.581250000003</c:v>
                </c:pt>
                <c:pt idx="838">
                  <c:v>44917.581944444442</c:v>
                </c:pt>
                <c:pt idx="839">
                  <c:v>44917.582638888889</c:v>
                </c:pt>
                <c:pt idx="840">
                  <c:v>44917.583333333336</c:v>
                </c:pt>
                <c:pt idx="841">
                  <c:v>44917.584027777775</c:v>
                </c:pt>
                <c:pt idx="842">
                  <c:v>44917.584722222222</c:v>
                </c:pt>
                <c:pt idx="843">
                  <c:v>44917.585416666669</c:v>
                </c:pt>
                <c:pt idx="844">
                  <c:v>44917.586111111108</c:v>
                </c:pt>
                <c:pt idx="845">
                  <c:v>44917.586805555555</c:v>
                </c:pt>
                <c:pt idx="846">
                  <c:v>44917.587500000001</c:v>
                </c:pt>
                <c:pt idx="847">
                  <c:v>44917.588194444441</c:v>
                </c:pt>
                <c:pt idx="848">
                  <c:v>44917.588888888888</c:v>
                </c:pt>
                <c:pt idx="849">
                  <c:v>44917.589583333334</c:v>
                </c:pt>
                <c:pt idx="850">
                  <c:v>44917.590277777781</c:v>
                </c:pt>
                <c:pt idx="851">
                  <c:v>44917.59097222222</c:v>
                </c:pt>
                <c:pt idx="852">
                  <c:v>44917.591666666667</c:v>
                </c:pt>
                <c:pt idx="853">
                  <c:v>44917.592361111114</c:v>
                </c:pt>
                <c:pt idx="854">
                  <c:v>44917.593055555553</c:v>
                </c:pt>
                <c:pt idx="855">
                  <c:v>44917.59375</c:v>
                </c:pt>
                <c:pt idx="856">
                  <c:v>44917.594444444447</c:v>
                </c:pt>
                <c:pt idx="857">
                  <c:v>44917.595138888886</c:v>
                </c:pt>
                <c:pt idx="858">
                  <c:v>44917.595833333333</c:v>
                </c:pt>
                <c:pt idx="859">
                  <c:v>44917.59652777778</c:v>
                </c:pt>
                <c:pt idx="860">
                  <c:v>44917.597222222219</c:v>
                </c:pt>
                <c:pt idx="861">
                  <c:v>44917.597916666666</c:v>
                </c:pt>
                <c:pt idx="862">
                  <c:v>44917.598611111112</c:v>
                </c:pt>
                <c:pt idx="863">
                  <c:v>44917.599305555559</c:v>
                </c:pt>
                <c:pt idx="864">
                  <c:v>44917.599999999999</c:v>
                </c:pt>
                <c:pt idx="865">
                  <c:v>44917.600694444445</c:v>
                </c:pt>
                <c:pt idx="866">
                  <c:v>44917.601388888892</c:v>
                </c:pt>
                <c:pt idx="867">
                  <c:v>44917.602083333331</c:v>
                </c:pt>
                <c:pt idx="868">
                  <c:v>44917.602777777778</c:v>
                </c:pt>
                <c:pt idx="869">
                  <c:v>44917.603472222225</c:v>
                </c:pt>
                <c:pt idx="870">
                  <c:v>44917.604166666664</c:v>
                </c:pt>
                <c:pt idx="871">
                  <c:v>44917.604861111111</c:v>
                </c:pt>
                <c:pt idx="872">
                  <c:v>44917.605555555558</c:v>
                </c:pt>
                <c:pt idx="873">
                  <c:v>44917.606249999997</c:v>
                </c:pt>
                <c:pt idx="874">
                  <c:v>44917.606944444444</c:v>
                </c:pt>
                <c:pt idx="875">
                  <c:v>44917.607638888891</c:v>
                </c:pt>
                <c:pt idx="876">
                  <c:v>44917.60833333333</c:v>
                </c:pt>
                <c:pt idx="877">
                  <c:v>44917.609027777777</c:v>
                </c:pt>
                <c:pt idx="878">
                  <c:v>44917.609722222223</c:v>
                </c:pt>
                <c:pt idx="879">
                  <c:v>44917.61041666667</c:v>
                </c:pt>
                <c:pt idx="880">
                  <c:v>44917.611111111109</c:v>
                </c:pt>
                <c:pt idx="881">
                  <c:v>44917.611805555556</c:v>
                </c:pt>
                <c:pt idx="882">
                  <c:v>44917.612500000003</c:v>
                </c:pt>
                <c:pt idx="883">
                  <c:v>44917.613194444442</c:v>
                </c:pt>
                <c:pt idx="884">
                  <c:v>44917.613888888889</c:v>
                </c:pt>
                <c:pt idx="885">
                  <c:v>44917.614583333336</c:v>
                </c:pt>
                <c:pt idx="886">
                  <c:v>44917.615277777775</c:v>
                </c:pt>
                <c:pt idx="887">
                  <c:v>44917.615972222222</c:v>
                </c:pt>
                <c:pt idx="888">
                  <c:v>44917.616666666669</c:v>
                </c:pt>
                <c:pt idx="889">
                  <c:v>44917.617361111108</c:v>
                </c:pt>
                <c:pt idx="890">
                  <c:v>44917.618055555555</c:v>
                </c:pt>
                <c:pt idx="891">
                  <c:v>44917.618750000001</c:v>
                </c:pt>
                <c:pt idx="892">
                  <c:v>44917.619444444441</c:v>
                </c:pt>
                <c:pt idx="893">
                  <c:v>44917.620138888888</c:v>
                </c:pt>
                <c:pt idx="894">
                  <c:v>44917.620833333334</c:v>
                </c:pt>
                <c:pt idx="895">
                  <c:v>44917.621527777781</c:v>
                </c:pt>
                <c:pt idx="896">
                  <c:v>44917.62222222222</c:v>
                </c:pt>
                <c:pt idx="897">
                  <c:v>44917.622916666667</c:v>
                </c:pt>
                <c:pt idx="898">
                  <c:v>44917.623611111114</c:v>
                </c:pt>
                <c:pt idx="899">
                  <c:v>44917.624305555553</c:v>
                </c:pt>
                <c:pt idx="900">
                  <c:v>44917.625</c:v>
                </c:pt>
                <c:pt idx="901">
                  <c:v>44917.625694444447</c:v>
                </c:pt>
                <c:pt idx="902">
                  <c:v>44917.626388888886</c:v>
                </c:pt>
                <c:pt idx="903">
                  <c:v>44917.627083333333</c:v>
                </c:pt>
                <c:pt idx="904">
                  <c:v>44917.62777777778</c:v>
                </c:pt>
                <c:pt idx="905">
                  <c:v>44917.628472222219</c:v>
                </c:pt>
                <c:pt idx="906">
                  <c:v>44917.629166666666</c:v>
                </c:pt>
                <c:pt idx="907">
                  <c:v>44917.629861111112</c:v>
                </c:pt>
                <c:pt idx="908">
                  <c:v>44917.630555555559</c:v>
                </c:pt>
                <c:pt idx="909">
                  <c:v>44917.631249999999</c:v>
                </c:pt>
                <c:pt idx="910">
                  <c:v>44917.631944444445</c:v>
                </c:pt>
                <c:pt idx="911">
                  <c:v>44917.632638888892</c:v>
                </c:pt>
                <c:pt idx="912">
                  <c:v>44917.633333333331</c:v>
                </c:pt>
                <c:pt idx="913">
                  <c:v>44917.634027777778</c:v>
                </c:pt>
                <c:pt idx="914">
                  <c:v>44917.634722222225</c:v>
                </c:pt>
                <c:pt idx="915">
                  <c:v>44917.635416666664</c:v>
                </c:pt>
                <c:pt idx="916">
                  <c:v>44917.636111111111</c:v>
                </c:pt>
                <c:pt idx="917">
                  <c:v>44917.636805555558</c:v>
                </c:pt>
                <c:pt idx="918">
                  <c:v>44917.637499999997</c:v>
                </c:pt>
                <c:pt idx="919">
                  <c:v>44917.638194444444</c:v>
                </c:pt>
                <c:pt idx="920">
                  <c:v>44917.638888888891</c:v>
                </c:pt>
                <c:pt idx="921">
                  <c:v>44917.63958333333</c:v>
                </c:pt>
                <c:pt idx="922">
                  <c:v>44917.640277777777</c:v>
                </c:pt>
                <c:pt idx="923">
                  <c:v>44917.640972222223</c:v>
                </c:pt>
                <c:pt idx="924">
                  <c:v>44917.64166666667</c:v>
                </c:pt>
                <c:pt idx="925">
                  <c:v>44917.642361111109</c:v>
                </c:pt>
                <c:pt idx="926">
                  <c:v>44917.643055555556</c:v>
                </c:pt>
                <c:pt idx="927">
                  <c:v>44917.643750000003</c:v>
                </c:pt>
                <c:pt idx="928">
                  <c:v>44917.644444444442</c:v>
                </c:pt>
                <c:pt idx="929">
                  <c:v>44917.645138888889</c:v>
                </c:pt>
                <c:pt idx="930">
                  <c:v>44917.645833333336</c:v>
                </c:pt>
                <c:pt idx="931">
                  <c:v>44917.646527777775</c:v>
                </c:pt>
                <c:pt idx="932">
                  <c:v>44917.647222222222</c:v>
                </c:pt>
                <c:pt idx="933">
                  <c:v>44917.647916666669</c:v>
                </c:pt>
                <c:pt idx="934">
                  <c:v>44917.648611111108</c:v>
                </c:pt>
                <c:pt idx="935">
                  <c:v>44917.649305555555</c:v>
                </c:pt>
                <c:pt idx="936">
                  <c:v>44917.65</c:v>
                </c:pt>
                <c:pt idx="937">
                  <c:v>44917.650694444441</c:v>
                </c:pt>
                <c:pt idx="938">
                  <c:v>44917.651388888888</c:v>
                </c:pt>
                <c:pt idx="939">
                  <c:v>44917.652083333334</c:v>
                </c:pt>
                <c:pt idx="940">
                  <c:v>44917.652777777781</c:v>
                </c:pt>
                <c:pt idx="941">
                  <c:v>44917.65347222222</c:v>
                </c:pt>
                <c:pt idx="942">
                  <c:v>44917.654166666667</c:v>
                </c:pt>
                <c:pt idx="943">
                  <c:v>44917.654861111114</c:v>
                </c:pt>
                <c:pt idx="944">
                  <c:v>44917.655555555553</c:v>
                </c:pt>
                <c:pt idx="945">
                  <c:v>44917.65625</c:v>
                </c:pt>
                <c:pt idx="946">
                  <c:v>44917.656944444447</c:v>
                </c:pt>
                <c:pt idx="947">
                  <c:v>44917.657638888886</c:v>
                </c:pt>
                <c:pt idx="948">
                  <c:v>44917.658333333333</c:v>
                </c:pt>
                <c:pt idx="949">
                  <c:v>44917.65902777778</c:v>
                </c:pt>
                <c:pt idx="950">
                  <c:v>44917.659722222219</c:v>
                </c:pt>
                <c:pt idx="951">
                  <c:v>44917.660416666666</c:v>
                </c:pt>
                <c:pt idx="952">
                  <c:v>44917.661111111112</c:v>
                </c:pt>
                <c:pt idx="953">
                  <c:v>44917.661805555559</c:v>
                </c:pt>
                <c:pt idx="954">
                  <c:v>44917.662499999999</c:v>
                </c:pt>
                <c:pt idx="955">
                  <c:v>44917.663194444445</c:v>
                </c:pt>
                <c:pt idx="956">
                  <c:v>44917.663888888892</c:v>
                </c:pt>
                <c:pt idx="957">
                  <c:v>44917.664583333331</c:v>
                </c:pt>
                <c:pt idx="958">
                  <c:v>44917.665277777778</c:v>
                </c:pt>
                <c:pt idx="959">
                  <c:v>44917.665972222225</c:v>
                </c:pt>
                <c:pt idx="960">
                  <c:v>44917.666666666664</c:v>
                </c:pt>
                <c:pt idx="961">
                  <c:v>44917.667361111111</c:v>
                </c:pt>
                <c:pt idx="962">
                  <c:v>44917.668055555558</c:v>
                </c:pt>
                <c:pt idx="963">
                  <c:v>44917.668749999997</c:v>
                </c:pt>
                <c:pt idx="964">
                  <c:v>44917.669444444444</c:v>
                </c:pt>
                <c:pt idx="965">
                  <c:v>44917.670138888891</c:v>
                </c:pt>
                <c:pt idx="966">
                  <c:v>44917.67083333333</c:v>
                </c:pt>
                <c:pt idx="967">
                  <c:v>44917.671527777777</c:v>
                </c:pt>
                <c:pt idx="968">
                  <c:v>44917.672222222223</c:v>
                </c:pt>
                <c:pt idx="969">
                  <c:v>44917.67291666667</c:v>
                </c:pt>
                <c:pt idx="970">
                  <c:v>44917.673611111109</c:v>
                </c:pt>
                <c:pt idx="971">
                  <c:v>44917.674305555556</c:v>
                </c:pt>
                <c:pt idx="972">
                  <c:v>44917.675000000003</c:v>
                </c:pt>
                <c:pt idx="973">
                  <c:v>44917.675694444442</c:v>
                </c:pt>
                <c:pt idx="974">
                  <c:v>44917.676388888889</c:v>
                </c:pt>
                <c:pt idx="975">
                  <c:v>44917.677083333336</c:v>
                </c:pt>
                <c:pt idx="976">
                  <c:v>44917.677777777775</c:v>
                </c:pt>
                <c:pt idx="977">
                  <c:v>44917.678472222222</c:v>
                </c:pt>
                <c:pt idx="978">
                  <c:v>44917.679166666669</c:v>
                </c:pt>
                <c:pt idx="979">
                  <c:v>44917.679861111108</c:v>
                </c:pt>
                <c:pt idx="980">
                  <c:v>44917.680555555555</c:v>
                </c:pt>
                <c:pt idx="981">
                  <c:v>44917.681250000001</c:v>
                </c:pt>
                <c:pt idx="982">
                  <c:v>44917.681944444441</c:v>
                </c:pt>
                <c:pt idx="983">
                  <c:v>44917.682638888888</c:v>
                </c:pt>
                <c:pt idx="984">
                  <c:v>44917.683333333334</c:v>
                </c:pt>
                <c:pt idx="985">
                  <c:v>44917.684027777781</c:v>
                </c:pt>
                <c:pt idx="986">
                  <c:v>44917.68472222222</c:v>
                </c:pt>
                <c:pt idx="987">
                  <c:v>44917.685416666667</c:v>
                </c:pt>
                <c:pt idx="988">
                  <c:v>44917.686111111114</c:v>
                </c:pt>
                <c:pt idx="989">
                  <c:v>44917.686805555553</c:v>
                </c:pt>
                <c:pt idx="990">
                  <c:v>44917.6875</c:v>
                </c:pt>
                <c:pt idx="991">
                  <c:v>44917.688194444447</c:v>
                </c:pt>
                <c:pt idx="992">
                  <c:v>44917.688888888886</c:v>
                </c:pt>
                <c:pt idx="993">
                  <c:v>44917.689583333333</c:v>
                </c:pt>
                <c:pt idx="994">
                  <c:v>44917.69027777778</c:v>
                </c:pt>
                <c:pt idx="995">
                  <c:v>44917.690972222219</c:v>
                </c:pt>
                <c:pt idx="996">
                  <c:v>44917.691666666666</c:v>
                </c:pt>
                <c:pt idx="997">
                  <c:v>44917.692361111112</c:v>
                </c:pt>
                <c:pt idx="998">
                  <c:v>44917.693055555559</c:v>
                </c:pt>
                <c:pt idx="999">
                  <c:v>44917.693749999999</c:v>
                </c:pt>
                <c:pt idx="1000">
                  <c:v>44917.694444444445</c:v>
                </c:pt>
                <c:pt idx="1001">
                  <c:v>44917.695138888892</c:v>
                </c:pt>
                <c:pt idx="1002">
                  <c:v>44917.695833333331</c:v>
                </c:pt>
                <c:pt idx="1003">
                  <c:v>44917.696527777778</c:v>
                </c:pt>
                <c:pt idx="1004">
                  <c:v>44917.697222222225</c:v>
                </c:pt>
                <c:pt idx="1005">
                  <c:v>44917.697916666664</c:v>
                </c:pt>
                <c:pt idx="1006">
                  <c:v>44917.698611111111</c:v>
                </c:pt>
                <c:pt idx="1007">
                  <c:v>44917.699305555558</c:v>
                </c:pt>
                <c:pt idx="1008">
                  <c:v>44917.7</c:v>
                </c:pt>
                <c:pt idx="1009">
                  <c:v>44917.700694444444</c:v>
                </c:pt>
                <c:pt idx="1010">
                  <c:v>44917.701388888891</c:v>
                </c:pt>
                <c:pt idx="1011">
                  <c:v>44917.70208333333</c:v>
                </c:pt>
                <c:pt idx="1012">
                  <c:v>44917.702777777777</c:v>
                </c:pt>
                <c:pt idx="1013">
                  <c:v>44917.703472222223</c:v>
                </c:pt>
                <c:pt idx="1014">
                  <c:v>44917.70416666667</c:v>
                </c:pt>
                <c:pt idx="1015">
                  <c:v>44917.704861111109</c:v>
                </c:pt>
                <c:pt idx="1016">
                  <c:v>44917.705555555556</c:v>
                </c:pt>
                <c:pt idx="1017">
                  <c:v>44917.706250000003</c:v>
                </c:pt>
                <c:pt idx="1018">
                  <c:v>44917.706944444442</c:v>
                </c:pt>
                <c:pt idx="1019">
                  <c:v>44917.707638888889</c:v>
                </c:pt>
                <c:pt idx="1020">
                  <c:v>44917.708333333336</c:v>
                </c:pt>
                <c:pt idx="1021">
                  <c:v>44917.709027777775</c:v>
                </c:pt>
                <c:pt idx="1022">
                  <c:v>44917.709722222222</c:v>
                </c:pt>
                <c:pt idx="1023">
                  <c:v>44917.710416666669</c:v>
                </c:pt>
                <c:pt idx="1024">
                  <c:v>44917.711111111108</c:v>
                </c:pt>
                <c:pt idx="1025">
                  <c:v>44917.711805555555</c:v>
                </c:pt>
                <c:pt idx="1026">
                  <c:v>44917.712500000001</c:v>
                </c:pt>
                <c:pt idx="1027">
                  <c:v>44917.713194444441</c:v>
                </c:pt>
                <c:pt idx="1028">
                  <c:v>44917.713888888888</c:v>
                </c:pt>
                <c:pt idx="1029">
                  <c:v>44917.714583333334</c:v>
                </c:pt>
                <c:pt idx="1030">
                  <c:v>44917.715277777781</c:v>
                </c:pt>
                <c:pt idx="1031">
                  <c:v>44917.71597222222</c:v>
                </c:pt>
                <c:pt idx="1032">
                  <c:v>44917.716666666667</c:v>
                </c:pt>
                <c:pt idx="1033">
                  <c:v>44917.717361111114</c:v>
                </c:pt>
                <c:pt idx="1034">
                  <c:v>44917.718055555553</c:v>
                </c:pt>
                <c:pt idx="1035">
                  <c:v>44917.71875</c:v>
                </c:pt>
                <c:pt idx="1036">
                  <c:v>44917.719444444447</c:v>
                </c:pt>
                <c:pt idx="1037">
                  <c:v>44917.720138888886</c:v>
                </c:pt>
                <c:pt idx="1038">
                  <c:v>44917.720833333333</c:v>
                </c:pt>
                <c:pt idx="1039">
                  <c:v>44917.72152777778</c:v>
                </c:pt>
                <c:pt idx="1040">
                  <c:v>44917.722222222219</c:v>
                </c:pt>
                <c:pt idx="1041">
                  <c:v>44917.722916666666</c:v>
                </c:pt>
                <c:pt idx="1042">
                  <c:v>44917.723611111112</c:v>
                </c:pt>
                <c:pt idx="1043">
                  <c:v>44917.724305555559</c:v>
                </c:pt>
                <c:pt idx="1044">
                  <c:v>44917.724999999999</c:v>
                </c:pt>
                <c:pt idx="1045">
                  <c:v>44917.725694444445</c:v>
                </c:pt>
                <c:pt idx="1046">
                  <c:v>44917.726388888892</c:v>
                </c:pt>
                <c:pt idx="1047">
                  <c:v>44917.727083333331</c:v>
                </c:pt>
                <c:pt idx="1048">
                  <c:v>44917.727777777778</c:v>
                </c:pt>
                <c:pt idx="1049">
                  <c:v>44917.728472222225</c:v>
                </c:pt>
                <c:pt idx="1050">
                  <c:v>44917.729166666664</c:v>
                </c:pt>
                <c:pt idx="1051">
                  <c:v>44917.729861111111</c:v>
                </c:pt>
                <c:pt idx="1052">
                  <c:v>44917.730555555558</c:v>
                </c:pt>
                <c:pt idx="1053">
                  <c:v>44917.731249999997</c:v>
                </c:pt>
                <c:pt idx="1054">
                  <c:v>44917.731944444444</c:v>
                </c:pt>
                <c:pt idx="1055">
                  <c:v>44917.732638888891</c:v>
                </c:pt>
                <c:pt idx="1056">
                  <c:v>44917.73333333333</c:v>
                </c:pt>
                <c:pt idx="1057">
                  <c:v>44917.734027777777</c:v>
                </c:pt>
                <c:pt idx="1058">
                  <c:v>44917.734722222223</c:v>
                </c:pt>
                <c:pt idx="1059">
                  <c:v>44917.73541666667</c:v>
                </c:pt>
                <c:pt idx="1060">
                  <c:v>44917.736111111109</c:v>
                </c:pt>
                <c:pt idx="1061">
                  <c:v>44917.736805555556</c:v>
                </c:pt>
                <c:pt idx="1062">
                  <c:v>44917.737500000003</c:v>
                </c:pt>
                <c:pt idx="1063">
                  <c:v>44917.738194444442</c:v>
                </c:pt>
                <c:pt idx="1064">
                  <c:v>44917.738888888889</c:v>
                </c:pt>
                <c:pt idx="1065">
                  <c:v>44917.739583333336</c:v>
                </c:pt>
                <c:pt idx="1066">
                  <c:v>44917.740277777775</c:v>
                </c:pt>
                <c:pt idx="1067">
                  <c:v>44917.740972222222</c:v>
                </c:pt>
                <c:pt idx="1068">
                  <c:v>44917.741666666669</c:v>
                </c:pt>
                <c:pt idx="1069">
                  <c:v>44917.742361111108</c:v>
                </c:pt>
                <c:pt idx="1070">
                  <c:v>44917.743055555555</c:v>
                </c:pt>
                <c:pt idx="1071">
                  <c:v>44917.743750000001</c:v>
                </c:pt>
                <c:pt idx="1072">
                  <c:v>44917.744444444441</c:v>
                </c:pt>
                <c:pt idx="1073">
                  <c:v>44917.745138888888</c:v>
                </c:pt>
                <c:pt idx="1074">
                  <c:v>44917.745833333334</c:v>
                </c:pt>
                <c:pt idx="1075">
                  <c:v>44917.746527777781</c:v>
                </c:pt>
                <c:pt idx="1076">
                  <c:v>44917.74722222222</c:v>
                </c:pt>
                <c:pt idx="1077">
                  <c:v>44917.747916666667</c:v>
                </c:pt>
                <c:pt idx="1078">
                  <c:v>44917.748611111114</c:v>
                </c:pt>
                <c:pt idx="1079">
                  <c:v>44917.749305555553</c:v>
                </c:pt>
                <c:pt idx="1080">
                  <c:v>44917.75</c:v>
                </c:pt>
                <c:pt idx="1081">
                  <c:v>44917.750694444447</c:v>
                </c:pt>
                <c:pt idx="1082">
                  <c:v>44917.751388888886</c:v>
                </c:pt>
                <c:pt idx="1083">
                  <c:v>44917.752083333333</c:v>
                </c:pt>
                <c:pt idx="1084">
                  <c:v>44917.75277777778</c:v>
                </c:pt>
                <c:pt idx="1085">
                  <c:v>44917.753472222219</c:v>
                </c:pt>
                <c:pt idx="1086">
                  <c:v>44917.754166666666</c:v>
                </c:pt>
                <c:pt idx="1087">
                  <c:v>44917.754861111112</c:v>
                </c:pt>
                <c:pt idx="1088">
                  <c:v>44917.755555555559</c:v>
                </c:pt>
                <c:pt idx="1089">
                  <c:v>44917.756249999999</c:v>
                </c:pt>
                <c:pt idx="1090">
                  <c:v>44917.756944444445</c:v>
                </c:pt>
                <c:pt idx="1091">
                  <c:v>44917.757638888892</c:v>
                </c:pt>
                <c:pt idx="1092">
                  <c:v>44917.758333333331</c:v>
                </c:pt>
                <c:pt idx="1093">
                  <c:v>44917.759027777778</c:v>
                </c:pt>
                <c:pt idx="1094">
                  <c:v>44917.759722222225</c:v>
                </c:pt>
                <c:pt idx="1095">
                  <c:v>44917.760416666664</c:v>
                </c:pt>
                <c:pt idx="1096">
                  <c:v>44917.761111111111</c:v>
                </c:pt>
                <c:pt idx="1097">
                  <c:v>44917.761805555558</c:v>
                </c:pt>
                <c:pt idx="1098">
                  <c:v>44917.762499999997</c:v>
                </c:pt>
                <c:pt idx="1099">
                  <c:v>44917.763194444444</c:v>
                </c:pt>
                <c:pt idx="1100">
                  <c:v>44917.763888888891</c:v>
                </c:pt>
                <c:pt idx="1101">
                  <c:v>44917.76458333333</c:v>
                </c:pt>
                <c:pt idx="1102">
                  <c:v>44917.765277777777</c:v>
                </c:pt>
                <c:pt idx="1103">
                  <c:v>44917.765972222223</c:v>
                </c:pt>
                <c:pt idx="1104">
                  <c:v>44917.76666666667</c:v>
                </c:pt>
                <c:pt idx="1105">
                  <c:v>44917.767361111109</c:v>
                </c:pt>
                <c:pt idx="1106">
                  <c:v>44917.768055555556</c:v>
                </c:pt>
                <c:pt idx="1107">
                  <c:v>44917.768750000003</c:v>
                </c:pt>
                <c:pt idx="1108">
                  <c:v>44917.769444444442</c:v>
                </c:pt>
                <c:pt idx="1109">
                  <c:v>44917.770138888889</c:v>
                </c:pt>
                <c:pt idx="1110">
                  <c:v>44917.770833333336</c:v>
                </c:pt>
                <c:pt idx="1111">
                  <c:v>44917.771527777775</c:v>
                </c:pt>
                <c:pt idx="1112">
                  <c:v>44917.772222222222</c:v>
                </c:pt>
                <c:pt idx="1113">
                  <c:v>44917.772916666669</c:v>
                </c:pt>
                <c:pt idx="1114">
                  <c:v>44917.773611111108</c:v>
                </c:pt>
                <c:pt idx="1115">
                  <c:v>44917.774305555555</c:v>
                </c:pt>
                <c:pt idx="1116">
                  <c:v>44917.775000000001</c:v>
                </c:pt>
                <c:pt idx="1117">
                  <c:v>44917.775694444441</c:v>
                </c:pt>
                <c:pt idx="1118">
                  <c:v>44917.776388888888</c:v>
                </c:pt>
                <c:pt idx="1119">
                  <c:v>44917.777083333334</c:v>
                </c:pt>
                <c:pt idx="1120">
                  <c:v>44917.777777777781</c:v>
                </c:pt>
                <c:pt idx="1121">
                  <c:v>44917.77847222222</c:v>
                </c:pt>
                <c:pt idx="1122">
                  <c:v>44917.779166666667</c:v>
                </c:pt>
                <c:pt idx="1123">
                  <c:v>44917.779861111114</c:v>
                </c:pt>
                <c:pt idx="1124">
                  <c:v>44917.780555555553</c:v>
                </c:pt>
                <c:pt idx="1125">
                  <c:v>44917.78125</c:v>
                </c:pt>
                <c:pt idx="1126">
                  <c:v>44917.781944444447</c:v>
                </c:pt>
                <c:pt idx="1127">
                  <c:v>44917.782638888886</c:v>
                </c:pt>
                <c:pt idx="1128">
                  <c:v>44917.783333333333</c:v>
                </c:pt>
                <c:pt idx="1129">
                  <c:v>44917.78402777778</c:v>
                </c:pt>
                <c:pt idx="1130">
                  <c:v>44917.784722222219</c:v>
                </c:pt>
                <c:pt idx="1131">
                  <c:v>44917.785416666666</c:v>
                </c:pt>
                <c:pt idx="1132">
                  <c:v>44917.786111111112</c:v>
                </c:pt>
                <c:pt idx="1133">
                  <c:v>44917.786805555559</c:v>
                </c:pt>
                <c:pt idx="1134">
                  <c:v>44917.787499999999</c:v>
                </c:pt>
                <c:pt idx="1135">
                  <c:v>44917.788194444445</c:v>
                </c:pt>
                <c:pt idx="1136">
                  <c:v>44917.788888888892</c:v>
                </c:pt>
                <c:pt idx="1137">
                  <c:v>44917.789583333331</c:v>
                </c:pt>
                <c:pt idx="1138">
                  <c:v>44917.790277777778</c:v>
                </c:pt>
                <c:pt idx="1139">
                  <c:v>44917.790972222225</c:v>
                </c:pt>
                <c:pt idx="1140">
                  <c:v>44917.791666666664</c:v>
                </c:pt>
                <c:pt idx="1141">
                  <c:v>44917.792361111111</c:v>
                </c:pt>
                <c:pt idx="1142">
                  <c:v>44917.793055555558</c:v>
                </c:pt>
                <c:pt idx="1143">
                  <c:v>44917.793749999997</c:v>
                </c:pt>
                <c:pt idx="1144">
                  <c:v>44917.794444444444</c:v>
                </c:pt>
                <c:pt idx="1145">
                  <c:v>44917.795138888891</c:v>
                </c:pt>
                <c:pt idx="1146">
                  <c:v>44917.79583333333</c:v>
                </c:pt>
                <c:pt idx="1147">
                  <c:v>44917.796527777777</c:v>
                </c:pt>
                <c:pt idx="1148">
                  <c:v>44917.797222222223</c:v>
                </c:pt>
                <c:pt idx="1149">
                  <c:v>44917.79791666667</c:v>
                </c:pt>
                <c:pt idx="1150">
                  <c:v>44917.798611111109</c:v>
                </c:pt>
                <c:pt idx="1151">
                  <c:v>44917.799305555556</c:v>
                </c:pt>
                <c:pt idx="1152">
                  <c:v>44917.8</c:v>
                </c:pt>
                <c:pt idx="1153">
                  <c:v>44917.800694444442</c:v>
                </c:pt>
                <c:pt idx="1154">
                  <c:v>44917.801388888889</c:v>
                </c:pt>
                <c:pt idx="1155">
                  <c:v>44917.802083333336</c:v>
                </c:pt>
                <c:pt idx="1156">
                  <c:v>44917.802777777775</c:v>
                </c:pt>
                <c:pt idx="1157">
                  <c:v>44917.803472222222</c:v>
                </c:pt>
                <c:pt idx="1158">
                  <c:v>44917.804166666669</c:v>
                </c:pt>
                <c:pt idx="1159">
                  <c:v>44917.804861111108</c:v>
                </c:pt>
                <c:pt idx="1160">
                  <c:v>44917.805555555555</c:v>
                </c:pt>
                <c:pt idx="1161">
                  <c:v>44917.806250000001</c:v>
                </c:pt>
                <c:pt idx="1162">
                  <c:v>44917.806944444441</c:v>
                </c:pt>
                <c:pt idx="1163">
                  <c:v>44917.807638888888</c:v>
                </c:pt>
                <c:pt idx="1164">
                  <c:v>44917.808333333334</c:v>
                </c:pt>
                <c:pt idx="1165">
                  <c:v>44917.809027777781</c:v>
                </c:pt>
                <c:pt idx="1166">
                  <c:v>44917.80972222222</c:v>
                </c:pt>
                <c:pt idx="1167">
                  <c:v>44917.810416666667</c:v>
                </c:pt>
                <c:pt idx="1168">
                  <c:v>44917.811111111114</c:v>
                </c:pt>
                <c:pt idx="1169">
                  <c:v>44917.811805555553</c:v>
                </c:pt>
                <c:pt idx="1170">
                  <c:v>44917.8125</c:v>
                </c:pt>
                <c:pt idx="1171">
                  <c:v>44917.813194444447</c:v>
                </c:pt>
                <c:pt idx="1172">
                  <c:v>44917.813888888886</c:v>
                </c:pt>
                <c:pt idx="1173">
                  <c:v>44917.814583333333</c:v>
                </c:pt>
                <c:pt idx="1174">
                  <c:v>44917.81527777778</c:v>
                </c:pt>
                <c:pt idx="1175">
                  <c:v>44917.815972222219</c:v>
                </c:pt>
                <c:pt idx="1176">
                  <c:v>44917.816666666666</c:v>
                </c:pt>
                <c:pt idx="1177">
                  <c:v>44917.817361111112</c:v>
                </c:pt>
                <c:pt idx="1178">
                  <c:v>44917.818055555559</c:v>
                </c:pt>
                <c:pt idx="1179">
                  <c:v>44917.818749999999</c:v>
                </c:pt>
                <c:pt idx="1180">
                  <c:v>44917.819444444445</c:v>
                </c:pt>
                <c:pt idx="1181">
                  <c:v>44917.820138888892</c:v>
                </c:pt>
                <c:pt idx="1182">
                  <c:v>44917.820833333331</c:v>
                </c:pt>
                <c:pt idx="1183">
                  <c:v>44917.821527777778</c:v>
                </c:pt>
                <c:pt idx="1184">
                  <c:v>44917.822222222225</c:v>
                </c:pt>
                <c:pt idx="1185">
                  <c:v>44917.822916666664</c:v>
                </c:pt>
                <c:pt idx="1186">
                  <c:v>44917.823611111111</c:v>
                </c:pt>
                <c:pt idx="1187">
                  <c:v>44917.824305555558</c:v>
                </c:pt>
                <c:pt idx="1188">
                  <c:v>44917.824999999997</c:v>
                </c:pt>
                <c:pt idx="1189">
                  <c:v>44917.825694444444</c:v>
                </c:pt>
                <c:pt idx="1190">
                  <c:v>44917.826388888891</c:v>
                </c:pt>
                <c:pt idx="1191">
                  <c:v>44917.82708333333</c:v>
                </c:pt>
                <c:pt idx="1192">
                  <c:v>44917.827777777777</c:v>
                </c:pt>
                <c:pt idx="1193">
                  <c:v>44917.828472222223</c:v>
                </c:pt>
                <c:pt idx="1194">
                  <c:v>44917.82916666667</c:v>
                </c:pt>
                <c:pt idx="1195">
                  <c:v>44917.829861111109</c:v>
                </c:pt>
                <c:pt idx="1196">
                  <c:v>44917.830555555556</c:v>
                </c:pt>
                <c:pt idx="1197">
                  <c:v>44917.831250000003</c:v>
                </c:pt>
                <c:pt idx="1198">
                  <c:v>44917.831944444442</c:v>
                </c:pt>
                <c:pt idx="1199">
                  <c:v>44917.832638888889</c:v>
                </c:pt>
                <c:pt idx="1200">
                  <c:v>44917.833333333336</c:v>
                </c:pt>
                <c:pt idx="1201">
                  <c:v>44917.834027777775</c:v>
                </c:pt>
                <c:pt idx="1202">
                  <c:v>44917.834722222222</c:v>
                </c:pt>
                <c:pt idx="1203">
                  <c:v>44917.835416666669</c:v>
                </c:pt>
                <c:pt idx="1204">
                  <c:v>44917.836111111108</c:v>
                </c:pt>
                <c:pt idx="1205">
                  <c:v>44917.836805555555</c:v>
                </c:pt>
                <c:pt idx="1206">
                  <c:v>44917.837500000001</c:v>
                </c:pt>
                <c:pt idx="1207">
                  <c:v>44917.838194444441</c:v>
                </c:pt>
                <c:pt idx="1208">
                  <c:v>44917.838888888888</c:v>
                </c:pt>
                <c:pt idx="1209">
                  <c:v>44917.839583333334</c:v>
                </c:pt>
                <c:pt idx="1210">
                  <c:v>44917.840277777781</c:v>
                </c:pt>
                <c:pt idx="1211">
                  <c:v>44917.84097222222</c:v>
                </c:pt>
                <c:pt idx="1212">
                  <c:v>44917.841666666667</c:v>
                </c:pt>
                <c:pt idx="1213">
                  <c:v>44917.842361111114</c:v>
                </c:pt>
                <c:pt idx="1214">
                  <c:v>44917.843055555553</c:v>
                </c:pt>
                <c:pt idx="1215">
                  <c:v>44917.84375</c:v>
                </c:pt>
                <c:pt idx="1216">
                  <c:v>44917.844444444447</c:v>
                </c:pt>
                <c:pt idx="1217">
                  <c:v>44917.845138888886</c:v>
                </c:pt>
                <c:pt idx="1218">
                  <c:v>44917.845833333333</c:v>
                </c:pt>
                <c:pt idx="1219">
                  <c:v>44917.84652777778</c:v>
                </c:pt>
                <c:pt idx="1220">
                  <c:v>44917.847222222219</c:v>
                </c:pt>
                <c:pt idx="1221">
                  <c:v>44917.847916666666</c:v>
                </c:pt>
                <c:pt idx="1222">
                  <c:v>44917.848611111112</c:v>
                </c:pt>
                <c:pt idx="1223">
                  <c:v>44917.849305555559</c:v>
                </c:pt>
                <c:pt idx="1224">
                  <c:v>44917.85</c:v>
                </c:pt>
                <c:pt idx="1225">
                  <c:v>44917.850694444445</c:v>
                </c:pt>
                <c:pt idx="1226">
                  <c:v>44917.851388888892</c:v>
                </c:pt>
                <c:pt idx="1227">
                  <c:v>44917.852083333331</c:v>
                </c:pt>
                <c:pt idx="1228">
                  <c:v>44917.852777777778</c:v>
                </c:pt>
                <c:pt idx="1229">
                  <c:v>44917.853472222225</c:v>
                </c:pt>
                <c:pt idx="1230">
                  <c:v>44917.854166666664</c:v>
                </c:pt>
                <c:pt idx="1231">
                  <c:v>44917.854861111111</c:v>
                </c:pt>
                <c:pt idx="1232">
                  <c:v>44917.855555555558</c:v>
                </c:pt>
                <c:pt idx="1233">
                  <c:v>44917.856249999997</c:v>
                </c:pt>
                <c:pt idx="1234">
                  <c:v>44917.856944444444</c:v>
                </c:pt>
                <c:pt idx="1235">
                  <c:v>44917.857638888891</c:v>
                </c:pt>
                <c:pt idx="1236">
                  <c:v>44917.85833333333</c:v>
                </c:pt>
                <c:pt idx="1237">
                  <c:v>44917.859027777777</c:v>
                </c:pt>
                <c:pt idx="1238">
                  <c:v>44917.859722222223</c:v>
                </c:pt>
                <c:pt idx="1239">
                  <c:v>44917.86041666667</c:v>
                </c:pt>
                <c:pt idx="1240">
                  <c:v>44917.861111111109</c:v>
                </c:pt>
                <c:pt idx="1241">
                  <c:v>44917.861805555556</c:v>
                </c:pt>
                <c:pt idx="1242">
                  <c:v>44917.862500000003</c:v>
                </c:pt>
                <c:pt idx="1243">
                  <c:v>44917.863194444442</c:v>
                </c:pt>
                <c:pt idx="1244">
                  <c:v>44917.863888888889</c:v>
                </c:pt>
                <c:pt idx="1245">
                  <c:v>44917.864583333336</c:v>
                </c:pt>
                <c:pt idx="1246">
                  <c:v>44917.865277777775</c:v>
                </c:pt>
                <c:pt idx="1247">
                  <c:v>44917.865972222222</c:v>
                </c:pt>
                <c:pt idx="1248">
                  <c:v>44917.866666666669</c:v>
                </c:pt>
                <c:pt idx="1249">
                  <c:v>44917.867361111108</c:v>
                </c:pt>
                <c:pt idx="1250">
                  <c:v>44917.868055555555</c:v>
                </c:pt>
                <c:pt idx="1251">
                  <c:v>44917.868750000001</c:v>
                </c:pt>
                <c:pt idx="1252">
                  <c:v>44917.869444444441</c:v>
                </c:pt>
                <c:pt idx="1253">
                  <c:v>44917.870138888888</c:v>
                </c:pt>
                <c:pt idx="1254">
                  <c:v>44917.870833333334</c:v>
                </c:pt>
                <c:pt idx="1255">
                  <c:v>44917.871527777781</c:v>
                </c:pt>
                <c:pt idx="1256">
                  <c:v>44917.87222222222</c:v>
                </c:pt>
                <c:pt idx="1257">
                  <c:v>44917.872916666667</c:v>
                </c:pt>
                <c:pt idx="1258">
                  <c:v>44917.873611111114</c:v>
                </c:pt>
                <c:pt idx="1259">
                  <c:v>44917.874305555553</c:v>
                </c:pt>
                <c:pt idx="1260">
                  <c:v>44917.875</c:v>
                </c:pt>
                <c:pt idx="1261">
                  <c:v>44917.875694444447</c:v>
                </c:pt>
                <c:pt idx="1262">
                  <c:v>44917.876388888886</c:v>
                </c:pt>
                <c:pt idx="1263">
                  <c:v>44917.877083333333</c:v>
                </c:pt>
                <c:pt idx="1264">
                  <c:v>44917.87777777778</c:v>
                </c:pt>
                <c:pt idx="1265">
                  <c:v>44917.878472222219</c:v>
                </c:pt>
                <c:pt idx="1266">
                  <c:v>44917.879166666666</c:v>
                </c:pt>
                <c:pt idx="1267">
                  <c:v>44917.879861111112</c:v>
                </c:pt>
                <c:pt idx="1268">
                  <c:v>44917.880555555559</c:v>
                </c:pt>
                <c:pt idx="1269">
                  <c:v>44917.881249999999</c:v>
                </c:pt>
                <c:pt idx="1270">
                  <c:v>44917.881944444445</c:v>
                </c:pt>
                <c:pt idx="1271">
                  <c:v>44917.882638888892</c:v>
                </c:pt>
                <c:pt idx="1272">
                  <c:v>44917.883333333331</c:v>
                </c:pt>
                <c:pt idx="1273">
                  <c:v>44917.884027777778</c:v>
                </c:pt>
                <c:pt idx="1274">
                  <c:v>44917.884722222225</c:v>
                </c:pt>
                <c:pt idx="1275">
                  <c:v>44917.885416666664</c:v>
                </c:pt>
                <c:pt idx="1276">
                  <c:v>44917.886111111111</c:v>
                </c:pt>
                <c:pt idx="1277">
                  <c:v>44917.886805555558</c:v>
                </c:pt>
                <c:pt idx="1278">
                  <c:v>44917.887499999997</c:v>
                </c:pt>
                <c:pt idx="1279">
                  <c:v>44917.888194444444</c:v>
                </c:pt>
                <c:pt idx="1280">
                  <c:v>44917.888888888891</c:v>
                </c:pt>
                <c:pt idx="1281">
                  <c:v>44917.88958333333</c:v>
                </c:pt>
                <c:pt idx="1282">
                  <c:v>44917.890277777777</c:v>
                </c:pt>
                <c:pt idx="1283">
                  <c:v>44917.890972222223</c:v>
                </c:pt>
                <c:pt idx="1284">
                  <c:v>44917.89166666667</c:v>
                </c:pt>
                <c:pt idx="1285">
                  <c:v>44917.892361111109</c:v>
                </c:pt>
                <c:pt idx="1286">
                  <c:v>44917.893055555556</c:v>
                </c:pt>
                <c:pt idx="1287">
                  <c:v>44917.893750000003</c:v>
                </c:pt>
                <c:pt idx="1288">
                  <c:v>44917.894444444442</c:v>
                </c:pt>
                <c:pt idx="1289">
                  <c:v>44917.895138888889</c:v>
                </c:pt>
                <c:pt idx="1290">
                  <c:v>44917.895833333336</c:v>
                </c:pt>
                <c:pt idx="1291">
                  <c:v>44917.896527777775</c:v>
                </c:pt>
                <c:pt idx="1292">
                  <c:v>44917.897222222222</c:v>
                </c:pt>
                <c:pt idx="1293">
                  <c:v>44917.897916666669</c:v>
                </c:pt>
                <c:pt idx="1294">
                  <c:v>44917.898611111108</c:v>
                </c:pt>
                <c:pt idx="1295">
                  <c:v>44917.899305555555</c:v>
                </c:pt>
                <c:pt idx="1296">
                  <c:v>44917.9</c:v>
                </c:pt>
                <c:pt idx="1297">
                  <c:v>44917.900694444441</c:v>
                </c:pt>
                <c:pt idx="1298">
                  <c:v>44917.901388888888</c:v>
                </c:pt>
                <c:pt idx="1299">
                  <c:v>44917.902083333334</c:v>
                </c:pt>
                <c:pt idx="1300">
                  <c:v>44917.902777777781</c:v>
                </c:pt>
                <c:pt idx="1301">
                  <c:v>44917.90347222222</c:v>
                </c:pt>
                <c:pt idx="1302">
                  <c:v>44917.904166666667</c:v>
                </c:pt>
                <c:pt idx="1303">
                  <c:v>44917.904861111114</c:v>
                </c:pt>
                <c:pt idx="1304">
                  <c:v>44917.905555555553</c:v>
                </c:pt>
                <c:pt idx="1305">
                  <c:v>44917.90625</c:v>
                </c:pt>
                <c:pt idx="1306">
                  <c:v>44917.906944444447</c:v>
                </c:pt>
                <c:pt idx="1307">
                  <c:v>44917.907638888886</c:v>
                </c:pt>
                <c:pt idx="1308">
                  <c:v>44917.908333333333</c:v>
                </c:pt>
                <c:pt idx="1309">
                  <c:v>44917.90902777778</c:v>
                </c:pt>
                <c:pt idx="1310">
                  <c:v>44917.909722222219</c:v>
                </c:pt>
                <c:pt idx="1311">
                  <c:v>44917.910416666666</c:v>
                </c:pt>
                <c:pt idx="1312">
                  <c:v>44917.911111111112</c:v>
                </c:pt>
                <c:pt idx="1313">
                  <c:v>44917.911805555559</c:v>
                </c:pt>
                <c:pt idx="1314">
                  <c:v>44917.912499999999</c:v>
                </c:pt>
                <c:pt idx="1315">
                  <c:v>44917.913194444445</c:v>
                </c:pt>
                <c:pt idx="1316">
                  <c:v>44917.913888888892</c:v>
                </c:pt>
                <c:pt idx="1317">
                  <c:v>44917.914583333331</c:v>
                </c:pt>
                <c:pt idx="1318">
                  <c:v>44917.915277777778</c:v>
                </c:pt>
                <c:pt idx="1319">
                  <c:v>44917.915972222225</c:v>
                </c:pt>
                <c:pt idx="1320">
                  <c:v>44917.916666666664</c:v>
                </c:pt>
                <c:pt idx="1321">
                  <c:v>44917.917361111111</c:v>
                </c:pt>
                <c:pt idx="1322">
                  <c:v>44917.918055555558</c:v>
                </c:pt>
                <c:pt idx="1323">
                  <c:v>44917.918749999997</c:v>
                </c:pt>
                <c:pt idx="1324">
                  <c:v>44917.919444444444</c:v>
                </c:pt>
                <c:pt idx="1325">
                  <c:v>44917.920138888891</c:v>
                </c:pt>
                <c:pt idx="1326">
                  <c:v>44917.92083333333</c:v>
                </c:pt>
                <c:pt idx="1327">
                  <c:v>44917.921527777777</c:v>
                </c:pt>
                <c:pt idx="1328">
                  <c:v>44917.922222222223</c:v>
                </c:pt>
                <c:pt idx="1329">
                  <c:v>44917.92291666667</c:v>
                </c:pt>
                <c:pt idx="1330">
                  <c:v>44917.923611111109</c:v>
                </c:pt>
                <c:pt idx="1331">
                  <c:v>44917.924305555556</c:v>
                </c:pt>
                <c:pt idx="1332">
                  <c:v>44917.925000000003</c:v>
                </c:pt>
                <c:pt idx="1333">
                  <c:v>44917.925694444442</c:v>
                </c:pt>
                <c:pt idx="1334">
                  <c:v>44917.926388888889</c:v>
                </c:pt>
                <c:pt idx="1335">
                  <c:v>44917.927083333336</c:v>
                </c:pt>
                <c:pt idx="1336">
                  <c:v>44917.927777777775</c:v>
                </c:pt>
                <c:pt idx="1337">
                  <c:v>44917.928472222222</c:v>
                </c:pt>
                <c:pt idx="1338">
                  <c:v>44917.929166666669</c:v>
                </c:pt>
                <c:pt idx="1339">
                  <c:v>44917.929861111108</c:v>
                </c:pt>
                <c:pt idx="1340">
                  <c:v>44917.930555555555</c:v>
                </c:pt>
                <c:pt idx="1341">
                  <c:v>44917.931250000001</c:v>
                </c:pt>
                <c:pt idx="1342">
                  <c:v>44917.931944444441</c:v>
                </c:pt>
                <c:pt idx="1343">
                  <c:v>44917.932638888888</c:v>
                </c:pt>
                <c:pt idx="1344">
                  <c:v>44917.933333333334</c:v>
                </c:pt>
                <c:pt idx="1345">
                  <c:v>44917.934027777781</c:v>
                </c:pt>
                <c:pt idx="1346">
                  <c:v>44917.93472222222</c:v>
                </c:pt>
                <c:pt idx="1347">
                  <c:v>44917.935416666667</c:v>
                </c:pt>
                <c:pt idx="1348">
                  <c:v>44917.936111111114</c:v>
                </c:pt>
                <c:pt idx="1349">
                  <c:v>44917.936805555553</c:v>
                </c:pt>
                <c:pt idx="1350">
                  <c:v>44917.9375</c:v>
                </c:pt>
                <c:pt idx="1351">
                  <c:v>44917.938194444447</c:v>
                </c:pt>
                <c:pt idx="1352">
                  <c:v>44917.938888888886</c:v>
                </c:pt>
                <c:pt idx="1353">
                  <c:v>44917.939583333333</c:v>
                </c:pt>
                <c:pt idx="1354">
                  <c:v>44917.94027777778</c:v>
                </c:pt>
                <c:pt idx="1355">
                  <c:v>44917.940972222219</c:v>
                </c:pt>
                <c:pt idx="1356">
                  <c:v>44917.941666666666</c:v>
                </c:pt>
                <c:pt idx="1357">
                  <c:v>44917.942361111112</c:v>
                </c:pt>
                <c:pt idx="1358">
                  <c:v>44917.943055555559</c:v>
                </c:pt>
                <c:pt idx="1359">
                  <c:v>44917.943749999999</c:v>
                </c:pt>
                <c:pt idx="1360">
                  <c:v>44917.944444444445</c:v>
                </c:pt>
                <c:pt idx="1361">
                  <c:v>44917.945138888892</c:v>
                </c:pt>
                <c:pt idx="1362">
                  <c:v>44917.945833333331</c:v>
                </c:pt>
                <c:pt idx="1363">
                  <c:v>44917.946527777778</c:v>
                </c:pt>
                <c:pt idx="1364">
                  <c:v>44917.947222222225</c:v>
                </c:pt>
                <c:pt idx="1365">
                  <c:v>44917.947916666664</c:v>
                </c:pt>
                <c:pt idx="1366">
                  <c:v>44917.948611111111</c:v>
                </c:pt>
                <c:pt idx="1367">
                  <c:v>44917.949305555558</c:v>
                </c:pt>
                <c:pt idx="1368">
                  <c:v>44917.95</c:v>
                </c:pt>
                <c:pt idx="1369">
                  <c:v>44917.950694444444</c:v>
                </c:pt>
                <c:pt idx="1370">
                  <c:v>44917.951388888891</c:v>
                </c:pt>
                <c:pt idx="1371">
                  <c:v>44917.95208333333</c:v>
                </c:pt>
                <c:pt idx="1372">
                  <c:v>44917.952777777777</c:v>
                </c:pt>
                <c:pt idx="1373">
                  <c:v>44917.953472222223</c:v>
                </c:pt>
                <c:pt idx="1374">
                  <c:v>44917.95416666667</c:v>
                </c:pt>
                <c:pt idx="1375">
                  <c:v>44917.954861111109</c:v>
                </c:pt>
                <c:pt idx="1376">
                  <c:v>44917.955555555556</c:v>
                </c:pt>
                <c:pt idx="1377">
                  <c:v>44917.956250000003</c:v>
                </c:pt>
                <c:pt idx="1378">
                  <c:v>44917.956944444442</c:v>
                </c:pt>
                <c:pt idx="1379">
                  <c:v>44917.957638888889</c:v>
                </c:pt>
                <c:pt idx="1380">
                  <c:v>44917.958333333336</c:v>
                </c:pt>
                <c:pt idx="1381">
                  <c:v>44917.959027777775</c:v>
                </c:pt>
                <c:pt idx="1382">
                  <c:v>44917.959722222222</c:v>
                </c:pt>
                <c:pt idx="1383">
                  <c:v>44917.960416666669</c:v>
                </c:pt>
                <c:pt idx="1384">
                  <c:v>44917.961111111108</c:v>
                </c:pt>
                <c:pt idx="1385">
                  <c:v>44917.961805555555</c:v>
                </c:pt>
                <c:pt idx="1386">
                  <c:v>44917.962500000001</c:v>
                </c:pt>
                <c:pt idx="1387">
                  <c:v>44917.963194444441</c:v>
                </c:pt>
                <c:pt idx="1388">
                  <c:v>44917.963888888888</c:v>
                </c:pt>
                <c:pt idx="1389">
                  <c:v>44917.964583333334</c:v>
                </c:pt>
                <c:pt idx="1390">
                  <c:v>44917.965277777781</c:v>
                </c:pt>
                <c:pt idx="1391">
                  <c:v>44917.96597222222</c:v>
                </c:pt>
                <c:pt idx="1392">
                  <c:v>44917.966666666667</c:v>
                </c:pt>
                <c:pt idx="1393">
                  <c:v>44917.967361111114</c:v>
                </c:pt>
                <c:pt idx="1394">
                  <c:v>44917.968055555553</c:v>
                </c:pt>
                <c:pt idx="1395">
                  <c:v>44917.96875</c:v>
                </c:pt>
                <c:pt idx="1396">
                  <c:v>44917.969444444447</c:v>
                </c:pt>
                <c:pt idx="1397">
                  <c:v>44917.970138888886</c:v>
                </c:pt>
                <c:pt idx="1398">
                  <c:v>44917.970833333333</c:v>
                </c:pt>
                <c:pt idx="1399">
                  <c:v>44917.97152777778</c:v>
                </c:pt>
                <c:pt idx="1400">
                  <c:v>44917.972222222219</c:v>
                </c:pt>
                <c:pt idx="1401">
                  <c:v>44917.972916666666</c:v>
                </c:pt>
                <c:pt idx="1402">
                  <c:v>44917.973611111112</c:v>
                </c:pt>
                <c:pt idx="1403">
                  <c:v>44917.974305555559</c:v>
                </c:pt>
                <c:pt idx="1404">
                  <c:v>44917.974999999999</c:v>
                </c:pt>
                <c:pt idx="1405">
                  <c:v>44917.975694444445</c:v>
                </c:pt>
                <c:pt idx="1406">
                  <c:v>44917.976388888892</c:v>
                </c:pt>
                <c:pt idx="1407">
                  <c:v>44917.977083333331</c:v>
                </c:pt>
                <c:pt idx="1408">
                  <c:v>44917.977777777778</c:v>
                </c:pt>
                <c:pt idx="1409">
                  <c:v>44917.978472222225</c:v>
                </c:pt>
                <c:pt idx="1410">
                  <c:v>44917.979166666664</c:v>
                </c:pt>
                <c:pt idx="1411">
                  <c:v>44917.979861111111</c:v>
                </c:pt>
                <c:pt idx="1412">
                  <c:v>44917.980555555558</c:v>
                </c:pt>
                <c:pt idx="1413">
                  <c:v>44917.981249999997</c:v>
                </c:pt>
                <c:pt idx="1414">
                  <c:v>44917.981944444444</c:v>
                </c:pt>
                <c:pt idx="1415">
                  <c:v>44917.982638888891</c:v>
                </c:pt>
                <c:pt idx="1416">
                  <c:v>44917.98333333333</c:v>
                </c:pt>
                <c:pt idx="1417">
                  <c:v>44917.984027777777</c:v>
                </c:pt>
                <c:pt idx="1418">
                  <c:v>44917.984722222223</c:v>
                </c:pt>
                <c:pt idx="1419">
                  <c:v>44917.98541666667</c:v>
                </c:pt>
                <c:pt idx="1420">
                  <c:v>44917.986111111109</c:v>
                </c:pt>
                <c:pt idx="1421">
                  <c:v>44917.986805555556</c:v>
                </c:pt>
                <c:pt idx="1422">
                  <c:v>44917.987500000003</c:v>
                </c:pt>
                <c:pt idx="1423">
                  <c:v>44917.988194444442</c:v>
                </c:pt>
                <c:pt idx="1424">
                  <c:v>44917.988888888889</c:v>
                </c:pt>
                <c:pt idx="1425">
                  <c:v>44917.989583333336</c:v>
                </c:pt>
                <c:pt idx="1426">
                  <c:v>44917.990277777775</c:v>
                </c:pt>
                <c:pt idx="1427">
                  <c:v>44917.990972222222</c:v>
                </c:pt>
                <c:pt idx="1428">
                  <c:v>44917.991666666669</c:v>
                </c:pt>
                <c:pt idx="1429">
                  <c:v>44917.992361111108</c:v>
                </c:pt>
                <c:pt idx="1430">
                  <c:v>44917.993055555555</c:v>
                </c:pt>
                <c:pt idx="1431">
                  <c:v>44917.993750000001</c:v>
                </c:pt>
                <c:pt idx="1432">
                  <c:v>44917.994444444441</c:v>
                </c:pt>
                <c:pt idx="1433">
                  <c:v>44917.995138888888</c:v>
                </c:pt>
                <c:pt idx="1434">
                  <c:v>44917.995833333334</c:v>
                </c:pt>
                <c:pt idx="1435">
                  <c:v>44917.996527777781</c:v>
                </c:pt>
                <c:pt idx="1436">
                  <c:v>44917.99722222222</c:v>
                </c:pt>
                <c:pt idx="1437">
                  <c:v>44917.997916666667</c:v>
                </c:pt>
                <c:pt idx="1438">
                  <c:v>44917.998611111114</c:v>
                </c:pt>
                <c:pt idx="1439">
                  <c:v>44917.999305555553</c:v>
                </c:pt>
                <c:pt idx="1440">
                  <c:v>44918</c:v>
                </c:pt>
                <c:pt idx="1441">
                  <c:v>44918.000694444447</c:v>
                </c:pt>
                <c:pt idx="1442">
                  <c:v>44918.001388888886</c:v>
                </c:pt>
                <c:pt idx="1443">
                  <c:v>44918.002083333333</c:v>
                </c:pt>
                <c:pt idx="1444">
                  <c:v>44918.00277777778</c:v>
                </c:pt>
                <c:pt idx="1445">
                  <c:v>44918.003472222219</c:v>
                </c:pt>
                <c:pt idx="1446">
                  <c:v>44918.004166666666</c:v>
                </c:pt>
                <c:pt idx="1447">
                  <c:v>44918.004861111112</c:v>
                </c:pt>
                <c:pt idx="1448">
                  <c:v>44918.005555555559</c:v>
                </c:pt>
                <c:pt idx="1449">
                  <c:v>44918.006249999999</c:v>
                </c:pt>
                <c:pt idx="1450">
                  <c:v>44918.006944444445</c:v>
                </c:pt>
                <c:pt idx="1451">
                  <c:v>44918.007638888892</c:v>
                </c:pt>
                <c:pt idx="1452">
                  <c:v>44918.008333333331</c:v>
                </c:pt>
                <c:pt idx="1453">
                  <c:v>44918.009027777778</c:v>
                </c:pt>
                <c:pt idx="1454">
                  <c:v>44918.009722222225</c:v>
                </c:pt>
                <c:pt idx="1455">
                  <c:v>44918.010416666664</c:v>
                </c:pt>
                <c:pt idx="1456">
                  <c:v>44918.011111111111</c:v>
                </c:pt>
                <c:pt idx="1457">
                  <c:v>44918.011805555558</c:v>
                </c:pt>
                <c:pt idx="1458">
                  <c:v>44918.012499999997</c:v>
                </c:pt>
                <c:pt idx="1459">
                  <c:v>44918.013194444444</c:v>
                </c:pt>
                <c:pt idx="1460">
                  <c:v>44918.013888888891</c:v>
                </c:pt>
                <c:pt idx="1461">
                  <c:v>44918.01458333333</c:v>
                </c:pt>
                <c:pt idx="1462">
                  <c:v>44918.015277777777</c:v>
                </c:pt>
                <c:pt idx="1463">
                  <c:v>44918.015972222223</c:v>
                </c:pt>
                <c:pt idx="1464">
                  <c:v>44918.01666666667</c:v>
                </c:pt>
                <c:pt idx="1465">
                  <c:v>44918.017361111109</c:v>
                </c:pt>
                <c:pt idx="1466">
                  <c:v>44918.018055555556</c:v>
                </c:pt>
                <c:pt idx="1467">
                  <c:v>44918.018750000003</c:v>
                </c:pt>
                <c:pt idx="1468">
                  <c:v>44918.019444444442</c:v>
                </c:pt>
                <c:pt idx="1469">
                  <c:v>44918.020138888889</c:v>
                </c:pt>
                <c:pt idx="1470">
                  <c:v>44918.020833333336</c:v>
                </c:pt>
                <c:pt idx="1471">
                  <c:v>44918.021527777775</c:v>
                </c:pt>
                <c:pt idx="1472">
                  <c:v>44918.022222222222</c:v>
                </c:pt>
                <c:pt idx="1473">
                  <c:v>44918.022916666669</c:v>
                </c:pt>
                <c:pt idx="1474">
                  <c:v>44918.023611111108</c:v>
                </c:pt>
                <c:pt idx="1475">
                  <c:v>44918.024305555555</c:v>
                </c:pt>
                <c:pt idx="1476">
                  <c:v>44918.025000000001</c:v>
                </c:pt>
                <c:pt idx="1477">
                  <c:v>44918.025694444441</c:v>
                </c:pt>
                <c:pt idx="1478">
                  <c:v>44918.026388888888</c:v>
                </c:pt>
                <c:pt idx="1479">
                  <c:v>44918.027083333334</c:v>
                </c:pt>
                <c:pt idx="1480">
                  <c:v>44918.027777777781</c:v>
                </c:pt>
                <c:pt idx="1481">
                  <c:v>44918.02847222222</c:v>
                </c:pt>
                <c:pt idx="1482">
                  <c:v>44918.029166666667</c:v>
                </c:pt>
                <c:pt idx="1483">
                  <c:v>44918.029861111114</c:v>
                </c:pt>
                <c:pt idx="1484">
                  <c:v>44918.030555555553</c:v>
                </c:pt>
                <c:pt idx="1485">
                  <c:v>44918.03125</c:v>
                </c:pt>
                <c:pt idx="1486">
                  <c:v>44918.031944444447</c:v>
                </c:pt>
                <c:pt idx="1487">
                  <c:v>44918.032638888886</c:v>
                </c:pt>
                <c:pt idx="1488">
                  <c:v>44918.033333333333</c:v>
                </c:pt>
                <c:pt idx="1489">
                  <c:v>44918.03402777778</c:v>
                </c:pt>
                <c:pt idx="1490">
                  <c:v>44918.034722222219</c:v>
                </c:pt>
                <c:pt idx="1491">
                  <c:v>44918.035416666666</c:v>
                </c:pt>
                <c:pt idx="1492">
                  <c:v>44918.036111111112</c:v>
                </c:pt>
                <c:pt idx="1493">
                  <c:v>44918.036805555559</c:v>
                </c:pt>
                <c:pt idx="1494">
                  <c:v>44918.037499999999</c:v>
                </c:pt>
                <c:pt idx="1495">
                  <c:v>44918.038194444445</c:v>
                </c:pt>
                <c:pt idx="1496">
                  <c:v>44918.038888888892</c:v>
                </c:pt>
                <c:pt idx="1497">
                  <c:v>44918.039583333331</c:v>
                </c:pt>
                <c:pt idx="1498">
                  <c:v>44918.040277777778</c:v>
                </c:pt>
                <c:pt idx="1499">
                  <c:v>44918.040972222225</c:v>
                </c:pt>
                <c:pt idx="1500">
                  <c:v>44918.041666666664</c:v>
                </c:pt>
                <c:pt idx="1501">
                  <c:v>44918.042361111111</c:v>
                </c:pt>
                <c:pt idx="1502">
                  <c:v>44918.043055555558</c:v>
                </c:pt>
                <c:pt idx="1503">
                  <c:v>44918.043749999997</c:v>
                </c:pt>
                <c:pt idx="1504">
                  <c:v>44918.044444444444</c:v>
                </c:pt>
                <c:pt idx="1505">
                  <c:v>44918.045138888891</c:v>
                </c:pt>
                <c:pt idx="1506">
                  <c:v>44918.04583333333</c:v>
                </c:pt>
                <c:pt idx="1507">
                  <c:v>44918.046527777777</c:v>
                </c:pt>
                <c:pt idx="1508">
                  <c:v>44918.047222222223</c:v>
                </c:pt>
                <c:pt idx="1509">
                  <c:v>44918.04791666667</c:v>
                </c:pt>
                <c:pt idx="1510">
                  <c:v>44918.048611111109</c:v>
                </c:pt>
                <c:pt idx="1511">
                  <c:v>44918.049305555556</c:v>
                </c:pt>
                <c:pt idx="1512">
                  <c:v>44918.05</c:v>
                </c:pt>
                <c:pt idx="1513">
                  <c:v>44918.050694444442</c:v>
                </c:pt>
                <c:pt idx="1514">
                  <c:v>44918.051388888889</c:v>
                </c:pt>
                <c:pt idx="1515">
                  <c:v>44918.052083333336</c:v>
                </c:pt>
                <c:pt idx="1516">
                  <c:v>44918.052777777775</c:v>
                </c:pt>
                <c:pt idx="1517">
                  <c:v>44918.053472222222</c:v>
                </c:pt>
                <c:pt idx="1518">
                  <c:v>44918.054166666669</c:v>
                </c:pt>
                <c:pt idx="1519">
                  <c:v>44918.054861111108</c:v>
                </c:pt>
                <c:pt idx="1520">
                  <c:v>44918.055555555555</c:v>
                </c:pt>
                <c:pt idx="1521">
                  <c:v>44918.056250000001</c:v>
                </c:pt>
                <c:pt idx="1522">
                  <c:v>44918.056944444441</c:v>
                </c:pt>
                <c:pt idx="1523">
                  <c:v>44918.057638888888</c:v>
                </c:pt>
                <c:pt idx="1524">
                  <c:v>44918.058333333334</c:v>
                </c:pt>
                <c:pt idx="1525">
                  <c:v>44918.059027777781</c:v>
                </c:pt>
                <c:pt idx="1526">
                  <c:v>44918.05972222222</c:v>
                </c:pt>
                <c:pt idx="1527">
                  <c:v>44918.060416666667</c:v>
                </c:pt>
                <c:pt idx="1528">
                  <c:v>44918.061111111114</c:v>
                </c:pt>
                <c:pt idx="1529">
                  <c:v>44918.061805555553</c:v>
                </c:pt>
                <c:pt idx="1530">
                  <c:v>44918.0625</c:v>
                </c:pt>
                <c:pt idx="1531">
                  <c:v>44918.063194444447</c:v>
                </c:pt>
                <c:pt idx="1532">
                  <c:v>44918.063888888886</c:v>
                </c:pt>
                <c:pt idx="1533">
                  <c:v>44918.064583333333</c:v>
                </c:pt>
                <c:pt idx="1534">
                  <c:v>44918.06527777778</c:v>
                </c:pt>
                <c:pt idx="1535">
                  <c:v>44918.065972222219</c:v>
                </c:pt>
                <c:pt idx="1536">
                  <c:v>44918.066666666666</c:v>
                </c:pt>
                <c:pt idx="1537">
                  <c:v>44918.067361111112</c:v>
                </c:pt>
                <c:pt idx="1538">
                  <c:v>44918.068055555559</c:v>
                </c:pt>
                <c:pt idx="1539">
                  <c:v>44918.068749999999</c:v>
                </c:pt>
                <c:pt idx="1540">
                  <c:v>44918.069444444445</c:v>
                </c:pt>
                <c:pt idx="1541">
                  <c:v>44918.070138888892</c:v>
                </c:pt>
                <c:pt idx="1542">
                  <c:v>44918.070833333331</c:v>
                </c:pt>
                <c:pt idx="1543">
                  <c:v>44918.071527777778</c:v>
                </c:pt>
                <c:pt idx="1544">
                  <c:v>44918.072222222225</c:v>
                </c:pt>
                <c:pt idx="1545">
                  <c:v>44918.072916666664</c:v>
                </c:pt>
                <c:pt idx="1546">
                  <c:v>44918.073611111111</c:v>
                </c:pt>
                <c:pt idx="1547">
                  <c:v>44918.074305555558</c:v>
                </c:pt>
                <c:pt idx="1548">
                  <c:v>44918.074999999997</c:v>
                </c:pt>
                <c:pt idx="1549">
                  <c:v>44918.075694444444</c:v>
                </c:pt>
                <c:pt idx="1550">
                  <c:v>44918.076388888891</c:v>
                </c:pt>
                <c:pt idx="1551">
                  <c:v>44918.07708333333</c:v>
                </c:pt>
                <c:pt idx="1552">
                  <c:v>44918.077777777777</c:v>
                </c:pt>
                <c:pt idx="1553">
                  <c:v>44918.078472222223</c:v>
                </c:pt>
                <c:pt idx="1554">
                  <c:v>44918.07916666667</c:v>
                </c:pt>
                <c:pt idx="1555">
                  <c:v>44918.079861111109</c:v>
                </c:pt>
                <c:pt idx="1556">
                  <c:v>44918.080555555556</c:v>
                </c:pt>
                <c:pt idx="1557">
                  <c:v>44918.081250000003</c:v>
                </c:pt>
                <c:pt idx="1558">
                  <c:v>44918.081944444442</c:v>
                </c:pt>
                <c:pt idx="1559">
                  <c:v>44918.082638888889</c:v>
                </c:pt>
                <c:pt idx="1560">
                  <c:v>44918.083333333336</c:v>
                </c:pt>
                <c:pt idx="1561">
                  <c:v>44918.084027777775</c:v>
                </c:pt>
                <c:pt idx="1562">
                  <c:v>44918.084722222222</c:v>
                </c:pt>
                <c:pt idx="1563">
                  <c:v>44918.085416666669</c:v>
                </c:pt>
                <c:pt idx="1564">
                  <c:v>44918.086111111108</c:v>
                </c:pt>
                <c:pt idx="1565">
                  <c:v>44918.086805555555</c:v>
                </c:pt>
                <c:pt idx="1566">
                  <c:v>44918.087500000001</c:v>
                </c:pt>
                <c:pt idx="1567">
                  <c:v>44918.088194444441</c:v>
                </c:pt>
                <c:pt idx="1568">
                  <c:v>44918.088888888888</c:v>
                </c:pt>
                <c:pt idx="1569">
                  <c:v>44918.089583333334</c:v>
                </c:pt>
                <c:pt idx="1570">
                  <c:v>44918.090277777781</c:v>
                </c:pt>
                <c:pt idx="1571">
                  <c:v>44918.09097222222</c:v>
                </c:pt>
                <c:pt idx="1572">
                  <c:v>44918.091666666667</c:v>
                </c:pt>
                <c:pt idx="1573">
                  <c:v>44918.092361111114</c:v>
                </c:pt>
                <c:pt idx="1574">
                  <c:v>44918.093055555553</c:v>
                </c:pt>
                <c:pt idx="1575">
                  <c:v>44918.09375</c:v>
                </c:pt>
                <c:pt idx="1576">
                  <c:v>44918.094444444447</c:v>
                </c:pt>
                <c:pt idx="1577">
                  <c:v>44918.095138888886</c:v>
                </c:pt>
                <c:pt idx="1578">
                  <c:v>44918.095833333333</c:v>
                </c:pt>
                <c:pt idx="1579">
                  <c:v>44918.09652777778</c:v>
                </c:pt>
                <c:pt idx="1580">
                  <c:v>44918.097222222219</c:v>
                </c:pt>
                <c:pt idx="1581">
                  <c:v>44918.097916666666</c:v>
                </c:pt>
                <c:pt idx="1582">
                  <c:v>44918.098611111112</c:v>
                </c:pt>
                <c:pt idx="1583">
                  <c:v>44918.099305555559</c:v>
                </c:pt>
                <c:pt idx="1584">
                  <c:v>44918.1</c:v>
                </c:pt>
                <c:pt idx="1585">
                  <c:v>44918.100694444445</c:v>
                </c:pt>
                <c:pt idx="1586">
                  <c:v>44918.101388888892</c:v>
                </c:pt>
                <c:pt idx="1587">
                  <c:v>44918.102083333331</c:v>
                </c:pt>
                <c:pt idx="1588">
                  <c:v>44918.102777777778</c:v>
                </c:pt>
                <c:pt idx="1589">
                  <c:v>44918.103472222225</c:v>
                </c:pt>
                <c:pt idx="1590">
                  <c:v>44918.104166666664</c:v>
                </c:pt>
                <c:pt idx="1591">
                  <c:v>44918.104861111111</c:v>
                </c:pt>
                <c:pt idx="1592">
                  <c:v>44918.105555555558</c:v>
                </c:pt>
                <c:pt idx="1593">
                  <c:v>44918.106249999997</c:v>
                </c:pt>
                <c:pt idx="1594">
                  <c:v>44918.106944444444</c:v>
                </c:pt>
                <c:pt idx="1595">
                  <c:v>44918.107638888891</c:v>
                </c:pt>
                <c:pt idx="1596">
                  <c:v>44918.10833333333</c:v>
                </c:pt>
                <c:pt idx="1597">
                  <c:v>44918.109027777777</c:v>
                </c:pt>
                <c:pt idx="1598">
                  <c:v>44918.109722222223</c:v>
                </c:pt>
                <c:pt idx="1599">
                  <c:v>44918.11041666667</c:v>
                </c:pt>
                <c:pt idx="1600">
                  <c:v>44918.111111111109</c:v>
                </c:pt>
                <c:pt idx="1601">
                  <c:v>44918.111805555556</c:v>
                </c:pt>
                <c:pt idx="1602">
                  <c:v>44918.112500000003</c:v>
                </c:pt>
                <c:pt idx="1603">
                  <c:v>44918.113194444442</c:v>
                </c:pt>
                <c:pt idx="1604">
                  <c:v>44918.113888888889</c:v>
                </c:pt>
                <c:pt idx="1605">
                  <c:v>44918.114583333336</c:v>
                </c:pt>
                <c:pt idx="1606">
                  <c:v>44918.115277777775</c:v>
                </c:pt>
                <c:pt idx="1607">
                  <c:v>44918.115972222222</c:v>
                </c:pt>
                <c:pt idx="1608">
                  <c:v>44918.116666666669</c:v>
                </c:pt>
                <c:pt idx="1609">
                  <c:v>44918.117361111108</c:v>
                </c:pt>
                <c:pt idx="1610">
                  <c:v>44918.118055555555</c:v>
                </c:pt>
                <c:pt idx="1611">
                  <c:v>44918.118750000001</c:v>
                </c:pt>
                <c:pt idx="1612">
                  <c:v>44918.119444444441</c:v>
                </c:pt>
                <c:pt idx="1613">
                  <c:v>44918.120138888888</c:v>
                </c:pt>
                <c:pt idx="1614">
                  <c:v>44918.120833333334</c:v>
                </c:pt>
                <c:pt idx="1615">
                  <c:v>44918.121527777781</c:v>
                </c:pt>
                <c:pt idx="1616">
                  <c:v>44918.12222222222</c:v>
                </c:pt>
                <c:pt idx="1617">
                  <c:v>44918.122916666667</c:v>
                </c:pt>
                <c:pt idx="1618">
                  <c:v>44918.123611111114</c:v>
                </c:pt>
                <c:pt idx="1619">
                  <c:v>44918.124305555553</c:v>
                </c:pt>
                <c:pt idx="1620">
                  <c:v>44918.125</c:v>
                </c:pt>
                <c:pt idx="1621">
                  <c:v>44918.125694444447</c:v>
                </c:pt>
                <c:pt idx="1622">
                  <c:v>44918.126388888886</c:v>
                </c:pt>
                <c:pt idx="1623">
                  <c:v>44918.127083333333</c:v>
                </c:pt>
                <c:pt idx="1624">
                  <c:v>44918.12777777778</c:v>
                </c:pt>
                <c:pt idx="1625">
                  <c:v>44918.128472222219</c:v>
                </c:pt>
                <c:pt idx="1626">
                  <c:v>44918.129166666666</c:v>
                </c:pt>
                <c:pt idx="1627">
                  <c:v>44918.129861111112</c:v>
                </c:pt>
                <c:pt idx="1628">
                  <c:v>44918.130555555559</c:v>
                </c:pt>
                <c:pt idx="1629">
                  <c:v>44918.131249999999</c:v>
                </c:pt>
                <c:pt idx="1630">
                  <c:v>44918.131944444445</c:v>
                </c:pt>
                <c:pt idx="1631">
                  <c:v>44918.132638888892</c:v>
                </c:pt>
                <c:pt idx="1632">
                  <c:v>44918.133333333331</c:v>
                </c:pt>
                <c:pt idx="1633">
                  <c:v>44918.134027777778</c:v>
                </c:pt>
                <c:pt idx="1634">
                  <c:v>44918.134722222225</c:v>
                </c:pt>
                <c:pt idx="1635">
                  <c:v>44918.135416666664</c:v>
                </c:pt>
                <c:pt idx="1636">
                  <c:v>44918.136111111111</c:v>
                </c:pt>
                <c:pt idx="1637">
                  <c:v>44918.136805555558</c:v>
                </c:pt>
                <c:pt idx="1638">
                  <c:v>44918.137499999997</c:v>
                </c:pt>
                <c:pt idx="1639">
                  <c:v>44918.138194444444</c:v>
                </c:pt>
                <c:pt idx="1640">
                  <c:v>44918.138888888891</c:v>
                </c:pt>
                <c:pt idx="1641">
                  <c:v>44918.13958333333</c:v>
                </c:pt>
                <c:pt idx="1642">
                  <c:v>44918.140277777777</c:v>
                </c:pt>
                <c:pt idx="1643">
                  <c:v>44918.140972222223</c:v>
                </c:pt>
                <c:pt idx="1644">
                  <c:v>44918.14166666667</c:v>
                </c:pt>
                <c:pt idx="1645">
                  <c:v>44918.142361111109</c:v>
                </c:pt>
                <c:pt idx="1646">
                  <c:v>44918.143055555556</c:v>
                </c:pt>
                <c:pt idx="1647">
                  <c:v>44918.143750000003</c:v>
                </c:pt>
                <c:pt idx="1648">
                  <c:v>44918.144444444442</c:v>
                </c:pt>
                <c:pt idx="1649">
                  <c:v>44918.145138888889</c:v>
                </c:pt>
                <c:pt idx="1650">
                  <c:v>44918.145833333336</c:v>
                </c:pt>
                <c:pt idx="1651">
                  <c:v>44918.146527777775</c:v>
                </c:pt>
                <c:pt idx="1652">
                  <c:v>44918.147222222222</c:v>
                </c:pt>
                <c:pt idx="1653">
                  <c:v>44918.147916666669</c:v>
                </c:pt>
                <c:pt idx="1654">
                  <c:v>44918.148611111108</c:v>
                </c:pt>
                <c:pt idx="1655">
                  <c:v>44918.149305555555</c:v>
                </c:pt>
                <c:pt idx="1656">
                  <c:v>44918.15</c:v>
                </c:pt>
                <c:pt idx="1657">
                  <c:v>44918.150694444441</c:v>
                </c:pt>
                <c:pt idx="1658">
                  <c:v>44918.151388888888</c:v>
                </c:pt>
                <c:pt idx="1659">
                  <c:v>44918.152083333334</c:v>
                </c:pt>
                <c:pt idx="1660">
                  <c:v>44918.152777777781</c:v>
                </c:pt>
                <c:pt idx="1661">
                  <c:v>44918.15347222222</c:v>
                </c:pt>
                <c:pt idx="1662">
                  <c:v>44918.154166666667</c:v>
                </c:pt>
                <c:pt idx="1663">
                  <c:v>44918.154861111114</c:v>
                </c:pt>
                <c:pt idx="1664">
                  <c:v>44918.155555555553</c:v>
                </c:pt>
                <c:pt idx="1665">
                  <c:v>44918.15625</c:v>
                </c:pt>
                <c:pt idx="1666">
                  <c:v>44918.156944444447</c:v>
                </c:pt>
                <c:pt idx="1667">
                  <c:v>44918.157638888886</c:v>
                </c:pt>
                <c:pt idx="1668">
                  <c:v>44918.158333333333</c:v>
                </c:pt>
                <c:pt idx="1669">
                  <c:v>44918.15902777778</c:v>
                </c:pt>
                <c:pt idx="1670">
                  <c:v>44918.159722222219</c:v>
                </c:pt>
                <c:pt idx="1671">
                  <c:v>44918.160416666666</c:v>
                </c:pt>
                <c:pt idx="1672">
                  <c:v>44918.161111111112</c:v>
                </c:pt>
                <c:pt idx="1673">
                  <c:v>44918.161805555559</c:v>
                </c:pt>
                <c:pt idx="1674">
                  <c:v>44918.162499999999</c:v>
                </c:pt>
                <c:pt idx="1675">
                  <c:v>44918.163194444445</c:v>
                </c:pt>
                <c:pt idx="1676">
                  <c:v>44918.163888888892</c:v>
                </c:pt>
                <c:pt idx="1677">
                  <c:v>44918.164583333331</c:v>
                </c:pt>
                <c:pt idx="1678">
                  <c:v>44918.165277777778</c:v>
                </c:pt>
                <c:pt idx="1679">
                  <c:v>44918.165972222225</c:v>
                </c:pt>
                <c:pt idx="1680">
                  <c:v>44918.166666666664</c:v>
                </c:pt>
                <c:pt idx="1681">
                  <c:v>44918.167361111111</c:v>
                </c:pt>
                <c:pt idx="1682">
                  <c:v>44918.168055555558</c:v>
                </c:pt>
                <c:pt idx="1683">
                  <c:v>44918.168749999997</c:v>
                </c:pt>
                <c:pt idx="1684">
                  <c:v>44918.169444444444</c:v>
                </c:pt>
                <c:pt idx="1685">
                  <c:v>44918.170138888891</c:v>
                </c:pt>
                <c:pt idx="1686">
                  <c:v>44918.17083333333</c:v>
                </c:pt>
                <c:pt idx="1687">
                  <c:v>44918.171527777777</c:v>
                </c:pt>
                <c:pt idx="1688">
                  <c:v>44918.172222222223</c:v>
                </c:pt>
                <c:pt idx="1689">
                  <c:v>44918.17291666667</c:v>
                </c:pt>
                <c:pt idx="1690">
                  <c:v>44918.173611111109</c:v>
                </c:pt>
                <c:pt idx="1691">
                  <c:v>44918.174305555556</c:v>
                </c:pt>
                <c:pt idx="1692">
                  <c:v>44918.175000000003</c:v>
                </c:pt>
                <c:pt idx="1693">
                  <c:v>44918.175694444442</c:v>
                </c:pt>
                <c:pt idx="1694">
                  <c:v>44918.176388888889</c:v>
                </c:pt>
                <c:pt idx="1695">
                  <c:v>44918.177083333336</c:v>
                </c:pt>
                <c:pt idx="1696">
                  <c:v>44918.177777777775</c:v>
                </c:pt>
                <c:pt idx="1697">
                  <c:v>44918.178472222222</c:v>
                </c:pt>
                <c:pt idx="1698">
                  <c:v>44918.179166666669</c:v>
                </c:pt>
                <c:pt idx="1699">
                  <c:v>44918.179861111108</c:v>
                </c:pt>
                <c:pt idx="1700">
                  <c:v>44918.180555555555</c:v>
                </c:pt>
                <c:pt idx="1701">
                  <c:v>44918.181250000001</c:v>
                </c:pt>
                <c:pt idx="1702">
                  <c:v>44918.181944444441</c:v>
                </c:pt>
                <c:pt idx="1703">
                  <c:v>44918.182638888888</c:v>
                </c:pt>
                <c:pt idx="1704">
                  <c:v>44918.183333333334</c:v>
                </c:pt>
                <c:pt idx="1705">
                  <c:v>44918.184027777781</c:v>
                </c:pt>
                <c:pt idx="1706">
                  <c:v>44918.18472222222</c:v>
                </c:pt>
                <c:pt idx="1707">
                  <c:v>44918.185416666667</c:v>
                </c:pt>
                <c:pt idx="1708">
                  <c:v>44918.186111111114</c:v>
                </c:pt>
                <c:pt idx="1709">
                  <c:v>44918.186805555553</c:v>
                </c:pt>
                <c:pt idx="1710">
                  <c:v>44918.1875</c:v>
                </c:pt>
                <c:pt idx="1711">
                  <c:v>44918.188194444447</c:v>
                </c:pt>
                <c:pt idx="1712">
                  <c:v>44918.188888888886</c:v>
                </c:pt>
                <c:pt idx="1713">
                  <c:v>44918.189583333333</c:v>
                </c:pt>
                <c:pt idx="1714">
                  <c:v>44918.19027777778</c:v>
                </c:pt>
                <c:pt idx="1715">
                  <c:v>44918.190972222219</c:v>
                </c:pt>
                <c:pt idx="1716">
                  <c:v>44918.191666666666</c:v>
                </c:pt>
                <c:pt idx="1717">
                  <c:v>44918.192361111112</c:v>
                </c:pt>
                <c:pt idx="1718">
                  <c:v>44918.193055555559</c:v>
                </c:pt>
                <c:pt idx="1719">
                  <c:v>44918.193749999999</c:v>
                </c:pt>
                <c:pt idx="1720">
                  <c:v>44918.194444444445</c:v>
                </c:pt>
                <c:pt idx="1721">
                  <c:v>44918.195138888892</c:v>
                </c:pt>
                <c:pt idx="1722">
                  <c:v>44918.195833333331</c:v>
                </c:pt>
                <c:pt idx="1723">
                  <c:v>44918.196527777778</c:v>
                </c:pt>
                <c:pt idx="1724">
                  <c:v>44918.197222222225</c:v>
                </c:pt>
                <c:pt idx="1725">
                  <c:v>44918.197916666664</c:v>
                </c:pt>
                <c:pt idx="1726">
                  <c:v>44918.198611111111</c:v>
                </c:pt>
                <c:pt idx="1727">
                  <c:v>44918.199305555558</c:v>
                </c:pt>
                <c:pt idx="1728">
                  <c:v>44918.2</c:v>
                </c:pt>
                <c:pt idx="1729">
                  <c:v>44918.200694444444</c:v>
                </c:pt>
                <c:pt idx="1730">
                  <c:v>44918.201388888891</c:v>
                </c:pt>
                <c:pt idx="1731">
                  <c:v>44918.20208333333</c:v>
                </c:pt>
                <c:pt idx="1732">
                  <c:v>44918.202777777777</c:v>
                </c:pt>
                <c:pt idx="1733">
                  <c:v>44918.203472222223</c:v>
                </c:pt>
                <c:pt idx="1734">
                  <c:v>44918.20416666667</c:v>
                </c:pt>
                <c:pt idx="1735">
                  <c:v>44918.204861111109</c:v>
                </c:pt>
                <c:pt idx="1736">
                  <c:v>44918.205555555556</c:v>
                </c:pt>
                <c:pt idx="1737">
                  <c:v>44918.206250000003</c:v>
                </c:pt>
                <c:pt idx="1738">
                  <c:v>44918.206944444442</c:v>
                </c:pt>
                <c:pt idx="1739">
                  <c:v>44918.207638888889</c:v>
                </c:pt>
                <c:pt idx="1740">
                  <c:v>44918.208333333336</c:v>
                </c:pt>
                <c:pt idx="1741">
                  <c:v>44918.209027777775</c:v>
                </c:pt>
                <c:pt idx="1742">
                  <c:v>44918.209722222222</c:v>
                </c:pt>
                <c:pt idx="1743">
                  <c:v>44918.210416666669</c:v>
                </c:pt>
                <c:pt idx="1744">
                  <c:v>44918.211111111108</c:v>
                </c:pt>
                <c:pt idx="1745">
                  <c:v>44918.211805555555</c:v>
                </c:pt>
                <c:pt idx="1746">
                  <c:v>44918.212500000001</c:v>
                </c:pt>
                <c:pt idx="1747">
                  <c:v>44918.213194444441</c:v>
                </c:pt>
                <c:pt idx="1748">
                  <c:v>44918.213888888888</c:v>
                </c:pt>
                <c:pt idx="1749">
                  <c:v>44918.214583333334</c:v>
                </c:pt>
                <c:pt idx="1750">
                  <c:v>44918.215277777781</c:v>
                </c:pt>
                <c:pt idx="1751">
                  <c:v>44918.21597222222</c:v>
                </c:pt>
                <c:pt idx="1752">
                  <c:v>44918.216666666667</c:v>
                </c:pt>
                <c:pt idx="1753">
                  <c:v>44918.217361111114</c:v>
                </c:pt>
                <c:pt idx="1754">
                  <c:v>44918.218055555553</c:v>
                </c:pt>
                <c:pt idx="1755">
                  <c:v>44918.21875</c:v>
                </c:pt>
                <c:pt idx="1756">
                  <c:v>44918.219444444447</c:v>
                </c:pt>
                <c:pt idx="1757">
                  <c:v>44918.220138888886</c:v>
                </c:pt>
                <c:pt idx="1758">
                  <c:v>44918.220833333333</c:v>
                </c:pt>
                <c:pt idx="1759">
                  <c:v>44918.22152777778</c:v>
                </c:pt>
                <c:pt idx="1760">
                  <c:v>44918.222222222219</c:v>
                </c:pt>
                <c:pt idx="1761">
                  <c:v>44918.222916666666</c:v>
                </c:pt>
                <c:pt idx="1762">
                  <c:v>44918.223611111112</c:v>
                </c:pt>
                <c:pt idx="1763">
                  <c:v>44918.224305555559</c:v>
                </c:pt>
                <c:pt idx="1764">
                  <c:v>44918.224999999999</c:v>
                </c:pt>
                <c:pt idx="1765">
                  <c:v>44918.225694444445</c:v>
                </c:pt>
                <c:pt idx="1766">
                  <c:v>44918.226388888892</c:v>
                </c:pt>
                <c:pt idx="1767">
                  <c:v>44918.227083333331</c:v>
                </c:pt>
                <c:pt idx="1768">
                  <c:v>44918.227777777778</c:v>
                </c:pt>
                <c:pt idx="1769">
                  <c:v>44918.228472222225</c:v>
                </c:pt>
                <c:pt idx="1770">
                  <c:v>44918.229166666664</c:v>
                </c:pt>
                <c:pt idx="1771">
                  <c:v>44918.229861111111</c:v>
                </c:pt>
                <c:pt idx="1772">
                  <c:v>44918.230555555558</c:v>
                </c:pt>
                <c:pt idx="1773">
                  <c:v>44918.231249999997</c:v>
                </c:pt>
                <c:pt idx="1774">
                  <c:v>44918.231944444444</c:v>
                </c:pt>
                <c:pt idx="1775">
                  <c:v>44918.232638888891</c:v>
                </c:pt>
                <c:pt idx="1776">
                  <c:v>44918.23333333333</c:v>
                </c:pt>
                <c:pt idx="1777">
                  <c:v>44918.234027777777</c:v>
                </c:pt>
                <c:pt idx="1778">
                  <c:v>44918.234722222223</c:v>
                </c:pt>
                <c:pt idx="1779">
                  <c:v>44918.23541666667</c:v>
                </c:pt>
                <c:pt idx="1780">
                  <c:v>44918.236111111109</c:v>
                </c:pt>
                <c:pt idx="1781">
                  <c:v>44918.236805555556</c:v>
                </c:pt>
                <c:pt idx="1782">
                  <c:v>44918.237500000003</c:v>
                </c:pt>
                <c:pt idx="1783">
                  <c:v>44918.238194444442</c:v>
                </c:pt>
                <c:pt idx="1784">
                  <c:v>44918.238888888889</c:v>
                </c:pt>
                <c:pt idx="1785">
                  <c:v>44918.239583333336</c:v>
                </c:pt>
                <c:pt idx="1786">
                  <c:v>44918.240277777775</c:v>
                </c:pt>
                <c:pt idx="1787">
                  <c:v>44918.240972222222</c:v>
                </c:pt>
                <c:pt idx="1788">
                  <c:v>44918.241666666669</c:v>
                </c:pt>
                <c:pt idx="1789">
                  <c:v>44918.242361111108</c:v>
                </c:pt>
                <c:pt idx="1790">
                  <c:v>44918.243055555555</c:v>
                </c:pt>
                <c:pt idx="1791">
                  <c:v>44918.243750000001</c:v>
                </c:pt>
                <c:pt idx="1792">
                  <c:v>44918.244444444441</c:v>
                </c:pt>
                <c:pt idx="1793">
                  <c:v>44918.245138888888</c:v>
                </c:pt>
                <c:pt idx="1794">
                  <c:v>44918.245833333334</c:v>
                </c:pt>
                <c:pt idx="1795">
                  <c:v>44918.246527777781</c:v>
                </c:pt>
                <c:pt idx="1796">
                  <c:v>44918.24722222222</c:v>
                </c:pt>
                <c:pt idx="1797">
                  <c:v>44918.247916666667</c:v>
                </c:pt>
                <c:pt idx="1798">
                  <c:v>44918.248611111114</c:v>
                </c:pt>
                <c:pt idx="1799">
                  <c:v>44918.249305555553</c:v>
                </c:pt>
                <c:pt idx="1800">
                  <c:v>44918.25</c:v>
                </c:pt>
                <c:pt idx="1801">
                  <c:v>44918.250694444447</c:v>
                </c:pt>
                <c:pt idx="1802">
                  <c:v>44918.251388888886</c:v>
                </c:pt>
                <c:pt idx="1803">
                  <c:v>44918.252083333333</c:v>
                </c:pt>
                <c:pt idx="1804">
                  <c:v>44918.25277777778</c:v>
                </c:pt>
                <c:pt idx="1805">
                  <c:v>44918.253472222219</c:v>
                </c:pt>
                <c:pt idx="1806">
                  <c:v>44918.254166666666</c:v>
                </c:pt>
                <c:pt idx="1807">
                  <c:v>44918.254861111112</c:v>
                </c:pt>
                <c:pt idx="1808">
                  <c:v>44918.255555555559</c:v>
                </c:pt>
                <c:pt idx="1809">
                  <c:v>44918.256249999999</c:v>
                </c:pt>
                <c:pt idx="1810">
                  <c:v>44918.256944444445</c:v>
                </c:pt>
                <c:pt idx="1811">
                  <c:v>44918.257638888892</c:v>
                </c:pt>
                <c:pt idx="1812">
                  <c:v>44918.258333333331</c:v>
                </c:pt>
                <c:pt idx="1813">
                  <c:v>44918.259027777778</c:v>
                </c:pt>
                <c:pt idx="1814">
                  <c:v>44918.259722222225</c:v>
                </c:pt>
                <c:pt idx="1815">
                  <c:v>44918.260416666664</c:v>
                </c:pt>
                <c:pt idx="1816">
                  <c:v>44918.261111111111</c:v>
                </c:pt>
                <c:pt idx="1817">
                  <c:v>44918.261805555558</c:v>
                </c:pt>
                <c:pt idx="1818">
                  <c:v>44918.262499999997</c:v>
                </c:pt>
                <c:pt idx="1819">
                  <c:v>44918.263194444444</c:v>
                </c:pt>
                <c:pt idx="1820">
                  <c:v>44918.263888888891</c:v>
                </c:pt>
                <c:pt idx="1821">
                  <c:v>44918.26458333333</c:v>
                </c:pt>
                <c:pt idx="1822">
                  <c:v>44918.265277777777</c:v>
                </c:pt>
                <c:pt idx="1823">
                  <c:v>44918.265972222223</c:v>
                </c:pt>
                <c:pt idx="1824">
                  <c:v>44918.26666666667</c:v>
                </c:pt>
                <c:pt idx="1825">
                  <c:v>44918.267361111109</c:v>
                </c:pt>
                <c:pt idx="1826">
                  <c:v>44918.268055555556</c:v>
                </c:pt>
                <c:pt idx="1827">
                  <c:v>44918.268750000003</c:v>
                </c:pt>
                <c:pt idx="1828">
                  <c:v>44918.269444444442</c:v>
                </c:pt>
                <c:pt idx="1829">
                  <c:v>44918.270138888889</c:v>
                </c:pt>
                <c:pt idx="1830">
                  <c:v>44918.270833333336</c:v>
                </c:pt>
                <c:pt idx="1831">
                  <c:v>44918.271527777775</c:v>
                </c:pt>
                <c:pt idx="1832">
                  <c:v>44918.272222222222</c:v>
                </c:pt>
                <c:pt idx="1833">
                  <c:v>44918.272916666669</c:v>
                </c:pt>
                <c:pt idx="1834">
                  <c:v>44918.273611111108</c:v>
                </c:pt>
                <c:pt idx="1835">
                  <c:v>44918.274305555555</c:v>
                </c:pt>
                <c:pt idx="1836">
                  <c:v>44918.275000000001</c:v>
                </c:pt>
                <c:pt idx="1837">
                  <c:v>44918.275694444441</c:v>
                </c:pt>
                <c:pt idx="1838">
                  <c:v>44918.276388888888</c:v>
                </c:pt>
                <c:pt idx="1839">
                  <c:v>44918.277083333334</c:v>
                </c:pt>
                <c:pt idx="1840">
                  <c:v>44918.277777777781</c:v>
                </c:pt>
                <c:pt idx="1841">
                  <c:v>44918.27847222222</c:v>
                </c:pt>
                <c:pt idx="1842">
                  <c:v>44918.279166666667</c:v>
                </c:pt>
                <c:pt idx="1843">
                  <c:v>44918.279861111114</c:v>
                </c:pt>
                <c:pt idx="1844">
                  <c:v>44918.280555555553</c:v>
                </c:pt>
                <c:pt idx="1845">
                  <c:v>44918.28125</c:v>
                </c:pt>
                <c:pt idx="1846">
                  <c:v>44918.281944444447</c:v>
                </c:pt>
                <c:pt idx="1847">
                  <c:v>44918.282638888886</c:v>
                </c:pt>
                <c:pt idx="1848">
                  <c:v>44918.283333333333</c:v>
                </c:pt>
                <c:pt idx="1849">
                  <c:v>44918.28402777778</c:v>
                </c:pt>
                <c:pt idx="1850">
                  <c:v>44918.284722222219</c:v>
                </c:pt>
                <c:pt idx="1851">
                  <c:v>44918.285416666666</c:v>
                </c:pt>
                <c:pt idx="1852">
                  <c:v>44918.286111111112</c:v>
                </c:pt>
                <c:pt idx="1853">
                  <c:v>44918.286805555559</c:v>
                </c:pt>
                <c:pt idx="1854">
                  <c:v>44918.287499999999</c:v>
                </c:pt>
                <c:pt idx="1855">
                  <c:v>44918.288194444445</c:v>
                </c:pt>
                <c:pt idx="1856">
                  <c:v>44918.288888888892</c:v>
                </c:pt>
                <c:pt idx="1857">
                  <c:v>44918.289583333331</c:v>
                </c:pt>
                <c:pt idx="1858">
                  <c:v>44918.290277777778</c:v>
                </c:pt>
                <c:pt idx="1859">
                  <c:v>44918.290972222225</c:v>
                </c:pt>
                <c:pt idx="1860">
                  <c:v>44918.291666666664</c:v>
                </c:pt>
                <c:pt idx="1861">
                  <c:v>44918.292361111111</c:v>
                </c:pt>
                <c:pt idx="1862">
                  <c:v>44918.293055555558</c:v>
                </c:pt>
                <c:pt idx="1863">
                  <c:v>44918.293749999997</c:v>
                </c:pt>
                <c:pt idx="1864">
                  <c:v>44918.294444444444</c:v>
                </c:pt>
                <c:pt idx="1865">
                  <c:v>44918.295138888891</c:v>
                </c:pt>
                <c:pt idx="1866">
                  <c:v>44918.29583333333</c:v>
                </c:pt>
                <c:pt idx="1867">
                  <c:v>44918.296527777777</c:v>
                </c:pt>
                <c:pt idx="1868">
                  <c:v>44918.297222222223</c:v>
                </c:pt>
                <c:pt idx="1869">
                  <c:v>44918.29791666667</c:v>
                </c:pt>
                <c:pt idx="1870">
                  <c:v>44918.298611111109</c:v>
                </c:pt>
                <c:pt idx="1871">
                  <c:v>44918.299305555556</c:v>
                </c:pt>
                <c:pt idx="1872">
                  <c:v>44918.3</c:v>
                </c:pt>
                <c:pt idx="1873">
                  <c:v>44918.300694444442</c:v>
                </c:pt>
                <c:pt idx="1874">
                  <c:v>44918.301388888889</c:v>
                </c:pt>
                <c:pt idx="1875">
                  <c:v>44918.302083333336</c:v>
                </c:pt>
                <c:pt idx="1876">
                  <c:v>44918.302777777775</c:v>
                </c:pt>
                <c:pt idx="1877">
                  <c:v>44918.303472222222</c:v>
                </c:pt>
                <c:pt idx="1878">
                  <c:v>44918.304166666669</c:v>
                </c:pt>
                <c:pt idx="1879">
                  <c:v>44918.304861111108</c:v>
                </c:pt>
                <c:pt idx="1880">
                  <c:v>44918.305555555555</c:v>
                </c:pt>
                <c:pt idx="1881">
                  <c:v>44918.306250000001</c:v>
                </c:pt>
                <c:pt idx="1882">
                  <c:v>44918.306944444441</c:v>
                </c:pt>
                <c:pt idx="1883">
                  <c:v>44918.307638888888</c:v>
                </c:pt>
                <c:pt idx="1884">
                  <c:v>44918.308333333334</c:v>
                </c:pt>
                <c:pt idx="1885">
                  <c:v>44918.309027777781</c:v>
                </c:pt>
                <c:pt idx="1886">
                  <c:v>44918.30972222222</c:v>
                </c:pt>
                <c:pt idx="1887">
                  <c:v>44918.310416666667</c:v>
                </c:pt>
                <c:pt idx="1888">
                  <c:v>44918.311111111114</c:v>
                </c:pt>
                <c:pt idx="1889">
                  <c:v>44918.311805555553</c:v>
                </c:pt>
                <c:pt idx="1890">
                  <c:v>44918.3125</c:v>
                </c:pt>
                <c:pt idx="1891">
                  <c:v>44918.313194444447</c:v>
                </c:pt>
                <c:pt idx="1892">
                  <c:v>44918.313888888886</c:v>
                </c:pt>
                <c:pt idx="1893">
                  <c:v>44918.314583333333</c:v>
                </c:pt>
                <c:pt idx="1894">
                  <c:v>44918.31527777778</c:v>
                </c:pt>
                <c:pt idx="1895">
                  <c:v>44918.315972222219</c:v>
                </c:pt>
                <c:pt idx="1896">
                  <c:v>44918.316666666666</c:v>
                </c:pt>
                <c:pt idx="1897">
                  <c:v>44918.317361111112</c:v>
                </c:pt>
                <c:pt idx="1898">
                  <c:v>44918.318055555559</c:v>
                </c:pt>
                <c:pt idx="1899">
                  <c:v>44918.318749999999</c:v>
                </c:pt>
                <c:pt idx="1900">
                  <c:v>44918.319444444445</c:v>
                </c:pt>
                <c:pt idx="1901">
                  <c:v>44918.320138888892</c:v>
                </c:pt>
                <c:pt idx="1902">
                  <c:v>44918.320833333331</c:v>
                </c:pt>
                <c:pt idx="1903">
                  <c:v>44918.321527777778</c:v>
                </c:pt>
                <c:pt idx="1904">
                  <c:v>44918.322222222225</c:v>
                </c:pt>
                <c:pt idx="1905">
                  <c:v>44918.322916666664</c:v>
                </c:pt>
                <c:pt idx="1906">
                  <c:v>44918.323611111111</c:v>
                </c:pt>
                <c:pt idx="1907">
                  <c:v>44918.324305555558</c:v>
                </c:pt>
                <c:pt idx="1908">
                  <c:v>44918.324999999997</c:v>
                </c:pt>
                <c:pt idx="1909">
                  <c:v>44918.325694444444</c:v>
                </c:pt>
                <c:pt idx="1910">
                  <c:v>44918.326388888891</c:v>
                </c:pt>
                <c:pt idx="1911">
                  <c:v>44918.32708333333</c:v>
                </c:pt>
                <c:pt idx="1912">
                  <c:v>44918.327777777777</c:v>
                </c:pt>
                <c:pt idx="1913">
                  <c:v>44918.328472222223</c:v>
                </c:pt>
                <c:pt idx="1914">
                  <c:v>44918.32916666667</c:v>
                </c:pt>
                <c:pt idx="1915">
                  <c:v>44918.329861111109</c:v>
                </c:pt>
                <c:pt idx="1916">
                  <c:v>44918.330555555556</c:v>
                </c:pt>
                <c:pt idx="1917">
                  <c:v>44918.331250000003</c:v>
                </c:pt>
                <c:pt idx="1918">
                  <c:v>44918.331944444442</c:v>
                </c:pt>
                <c:pt idx="1919">
                  <c:v>44918.332638888889</c:v>
                </c:pt>
                <c:pt idx="1920">
                  <c:v>44918.333333333336</c:v>
                </c:pt>
                <c:pt idx="1921">
                  <c:v>44918.334027777775</c:v>
                </c:pt>
                <c:pt idx="1922">
                  <c:v>44918.334722222222</c:v>
                </c:pt>
                <c:pt idx="1923">
                  <c:v>44918.335416666669</c:v>
                </c:pt>
                <c:pt idx="1924">
                  <c:v>44918.336111111108</c:v>
                </c:pt>
                <c:pt idx="1925">
                  <c:v>44918.336805555555</c:v>
                </c:pt>
                <c:pt idx="1926">
                  <c:v>44918.337500000001</c:v>
                </c:pt>
                <c:pt idx="1927">
                  <c:v>44918.338194444441</c:v>
                </c:pt>
                <c:pt idx="1928">
                  <c:v>44918.338888888888</c:v>
                </c:pt>
                <c:pt idx="1929">
                  <c:v>44918.339583333334</c:v>
                </c:pt>
                <c:pt idx="1930">
                  <c:v>44918.340277777781</c:v>
                </c:pt>
                <c:pt idx="1931">
                  <c:v>44918.34097222222</c:v>
                </c:pt>
                <c:pt idx="1932">
                  <c:v>44918.341666666667</c:v>
                </c:pt>
                <c:pt idx="1933">
                  <c:v>44918.342361111114</c:v>
                </c:pt>
                <c:pt idx="1934">
                  <c:v>44918.343055555553</c:v>
                </c:pt>
                <c:pt idx="1935">
                  <c:v>44918.34375</c:v>
                </c:pt>
                <c:pt idx="1936">
                  <c:v>44918.344444444447</c:v>
                </c:pt>
                <c:pt idx="1937">
                  <c:v>44918.345138888886</c:v>
                </c:pt>
                <c:pt idx="1938">
                  <c:v>44918.345833333333</c:v>
                </c:pt>
                <c:pt idx="1939">
                  <c:v>44918.34652777778</c:v>
                </c:pt>
                <c:pt idx="1940">
                  <c:v>44918.347222222219</c:v>
                </c:pt>
                <c:pt idx="1941">
                  <c:v>44918.347916666666</c:v>
                </c:pt>
                <c:pt idx="1942">
                  <c:v>44918.348611111112</c:v>
                </c:pt>
                <c:pt idx="1943">
                  <c:v>44918.349305555559</c:v>
                </c:pt>
                <c:pt idx="1944">
                  <c:v>44918.35</c:v>
                </c:pt>
                <c:pt idx="1945">
                  <c:v>44918.350694444445</c:v>
                </c:pt>
                <c:pt idx="1946">
                  <c:v>44918.351388888892</c:v>
                </c:pt>
                <c:pt idx="1947">
                  <c:v>44918.352083333331</c:v>
                </c:pt>
                <c:pt idx="1948">
                  <c:v>44918.352777777778</c:v>
                </c:pt>
                <c:pt idx="1949">
                  <c:v>44918.353472222225</c:v>
                </c:pt>
                <c:pt idx="1950">
                  <c:v>44918.354166666664</c:v>
                </c:pt>
                <c:pt idx="1951">
                  <c:v>44918.354861111111</c:v>
                </c:pt>
                <c:pt idx="1952">
                  <c:v>44918.355555555558</c:v>
                </c:pt>
                <c:pt idx="1953">
                  <c:v>44918.356249999997</c:v>
                </c:pt>
                <c:pt idx="1954">
                  <c:v>44918.356944444444</c:v>
                </c:pt>
                <c:pt idx="1955">
                  <c:v>44918.357638888891</c:v>
                </c:pt>
                <c:pt idx="1956">
                  <c:v>44918.35833333333</c:v>
                </c:pt>
                <c:pt idx="1957">
                  <c:v>44918.359027777777</c:v>
                </c:pt>
                <c:pt idx="1958">
                  <c:v>44918.359722222223</c:v>
                </c:pt>
                <c:pt idx="1959">
                  <c:v>44918.36041666667</c:v>
                </c:pt>
                <c:pt idx="1960">
                  <c:v>44918.361111111109</c:v>
                </c:pt>
                <c:pt idx="1961">
                  <c:v>44918.361805555556</c:v>
                </c:pt>
                <c:pt idx="1962">
                  <c:v>44918.362500000003</c:v>
                </c:pt>
                <c:pt idx="1963">
                  <c:v>44918.363194444442</c:v>
                </c:pt>
                <c:pt idx="1964">
                  <c:v>44918.363888888889</c:v>
                </c:pt>
                <c:pt idx="1965">
                  <c:v>44918.364583333336</c:v>
                </c:pt>
                <c:pt idx="1966">
                  <c:v>44918.365277777775</c:v>
                </c:pt>
                <c:pt idx="1967">
                  <c:v>44918.365972222222</c:v>
                </c:pt>
                <c:pt idx="1968">
                  <c:v>44918.366666666669</c:v>
                </c:pt>
                <c:pt idx="1969">
                  <c:v>44918.367361111108</c:v>
                </c:pt>
                <c:pt idx="1970">
                  <c:v>44918.368055555555</c:v>
                </c:pt>
                <c:pt idx="1971">
                  <c:v>44918.368750000001</c:v>
                </c:pt>
                <c:pt idx="1972">
                  <c:v>44918.369444444441</c:v>
                </c:pt>
                <c:pt idx="1973">
                  <c:v>44918.370138888888</c:v>
                </c:pt>
                <c:pt idx="1974">
                  <c:v>44918.370833333334</c:v>
                </c:pt>
                <c:pt idx="1975">
                  <c:v>44918.371527777781</c:v>
                </c:pt>
                <c:pt idx="1976">
                  <c:v>44918.37222222222</c:v>
                </c:pt>
                <c:pt idx="1977">
                  <c:v>44918.372916666667</c:v>
                </c:pt>
                <c:pt idx="1978">
                  <c:v>44918.373611111114</c:v>
                </c:pt>
                <c:pt idx="1979">
                  <c:v>44918.374305555553</c:v>
                </c:pt>
                <c:pt idx="1980">
                  <c:v>44918.375</c:v>
                </c:pt>
                <c:pt idx="1981">
                  <c:v>44918.375694444447</c:v>
                </c:pt>
                <c:pt idx="1982">
                  <c:v>44918.376388888886</c:v>
                </c:pt>
                <c:pt idx="1983">
                  <c:v>44918.377083333333</c:v>
                </c:pt>
                <c:pt idx="1984">
                  <c:v>44918.37777777778</c:v>
                </c:pt>
                <c:pt idx="1985">
                  <c:v>44918.378472222219</c:v>
                </c:pt>
                <c:pt idx="1986">
                  <c:v>44918.379166666666</c:v>
                </c:pt>
                <c:pt idx="1987">
                  <c:v>44918.379861111112</c:v>
                </c:pt>
                <c:pt idx="1988">
                  <c:v>44918.380555555559</c:v>
                </c:pt>
                <c:pt idx="1989">
                  <c:v>44918.381249999999</c:v>
                </c:pt>
                <c:pt idx="1990">
                  <c:v>44918.381944444445</c:v>
                </c:pt>
                <c:pt idx="1991">
                  <c:v>44918.382638888892</c:v>
                </c:pt>
                <c:pt idx="1992">
                  <c:v>44918.383333333331</c:v>
                </c:pt>
                <c:pt idx="1993">
                  <c:v>44918.384027777778</c:v>
                </c:pt>
                <c:pt idx="1994">
                  <c:v>44918.384722222225</c:v>
                </c:pt>
                <c:pt idx="1995">
                  <c:v>44918.385416666664</c:v>
                </c:pt>
                <c:pt idx="1996">
                  <c:v>44918.386111111111</c:v>
                </c:pt>
                <c:pt idx="1997">
                  <c:v>44918.386805555558</c:v>
                </c:pt>
                <c:pt idx="1998">
                  <c:v>44918.387499999997</c:v>
                </c:pt>
                <c:pt idx="1999">
                  <c:v>44918.388194444444</c:v>
                </c:pt>
                <c:pt idx="2000">
                  <c:v>44918.388888888891</c:v>
                </c:pt>
                <c:pt idx="2001">
                  <c:v>44918.38958333333</c:v>
                </c:pt>
                <c:pt idx="2002">
                  <c:v>44918.390277777777</c:v>
                </c:pt>
                <c:pt idx="2003">
                  <c:v>44918.390972222223</c:v>
                </c:pt>
                <c:pt idx="2004">
                  <c:v>44918.39166666667</c:v>
                </c:pt>
                <c:pt idx="2005">
                  <c:v>44918.392361111109</c:v>
                </c:pt>
                <c:pt idx="2006">
                  <c:v>44918.393055555556</c:v>
                </c:pt>
                <c:pt idx="2007">
                  <c:v>44918.393750000003</c:v>
                </c:pt>
                <c:pt idx="2008">
                  <c:v>44918.394444444442</c:v>
                </c:pt>
                <c:pt idx="2009">
                  <c:v>44918.395138888889</c:v>
                </c:pt>
                <c:pt idx="2010">
                  <c:v>44918.395833333336</c:v>
                </c:pt>
                <c:pt idx="2011">
                  <c:v>44918.396527777775</c:v>
                </c:pt>
                <c:pt idx="2012">
                  <c:v>44918.397222222222</c:v>
                </c:pt>
                <c:pt idx="2013">
                  <c:v>44918.397916666669</c:v>
                </c:pt>
                <c:pt idx="2014">
                  <c:v>44918.398611111108</c:v>
                </c:pt>
                <c:pt idx="2015">
                  <c:v>44918.399305555555</c:v>
                </c:pt>
                <c:pt idx="2016">
                  <c:v>44918.400000000001</c:v>
                </c:pt>
                <c:pt idx="2017">
                  <c:v>44918.400694444441</c:v>
                </c:pt>
                <c:pt idx="2018">
                  <c:v>44918.401388888888</c:v>
                </c:pt>
                <c:pt idx="2019">
                  <c:v>44918.402083333334</c:v>
                </c:pt>
                <c:pt idx="2020">
                  <c:v>44918.402777777781</c:v>
                </c:pt>
                <c:pt idx="2021">
                  <c:v>44918.40347222222</c:v>
                </c:pt>
                <c:pt idx="2022">
                  <c:v>44918.404166666667</c:v>
                </c:pt>
                <c:pt idx="2023">
                  <c:v>44918.404861111114</c:v>
                </c:pt>
                <c:pt idx="2024">
                  <c:v>44918.405555555553</c:v>
                </c:pt>
                <c:pt idx="2025">
                  <c:v>44918.40625</c:v>
                </c:pt>
                <c:pt idx="2026">
                  <c:v>44918.406944444447</c:v>
                </c:pt>
                <c:pt idx="2027">
                  <c:v>44918.407638888886</c:v>
                </c:pt>
                <c:pt idx="2028">
                  <c:v>44918.408333333333</c:v>
                </c:pt>
                <c:pt idx="2029">
                  <c:v>44918.40902777778</c:v>
                </c:pt>
                <c:pt idx="2030">
                  <c:v>44918.409722222219</c:v>
                </c:pt>
                <c:pt idx="2031">
                  <c:v>44918.410416666666</c:v>
                </c:pt>
                <c:pt idx="2032">
                  <c:v>44918.411111111112</c:v>
                </c:pt>
                <c:pt idx="2033">
                  <c:v>44918.411805555559</c:v>
                </c:pt>
                <c:pt idx="2034">
                  <c:v>44918.412499999999</c:v>
                </c:pt>
                <c:pt idx="2035">
                  <c:v>44918.413194444445</c:v>
                </c:pt>
                <c:pt idx="2036">
                  <c:v>44918.413888888892</c:v>
                </c:pt>
                <c:pt idx="2037">
                  <c:v>44918.414583333331</c:v>
                </c:pt>
                <c:pt idx="2038">
                  <c:v>44918.415277777778</c:v>
                </c:pt>
                <c:pt idx="2039">
                  <c:v>44918.415972222225</c:v>
                </c:pt>
                <c:pt idx="2040">
                  <c:v>44918.416666666664</c:v>
                </c:pt>
                <c:pt idx="2041">
                  <c:v>44918.417361111111</c:v>
                </c:pt>
                <c:pt idx="2042">
                  <c:v>44918.418055555558</c:v>
                </c:pt>
                <c:pt idx="2043">
                  <c:v>44918.418749999997</c:v>
                </c:pt>
                <c:pt idx="2044">
                  <c:v>44918.419444444444</c:v>
                </c:pt>
                <c:pt idx="2045">
                  <c:v>44918.420138888891</c:v>
                </c:pt>
                <c:pt idx="2046">
                  <c:v>44918.42083333333</c:v>
                </c:pt>
                <c:pt idx="2047">
                  <c:v>44918.421527777777</c:v>
                </c:pt>
                <c:pt idx="2048">
                  <c:v>44918.422222222223</c:v>
                </c:pt>
                <c:pt idx="2049">
                  <c:v>44918.42291666667</c:v>
                </c:pt>
                <c:pt idx="2050">
                  <c:v>44918.423611111109</c:v>
                </c:pt>
                <c:pt idx="2051">
                  <c:v>44918.424305555556</c:v>
                </c:pt>
                <c:pt idx="2052">
                  <c:v>44918.425000000003</c:v>
                </c:pt>
                <c:pt idx="2053">
                  <c:v>44918.425694444442</c:v>
                </c:pt>
                <c:pt idx="2054">
                  <c:v>44918.426388888889</c:v>
                </c:pt>
                <c:pt idx="2055">
                  <c:v>44918.427083333336</c:v>
                </c:pt>
                <c:pt idx="2056">
                  <c:v>44918.427777777775</c:v>
                </c:pt>
                <c:pt idx="2057">
                  <c:v>44918.428472222222</c:v>
                </c:pt>
                <c:pt idx="2058">
                  <c:v>44918.429166666669</c:v>
                </c:pt>
                <c:pt idx="2059">
                  <c:v>44918.429861111108</c:v>
                </c:pt>
                <c:pt idx="2060">
                  <c:v>44918.430555555555</c:v>
                </c:pt>
                <c:pt idx="2061">
                  <c:v>44918.431250000001</c:v>
                </c:pt>
                <c:pt idx="2062">
                  <c:v>44918.431944444441</c:v>
                </c:pt>
                <c:pt idx="2063">
                  <c:v>44918.432638888888</c:v>
                </c:pt>
                <c:pt idx="2064">
                  <c:v>44918.433333333334</c:v>
                </c:pt>
                <c:pt idx="2065">
                  <c:v>44918.434027777781</c:v>
                </c:pt>
                <c:pt idx="2066">
                  <c:v>44918.43472222222</c:v>
                </c:pt>
                <c:pt idx="2067">
                  <c:v>44918.435416666667</c:v>
                </c:pt>
                <c:pt idx="2068">
                  <c:v>44918.436111111114</c:v>
                </c:pt>
                <c:pt idx="2069">
                  <c:v>44918.436805555553</c:v>
                </c:pt>
                <c:pt idx="2070">
                  <c:v>44918.4375</c:v>
                </c:pt>
                <c:pt idx="2071">
                  <c:v>44918.438194444447</c:v>
                </c:pt>
                <c:pt idx="2072">
                  <c:v>44918.438888888886</c:v>
                </c:pt>
                <c:pt idx="2073">
                  <c:v>44918.439583333333</c:v>
                </c:pt>
                <c:pt idx="2074">
                  <c:v>44918.44027777778</c:v>
                </c:pt>
                <c:pt idx="2075">
                  <c:v>44918.440972222219</c:v>
                </c:pt>
                <c:pt idx="2076">
                  <c:v>44918.441666666666</c:v>
                </c:pt>
                <c:pt idx="2077">
                  <c:v>44918.442361111112</c:v>
                </c:pt>
                <c:pt idx="2078">
                  <c:v>44918.443055555559</c:v>
                </c:pt>
                <c:pt idx="2079">
                  <c:v>44918.443749999999</c:v>
                </c:pt>
                <c:pt idx="2080">
                  <c:v>44918.444444444445</c:v>
                </c:pt>
                <c:pt idx="2081">
                  <c:v>44918.445138888892</c:v>
                </c:pt>
                <c:pt idx="2082">
                  <c:v>44918.445833333331</c:v>
                </c:pt>
                <c:pt idx="2083">
                  <c:v>44918.446527777778</c:v>
                </c:pt>
                <c:pt idx="2084">
                  <c:v>44918.447222222225</c:v>
                </c:pt>
                <c:pt idx="2085">
                  <c:v>44918.447916666664</c:v>
                </c:pt>
                <c:pt idx="2086">
                  <c:v>44918.448611111111</c:v>
                </c:pt>
                <c:pt idx="2087">
                  <c:v>44918.449305555558</c:v>
                </c:pt>
                <c:pt idx="2088">
                  <c:v>44918.45</c:v>
                </c:pt>
                <c:pt idx="2089">
                  <c:v>44918.450694444444</c:v>
                </c:pt>
                <c:pt idx="2090">
                  <c:v>44918.451388888891</c:v>
                </c:pt>
                <c:pt idx="2091">
                  <c:v>44918.45208333333</c:v>
                </c:pt>
                <c:pt idx="2092">
                  <c:v>44918.452777777777</c:v>
                </c:pt>
                <c:pt idx="2093">
                  <c:v>44918.453472222223</c:v>
                </c:pt>
                <c:pt idx="2094">
                  <c:v>44918.45416666667</c:v>
                </c:pt>
                <c:pt idx="2095">
                  <c:v>44918.454861111109</c:v>
                </c:pt>
                <c:pt idx="2096">
                  <c:v>44918.455555555556</c:v>
                </c:pt>
                <c:pt idx="2097">
                  <c:v>44918.456250000003</c:v>
                </c:pt>
                <c:pt idx="2098">
                  <c:v>44918.456944444442</c:v>
                </c:pt>
                <c:pt idx="2099">
                  <c:v>44918.457638888889</c:v>
                </c:pt>
                <c:pt idx="2100">
                  <c:v>44918.458333333336</c:v>
                </c:pt>
                <c:pt idx="2101">
                  <c:v>44918.459027777775</c:v>
                </c:pt>
                <c:pt idx="2102">
                  <c:v>44918.459722222222</c:v>
                </c:pt>
                <c:pt idx="2103">
                  <c:v>44918.460416666669</c:v>
                </c:pt>
                <c:pt idx="2104">
                  <c:v>44918.461111111108</c:v>
                </c:pt>
                <c:pt idx="2105">
                  <c:v>44918.461805555555</c:v>
                </c:pt>
                <c:pt idx="2106">
                  <c:v>44918.462500000001</c:v>
                </c:pt>
                <c:pt idx="2107">
                  <c:v>44918.463194444441</c:v>
                </c:pt>
                <c:pt idx="2108">
                  <c:v>44918.463888888888</c:v>
                </c:pt>
                <c:pt idx="2109">
                  <c:v>44918.464583333334</c:v>
                </c:pt>
                <c:pt idx="2110">
                  <c:v>44918.465277777781</c:v>
                </c:pt>
                <c:pt idx="2111">
                  <c:v>44918.46597222222</c:v>
                </c:pt>
                <c:pt idx="2112">
                  <c:v>44918.466666666667</c:v>
                </c:pt>
                <c:pt idx="2113">
                  <c:v>44918.467361111114</c:v>
                </c:pt>
                <c:pt idx="2114">
                  <c:v>44918.468055555553</c:v>
                </c:pt>
                <c:pt idx="2115">
                  <c:v>44918.46875</c:v>
                </c:pt>
                <c:pt idx="2116">
                  <c:v>44918.469444444447</c:v>
                </c:pt>
                <c:pt idx="2117">
                  <c:v>44918.470138888886</c:v>
                </c:pt>
                <c:pt idx="2118">
                  <c:v>44918.470833333333</c:v>
                </c:pt>
                <c:pt idx="2119">
                  <c:v>44918.47152777778</c:v>
                </c:pt>
                <c:pt idx="2120">
                  <c:v>44918.472222222219</c:v>
                </c:pt>
                <c:pt idx="2121">
                  <c:v>44918.472916666666</c:v>
                </c:pt>
                <c:pt idx="2122">
                  <c:v>44918.473611111112</c:v>
                </c:pt>
                <c:pt idx="2123">
                  <c:v>44918.474305555559</c:v>
                </c:pt>
                <c:pt idx="2124">
                  <c:v>44918.474999999999</c:v>
                </c:pt>
                <c:pt idx="2125">
                  <c:v>44918.475694444445</c:v>
                </c:pt>
                <c:pt idx="2126">
                  <c:v>44918.476388888892</c:v>
                </c:pt>
                <c:pt idx="2127">
                  <c:v>44918.477083333331</c:v>
                </c:pt>
                <c:pt idx="2128">
                  <c:v>44918.477777777778</c:v>
                </c:pt>
                <c:pt idx="2129">
                  <c:v>44918.478472222225</c:v>
                </c:pt>
                <c:pt idx="2130">
                  <c:v>44918.479166666664</c:v>
                </c:pt>
                <c:pt idx="2131">
                  <c:v>44918.479861111111</c:v>
                </c:pt>
                <c:pt idx="2132">
                  <c:v>44918.480555555558</c:v>
                </c:pt>
                <c:pt idx="2133">
                  <c:v>44918.481249999997</c:v>
                </c:pt>
                <c:pt idx="2134">
                  <c:v>44918.481944444444</c:v>
                </c:pt>
                <c:pt idx="2135">
                  <c:v>44918.482638888891</c:v>
                </c:pt>
                <c:pt idx="2136">
                  <c:v>44918.48333333333</c:v>
                </c:pt>
                <c:pt idx="2137">
                  <c:v>44918.484027777777</c:v>
                </c:pt>
                <c:pt idx="2138">
                  <c:v>44918.484722222223</c:v>
                </c:pt>
                <c:pt idx="2139">
                  <c:v>44918.48541666667</c:v>
                </c:pt>
                <c:pt idx="2140">
                  <c:v>44918.486111111109</c:v>
                </c:pt>
                <c:pt idx="2141">
                  <c:v>44918.486805555556</c:v>
                </c:pt>
                <c:pt idx="2142">
                  <c:v>44918.487500000003</c:v>
                </c:pt>
                <c:pt idx="2143">
                  <c:v>44918.488194444442</c:v>
                </c:pt>
                <c:pt idx="2144">
                  <c:v>44918.488888888889</c:v>
                </c:pt>
                <c:pt idx="2145">
                  <c:v>44918.489583333336</c:v>
                </c:pt>
                <c:pt idx="2146">
                  <c:v>44918.490277777775</c:v>
                </c:pt>
                <c:pt idx="2147">
                  <c:v>44918.490972222222</c:v>
                </c:pt>
                <c:pt idx="2148">
                  <c:v>44918.491666666669</c:v>
                </c:pt>
                <c:pt idx="2149">
                  <c:v>44918.492361111108</c:v>
                </c:pt>
                <c:pt idx="2150">
                  <c:v>44918.493055555555</c:v>
                </c:pt>
                <c:pt idx="2151">
                  <c:v>44918.493750000001</c:v>
                </c:pt>
                <c:pt idx="2152">
                  <c:v>44918.494444444441</c:v>
                </c:pt>
                <c:pt idx="2153">
                  <c:v>44918.495138888888</c:v>
                </c:pt>
                <c:pt idx="2154">
                  <c:v>44918.495833333334</c:v>
                </c:pt>
                <c:pt idx="2155">
                  <c:v>44918.496527777781</c:v>
                </c:pt>
                <c:pt idx="2156">
                  <c:v>44918.49722222222</c:v>
                </c:pt>
                <c:pt idx="2157">
                  <c:v>44918.497916666667</c:v>
                </c:pt>
                <c:pt idx="2158">
                  <c:v>44918.498611111114</c:v>
                </c:pt>
                <c:pt idx="2159">
                  <c:v>44918.499305555553</c:v>
                </c:pt>
                <c:pt idx="2160">
                  <c:v>44918.5</c:v>
                </c:pt>
                <c:pt idx="2161">
                  <c:v>44918.500694444447</c:v>
                </c:pt>
                <c:pt idx="2162">
                  <c:v>44918.501388888886</c:v>
                </c:pt>
                <c:pt idx="2163">
                  <c:v>44918.502083333333</c:v>
                </c:pt>
                <c:pt idx="2164">
                  <c:v>44918.50277777778</c:v>
                </c:pt>
                <c:pt idx="2165">
                  <c:v>44918.503472222219</c:v>
                </c:pt>
                <c:pt idx="2166">
                  <c:v>44918.504166666666</c:v>
                </c:pt>
                <c:pt idx="2167">
                  <c:v>44918.504861111112</c:v>
                </c:pt>
                <c:pt idx="2168">
                  <c:v>44918.505555555559</c:v>
                </c:pt>
                <c:pt idx="2169">
                  <c:v>44918.506249999999</c:v>
                </c:pt>
                <c:pt idx="2170">
                  <c:v>44918.506944444445</c:v>
                </c:pt>
                <c:pt idx="2171">
                  <c:v>44918.507638888892</c:v>
                </c:pt>
                <c:pt idx="2172">
                  <c:v>44918.508333333331</c:v>
                </c:pt>
                <c:pt idx="2173">
                  <c:v>44918.509027777778</c:v>
                </c:pt>
                <c:pt idx="2174">
                  <c:v>44918.509722222225</c:v>
                </c:pt>
                <c:pt idx="2175">
                  <c:v>44918.510416666664</c:v>
                </c:pt>
                <c:pt idx="2176">
                  <c:v>44918.511111111111</c:v>
                </c:pt>
                <c:pt idx="2177">
                  <c:v>44918.511805555558</c:v>
                </c:pt>
                <c:pt idx="2178">
                  <c:v>44918.512499999997</c:v>
                </c:pt>
                <c:pt idx="2179">
                  <c:v>44918.513194444444</c:v>
                </c:pt>
                <c:pt idx="2180">
                  <c:v>44918.513888888891</c:v>
                </c:pt>
                <c:pt idx="2181">
                  <c:v>44918.51458333333</c:v>
                </c:pt>
                <c:pt idx="2182">
                  <c:v>44918.515277777777</c:v>
                </c:pt>
                <c:pt idx="2183">
                  <c:v>44918.515972222223</c:v>
                </c:pt>
                <c:pt idx="2184">
                  <c:v>44918.51666666667</c:v>
                </c:pt>
                <c:pt idx="2185">
                  <c:v>44918.517361111109</c:v>
                </c:pt>
                <c:pt idx="2186">
                  <c:v>44918.518055555556</c:v>
                </c:pt>
                <c:pt idx="2187">
                  <c:v>44918.518750000003</c:v>
                </c:pt>
                <c:pt idx="2188">
                  <c:v>44918.519444444442</c:v>
                </c:pt>
                <c:pt idx="2189">
                  <c:v>44918.520138888889</c:v>
                </c:pt>
                <c:pt idx="2190">
                  <c:v>44918.520833333336</c:v>
                </c:pt>
                <c:pt idx="2191">
                  <c:v>44918.521527777775</c:v>
                </c:pt>
                <c:pt idx="2192">
                  <c:v>44918.522222222222</c:v>
                </c:pt>
                <c:pt idx="2193">
                  <c:v>44918.522916666669</c:v>
                </c:pt>
                <c:pt idx="2194">
                  <c:v>44918.523611111108</c:v>
                </c:pt>
                <c:pt idx="2195">
                  <c:v>44918.524305555555</c:v>
                </c:pt>
                <c:pt idx="2196">
                  <c:v>44918.525000000001</c:v>
                </c:pt>
                <c:pt idx="2197">
                  <c:v>44918.525694444441</c:v>
                </c:pt>
                <c:pt idx="2198">
                  <c:v>44918.526388888888</c:v>
                </c:pt>
                <c:pt idx="2199">
                  <c:v>44918.527083333334</c:v>
                </c:pt>
                <c:pt idx="2200">
                  <c:v>44918.527777777781</c:v>
                </c:pt>
                <c:pt idx="2201">
                  <c:v>44918.52847222222</c:v>
                </c:pt>
                <c:pt idx="2202">
                  <c:v>44918.529166666667</c:v>
                </c:pt>
                <c:pt idx="2203">
                  <c:v>44918.529861111114</c:v>
                </c:pt>
                <c:pt idx="2204">
                  <c:v>44918.530555555553</c:v>
                </c:pt>
                <c:pt idx="2205">
                  <c:v>44918.53125</c:v>
                </c:pt>
                <c:pt idx="2206">
                  <c:v>44918.531944444447</c:v>
                </c:pt>
                <c:pt idx="2207">
                  <c:v>44918.532638888886</c:v>
                </c:pt>
                <c:pt idx="2208">
                  <c:v>44918.533333333333</c:v>
                </c:pt>
                <c:pt idx="2209">
                  <c:v>44918.53402777778</c:v>
                </c:pt>
                <c:pt idx="2210">
                  <c:v>44918.534722222219</c:v>
                </c:pt>
                <c:pt idx="2211">
                  <c:v>44918.535416666666</c:v>
                </c:pt>
                <c:pt idx="2212">
                  <c:v>44918.536111111112</c:v>
                </c:pt>
                <c:pt idx="2213">
                  <c:v>44918.536805555559</c:v>
                </c:pt>
                <c:pt idx="2214">
                  <c:v>44918.537499999999</c:v>
                </c:pt>
                <c:pt idx="2215">
                  <c:v>44918.538194444445</c:v>
                </c:pt>
                <c:pt idx="2216">
                  <c:v>44918.538888888892</c:v>
                </c:pt>
                <c:pt idx="2217">
                  <c:v>44918.539583333331</c:v>
                </c:pt>
                <c:pt idx="2218">
                  <c:v>44918.540277777778</c:v>
                </c:pt>
                <c:pt idx="2219">
                  <c:v>44918.540972222225</c:v>
                </c:pt>
                <c:pt idx="2220">
                  <c:v>44918.541666666664</c:v>
                </c:pt>
                <c:pt idx="2221">
                  <c:v>44918.542361111111</c:v>
                </c:pt>
                <c:pt idx="2222">
                  <c:v>44918.543055555558</c:v>
                </c:pt>
                <c:pt idx="2223">
                  <c:v>44918.543749999997</c:v>
                </c:pt>
                <c:pt idx="2224">
                  <c:v>44918.544444444444</c:v>
                </c:pt>
                <c:pt idx="2225">
                  <c:v>44918.545138888891</c:v>
                </c:pt>
                <c:pt idx="2226">
                  <c:v>44918.54583333333</c:v>
                </c:pt>
                <c:pt idx="2227">
                  <c:v>44918.546527777777</c:v>
                </c:pt>
                <c:pt idx="2228">
                  <c:v>44918.547222222223</c:v>
                </c:pt>
                <c:pt idx="2229">
                  <c:v>44918.54791666667</c:v>
                </c:pt>
                <c:pt idx="2230">
                  <c:v>44918.548611111109</c:v>
                </c:pt>
                <c:pt idx="2231">
                  <c:v>44918.549305555556</c:v>
                </c:pt>
                <c:pt idx="2232">
                  <c:v>44918.55</c:v>
                </c:pt>
                <c:pt idx="2233">
                  <c:v>44918.550694444442</c:v>
                </c:pt>
                <c:pt idx="2234">
                  <c:v>44918.551388888889</c:v>
                </c:pt>
                <c:pt idx="2235">
                  <c:v>44918.552083333336</c:v>
                </c:pt>
                <c:pt idx="2236">
                  <c:v>44918.552777777775</c:v>
                </c:pt>
                <c:pt idx="2237">
                  <c:v>44918.553472222222</c:v>
                </c:pt>
                <c:pt idx="2238">
                  <c:v>44918.554166666669</c:v>
                </c:pt>
                <c:pt idx="2239">
                  <c:v>44918.554861111108</c:v>
                </c:pt>
                <c:pt idx="2240">
                  <c:v>44918.555555555555</c:v>
                </c:pt>
                <c:pt idx="2241">
                  <c:v>44918.556250000001</c:v>
                </c:pt>
                <c:pt idx="2242">
                  <c:v>44918.556944444441</c:v>
                </c:pt>
                <c:pt idx="2243">
                  <c:v>44918.557638888888</c:v>
                </c:pt>
                <c:pt idx="2244">
                  <c:v>44918.558333333334</c:v>
                </c:pt>
                <c:pt idx="2245">
                  <c:v>44918.559027777781</c:v>
                </c:pt>
                <c:pt idx="2246">
                  <c:v>44918.55972222222</c:v>
                </c:pt>
                <c:pt idx="2247">
                  <c:v>44918.560416666667</c:v>
                </c:pt>
                <c:pt idx="2248">
                  <c:v>44918.561111111114</c:v>
                </c:pt>
                <c:pt idx="2249">
                  <c:v>44918.561805555553</c:v>
                </c:pt>
                <c:pt idx="2250">
                  <c:v>44918.5625</c:v>
                </c:pt>
                <c:pt idx="2251">
                  <c:v>44918.563194444447</c:v>
                </c:pt>
                <c:pt idx="2252">
                  <c:v>44918.563888888886</c:v>
                </c:pt>
                <c:pt idx="2253">
                  <c:v>44918.564583333333</c:v>
                </c:pt>
                <c:pt idx="2254">
                  <c:v>44918.56527777778</c:v>
                </c:pt>
                <c:pt idx="2255">
                  <c:v>44918.565972222219</c:v>
                </c:pt>
                <c:pt idx="2256">
                  <c:v>44918.566666666666</c:v>
                </c:pt>
                <c:pt idx="2257">
                  <c:v>44918.567361111112</c:v>
                </c:pt>
                <c:pt idx="2258">
                  <c:v>44918.568055555559</c:v>
                </c:pt>
                <c:pt idx="2259">
                  <c:v>44918.568749999999</c:v>
                </c:pt>
                <c:pt idx="2260">
                  <c:v>44918.569444444445</c:v>
                </c:pt>
                <c:pt idx="2261">
                  <c:v>44918.570138888892</c:v>
                </c:pt>
                <c:pt idx="2262">
                  <c:v>44918.570833333331</c:v>
                </c:pt>
                <c:pt idx="2263">
                  <c:v>44918.571527777778</c:v>
                </c:pt>
                <c:pt idx="2264">
                  <c:v>44918.572222222225</c:v>
                </c:pt>
                <c:pt idx="2265">
                  <c:v>44918.572916666664</c:v>
                </c:pt>
                <c:pt idx="2266">
                  <c:v>44918.573611111111</c:v>
                </c:pt>
                <c:pt idx="2267">
                  <c:v>44918.574305555558</c:v>
                </c:pt>
                <c:pt idx="2268">
                  <c:v>44918.574999999997</c:v>
                </c:pt>
                <c:pt idx="2269">
                  <c:v>44918.575694444444</c:v>
                </c:pt>
                <c:pt idx="2270">
                  <c:v>44918.576388888891</c:v>
                </c:pt>
                <c:pt idx="2271">
                  <c:v>44918.57708333333</c:v>
                </c:pt>
                <c:pt idx="2272">
                  <c:v>44918.577777777777</c:v>
                </c:pt>
                <c:pt idx="2273">
                  <c:v>44918.578472222223</c:v>
                </c:pt>
                <c:pt idx="2274">
                  <c:v>44918.57916666667</c:v>
                </c:pt>
                <c:pt idx="2275">
                  <c:v>44918.579861111109</c:v>
                </c:pt>
                <c:pt idx="2276">
                  <c:v>44918.580555555556</c:v>
                </c:pt>
                <c:pt idx="2277">
                  <c:v>44918.581250000003</c:v>
                </c:pt>
                <c:pt idx="2278">
                  <c:v>44918.581944444442</c:v>
                </c:pt>
                <c:pt idx="2279">
                  <c:v>44918.582638888889</c:v>
                </c:pt>
                <c:pt idx="2280">
                  <c:v>44918.583333333336</c:v>
                </c:pt>
                <c:pt idx="2281">
                  <c:v>44918.584027777775</c:v>
                </c:pt>
                <c:pt idx="2282">
                  <c:v>44918.584722222222</c:v>
                </c:pt>
                <c:pt idx="2283">
                  <c:v>44918.585416666669</c:v>
                </c:pt>
                <c:pt idx="2284">
                  <c:v>44918.586111111108</c:v>
                </c:pt>
                <c:pt idx="2285">
                  <c:v>44918.586805555555</c:v>
                </c:pt>
                <c:pt idx="2286">
                  <c:v>44918.587500000001</c:v>
                </c:pt>
                <c:pt idx="2287">
                  <c:v>44918.588194444441</c:v>
                </c:pt>
                <c:pt idx="2288">
                  <c:v>44918.588888888888</c:v>
                </c:pt>
                <c:pt idx="2289">
                  <c:v>44918.589583333334</c:v>
                </c:pt>
                <c:pt idx="2290">
                  <c:v>44918.590277777781</c:v>
                </c:pt>
                <c:pt idx="2291">
                  <c:v>44918.59097222222</c:v>
                </c:pt>
                <c:pt idx="2292">
                  <c:v>44918.591666666667</c:v>
                </c:pt>
                <c:pt idx="2293">
                  <c:v>44918.592361111114</c:v>
                </c:pt>
                <c:pt idx="2294">
                  <c:v>44918.593055555553</c:v>
                </c:pt>
                <c:pt idx="2295">
                  <c:v>44918.59375</c:v>
                </c:pt>
                <c:pt idx="2296">
                  <c:v>44918.594444444447</c:v>
                </c:pt>
                <c:pt idx="2297">
                  <c:v>44918.595138888886</c:v>
                </c:pt>
                <c:pt idx="2298">
                  <c:v>44918.595833333333</c:v>
                </c:pt>
                <c:pt idx="2299">
                  <c:v>44918.59652777778</c:v>
                </c:pt>
                <c:pt idx="2300">
                  <c:v>44918.597222222219</c:v>
                </c:pt>
                <c:pt idx="2301">
                  <c:v>44918.597916666666</c:v>
                </c:pt>
                <c:pt idx="2302">
                  <c:v>44918.598611111112</c:v>
                </c:pt>
                <c:pt idx="2303">
                  <c:v>44918.599305555559</c:v>
                </c:pt>
                <c:pt idx="2304">
                  <c:v>44918.6</c:v>
                </c:pt>
                <c:pt idx="2305">
                  <c:v>44918.600694444445</c:v>
                </c:pt>
                <c:pt idx="2306">
                  <c:v>44918.601388888892</c:v>
                </c:pt>
                <c:pt idx="2307">
                  <c:v>44918.602083333331</c:v>
                </c:pt>
                <c:pt idx="2308">
                  <c:v>44918.602777777778</c:v>
                </c:pt>
                <c:pt idx="2309">
                  <c:v>44918.603472222225</c:v>
                </c:pt>
                <c:pt idx="2310">
                  <c:v>44918.604166666664</c:v>
                </c:pt>
                <c:pt idx="2311">
                  <c:v>44918.604861111111</c:v>
                </c:pt>
                <c:pt idx="2312">
                  <c:v>44918.605555555558</c:v>
                </c:pt>
                <c:pt idx="2313">
                  <c:v>44918.606249999997</c:v>
                </c:pt>
                <c:pt idx="2314">
                  <c:v>44918.606944444444</c:v>
                </c:pt>
                <c:pt idx="2315">
                  <c:v>44918.607638888891</c:v>
                </c:pt>
                <c:pt idx="2316">
                  <c:v>44918.60833333333</c:v>
                </c:pt>
                <c:pt idx="2317">
                  <c:v>44918.609027777777</c:v>
                </c:pt>
                <c:pt idx="2318">
                  <c:v>44918.609722222223</c:v>
                </c:pt>
                <c:pt idx="2319">
                  <c:v>44918.61041666667</c:v>
                </c:pt>
                <c:pt idx="2320">
                  <c:v>44918.611111111109</c:v>
                </c:pt>
                <c:pt idx="2321">
                  <c:v>44918.611805555556</c:v>
                </c:pt>
                <c:pt idx="2322">
                  <c:v>44918.612500000003</c:v>
                </c:pt>
                <c:pt idx="2323">
                  <c:v>44918.613194444442</c:v>
                </c:pt>
                <c:pt idx="2324">
                  <c:v>44918.613888888889</c:v>
                </c:pt>
                <c:pt idx="2325">
                  <c:v>44918.614583333336</c:v>
                </c:pt>
                <c:pt idx="2326">
                  <c:v>44918.615277777775</c:v>
                </c:pt>
                <c:pt idx="2327">
                  <c:v>44918.615972222222</c:v>
                </c:pt>
                <c:pt idx="2328">
                  <c:v>44918.616666666669</c:v>
                </c:pt>
                <c:pt idx="2329">
                  <c:v>44918.617361111108</c:v>
                </c:pt>
                <c:pt idx="2330">
                  <c:v>44918.618055555555</c:v>
                </c:pt>
                <c:pt idx="2331">
                  <c:v>44918.618750000001</c:v>
                </c:pt>
                <c:pt idx="2332">
                  <c:v>44918.619444444441</c:v>
                </c:pt>
                <c:pt idx="2333">
                  <c:v>44918.620138888888</c:v>
                </c:pt>
                <c:pt idx="2334">
                  <c:v>44918.620833333334</c:v>
                </c:pt>
                <c:pt idx="2335">
                  <c:v>44918.621527777781</c:v>
                </c:pt>
                <c:pt idx="2336">
                  <c:v>44918.62222222222</c:v>
                </c:pt>
                <c:pt idx="2337">
                  <c:v>44918.622916666667</c:v>
                </c:pt>
                <c:pt idx="2338">
                  <c:v>44918.623611111114</c:v>
                </c:pt>
                <c:pt idx="2339">
                  <c:v>44918.624305555553</c:v>
                </c:pt>
                <c:pt idx="2340">
                  <c:v>44918.625</c:v>
                </c:pt>
                <c:pt idx="2341">
                  <c:v>44918.625694444447</c:v>
                </c:pt>
                <c:pt idx="2342">
                  <c:v>44918.626388888886</c:v>
                </c:pt>
                <c:pt idx="2343">
                  <c:v>44918.627083333333</c:v>
                </c:pt>
                <c:pt idx="2344">
                  <c:v>44918.62777777778</c:v>
                </c:pt>
                <c:pt idx="2345">
                  <c:v>44918.628472222219</c:v>
                </c:pt>
                <c:pt idx="2346">
                  <c:v>44918.629166666666</c:v>
                </c:pt>
                <c:pt idx="2347">
                  <c:v>44918.629861111112</c:v>
                </c:pt>
                <c:pt idx="2348">
                  <c:v>44918.630555555559</c:v>
                </c:pt>
                <c:pt idx="2349">
                  <c:v>44918.631249999999</c:v>
                </c:pt>
                <c:pt idx="2350">
                  <c:v>44918.631944444445</c:v>
                </c:pt>
                <c:pt idx="2351">
                  <c:v>44918.632638888892</c:v>
                </c:pt>
                <c:pt idx="2352">
                  <c:v>44918.633333333331</c:v>
                </c:pt>
                <c:pt idx="2353">
                  <c:v>44918.634027777778</c:v>
                </c:pt>
                <c:pt idx="2354">
                  <c:v>44918.634722222225</c:v>
                </c:pt>
                <c:pt idx="2355">
                  <c:v>44918.635416666664</c:v>
                </c:pt>
                <c:pt idx="2356">
                  <c:v>44918.636111111111</c:v>
                </c:pt>
                <c:pt idx="2357">
                  <c:v>44918.636805555558</c:v>
                </c:pt>
                <c:pt idx="2358">
                  <c:v>44918.637499999997</c:v>
                </c:pt>
                <c:pt idx="2359">
                  <c:v>44918.638194444444</c:v>
                </c:pt>
                <c:pt idx="2360">
                  <c:v>44918.638888888891</c:v>
                </c:pt>
                <c:pt idx="2361">
                  <c:v>44918.63958333333</c:v>
                </c:pt>
                <c:pt idx="2362">
                  <c:v>44918.640277777777</c:v>
                </c:pt>
                <c:pt idx="2363">
                  <c:v>44918.640972222223</c:v>
                </c:pt>
                <c:pt idx="2364">
                  <c:v>44918.64166666667</c:v>
                </c:pt>
                <c:pt idx="2365">
                  <c:v>44918.642361111109</c:v>
                </c:pt>
                <c:pt idx="2366">
                  <c:v>44918.643055555556</c:v>
                </c:pt>
                <c:pt idx="2367">
                  <c:v>44918.643750000003</c:v>
                </c:pt>
                <c:pt idx="2368">
                  <c:v>44918.644444444442</c:v>
                </c:pt>
                <c:pt idx="2369">
                  <c:v>44918.645138888889</c:v>
                </c:pt>
                <c:pt idx="2370">
                  <c:v>44918.645833333336</c:v>
                </c:pt>
                <c:pt idx="2371">
                  <c:v>44918.646527777775</c:v>
                </c:pt>
                <c:pt idx="2372">
                  <c:v>44918.647222222222</c:v>
                </c:pt>
                <c:pt idx="2373">
                  <c:v>44918.647916666669</c:v>
                </c:pt>
                <c:pt idx="2374">
                  <c:v>44918.648611111108</c:v>
                </c:pt>
                <c:pt idx="2375">
                  <c:v>44918.649305555555</c:v>
                </c:pt>
                <c:pt idx="2376">
                  <c:v>44918.65</c:v>
                </c:pt>
                <c:pt idx="2377">
                  <c:v>44918.650694444441</c:v>
                </c:pt>
                <c:pt idx="2378">
                  <c:v>44918.651388888888</c:v>
                </c:pt>
                <c:pt idx="2379">
                  <c:v>44918.652083333334</c:v>
                </c:pt>
                <c:pt idx="2380">
                  <c:v>44918.652777777781</c:v>
                </c:pt>
                <c:pt idx="2381">
                  <c:v>44918.65347222222</c:v>
                </c:pt>
                <c:pt idx="2382">
                  <c:v>44918.654166666667</c:v>
                </c:pt>
                <c:pt idx="2383">
                  <c:v>44918.654861111114</c:v>
                </c:pt>
                <c:pt idx="2384">
                  <c:v>44918.655555555553</c:v>
                </c:pt>
                <c:pt idx="2385">
                  <c:v>44918.65625</c:v>
                </c:pt>
                <c:pt idx="2386">
                  <c:v>44918.656944444447</c:v>
                </c:pt>
                <c:pt idx="2387">
                  <c:v>44918.657638888886</c:v>
                </c:pt>
                <c:pt idx="2388">
                  <c:v>44918.658333333333</c:v>
                </c:pt>
                <c:pt idx="2389">
                  <c:v>44918.65902777778</c:v>
                </c:pt>
                <c:pt idx="2390">
                  <c:v>44918.659722222219</c:v>
                </c:pt>
                <c:pt idx="2391">
                  <c:v>44918.660416666666</c:v>
                </c:pt>
                <c:pt idx="2392">
                  <c:v>44918.661111111112</c:v>
                </c:pt>
                <c:pt idx="2393">
                  <c:v>44918.661805555559</c:v>
                </c:pt>
                <c:pt idx="2394">
                  <c:v>44918.662499999999</c:v>
                </c:pt>
                <c:pt idx="2395">
                  <c:v>44918.663194444445</c:v>
                </c:pt>
                <c:pt idx="2396">
                  <c:v>44918.663888888892</c:v>
                </c:pt>
                <c:pt idx="2397">
                  <c:v>44918.664583333331</c:v>
                </c:pt>
                <c:pt idx="2398">
                  <c:v>44918.665277777778</c:v>
                </c:pt>
                <c:pt idx="2399">
                  <c:v>44918.665972222225</c:v>
                </c:pt>
                <c:pt idx="2400">
                  <c:v>44918.666666666664</c:v>
                </c:pt>
                <c:pt idx="2401">
                  <c:v>44918.667361111111</c:v>
                </c:pt>
                <c:pt idx="2402">
                  <c:v>44918.668055555558</c:v>
                </c:pt>
                <c:pt idx="2403">
                  <c:v>44918.668749999997</c:v>
                </c:pt>
                <c:pt idx="2404">
                  <c:v>44918.669444444444</c:v>
                </c:pt>
                <c:pt idx="2405">
                  <c:v>44918.670138888891</c:v>
                </c:pt>
                <c:pt idx="2406">
                  <c:v>44918.67083333333</c:v>
                </c:pt>
                <c:pt idx="2407">
                  <c:v>44918.671527777777</c:v>
                </c:pt>
                <c:pt idx="2408">
                  <c:v>44918.672222222223</c:v>
                </c:pt>
                <c:pt idx="2409">
                  <c:v>44918.67291666667</c:v>
                </c:pt>
                <c:pt idx="2410">
                  <c:v>44918.673611111109</c:v>
                </c:pt>
                <c:pt idx="2411">
                  <c:v>44918.674305555556</c:v>
                </c:pt>
                <c:pt idx="2412">
                  <c:v>44918.675000000003</c:v>
                </c:pt>
                <c:pt idx="2413">
                  <c:v>44918.675694444442</c:v>
                </c:pt>
                <c:pt idx="2414">
                  <c:v>44918.676388888889</c:v>
                </c:pt>
                <c:pt idx="2415">
                  <c:v>44918.677083333336</c:v>
                </c:pt>
                <c:pt idx="2416">
                  <c:v>44918.677777777775</c:v>
                </c:pt>
                <c:pt idx="2417">
                  <c:v>44918.678472222222</c:v>
                </c:pt>
                <c:pt idx="2418">
                  <c:v>44918.679166666669</c:v>
                </c:pt>
                <c:pt idx="2419">
                  <c:v>44918.679861111108</c:v>
                </c:pt>
                <c:pt idx="2420">
                  <c:v>44918.680555555555</c:v>
                </c:pt>
                <c:pt idx="2421">
                  <c:v>44918.681250000001</c:v>
                </c:pt>
                <c:pt idx="2422">
                  <c:v>44918.681944444441</c:v>
                </c:pt>
                <c:pt idx="2423">
                  <c:v>44918.682638888888</c:v>
                </c:pt>
                <c:pt idx="2424">
                  <c:v>44918.683333333334</c:v>
                </c:pt>
                <c:pt idx="2425">
                  <c:v>44918.684027777781</c:v>
                </c:pt>
                <c:pt idx="2426">
                  <c:v>44918.68472222222</c:v>
                </c:pt>
                <c:pt idx="2427">
                  <c:v>44918.685416666667</c:v>
                </c:pt>
                <c:pt idx="2428">
                  <c:v>44918.686111111114</c:v>
                </c:pt>
                <c:pt idx="2429">
                  <c:v>44918.686805555553</c:v>
                </c:pt>
                <c:pt idx="2430">
                  <c:v>44918.6875</c:v>
                </c:pt>
                <c:pt idx="2431">
                  <c:v>44918.688194444447</c:v>
                </c:pt>
                <c:pt idx="2432">
                  <c:v>44918.688888888886</c:v>
                </c:pt>
                <c:pt idx="2433">
                  <c:v>44918.689583333333</c:v>
                </c:pt>
                <c:pt idx="2434">
                  <c:v>44918.69027777778</c:v>
                </c:pt>
                <c:pt idx="2435">
                  <c:v>44918.690972222219</c:v>
                </c:pt>
                <c:pt idx="2436">
                  <c:v>44918.691666666666</c:v>
                </c:pt>
                <c:pt idx="2437">
                  <c:v>44918.692361111112</c:v>
                </c:pt>
                <c:pt idx="2438">
                  <c:v>44918.693055555559</c:v>
                </c:pt>
                <c:pt idx="2439">
                  <c:v>44918.693749999999</c:v>
                </c:pt>
                <c:pt idx="2440">
                  <c:v>44918.694444444445</c:v>
                </c:pt>
                <c:pt idx="2441">
                  <c:v>44918.695138888892</c:v>
                </c:pt>
                <c:pt idx="2442">
                  <c:v>44918.695833333331</c:v>
                </c:pt>
                <c:pt idx="2443">
                  <c:v>44918.696527777778</c:v>
                </c:pt>
                <c:pt idx="2444">
                  <c:v>44918.697222222225</c:v>
                </c:pt>
                <c:pt idx="2445">
                  <c:v>44918.697916666664</c:v>
                </c:pt>
                <c:pt idx="2446">
                  <c:v>44918.698611111111</c:v>
                </c:pt>
                <c:pt idx="2447">
                  <c:v>44918.699305555558</c:v>
                </c:pt>
                <c:pt idx="2448">
                  <c:v>44918.7</c:v>
                </c:pt>
                <c:pt idx="2449">
                  <c:v>44918.700694444444</c:v>
                </c:pt>
                <c:pt idx="2450">
                  <c:v>44918.701388888891</c:v>
                </c:pt>
                <c:pt idx="2451">
                  <c:v>44918.70208333333</c:v>
                </c:pt>
                <c:pt idx="2452">
                  <c:v>44918.702777777777</c:v>
                </c:pt>
                <c:pt idx="2453">
                  <c:v>44918.703472222223</c:v>
                </c:pt>
                <c:pt idx="2454">
                  <c:v>44918.70416666667</c:v>
                </c:pt>
                <c:pt idx="2455">
                  <c:v>44918.704861111109</c:v>
                </c:pt>
                <c:pt idx="2456">
                  <c:v>44918.705555555556</c:v>
                </c:pt>
                <c:pt idx="2457">
                  <c:v>44918.706250000003</c:v>
                </c:pt>
                <c:pt idx="2458">
                  <c:v>44918.706944444442</c:v>
                </c:pt>
                <c:pt idx="2459">
                  <c:v>44918.707638888889</c:v>
                </c:pt>
                <c:pt idx="2460">
                  <c:v>44918.708333333336</c:v>
                </c:pt>
                <c:pt idx="2461">
                  <c:v>44918.709027777775</c:v>
                </c:pt>
                <c:pt idx="2462">
                  <c:v>44918.709722222222</c:v>
                </c:pt>
                <c:pt idx="2463">
                  <c:v>44918.710416666669</c:v>
                </c:pt>
                <c:pt idx="2464">
                  <c:v>44918.711111111108</c:v>
                </c:pt>
                <c:pt idx="2465">
                  <c:v>44918.711805555555</c:v>
                </c:pt>
                <c:pt idx="2466">
                  <c:v>44918.712500000001</c:v>
                </c:pt>
                <c:pt idx="2467">
                  <c:v>44918.713194444441</c:v>
                </c:pt>
                <c:pt idx="2468">
                  <c:v>44918.713888888888</c:v>
                </c:pt>
                <c:pt idx="2469">
                  <c:v>44918.714583333334</c:v>
                </c:pt>
                <c:pt idx="2470">
                  <c:v>44918.715277777781</c:v>
                </c:pt>
                <c:pt idx="2471">
                  <c:v>44918.71597222222</c:v>
                </c:pt>
                <c:pt idx="2472">
                  <c:v>44918.716666666667</c:v>
                </c:pt>
                <c:pt idx="2473">
                  <c:v>44918.717361111114</c:v>
                </c:pt>
                <c:pt idx="2474">
                  <c:v>44918.718055555553</c:v>
                </c:pt>
                <c:pt idx="2475">
                  <c:v>44918.71875</c:v>
                </c:pt>
                <c:pt idx="2476">
                  <c:v>44918.719444444447</c:v>
                </c:pt>
                <c:pt idx="2477">
                  <c:v>44918.720138888886</c:v>
                </c:pt>
                <c:pt idx="2478">
                  <c:v>44918.720833333333</c:v>
                </c:pt>
                <c:pt idx="2479">
                  <c:v>44918.72152777778</c:v>
                </c:pt>
                <c:pt idx="2480">
                  <c:v>44918.722222222219</c:v>
                </c:pt>
                <c:pt idx="2481">
                  <c:v>44918.722916666666</c:v>
                </c:pt>
                <c:pt idx="2482">
                  <c:v>44918.723611111112</c:v>
                </c:pt>
                <c:pt idx="2483">
                  <c:v>44918.724305555559</c:v>
                </c:pt>
                <c:pt idx="2484">
                  <c:v>44918.724999999999</c:v>
                </c:pt>
                <c:pt idx="2485">
                  <c:v>44918.725694444445</c:v>
                </c:pt>
                <c:pt idx="2486">
                  <c:v>44918.726388888892</c:v>
                </c:pt>
                <c:pt idx="2487">
                  <c:v>44918.727083333331</c:v>
                </c:pt>
                <c:pt idx="2488">
                  <c:v>44918.727777777778</c:v>
                </c:pt>
                <c:pt idx="2489">
                  <c:v>44918.728472222225</c:v>
                </c:pt>
                <c:pt idx="2490">
                  <c:v>44918.729166666664</c:v>
                </c:pt>
                <c:pt idx="2491">
                  <c:v>44918.729861111111</c:v>
                </c:pt>
                <c:pt idx="2492">
                  <c:v>44918.730555555558</c:v>
                </c:pt>
                <c:pt idx="2493">
                  <c:v>44918.731249999997</c:v>
                </c:pt>
                <c:pt idx="2494">
                  <c:v>44918.731944444444</c:v>
                </c:pt>
                <c:pt idx="2495">
                  <c:v>44918.732638888891</c:v>
                </c:pt>
                <c:pt idx="2496">
                  <c:v>44918.73333333333</c:v>
                </c:pt>
                <c:pt idx="2497">
                  <c:v>44918.734027777777</c:v>
                </c:pt>
                <c:pt idx="2498">
                  <c:v>44918.734722222223</c:v>
                </c:pt>
                <c:pt idx="2499">
                  <c:v>44918.73541666667</c:v>
                </c:pt>
                <c:pt idx="2500">
                  <c:v>44918.736111111109</c:v>
                </c:pt>
                <c:pt idx="2501">
                  <c:v>44918.736805555556</c:v>
                </c:pt>
                <c:pt idx="2502">
                  <c:v>44918.737500000003</c:v>
                </c:pt>
                <c:pt idx="2503">
                  <c:v>44918.738194444442</c:v>
                </c:pt>
                <c:pt idx="2504">
                  <c:v>44918.738888888889</c:v>
                </c:pt>
                <c:pt idx="2505">
                  <c:v>44918.739583333336</c:v>
                </c:pt>
                <c:pt idx="2506">
                  <c:v>44918.740277777775</c:v>
                </c:pt>
                <c:pt idx="2507">
                  <c:v>44918.740972222222</c:v>
                </c:pt>
                <c:pt idx="2508">
                  <c:v>44918.741666666669</c:v>
                </c:pt>
                <c:pt idx="2509">
                  <c:v>44918.742361111108</c:v>
                </c:pt>
                <c:pt idx="2510">
                  <c:v>44918.743055555555</c:v>
                </c:pt>
                <c:pt idx="2511">
                  <c:v>44918.743750000001</c:v>
                </c:pt>
                <c:pt idx="2512">
                  <c:v>44918.744444444441</c:v>
                </c:pt>
                <c:pt idx="2513">
                  <c:v>44918.745138888888</c:v>
                </c:pt>
                <c:pt idx="2514">
                  <c:v>44918.745833333334</c:v>
                </c:pt>
                <c:pt idx="2515">
                  <c:v>44918.746527777781</c:v>
                </c:pt>
                <c:pt idx="2516">
                  <c:v>44918.74722222222</c:v>
                </c:pt>
                <c:pt idx="2517">
                  <c:v>44918.747916666667</c:v>
                </c:pt>
                <c:pt idx="2518">
                  <c:v>44918.748611111114</c:v>
                </c:pt>
                <c:pt idx="2519">
                  <c:v>44918.749305555553</c:v>
                </c:pt>
                <c:pt idx="2520">
                  <c:v>44918.75</c:v>
                </c:pt>
                <c:pt idx="2521">
                  <c:v>44918.750694444447</c:v>
                </c:pt>
                <c:pt idx="2522">
                  <c:v>44918.751388888886</c:v>
                </c:pt>
                <c:pt idx="2523">
                  <c:v>44918.752083333333</c:v>
                </c:pt>
                <c:pt idx="2524">
                  <c:v>44918.75277777778</c:v>
                </c:pt>
                <c:pt idx="2525">
                  <c:v>44918.753472222219</c:v>
                </c:pt>
                <c:pt idx="2526">
                  <c:v>44918.754166666666</c:v>
                </c:pt>
                <c:pt idx="2527">
                  <c:v>44918.754861111112</c:v>
                </c:pt>
                <c:pt idx="2528">
                  <c:v>44918.755555555559</c:v>
                </c:pt>
                <c:pt idx="2529">
                  <c:v>44918.756249999999</c:v>
                </c:pt>
                <c:pt idx="2530">
                  <c:v>44918.756944444445</c:v>
                </c:pt>
                <c:pt idx="2531">
                  <c:v>44918.757638888892</c:v>
                </c:pt>
                <c:pt idx="2532">
                  <c:v>44918.758333333331</c:v>
                </c:pt>
                <c:pt idx="2533">
                  <c:v>44918.759027777778</c:v>
                </c:pt>
                <c:pt idx="2534">
                  <c:v>44918.759722222225</c:v>
                </c:pt>
                <c:pt idx="2535">
                  <c:v>44918.760416666664</c:v>
                </c:pt>
                <c:pt idx="2536">
                  <c:v>44918.761111111111</c:v>
                </c:pt>
                <c:pt idx="2537">
                  <c:v>44918.761805555558</c:v>
                </c:pt>
                <c:pt idx="2538">
                  <c:v>44918.762499999997</c:v>
                </c:pt>
                <c:pt idx="2539">
                  <c:v>44918.763194444444</c:v>
                </c:pt>
                <c:pt idx="2540">
                  <c:v>44918.763888888891</c:v>
                </c:pt>
                <c:pt idx="2541">
                  <c:v>44918.76458333333</c:v>
                </c:pt>
                <c:pt idx="2542">
                  <c:v>44918.765277777777</c:v>
                </c:pt>
                <c:pt idx="2543">
                  <c:v>44918.765972222223</c:v>
                </c:pt>
                <c:pt idx="2544">
                  <c:v>44918.76666666667</c:v>
                </c:pt>
                <c:pt idx="2545">
                  <c:v>44918.767361111109</c:v>
                </c:pt>
                <c:pt idx="2546">
                  <c:v>44918.768055555556</c:v>
                </c:pt>
                <c:pt idx="2547">
                  <c:v>44918.768750000003</c:v>
                </c:pt>
                <c:pt idx="2548">
                  <c:v>44918.769444444442</c:v>
                </c:pt>
                <c:pt idx="2549">
                  <c:v>44918.770138888889</c:v>
                </c:pt>
                <c:pt idx="2550">
                  <c:v>44918.770833333336</c:v>
                </c:pt>
                <c:pt idx="2551">
                  <c:v>44918.771527777775</c:v>
                </c:pt>
                <c:pt idx="2552">
                  <c:v>44918.772222222222</c:v>
                </c:pt>
                <c:pt idx="2553">
                  <c:v>44918.772916666669</c:v>
                </c:pt>
                <c:pt idx="2554">
                  <c:v>44918.773611111108</c:v>
                </c:pt>
                <c:pt idx="2555">
                  <c:v>44918.774305555555</c:v>
                </c:pt>
                <c:pt idx="2556">
                  <c:v>44918.775000000001</c:v>
                </c:pt>
                <c:pt idx="2557">
                  <c:v>44918.775694444441</c:v>
                </c:pt>
                <c:pt idx="2558">
                  <c:v>44918.776388888888</c:v>
                </c:pt>
                <c:pt idx="2559">
                  <c:v>44918.777083333334</c:v>
                </c:pt>
                <c:pt idx="2560">
                  <c:v>44918.777777777781</c:v>
                </c:pt>
                <c:pt idx="2561">
                  <c:v>44918.77847222222</c:v>
                </c:pt>
                <c:pt idx="2562">
                  <c:v>44918.779166666667</c:v>
                </c:pt>
                <c:pt idx="2563">
                  <c:v>44918.779861111114</c:v>
                </c:pt>
                <c:pt idx="2564">
                  <c:v>44918.780555555553</c:v>
                </c:pt>
                <c:pt idx="2565">
                  <c:v>44918.78125</c:v>
                </c:pt>
                <c:pt idx="2566">
                  <c:v>44918.781944444447</c:v>
                </c:pt>
                <c:pt idx="2567">
                  <c:v>44918.782638888886</c:v>
                </c:pt>
                <c:pt idx="2568">
                  <c:v>44918.783333333333</c:v>
                </c:pt>
                <c:pt idx="2569">
                  <c:v>44918.78402777778</c:v>
                </c:pt>
                <c:pt idx="2570">
                  <c:v>44918.784722222219</c:v>
                </c:pt>
                <c:pt idx="2571">
                  <c:v>44918.785416666666</c:v>
                </c:pt>
                <c:pt idx="2572">
                  <c:v>44918.786111111112</c:v>
                </c:pt>
                <c:pt idx="2573">
                  <c:v>44918.786805555559</c:v>
                </c:pt>
                <c:pt idx="2574">
                  <c:v>44918.787499999999</c:v>
                </c:pt>
                <c:pt idx="2575">
                  <c:v>44918.788194444445</c:v>
                </c:pt>
                <c:pt idx="2576">
                  <c:v>44918.788888888892</c:v>
                </c:pt>
                <c:pt idx="2577">
                  <c:v>44918.789583333331</c:v>
                </c:pt>
                <c:pt idx="2578">
                  <c:v>44918.790277777778</c:v>
                </c:pt>
                <c:pt idx="2579">
                  <c:v>44918.790972222225</c:v>
                </c:pt>
                <c:pt idx="2580">
                  <c:v>44918.791666666664</c:v>
                </c:pt>
                <c:pt idx="2581">
                  <c:v>44918.792361111111</c:v>
                </c:pt>
                <c:pt idx="2582">
                  <c:v>44918.793055555558</c:v>
                </c:pt>
                <c:pt idx="2583">
                  <c:v>44918.793749999997</c:v>
                </c:pt>
                <c:pt idx="2584">
                  <c:v>44918.794444444444</c:v>
                </c:pt>
                <c:pt idx="2585">
                  <c:v>44918.795138888891</c:v>
                </c:pt>
                <c:pt idx="2586">
                  <c:v>44918.79583333333</c:v>
                </c:pt>
                <c:pt idx="2587">
                  <c:v>44918.796527777777</c:v>
                </c:pt>
                <c:pt idx="2588">
                  <c:v>44918.797222222223</c:v>
                </c:pt>
                <c:pt idx="2589">
                  <c:v>44918.79791666667</c:v>
                </c:pt>
                <c:pt idx="2590">
                  <c:v>44918.798611111109</c:v>
                </c:pt>
                <c:pt idx="2591">
                  <c:v>44918.799305555556</c:v>
                </c:pt>
                <c:pt idx="2592">
                  <c:v>44918.8</c:v>
                </c:pt>
                <c:pt idx="2593">
                  <c:v>44918.800694444442</c:v>
                </c:pt>
                <c:pt idx="2594">
                  <c:v>44918.801388888889</c:v>
                </c:pt>
                <c:pt idx="2595">
                  <c:v>44918.802083333336</c:v>
                </c:pt>
                <c:pt idx="2596">
                  <c:v>44918.802777777775</c:v>
                </c:pt>
                <c:pt idx="2597">
                  <c:v>44918.803472222222</c:v>
                </c:pt>
                <c:pt idx="2598">
                  <c:v>44918.804166666669</c:v>
                </c:pt>
                <c:pt idx="2599">
                  <c:v>44918.804861111108</c:v>
                </c:pt>
                <c:pt idx="2600">
                  <c:v>44918.805555555555</c:v>
                </c:pt>
                <c:pt idx="2601">
                  <c:v>44918.806250000001</c:v>
                </c:pt>
                <c:pt idx="2602">
                  <c:v>44918.806944444441</c:v>
                </c:pt>
                <c:pt idx="2603">
                  <c:v>44918.807638888888</c:v>
                </c:pt>
                <c:pt idx="2604">
                  <c:v>44918.808333333334</c:v>
                </c:pt>
                <c:pt idx="2605">
                  <c:v>44918.809027777781</c:v>
                </c:pt>
                <c:pt idx="2606">
                  <c:v>44918.80972222222</c:v>
                </c:pt>
                <c:pt idx="2607">
                  <c:v>44918.810416666667</c:v>
                </c:pt>
                <c:pt idx="2608">
                  <c:v>44918.811111111114</c:v>
                </c:pt>
                <c:pt idx="2609">
                  <c:v>44918.811805555553</c:v>
                </c:pt>
                <c:pt idx="2610">
                  <c:v>44918.8125</c:v>
                </c:pt>
                <c:pt idx="2611">
                  <c:v>44918.813194444447</c:v>
                </c:pt>
                <c:pt idx="2612">
                  <c:v>44918.813888888886</c:v>
                </c:pt>
                <c:pt idx="2613">
                  <c:v>44918.814583333333</c:v>
                </c:pt>
                <c:pt idx="2614">
                  <c:v>44918.81527777778</c:v>
                </c:pt>
                <c:pt idx="2615">
                  <c:v>44918.815972222219</c:v>
                </c:pt>
                <c:pt idx="2616">
                  <c:v>44918.816666666666</c:v>
                </c:pt>
                <c:pt idx="2617">
                  <c:v>44918.817361111112</c:v>
                </c:pt>
                <c:pt idx="2618">
                  <c:v>44918.818055555559</c:v>
                </c:pt>
                <c:pt idx="2619">
                  <c:v>44918.818749999999</c:v>
                </c:pt>
                <c:pt idx="2620">
                  <c:v>44918.819444444445</c:v>
                </c:pt>
                <c:pt idx="2621">
                  <c:v>44918.820138888892</c:v>
                </c:pt>
                <c:pt idx="2622">
                  <c:v>44918.820833333331</c:v>
                </c:pt>
                <c:pt idx="2623">
                  <c:v>44918.821527777778</c:v>
                </c:pt>
                <c:pt idx="2624">
                  <c:v>44918.822222222225</c:v>
                </c:pt>
                <c:pt idx="2625">
                  <c:v>44918.822916666664</c:v>
                </c:pt>
                <c:pt idx="2626">
                  <c:v>44918.823611111111</c:v>
                </c:pt>
                <c:pt idx="2627">
                  <c:v>44918.824305555558</c:v>
                </c:pt>
                <c:pt idx="2628">
                  <c:v>44918.824999999997</c:v>
                </c:pt>
                <c:pt idx="2629">
                  <c:v>44918.825694444444</c:v>
                </c:pt>
                <c:pt idx="2630">
                  <c:v>44918.826388888891</c:v>
                </c:pt>
                <c:pt idx="2631">
                  <c:v>44918.82708333333</c:v>
                </c:pt>
                <c:pt idx="2632">
                  <c:v>44918.827777777777</c:v>
                </c:pt>
                <c:pt idx="2633">
                  <c:v>44918.828472222223</c:v>
                </c:pt>
                <c:pt idx="2634">
                  <c:v>44918.82916666667</c:v>
                </c:pt>
                <c:pt idx="2635">
                  <c:v>44918.829861111109</c:v>
                </c:pt>
                <c:pt idx="2636">
                  <c:v>44918.830555555556</c:v>
                </c:pt>
                <c:pt idx="2637">
                  <c:v>44918.831250000003</c:v>
                </c:pt>
                <c:pt idx="2638">
                  <c:v>44918.831944444442</c:v>
                </c:pt>
                <c:pt idx="2639">
                  <c:v>44918.832638888889</c:v>
                </c:pt>
                <c:pt idx="2640">
                  <c:v>44918.833333333336</c:v>
                </c:pt>
                <c:pt idx="2641">
                  <c:v>44918.834027777775</c:v>
                </c:pt>
                <c:pt idx="2642">
                  <c:v>44918.834722222222</c:v>
                </c:pt>
                <c:pt idx="2643">
                  <c:v>44918.835416666669</c:v>
                </c:pt>
                <c:pt idx="2644">
                  <c:v>44918.836111111108</c:v>
                </c:pt>
                <c:pt idx="2645">
                  <c:v>44918.836805555555</c:v>
                </c:pt>
                <c:pt idx="2646">
                  <c:v>44918.837500000001</c:v>
                </c:pt>
                <c:pt idx="2647">
                  <c:v>44918.838194444441</c:v>
                </c:pt>
                <c:pt idx="2648">
                  <c:v>44918.838888888888</c:v>
                </c:pt>
                <c:pt idx="2649">
                  <c:v>44918.839583333334</c:v>
                </c:pt>
                <c:pt idx="2650">
                  <c:v>44918.840277777781</c:v>
                </c:pt>
                <c:pt idx="2651">
                  <c:v>44918.84097222222</c:v>
                </c:pt>
                <c:pt idx="2652">
                  <c:v>44918.841666666667</c:v>
                </c:pt>
                <c:pt idx="2653">
                  <c:v>44918.842361111114</c:v>
                </c:pt>
                <c:pt idx="2654">
                  <c:v>44918.843055555553</c:v>
                </c:pt>
                <c:pt idx="2655">
                  <c:v>44918.84375</c:v>
                </c:pt>
                <c:pt idx="2656">
                  <c:v>44918.844444444447</c:v>
                </c:pt>
                <c:pt idx="2657">
                  <c:v>44918.845138888886</c:v>
                </c:pt>
                <c:pt idx="2658">
                  <c:v>44918.845833333333</c:v>
                </c:pt>
                <c:pt idx="2659">
                  <c:v>44918.84652777778</c:v>
                </c:pt>
                <c:pt idx="2660">
                  <c:v>44918.847222222219</c:v>
                </c:pt>
                <c:pt idx="2661">
                  <c:v>44918.847916666666</c:v>
                </c:pt>
                <c:pt idx="2662">
                  <c:v>44918.848611111112</c:v>
                </c:pt>
                <c:pt idx="2663">
                  <c:v>44918.849305555559</c:v>
                </c:pt>
                <c:pt idx="2664">
                  <c:v>44918.85</c:v>
                </c:pt>
                <c:pt idx="2665">
                  <c:v>44918.850694444445</c:v>
                </c:pt>
                <c:pt idx="2666">
                  <c:v>44918.851388888892</c:v>
                </c:pt>
                <c:pt idx="2667">
                  <c:v>44918.852083333331</c:v>
                </c:pt>
                <c:pt idx="2668">
                  <c:v>44918.852777777778</c:v>
                </c:pt>
                <c:pt idx="2669">
                  <c:v>44918.853472222225</c:v>
                </c:pt>
                <c:pt idx="2670">
                  <c:v>44918.854166666664</c:v>
                </c:pt>
                <c:pt idx="2671">
                  <c:v>44918.854861111111</c:v>
                </c:pt>
                <c:pt idx="2672">
                  <c:v>44918.855555555558</c:v>
                </c:pt>
                <c:pt idx="2673">
                  <c:v>44918.856249999997</c:v>
                </c:pt>
                <c:pt idx="2674">
                  <c:v>44918.856944444444</c:v>
                </c:pt>
                <c:pt idx="2675">
                  <c:v>44918.857638888891</c:v>
                </c:pt>
                <c:pt idx="2676">
                  <c:v>44918.85833333333</c:v>
                </c:pt>
                <c:pt idx="2677">
                  <c:v>44918.859027777777</c:v>
                </c:pt>
                <c:pt idx="2678">
                  <c:v>44918.859722222223</c:v>
                </c:pt>
                <c:pt idx="2679">
                  <c:v>44918.86041666667</c:v>
                </c:pt>
                <c:pt idx="2680">
                  <c:v>44918.861111111109</c:v>
                </c:pt>
                <c:pt idx="2681">
                  <c:v>44918.861805555556</c:v>
                </c:pt>
                <c:pt idx="2682">
                  <c:v>44918.862500000003</c:v>
                </c:pt>
                <c:pt idx="2683">
                  <c:v>44918.863194444442</c:v>
                </c:pt>
                <c:pt idx="2684">
                  <c:v>44918.863888888889</c:v>
                </c:pt>
                <c:pt idx="2685">
                  <c:v>44918.864583333336</c:v>
                </c:pt>
                <c:pt idx="2686">
                  <c:v>44918.865277777775</c:v>
                </c:pt>
                <c:pt idx="2687">
                  <c:v>44918.865972222222</c:v>
                </c:pt>
                <c:pt idx="2688">
                  <c:v>44918.866666666669</c:v>
                </c:pt>
                <c:pt idx="2689">
                  <c:v>44918.867361111108</c:v>
                </c:pt>
                <c:pt idx="2690">
                  <c:v>44918.868055555555</c:v>
                </c:pt>
                <c:pt idx="2691">
                  <c:v>44918.868750000001</c:v>
                </c:pt>
                <c:pt idx="2692">
                  <c:v>44918.869444444441</c:v>
                </c:pt>
                <c:pt idx="2693">
                  <c:v>44918.870138888888</c:v>
                </c:pt>
                <c:pt idx="2694">
                  <c:v>44918.870833333334</c:v>
                </c:pt>
                <c:pt idx="2695">
                  <c:v>44918.871527777781</c:v>
                </c:pt>
                <c:pt idx="2696">
                  <c:v>44918.87222222222</c:v>
                </c:pt>
                <c:pt idx="2697">
                  <c:v>44918.872916666667</c:v>
                </c:pt>
                <c:pt idx="2698">
                  <c:v>44918.873611111114</c:v>
                </c:pt>
                <c:pt idx="2699">
                  <c:v>44918.874305555553</c:v>
                </c:pt>
                <c:pt idx="2700">
                  <c:v>44918.875</c:v>
                </c:pt>
                <c:pt idx="2701">
                  <c:v>44918.875694444447</c:v>
                </c:pt>
                <c:pt idx="2702">
                  <c:v>44918.876388888886</c:v>
                </c:pt>
                <c:pt idx="2703">
                  <c:v>44918.877083333333</c:v>
                </c:pt>
                <c:pt idx="2704">
                  <c:v>44918.87777777778</c:v>
                </c:pt>
                <c:pt idx="2705">
                  <c:v>44918.878472222219</c:v>
                </c:pt>
                <c:pt idx="2706">
                  <c:v>44918.879166666666</c:v>
                </c:pt>
                <c:pt idx="2707">
                  <c:v>44918.879861111112</c:v>
                </c:pt>
                <c:pt idx="2708">
                  <c:v>44918.880555555559</c:v>
                </c:pt>
                <c:pt idx="2709">
                  <c:v>44918.881249999999</c:v>
                </c:pt>
                <c:pt idx="2710">
                  <c:v>44918.881944444445</c:v>
                </c:pt>
                <c:pt idx="2711">
                  <c:v>44918.882638888892</c:v>
                </c:pt>
                <c:pt idx="2712">
                  <c:v>44918.883333333331</c:v>
                </c:pt>
                <c:pt idx="2713">
                  <c:v>44918.884027777778</c:v>
                </c:pt>
                <c:pt idx="2714">
                  <c:v>44918.884722222225</c:v>
                </c:pt>
                <c:pt idx="2715">
                  <c:v>44918.885416666664</c:v>
                </c:pt>
                <c:pt idx="2716">
                  <c:v>44918.886111111111</c:v>
                </c:pt>
                <c:pt idx="2717">
                  <c:v>44918.886805555558</c:v>
                </c:pt>
                <c:pt idx="2718">
                  <c:v>44918.887499999997</c:v>
                </c:pt>
                <c:pt idx="2719">
                  <c:v>44918.888194444444</c:v>
                </c:pt>
                <c:pt idx="2720">
                  <c:v>44918.888888888891</c:v>
                </c:pt>
                <c:pt idx="2721">
                  <c:v>44918.88958333333</c:v>
                </c:pt>
                <c:pt idx="2722">
                  <c:v>44918.890277777777</c:v>
                </c:pt>
                <c:pt idx="2723">
                  <c:v>44918.890972222223</c:v>
                </c:pt>
                <c:pt idx="2724">
                  <c:v>44918.89166666667</c:v>
                </c:pt>
                <c:pt idx="2725">
                  <c:v>44918.892361111109</c:v>
                </c:pt>
                <c:pt idx="2726">
                  <c:v>44918.893055555556</c:v>
                </c:pt>
                <c:pt idx="2727">
                  <c:v>44918.893750000003</c:v>
                </c:pt>
                <c:pt idx="2728">
                  <c:v>44918.894444444442</c:v>
                </c:pt>
                <c:pt idx="2729">
                  <c:v>44918.895138888889</c:v>
                </c:pt>
                <c:pt idx="2730">
                  <c:v>44918.895833333336</c:v>
                </c:pt>
                <c:pt idx="2731">
                  <c:v>44918.896527777775</c:v>
                </c:pt>
                <c:pt idx="2732">
                  <c:v>44918.897222222222</c:v>
                </c:pt>
                <c:pt idx="2733">
                  <c:v>44918.897916666669</c:v>
                </c:pt>
                <c:pt idx="2734">
                  <c:v>44918.898611111108</c:v>
                </c:pt>
                <c:pt idx="2735">
                  <c:v>44918.899305555555</c:v>
                </c:pt>
                <c:pt idx="2736">
                  <c:v>44918.9</c:v>
                </c:pt>
                <c:pt idx="2737">
                  <c:v>44918.900694444441</c:v>
                </c:pt>
                <c:pt idx="2738">
                  <c:v>44918.901388888888</c:v>
                </c:pt>
                <c:pt idx="2739">
                  <c:v>44918.902083333334</c:v>
                </c:pt>
                <c:pt idx="2740">
                  <c:v>44918.902777777781</c:v>
                </c:pt>
                <c:pt idx="2741">
                  <c:v>44918.90347222222</c:v>
                </c:pt>
                <c:pt idx="2742">
                  <c:v>44918.904166666667</c:v>
                </c:pt>
                <c:pt idx="2743">
                  <c:v>44918.904861111114</c:v>
                </c:pt>
                <c:pt idx="2744">
                  <c:v>44918.905555555553</c:v>
                </c:pt>
                <c:pt idx="2745">
                  <c:v>44918.90625</c:v>
                </c:pt>
                <c:pt idx="2746">
                  <c:v>44918.906944444447</c:v>
                </c:pt>
                <c:pt idx="2747">
                  <c:v>44918.907638888886</c:v>
                </c:pt>
                <c:pt idx="2748">
                  <c:v>44918.908333333333</c:v>
                </c:pt>
                <c:pt idx="2749">
                  <c:v>44918.90902777778</c:v>
                </c:pt>
                <c:pt idx="2750">
                  <c:v>44918.909722222219</c:v>
                </c:pt>
                <c:pt idx="2751">
                  <c:v>44918.910416666666</c:v>
                </c:pt>
                <c:pt idx="2752">
                  <c:v>44918.911111111112</c:v>
                </c:pt>
                <c:pt idx="2753">
                  <c:v>44918.911805555559</c:v>
                </c:pt>
                <c:pt idx="2754">
                  <c:v>44918.912499999999</c:v>
                </c:pt>
                <c:pt idx="2755">
                  <c:v>44918.913194444445</c:v>
                </c:pt>
                <c:pt idx="2756">
                  <c:v>44918.913888888892</c:v>
                </c:pt>
                <c:pt idx="2757">
                  <c:v>44918.914583333331</c:v>
                </c:pt>
                <c:pt idx="2758">
                  <c:v>44918.915277777778</c:v>
                </c:pt>
                <c:pt idx="2759">
                  <c:v>44918.915972222225</c:v>
                </c:pt>
                <c:pt idx="2760">
                  <c:v>44918.916666666664</c:v>
                </c:pt>
                <c:pt idx="2761">
                  <c:v>44918.917361111111</c:v>
                </c:pt>
                <c:pt idx="2762">
                  <c:v>44918.918055555558</c:v>
                </c:pt>
                <c:pt idx="2763">
                  <c:v>44918.918749999997</c:v>
                </c:pt>
                <c:pt idx="2764">
                  <c:v>44918.919444444444</c:v>
                </c:pt>
                <c:pt idx="2765">
                  <c:v>44918.920138888891</c:v>
                </c:pt>
                <c:pt idx="2766">
                  <c:v>44918.92083333333</c:v>
                </c:pt>
                <c:pt idx="2767">
                  <c:v>44918.921527777777</c:v>
                </c:pt>
                <c:pt idx="2768">
                  <c:v>44918.922222222223</c:v>
                </c:pt>
                <c:pt idx="2769">
                  <c:v>44918.92291666667</c:v>
                </c:pt>
                <c:pt idx="2770">
                  <c:v>44918.923611111109</c:v>
                </c:pt>
                <c:pt idx="2771">
                  <c:v>44918.924305555556</c:v>
                </c:pt>
                <c:pt idx="2772">
                  <c:v>44918.925000000003</c:v>
                </c:pt>
                <c:pt idx="2773">
                  <c:v>44918.925694444442</c:v>
                </c:pt>
                <c:pt idx="2774">
                  <c:v>44918.926388888889</c:v>
                </c:pt>
                <c:pt idx="2775">
                  <c:v>44918.927083333336</c:v>
                </c:pt>
                <c:pt idx="2776">
                  <c:v>44918.927777777775</c:v>
                </c:pt>
                <c:pt idx="2777">
                  <c:v>44918.928472222222</c:v>
                </c:pt>
                <c:pt idx="2778">
                  <c:v>44918.929166666669</c:v>
                </c:pt>
                <c:pt idx="2779">
                  <c:v>44918.929861111108</c:v>
                </c:pt>
                <c:pt idx="2780">
                  <c:v>44918.930555555555</c:v>
                </c:pt>
                <c:pt idx="2781">
                  <c:v>44918.931250000001</c:v>
                </c:pt>
                <c:pt idx="2782">
                  <c:v>44918.931944444441</c:v>
                </c:pt>
                <c:pt idx="2783">
                  <c:v>44918.932638888888</c:v>
                </c:pt>
                <c:pt idx="2784">
                  <c:v>44918.933333333334</c:v>
                </c:pt>
                <c:pt idx="2785">
                  <c:v>44918.934027777781</c:v>
                </c:pt>
                <c:pt idx="2786">
                  <c:v>44918.93472222222</c:v>
                </c:pt>
                <c:pt idx="2787">
                  <c:v>44918.935416666667</c:v>
                </c:pt>
                <c:pt idx="2788">
                  <c:v>44918.936111111114</c:v>
                </c:pt>
                <c:pt idx="2789">
                  <c:v>44918.936805555553</c:v>
                </c:pt>
                <c:pt idx="2790">
                  <c:v>44918.9375</c:v>
                </c:pt>
                <c:pt idx="2791">
                  <c:v>44918.938194444447</c:v>
                </c:pt>
                <c:pt idx="2792">
                  <c:v>44918.938888888886</c:v>
                </c:pt>
                <c:pt idx="2793">
                  <c:v>44918.939583333333</c:v>
                </c:pt>
                <c:pt idx="2794">
                  <c:v>44918.94027777778</c:v>
                </c:pt>
                <c:pt idx="2795">
                  <c:v>44918.940972222219</c:v>
                </c:pt>
                <c:pt idx="2796">
                  <c:v>44918.941666666666</c:v>
                </c:pt>
                <c:pt idx="2797">
                  <c:v>44918.942361111112</c:v>
                </c:pt>
                <c:pt idx="2798">
                  <c:v>44918.943055555559</c:v>
                </c:pt>
                <c:pt idx="2799">
                  <c:v>44918.943749999999</c:v>
                </c:pt>
                <c:pt idx="2800">
                  <c:v>44918.944444444445</c:v>
                </c:pt>
                <c:pt idx="2801">
                  <c:v>44918.945138888892</c:v>
                </c:pt>
                <c:pt idx="2802">
                  <c:v>44918.945833333331</c:v>
                </c:pt>
                <c:pt idx="2803">
                  <c:v>44918.946527777778</c:v>
                </c:pt>
                <c:pt idx="2804">
                  <c:v>44918.947222222225</c:v>
                </c:pt>
                <c:pt idx="2805">
                  <c:v>44918.947916666664</c:v>
                </c:pt>
                <c:pt idx="2806">
                  <c:v>44918.948611111111</c:v>
                </c:pt>
                <c:pt idx="2807">
                  <c:v>44918.949305555558</c:v>
                </c:pt>
                <c:pt idx="2808">
                  <c:v>44918.95</c:v>
                </c:pt>
                <c:pt idx="2809">
                  <c:v>44918.950694444444</c:v>
                </c:pt>
                <c:pt idx="2810">
                  <c:v>44918.951388888891</c:v>
                </c:pt>
                <c:pt idx="2811">
                  <c:v>44918.95208333333</c:v>
                </c:pt>
                <c:pt idx="2812">
                  <c:v>44918.952777777777</c:v>
                </c:pt>
                <c:pt idx="2813">
                  <c:v>44918.953472222223</c:v>
                </c:pt>
                <c:pt idx="2814">
                  <c:v>44918.95416666667</c:v>
                </c:pt>
                <c:pt idx="2815">
                  <c:v>44918.954861111109</c:v>
                </c:pt>
                <c:pt idx="2816">
                  <c:v>44918.955555555556</c:v>
                </c:pt>
                <c:pt idx="2817">
                  <c:v>44918.956250000003</c:v>
                </c:pt>
                <c:pt idx="2818">
                  <c:v>44918.956944444442</c:v>
                </c:pt>
                <c:pt idx="2819">
                  <c:v>44918.957638888889</c:v>
                </c:pt>
                <c:pt idx="2820">
                  <c:v>44918.958333333336</c:v>
                </c:pt>
                <c:pt idx="2821">
                  <c:v>44918.959027777775</c:v>
                </c:pt>
                <c:pt idx="2822">
                  <c:v>44918.959722222222</c:v>
                </c:pt>
                <c:pt idx="2823">
                  <c:v>44918.960416666669</c:v>
                </c:pt>
                <c:pt idx="2824">
                  <c:v>44918.961111111108</c:v>
                </c:pt>
                <c:pt idx="2825">
                  <c:v>44918.961805555555</c:v>
                </c:pt>
                <c:pt idx="2826">
                  <c:v>44918.962500000001</c:v>
                </c:pt>
                <c:pt idx="2827">
                  <c:v>44918.963194444441</c:v>
                </c:pt>
                <c:pt idx="2828">
                  <c:v>44918.963888888888</c:v>
                </c:pt>
                <c:pt idx="2829">
                  <c:v>44918.964583333334</c:v>
                </c:pt>
                <c:pt idx="2830">
                  <c:v>44918.965277777781</c:v>
                </c:pt>
                <c:pt idx="2831">
                  <c:v>44918.96597222222</c:v>
                </c:pt>
                <c:pt idx="2832">
                  <c:v>44918.966666666667</c:v>
                </c:pt>
                <c:pt idx="2833">
                  <c:v>44918.967361111114</c:v>
                </c:pt>
                <c:pt idx="2834">
                  <c:v>44918.968055555553</c:v>
                </c:pt>
                <c:pt idx="2835">
                  <c:v>44918.96875</c:v>
                </c:pt>
                <c:pt idx="2836">
                  <c:v>44918.969444444447</c:v>
                </c:pt>
                <c:pt idx="2837">
                  <c:v>44918.970138888886</c:v>
                </c:pt>
                <c:pt idx="2838">
                  <c:v>44918.970833333333</c:v>
                </c:pt>
                <c:pt idx="2839">
                  <c:v>44918.97152777778</c:v>
                </c:pt>
                <c:pt idx="2840">
                  <c:v>44918.972222222219</c:v>
                </c:pt>
                <c:pt idx="2841">
                  <c:v>44918.972916666666</c:v>
                </c:pt>
                <c:pt idx="2842">
                  <c:v>44918.973611111112</c:v>
                </c:pt>
                <c:pt idx="2843">
                  <c:v>44918.974305555559</c:v>
                </c:pt>
                <c:pt idx="2844">
                  <c:v>44918.974999999999</c:v>
                </c:pt>
                <c:pt idx="2845">
                  <c:v>44918.975694444445</c:v>
                </c:pt>
                <c:pt idx="2846">
                  <c:v>44918.976388888892</c:v>
                </c:pt>
                <c:pt idx="2847">
                  <c:v>44918.977083333331</c:v>
                </c:pt>
                <c:pt idx="2848">
                  <c:v>44918.977777777778</c:v>
                </c:pt>
                <c:pt idx="2849">
                  <c:v>44918.978472222225</c:v>
                </c:pt>
                <c:pt idx="2850">
                  <c:v>44918.979166666664</c:v>
                </c:pt>
                <c:pt idx="2851">
                  <c:v>44918.979861111111</c:v>
                </c:pt>
                <c:pt idx="2852">
                  <c:v>44918.980555555558</c:v>
                </c:pt>
                <c:pt idx="2853">
                  <c:v>44918.981249999997</c:v>
                </c:pt>
                <c:pt idx="2854">
                  <c:v>44918.981944444444</c:v>
                </c:pt>
                <c:pt idx="2855">
                  <c:v>44918.982638888891</c:v>
                </c:pt>
                <c:pt idx="2856">
                  <c:v>44918.98333333333</c:v>
                </c:pt>
                <c:pt idx="2857">
                  <c:v>44918.984027777777</c:v>
                </c:pt>
                <c:pt idx="2858">
                  <c:v>44918.984722222223</c:v>
                </c:pt>
                <c:pt idx="2859">
                  <c:v>44918.98541666667</c:v>
                </c:pt>
                <c:pt idx="2860">
                  <c:v>44918.986111111109</c:v>
                </c:pt>
                <c:pt idx="2861">
                  <c:v>44918.986805555556</c:v>
                </c:pt>
                <c:pt idx="2862">
                  <c:v>44918.987500000003</c:v>
                </c:pt>
                <c:pt idx="2863">
                  <c:v>44918.988194444442</c:v>
                </c:pt>
                <c:pt idx="2864">
                  <c:v>44918.988888888889</c:v>
                </c:pt>
                <c:pt idx="2865">
                  <c:v>44918.989583333336</c:v>
                </c:pt>
                <c:pt idx="2866">
                  <c:v>44918.990277777775</c:v>
                </c:pt>
                <c:pt idx="2867">
                  <c:v>44918.990972222222</c:v>
                </c:pt>
                <c:pt idx="2868">
                  <c:v>44918.991666666669</c:v>
                </c:pt>
                <c:pt idx="2869">
                  <c:v>44918.992361111108</c:v>
                </c:pt>
                <c:pt idx="2870">
                  <c:v>44918.993055555555</c:v>
                </c:pt>
                <c:pt idx="2871">
                  <c:v>44918.993750000001</c:v>
                </c:pt>
                <c:pt idx="2872">
                  <c:v>44918.994444444441</c:v>
                </c:pt>
                <c:pt idx="2873">
                  <c:v>44918.995138888888</c:v>
                </c:pt>
                <c:pt idx="2874">
                  <c:v>44918.995833333334</c:v>
                </c:pt>
                <c:pt idx="2875">
                  <c:v>44918.996527777781</c:v>
                </c:pt>
                <c:pt idx="2876">
                  <c:v>44918.99722222222</c:v>
                </c:pt>
                <c:pt idx="2877">
                  <c:v>44918.997916666667</c:v>
                </c:pt>
                <c:pt idx="2878">
                  <c:v>44918.998611111114</c:v>
                </c:pt>
                <c:pt idx="2879">
                  <c:v>44918.999305555553</c:v>
                </c:pt>
                <c:pt idx="2880">
                  <c:v>44919</c:v>
                </c:pt>
                <c:pt idx="2881">
                  <c:v>44919.000694444447</c:v>
                </c:pt>
                <c:pt idx="2882">
                  <c:v>44919.001388888886</c:v>
                </c:pt>
                <c:pt idx="2883">
                  <c:v>44919.002083333333</c:v>
                </c:pt>
                <c:pt idx="2884">
                  <c:v>44919.00277777778</c:v>
                </c:pt>
                <c:pt idx="2885">
                  <c:v>44919.003472222219</c:v>
                </c:pt>
                <c:pt idx="2886">
                  <c:v>44919.004166666666</c:v>
                </c:pt>
                <c:pt idx="2887">
                  <c:v>44919.004861111112</c:v>
                </c:pt>
                <c:pt idx="2888">
                  <c:v>44919.005555555559</c:v>
                </c:pt>
                <c:pt idx="2889">
                  <c:v>44919.006249999999</c:v>
                </c:pt>
                <c:pt idx="2890">
                  <c:v>44919.006944444445</c:v>
                </c:pt>
                <c:pt idx="2891">
                  <c:v>44919.007638888892</c:v>
                </c:pt>
                <c:pt idx="2892">
                  <c:v>44919.008333333331</c:v>
                </c:pt>
                <c:pt idx="2893">
                  <c:v>44919.009027777778</c:v>
                </c:pt>
                <c:pt idx="2894">
                  <c:v>44919.009722222225</c:v>
                </c:pt>
                <c:pt idx="2895">
                  <c:v>44919.010416666664</c:v>
                </c:pt>
                <c:pt idx="2896">
                  <c:v>44919.011111111111</c:v>
                </c:pt>
                <c:pt idx="2897">
                  <c:v>44919.011805555558</c:v>
                </c:pt>
                <c:pt idx="2898">
                  <c:v>44919.012499999997</c:v>
                </c:pt>
                <c:pt idx="2899">
                  <c:v>44919.013194444444</c:v>
                </c:pt>
                <c:pt idx="2900">
                  <c:v>44919.013888888891</c:v>
                </c:pt>
                <c:pt idx="2901">
                  <c:v>44919.01458333333</c:v>
                </c:pt>
                <c:pt idx="2902">
                  <c:v>44919.015277777777</c:v>
                </c:pt>
                <c:pt idx="2903">
                  <c:v>44919.015972222223</c:v>
                </c:pt>
                <c:pt idx="2904">
                  <c:v>44919.01666666667</c:v>
                </c:pt>
                <c:pt idx="2905">
                  <c:v>44919.017361111109</c:v>
                </c:pt>
                <c:pt idx="2906">
                  <c:v>44919.018055555556</c:v>
                </c:pt>
                <c:pt idx="2907">
                  <c:v>44919.018750000003</c:v>
                </c:pt>
                <c:pt idx="2908">
                  <c:v>44919.019444444442</c:v>
                </c:pt>
                <c:pt idx="2909">
                  <c:v>44919.020138888889</c:v>
                </c:pt>
                <c:pt idx="2910">
                  <c:v>44919.020833333336</c:v>
                </c:pt>
                <c:pt idx="2911">
                  <c:v>44919.021527777775</c:v>
                </c:pt>
                <c:pt idx="2912">
                  <c:v>44919.022222222222</c:v>
                </c:pt>
                <c:pt idx="2913">
                  <c:v>44919.022916666669</c:v>
                </c:pt>
                <c:pt idx="2914">
                  <c:v>44919.023611111108</c:v>
                </c:pt>
                <c:pt idx="2915">
                  <c:v>44919.024305555555</c:v>
                </c:pt>
                <c:pt idx="2916">
                  <c:v>44919.025000000001</c:v>
                </c:pt>
                <c:pt idx="2917">
                  <c:v>44919.025694444441</c:v>
                </c:pt>
                <c:pt idx="2918">
                  <c:v>44919.026388888888</c:v>
                </c:pt>
                <c:pt idx="2919">
                  <c:v>44919.027083333334</c:v>
                </c:pt>
                <c:pt idx="2920">
                  <c:v>44919.027777777781</c:v>
                </c:pt>
                <c:pt idx="2921">
                  <c:v>44919.02847222222</c:v>
                </c:pt>
                <c:pt idx="2922">
                  <c:v>44919.029166666667</c:v>
                </c:pt>
                <c:pt idx="2923">
                  <c:v>44919.029861111114</c:v>
                </c:pt>
                <c:pt idx="2924">
                  <c:v>44919.030555555553</c:v>
                </c:pt>
                <c:pt idx="2925">
                  <c:v>44919.03125</c:v>
                </c:pt>
                <c:pt idx="2926">
                  <c:v>44919.031944444447</c:v>
                </c:pt>
                <c:pt idx="2927">
                  <c:v>44919.032638888886</c:v>
                </c:pt>
                <c:pt idx="2928">
                  <c:v>44919.033333333333</c:v>
                </c:pt>
                <c:pt idx="2929">
                  <c:v>44919.03402777778</c:v>
                </c:pt>
                <c:pt idx="2930">
                  <c:v>44919.034722222219</c:v>
                </c:pt>
                <c:pt idx="2931">
                  <c:v>44919.035416666666</c:v>
                </c:pt>
                <c:pt idx="2932">
                  <c:v>44919.036111111112</c:v>
                </c:pt>
                <c:pt idx="2933">
                  <c:v>44919.036805555559</c:v>
                </c:pt>
                <c:pt idx="2934">
                  <c:v>44919.037499999999</c:v>
                </c:pt>
                <c:pt idx="2935">
                  <c:v>44919.038194444445</c:v>
                </c:pt>
                <c:pt idx="2936">
                  <c:v>44919.038888888892</c:v>
                </c:pt>
                <c:pt idx="2937">
                  <c:v>44919.039583333331</c:v>
                </c:pt>
                <c:pt idx="2938">
                  <c:v>44919.040277777778</c:v>
                </c:pt>
                <c:pt idx="2939">
                  <c:v>44919.040972222225</c:v>
                </c:pt>
                <c:pt idx="2940">
                  <c:v>44919.041666666664</c:v>
                </c:pt>
                <c:pt idx="2941">
                  <c:v>44919.042361111111</c:v>
                </c:pt>
                <c:pt idx="2942">
                  <c:v>44919.043055555558</c:v>
                </c:pt>
                <c:pt idx="2943">
                  <c:v>44919.043749999997</c:v>
                </c:pt>
                <c:pt idx="2944">
                  <c:v>44919.044444444444</c:v>
                </c:pt>
                <c:pt idx="2945">
                  <c:v>44919.045138888891</c:v>
                </c:pt>
                <c:pt idx="2946">
                  <c:v>44919.04583333333</c:v>
                </c:pt>
                <c:pt idx="2947">
                  <c:v>44919.046527777777</c:v>
                </c:pt>
                <c:pt idx="2948">
                  <c:v>44919.047222222223</c:v>
                </c:pt>
                <c:pt idx="2949">
                  <c:v>44919.04791666667</c:v>
                </c:pt>
                <c:pt idx="2950">
                  <c:v>44919.048611111109</c:v>
                </c:pt>
                <c:pt idx="2951">
                  <c:v>44919.049305555556</c:v>
                </c:pt>
                <c:pt idx="2952">
                  <c:v>44919.05</c:v>
                </c:pt>
                <c:pt idx="2953">
                  <c:v>44919.050694444442</c:v>
                </c:pt>
                <c:pt idx="2954">
                  <c:v>44919.051388888889</c:v>
                </c:pt>
                <c:pt idx="2955">
                  <c:v>44919.052083333336</c:v>
                </c:pt>
                <c:pt idx="2956">
                  <c:v>44919.052777777775</c:v>
                </c:pt>
                <c:pt idx="2957">
                  <c:v>44919.053472222222</c:v>
                </c:pt>
                <c:pt idx="2958">
                  <c:v>44919.054166666669</c:v>
                </c:pt>
                <c:pt idx="2959">
                  <c:v>44919.054861111108</c:v>
                </c:pt>
                <c:pt idx="2960">
                  <c:v>44919.055555555555</c:v>
                </c:pt>
                <c:pt idx="2961">
                  <c:v>44919.056250000001</c:v>
                </c:pt>
                <c:pt idx="2962">
                  <c:v>44919.056944444441</c:v>
                </c:pt>
                <c:pt idx="2963">
                  <c:v>44919.057638888888</c:v>
                </c:pt>
                <c:pt idx="2964">
                  <c:v>44919.058333333334</c:v>
                </c:pt>
                <c:pt idx="2965">
                  <c:v>44919.059027777781</c:v>
                </c:pt>
                <c:pt idx="2966">
                  <c:v>44919.05972222222</c:v>
                </c:pt>
                <c:pt idx="2967">
                  <c:v>44919.060416666667</c:v>
                </c:pt>
                <c:pt idx="2968">
                  <c:v>44919.061111111114</c:v>
                </c:pt>
                <c:pt idx="2969">
                  <c:v>44919.061805555553</c:v>
                </c:pt>
                <c:pt idx="2970">
                  <c:v>44919.0625</c:v>
                </c:pt>
                <c:pt idx="2971">
                  <c:v>44919.063194444447</c:v>
                </c:pt>
                <c:pt idx="2972">
                  <c:v>44919.063888888886</c:v>
                </c:pt>
                <c:pt idx="2973">
                  <c:v>44919.064583333333</c:v>
                </c:pt>
                <c:pt idx="2974">
                  <c:v>44919.06527777778</c:v>
                </c:pt>
                <c:pt idx="2975">
                  <c:v>44919.065972222219</c:v>
                </c:pt>
                <c:pt idx="2976">
                  <c:v>44919.066666666666</c:v>
                </c:pt>
                <c:pt idx="2977">
                  <c:v>44919.067361111112</c:v>
                </c:pt>
                <c:pt idx="2978">
                  <c:v>44919.068055555559</c:v>
                </c:pt>
                <c:pt idx="2979">
                  <c:v>44919.068749999999</c:v>
                </c:pt>
                <c:pt idx="2980">
                  <c:v>44919.069444444445</c:v>
                </c:pt>
                <c:pt idx="2981">
                  <c:v>44919.070138888892</c:v>
                </c:pt>
                <c:pt idx="2982">
                  <c:v>44919.070833333331</c:v>
                </c:pt>
                <c:pt idx="2983">
                  <c:v>44919.071527777778</c:v>
                </c:pt>
                <c:pt idx="2984">
                  <c:v>44919.072222222225</c:v>
                </c:pt>
                <c:pt idx="2985">
                  <c:v>44919.072916666664</c:v>
                </c:pt>
                <c:pt idx="2986">
                  <c:v>44919.073611111111</c:v>
                </c:pt>
                <c:pt idx="2987">
                  <c:v>44919.074305555558</c:v>
                </c:pt>
                <c:pt idx="2988">
                  <c:v>44919.074999999997</c:v>
                </c:pt>
                <c:pt idx="2989">
                  <c:v>44919.075694444444</c:v>
                </c:pt>
                <c:pt idx="2990">
                  <c:v>44919.076388888891</c:v>
                </c:pt>
                <c:pt idx="2991">
                  <c:v>44919.07708333333</c:v>
                </c:pt>
                <c:pt idx="2992">
                  <c:v>44919.077777777777</c:v>
                </c:pt>
                <c:pt idx="2993">
                  <c:v>44919.078472222223</c:v>
                </c:pt>
                <c:pt idx="2994">
                  <c:v>44919.07916666667</c:v>
                </c:pt>
                <c:pt idx="2995">
                  <c:v>44919.079861111109</c:v>
                </c:pt>
                <c:pt idx="2996">
                  <c:v>44919.080555555556</c:v>
                </c:pt>
                <c:pt idx="2997">
                  <c:v>44919.081250000003</c:v>
                </c:pt>
                <c:pt idx="2998">
                  <c:v>44919.081944444442</c:v>
                </c:pt>
                <c:pt idx="2999">
                  <c:v>44919.082638888889</c:v>
                </c:pt>
                <c:pt idx="3000">
                  <c:v>44919.083333333336</c:v>
                </c:pt>
                <c:pt idx="3001">
                  <c:v>44919.084027777775</c:v>
                </c:pt>
                <c:pt idx="3002">
                  <c:v>44919.084722222222</c:v>
                </c:pt>
                <c:pt idx="3003">
                  <c:v>44919.085416666669</c:v>
                </c:pt>
                <c:pt idx="3004">
                  <c:v>44919.086111111108</c:v>
                </c:pt>
                <c:pt idx="3005">
                  <c:v>44919.086805555555</c:v>
                </c:pt>
                <c:pt idx="3006">
                  <c:v>44919.087500000001</c:v>
                </c:pt>
                <c:pt idx="3007">
                  <c:v>44919.088194444441</c:v>
                </c:pt>
                <c:pt idx="3008">
                  <c:v>44919.088888888888</c:v>
                </c:pt>
                <c:pt idx="3009">
                  <c:v>44919.089583333334</c:v>
                </c:pt>
                <c:pt idx="3010">
                  <c:v>44919.090277777781</c:v>
                </c:pt>
                <c:pt idx="3011">
                  <c:v>44919.09097222222</c:v>
                </c:pt>
                <c:pt idx="3012">
                  <c:v>44919.091666666667</c:v>
                </c:pt>
                <c:pt idx="3013">
                  <c:v>44919.092361111114</c:v>
                </c:pt>
                <c:pt idx="3014">
                  <c:v>44919.093055555553</c:v>
                </c:pt>
                <c:pt idx="3015">
                  <c:v>44919.09375</c:v>
                </c:pt>
                <c:pt idx="3016">
                  <c:v>44919.094444444447</c:v>
                </c:pt>
                <c:pt idx="3017">
                  <c:v>44919.095138888886</c:v>
                </c:pt>
                <c:pt idx="3018">
                  <c:v>44919.095833333333</c:v>
                </c:pt>
                <c:pt idx="3019">
                  <c:v>44919.09652777778</c:v>
                </c:pt>
                <c:pt idx="3020">
                  <c:v>44919.097222222219</c:v>
                </c:pt>
                <c:pt idx="3021">
                  <c:v>44919.097916666666</c:v>
                </c:pt>
                <c:pt idx="3022">
                  <c:v>44919.098611111112</c:v>
                </c:pt>
                <c:pt idx="3023">
                  <c:v>44919.099305555559</c:v>
                </c:pt>
                <c:pt idx="3024">
                  <c:v>44919.1</c:v>
                </c:pt>
                <c:pt idx="3025">
                  <c:v>44919.100694444445</c:v>
                </c:pt>
                <c:pt idx="3026">
                  <c:v>44919.101388888892</c:v>
                </c:pt>
                <c:pt idx="3027">
                  <c:v>44919.102083333331</c:v>
                </c:pt>
                <c:pt idx="3028">
                  <c:v>44919.102777777778</c:v>
                </c:pt>
                <c:pt idx="3029">
                  <c:v>44919.103472222225</c:v>
                </c:pt>
                <c:pt idx="3030">
                  <c:v>44919.104166666664</c:v>
                </c:pt>
                <c:pt idx="3031">
                  <c:v>44919.104861111111</c:v>
                </c:pt>
                <c:pt idx="3032">
                  <c:v>44919.105555555558</c:v>
                </c:pt>
                <c:pt idx="3033">
                  <c:v>44919.106249999997</c:v>
                </c:pt>
                <c:pt idx="3034">
                  <c:v>44919.106944444444</c:v>
                </c:pt>
                <c:pt idx="3035">
                  <c:v>44919.107638888891</c:v>
                </c:pt>
                <c:pt idx="3036">
                  <c:v>44919.10833333333</c:v>
                </c:pt>
                <c:pt idx="3037">
                  <c:v>44919.109027777777</c:v>
                </c:pt>
                <c:pt idx="3038">
                  <c:v>44919.109722222223</c:v>
                </c:pt>
                <c:pt idx="3039">
                  <c:v>44919.11041666667</c:v>
                </c:pt>
                <c:pt idx="3040">
                  <c:v>44919.111111111109</c:v>
                </c:pt>
                <c:pt idx="3041">
                  <c:v>44919.111805555556</c:v>
                </c:pt>
                <c:pt idx="3042">
                  <c:v>44919.112500000003</c:v>
                </c:pt>
                <c:pt idx="3043">
                  <c:v>44919.113194444442</c:v>
                </c:pt>
                <c:pt idx="3044">
                  <c:v>44919.113888888889</c:v>
                </c:pt>
                <c:pt idx="3045">
                  <c:v>44919.114583333336</c:v>
                </c:pt>
                <c:pt idx="3046">
                  <c:v>44919.115277777775</c:v>
                </c:pt>
                <c:pt idx="3047">
                  <c:v>44919.115972222222</c:v>
                </c:pt>
                <c:pt idx="3048">
                  <c:v>44919.116666666669</c:v>
                </c:pt>
                <c:pt idx="3049">
                  <c:v>44919.117361111108</c:v>
                </c:pt>
                <c:pt idx="3050">
                  <c:v>44919.118055555555</c:v>
                </c:pt>
                <c:pt idx="3051">
                  <c:v>44919.118750000001</c:v>
                </c:pt>
                <c:pt idx="3052">
                  <c:v>44919.119444444441</c:v>
                </c:pt>
                <c:pt idx="3053">
                  <c:v>44919.120138888888</c:v>
                </c:pt>
                <c:pt idx="3054">
                  <c:v>44919.120833333334</c:v>
                </c:pt>
                <c:pt idx="3055">
                  <c:v>44919.121527777781</c:v>
                </c:pt>
                <c:pt idx="3056">
                  <c:v>44919.12222222222</c:v>
                </c:pt>
                <c:pt idx="3057">
                  <c:v>44919.122916666667</c:v>
                </c:pt>
                <c:pt idx="3058">
                  <c:v>44919.123611111114</c:v>
                </c:pt>
                <c:pt idx="3059">
                  <c:v>44919.124305555553</c:v>
                </c:pt>
                <c:pt idx="3060">
                  <c:v>44919.125</c:v>
                </c:pt>
                <c:pt idx="3061">
                  <c:v>44919.125694444447</c:v>
                </c:pt>
                <c:pt idx="3062">
                  <c:v>44919.126388888886</c:v>
                </c:pt>
                <c:pt idx="3063">
                  <c:v>44919.127083333333</c:v>
                </c:pt>
                <c:pt idx="3064">
                  <c:v>44919.12777777778</c:v>
                </c:pt>
                <c:pt idx="3065">
                  <c:v>44919.128472222219</c:v>
                </c:pt>
                <c:pt idx="3066">
                  <c:v>44919.129166666666</c:v>
                </c:pt>
                <c:pt idx="3067">
                  <c:v>44919.129861111112</c:v>
                </c:pt>
                <c:pt idx="3068">
                  <c:v>44919.130555555559</c:v>
                </c:pt>
                <c:pt idx="3069">
                  <c:v>44919.131249999999</c:v>
                </c:pt>
                <c:pt idx="3070">
                  <c:v>44919.131944444445</c:v>
                </c:pt>
                <c:pt idx="3071">
                  <c:v>44919.132638888892</c:v>
                </c:pt>
                <c:pt idx="3072">
                  <c:v>44919.133333333331</c:v>
                </c:pt>
                <c:pt idx="3073">
                  <c:v>44919.134027777778</c:v>
                </c:pt>
                <c:pt idx="3074">
                  <c:v>44919.134722222225</c:v>
                </c:pt>
                <c:pt idx="3075">
                  <c:v>44919.135416666664</c:v>
                </c:pt>
                <c:pt idx="3076">
                  <c:v>44919.136111111111</c:v>
                </c:pt>
                <c:pt idx="3077">
                  <c:v>44919.136805555558</c:v>
                </c:pt>
                <c:pt idx="3078">
                  <c:v>44919.137499999997</c:v>
                </c:pt>
                <c:pt idx="3079">
                  <c:v>44919.138194444444</c:v>
                </c:pt>
                <c:pt idx="3080">
                  <c:v>44919.138888888891</c:v>
                </c:pt>
                <c:pt idx="3081">
                  <c:v>44919.13958333333</c:v>
                </c:pt>
                <c:pt idx="3082">
                  <c:v>44919.140277777777</c:v>
                </c:pt>
                <c:pt idx="3083">
                  <c:v>44919.140972222223</c:v>
                </c:pt>
                <c:pt idx="3084">
                  <c:v>44919.14166666667</c:v>
                </c:pt>
                <c:pt idx="3085">
                  <c:v>44919.142361111109</c:v>
                </c:pt>
                <c:pt idx="3086">
                  <c:v>44919.143055555556</c:v>
                </c:pt>
                <c:pt idx="3087">
                  <c:v>44919.143750000003</c:v>
                </c:pt>
                <c:pt idx="3088">
                  <c:v>44919.144444444442</c:v>
                </c:pt>
                <c:pt idx="3089">
                  <c:v>44919.145138888889</c:v>
                </c:pt>
                <c:pt idx="3090">
                  <c:v>44919.145833333336</c:v>
                </c:pt>
                <c:pt idx="3091">
                  <c:v>44919.146527777775</c:v>
                </c:pt>
                <c:pt idx="3092">
                  <c:v>44919.147222222222</c:v>
                </c:pt>
                <c:pt idx="3093">
                  <c:v>44919.147916666669</c:v>
                </c:pt>
                <c:pt idx="3094">
                  <c:v>44919.148611111108</c:v>
                </c:pt>
                <c:pt idx="3095">
                  <c:v>44919.149305555555</c:v>
                </c:pt>
                <c:pt idx="3096">
                  <c:v>44919.15</c:v>
                </c:pt>
                <c:pt idx="3097">
                  <c:v>44919.150694444441</c:v>
                </c:pt>
                <c:pt idx="3098">
                  <c:v>44919.151388888888</c:v>
                </c:pt>
                <c:pt idx="3099">
                  <c:v>44919.152083333334</c:v>
                </c:pt>
                <c:pt idx="3100">
                  <c:v>44919.152777777781</c:v>
                </c:pt>
                <c:pt idx="3101">
                  <c:v>44919.15347222222</c:v>
                </c:pt>
                <c:pt idx="3102">
                  <c:v>44919.154166666667</c:v>
                </c:pt>
                <c:pt idx="3103">
                  <c:v>44919.154861111114</c:v>
                </c:pt>
                <c:pt idx="3104">
                  <c:v>44919.155555555553</c:v>
                </c:pt>
                <c:pt idx="3105">
                  <c:v>44919.15625</c:v>
                </c:pt>
                <c:pt idx="3106">
                  <c:v>44919.156944444447</c:v>
                </c:pt>
                <c:pt idx="3107">
                  <c:v>44919.157638888886</c:v>
                </c:pt>
                <c:pt idx="3108">
                  <c:v>44919.158333333333</c:v>
                </c:pt>
                <c:pt idx="3109">
                  <c:v>44919.15902777778</c:v>
                </c:pt>
                <c:pt idx="3110">
                  <c:v>44919.159722222219</c:v>
                </c:pt>
                <c:pt idx="3111">
                  <c:v>44919.160416666666</c:v>
                </c:pt>
                <c:pt idx="3112">
                  <c:v>44919.161111111112</c:v>
                </c:pt>
                <c:pt idx="3113">
                  <c:v>44919.161805555559</c:v>
                </c:pt>
                <c:pt idx="3114">
                  <c:v>44919.162499999999</c:v>
                </c:pt>
                <c:pt idx="3115">
                  <c:v>44919.163194444445</c:v>
                </c:pt>
                <c:pt idx="3116">
                  <c:v>44919.163888888892</c:v>
                </c:pt>
                <c:pt idx="3117">
                  <c:v>44919.164583333331</c:v>
                </c:pt>
                <c:pt idx="3118">
                  <c:v>44919.165277777778</c:v>
                </c:pt>
                <c:pt idx="3119">
                  <c:v>44919.165972222225</c:v>
                </c:pt>
                <c:pt idx="3120">
                  <c:v>44919.166666666664</c:v>
                </c:pt>
                <c:pt idx="3121">
                  <c:v>44919.167361111111</c:v>
                </c:pt>
                <c:pt idx="3122">
                  <c:v>44919.168055555558</c:v>
                </c:pt>
                <c:pt idx="3123">
                  <c:v>44919.168749999997</c:v>
                </c:pt>
                <c:pt idx="3124">
                  <c:v>44919.169444444444</c:v>
                </c:pt>
                <c:pt idx="3125">
                  <c:v>44919.170138888891</c:v>
                </c:pt>
                <c:pt idx="3126">
                  <c:v>44919.17083333333</c:v>
                </c:pt>
                <c:pt idx="3127">
                  <c:v>44919.171527777777</c:v>
                </c:pt>
                <c:pt idx="3128">
                  <c:v>44919.172222222223</c:v>
                </c:pt>
                <c:pt idx="3129">
                  <c:v>44919.17291666667</c:v>
                </c:pt>
                <c:pt idx="3130">
                  <c:v>44919.173611111109</c:v>
                </c:pt>
                <c:pt idx="3131">
                  <c:v>44919.174305555556</c:v>
                </c:pt>
                <c:pt idx="3132">
                  <c:v>44919.175000000003</c:v>
                </c:pt>
                <c:pt idx="3133">
                  <c:v>44919.175694444442</c:v>
                </c:pt>
                <c:pt idx="3134">
                  <c:v>44919.176388888889</c:v>
                </c:pt>
                <c:pt idx="3135">
                  <c:v>44919.177083333336</c:v>
                </c:pt>
                <c:pt idx="3136">
                  <c:v>44919.177777777775</c:v>
                </c:pt>
                <c:pt idx="3137">
                  <c:v>44919.178472222222</c:v>
                </c:pt>
                <c:pt idx="3138">
                  <c:v>44919.179166666669</c:v>
                </c:pt>
                <c:pt idx="3139">
                  <c:v>44919.179861111108</c:v>
                </c:pt>
                <c:pt idx="3140">
                  <c:v>44919.180555555555</c:v>
                </c:pt>
                <c:pt idx="3141">
                  <c:v>44919.181250000001</c:v>
                </c:pt>
                <c:pt idx="3142">
                  <c:v>44919.181944444441</c:v>
                </c:pt>
                <c:pt idx="3143">
                  <c:v>44919.182638888888</c:v>
                </c:pt>
                <c:pt idx="3144">
                  <c:v>44919.183333333334</c:v>
                </c:pt>
                <c:pt idx="3145">
                  <c:v>44919.184027777781</c:v>
                </c:pt>
                <c:pt idx="3146">
                  <c:v>44919.18472222222</c:v>
                </c:pt>
                <c:pt idx="3147">
                  <c:v>44919.185416666667</c:v>
                </c:pt>
                <c:pt idx="3148">
                  <c:v>44919.186111111114</c:v>
                </c:pt>
                <c:pt idx="3149">
                  <c:v>44919.186805555553</c:v>
                </c:pt>
                <c:pt idx="3150">
                  <c:v>44919.1875</c:v>
                </c:pt>
                <c:pt idx="3151">
                  <c:v>44919.188194444447</c:v>
                </c:pt>
                <c:pt idx="3152">
                  <c:v>44919.188888888886</c:v>
                </c:pt>
                <c:pt idx="3153">
                  <c:v>44919.189583333333</c:v>
                </c:pt>
                <c:pt idx="3154">
                  <c:v>44919.19027777778</c:v>
                </c:pt>
                <c:pt idx="3155">
                  <c:v>44919.190972222219</c:v>
                </c:pt>
                <c:pt idx="3156">
                  <c:v>44919.191666666666</c:v>
                </c:pt>
                <c:pt idx="3157">
                  <c:v>44919.192361111112</c:v>
                </c:pt>
                <c:pt idx="3158">
                  <c:v>44919.193055555559</c:v>
                </c:pt>
                <c:pt idx="3159">
                  <c:v>44919.193749999999</c:v>
                </c:pt>
                <c:pt idx="3160">
                  <c:v>44919.194444444445</c:v>
                </c:pt>
                <c:pt idx="3161">
                  <c:v>44919.195138888892</c:v>
                </c:pt>
                <c:pt idx="3162">
                  <c:v>44919.195833333331</c:v>
                </c:pt>
                <c:pt idx="3163">
                  <c:v>44919.196527777778</c:v>
                </c:pt>
                <c:pt idx="3164">
                  <c:v>44919.197222222225</c:v>
                </c:pt>
                <c:pt idx="3165">
                  <c:v>44919.197916666664</c:v>
                </c:pt>
                <c:pt idx="3166">
                  <c:v>44919.198611111111</c:v>
                </c:pt>
                <c:pt idx="3167">
                  <c:v>44919.199305555558</c:v>
                </c:pt>
                <c:pt idx="3168">
                  <c:v>44919.199999999997</c:v>
                </c:pt>
                <c:pt idx="3169">
                  <c:v>44919.200694444444</c:v>
                </c:pt>
                <c:pt idx="3170">
                  <c:v>44919.201388888891</c:v>
                </c:pt>
                <c:pt idx="3171">
                  <c:v>44919.20208333333</c:v>
                </c:pt>
                <c:pt idx="3172">
                  <c:v>44919.202777777777</c:v>
                </c:pt>
                <c:pt idx="3173">
                  <c:v>44919.203472222223</c:v>
                </c:pt>
                <c:pt idx="3174">
                  <c:v>44919.20416666667</c:v>
                </c:pt>
                <c:pt idx="3175">
                  <c:v>44919.204861111109</c:v>
                </c:pt>
                <c:pt idx="3176">
                  <c:v>44919.205555555556</c:v>
                </c:pt>
                <c:pt idx="3177">
                  <c:v>44919.206250000003</c:v>
                </c:pt>
                <c:pt idx="3178">
                  <c:v>44919.206944444442</c:v>
                </c:pt>
                <c:pt idx="3179">
                  <c:v>44919.207638888889</c:v>
                </c:pt>
                <c:pt idx="3180">
                  <c:v>44919.208333333336</c:v>
                </c:pt>
                <c:pt idx="3181">
                  <c:v>44919.209027777775</c:v>
                </c:pt>
                <c:pt idx="3182">
                  <c:v>44919.209722222222</c:v>
                </c:pt>
                <c:pt idx="3183">
                  <c:v>44919.210416666669</c:v>
                </c:pt>
                <c:pt idx="3184">
                  <c:v>44919.211111111108</c:v>
                </c:pt>
                <c:pt idx="3185">
                  <c:v>44919.211805555555</c:v>
                </c:pt>
                <c:pt idx="3186">
                  <c:v>44919.212500000001</c:v>
                </c:pt>
                <c:pt idx="3187">
                  <c:v>44919.213194444441</c:v>
                </c:pt>
                <c:pt idx="3188">
                  <c:v>44919.213888888888</c:v>
                </c:pt>
                <c:pt idx="3189">
                  <c:v>44919.214583333334</c:v>
                </c:pt>
                <c:pt idx="3190">
                  <c:v>44919.215277777781</c:v>
                </c:pt>
                <c:pt idx="3191">
                  <c:v>44919.21597222222</c:v>
                </c:pt>
                <c:pt idx="3192">
                  <c:v>44919.216666666667</c:v>
                </c:pt>
                <c:pt idx="3193">
                  <c:v>44919.217361111114</c:v>
                </c:pt>
                <c:pt idx="3194">
                  <c:v>44919.218055555553</c:v>
                </c:pt>
                <c:pt idx="3195">
                  <c:v>44919.21875</c:v>
                </c:pt>
                <c:pt idx="3196">
                  <c:v>44919.219444444447</c:v>
                </c:pt>
                <c:pt idx="3197">
                  <c:v>44919.220138888886</c:v>
                </c:pt>
                <c:pt idx="3198">
                  <c:v>44919.220833333333</c:v>
                </c:pt>
                <c:pt idx="3199">
                  <c:v>44919.22152777778</c:v>
                </c:pt>
                <c:pt idx="3200">
                  <c:v>44919.222222222219</c:v>
                </c:pt>
                <c:pt idx="3201">
                  <c:v>44919.222916666666</c:v>
                </c:pt>
                <c:pt idx="3202">
                  <c:v>44919.223611111112</c:v>
                </c:pt>
                <c:pt idx="3203">
                  <c:v>44919.224305555559</c:v>
                </c:pt>
                <c:pt idx="3204">
                  <c:v>44919.224999999999</c:v>
                </c:pt>
                <c:pt idx="3205">
                  <c:v>44919.225694444445</c:v>
                </c:pt>
                <c:pt idx="3206">
                  <c:v>44919.226388888892</c:v>
                </c:pt>
                <c:pt idx="3207">
                  <c:v>44919.227083333331</c:v>
                </c:pt>
                <c:pt idx="3208">
                  <c:v>44919.227777777778</c:v>
                </c:pt>
                <c:pt idx="3209">
                  <c:v>44919.228472222225</c:v>
                </c:pt>
                <c:pt idx="3210">
                  <c:v>44919.229166666664</c:v>
                </c:pt>
                <c:pt idx="3211">
                  <c:v>44919.229861111111</c:v>
                </c:pt>
                <c:pt idx="3212">
                  <c:v>44919.230555555558</c:v>
                </c:pt>
                <c:pt idx="3213">
                  <c:v>44919.231249999997</c:v>
                </c:pt>
                <c:pt idx="3214">
                  <c:v>44919.231944444444</c:v>
                </c:pt>
                <c:pt idx="3215">
                  <c:v>44919.232638888891</c:v>
                </c:pt>
                <c:pt idx="3216">
                  <c:v>44919.23333333333</c:v>
                </c:pt>
                <c:pt idx="3217">
                  <c:v>44919.234027777777</c:v>
                </c:pt>
                <c:pt idx="3218">
                  <c:v>44919.234722222223</c:v>
                </c:pt>
                <c:pt idx="3219">
                  <c:v>44919.23541666667</c:v>
                </c:pt>
                <c:pt idx="3220">
                  <c:v>44919.236111111109</c:v>
                </c:pt>
                <c:pt idx="3221">
                  <c:v>44919.236805555556</c:v>
                </c:pt>
                <c:pt idx="3222">
                  <c:v>44919.237500000003</c:v>
                </c:pt>
                <c:pt idx="3223">
                  <c:v>44919.238194444442</c:v>
                </c:pt>
                <c:pt idx="3224">
                  <c:v>44919.238888888889</c:v>
                </c:pt>
                <c:pt idx="3225">
                  <c:v>44919.239583333336</c:v>
                </c:pt>
                <c:pt idx="3226">
                  <c:v>44919.240277777775</c:v>
                </c:pt>
                <c:pt idx="3227">
                  <c:v>44919.240972222222</c:v>
                </c:pt>
                <c:pt idx="3228">
                  <c:v>44919.241666666669</c:v>
                </c:pt>
                <c:pt idx="3229">
                  <c:v>44919.242361111108</c:v>
                </c:pt>
                <c:pt idx="3230">
                  <c:v>44919.243055555555</c:v>
                </c:pt>
                <c:pt idx="3231">
                  <c:v>44919.243750000001</c:v>
                </c:pt>
                <c:pt idx="3232">
                  <c:v>44919.244444444441</c:v>
                </c:pt>
                <c:pt idx="3233">
                  <c:v>44919.245138888888</c:v>
                </c:pt>
                <c:pt idx="3234">
                  <c:v>44919.245833333334</c:v>
                </c:pt>
                <c:pt idx="3235">
                  <c:v>44919.246527777781</c:v>
                </c:pt>
                <c:pt idx="3236">
                  <c:v>44919.24722222222</c:v>
                </c:pt>
                <c:pt idx="3237">
                  <c:v>44919.247916666667</c:v>
                </c:pt>
                <c:pt idx="3238">
                  <c:v>44919.248611111114</c:v>
                </c:pt>
                <c:pt idx="3239">
                  <c:v>44919.249305555553</c:v>
                </c:pt>
                <c:pt idx="3240">
                  <c:v>44919.25</c:v>
                </c:pt>
                <c:pt idx="3241">
                  <c:v>44919.250694444447</c:v>
                </c:pt>
                <c:pt idx="3242">
                  <c:v>44919.251388888886</c:v>
                </c:pt>
                <c:pt idx="3243">
                  <c:v>44919.252083333333</c:v>
                </c:pt>
                <c:pt idx="3244">
                  <c:v>44919.25277777778</c:v>
                </c:pt>
                <c:pt idx="3245">
                  <c:v>44919.253472222219</c:v>
                </c:pt>
                <c:pt idx="3246">
                  <c:v>44919.254166666666</c:v>
                </c:pt>
                <c:pt idx="3247">
                  <c:v>44919.254861111112</c:v>
                </c:pt>
                <c:pt idx="3248">
                  <c:v>44919.255555555559</c:v>
                </c:pt>
                <c:pt idx="3249">
                  <c:v>44919.256249999999</c:v>
                </c:pt>
                <c:pt idx="3250">
                  <c:v>44919.256944444445</c:v>
                </c:pt>
                <c:pt idx="3251">
                  <c:v>44919.257638888892</c:v>
                </c:pt>
                <c:pt idx="3252">
                  <c:v>44919.258333333331</c:v>
                </c:pt>
                <c:pt idx="3253">
                  <c:v>44919.259027777778</c:v>
                </c:pt>
                <c:pt idx="3254">
                  <c:v>44919.259722222225</c:v>
                </c:pt>
                <c:pt idx="3255">
                  <c:v>44919.260416666664</c:v>
                </c:pt>
                <c:pt idx="3256">
                  <c:v>44919.261111111111</c:v>
                </c:pt>
                <c:pt idx="3257">
                  <c:v>44919.261805555558</c:v>
                </c:pt>
                <c:pt idx="3258">
                  <c:v>44919.262499999997</c:v>
                </c:pt>
                <c:pt idx="3259">
                  <c:v>44919.263194444444</c:v>
                </c:pt>
                <c:pt idx="3260">
                  <c:v>44919.263888888891</c:v>
                </c:pt>
                <c:pt idx="3261">
                  <c:v>44919.26458333333</c:v>
                </c:pt>
                <c:pt idx="3262">
                  <c:v>44919.265277777777</c:v>
                </c:pt>
                <c:pt idx="3263">
                  <c:v>44919.265972222223</c:v>
                </c:pt>
                <c:pt idx="3264">
                  <c:v>44919.26666666667</c:v>
                </c:pt>
                <c:pt idx="3265">
                  <c:v>44919.267361111109</c:v>
                </c:pt>
                <c:pt idx="3266">
                  <c:v>44919.268055555556</c:v>
                </c:pt>
                <c:pt idx="3267">
                  <c:v>44919.268750000003</c:v>
                </c:pt>
                <c:pt idx="3268">
                  <c:v>44919.269444444442</c:v>
                </c:pt>
                <c:pt idx="3269">
                  <c:v>44919.270138888889</c:v>
                </c:pt>
                <c:pt idx="3270">
                  <c:v>44919.270833333336</c:v>
                </c:pt>
                <c:pt idx="3271">
                  <c:v>44919.271527777775</c:v>
                </c:pt>
                <c:pt idx="3272">
                  <c:v>44919.272222222222</c:v>
                </c:pt>
                <c:pt idx="3273">
                  <c:v>44919.272916666669</c:v>
                </c:pt>
                <c:pt idx="3274">
                  <c:v>44919.273611111108</c:v>
                </c:pt>
                <c:pt idx="3275">
                  <c:v>44919.274305555555</c:v>
                </c:pt>
                <c:pt idx="3276">
                  <c:v>44919.275000000001</c:v>
                </c:pt>
                <c:pt idx="3277">
                  <c:v>44919.275694444441</c:v>
                </c:pt>
                <c:pt idx="3278">
                  <c:v>44919.276388888888</c:v>
                </c:pt>
                <c:pt idx="3279">
                  <c:v>44919.277083333334</c:v>
                </c:pt>
                <c:pt idx="3280">
                  <c:v>44919.277777777781</c:v>
                </c:pt>
                <c:pt idx="3281">
                  <c:v>44919.27847222222</c:v>
                </c:pt>
                <c:pt idx="3282">
                  <c:v>44919.279166666667</c:v>
                </c:pt>
                <c:pt idx="3283">
                  <c:v>44919.279861111114</c:v>
                </c:pt>
                <c:pt idx="3284">
                  <c:v>44919.280555555553</c:v>
                </c:pt>
                <c:pt idx="3285">
                  <c:v>44919.28125</c:v>
                </c:pt>
                <c:pt idx="3286">
                  <c:v>44919.281944444447</c:v>
                </c:pt>
                <c:pt idx="3287">
                  <c:v>44919.282638888886</c:v>
                </c:pt>
                <c:pt idx="3288">
                  <c:v>44919.283333333333</c:v>
                </c:pt>
                <c:pt idx="3289">
                  <c:v>44919.28402777778</c:v>
                </c:pt>
                <c:pt idx="3290">
                  <c:v>44919.284722222219</c:v>
                </c:pt>
                <c:pt idx="3291">
                  <c:v>44919.285416666666</c:v>
                </c:pt>
                <c:pt idx="3292">
                  <c:v>44919.286111111112</c:v>
                </c:pt>
                <c:pt idx="3293">
                  <c:v>44919.286805555559</c:v>
                </c:pt>
                <c:pt idx="3294">
                  <c:v>44919.287499999999</c:v>
                </c:pt>
                <c:pt idx="3295">
                  <c:v>44919.288194444445</c:v>
                </c:pt>
                <c:pt idx="3296">
                  <c:v>44919.288888888892</c:v>
                </c:pt>
                <c:pt idx="3297">
                  <c:v>44919.289583333331</c:v>
                </c:pt>
                <c:pt idx="3298">
                  <c:v>44919.290277777778</c:v>
                </c:pt>
                <c:pt idx="3299">
                  <c:v>44919.290972222225</c:v>
                </c:pt>
                <c:pt idx="3300">
                  <c:v>44919.291666666664</c:v>
                </c:pt>
                <c:pt idx="3301">
                  <c:v>44919.292361111111</c:v>
                </c:pt>
                <c:pt idx="3302">
                  <c:v>44919.293055555558</c:v>
                </c:pt>
                <c:pt idx="3303">
                  <c:v>44919.293749999997</c:v>
                </c:pt>
                <c:pt idx="3304">
                  <c:v>44919.294444444444</c:v>
                </c:pt>
                <c:pt idx="3305">
                  <c:v>44919.295138888891</c:v>
                </c:pt>
                <c:pt idx="3306">
                  <c:v>44919.29583333333</c:v>
                </c:pt>
                <c:pt idx="3307">
                  <c:v>44919.296527777777</c:v>
                </c:pt>
                <c:pt idx="3308">
                  <c:v>44919.297222222223</c:v>
                </c:pt>
                <c:pt idx="3309">
                  <c:v>44919.29791666667</c:v>
                </c:pt>
                <c:pt idx="3310">
                  <c:v>44919.298611111109</c:v>
                </c:pt>
                <c:pt idx="3311">
                  <c:v>44919.299305555556</c:v>
                </c:pt>
                <c:pt idx="3312">
                  <c:v>44919.3</c:v>
                </c:pt>
                <c:pt idx="3313">
                  <c:v>44919.300694444442</c:v>
                </c:pt>
                <c:pt idx="3314">
                  <c:v>44919.301388888889</c:v>
                </c:pt>
                <c:pt idx="3315">
                  <c:v>44919.302083333336</c:v>
                </c:pt>
                <c:pt idx="3316">
                  <c:v>44919.302777777775</c:v>
                </c:pt>
                <c:pt idx="3317">
                  <c:v>44919.303472222222</c:v>
                </c:pt>
                <c:pt idx="3318">
                  <c:v>44919.304166666669</c:v>
                </c:pt>
                <c:pt idx="3319">
                  <c:v>44919.304861111108</c:v>
                </c:pt>
                <c:pt idx="3320">
                  <c:v>44919.305555555555</c:v>
                </c:pt>
                <c:pt idx="3321">
                  <c:v>44919.306250000001</c:v>
                </c:pt>
                <c:pt idx="3322">
                  <c:v>44919.306944444441</c:v>
                </c:pt>
                <c:pt idx="3323">
                  <c:v>44919.307638888888</c:v>
                </c:pt>
                <c:pt idx="3324">
                  <c:v>44919.308333333334</c:v>
                </c:pt>
                <c:pt idx="3325">
                  <c:v>44919.309027777781</c:v>
                </c:pt>
                <c:pt idx="3326">
                  <c:v>44919.30972222222</c:v>
                </c:pt>
                <c:pt idx="3327">
                  <c:v>44919.310416666667</c:v>
                </c:pt>
                <c:pt idx="3328">
                  <c:v>44919.311111111114</c:v>
                </c:pt>
                <c:pt idx="3329">
                  <c:v>44919.311805555553</c:v>
                </c:pt>
                <c:pt idx="3330">
                  <c:v>44919.3125</c:v>
                </c:pt>
                <c:pt idx="3331">
                  <c:v>44919.313194444447</c:v>
                </c:pt>
                <c:pt idx="3332">
                  <c:v>44919.313888888886</c:v>
                </c:pt>
                <c:pt idx="3333">
                  <c:v>44919.314583333333</c:v>
                </c:pt>
                <c:pt idx="3334">
                  <c:v>44919.31527777778</c:v>
                </c:pt>
                <c:pt idx="3335">
                  <c:v>44919.315972222219</c:v>
                </c:pt>
                <c:pt idx="3336">
                  <c:v>44919.316666666666</c:v>
                </c:pt>
                <c:pt idx="3337">
                  <c:v>44919.317361111112</c:v>
                </c:pt>
                <c:pt idx="3338">
                  <c:v>44919.318055555559</c:v>
                </c:pt>
                <c:pt idx="3339">
                  <c:v>44919.318749999999</c:v>
                </c:pt>
                <c:pt idx="3340">
                  <c:v>44919.319444444445</c:v>
                </c:pt>
                <c:pt idx="3341">
                  <c:v>44919.320138888892</c:v>
                </c:pt>
                <c:pt idx="3342">
                  <c:v>44919.320833333331</c:v>
                </c:pt>
                <c:pt idx="3343">
                  <c:v>44919.321527777778</c:v>
                </c:pt>
                <c:pt idx="3344">
                  <c:v>44919.322222222225</c:v>
                </c:pt>
                <c:pt idx="3345">
                  <c:v>44919.322916666664</c:v>
                </c:pt>
                <c:pt idx="3346">
                  <c:v>44919.323611111111</c:v>
                </c:pt>
                <c:pt idx="3347">
                  <c:v>44919.324305555558</c:v>
                </c:pt>
                <c:pt idx="3348">
                  <c:v>44919.324999999997</c:v>
                </c:pt>
                <c:pt idx="3349">
                  <c:v>44919.325694444444</c:v>
                </c:pt>
                <c:pt idx="3350">
                  <c:v>44919.326388888891</c:v>
                </c:pt>
                <c:pt idx="3351">
                  <c:v>44919.32708333333</c:v>
                </c:pt>
                <c:pt idx="3352">
                  <c:v>44919.327777777777</c:v>
                </c:pt>
                <c:pt idx="3353">
                  <c:v>44919.328472222223</c:v>
                </c:pt>
                <c:pt idx="3354">
                  <c:v>44919.32916666667</c:v>
                </c:pt>
                <c:pt idx="3355">
                  <c:v>44919.329861111109</c:v>
                </c:pt>
                <c:pt idx="3356">
                  <c:v>44919.330555555556</c:v>
                </c:pt>
                <c:pt idx="3357">
                  <c:v>44919.331250000003</c:v>
                </c:pt>
                <c:pt idx="3358">
                  <c:v>44919.331944444442</c:v>
                </c:pt>
                <c:pt idx="3359">
                  <c:v>44919.332638888889</c:v>
                </c:pt>
                <c:pt idx="3360">
                  <c:v>44919.333333333336</c:v>
                </c:pt>
                <c:pt idx="3361">
                  <c:v>44919.334027777775</c:v>
                </c:pt>
                <c:pt idx="3362">
                  <c:v>44919.334722222222</c:v>
                </c:pt>
                <c:pt idx="3363">
                  <c:v>44919.335416666669</c:v>
                </c:pt>
                <c:pt idx="3364">
                  <c:v>44919.336111111108</c:v>
                </c:pt>
                <c:pt idx="3365">
                  <c:v>44919.336805555555</c:v>
                </c:pt>
                <c:pt idx="3366">
                  <c:v>44919.337500000001</c:v>
                </c:pt>
                <c:pt idx="3367">
                  <c:v>44919.338194444441</c:v>
                </c:pt>
                <c:pt idx="3368">
                  <c:v>44919.338888888888</c:v>
                </c:pt>
                <c:pt idx="3369">
                  <c:v>44919.339583333334</c:v>
                </c:pt>
                <c:pt idx="3370">
                  <c:v>44919.340277777781</c:v>
                </c:pt>
                <c:pt idx="3371">
                  <c:v>44919.34097222222</c:v>
                </c:pt>
                <c:pt idx="3372">
                  <c:v>44919.341666666667</c:v>
                </c:pt>
                <c:pt idx="3373">
                  <c:v>44919.342361111114</c:v>
                </c:pt>
                <c:pt idx="3374">
                  <c:v>44919.343055555553</c:v>
                </c:pt>
                <c:pt idx="3375">
                  <c:v>44919.34375</c:v>
                </c:pt>
                <c:pt idx="3376">
                  <c:v>44919.344444444447</c:v>
                </c:pt>
                <c:pt idx="3377">
                  <c:v>44919.345138888886</c:v>
                </c:pt>
                <c:pt idx="3378">
                  <c:v>44919.345833333333</c:v>
                </c:pt>
                <c:pt idx="3379">
                  <c:v>44919.34652777778</c:v>
                </c:pt>
                <c:pt idx="3380">
                  <c:v>44919.347222222219</c:v>
                </c:pt>
                <c:pt idx="3381">
                  <c:v>44919.347916666666</c:v>
                </c:pt>
                <c:pt idx="3382">
                  <c:v>44919.348611111112</c:v>
                </c:pt>
                <c:pt idx="3383">
                  <c:v>44919.349305555559</c:v>
                </c:pt>
                <c:pt idx="3384">
                  <c:v>44919.35</c:v>
                </c:pt>
                <c:pt idx="3385">
                  <c:v>44919.350694444445</c:v>
                </c:pt>
                <c:pt idx="3386">
                  <c:v>44919.351388888892</c:v>
                </c:pt>
                <c:pt idx="3387">
                  <c:v>44919.352083333331</c:v>
                </c:pt>
                <c:pt idx="3388">
                  <c:v>44919.352777777778</c:v>
                </c:pt>
                <c:pt idx="3389">
                  <c:v>44919.353472222225</c:v>
                </c:pt>
                <c:pt idx="3390">
                  <c:v>44919.354166666664</c:v>
                </c:pt>
                <c:pt idx="3391">
                  <c:v>44919.354861111111</c:v>
                </c:pt>
                <c:pt idx="3392">
                  <c:v>44919.355555555558</c:v>
                </c:pt>
                <c:pt idx="3393">
                  <c:v>44919.356249999997</c:v>
                </c:pt>
                <c:pt idx="3394">
                  <c:v>44919.356944444444</c:v>
                </c:pt>
                <c:pt idx="3395">
                  <c:v>44919.357638888891</c:v>
                </c:pt>
                <c:pt idx="3396">
                  <c:v>44919.35833333333</c:v>
                </c:pt>
                <c:pt idx="3397">
                  <c:v>44919.359027777777</c:v>
                </c:pt>
                <c:pt idx="3398">
                  <c:v>44919.359722222223</c:v>
                </c:pt>
                <c:pt idx="3399">
                  <c:v>44919.36041666667</c:v>
                </c:pt>
                <c:pt idx="3400">
                  <c:v>44919.361111111109</c:v>
                </c:pt>
                <c:pt idx="3401">
                  <c:v>44919.361805555556</c:v>
                </c:pt>
                <c:pt idx="3402">
                  <c:v>44919.362500000003</c:v>
                </c:pt>
                <c:pt idx="3403">
                  <c:v>44919.363194444442</c:v>
                </c:pt>
                <c:pt idx="3404">
                  <c:v>44919.363888888889</c:v>
                </c:pt>
                <c:pt idx="3405">
                  <c:v>44919.364583333336</c:v>
                </c:pt>
                <c:pt idx="3406">
                  <c:v>44919.365277777775</c:v>
                </c:pt>
                <c:pt idx="3407">
                  <c:v>44919.365972222222</c:v>
                </c:pt>
                <c:pt idx="3408">
                  <c:v>44919.366666666669</c:v>
                </c:pt>
                <c:pt idx="3409">
                  <c:v>44919.367361111108</c:v>
                </c:pt>
                <c:pt idx="3410">
                  <c:v>44919.368055555555</c:v>
                </c:pt>
                <c:pt idx="3411">
                  <c:v>44919.368750000001</c:v>
                </c:pt>
                <c:pt idx="3412">
                  <c:v>44919.369444444441</c:v>
                </c:pt>
                <c:pt idx="3413">
                  <c:v>44919.370138888888</c:v>
                </c:pt>
                <c:pt idx="3414">
                  <c:v>44919.370833333334</c:v>
                </c:pt>
                <c:pt idx="3415">
                  <c:v>44919.371527777781</c:v>
                </c:pt>
                <c:pt idx="3416">
                  <c:v>44919.37222222222</c:v>
                </c:pt>
                <c:pt idx="3417">
                  <c:v>44919.372916666667</c:v>
                </c:pt>
                <c:pt idx="3418">
                  <c:v>44919.373611111114</c:v>
                </c:pt>
                <c:pt idx="3419">
                  <c:v>44919.374305555553</c:v>
                </c:pt>
                <c:pt idx="3420">
                  <c:v>44919.375</c:v>
                </c:pt>
                <c:pt idx="3421">
                  <c:v>44919.375694444447</c:v>
                </c:pt>
                <c:pt idx="3422">
                  <c:v>44919.376388888886</c:v>
                </c:pt>
                <c:pt idx="3423">
                  <c:v>44919.377083333333</c:v>
                </c:pt>
                <c:pt idx="3424">
                  <c:v>44919.37777777778</c:v>
                </c:pt>
                <c:pt idx="3425">
                  <c:v>44919.378472222219</c:v>
                </c:pt>
                <c:pt idx="3426">
                  <c:v>44919.379166666666</c:v>
                </c:pt>
                <c:pt idx="3427">
                  <c:v>44919.379861111112</c:v>
                </c:pt>
                <c:pt idx="3428">
                  <c:v>44919.380555555559</c:v>
                </c:pt>
                <c:pt idx="3429">
                  <c:v>44919.381249999999</c:v>
                </c:pt>
                <c:pt idx="3430">
                  <c:v>44919.381944444445</c:v>
                </c:pt>
                <c:pt idx="3431">
                  <c:v>44919.382638888892</c:v>
                </c:pt>
                <c:pt idx="3432">
                  <c:v>44919.383333333331</c:v>
                </c:pt>
                <c:pt idx="3433">
                  <c:v>44919.384027777778</c:v>
                </c:pt>
                <c:pt idx="3434">
                  <c:v>44919.384722222225</c:v>
                </c:pt>
                <c:pt idx="3435">
                  <c:v>44919.385416666664</c:v>
                </c:pt>
                <c:pt idx="3436">
                  <c:v>44919.386111111111</c:v>
                </c:pt>
                <c:pt idx="3437">
                  <c:v>44919.386805555558</c:v>
                </c:pt>
                <c:pt idx="3438">
                  <c:v>44919.387499999997</c:v>
                </c:pt>
                <c:pt idx="3439">
                  <c:v>44919.388194444444</c:v>
                </c:pt>
                <c:pt idx="3440">
                  <c:v>44919.388888888891</c:v>
                </c:pt>
                <c:pt idx="3441">
                  <c:v>44919.38958333333</c:v>
                </c:pt>
                <c:pt idx="3442">
                  <c:v>44919.390277777777</c:v>
                </c:pt>
                <c:pt idx="3443">
                  <c:v>44919.390972222223</c:v>
                </c:pt>
                <c:pt idx="3444">
                  <c:v>44919.39166666667</c:v>
                </c:pt>
                <c:pt idx="3445">
                  <c:v>44919.392361111109</c:v>
                </c:pt>
                <c:pt idx="3446">
                  <c:v>44919.393055555556</c:v>
                </c:pt>
                <c:pt idx="3447">
                  <c:v>44919.393750000003</c:v>
                </c:pt>
                <c:pt idx="3448">
                  <c:v>44919.394444444442</c:v>
                </c:pt>
                <c:pt idx="3449">
                  <c:v>44919.395138888889</c:v>
                </c:pt>
                <c:pt idx="3450">
                  <c:v>44919.395833333336</c:v>
                </c:pt>
                <c:pt idx="3451">
                  <c:v>44919.396527777775</c:v>
                </c:pt>
                <c:pt idx="3452">
                  <c:v>44919.397222222222</c:v>
                </c:pt>
                <c:pt idx="3453">
                  <c:v>44919.397916666669</c:v>
                </c:pt>
                <c:pt idx="3454">
                  <c:v>44919.398611111108</c:v>
                </c:pt>
                <c:pt idx="3455">
                  <c:v>44919.399305555555</c:v>
                </c:pt>
                <c:pt idx="3456">
                  <c:v>44919.4</c:v>
                </c:pt>
                <c:pt idx="3457">
                  <c:v>44919.400694444441</c:v>
                </c:pt>
                <c:pt idx="3458">
                  <c:v>44919.401388888888</c:v>
                </c:pt>
                <c:pt idx="3459">
                  <c:v>44919.402083333334</c:v>
                </c:pt>
                <c:pt idx="3460">
                  <c:v>44919.402777777781</c:v>
                </c:pt>
                <c:pt idx="3461">
                  <c:v>44919.40347222222</c:v>
                </c:pt>
                <c:pt idx="3462">
                  <c:v>44919.404166666667</c:v>
                </c:pt>
                <c:pt idx="3463">
                  <c:v>44919.404861111114</c:v>
                </c:pt>
                <c:pt idx="3464">
                  <c:v>44919.405555555553</c:v>
                </c:pt>
                <c:pt idx="3465">
                  <c:v>44919.40625</c:v>
                </c:pt>
                <c:pt idx="3466">
                  <c:v>44919.406944444447</c:v>
                </c:pt>
                <c:pt idx="3467">
                  <c:v>44919.407638888886</c:v>
                </c:pt>
                <c:pt idx="3468">
                  <c:v>44919.408333333333</c:v>
                </c:pt>
                <c:pt idx="3469">
                  <c:v>44919.40902777778</c:v>
                </c:pt>
                <c:pt idx="3470">
                  <c:v>44919.409722222219</c:v>
                </c:pt>
                <c:pt idx="3471">
                  <c:v>44919.410416666666</c:v>
                </c:pt>
                <c:pt idx="3472">
                  <c:v>44919.411111111112</c:v>
                </c:pt>
                <c:pt idx="3473">
                  <c:v>44919.411805555559</c:v>
                </c:pt>
                <c:pt idx="3474">
                  <c:v>44919.412499999999</c:v>
                </c:pt>
                <c:pt idx="3475">
                  <c:v>44919.413194444445</c:v>
                </c:pt>
                <c:pt idx="3476">
                  <c:v>44919.413888888892</c:v>
                </c:pt>
                <c:pt idx="3477">
                  <c:v>44919.414583333331</c:v>
                </c:pt>
                <c:pt idx="3478">
                  <c:v>44919.415277777778</c:v>
                </c:pt>
                <c:pt idx="3479">
                  <c:v>44919.415972222225</c:v>
                </c:pt>
                <c:pt idx="3480">
                  <c:v>44919.416666666664</c:v>
                </c:pt>
                <c:pt idx="3481">
                  <c:v>44919.417361111111</c:v>
                </c:pt>
                <c:pt idx="3482">
                  <c:v>44919.418055555558</c:v>
                </c:pt>
                <c:pt idx="3483">
                  <c:v>44919.418749999997</c:v>
                </c:pt>
                <c:pt idx="3484">
                  <c:v>44919.419444444444</c:v>
                </c:pt>
                <c:pt idx="3485">
                  <c:v>44919.420138888891</c:v>
                </c:pt>
                <c:pt idx="3486">
                  <c:v>44919.42083333333</c:v>
                </c:pt>
                <c:pt idx="3487">
                  <c:v>44919.421527777777</c:v>
                </c:pt>
                <c:pt idx="3488">
                  <c:v>44919.422222222223</c:v>
                </c:pt>
                <c:pt idx="3489">
                  <c:v>44919.42291666667</c:v>
                </c:pt>
                <c:pt idx="3490">
                  <c:v>44919.423611111109</c:v>
                </c:pt>
                <c:pt idx="3491">
                  <c:v>44919.424305555556</c:v>
                </c:pt>
                <c:pt idx="3492">
                  <c:v>44919.425000000003</c:v>
                </c:pt>
                <c:pt idx="3493">
                  <c:v>44919.425694444442</c:v>
                </c:pt>
                <c:pt idx="3494">
                  <c:v>44919.426388888889</c:v>
                </c:pt>
                <c:pt idx="3495">
                  <c:v>44919.427083333336</c:v>
                </c:pt>
                <c:pt idx="3496">
                  <c:v>44919.427777777775</c:v>
                </c:pt>
                <c:pt idx="3497">
                  <c:v>44919.428472222222</c:v>
                </c:pt>
                <c:pt idx="3498">
                  <c:v>44919.429166666669</c:v>
                </c:pt>
                <c:pt idx="3499">
                  <c:v>44919.429861111108</c:v>
                </c:pt>
                <c:pt idx="3500">
                  <c:v>44919.430555555555</c:v>
                </c:pt>
                <c:pt idx="3501">
                  <c:v>44919.431250000001</c:v>
                </c:pt>
                <c:pt idx="3502">
                  <c:v>44919.431944444441</c:v>
                </c:pt>
                <c:pt idx="3503">
                  <c:v>44919.432638888888</c:v>
                </c:pt>
                <c:pt idx="3504">
                  <c:v>44919.433333333334</c:v>
                </c:pt>
                <c:pt idx="3505">
                  <c:v>44919.434027777781</c:v>
                </c:pt>
                <c:pt idx="3506">
                  <c:v>44919.43472222222</c:v>
                </c:pt>
                <c:pt idx="3507">
                  <c:v>44919.435416666667</c:v>
                </c:pt>
                <c:pt idx="3508">
                  <c:v>44919.436111111114</c:v>
                </c:pt>
                <c:pt idx="3509">
                  <c:v>44919.436805555553</c:v>
                </c:pt>
                <c:pt idx="3510">
                  <c:v>44919.4375</c:v>
                </c:pt>
                <c:pt idx="3511">
                  <c:v>44919.438194444447</c:v>
                </c:pt>
                <c:pt idx="3512">
                  <c:v>44919.438888888886</c:v>
                </c:pt>
                <c:pt idx="3513">
                  <c:v>44919.439583333333</c:v>
                </c:pt>
                <c:pt idx="3514">
                  <c:v>44919.44027777778</c:v>
                </c:pt>
                <c:pt idx="3515">
                  <c:v>44919.440972222219</c:v>
                </c:pt>
                <c:pt idx="3516">
                  <c:v>44919.441666666666</c:v>
                </c:pt>
                <c:pt idx="3517">
                  <c:v>44919.442361111112</c:v>
                </c:pt>
                <c:pt idx="3518">
                  <c:v>44919.443055555559</c:v>
                </c:pt>
                <c:pt idx="3519">
                  <c:v>44919.443749999999</c:v>
                </c:pt>
                <c:pt idx="3520">
                  <c:v>44919.444444444445</c:v>
                </c:pt>
                <c:pt idx="3521">
                  <c:v>44919.445138888892</c:v>
                </c:pt>
                <c:pt idx="3522">
                  <c:v>44919.445833333331</c:v>
                </c:pt>
                <c:pt idx="3523">
                  <c:v>44919.446527777778</c:v>
                </c:pt>
                <c:pt idx="3524">
                  <c:v>44919.447222222225</c:v>
                </c:pt>
                <c:pt idx="3525">
                  <c:v>44919.447916666664</c:v>
                </c:pt>
                <c:pt idx="3526">
                  <c:v>44919.448611111111</c:v>
                </c:pt>
                <c:pt idx="3527">
                  <c:v>44919.449305555558</c:v>
                </c:pt>
                <c:pt idx="3528">
                  <c:v>44919.45</c:v>
                </c:pt>
                <c:pt idx="3529">
                  <c:v>44919.450694444444</c:v>
                </c:pt>
                <c:pt idx="3530">
                  <c:v>44919.451388888891</c:v>
                </c:pt>
                <c:pt idx="3531">
                  <c:v>44919.45208333333</c:v>
                </c:pt>
                <c:pt idx="3532">
                  <c:v>44919.452777777777</c:v>
                </c:pt>
                <c:pt idx="3533">
                  <c:v>44919.453472222223</c:v>
                </c:pt>
                <c:pt idx="3534">
                  <c:v>44919.45416666667</c:v>
                </c:pt>
                <c:pt idx="3535">
                  <c:v>44919.454861111109</c:v>
                </c:pt>
                <c:pt idx="3536">
                  <c:v>44919.455555555556</c:v>
                </c:pt>
                <c:pt idx="3537">
                  <c:v>44919.456250000003</c:v>
                </c:pt>
                <c:pt idx="3538">
                  <c:v>44919.456944444442</c:v>
                </c:pt>
                <c:pt idx="3539">
                  <c:v>44919.457638888889</c:v>
                </c:pt>
                <c:pt idx="3540">
                  <c:v>44919.458333333336</c:v>
                </c:pt>
                <c:pt idx="3541">
                  <c:v>44919.459027777775</c:v>
                </c:pt>
                <c:pt idx="3542">
                  <c:v>44919.459722222222</c:v>
                </c:pt>
                <c:pt idx="3543">
                  <c:v>44919.460416666669</c:v>
                </c:pt>
                <c:pt idx="3544">
                  <c:v>44919.461111111108</c:v>
                </c:pt>
                <c:pt idx="3545">
                  <c:v>44919.461805555555</c:v>
                </c:pt>
                <c:pt idx="3546">
                  <c:v>44919.462500000001</c:v>
                </c:pt>
                <c:pt idx="3547">
                  <c:v>44919.463194444441</c:v>
                </c:pt>
                <c:pt idx="3548">
                  <c:v>44919.463888888888</c:v>
                </c:pt>
                <c:pt idx="3549">
                  <c:v>44919.464583333334</c:v>
                </c:pt>
                <c:pt idx="3550">
                  <c:v>44919.465277777781</c:v>
                </c:pt>
                <c:pt idx="3551">
                  <c:v>44919.46597222222</c:v>
                </c:pt>
                <c:pt idx="3552">
                  <c:v>44919.466666666667</c:v>
                </c:pt>
                <c:pt idx="3553">
                  <c:v>44919.467361111114</c:v>
                </c:pt>
                <c:pt idx="3554">
                  <c:v>44919.468055555553</c:v>
                </c:pt>
                <c:pt idx="3555">
                  <c:v>44919.46875</c:v>
                </c:pt>
                <c:pt idx="3556">
                  <c:v>44919.469444444447</c:v>
                </c:pt>
                <c:pt idx="3557">
                  <c:v>44919.470138888886</c:v>
                </c:pt>
                <c:pt idx="3558">
                  <c:v>44919.470833333333</c:v>
                </c:pt>
                <c:pt idx="3559">
                  <c:v>44919.47152777778</c:v>
                </c:pt>
                <c:pt idx="3560">
                  <c:v>44919.472222222219</c:v>
                </c:pt>
                <c:pt idx="3561">
                  <c:v>44919.472916666666</c:v>
                </c:pt>
                <c:pt idx="3562">
                  <c:v>44919.473611111112</c:v>
                </c:pt>
                <c:pt idx="3563">
                  <c:v>44919.474305555559</c:v>
                </c:pt>
                <c:pt idx="3564">
                  <c:v>44919.474999999999</c:v>
                </c:pt>
                <c:pt idx="3565">
                  <c:v>44919.475694444445</c:v>
                </c:pt>
                <c:pt idx="3566">
                  <c:v>44919.476388888892</c:v>
                </c:pt>
                <c:pt idx="3567">
                  <c:v>44919.477083333331</c:v>
                </c:pt>
                <c:pt idx="3568">
                  <c:v>44919.477777777778</c:v>
                </c:pt>
                <c:pt idx="3569">
                  <c:v>44919.478472222225</c:v>
                </c:pt>
                <c:pt idx="3570">
                  <c:v>44919.479166666664</c:v>
                </c:pt>
                <c:pt idx="3571">
                  <c:v>44919.479861111111</c:v>
                </c:pt>
                <c:pt idx="3572">
                  <c:v>44919.480555555558</c:v>
                </c:pt>
                <c:pt idx="3573">
                  <c:v>44919.481249999997</c:v>
                </c:pt>
                <c:pt idx="3574">
                  <c:v>44919.481944444444</c:v>
                </c:pt>
                <c:pt idx="3575">
                  <c:v>44919.482638888891</c:v>
                </c:pt>
                <c:pt idx="3576">
                  <c:v>44919.48333333333</c:v>
                </c:pt>
                <c:pt idx="3577">
                  <c:v>44919.484027777777</c:v>
                </c:pt>
                <c:pt idx="3578">
                  <c:v>44919.484722222223</c:v>
                </c:pt>
                <c:pt idx="3579">
                  <c:v>44919.48541666667</c:v>
                </c:pt>
                <c:pt idx="3580">
                  <c:v>44919.486111111109</c:v>
                </c:pt>
                <c:pt idx="3581">
                  <c:v>44919.486805555556</c:v>
                </c:pt>
                <c:pt idx="3582">
                  <c:v>44919.487500000003</c:v>
                </c:pt>
                <c:pt idx="3583">
                  <c:v>44919.488194444442</c:v>
                </c:pt>
                <c:pt idx="3584">
                  <c:v>44919.488888888889</c:v>
                </c:pt>
                <c:pt idx="3585">
                  <c:v>44919.489583333336</c:v>
                </c:pt>
                <c:pt idx="3586">
                  <c:v>44919.490277777775</c:v>
                </c:pt>
                <c:pt idx="3587">
                  <c:v>44919.490972222222</c:v>
                </c:pt>
                <c:pt idx="3588">
                  <c:v>44919.491666666669</c:v>
                </c:pt>
                <c:pt idx="3589">
                  <c:v>44919.492361111108</c:v>
                </c:pt>
                <c:pt idx="3590">
                  <c:v>44919.493055555555</c:v>
                </c:pt>
                <c:pt idx="3591">
                  <c:v>44919.493750000001</c:v>
                </c:pt>
                <c:pt idx="3592">
                  <c:v>44919.494444444441</c:v>
                </c:pt>
                <c:pt idx="3593">
                  <c:v>44919.495138888888</c:v>
                </c:pt>
                <c:pt idx="3594">
                  <c:v>44919.495833333334</c:v>
                </c:pt>
                <c:pt idx="3595">
                  <c:v>44919.496527777781</c:v>
                </c:pt>
                <c:pt idx="3596">
                  <c:v>44919.49722222222</c:v>
                </c:pt>
                <c:pt idx="3597">
                  <c:v>44919.497916666667</c:v>
                </c:pt>
                <c:pt idx="3598">
                  <c:v>44919.498611111114</c:v>
                </c:pt>
                <c:pt idx="3599">
                  <c:v>44919.499305555553</c:v>
                </c:pt>
                <c:pt idx="3600">
                  <c:v>44919.5</c:v>
                </c:pt>
                <c:pt idx="3601">
                  <c:v>44919.500694444447</c:v>
                </c:pt>
                <c:pt idx="3602">
                  <c:v>44919.501388888886</c:v>
                </c:pt>
                <c:pt idx="3603">
                  <c:v>44919.502083333333</c:v>
                </c:pt>
                <c:pt idx="3604">
                  <c:v>44919.50277777778</c:v>
                </c:pt>
                <c:pt idx="3605">
                  <c:v>44919.503472222219</c:v>
                </c:pt>
                <c:pt idx="3606">
                  <c:v>44919.504166666666</c:v>
                </c:pt>
                <c:pt idx="3607">
                  <c:v>44919.504861111112</c:v>
                </c:pt>
                <c:pt idx="3608">
                  <c:v>44919.505555555559</c:v>
                </c:pt>
                <c:pt idx="3609">
                  <c:v>44919.506249999999</c:v>
                </c:pt>
                <c:pt idx="3610">
                  <c:v>44919.506944444445</c:v>
                </c:pt>
                <c:pt idx="3611">
                  <c:v>44919.507638888892</c:v>
                </c:pt>
                <c:pt idx="3612">
                  <c:v>44919.508333333331</c:v>
                </c:pt>
                <c:pt idx="3613">
                  <c:v>44919.509027777778</c:v>
                </c:pt>
                <c:pt idx="3614">
                  <c:v>44919.509722222225</c:v>
                </c:pt>
                <c:pt idx="3615">
                  <c:v>44919.510416666664</c:v>
                </c:pt>
                <c:pt idx="3616">
                  <c:v>44919.511111111111</c:v>
                </c:pt>
                <c:pt idx="3617">
                  <c:v>44919.511805555558</c:v>
                </c:pt>
                <c:pt idx="3618">
                  <c:v>44919.512499999997</c:v>
                </c:pt>
                <c:pt idx="3619">
                  <c:v>44919.513194444444</c:v>
                </c:pt>
                <c:pt idx="3620">
                  <c:v>44919.513888888891</c:v>
                </c:pt>
                <c:pt idx="3621">
                  <c:v>44919.51458333333</c:v>
                </c:pt>
                <c:pt idx="3622">
                  <c:v>44919.515277777777</c:v>
                </c:pt>
                <c:pt idx="3623">
                  <c:v>44919.515972222223</c:v>
                </c:pt>
                <c:pt idx="3624">
                  <c:v>44919.51666666667</c:v>
                </c:pt>
                <c:pt idx="3625">
                  <c:v>44919.517361111109</c:v>
                </c:pt>
                <c:pt idx="3626">
                  <c:v>44919.518055555556</c:v>
                </c:pt>
                <c:pt idx="3627">
                  <c:v>44919.518750000003</c:v>
                </c:pt>
                <c:pt idx="3628">
                  <c:v>44919.519444444442</c:v>
                </c:pt>
                <c:pt idx="3629">
                  <c:v>44919.520138888889</c:v>
                </c:pt>
                <c:pt idx="3630">
                  <c:v>44919.520833333336</c:v>
                </c:pt>
                <c:pt idx="3631">
                  <c:v>44919.521527777775</c:v>
                </c:pt>
                <c:pt idx="3632">
                  <c:v>44919.522222222222</c:v>
                </c:pt>
                <c:pt idx="3633">
                  <c:v>44919.522916666669</c:v>
                </c:pt>
                <c:pt idx="3634">
                  <c:v>44919.523611111108</c:v>
                </c:pt>
                <c:pt idx="3635">
                  <c:v>44919.524305555555</c:v>
                </c:pt>
                <c:pt idx="3636">
                  <c:v>44919.525000000001</c:v>
                </c:pt>
                <c:pt idx="3637">
                  <c:v>44919.525694444441</c:v>
                </c:pt>
                <c:pt idx="3638">
                  <c:v>44919.526388888888</c:v>
                </c:pt>
                <c:pt idx="3639">
                  <c:v>44919.527083333334</c:v>
                </c:pt>
                <c:pt idx="3640">
                  <c:v>44919.527777777781</c:v>
                </c:pt>
                <c:pt idx="3641">
                  <c:v>44919.52847222222</c:v>
                </c:pt>
                <c:pt idx="3642">
                  <c:v>44919.529166666667</c:v>
                </c:pt>
                <c:pt idx="3643">
                  <c:v>44919.529861111114</c:v>
                </c:pt>
                <c:pt idx="3644">
                  <c:v>44919.530555555553</c:v>
                </c:pt>
                <c:pt idx="3645">
                  <c:v>44919.53125</c:v>
                </c:pt>
                <c:pt idx="3646">
                  <c:v>44919.531944444447</c:v>
                </c:pt>
                <c:pt idx="3647">
                  <c:v>44919.532638888886</c:v>
                </c:pt>
                <c:pt idx="3648">
                  <c:v>44919.533333333333</c:v>
                </c:pt>
                <c:pt idx="3649">
                  <c:v>44919.53402777778</c:v>
                </c:pt>
                <c:pt idx="3650">
                  <c:v>44919.534722222219</c:v>
                </c:pt>
                <c:pt idx="3651">
                  <c:v>44919.535416666666</c:v>
                </c:pt>
                <c:pt idx="3652">
                  <c:v>44919.536111111112</c:v>
                </c:pt>
                <c:pt idx="3653">
                  <c:v>44919.536805555559</c:v>
                </c:pt>
                <c:pt idx="3654">
                  <c:v>44919.537499999999</c:v>
                </c:pt>
                <c:pt idx="3655">
                  <c:v>44919.538194444445</c:v>
                </c:pt>
                <c:pt idx="3656">
                  <c:v>44919.538888888892</c:v>
                </c:pt>
                <c:pt idx="3657">
                  <c:v>44919.539583333331</c:v>
                </c:pt>
                <c:pt idx="3658">
                  <c:v>44919.540277777778</c:v>
                </c:pt>
                <c:pt idx="3659">
                  <c:v>44919.540972222225</c:v>
                </c:pt>
                <c:pt idx="3660">
                  <c:v>44919.541666666664</c:v>
                </c:pt>
                <c:pt idx="3661">
                  <c:v>44919.542361111111</c:v>
                </c:pt>
                <c:pt idx="3662">
                  <c:v>44919.543055555558</c:v>
                </c:pt>
                <c:pt idx="3663">
                  <c:v>44919.543749999997</c:v>
                </c:pt>
                <c:pt idx="3664">
                  <c:v>44919.544444444444</c:v>
                </c:pt>
                <c:pt idx="3665">
                  <c:v>44919.545138888891</c:v>
                </c:pt>
                <c:pt idx="3666">
                  <c:v>44919.54583333333</c:v>
                </c:pt>
                <c:pt idx="3667">
                  <c:v>44919.546527777777</c:v>
                </c:pt>
                <c:pt idx="3668">
                  <c:v>44919.547222222223</c:v>
                </c:pt>
                <c:pt idx="3669">
                  <c:v>44919.54791666667</c:v>
                </c:pt>
                <c:pt idx="3670">
                  <c:v>44919.548611111109</c:v>
                </c:pt>
                <c:pt idx="3671">
                  <c:v>44919.549305555556</c:v>
                </c:pt>
                <c:pt idx="3672">
                  <c:v>44919.55</c:v>
                </c:pt>
                <c:pt idx="3673">
                  <c:v>44919.550694444442</c:v>
                </c:pt>
                <c:pt idx="3674">
                  <c:v>44919.551388888889</c:v>
                </c:pt>
                <c:pt idx="3675">
                  <c:v>44919.552083333336</c:v>
                </c:pt>
                <c:pt idx="3676">
                  <c:v>44919.552777777775</c:v>
                </c:pt>
                <c:pt idx="3677">
                  <c:v>44919.553472222222</c:v>
                </c:pt>
                <c:pt idx="3678">
                  <c:v>44919.554166666669</c:v>
                </c:pt>
                <c:pt idx="3679">
                  <c:v>44919.554861111108</c:v>
                </c:pt>
                <c:pt idx="3680">
                  <c:v>44919.555555555555</c:v>
                </c:pt>
                <c:pt idx="3681">
                  <c:v>44919.556250000001</c:v>
                </c:pt>
                <c:pt idx="3682">
                  <c:v>44919.556944444441</c:v>
                </c:pt>
                <c:pt idx="3683">
                  <c:v>44919.557638888888</c:v>
                </c:pt>
                <c:pt idx="3684">
                  <c:v>44919.558333333334</c:v>
                </c:pt>
                <c:pt idx="3685">
                  <c:v>44919.559027777781</c:v>
                </c:pt>
                <c:pt idx="3686">
                  <c:v>44919.55972222222</c:v>
                </c:pt>
                <c:pt idx="3687">
                  <c:v>44919.560416666667</c:v>
                </c:pt>
                <c:pt idx="3688">
                  <c:v>44919.561111111114</c:v>
                </c:pt>
                <c:pt idx="3689">
                  <c:v>44919.561805555553</c:v>
                </c:pt>
                <c:pt idx="3690">
                  <c:v>44919.5625</c:v>
                </c:pt>
                <c:pt idx="3691">
                  <c:v>44919.563194444447</c:v>
                </c:pt>
                <c:pt idx="3692">
                  <c:v>44919.563888888886</c:v>
                </c:pt>
                <c:pt idx="3693">
                  <c:v>44919.564583333333</c:v>
                </c:pt>
                <c:pt idx="3694">
                  <c:v>44919.56527777778</c:v>
                </c:pt>
                <c:pt idx="3695">
                  <c:v>44919.565972222219</c:v>
                </c:pt>
                <c:pt idx="3696">
                  <c:v>44919.566666666666</c:v>
                </c:pt>
                <c:pt idx="3697">
                  <c:v>44919.567361111112</c:v>
                </c:pt>
                <c:pt idx="3698">
                  <c:v>44919.568055555559</c:v>
                </c:pt>
                <c:pt idx="3699">
                  <c:v>44919.568749999999</c:v>
                </c:pt>
                <c:pt idx="3700">
                  <c:v>44919.569444444445</c:v>
                </c:pt>
                <c:pt idx="3701">
                  <c:v>44919.570138888892</c:v>
                </c:pt>
                <c:pt idx="3702">
                  <c:v>44919.570833333331</c:v>
                </c:pt>
                <c:pt idx="3703">
                  <c:v>44919.571527777778</c:v>
                </c:pt>
                <c:pt idx="3704">
                  <c:v>44919.572222222225</c:v>
                </c:pt>
                <c:pt idx="3705">
                  <c:v>44919.572916666664</c:v>
                </c:pt>
                <c:pt idx="3706">
                  <c:v>44919.573611111111</c:v>
                </c:pt>
                <c:pt idx="3707">
                  <c:v>44919.574305555558</c:v>
                </c:pt>
                <c:pt idx="3708">
                  <c:v>44919.574999999997</c:v>
                </c:pt>
                <c:pt idx="3709">
                  <c:v>44919.575694444444</c:v>
                </c:pt>
                <c:pt idx="3710">
                  <c:v>44919.576388888891</c:v>
                </c:pt>
                <c:pt idx="3711">
                  <c:v>44919.57708333333</c:v>
                </c:pt>
                <c:pt idx="3712">
                  <c:v>44919.577777777777</c:v>
                </c:pt>
                <c:pt idx="3713">
                  <c:v>44919.578472222223</c:v>
                </c:pt>
                <c:pt idx="3714">
                  <c:v>44919.57916666667</c:v>
                </c:pt>
                <c:pt idx="3715">
                  <c:v>44919.579861111109</c:v>
                </c:pt>
                <c:pt idx="3716">
                  <c:v>44919.580555555556</c:v>
                </c:pt>
                <c:pt idx="3717">
                  <c:v>44919.581250000003</c:v>
                </c:pt>
                <c:pt idx="3718">
                  <c:v>44919.581944444442</c:v>
                </c:pt>
                <c:pt idx="3719">
                  <c:v>44919.582638888889</c:v>
                </c:pt>
                <c:pt idx="3720">
                  <c:v>44919.583333333336</c:v>
                </c:pt>
                <c:pt idx="3721">
                  <c:v>44919.584027777775</c:v>
                </c:pt>
                <c:pt idx="3722">
                  <c:v>44919.584722222222</c:v>
                </c:pt>
                <c:pt idx="3723">
                  <c:v>44919.585416666669</c:v>
                </c:pt>
                <c:pt idx="3724">
                  <c:v>44919.586111111108</c:v>
                </c:pt>
                <c:pt idx="3725">
                  <c:v>44919.586805555555</c:v>
                </c:pt>
                <c:pt idx="3726">
                  <c:v>44919.587500000001</c:v>
                </c:pt>
                <c:pt idx="3727">
                  <c:v>44919.588194444441</c:v>
                </c:pt>
                <c:pt idx="3728">
                  <c:v>44919.588888888888</c:v>
                </c:pt>
                <c:pt idx="3729">
                  <c:v>44919.589583333334</c:v>
                </c:pt>
                <c:pt idx="3730">
                  <c:v>44919.590277777781</c:v>
                </c:pt>
                <c:pt idx="3731">
                  <c:v>44919.59097222222</c:v>
                </c:pt>
                <c:pt idx="3732">
                  <c:v>44919.591666666667</c:v>
                </c:pt>
                <c:pt idx="3733">
                  <c:v>44919.592361111114</c:v>
                </c:pt>
                <c:pt idx="3734">
                  <c:v>44919.593055555553</c:v>
                </c:pt>
                <c:pt idx="3735">
                  <c:v>44919.59375</c:v>
                </c:pt>
                <c:pt idx="3736">
                  <c:v>44919.594444444447</c:v>
                </c:pt>
                <c:pt idx="3737">
                  <c:v>44919.595138888886</c:v>
                </c:pt>
                <c:pt idx="3738">
                  <c:v>44919.595833333333</c:v>
                </c:pt>
                <c:pt idx="3739">
                  <c:v>44919.59652777778</c:v>
                </c:pt>
                <c:pt idx="3740">
                  <c:v>44919.597222222219</c:v>
                </c:pt>
                <c:pt idx="3741">
                  <c:v>44919.597916666666</c:v>
                </c:pt>
                <c:pt idx="3742">
                  <c:v>44919.598611111112</c:v>
                </c:pt>
                <c:pt idx="3743">
                  <c:v>44919.599305555559</c:v>
                </c:pt>
                <c:pt idx="3744">
                  <c:v>44919.6</c:v>
                </c:pt>
                <c:pt idx="3745">
                  <c:v>44919.600694444445</c:v>
                </c:pt>
                <c:pt idx="3746">
                  <c:v>44919.601388888892</c:v>
                </c:pt>
                <c:pt idx="3747">
                  <c:v>44919.602083333331</c:v>
                </c:pt>
                <c:pt idx="3748">
                  <c:v>44919.602777777778</c:v>
                </c:pt>
                <c:pt idx="3749">
                  <c:v>44919.603472222225</c:v>
                </c:pt>
                <c:pt idx="3750">
                  <c:v>44919.604166666664</c:v>
                </c:pt>
                <c:pt idx="3751">
                  <c:v>44919.604861111111</c:v>
                </c:pt>
                <c:pt idx="3752">
                  <c:v>44919.605555555558</c:v>
                </c:pt>
                <c:pt idx="3753">
                  <c:v>44919.606249999997</c:v>
                </c:pt>
                <c:pt idx="3754">
                  <c:v>44919.606944444444</c:v>
                </c:pt>
                <c:pt idx="3755">
                  <c:v>44919.607638888891</c:v>
                </c:pt>
                <c:pt idx="3756">
                  <c:v>44919.60833333333</c:v>
                </c:pt>
                <c:pt idx="3757">
                  <c:v>44919.609027777777</c:v>
                </c:pt>
                <c:pt idx="3758">
                  <c:v>44919.609722222223</c:v>
                </c:pt>
                <c:pt idx="3759">
                  <c:v>44919.61041666667</c:v>
                </c:pt>
                <c:pt idx="3760">
                  <c:v>44919.611111111109</c:v>
                </c:pt>
                <c:pt idx="3761">
                  <c:v>44919.611805555556</c:v>
                </c:pt>
                <c:pt idx="3762">
                  <c:v>44919.612500000003</c:v>
                </c:pt>
                <c:pt idx="3763">
                  <c:v>44919.613194444442</c:v>
                </c:pt>
                <c:pt idx="3764">
                  <c:v>44919.613888888889</c:v>
                </c:pt>
                <c:pt idx="3765">
                  <c:v>44919.614583333336</c:v>
                </c:pt>
                <c:pt idx="3766">
                  <c:v>44919.615277777775</c:v>
                </c:pt>
                <c:pt idx="3767">
                  <c:v>44919.615972222222</c:v>
                </c:pt>
                <c:pt idx="3768">
                  <c:v>44919.616666666669</c:v>
                </c:pt>
                <c:pt idx="3769">
                  <c:v>44919.617361111108</c:v>
                </c:pt>
                <c:pt idx="3770">
                  <c:v>44919.618055555555</c:v>
                </c:pt>
                <c:pt idx="3771">
                  <c:v>44919.618750000001</c:v>
                </c:pt>
                <c:pt idx="3772">
                  <c:v>44919.619444444441</c:v>
                </c:pt>
                <c:pt idx="3773">
                  <c:v>44919.620138888888</c:v>
                </c:pt>
                <c:pt idx="3774">
                  <c:v>44919.620833333334</c:v>
                </c:pt>
                <c:pt idx="3775">
                  <c:v>44919.621527777781</c:v>
                </c:pt>
                <c:pt idx="3776">
                  <c:v>44919.62222222222</c:v>
                </c:pt>
                <c:pt idx="3777">
                  <c:v>44919.622916666667</c:v>
                </c:pt>
                <c:pt idx="3778">
                  <c:v>44919.623611111114</c:v>
                </c:pt>
                <c:pt idx="3779">
                  <c:v>44919.624305555553</c:v>
                </c:pt>
                <c:pt idx="3780">
                  <c:v>44919.625</c:v>
                </c:pt>
                <c:pt idx="3781">
                  <c:v>44919.625694444447</c:v>
                </c:pt>
                <c:pt idx="3782">
                  <c:v>44919.626388888886</c:v>
                </c:pt>
                <c:pt idx="3783">
                  <c:v>44919.627083333333</c:v>
                </c:pt>
                <c:pt idx="3784">
                  <c:v>44919.62777777778</c:v>
                </c:pt>
                <c:pt idx="3785">
                  <c:v>44919.628472222219</c:v>
                </c:pt>
                <c:pt idx="3786">
                  <c:v>44919.629166666666</c:v>
                </c:pt>
                <c:pt idx="3787">
                  <c:v>44919.629861111112</c:v>
                </c:pt>
                <c:pt idx="3788">
                  <c:v>44919.630555555559</c:v>
                </c:pt>
                <c:pt idx="3789">
                  <c:v>44919.631249999999</c:v>
                </c:pt>
                <c:pt idx="3790">
                  <c:v>44919.631944444445</c:v>
                </c:pt>
                <c:pt idx="3791">
                  <c:v>44919.632638888892</c:v>
                </c:pt>
                <c:pt idx="3792">
                  <c:v>44919.633333333331</c:v>
                </c:pt>
                <c:pt idx="3793">
                  <c:v>44919.634027777778</c:v>
                </c:pt>
                <c:pt idx="3794">
                  <c:v>44919.634722222225</c:v>
                </c:pt>
                <c:pt idx="3795">
                  <c:v>44919.635416666664</c:v>
                </c:pt>
                <c:pt idx="3796">
                  <c:v>44919.636111111111</c:v>
                </c:pt>
                <c:pt idx="3797">
                  <c:v>44919.636805555558</c:v>
                </c:pt>
                <c:pt idx="3798">
                  <c:v>44919.637499999997</c:v>
                </c:pt>
                <c:pt idx="3799">
                  <c:v>44919.638194444444</c:v>
                </c:pt>
                <c:pt idx="3800">
                  <c:v>44919.638888888891</c:v>
                </c:pt>
                <c:pt idx="3801">
                  <c:v>44919.63958333333</c:v>
                </c:pt>
                <c:pt idx="3802">
                  <c:v>44919.640277777777</c:v>
                </c:pt>
                <c:pt idx="3803">
                  <c:v>44919.640972222223</c:v>
                </c:pt>
                <c:pt idx="3804">
                  <c:v>44919.64166666667</c:v>
                </c:pt>
                <c:pt idx="3805">
                  <c:v>44919.642361111109</c:v>
                </c:pt>
                <c:pt idx="3806">
                  <c:v>44919.643055555556</c:v>
                </c:pt>
                <c:pt idx="3807">
                  <c:v>44919.643750000003</c:v>
                </c:pt>
                <c:pt idx="3808">
                  <c:v>44919.644444444442</c:v>
                </c:pt>
                <c:pt idx="3809">
                  <c:v>44919.645138888889</c:v>
                </c:pt>
                <c:pt idx="3810">
                  <c:v>44919.645833333336</c:v>
                </c:pt>
                <c:pt idx="3811">
                  <c:v>44919.646527777775</c:v>
                </c:pt>
                <c:pt idx="3812">
                  <c:v>44919.647222222222</c:v>
                </c:pt>
                <c:pt idx="3813">
                  <c:v>44919.647916666669</c:v>
                </c:pt>
                <c:pt idx="3814">
                  <c:v>44919.648611111108</c:v>
                </c:pt>
                <c:pt idx="3815">
                  <c:v>44919.649305555555</c:v>
                </c:pt>
                <c:pt idx="3816">
                  <c:v>44919.65</c:v>
                </c:pt>
                <c:pt idx="3817">
                  <c:v>44919.650694444441</c:v>
                </c:pt>
                <c:pt idx="3818">
                  <c:v>44919.651388888888</c:v>
                </c:pt>
                <c:pt idx="3819">
                  <c:v>44919.652083333334</c:v>
                </c:pt>
                <c:pt idx="3820">
                  <c:v>44919.652777777781</c:v>
                </c:pt>
                <c:pt idx="3821">
                  <c:v>44919.65347222222</c:v>
                </c:pt>
                <c:pt idx="3822">
                  <c:v>44919.654166666667</c:v>
                </c:pt>
                <c:pt idx="3823">
                  <c:v>44919.654861111114</c:v>
                </c:pt>
                <c:pt idx="3824">
                  <c:v>44919.655555555553</c:v>
                </c:pt>
                <c:pt idx="3825">
                  <c:v>44919.65625</c:v>
                </c:pt>
                <c:pt idx="3826">
                  <c:v>44919.656944444447</c:v>
                </c:pt>
                <c:pt idx="3827">
                  <c:v>44919.657638888886</c:v>
                </c:pt>
                <c:pt idx="3828">
                  <c:v>44919.658333333333</c:v>
                </c:pt>
                <c:pt idx="3829">
                  <c:v>44919.65902777778</c:v>
                </c:pt>
                <c:pt idx="3830">
                  <c:v>44919.659722222219</c:v>
                </c:pt>
                <c:pt idx="3831">
                  <c:v>44919.660416666666</c:v>
                </c:pt>
                <c:pt idx="3832">
                  <c:v>44919.661111111112</c:v>
                </c:pt>
                <c:pt idx="3833">
                  <c:v>44919.661805555559</c:v>
                </c:pt>
                <c:pt idx="3834">
                  <c:v>44919.662499999999</c:v>
                </c:pt>
                <c:pt idx="3835">
                  <c:v>44919.663194444445</c:v>
                </c:pt>
                <c:pt idx="3836">
                  <c:v>44919.663888888892</c:v>
                </c:pt>
                <c:pt idx="3837">
                  <c:v>44919.664583333331</c:v>
                </c:pt>
                <c:pt idx="3838">
                  <c:v>44919.665277777778</c:v>
                </c:pt>
                <c:pt idx="3839">
                  <c:v>44919.665972222225</c:v>
                </c:pt>
                <c:pt idx="3840">
                  <c:v>44919.666666666664</c:v>
                </c:pt>
                <c:pt idx="3841">
                  <c:v>44919.667361111111</c:v>
                </c:pt>
                <c:pt idx="3842">
                  <c:v>44919.668055555558</c:v>
                </c:pt>
                <c:pt idx="3843">
                  <c:v>44919.668749999997</c:v>
                </c:pt>
                <c:pt idx="3844">
                  <c:v>44919.669444444444</c:v>
                </c:pt>
                <c:pt idx="3845">
                  <c:v>44919.670138888891</c:v>
                </c:pt>
                <c:pt idx="3846">
                  <c:v>44919.67083333333</c:v>
                </c:pt>
                <c:pt idx="3847">
                  <c:v>44919.671527777777</c:v>
                </c:pt>
                <c:pt idx="3848">
                  <c:v>44919.672222222223</c:v>
                </c:pt>
                <c:pt idx="3849">
                  <c:v>44919.67291666667</c:v>
                </c:pt>
                <c:pt idx="3850">
                  <c:v>44919.673611111109</c:v>
                </c:pt>
                <c:pt idx="3851">
                  <c:v>44919.674305555556</c:v>
                </c:pt>
                <c:pt idx="3852">
                  <c:v>44919.675000000003</c:v>
                </c:pt>
                <c:pt idx="3853">
                  <c:v>44919.675694444442</c:v>
                </c:pt>
                <c:pt idx="3854">
                  <c:v>44919.676388888889</c:v>
                </c:pt>
                <c:pt idx="3855">
                  <c:v>44919.677083333336</c:v>
                </c:pt>
                <c:pt idx="3856">
                  <c:v>44919.677777777775</c:v>
                </c:pt>
                <c:pt idx="3857">
                  <c:v>44919.678472222222</c:v>
                </c:pt>
                <c:pt idx="3858">
                  <c:v>44919.679166666669</c:v>
                </c:pt>
                <c:pt idx="3859">
                  <c:v>44919.679861111108</c:v>
                </c:pt>
                <c:pt idx="3860">
                  <c:v>44919.680555555555</c:v>
                </c:pt>
                <c:pt idx="3861">
                  <c:v>44919.681250000001</c:v>
                </c:pt>
                <c:pt idx="3862">
                  <c:v>44919.681944444441</c:v>
                </c:pt>
                <c:pt idx="3863">
                  <c:v>44919.682638888888</c:v>
                </c:pt>
                <c:pt idx="3864">
                  <c:v>44919.683333333334</c:v>
                </c:pt>
                <c:pt idx="3865">
                  <c:v>44919.684027777781</c:v>
                </c:pt>
                <c:pt idx="3866">
                  <c:v>44919.68472222222</c:v>
                </c:pt>
                <c:pt idx="3867">
                  <c:v>44919.685416666667</c:v>
                </c:pt>
                <c:pt idx="3868">
                  <c:v>44919.686111111114</c:v>
                </c:pt>
                <c:pt idx="3869">
                  <c:v>44919.686805555553</c:v>
                </c:pt>
                <c:pt idx="3870">
                  <c:v>44919.6875</c:v>
                </c:pt>
                <c:pt idx="3871">
                  <c:v>44919.688194444447</c:v>
                </c:pt>
                <c:pt idx="3872">
                  <c:v>44919.688888888886</c:v>
                </c:pt>
                <c:pt idx="3873">
                  <c:v>44919.689583333333</c:v>
                </c:pt>
                <c:pt idx="3874">
                  <c:v>44919.69027777778</c:v>
                </c:pt>
                <c:pt idx="3875">
                  <c:v>44919.690972222219</c:v>
                </c:pt>
                <c:pt idx="3876">
                  <c:v>44919.691666666666</c:v>
                </c:pt>
                <c:pt idx="3877">
                  <c:v>44919.692361111112</c:v>
                </c:pt>
                <c:pt idx="3878">
                  <c:v>44919.693055555559</c:v>
                </c:pt>
                <c:pt idx="3879">
                  <c:v>44919.693749999999</c:v>
                </c:pt>
                <c:pt idx="3880">
                  <c:v>44919.694444444445</c:v>
                </c:pt>
                <c:pt idx="3881">
                  <c:v>44919.695138888892</c:v>
                </c:pt>
                <c:pt idx="3882">
                  <c:v>44919.695833333331</c:v>
                </c:pt>
                <c:pt idx="3883">
                  <c:v>44919.696527777778</c:v>
                </c:pt>
                <c:pt idx="3884">
                  <c:v>44919.697222222225</c:v>
                </c:pt>
                <c:pt idx="3885">
                  <c:v>44919.697916666664</c:v>
                </c:pt>
                <c:pt idx="3886">
                  <c:v>44919.698611111111</c:v>
                </c:pt>
                <c:pt idx="3887">
                  <c:v>44919.699305555558</c:v>
                </c:pt>
                <c:pt idx="3888">
                  <c:v>44919.7</c:v>
                </c:pt>
                <c:pt idx="3889">
                  <c:v>44919.700694444444</c:v>
                </c:pt>
                <c:pt idx="3890">
                  <c:v>44919.701388888891</c:v>
                </c:pt>
                <c:pt idx="3891">
                  <c:v>44919.70208333333</c:v>
                </c:pt>
                <c:pt idx="3892">
                  <c:v>44919.702777777777</c:v>
                </c:pt>
                <c:pt idx="3893">
                  <c:v>44919.703472222223</c:v>
                </c:pt>
                <c:pt idx="3894">
                  <c:v>44919.70416666667</c:v>
                </c:pt>
                <c:pt idx="3895">
                  <c:v>44919.704861111109</c:v>
                </c:pt>
                <c:pt idx="3896">
                  <c:v>44919.705555555556</c:v>
                </c:pt>
                <c:pt idx="3897">
                  <c:v>44919.706250000003</c:v>
                </c:pt>
                <c:pt idx="3898">
                  <c:v>44919.706944444442</c:v>
                </c:pt>
                <c:pt idx="3899">
                  <c:v>44919.707638888889</c:v>
                </c:pt>
                <c:pt idx="3900">
                  <c:v>44919.708333333336</c:v>
                </c:pt>
                <c:pt idx="3901">
                  <c:v>44919.709027777775</c:v>
                </c:pt>
                <c:pt idx="3902">
                  <c:v>44919.709722222222</c:v>
                </c:pt>
                <c:pt idx="3903">
                  <c:v>44919.710416666669</c:v>
                </c:pt>
                <c:pt idx="3904">
                  <c:v>44919.711111111108</c:v>
                </c:pt>
                <c:pt idx="3905">
                  <c:v>44919.711805555555</c:v>
                </c:pt>
                <c:pt idx="3906">
                  <c:v>44919.712500000001</c:v>
                </c:pt>
                <c:pt idx="3907">
                  <c:v>44919.713194444441</c:v>
                </c:pt>
                <c:pt idx="3908">
                  <c:v>44919.713888888888</c:v>
                </c:pt>
                <c:pt idx="3909">
                  <c:v>44919.714583333334</c:v>
                </c:pt>
                <c:pt idx="3910">
                  <c:v>44919.715277777781</c:v>
                </c:pt>
                <c:pt idx="3911">
                  <c:v>44919.71597222222</c:v>
                </c:pt>
                <c:pt idx="3912">
                  <c:v>44919.716666666667</c:v>
                </c:pt>
                <c:pt idx="3913">
                  <c:v>44919.717361111114</c:v>
                </c:pt>
                <c:pt idx="3914">
                  <c:v>44919.718055555553</c:v>
                </c:pt>
                <c:pt idx="3915">
                  <c:v>44919.71875</c:v>
                </c:pt>
                <c:pt idx="3916">
                  <c:v>44919.719444444447</c:v>
                </c:pt>
                <c:pt idx="3917">
                  <c:v>44919.720138888886</c:v>
                </c:pt>
                <c:pt idx="3918">
                  <c:v>44919.720833333333</c:v>
                </c:pt>
                <c:pt idx="3919">
                  <c:v>44919.72152777778</c:v>
                </c:pt>
                <c:pt idx="3920">
                  <c:v>44919.722222222219</c:v>
                </c:pt>
                <c:pt idx="3921">
                  <c:v>44919.722916666666</c:v>
                </c:pt>
                <c:pt idx="3922">
                  <c:v>44919.723611111112</c:v>
                </c:pt>
                <c:pt idx="3923">
                  <c:v>44919.724305555559</c:v>
                </c:pt>
                <c:pt idx="3924">
                  <c:v>44919.724999999999</c:v>
                </c:pt>
                <c:pt idx="3925">
                  <c:v>44919.725694444445</c:v>
                </c:pt>
                <c:pt idx="3926">
                  <c:v>44919.726388888892</c:v>
                </c:pt>
                <c:pt idx="3927">
                  <c:v>44919.727083333331</c:v>
                </c:pt>
                <c:pt idx="3928">
                  <c:v>44919.727777777778</c:v>
                </c:pt>
                <c:pt idx="3929">
                  <c:v>44919.728472222225</c:v>
                </c:pt>
                <c:pt idx="3930">
                  <c:v>44919.729166666664</c:v>
                </c:pt>
                <c:pt idx="3931">
                  <c:v>44919.729861111111</c:v>
                </c:pt>
                <c:pt idx="3932">
                  <c:v>44919.730555555558</c:v>
                </c:pt>
                <c:pt idx="3933">
                  <c:v>44919.731249999997</c:v>
                </c:pt>
                <c:pt idx="3934">
                  <c:v>44919.731944444444</c:v>
                </c:pt>
                <c:pt idx="3935">
                  <c:v>44919.732638888891</c:v>
                </c:pt>
                <c:pt idx="3936">
                  <c:v>44919.73333333333</c:v>
                </c:pt>
                <c:pt idx="3937">
                  <c:v>44919.734027777777</c:v>
                </c:pt>
                <c:pt idx="3938">
                  <c:v>44919.734722222223</c:v>
                </c:pt>
                <c:pt idx="3939">
                  <c:v>44919.73541666667</c:v>
                </c:pt>
                <c:pt idx="3940">
                  <c:v>44919.736111111109</c:v>
                </c:pt>
                <c:pt idx="3941">
                  <c:v>44919.736805555556</c:v>
                </c:pt>
                <c:pt idx="3942">
                  <c:v>44919.737500000003</c:v>
                </c:pt>
                <c:pt idx="3943">
                  <c:v>44919.738194444442</c:v>
                </c:pt>
                <c:pt idx="3944">
                  <c:v>44919.738888888889</c:v>
                </c:pt>
                <c:pt idx="3945">
                  <c:v>44919.739583333336</c:v>
                </c:pt>
                <c:pt idx="3946">
                  <c:v>44919.740277777775</c:v>
                </c:pt>
                <c:pt idx="3947">
                  <c:v>44919.740972222222</c:v>
                </c:pt>
                <c:pt idx="3948">
                  <c:v>44919.741666666669</c:v>
                </c:pt>
                <c:pt idx="3949">
                  <c:v>44919.742361111108</c:v>
                </c:pt>
                <c:pt idx="3950">
                  <c:v>44919.743055555555</c:v>
                </c:pt>
                <c:pt idx="3951">
                  <c:v>44919.743750000001</c:v>
                </c:pt>
                <c:pt idx="3952">
                  <c:v>44919.744444444441</c:v>
                </c:pt>
                <c:pt idx="3953">
                  <c:v>44919.745138888888</c:v>
                </c:pt>
                <c:pt idx="3954">
                  <c:v>44919.745833333334</c:v>
                </c:pt>
                <c:pt idx="3955">
                  <c:v>44919.746527777781</c:v>
                </c:pt>
                <c:pt idx="3956">
                  <c:v>44919.74722222222</c:v>
                </c:pt>
                <c:pt idx="3957">
                  <c:v>44919.747916666667</c:v>
                </c:pt>
                <c:pt idx="3958">
                  <c:v>44919.748611111114</c:v>
                </c:pt>
                <c:pt idx="3959">
                  <c:v>44919.749305555553</c:v>
                </c:pt>
                <c:pt idx="3960">
                  <c:v>44919.75</c:v>
                </c:pt>
                <c:pt idx="3961">
                  <c:v>44919.750694444447</c:v>
                </c:pt>
                <c:pt idx="3962">
                  <c:v>44919.751388888886</c:v>
                </c:pt>
                <c:pt idx="3963">
                  <c:v>44919.752083333333</c:v>
                </c:pt>
                <c:pt idx="3964">
                  <c:v>44919.75277777778</c:v>
                </c:pt>
                <c:pt idx="3965">
                  <c:v>44919.753472222219</c:v>
                </c:pt>
                <c:pt idx="3966">
                  <c:v>44919.754166666666</c:v>
                </c:pt>
                <c:pt idx="3967">
                  <c:v>44919.754861111112</c:v>
                </c:pt>
                <c:pt idx="3968">
                  <c:v>44919.755555555559</c:v>
                </c:pt>
                <c:pt idx="3969">
                  <c:v>44919.756249999999</c:v>
                </c:pt>
                <c:pt idx="3970">
                  <c:v>44919.756944444445</c:v>
                </c:pt>
                <c:pt idx="3971">
                  <c:v>44919.757638888892</c:v>
                </c:pt>
                <c:pt idx="3972">
                  <c:v>44919.758333333331</c:v>
                </c:pt>
                <c:pt idx="3973">
                  <c:v>44919.759027777778</c:v>
                </c:pt>
                <c:pt idx="3974">
                  <c:v>44919.759722222225</c:v>
                </c:pt>
                <c:pt idx="3975">
                  <c:v>44919.760416666664</c:v>
                </c:pt>
                <c:pt idx="3976">
                  <c:v>44919.761111111111</c:v>
                </c:pt>
                <c:pt idx="3977">
                  <c:v>44919.761805555558</c:v>
                </c:pt>
                <c:pt idx="3978">
                  <c:v>44919.762499999997</c:v>
                </c:pt>
                <c:pt idx="3979">
                  <c:v>44919.763194444444</c:v>
                </c:pt>
                <c:pt idx="3980">
                  <c:v>44919.763888888891</c:v>
                </c:pt>
                <c:pt idx="3981">
                  <c:v>44919.76458333333</c:v>
                </c:pt>
                <c:pt idx="3982">
                  <c:v>44919.765277777777</c:v>
                </c:pt>
                <c:pt idx="3983">
                  <c:v>44919.765972222223</c:v>
                </c:pt>
                <c:pt idx="3984">
                  <c:v>44919.76666666667</c:v>
                </c:pt>
                <c:pt idx="3985">
                  <c:v>44919.767361111109</c:v>
                </c:pt>
                <c:pt idx="3986">
                  <c:v>44919.768055555556</c:v>
                </c:pt>
                <c:pt idx="3987">
                  <c:v>44919.768750000003</c:v>
                </c:pt>
                <c:pt idx="3988">
                  <c:v>44919.769444444442</c:v>
                </c:pt>
                <c:pt idx="3989">
                  <c:v>44919.770138888889</c:v>
                </c:pt>
                <c:pt idx="3990">
                  <c:v>44919.770833333336</c:v>
                </c:pt>
                <c:pt idx="3991">
                  <c:v>44919.771527777775</c:v>
                </c:pt>
                <c:pt idx="3992">
                  <c:v>44919.772222222222</c:v>
                </c:pt>
                <c:pt idx="3993">
                  <c:v>44919.772916666669</c:v>
                </c:pt>
                <c:pt idx="3994">
                  <c:v>44919.773611111108</c:v>
                </c:pt>
                <c:pt idx="3995">
                  <c:v>44919.774305555555</c:v>
                </c:pt>
                <c:pt idx="3996">
                  <c:v>44919.775000000001</c:v>
                </c:pt>
                <c:pt idx="3997">
                  <c:v>44919.775694444441</c:v>
                </c:pt>
                <c:pt idx="3998">
                  <c:v>44919.776388888888</c:v>
                </c:pt>
                <c:pt idx="3999">
                  <c:v>44919.777083333334</c:v>
                </c:pt>
                <c:pt idx="4000">
                  <c:v>44919.777777777781</c:v>
                </c:pt>
                <c:pt idx="4001">
                  <c:v>44919.77847222222</c:v>
                </c:pt>
                <c:pt idx="4002">
                  <c:v>44919.779166666667</c:v>
                </c:pt>
                <c:pt idx="4003">
                  <c:v>44919.779861111114</c:v>
                </c:pt>
                <c:pt idx="4004">
                  <c:v>44919.780555555553</c:v>
                </c:pt>
                <c:pt idx="4005">
                  <c:v>44919.78125</c:v>
                </c:pt>
                <c:pt idx="4006">
                  <c:v>44919.781944444447</c:v>
                </c:pt>
                <c:pt idx="4007">
                  <c:v>44919.782638888886</c:v>
                </c:pt>
                <c:pt idx="4008">
                  <c:v>44919.783333333333</c:v>
                </c:pt>
                <c:pt idx="4009">
                  <c:v>44919.78402777778</c:v>
                </c:pt>
                <c:pt idx="4010">
                  <c:v>44919.784722222219</c:v>
                </c:pt>
                <c:pt idx="4011">
                  <c:v>44919.785416666666</c:v>
                </c:pt>
                <c:pt idx="4012">
                  <c:v>44919.786111111112</c:v>
                </c:pt>
                <c:pt idx="4013">
                  <c:v>44919.786805555559</c:v>
                </c:pt>
                <c:pt idx="4014">
                  <c:v>44919.787499999999</c:v>
                </c:pt>
                <c:pt idx="4015">
                  <c:v>44919.788194444445</c:v>
                </c:pt>
                <c:pt idx="4016">
                  <c:v>44919.788888888892</c:v>
                </c:pt>
                <c:pt idx="4017">
                  <c:v>44919.789583333331</c:v>
                </c:pt>
                <c:pt idx="4018">
                  <c:v>44919.790277777778</c:v>
                </c:pt>
                <c:pt idx="4019">
                  <c:v>44919.790972222225</c:v>
                </c:pt>
                <c:pt idx="4020">
                  <c:v>44919.791666666664</c:v>
                </c:pt>
                <c:pt idx="4021">
                  <c:v>44919.792361111111</c:v>
                </c:pt>
                <c:pt idx="4022">
                  <c:v>44919.793055555558</c:v>
                </c:pt>
                <c:pt idx="4023">
                  <c:v>44919.793749999997</c:v>
                </c:pt>
                <c:pt idx="4024">
                  <c:v>44919.794444444444</c:v>
                </c:pt>
                <c:pt idx="4025">
                  <c:v>44919.795138888891</c:v>
                </c:pt>
                <c:pt idx="4026">
                  <c:v>44919.79583333333</c:v>
                </c:pt>
                <c:pt idx="4027">
                  <c:v>44919.796527777777</c:v>
                </c:pt>
                <c:pt idx="4028">
                  <c:v>44919.797222222223</c:v>
                </c:pt>
                <c:pt idx="4029">
                  <c:v>44919.79791666667</c:v>
                </c:pt>
                <c:pt idx="4030">
                  <c:v>44919.798611111109</c:v>
                </c:pt>
                <c:pt idx="4031">
                  <c:v>44919.799305555556</c:v>
                </c:pt>
                <c:pt idx="4032">
                  <c:v>44919.8</c:v>
                </c:pt>
                <c:pt idx="4033">
                  <c:v>44919.800694444442</c:v>
                </c:pt>
                <c:pt idx="4034">
                  <c:v>44919.801388888889</c:v>
                </c:pt>
                <c:pt idx="4035">
                  <c:v>44919.802083333336</c:v>
                </c:pt>
                <c:pt idx="4036">
                  <c:v>44919.802777777775</c:v>
                </c:pt>
                <c:pt idx="4037">
                  <c:v>44919.803472222222</c:v>
                </c:pt>
                <c:pt idx="4038">
                  <c:v>44919.804166666669</c:v>
                </c:pt>
                <c:pt idx="4039">
                  <c:v>44919.804861111108</c:v>
                </c:pt>
                <c:pt idx="4040">
                  <c:v>44919.805555555555</c:v>
                </c:pt>
                <c:pt idx="4041">
                  <c:v>44919.806250000001</c:v>
                </c:pt>
                <c:pt idx="4042">
                  <c:v>44919.806944444441</c:v>
                </c:pt>
                <c:pt idx="4043">
                  <c:v>44919.807638888888</c:v>
                </c:pt>
                <c:pt idx="4044">
                  <c:v>44919.808333333334</c:v>
                </c:pt>
                <c:pt idx="4045">
                  <c:v>44919.809027777781</c:v>
                </c:pt>
                <c:pt idx="4046">
                  <c:v>44919.80972222222</c:v>
                </c:pt>
                <c:pt idx="4047">
                  <c:v>44919.810416666667</c:v>
                </c:pt>
                <c:pt idx="4048">
                  <c:v>44919.811111111114</c:v>
                </c:pt>
                <c:pt idx="4049">
                  <c:v>44919.811805555553</c:v>
                </c:pt>
                <c:pt idx="4050">
                  <c:v>44919.8125</c:v>
                </c:pt>
                <c:pt idx="4051">
                  <c:v>44919.813194444447</c:v>
                </c:pt>
                <c:pt idx="4052">
                  <c:v>44919.813888888886</c:v>
                </c:pt>
                <c:pt idx="4053">
                  <c:v>44919.814583333333</c:v>
                </c:pt>
                <c:pt idx="4054">
                  <c:v>44919.81527777778</c:v>
                </c:pt>
                <c:pt idx="4055">
                  <c:v>44919.815972222219</c:v>
                </c:pt>
                <c:pt idx="4056">
                  <c:v>44919.816666666666</c:v>
                </c:pt>
                <c:pt idx="4057">
                  <c:v>44919.817361111112</c:v>
                </c:pt>
                <c:pt idx="4058">
                  <c:v>44919.818055555559</c:v>
                </c:pt>
                <c:pt idx="4059">
                  <c:v>44919.818749999999</c:v>
                </c:pt>
                <c:pt idx="4060">
                  <c:v>44919.819444444445</c:v>
                </c:pt>
                <c:pt idx="4061">
                  <c:v>44919.820138888892</c:v>
                </c:pt>
                <c:pt idx="4062">
                  <c:v>44919.820833333331</c:v>
                </c:pt>
                <c:pt idx="4063">
                  <c:v>44919.821527777778</c:v>
                </c:pt>
                <c:pt idx="4064">
                  <c:v>44919.822222222225</c:v>
                </c:pt>
                <c:pt idx="4065">
                  <c:v>44919.822916666664</c:v>
                </c:pt>
                <c:pt idx="4066">
                  <c:v>44919.823611111111</c:v>
                </c:pt>
                <c:pt idx="4067">
                  <c:v>44919.824305555558</c:v>
                </c:pt>
                <c:pt idx="4068">
                  <c:v>44919.824999999997</c:v>
                </c:pt>
                <c:pt idx="4069">
                  <c:v>44919.825694444444</c:v>
                </c:pt>
                <c:pt idx="4070">
                  <c:v>44919.826388888891</c:v>
                </c:pt>
                <c:pt idx="4071">
                  <c:v>44919.82708333333</c:v>
                </c:pt>
                <c:pt idx="4072">
                  <c:v>44919.827777777777</c:v>
                </c:pt>
                <c:pt idx="4073">
                  <c:v>44919.828472222223</c:v>
                </c:pt>
                <c:pt idx="4074">
                  <c:v>44919.82916666667</c:v>
                </c:pt>
                <c:pt idx="4075">
                  <c:v>44919.829861111109</c:v>
                </c:pt>
                <c:pt idx="4076">
                  <c:v>44919.830555555556</c:v>
                </c:pt>
                <c:pt idx="4077">
                  <c:v>44919.831250000003</c:v>
                </c:pt>
                <c:pt idx="4078">
                  <c:v>44919.831944444442</c:v>
                </c:pt>
                <c:pt idx="4079">
                  <c:v>44919.832638888889</c:v>
                </c:pt>
                <c:pt idx="4080">
                  <c:v>44919.833333333336</c:v>
                </c:pt>
                <c:pt idx="4081">
                  <c:v>44919.834027777775</c:v>
                </c:pt>
                <c:pt idx="4082">
                  <c:v>44919.834722222222</c:v>
                </c:pt>
                <c:pt idx="4083">
                  <c:v>44919.835416666669</c:v>
                </c:pt>
                <c:pt idx="4084">
                  <c:v>44919.836111111108</c:v>
                </c:pt>
                <c:pt idx="4085">
                  <c:v>44919.836805555555</c:v>
                </c:pt>
                <c:pt idx="4086">
                  <c:v>44919.837500000001</c:v>
                </c:pt>
                <c:pt idx="4087">
                  <c:v>44919.838194444441</c:v>
                </c:pt>
                <c:pt idx="4088">
                  <c:v>44919.838888888888</c:v>
                </c:pt>
                <c:pt idx="4089">
                  <c:v>44919.839583333334</c:v>
                </c:pt>
                <c:pt idx="4090">
                  <c:v>44919.840277777781</c:v>
                </c:pt>
                <c:pt idx="4091">
                  <c:v>44919.84097222222</c:v>
                </c:pt>
                <c:pt idx="4092">
                  <c:v>44919.841666666667</c:v>
                </c:pt>
                <c:pt idx="4093">
                  <c:v>44919.842361111114</c:v>
                </c:pt>
                <c:pt idx="4094">
                  <c:v>44919.843055555553</c:v>
                </c:pt>
                <c:pt idx="4095">
                  <c:v>44919.84375</c:v>
                </c:pt>
                <c:pt idx="4096">
                  <c:v>44919.844444444447</c:v>
                </c:pt>
                <c:pt idx="4097">
                  <c:v>44919.845138888886</c:v>
                </c:pt>
                <c:pt idx="4098">
                  <c:v>44919.845833333333</c:v>
                </c:pt>
                <c:pt idx="4099">
                  <c:v>44919.84652777778</c:v>
                </c:pt>
                <c:pt idx="4100">
                  <c:v>44919.847222222219</c:v>
                </c:pt>
                <c:pt idx="4101">
                  <c:v>44919.847916666666</c:v>
                </c:pt>
                <c:pt idx="4102">
                  <c:v>44919.848611111112</c:v>
                </c:pt>
                <c:pt idx="4103">
                  <c:v>44919.849305555559</c:v>
                </c:pt>
                <c:pt idx="4104">
                  <c:v>44919.85</c:v>
                </c:pt>
                <c:pt idx="4105">
                  <c:v>44919.850694444445</c:v>
                </c:pt>
                <c:pt idx="4106">
                  <c:v>44919.851388888892</c:v>
                </c:pt>
                <c:pt idx="4107">
                  <c:v>44919.852083333331</c:v>
                </c:pt>
                <c:pt idx="4108">
                  <c:v>44919.852777777778</c:v>
                </c:pt>
                <c:pt idx="4109">
                  <c:v>44919.853472222225</c:v>
                </c:pt>
                <c:pt idx="4110">
                  <c:v>44919.854166666664</c:v>
                </c:pt>
                <c:pt idx="4111">
                  <c:v>44919.854861111111</c:v>
                </c:pt>
                <c:pt idx="4112">
                  <c:v>44919.855555555558</c:v>
                </c:pt>
                <c:pt idx="4113">
                  <c:v>44919.856249999997</c:v>
                </c:pt>
                <c:pt idx="4114">
                  <c:v>44919.856944444444</c:v>
                </c:pt>
                <c:pt idx="4115">
                  <c:v>44919.857638888891</c:v>
                </c:pt>
                <c:pt idx="4116">
                  <c:v>44919.85833333333</c:v>
                </c:pt>
                <c:pt idx="4117">
                  <c:v>44919.859027777777</c:v>
                </c:pt>
                <c:pt idx="4118">
                  <c:v>44919.859722222223</c:v>
                </c:pt>
                <c:pt idx="4119">
                  <c:v>44919.86041666667</c:v>
                </c:pt>
                <c:pt idx="4120">
                  <c:v>44919.861111111109</c:v>
                </c:pt>
                <c:pt idx="4121">
                  <c:v>44919.861805555556</c:v>
                </c:pt>
                <c:pt idx="4122">
                  <c:v>44919.862500000003</c:v>
                </c:pt>
                <c:pt idx="4123">
                  <c:v>44919.863194444442</c:v>
                </c:pt>
                <c:pt idx="4124">
                  <c:v>44919.863888888889</c:v>
                </c:pt>
                <c:pt idx="4125">
                  <c:v>44919.864583333336</c:v>
                </c:pt>
                <c:pt idx="4126">
                  <c:v>44919.865277777775</c:v>
                </c:pt>
                <c:pt idx="4127">
                  <c:v>44919.865972222222</c:v>
                </c:pt>
                <c:pt idx="4128">
                  <c:v>44919.866666666669</c:v>
                </c:pt>
                <c:pt idx="4129">
                  <c:v>44919.867361111108</c:v>
                </c:pt>
                <c:pt idx="4130">
                  <c:v>44919.868055555555</c:v>
                </c:pt>
                <c:pt idx="4131">
                  <c:v>44919.868750000001</c:v>
                </c:pt>
                <c:pt idx="4132">
                  <c:v>44919.869444444441</c:v>
                </c:pt>
                <c:pt idx="4133">
                  <c:v>44919.870138888888</c:v>
                </c:pt>
                <c:pt idx="4134">
                  <c:v>44919.870833333334</c:v>
                </c:pt>
                <c:pt idx="4135">
                  <c:v>44919.871527777781</c:v>
                </c:pt>
                <c:pt idx="4136">
                  <c:v>44919.87222222222</c:v>
                </c:pt>
                <c:pt idx="4137">
                  <c:v>44919.872916666667</c:v>
                </c:pt>
                <c:pt idx="4138">
                  <c:v>44919.873611111114</c:v>
                </c:pt>
                <c:pt idx="4139">
                  <c:v>44919.874305555553</c:v>
                </c:pt>
                <c:pt idx="4140">
                  <c:v>44919.875</c:v>
                </c:pt>
                <c:pt idx="4141">
                  <c:v>44919.875694444447</c:v>
                </c:pt>
                <c:pt idx="4142">
                  <c:v>44919.876388888886</c:v>
                </c:pt>
                <c:pt idx="4143">
                  <c:v>44919.877083333333</c:v>
                </c:pt>
                <c:pt idx="4144">
                  <c:v>44919.87777777778</c:v>
                </c:pt>
                <c:pt idx="4145">
                  <c:v>44919.878472222219</c:v>
                </c:pt>
                <c:pt idx="4146">
                  <c:v>44919.879166666666</c:v>
                </c:pt>
                <c:pt idx="4147">
                  <c:v>44919.879861111112</c:v>
                </c:pt>
                <c:pt idx="4148">
                  <c:v>44919.880555555559</c:v>
                </c:pt>
                <c:pt idx="4149">
                  <c:v>44919.881249999999</c:v>
                </c:pt>
                <c:pt idx="4150">
                  <c:v>44919.881944444445</c:v>
                </c:pt>
                <c:pt idx="4151">
                  <c:v>44919.882638888892</c:v>
                </c:pt>
                <c:pt idx="4152">
                  <c:v>44919.883333333331</c:v>
                </c:pt>
                <c:pt idx="4153">
                  <c:v>44919.884027777778</c:v>
                </c:pt>
                <c:pt idx="4154">
                  <c:v>44919.884722222225</c:v>
                </c:pt>
                <c:pt idx="4155">
                  <c:v>44919.885416666664</c:v>
                </c:pt>
                <c:pt idx="4156">
                  <c:v>44919.886111111111</c:v>
                </c:pt>
                <c:pt idx="4157">
                  <c:v>44919.886805555558</c:v>
                </c:pt>
                <c:pt idx="4158">
                  <c:v>44919.887499999997</c:v>
                </c:pt>
                <c:pt idx="4159">
                  <c:v>44919.888194444444</c:v>
                </c:pt>
                <c:pt idx="4160">
                  <c:v>44919.888888888891</c:v>
                </c:pt>
                <c:pt idx="4161">
                  <c:v>44919.88958333333</c:v>
                </c:pt>
                <c:pt idx="4162">
                  <c:v>44919.890277777777</c:v>
                </c:pt>
                <c:pt idx="4163">
                  <c:v>44919.890972222223</c:v>
                </c:pt>
                <c:pt idx="4164">
                  <c:v>44919.89166666667</c:v>
                </c:pt>
                <c:pt idx="4165">
                  <c:v>44919.892361111109</c:v>
                </c:pt>
                <c:pt idx="4166">
                  <c:v>44919.893055555556</c:v>
                </c:pt>
                <c:pt idx="4167">
                  <c:v>44919.893750000003</c:v>
                </c:pt>
                <c:pt idx="4168">
                  <c:v>44919.894444444442</c:v>
                </c:pt>
                <c:pt idx="4169">
                  <c:v>44919.895138888889</c:v>
                </c:pt>
                <c:pt idx="4170">
                  <c:v>44919.895833333336</c:v>
                </c:pt>
                <c:pt idx="4171">
                  <c:v>44919.896527777775</c:v>
                </c:pt>
                <c:pt idx="4172">
                  <c:v>44919.897222222222</c:v>
                </c:pt>
                <c:pt idx="4173">
                  <c:v>44919.897916666669</c:v>
                </c:pt>
                <c:pt idx="4174">
                  <c:v>44919.898611111108</c:v>
                </c:pt>
                <c:pt idx="4175">
                  <c:v>44919.899305555555</c:v>
                </c:pt>
                <c:pt idx="4176">
                  <c:v>44919.9</c:v>
                </c:pt>
                <c:pt idx="4177">
                  <c:v>44919.900694444441</c:v>
                </c:pt>
                <c:pt idx="4178">
                  <c:v>44919.901388888888</c:v>
                </c:pt>
                <c:pt idx="4179">
                  <c:v>44919.902083333334</c:v>
                </c:pt>
                <c:pt idx="4180">
                  <c:v>44919.902777777781</c:v>
                </c:pt>
                <c:pt idx="4181">
                  <c:v>44919.90347222222</c:v>
                </c:pt>
                <c:pt idx="4182">
                  <c:v>44919.904166666667</c:v>
                </c:pt>
                <c:pt idx="4183">
                  <c:v>44919.904861111114</c:v>
                </c:pt>
                <c:pt idx="4184">
                  <c:v>44919.905555555553</c:v>
                </c:pt>
                <c:pt idx="4185">
                  <c:v>44919.90625</c:v>
                </c:pt>
                <c:pt idx="4186">
                  <c:v>44919.906944444447</c:v>
                </c:pt>
                <c:pt idx="4187">
                  <c:v>44919.907638888886</c:v>
                </c:pt>
                <c:pt idx="4188">
                  <c:v>44919.908333333333</c:v>
                </c:pt>
                <c:pt idx="4189">
                  <c:v>44919.90902777778</c:v>
                </c:pt>
                <c:pt idx="4190">
                  <c:v>44919.909722222219</c:v>
                </c:pt>
                <c:pt idx="4191">
                  <c:v>44919.910416666666</c:v>
                </c:pt>
                <c:pt idx="4192">
                  <c:v>44919.911111111112</c:v>
                </c:pt>
                <c:pt idx="4193">
                  <c:v>44919.911805555559</c:v>
                </c:pt>
                <c:pt idx="4194">
                  <c:v>44919.912499999999</c:v>
                </c:pt>
                <c:pt idx="4195">
                  <c:v>44919.913194444445</c:v>
                </c:pt>
                <c:pt idx="4196">
                  <c:v>44919.913888888892</c:v>
                </c:pt>
                <c:pt idx="4197">
                  <c:v>44919.914583333331</c:v>
                </c:pt>
                <c:pt idx="4198">
                  <c:v>44919.915277777778</c:v>
                </c:pt>
                <c:pt idx="4199">
                  <c:v>44919.915972222225</c:v>
                </c:pt>
                <c:pt idx="4200">
                  <c:v>44919.916666666664</c:v>
                </c:pt>
                <c:pt idx="4201">
                  <c:v>44919.917361111111</c:v>
                </c:pt>
                <c:pt idx="4202">
                  <c:v>44919.918055555558</c:v>
                </c:pt>
                <c:pt idx="4203">
                  <c:v>44919.918749999997</c:v>
                </c:pt>
                <c:pt idx="4204">
                  <c:v>44919.919444444444</c:v>
                </c:pt>
                <c:pt idx="4205">
                  <c:v>44919.920138888891</c:v>
                </c:pt>
                <c:pt idx="4206">
                  <c:v>44919.92083333333</c:v>
                </c:pt>
                <c:pt idx="4207">
                  <c:v>44919.921527777777</c:v>
                </c:pt>
                <c:pt idx="4208">
                  <c:v>44919.922222222223</c:v>
                </c:pt>
                <c:pt idx="4209">
                  <c:v>44919.92291666667</c:v>
                </c:pt>
                <c:pt idx="4210">
                  <c:v>44919.923611111109</c:v>
                </c:pt>
                <c:pt idx="4211">
                  <c:v>44919.924305555556</c:v>
                </c:pt>
                <c:pt idx="4212">
                  <c:v>44919.925000000003</c:v>
                </c:pt>
                <c:pt idx="4213">
                  <c:v>44919.925694444442</c:v>
                </c:pt>
                <c:pt idx="4214">
                  <c:v>44919.926388888889</c:v>
                </c:pt>
                <c:pt idx="4215">
                  <c:v>44919.927083333336</c:v>
                </c:pt>
                <c:pt idx="4216">
                  <c:v>44919.927777777775</c:v>
                </c:pt>
                <c:pt idx="4217">
                  <c:v>44919.928472222222</c:v>
                </c:pt>
                <c:pt idx="4218">
                  <c:v>44919.929166666669</c:v>
                </c:pt>
                <c:pt idx="4219">
                  <c:v>44919.929861111108</c:v>
                </c:pt>
                <c:pt idx="4220">
                  <c:v>44919.930555555555</c:v>
                </c:pt>
                <c:pt idx="4221">
                  <c:v>44919.931250000001</c:v>
                </c:pt>
                <c:pt idx="4222">
                  <c:v>44919.931944444441</c:v>
                </c:pt>
                <c:pt idx="4223">
                  <c:v>44919.932638888888</c:v>
                </c:pt>
                <c:pt idx="4224">
                  <c:v>44919.933333333334</c:v>
                </c:pt>
                <c:pt idx="4225">
                  <c:v>44919.934027777781</c:v>
                </c:pt>
                <c:pt idx="4226">
                  <c:v>44919.93472222222</c:v>
                </c:pt>
                <c:pt idx="4227">
                  <c:v>44919.935416666667</c:v>
                </c:pt>
                <c:pt idx="4228">
                  <c:v>44919.936111111114</c:v>
                </c:pt>
                <c:pt idx="4229">
                  <c:v>44919.936805555553</c:v>
                </c:pt>
                <c:pt idx="4230">
                  <c:v>44919.9375</c:v>
                </c:pt>
                <c:pt idx="4231">
                  <c:v>44919.938194444447</c:v>
                </c:pt>
                <c:pt idx="4232">
                  <c:v>44919.938888888886</c:v>
                </c:pt>
                <c:pt idx="4233">
                  <c:v>44919.939583333333</c:v>
                </c:pt>
                <c:pt idx="4234">
                  <c:v>44919.94027777778</c:v>
                </c:pt>
                <c:pt idx="4235">
                  <c:v>44919.940972222219</c:v>
                </c:pt>
                <c:pt idx="4236">
                  <c:v>44919.941666666666</c:v>
                </c:pt>
                <c:pt idx="4237">
                  <c:v>44919.942361111112</c:v>
                </c:pt>
                <c:pt idx="4238">
                  <c:v>44919.943055555559</c:v>
                </c:pt>
                <c:pt idx="4239">
                  <c:v>44919.943749999999</c:v>
                </c:pt>
                <c:pt idx="4240">
                  <c:v>44919.944444444445</c:v>
                </c:pt>
                <c:pt idx="4241">
                  <c:v>44919.945138888892</c:v>
                </c:pt>
                <c:pt idx="4242">
                  <c:v>44919.945833333331</c:v>
                </c:pt>
                <c:pt idx="4243">
                  <c:v>44919.946527777778</c:v>
                </c:pt>
                <c:pt idx="4244">
                  <c:v>44919.947222222225</c:v>
                </c:pt>
                <c:pt idx="4245">
                  <c:v>44919.947916666664</c:v>
                </c:pt>
                <c:pt idx="4246">
                  <c:v>44919.948611111111</c:v>
                </c:pt>
                <c:pt idx="4247">
                  <c:v>44919.949305555558</c:v>
                </c:pt>
                <c:pt idx="4248">
                  <c:v>44919.95</c:v>
                </c:pt>
                <c:pt idx="4249">
                  <c:v>44919.950694444444</c:v>
                </c:pt>
                <c:pt idx="4250">
                  <c:v>44919.951388888891</c:v>
                </c:pt>
                <c:pt idx="4251">
                  <c:v>44919.95208333333</c:v>
                </c:pt>
                <c:pt idx="4252">
                  <c:v>44919.952777777777</c:v>
                </c:pt>
                <c:pt idx="4253">
                  <c:v>44919.953472222223</c:v>
                </c:pt>
                <c:pt idx="4254">
                  <c:v>44919.95416666667</c:v>
                </c:pt>
                <c:pt idx="4255">
                  <c:v>44919.954861111109</c:v>
                </c:pt>
                <c:pt idx="4256">
                  <c:v>44919.955555555556</c:v>
                </c:pt>
                <c:pt idx="4257">
                  <c:v>44919.956250000003</c:v>
                </c:pt>
                <c:pt idx="4258">
                  <c:v>44919.956944444442</c:v>
                </c:pt>
                <c:pt idx="4259">
                  <c:v>44919.957638888889</c:v>
                </c:pt>
                <c:pt idx="4260">
                  <c:v>44919.958333333336</c:v>
                </c:pt>
                <c:pt idx="4261">
                  <c:v>44919.959027777775</c:v>
                </c:pt>
                <c:pt idx="4262">
                  <c:v>44919.959722222222</c:v>
                </c:pt>
                <c:pt idx="4263">
                  <c:v>44919.960416666669</c:v>
                </c:pt>
                <c:pt idx="4264">
                  <c:v>44919.961111111108</c:v>
                </c:pt>
                <c:pt idx="4265">
                  <c:v>44919.961805555555</c:v>
                </c:pt>
                <c:pt idx="4266">
                  <c:v>44919.962500000001</c:v>
                </c:pt>
                <c:pt idx="4267">
                  <c:v>44919.963194444441</c:v>
                </c:pt>
                <c:pt idx="4268">
                  <c:v>44919.963888888888</c:v>
                </c:pt>
                <c:pt idx="4269">
                  <c:v>44919.964583333334</c:v>
                </c:pt>
                <c:pt idx="4270">
                  <c:v>44919.965277777781</c:v>
                </c:pt>
                <c:pt idx="4271">
                  <c:v>44919.96597222222</c:v>
                </c:pt>
                <c:pt idx="4272">
                  <c:v>44919.966666666667</c:v>
                </c:pt>
                <c:pt idx="4273">
                  <c:v>44919.967361111114</c:v>
                </c:pt>
                <c:pt idx="4274">
                  <c:v>44919.968055555553</c:v>
                </c:pt>
                <c:pt idx="4275">
                  <c:v>44919.96875</c:v>
                </c:pt>
                <c:pt idx="4276">
                  <c:v>44919.969444444447</c:v>
                </c:pt>
                <c:pt idx="4277">
                  <c:v>44919.970138888886</c:v>
                </c:pt>
                <c:pt idx="4278">
                  <c:v>44919.970833333333</c:v>
                </c:pt>
                <c:pt idx="4279">
                  <c:v>44919.97152777778</c:v>
                </c:pt>
                <c:pt idx="4280">
                  <c:v>44919.972222222219</c:v>
                </c:pt>
                <c:pt idx="4281">
                  <c:v>44919.972916666666</c:v>
                </c:pt>
                <c:pt idx="4282">
                  <c:v>44919.973611111112</c:v>
                </c:pt>
                <c:pt idx="4283">
                  <c:v>44919.974305555559</c:v>
                </c:pt>
                <c:pt idx="4284">
                  <c:v>44919.974999999999</c:v>
                </c:pt>
                <c:pt idx="4285">
                  <c:v>44919.975694444445</c:v>
                </c:pt>
                <c:pt idx="4286">
                  <c:v>44919.976388888892</c:v>
                </c:pt>
                <c:pt idx="4287">
                  <c:v>44919.977083333331</c:v>
                </c:pt>
                <c:pt idx="4288">
                  <c:v>44919.977777777778</c:v>
                </c:pt>
                <c:pt idx="4289">
                  <c:v>44919.978472222225</c:v>
                </c:pt>
                <c:pt idx="4290">
                  <c:v>44919.979166666664</c:v>
                </c:pt>
                <c:pt idx="4291">
                  <c:v>44919.979861111111</c:v>
                </c:pt>
                <c:pt idx="4292">
                  <c:v>44919.980555555558</c:v>
                </c:pt>
                <c:pt idx="4293">
                  <c:v>44919.981249999997</c:v>
                </c:pt>
                <c:pt idx="4294">
                  <c:v>44919.981944444444</c:v>
                </c:pt>
                <c:pt idx="4295">
                  <c:v>44919.982638888891</c:v>
                </c:pt>
                <c:pt idx="4296">
                  <c:v>44919.98333333333</c:v>
                </c:pt>
                <c:pt idx="4297">
                  <c:v>44919.984027777777</c:v>
                </c:pt>
                <c:pt idx="4298">
                  <c:v>44919.984722222223</c:v>
                </c:pt>
                <c:pt idx="4299">
                  <c:v>44919.98541666667</c:v>
                </c:pt>
                <c:pt idx="4300">
                  <c:v>44919.986111111109</c:v>
                </c:pt>
                <c:pt idx="4301">
                  <c:v>44919.986805555556</c:v>
                </c:pt>
                <c:pt idx="4302">
                  <c:v>44919.987500000003</c:v>
                </c:pt>
                <c:pt idx="4303">
                  <c:v>44919.988194444442</c:v>
                </c:pt>
                <c:pt idx="4304">
                  <c:v>44919.988888888889</c:v>
                </c:pt>
                <c:pt idx="4305">
                  <c:v>44919.989583333336</c:v>
                </c:pt>
                <c:pt idx="4306">
                  <c:v>44919.990277777775</c:v>
                </c:pt>
                <c:pt idx="4307">
                  <c:v>44919.990972222222</c:v>
                </c:pt>
                <c:pt idx="4308">
                  <c:v>44919.991666666669</c:v>
                </c:pt>
                <c:pt idx="4309">
                  <c:v>44919.992361111108</c:v>
                </c:pt>
                <c:pt idx="4310">
                  <c:v>44919.993055555555</c:v>
                </c:pt>
                <c:pt idx="4311">
                  <c:v>44919.993750000001</c:v>
                </c:pt>
                <c:pt idx="4312">
                  <c:v>44919.994444444441</c:v>
                </c:pt>
                <c:pt idx="4313">
                  <c:v>44919.995138888888</c:v>
                </c:pt>
                <c:pt idx="4314">
                  <c:v>44919.995833333334</c:v>
                </c:pt>
                <c:pt idx="4315">
                  <c:v>44919.996527777781</c:v>
                </c:pt>
                <c:pt idx="4316">
                  <c:v>44919.99722222222</c:v>
                </c:pt>
                <c:pt idx="4317">
                  <c:v>44919.997916666667</c:v>
                </c:pt>
                <c:pt idx="4318">
                  <c:v>44919.998611111114</c:v>
                </c:pt>
                <c:pt idx="4319">
                  <c:v>44919.999305555553</c:v>
                </c:pt>
                <c:pt idx="4320">
                  <c:v>44920</c:v>
                </c:pt>
                <c:pt idx="4321">
                  <c:v>44920.000694444447</c:v>
                </c:pt>
                <c:pt idx="4322">
                  <c:v>44920.001388888886</c:v>
                </c:pt>
                <c:pt idx="4323">
                  <c:v>44920.002083333333</c:v>
                </c:pt>
                <c:pt idx="4324">
                  <c:v>44920.00277777778</c:v>
                </c:pt>
                <c:pt idx="4325">
                  <c:v>44920.003472222219</c:v>
                </c:pt>
                <c:pt idx="4326">
                  <c:v>44920.004166666666</c:v>
                </c:pt>
                <c:pt idx="4327">
                  <c:v>44920.004861111112</c:v>
                </c:pt>
                <c:pt idx="4328">
                  <c:v>44920.005555555559</c:v>
                </c:pt>
                <c:pt idx="4329">
                  <c:v>44920.006249999999</c:v>
                </c:pt>
                <c:pt idx="4330">
                  <c:v>44920.006944444445</c:v>
                </c:pt>
                <c:pt idx="4331">
                  <c:v>44920.007638888892</c:v>
                </c:pt>
                <c:pt idx="4332">
                  <c:v>44920.008333333331</c:v>
                </c:pt>
                <c:pt idx="4333">
                  <c:v>44920.009027777778</c:v>
                </c:pt>
                <c:pt idx="4334">
                  <c:v>44920.009722222225</c:v>
                </c:pt>
                <c:pt idx="4335">
                  <c:v>44920.010416666664</c:v>
                </c:pt>
                <c:pt idx="4336">
                  <c:v>44920.011111111111</c:v>
                </c:pt>
                <c:pt idx="4337">
                  <c:v>44920.011805555558</c:v>
                </c:pt>
                <c:pt idx="4338">
                  <c:v>44920.012499999997</c:v>
                </c:pt>
                <c:pt idx="4339">
                  <c:v>44920.013194444444</c:v>
                </c:pt>
                <c:pt idx="4340">
                  <c:v>44920.013888888891</c:v>
                </c:pt>
                <c:pt idx="4341">
                  <c:v>44920.01458333333</c:v>
                </c:pt>
                <c:pt idx="4342">
                  <c:v>44920.015277777777</c:v>
                </c:pt>
                <c:pt idx="4343">
                  <c:v>44920.015972222223</c:v>
                </c:pt>
                <c:pt idx="4344">
                  <c:v>44920.01666666667</c:v>
                </c:pt>
                <c:pt idx="4345">
                  <c:v>44920.017361111109</c:v>
                </c:pt>
                <c:pt idx="4346">
                  <c:v>44920.018055555556</c:v>
                </c:pt>
                <c:pt idx="4347">
                  <c:v>44920.018750000003</c:v>
                </c:pt>
                <c:pt idx="4348">
                  <c:v>44920.019444444442</c:v>
                </c:pt>
                <c:pt idx="4349">
                  <c:v>44920.020138888889</c:v>
                </c:pt>
                <c:pt idx="4350">
                  <c:v>44920.020833333336</c:v>
                </c:pt>
                <c:pt idx="4351">
                  <c:v>44920.021527777775</c:v>
                </c:pt>
                <c:pt idx="4352">
                  <c:v>44920.022222222222</c:v>
                </c:pt>
                <c:pt idx="4353">
                  <c:v>44920.022916666669</c:v>
                </c:pt>
                <c:pt idx="4354">
                  <c:v>44920.023611111108</c:v>
                </c:pt>
                <c:pt idx="4355">
                  <c:v>44920.024305555555</c:v>
                </c:pt>
                <c:pt idx="4356">
                  <c:v>44920.025000000001</c:v>
                </c:pt>
                <c:pt idx="4357">
                  <c:v>44920.025694444441</c:v>
                </c:pt>
                <c:pt idx="4358">
                  <c:v>44920.026388888888</c:v>
                </c:pt>
                <c:pt idx="4359">
                  <c:v>44920.027083333334</c:v>
                </c:pt>
                <c:pt idx="4360">
                  <c:v>44920.027777777781</c:v>
                </c:pt>
                <c:pt idx="4361">
                  <c:v>44920.02847222222</c:v>
                </c:pt>
                <c:pt idx="4362">
                  <c:v>44920.029166666667</c:v>
                </c:pt>
                <c:pt idx="4363">
                  <c:v>44920.029861111114</c:v>
                </c:pt>
                <c:pt idx="4364">
                  <c:v>44920.030555555553</c:v>
                </c:pt>
                <c:pt idx="4365">
                  <c:v>44920.03125</c:v>
                </c:pt>
                <c:pt idx="4366">
                  <c:v>44920.031944444447</c:v>
                </c:pt>
                <c:pt idx="4367">
                  <c:v>44920.032638888886</c:v>
                </c:pt>
                <c:pt idx="4368">
                  <c:v>44920.033333333333</c:v>
                </c:pt>
                <c:pt idx="4369">
                  <c:v>44920.03402777778</c:v>
                </c:pt>
                <c:pt idx="4370">
                  <c:v>44920.034722222219</c:v>
                </c:pt>
                <c:pt idx="4371">
                  <c:v>44920.035416666666</c:v>
                </c:pt>
                <c:pt idx="4372">
                  <c:v>44920.036111111112</c:v>
                </c:pt>
                <c:pt idx="4373">
                  <c:v>44920.036805555559</c:v>
                </c:pt>
                <c:pt idx="4374">
                  <c:v>44920.037499999999</c:v>
                </c:pt>
                <c:pt idx="4375">
                  <c:v>44920.038194444445</c:v>
                </c:pt>
                <c:pt idx="4376">
                  <c:v>44920.038888888892</c:v>
                </c:pt>
                <c:pt idx="4377">
                  <c:v>44920.039583333331</c:v>
                </c:pt>
                <c:pt idx="4378">
                  <c:v>44920.040277777778</c:v>
                </c:pt>
                <c:pt idx="4379">
                  <c:v>44920.040972222225</c:v>
                </c:pt>
                <c:pt idx="4380">
                  <c:v>44920.041666666664</c:v>
                </c:pt>
                <c:pt idx="4381">
                  <c:v>44920.042361111111</c:v>
                </c:pt>
                <c:pt idx="4382">
                  <c:v>44920.043055555558</c:v>
                </c:pt>
                <c:pt idx="4383">
                  <c:v>44920.043749999997</c:v>
                </c:pt>
                <c:pt idx="4384">
                  <c:v>44920.044444444444</c:v>
                </c:pt>
                <c:pt idx="4385">
                  <c:v>44920.045138888891</c:v>
                </c:pt>
                <c:pt idx="4386">
                  <c:v>44920.04583333333</c:v>
                </c:pt>
                <c:pt idx="4387">
                  <c:v>44920.046527777777</c:v>
                </c:pt>
                <c:pt idx="4388">
                  <c:v>44920.047222222223</c:v>
                </c:pt>
                <c:pt idx="4389">
                  <c:v>44920.04791666667</c:v>
                </c:pt>
                <c:pt idx="4390">
                  <c:v>44920.048611111109</c:v>
                </c:pt>
                <c:pt idx="4391">
                  <c:v>44920.049305555556</c:v>
                </c:pt>
                <c:pt idx="4392">
                  <c:v>44920.05</c:v>
                </c:pt>
                <c:pt idx="4393">
                  <c:v>44920.050694444442</c:v>
                </c:pt>
                <c:pt idx="4394">
                  <c:v>44920.051388888889</c:v>
                </c:pt>
                <c:pt idx="4395">
                  <c:v>44920.052083333336</c:v>
                </c:pt>
                <c:pt idx="4396">
                  <c:v>44920.052777777775</c:v>
                </c:pt>
                <c:pt idx="4397">
                  <c:v>44920.053472222222</c:v>
                </c:pt>
                <c:pt idx="4398">
                  <c:v>44920.054166666669</c:v>
                </c:pt>
                <c:pt idx="4399">
                  <c:v>44920.054861111108</c:v>
                </c:pt>
                <c:pt idx="4400">
                  <c:v>44920.055555555555</c:v>
                </c:pt>
                <c:pt idx="4401">
                  <c:v>44920.056250000001</c:v>
                </c:pt>
                <c:pt idx="4402">
                  <c:v>44920.056944444441</c:v>
                </c:pt>
                <c:pt idx="4403">
                  <c:v>44920.057638888888</c:v>
                </c:pt>
                <c:pt idx="4404">
                  <c:v>44920.058333333334</c:v>
                </c:pt>
                <c:pt idx="4405">
                  <c:v>44920.059027777781</c:v>
                </c:pt>
                <c:pt idx="4406">
                  <c:v>44920.05972222222</c:v>
                </c:pt>
                <c:pt idx="4407">
                  <c:v>44920.060416666667</c:v>
                </c:pt>
                <c:pt idx="4408">
                  <c:v>44920.061111111114</c:v>
                </c:pt>
                <c:pt idx="4409">
                  <c:v>44920.061805555553</c:v>
                </c:pt>
                <c:pt idx="4410">
                  <c:v>44920.0625</c:v>
                </c:pt>
                <c:pt idx="4411">
                  <c:v>44920.063194444447</c:v>
                </c:pt>
                <c:pt idx="4412">
                  <c:v>44920.063888888886</c:v>
                </c:pt>
                <c:pt idx="4413">
                  <c:v>44920.064583333333</c:v>
                </c:pt>
                <c:pt idx="4414">
                  <c:v>44920.06527777778</c:v>
                </c:pt>
                <c:pt idx="4415">
                  <c:v>44920.065972222219</c:v>
                </c:pt>
                <c:pt idx="4416">
                  <c:v>44920.066666666666</c:v>
                </c:pt>
                <c:pt idx="4417">
                  <c:v>44920.067361111112</c:v>
                </c:pt>
                <c:pt idx="4418">
                  <c:v>44920.068055555559</c:v>
                </c:pt>
                <c:pt idx="4419">
                  <c:v>44920.068749999999</c:v>
                </c:pt>
                <c:pt idx="4420">
                  <c:v>44920.069444444445</c:v>
                </c:pt>
                <c:pt idx="4421">
                  <c:v>44920.070138888892</c:v>
                </c:pt>
                <c:pt idx="4422">
                  <c:v>44920.070833333331</c:v>
                </c:pt>
                <c:pt idx="4423">
                  <c:v>44920.071527777778</c:v>
                </c:pt>
                <c:pt idx="4424">
                  <c:v>44920.072222222225</c:v>
                </c:pt>
                <c:pt idx="4425">
                  <c:v>44920.072916666664</c:v>
                </c:pt>
                <c:pt idx="4426">
                  <c:v>44920.073611111111</c:v>
                </c:pt>
                <c:pt idx="4427">
                  <c:v>44920.074305555558</c:v>
                </c:pt>
                <c:pt idx="4428">
                  <c:v>44920.074999999997</c:v>
                </c:pt>
                <c:pt idx="4429">
                  <c:v>44920.075694444444</c:v>
                </c:pt>
                <c:pt idx="4430">
                  <c:v>44920.076388888891</c:v>
                </c:pt>
                <c:pt idx="4431">
                  <c:v>44920.07708333333</c:v>
                </c:pt>
                <c:pt idx="4432">
                  <c:v>44920.077777777777</c:v>
                </c:pt>
                <c:pt idx="4433">
                  <c:v>44920.078472222223</c:v>
                </c:pt>
                <c:pt idx="4434">
                  <c:v>44920.07916666667</c:v>
                </c:pt>
                <c:pt idx="4435">
                  <c:v>44920.079861111109</c:v>
                </c:pt>
                <c:pt idx="4436">
                  <c:v>44920.080555555556</c:v>
                </c:pt>
                <c:pt idx="4437">
                  <c:v>44920.081250000003</c:v>
                </c:pt>
                <c:pt idx="4438">
                  <c:v>44920.081944444442</c:v>
                </c:pt>
                <c:pt idx="4439">
                  <c:v>44920.082638888889</c:v>
                </c:pt>
                <c:pt idx="4440">
                  <c:v>44920.083333333336</c:v>
                </c:pt>
                <c:pt idx="4441">
                  <c:v>44920.084027777775</c:v>
                </c:pt>
                <c:pt idx="4442">
                  <c:v>44920.084722222222</c:v>
                </c:pt>
                <c:pt idx="4443">
                  <c:v>44920.085416666669</c:v>
                </c:pt>
                <c:pt idx="4444">
                  <c:v>44920.086111111108</c:v>
                </c:pt>
                <c:pt idx="4445">
                  <c:v>44920.086805555555</c:v>
                </c:pt>
                <c:pt idx="4446">
                  <c:v>44920.087500000001</c:v>
                </c:pt>
                <c:pt idx="4447">
                  <c:v>44920.088194444441</c:v>
                </c:pt>
                <c:pt idx="4448">
                  <c:v>44920.088888888888</c:v>
                </c:pt>
                <c:pt idx="4449">
                  <c:v>44920.089583333334</c:v>
                </c:pt>
                <c:pt idx="4450">
                  <c:v>44920.090277777781</c:v>
                </c:pt>
                <c:pt idx="4451">
                  <c:v>44920.09097222222</c:v>
                </c:pt>
                <c:pt idx="4452">
                  <c:v>44920.091666666667</c:v>
                </c:pt>
                <c:pt idx="4453">
                  <c:v>44920.092361111114</c:v>
                </c:pt>
                <c:pt idx="4454">
                  <c:v>44920.093055555553</c:v>
                </c:pt>
                <c:pt idx="4455">
                  <c:v>44920.09375</c:v>
                </c:pt>
                <c:pt idx="4456">
                  <c:v>44920.094444444447</c:v>
                </c:pt>
                <c:pt idx="4457">
                  <c:v>44920.095138888886</c:v>
                </c:pt>
                <c:pt idx="4458">
                  <c:v>44920.095833333333</c:v>
                </c:pt>
                <c:pt idx="4459">
                  <c:v>44920.09652777778</c:v>
                </c:pt>
                <c:pt idx="4460">
                  <c:v>44920.097222222219</c:v>
                </c:pt>
                <c:pt idx="4461">
                  <c:v>44920.097916666666</c:v>
                </c:pt>
                <c:pt idx="4462">
                  <c:v>44920.098611111112</c:v>
                </c:pt>
                <c:pt idx="4463">
                  <c:v>44920.099305555559</c:v>
                </c:pt>
                <c:pt idx="4464">
                  <c:v>44920.1</c:v>
                </c:pt>
                <c:pt idx="4465">
                  <c:v>44920.100694444445</c:v>
                </c:pt>
                <c:pt idx="4466">
                  <c:v>44920.101388888892</c:v>
                </c:pt>
                <c:pt idx="4467">
                  <c:v>44920.102083333331</c:v>
                </c:pt>
                <c:pt idx="4468">
                  <c:v>44920.102777777778</c:v>
                </c:pt>
                <c:pt idx="4469">
                  <c:v>44920.103472222225</c:v>
                </c:pt>
                <c:pt idx="4470">
                  <c:v>44920.104166666664</c:v>
                </c:pt>
                <c:pt idx="4471">
                  <c:v>44920.104861111111</c:v>
                </c:pt>
                <c:pt idx="4472">
                  <c:v>44920.105555555558</c:v>
                </c:pt>
                <c:pt idx="4473">
                  <c:v>44920.106249999997</c:v>
                </c:pt>
                <c:pt idx="4474">
                  <c:v>44920.106944444444</c:v>
                </c:pt>
                <c:pt idx="4475">
                  <c:v>44920.107638888891</c:v>
                </c:pt>
                <c:pt idx="4476">
                  <c:v>44920.10833333333</c:v>
                </c:pt>
                <c:pt idx="4477">
                  <c:v>44920.109027777777</c:v>
                </c:pt>
                <c:pt idx="4478">
                  <c:v>44920.109722222223</c:v>
                </c:pt>
                <c:pt idx="4479">
                  <c:v>44920.11041666667</c:v>
                </c:pt>
                <c:pt idx="4480">
                  <c:v>44920.111111111109</c:v>
                </c:pt>
                <c:pt idx="4481">
                  <c:v>44920.111805555556</c:v>
                </c:pt>
                <c:pt idx="4482">
                  <c:v>44920.112500000003</c:v>
                </c:pt>
                <c:pt idx="4483">
                  <c:v>44920.113194444442</c:v>
                </c:pt>
                <c:pt idx="4484">
                  <c:v>44920.113888888889</c:v>
                </c:pt>
                <c:pt idx="4485">
                  <c:v>44920.114583333336</c:v>
                </c:pt>
                <c:pt idx="4486">
                  <c:v>44920.115277777775</c:v>
                </c:pt>
                <c:pt idx="4487">
                  <c:v>44920.115972222222</c:v>
                </c:pt>
                <c:pt idx="4488">
                  <c:v>44920.116666666669</c:v>
                </c:pt>
                <c:pt idx="4489">
                  <c:v>44920.117361111108</c:v>
                </c:pt>
                <c:pt idx="4490">
                  <c:v>44920.118055555555</c:v>
                </c:pt>
                <c:pt idx="4491">
                  <c:v>44920.118750000001</c:v>
                </c:pt>
                <c:pt idx="4492">
                  <c:v>44920.119444444441</c:v>
                </c:pt>
                <c:pt idx="4493">
                  <c:v>44920.120138888888</c:v>
                </c:pt>
                <c:pt idx="4494">
                  <c:v>44920.120833333334</c:v>
                </c:pt>
                <c:pt idx="4495">
                  <c:v>44920.121527777781</c:v>
                </c:pt>
                <c:pt idx="4496">
                  <c:v>44920.12222222222</c:v>
                </c:pt>
                <c:pt idx="4497">
                  <c:v>44920.122916666667</c:v>
                </c:pt>
                <c:pt idx="4498">
                  <c:v>44920.123611111114</c:v>
                </c:pt>
                <c:pt idx="4499">
                  <c:v>44920.124305555553</c:v>
                </c:pt>
                <c:pt idx="4500">
                  <c:v>44920.125</c:v>
                </c:pt>
                <c:pt idx="4501">
                  <c:v>44920.125694444447</c:v>
                </c:pt>
                <c:pt idx="4502">
                  <c:v>44920.126388888886</c:v>
                </c:pt>
                <c:pt idx="4503">
                  <c:v>44920.127083333333</c:v>
                </c:pt>
                <c:pt idx="4504">
                  <c:v>44920.12777777778</c:v>
                </c:pt>
                <c:pt idx="4505">
                  <c:v>44920.128472222219</c:v>
                </c:pt>
                <c:pt idx="4506">
                  <c:v>44920.129166666666</c:v>
                </c:pt>
                <c:pt idx="4507">
                  <c:v>44920.129861111112</c:v>
                </c:pt>
                <c:pt idx="4508">
                  <c:v>44920.130555555559</c:v>
                </c:pt>
                <c:pt idx="4509">
                  <c:v>44920.131249999999</c:v>
                </c:pt>
                <c:pt idx="4510">
                  <c:v>44920.131944444445</c:v>
                </c:pt>
                <c:pt idx="4511">
                  <c:v>44920.132638888892</c:v>
                </c:pt>
                <c:pt idx="4512">
                  <c:v>44920.133333333331</c:v>
                </c:pt>
                <c:pt idx="4513">
                  <c:v>44920.134027777778</c:v>
                </c:pt>
                <c:pt idx="4514">
                  <c:v>44920.134722222225</c:v>
                </c:pt>
                <c:pt idx="4515">
                  <c:v>44920.135416666664</c:v>
                </c:pt>
                <c:pt idx="4516">
                  <c:v>44920.136111111111</c:v>
                </c:pt>
                <c:pt idx="4517">
                  <c:v>44920.136805555558</c:v>
                </c:pt>
                <c:pt idx="4518">
                  <c:v>44920.137499999997</c:v>
                </c:pt>
                <c:pt idx="4519">
                  <c:v>44920.138194444444</c:v>
                </c:pt>
                <c:pt idx="4520">
                  <c:v>44920.138888888891</c:v>
                </c:pt>
                <c:pt idx="4521">
                  <c:v>44920.13958333333</c:v>
                </c:pt>
                <c:pt idx="4522">
                  <c:v>44920.140277777777</c:v>
                </c:pt>
                <c:pt idx="4523">
                  <c:v>44920.140972222223</c:v>
                </c:pt>
                <c:pt idx="4524">
                  <c:v>44920.14166666667</c:v>
                </c:pt>
                <c:pt idx="4525">
                  <c:v>44920.142361111109</c:v>
                </c:pt>
                <c:pt idx="4526">
                  <c:v>44920.143055555556</c:v>
                </c:pt>
                <c:pt idx="4527">
                  <c:v>44920.143750000003</c:v>
                </c:pt>
                <c:pt idx="4528">
                  <c:v>44920.144444444442</c:v>
                </c:pt>
                <c:pt idx="4529">
                  <c:v>44920.145138888889</c:v>
                </c:pt>
                <c:pt idx="4530">
                  <c:v>44920.145833333336</c:v>
                </c:pt>
                <c:pt idx="4531">
                  <c:v>44920.146527777775</c:v>
                </c:pt>
                <c:pt idx="4532">
                  <c:v>44920.147222222222</c:v>
                </c:pt>
                <c:pt idx="4533">
                  <c:v>44920.147916666669</c:v>
                </c:pt>
                <c:pt idx="4534">
                  <c:v>44920.148611111108</c:v>
                </c:pt>
                <c:pt idx="4535">
                  <c:v>44920.149305555555</c:v>
                </c:pt>
                <c:pt idx="4536">
                  <c:v>44920.15</c:v>
                </c:pt>
                <c:pt idx="4537">
                  <c:v>44920.150694444441</c:v>
                </c:pt>
                <c:pt idx="4538">
                  <c:v>44920.151388888888</c:v>
                </c:pt>
                <c:pt idx="4539">
                  <c:v>44920.152083333334</c:v>
                </c:pt>
                <c:pt idx="4540">
                  <c:v>44920.152777777781</c:v>
                </c:pt>
                <c:pt idx="4541">
                  <c:v>44920.15347222222</c:v>
                </c:pt>
                <c:pt idx="4542">
                  <c:v>44920.154166666667</c:v>
                </c:pt>
                <c:pt idx="4543">
                  <c:v>44920.154861111114</c:v>
                </c:pt>
                <c:pt idx="4544">
                  <c:v>44920.155555555553</c:v>
                </c:pt>
                <c:pt idx="4545">
                  <c:v>44920.15625</c:v>
                </c:pt>
                <c:pt idx="4546">
                  <c:v>44920.156944444447</c:v>
                </c:pt>
                <c:pt idx="4547">
                  <c:v>44920.157638888886</c:v>
                </c:pt>
                <c:pt idx="4548">
                  <c:v>44920.158333333333</c:v>
                </c:pt>
                <c:pt idx="4549">
                  <c:v>44920.15902777778</c:v>
                </c:pt>
                <c:pt idx="4550">
                  <c:v>44920.159722222219</c:v>
                </c:pt>
                <c:pt idx="4551">
                  <c:v>44920.160416666666</c:v>
                </c:pt>
                <c:pt idx="4552">
                  <c:v>44920.161111111112</c:v>
                </c:pt>
                <c:pt idx="4553">
                  <c:v>44920.161805555559</c:v>
                </c:pt>
                <c:pt idx="4554">
                  <c:v>44920.162499999999</c:v>
                </c:pt>
                <c:pt idx="4555">
                  <c:v>44920.163194444445</c:v>
                </c:pt>
                <c:pt idx="4556">
                  <c:v>44920.163888888892</c:v>
                </c:pt>
                <c:pt idx="4557">
                  <c:v>44920.164583333331</c:v>
                </c:pt>
                <c:pt idx="4558">
                  <c:v>44920.165277777778</c:v>
                </c:pt>
                <c:pt idx="4559">
                  <c:v>44920.165972222225</c:v>
                </c:pt>
                <c:pt idx="4560">
                  <c:v>44920.166666666664</c:v>
                </c:pt>
                <c:pt idx="4561">
                  <c:v>44920.167361111111</c:v>
                </c:pt>
                <c:pt idx="4562">
                  <c:v>44920.168055555558</c:v>
                </c:pt>
                <c:pt idx="4563">
                  <c:v>44920.168749999997</c:v>
                </c:pt>
                <c:pt idx="4564">
                  <c:v>44920.169444444444</c:v>
                </c:pt>
                <c:pt idx="4565">
                  <c:v>44920.170138888891</c:v>
                </c:pt>
                <c:pt idx="4566">
                  <c:v>44920.17083333333</c:v>
                </c:pt>
                <c:pt idx="4567">
                  <c:v>44920.171527777777</c:v>
                </c:pt>
                <c:pt idx="4568">
                  <c:v>44920.172222222223</c:v>
                </c:pt>
                <c:pt idx="4569">
                  <c:v>44920.17291666667</c:v>
                </c:pt>
                <c:pt idx="4570">
                  <c:v>44920.173611111109</c:v>
                </c:pt>
                <c:pt idx="4571">
                  <c:v>44920.174305555556</c:v>
                </c:pt>
                <c:pt idx="4572">
                  <c:v>44920.175000000003</c:v>
                </c:pt>
                <c:pt idx="4573">
                  <c:v>44920.175694444442</c:v>
                </c:pt>
                <c:pt idx="4574">
                  <c:v>44920.176388888889</c:v>
                </c:pt>
                <c:pt idx="4575">
                  <c:v>44920.177083333336</c:v>
                </c:pt>
                <c:pt idx="4576">
                  <c:v>44920.177777777775</c:v>
                </c:pt>
                <c:pt idx="4577">
                  <c:v>44920.178472222222</c:v>
                </c:pt>
                <c:pt idx="4578">
                  <c:v>44920.179166666669</c:v>
                </c:pt>
                <c:pt idx="4579">
                  <c:v>44920.179861111108</c:v>
                </c:pt>
                <c:pt idx="4580">
                  <c:v>44920.180555555555</c:v>
                </c:pt>
                <c:pt idx="4581">
                  <c:v>44920.181250000001</c:v>
                </c:pt>
                <c:pt idx="4582">
                  <c:v>44920.181944444441</c:v>
                </c:pt>
                <c:pt idx="4583">
                  <c:v>44920.182638888888</c:v>
                </c:pt>
                <c:pt idx="4584">
                  <c:v>44920.183333333334</c:v>
                </c:pt>
                <c:pt idx="4585">
                  <c:v>44920.184027777781</c:v>
                </c:pt>
                <c:pt idx="4586">
                  <c:v>44920.18472222222</c:v>
                </c:pt>
                <c:pt idx="4587">
                  <c:v>44920.185416666667</c:v>
                </c:pt>
                <c:pt idx="4588">
                  <c:v>44920.186111111114</c:v>
                </c:pt>
                <c:pt idx="4589">
                  <c:v>44920.186805555553</c:v>
                </c:pt>
                <c:pt idx="4590">
                  <c:v>44920.1875</c:v>
                </c:pt>
                <c:pt idx="4591">
                  <c:v>44920.188194444447</c:v>
                </c:pt>
                <c:pt idx="4592">
                  <c:v>44920.188888888886</c:v>
                </c:pt>
                <c:pt idx="4593">
                  <c:v>44920.189583333333</c:v>
                </c:pt>
                <c:pt idx="4594">
                  <c:v>44920.19027777778</c:v>
                </c:pt>
                <c:pt idx="4595">
                  <c:v>44920.190972222219</c:v>
                </c:pt>
                <c:pt idx="4596">
                  <c:v>44920.191666666666</c:v>
                </c:pt>
                <c:pt idx="4597">
                  <c:v>44920.192361111112</c:v>
                </c:pt>
                <c:pt idx="4598">
                  <c:v>44920.193055555559</c:v>
                </c:pt>
                <c:pt idx="4599">
                  <c:v>44920.193749999999</c:v>
                </c:pt>
                <c:pt idx="4600">
                  <c:v>44920.194444444445</c:v>
                </c:pt>
                <c:pt idx="4601">
                  <c:v>44920.195138888892</c:v>
                </c:pt>
                <c:pt idx="4602">
                  <c:v>44920.195833333331</c:v>
                </c:pt>
                <c:pt idx="4603">
                  <c:v>44920.196527777778</c:v>
                </c:pt>
                <c:pt idx="4604">
                  <c:v>44920.197222222225</c:v>
                </c:pt>
                <c:pt idx="4605">
                  <c:v>44920.197916666664</c:v>
                </c:pt>
                <c:pt idx="4606">
                  <c:v>44920.198611111111</c:v>
                </c:pt>
                <c:pt idx="4607">
                  <c:v>44920.199305555558</c:v>
                </c:pt>
                <c:pt idx="4608">
                  <c:v>44920.2</c:v>
                </c:pt>
                <c:pt idx="4609">
                  <c:v>44920.200694444444</c:v>
                </c:pt>
                <c:pt idx="4610">
                  <c:v>44920.201388888891</c:v>
                </c:pt>
                <c:pt idx="4611">
                  <c:v>44920.20208333333</c:v>
                </c:pt>
                <c:pt idx="4612">
                  <c:v>44920.202777777777</c:v>
                </c:pt>
                <c:pt idx="4613">
                  <c:v>44920.203472222223</c:v>
                </c:pt>
                <c:pt idx="4614">
                  <c:v>44920.20416666667</c:v>
                </c:pt>
                <c:pt idx="4615">
                  <c:v>44920.204861111109</c:v>
                </c:pt>
                <c:pt idx="4616">
                  <c:v>44920.205555555556</c:v>
                </c:pt>
                <c:pt idx="4617">
                  <c:v>44920.206250000003</c:v>
                </c:pt>
                <c:pt idx="4618">
                  <c:v>44920.206944444442</c:v>
                </c:pt>
                <c:pt idx="4619">
                  <c:v>44920.207638888889</c:v>
                </c:pt>
                <c:pt idx="4620">
                  <c:v>44920.208333333336</c:v>
                </c:pt>
                <c:pt idx="4621">
                  <c:v>44920.209027777775</c:v>
                </c:pt>
                <c:pt idx="4622">
                  <c:v>44920.209722222222</c:v>
                </c:pt>
                <c:pt idx="4623">
                  <c:v>44920.210416666669</c:v>
                </c:pt>
                <c:pt idx="4624">
                  <c:v>44920.211111111108</c:v>
                </c:pt>
                <c:pt idx="4625">
                  <c:v>44920.211805555555</c:v>
                </c:pt>
                <c:pt idx="4626">
                  <c:v>44920.212500000001</c:v>
                </c:pt>
                <c:pt idx="4627">
                  <c:v>44920.213194444441</c:v>
                </c:pt>
                <c:pt idx="4628">
                  <c:v>44920.213888888888</c:v>
                </c:pt>
                <c:pt idx="4629">
                  <c:v>44920.214583333334</c:v>
                </c:pt>
                <c:pt idx="4630">
                  <c:v>44920.215277777781</c:v>
                </c:pt>
                <c:pt idx="4631">
                  <c:v>44920.21597222222</c:v>
                </c:pt>
                <c:pt idx="4632">
                  <c:v>44920.216666666667</c:v>
                </c:pt>
                <c:pt idx="4633">
                  <c:v>44920.217361111114</c:v>
                </c:pt>
                <c:pt idx="4634">
                  <c:v>44920.218055555553</c:v>
                </c:pt>
                <c:pt idx="4635">
                  <c:v>44920.21875</c:v>
                </c:pt>
                <c:pt idx="4636">
                  <c:v>44920.219444444447</c:v>
                </c:pt>
                <c:pt idx="4637">
                  <c:v>44920.220138888886</c:v>
                </c:pt>
                <c:pt idx="4638">
                  <c:v>44920.220833333333</c:v>
                </c:pt>
                <c:pt idx="4639">
                  <c:v>44920.22152777778</c:v>
                </c:pt>
                <c:pt idx="4640">
                  <c:v>44920.222222222219</c:v>
                </c:pt>
                <c:pt idx="4641">
                  <c:v>44920.222916666666</c:v>
                </c:pt>
                <c:pt idx="4642">
                  <c:v>44920.223611111112</c:v>
                </c:pt>
                <c:pt idx="4643">
                  <c:v>44920.224305555559</c:v>
                </c:pt>
                <c:pt idx="4644">
                  <c:v>44920.224999999999</c:v>
                </c:pt>
                <c:pt idx="4645">
                  <c:v>44920.225694444445</c:v>
                </c:pt>
                <c:pt idx="4646">
                  <c:v>44920.226388888892</c:v>
                </c:pt>
                <c:pt idx="4647">
                  <c:v>44920.227083333331</c:v>
                </c:pt>
                <c:pt idx="4648">
                  <c:v>44920.227777777778</c:v>
                </c:pt>
                <c:pt idx="4649">
                  <c:v>44920.228472222225</c:v>
                </c:pt>
                <c:pt idx="4650">
                  <c:v>44920.229166666664</c:v>
                </c:pt>
                <c:pt idx="4651">
                  <c:v>44920.229861111111</c:v>
                </c:pt>
                <c:pt idx="4652">
                  <c:v>44920.230555555558</c:v>
                </c:pt>
                <c:pt idx="4653">
                  <c:v>44920.231249999997</c:v>
                </c:pt>
                <c:pt idx="4654">
                  <c:v>44920.231944444444</c:v>
                </c:pt>
                <c:pt idx="4655">
                  <c:v>44920.232638888891</c:v>
                </c:pt>
                <c:pt idx="4656">
                  <c:v>44920.23333333333</c:v>
                </c:pt>
                <c:pt idx="4657">
                  <c:v>44920.234027777777</c:v>
                </c:pt>
                <c:pt idx="4658">
                  <c:v>44920.234722222223</c:v>
                </c:pt>
                <c:pt idx="4659">
                  <c:v>44920.23541666667</c:v>
                </c:pt>
                <c:pt idx="4660">
                  <c:v>44920.236111111109</c:v>
                </c:pt>
                <c:pt idx="4661">
                  <c:v>44920.236805555556</c:v>
                </c:pt>
                <c:pt idx="4662">
                  <c:v>44920.237500000003</c:v>
                </c:pt>
                <c:pt idx="4663">
                  <c:v>44920.238194444442</c:v>
                </c:pt>
                <c:pt idx="4664">
                  <c:v>44920.238888888889</c:v>
                </c:pt>
                <c:pt idx="4665">
                  <c:v>44920.239583333336</c:v>
                </c:pt>
                <c:pt idx="4666">
                  <c:v>44920.240277777775</c:v>
                </c:pt>
                <c:pt idx="4667">
                  <c:v>44920.240972222222</c:v>
                </c:pt>
                <c:pt idx="4668">
                  <c:v>44920.241666666669</c:v>
                </c:pt>
                <c:pt idx="4669">
                  <c:v>44920.242361111108</c:v>
                </c:pt>
                <c:pt idx="4670">
                  <c:v>44920.243055555555</c:v>
                </c:pt>
                <c:pt idx="4671">
                  <c:v>44920.243750000001</c:v>
                </c:pt>
                <c:pt idx="4672">
                  <c:v>44920.244444444441</c:v>
                </c:pt>
                <c:pt idx="4673">
                  <c:v>44920.245138888888</c:v>
                </c:pt>
                <c:pt idx="4674">
                  <c:v>44920.245833333334</c:v>
                </c:pt>
                <c:pt idx="4675">
                  <c:v>44920.246527777781</c:v>
                </c:pt>
                <c:pt idx="4676">
                  <c:v>44920.24722222222</c:v>
                </c:pt>
                <c:pt idx="4677">
                  <c:v>44920.247916666667</c:v>
                </c:pt>
                <c:pt idx="4678">
                  <c:v>44920.248611111114</c:v>
                </c:pt>
                <c:pt idx="4679">
                  <c:v>44920.249305555553</c:v>
                </c:pt>
                <c:pt idx="4680">
                  <c:v>44920.25</c:v>
                </c:pt>
                <c:pt idx="4681">
                  <c:v>44920.250694444447</c:v>
                </c:pt>
                <c:pt idx="4682">
                  <c:v>44920.251388888886</c:v>
                </c:pt>
                <c:pt idx="4683">
                  <c:v>44920.252083333333</c:v>
                </c:pt>
                <c:pt idx="4684">
                  <c:v>44920.25277777778</c:v>
                </c:pt>
                <c:pt idx="4685">
                  <c:v>44920.253472222219</c:v>
                </c:pt>
                <c:pt idx="4686">
                  <c:v>44920.254166666666</c:v>
                </c:pt>
                <c:pt idx="4687">
                  <c:v>44920.254861111112</c:v>
                </c:pt>
                <c:pt idx="4688">
                  <c:v>44920.255555555559</c:v>
                </c:pt>
                <c:pt idx="4689">
                  <c:v>44920.256249999999</c:v>
                </c:pt>
                <c:pt idx="4690">
                  <c:v>44920.256944444445</c:v>
                </c:pt>
                <c:pt idx="4691">
                  <c:v>44920.257638888892</c:v>
                </c:pt>
                <c:pt idx="4692">
                  <c:v>44920.258333333331</c:v>
                </c:pt>
                <c:pt idx="4693">
                  <c:v>44920.259027777778</c:v>
                </c:pt>
                <c:pt idx="4694">
                  <c:v>44920.259722222225</c:v>
                </c:pt>
                <c:pt idx="4695">
                  <c:v>44920.260416666664</c:v>
                </c:pt>
                <c:pt idx="4696">
                  <c:v>44920.261111111111</c:v>
                </c:pt>
                <c:pt idx="4697">
                  <c:v>44920.261805555558</c:v>
                </c:pt>
                <c:pt idx="4698">
                  <c:v>44920.262499999997</c:v>
                </c:pt>
                <c:pt idx="4699">
                  <c:v>44920.263194444444</c:v>
                </c:pt>
                <c:pt idx="4700">
                  <c:v>44920.263888888891</c:v>
                </c:pt>
                <c:pt idx="4701">
                  <c:v>44920.26458333333</c:v>
                </c:pt>
                <c:pt idx="4702">
                  <c:v>44920.265277777777</c:v>
                </c:pt>
                <c:pt idx="4703">
                  <c:v>44920.265972222223</c:v>
                </c:pt>
                <c:pt idx="4704">
                  <c:v>44920.26666666667</c:v>
                </c:pt>
                <c:pt idx="4705">
                  <c:v>44920.267361111109</c:v>
                </c:pt>
                <c:pt idx="4706">
                  <c:v>44920.268055555556</c:v>
                </c:pt>
                <c:pt idx="4707">
                  <c:v>44920.268750000003</c:v>
                </c:pt>
                <c:pt idx="4708">
                  <c:v>44920.269444444442</c:v>
                </c:pt>
                <c:pt idx="4709">
                  <c:v>44920.270138888889</c:v>
                </c:pt>
                <c:pt idx="4710">
                  <c:v>44920.270833333336</c:v>
                </c:pt>
                <c:pt idx="4711">
                  <c:v>44920.271527777775</c:v>
                </c:pt>
                <c:pt idx="4712">
                  <c:v>44920.272222222222</c:v>
                </c:pt>
                <c:pt idx="4713">
                  <c:v>44920.272916666669</c:v>
                </c:pt>
                <c:pt idx="4714">
                  <c:v>44920.273611111108</c:v>
                </c:pt>
                <c:pt idx="4715">
                  <c:v>44920.274305555555</c:v>
                </c:pt>
                <c:pt idx="4716">
                  <c:v>44920.275000000001</c:v>
                </c:pt>
                <c:pt idx="4717">
                  <c:v>44920.275694444441</c:v>
                </c:pt>
                <c:pt idx="4718">
                  <c:v>44920.276388888888</c:v>
                </c:pt>
                <c:pt idx="4719">
                  <c:v>44920.277083333334</c:v>
                </c:pt>
                <c:pt idx="4720">
                  <c:v>44920.277777777781</c:v>
                </c:pt>
                <c:pt idx="4721">
                  <c:v>44920.27847222222</c:v>
                </c:pt>
                <c:pt idx="4722">
                  <c:v>44920.279166666667</c:v>
                </c:pt>
                <c:pt idx="4723">
                  <c:v>44920.279861111114</c:v>
                </c:pt>
                <c:pt idx="4724">
                  <c:v>44920.280555555553</c:v>
                </c:pt>
                <c:pt idx="4725">
                  <c:v>44920.28125</c:v>
                </c:pt>
                <c:pt idx="4726">
                  <c:v>44920.281944444447</c:v>
                </c:pt>
                <c:pt idx="4727">
                  <c:v>44920.282638888886</c:v>
                </c:pt>
                <c:pt idx="4728">
                  <c:v>44920.283333333333</c:v>
                </c:pt>
                <c:pt idx="4729">
                  <c:v>44920.28402777778</c:v>
                </c:pt>
                <c:pt idx="4730">
                  <c:v>44920.284722222219</c:v>
                </c:pt>
                <c:pt idx="4731">
                  <c:v>44920.285416666666</c:v>
                </c:pt>
                <c:pt idx="4732">
                  <c:v>44920.286111111112</c:v>
                </c:pt>
                <c:pt idx="4733">
                  <c:v>44920.286805555559</c:v>
                </c:pt>
                <c:pt idx="4734">
                  <c:v>44920.287499999999</c:v>
                </c:pt>
                <c:pt idx="4735">
                  <c:v>44920.288194444445</c:v>
                </c:pt>
                <c:pt idx="4736">
                  <c:v>44920.288888888892</c:v>
                </c:pt>
                <c:pt idx="4737">
                  <c:v>44920.289583333331</c:v>
                </c:pt>
                <c:pt idx="4738">
                  <c:v>44920.290277777778</c:v>
                </c:pt>
                <c:pt idx="4739">
                  <c:v>44920.290972222225</c:v>
                </c:pt>
                <c:pt idx="4740">
                  <c:v>44920.291666666664</c:v>
                </c:pt>
                <c:pt idx="4741">
                  <c:v>44920.292361111111</c:v>
                </c:pt>
                <c:pt idx="4742">
                  <c:v>44920.293055555558</c:v>
                </c:pt>
                <c:pt idx="4743">
                  <c:v>44920.293749999997</c:v>
                </c:pt>
                <c:pt idx="4744">
                  <c:v>44920.294444444444</c:v>
                </c:pt>
                <c:pt idx="4745">
                  <c:v>44920.295138888891</c:v>
                </c:pt>
                <c:pt idx="4746">
                  <c:v>44920.29583333333</c:v>
                </c:pt>
                <c:pt idx="4747">
                  <c:v>44920.296527777777</c:v>
                </c:pt>
                <c:pt idx="4748">
                  <c:v>44920.297222222223</c:v>
                </c:pt>
                <c:pt idx="4749">
                  <c:v>44920.29791666667</c:v>
                </c:pt>
                <c:pt idx="4750">
                  <c:v>44920.298611111109</c:v>
                </c:pt>
                <c:pt idx="4751">
                  <c:v>44920.299305555556</c:v>
                </c:pt>
                <c:pt idx="4752">
                  <c:v>44920.3</c:v>
                </c:pt>
                <c:pt idx="4753">
                  <c:v>44920.300694444442</c:v>
                </c:pt>
                <c:pt idx="4754">
                  <c:v>44920.301388888889</c:v>
                </c:pt>
                <c:pt idx="4755">
                  <c:v>44920.302083333336</c:v>
                </c:pt>
                <c:pt idx="4756">
                  <c:v>44920.302777777775</c:v>
                </c:pt>
                <c:pt idx="4757">
                  <c:v>44920.303472222222</c:v>
                </c:pt>
                <c:pt idx="4758">
                  <c:v>44920.304166666669</c:v>
                </c:pt>
                <c:pt idx="4759">
                  <c:v>44920.304861111108</c:v>
                </c:pt>
                <c:pt idx="4760">
                  <c:v>44920.305555555555</c:v>
                </c:pt>
                <c:pt idx="4761">
                  <c:v>44920.306250000001</c:v>
                </c:pt>
                <c:pt idx="4762">
                  <c:v>44920.306944444441</c:v>
                </c:pt>
                <c:pt idx="4763">
                  <c:v>44920.307638888888</c:v>
                </c:pt>
                <c:pt idx="4764">
                  <c:v>44920.308333333334</c:v>
                </c:pt>
                <c:pt idx="4765">
                  <c:v>44920.309027777781</c:v>
                </c:pt>
                <c:pt idx="4766">
                  <c:v>44920.30972222222</c:v>
                </c:pt>
                <c:pt idx="4767">
                  <c:v>44920.310416666667</c:v>
                </c:pt>
                <c:pt idx="4768">
                  <c:v>44920.311111111114</c:v>
                </c:pt>
                <c:pt idx="4769">
                  <c:v>44920.311805555553</c:v>
                </c:pt>
                <c:pt idx="4770">
                  <c:v>44920.3125</c:v>
                </c:pt>
                <c:pt idx="4771">
                  <c:v>44920.313194444447</c:v>
                </c:pt>
                <c:pt idx="4772">
                  <c:v>44920.313888888886</c:v>
                </c:pt>
                <c:pt idx="4773">
                  <c:v>44920.314583333333</c:v>
                </c:pt>
                <c:pt idx="4774">
                  <c:v>44920.31527777778</c:v>
                </c:pt>
                <c:pt idx="4775">
                  <c:v>44920.315972222219</c:v>
                </c:pt>
                <c:pt idx="4776">
                  <c:v>44920.316666666666</c:v>
                </c:pt>
                <c:pt idx="4777">
                  <c:v>44920.317361111112</c:v>
                </c:pt>
                <c:pt idx="4778">
                  <c:v>44920.318055555559</c:v>
                </c:pt>
                <c:pt idx="4779">
                  <c:v>44920.318749999999</c:v>
                </c:pt>
                <c:pt idx="4780">
                  <c:v>44920.319444444445</c:v>
                </c:pt>
                <c:pt idx="4781">
                  <c:v>44920.320138888892</c:v>
                </c:pt>
                <c:pt idx="4782">
                  <c:v>44920.320833333331</c:v>
                </c:pt>
                <c:pt idx="4783">
                  <c:v>44920.321527777778</c:v>
                </c:pt>
                <c:pt idx="4784">
                  <c:v>44920.322222222225</c:v>
                </c:pt>
                <c:pt idx="4785">
                  <c:v>44920.322916666664</c:v>
                </c:pt>
                <c:pt idx="4786">
                  <c:v>44920.323611111111</c:v>
                </c:pt>
                <c:pt idx="4787">
                  <c:v>44920.324305555558</c:v>
                </c:pt>
                <c:pt idx="4788">
                  <c:v>44920.324999999997</c:v>
                </c:pt>
                <c:pt idx="4789">
                  <c:v>44920.325694444444</c:v>
                </c:pt>
                <c:pt idx="4790">
                  <c:v>44920.326388888891</c:v>
                </c:pt>
                <c:pt idx="4791">
                  <c:v>44920.32708333333</c:v>
                </c:pt>
                <c:pt idx="4792">
                  <c:v>44920.327777777777</c:v>
                </c:pt>
                <c:pt idx="4793">
                  <c:v>44920.328472222223</c:v>
                </c:pt>
                <c:pt idx="4794">
                  <c:v>44920.32916666667</c:v>
                </c:pt>
                <c:pt idx="4795">
                  <c:v>44920.329861111109</c:v>
                </c:pt>
                <c:pt idx="4796">
                  <c:v>44920.330555555556</c:v>
                </c:pt>
                <c:pt idx="4797">
                  <c:v>44920.331250000003</c:v>
                </c:pt>
                <c:pt idx="4798">
                  <c:v>44920.331944444442</c:v>
                </c:pt>
                <c:pt idx="4799">
                  <c:v>44920.332638888889</c:v>
                </c:pt>
                <c:pt idx="4800">
                  <c:v>44920.333333333336</c:v>
                </c:pt>
                <c:pt idx="4801">
                  <c:v>44920.334027777775</c:v>
                </c:pt>
                <c:pt idx="4802">
                  <c:v>44920.334722222222</c:v>
                </c:pt>
                <c:pt idx="4803">
                  <c:v>44920.335416666669</c:v>
                </c:pt>
                <c:pt idx="4804">
                  <c:v>44920.336111111108</c:v>
                </c:pt>
                <c:pt idx="4805">
                  <c:v>44920.336805555555</c:v>
                </c:pt>
                <c:pt idx="4806">
                  <c:v>44920.337500000001</c:v>
                </c:pt>
                <c:pt idx="4807">
                  <c:v>44920.338194444441</c:v>
                </c:pt>
                <c:pt idx="4808">
                  <c:v>44920.338888888888</c:v>
                </c:pt>
                <c:pt idx="4809">
                  <c:v>44920.339583333334</c:v>
                </c:pt>
                <c:pt idx="4810">
                  <c:v>44920.340277777781</c:v>
                </c:pt>
                <c:pt idx="4811">
                  <c:v>44920.34097222222</c:v>
                </c:pt>
                <c:pt idx="4812">
                  <c:v>44920.341666666667</c:v>
                </c:pt>
                <c:pt idx="4813">
                  <c:v>44920.342361111114</c:v>
                </c:pt>
                <c:pt idx="4814">
                  <c:v>44920.343055555553</c:v>
                </c:pt>
                <c:pt idx="4815">
                  <c:v>44920.34375</c:v>
                </c:pt>
                <c:pt idx="4816">
                  <c:v>44920.344444444447</c:v>
                </c:pt>
                <c:pt idx="4817">
                  <c:v>44920.345138888886</c:v>
                </c:pt>
                <c:pt idx="4818">
                  <c:v>44920.345833333333</c:v>
                </c:pt>
                <c:pt idx="4819">
                  <c:v>44920.34652777778</c:v>
                </c:pt>
                <c:pt idx="4820">
                  <c:v>44920.347222222219</c:v>
                </c:pt>
                <c:pt idx="4821">
                  <c:v>44920.347916666666</c:v>
                </c:pt>
                <c:pt idx="4822">
                  <c:v>44920.348611111112</c:v>
                </c:pt>
                <c:pt idx="4823">
                  <c:v>44920.349305555559</c:v>
                </c:pt>
                <c:pt idx="4824">
                  <c:v>44920.35</c:v>
                </c:pt>
                <c:pt idx="4825">
                  <c:v>44920.350694444445</c:v>
                </c:pt>
                <c:pt idx="4826">
                  <c:v>44920.351388888892</c:v>
                </c:pt>
                <c:pt idx="4827">
                  <c:v>44920.352083333331</c:v>
                </c:pt>
                <c:pt idx="4828">
                  <c:v>44920.352777777778</c:v>
                </c:pt>
                <c:pt idx="4829">
                  <c:v>44920.353472222225</c:v>
                </c:pt>
                <c:pt idx="4830">
                  <c:v>44920.354166666664</c:v>
                </c:pt>
                <c:pt idx="4831">
                  <c:v>44920.354861111111</c:v>
                </c:pt>
                <c:pt idx="4832">
                  <c:v>44920.355555555558</c:v>
                </c:pt>
                <c:pt idx="4833">
                  <c:v>44920.356249999997</c:v>
                </c:pt>
                <c:pt idx="4834">
                  <c:v>44920.356944444444</c:v>
                </c:pt>
                <c:pt idx="4835">
                  <c:v>44920.357638888891</c:v>
                </c:pt>
                <c:pt idx="4836">
                  <c:v>44920.35833333333</c:v>
                </c:pt>
                <c:pt idx="4837">
                  <c:v>44920.359027777777</c:v>
                </c:pt>
                <c:pt idx="4838">
                  <c:v>44920.359722222223</c:v>
                </c:pt>
                <c:pt idx="4839">
                  <c:v>44920.36041666667</c:v>
                </c:pt>
                <c:pt idx="4840">
                  <c:v>44920.361111111109</c:v>
                </c:pt>
                <c:pt idx="4841">
                  <c:v>44920.361805555556</c:v>
                </c:pt>
                <c:pt idx="4842">
                  <c:v>44920.362500000003</c:v>
                </c:pt>
                <c:pt idx="4843">
                  <c:v>44920.363194444442</c:v>
                </c:pt>
                <c:pt idx="4844">
                  <c:v>44920.363888888889</c:v>
                </c:pt>
                <c:pt idx="4845">
                  <c:v>44920.364583333336</c:v>
                </c:pt>
                <c:pt idx="4846">
                  <c:v>44920.365277777775</c:v>
                </c:pt>
                <c:pt idx="4847">
                  <c:v>44920.365972222222</c:v>
                </c:pt>
                <c:pt idx="4848">
                  <c:v>44920.366666666669</c:v>
                </c:pt>
                <c:pt idx="4849">
                  <c:v>44920.367361111108</c:v>
                </c:pt>
                <c:pt idx="4850">
                  <c:v>44920.368055555555</c:v>
                </c:pt>
                <c:pt idx="4851">
                  <c:v>44920.368750000001</c:v>
                </c:pt>
                <c:pt idx="4852">
                  <c:v>44920.369444444441</c:v>
                </c:pt>
                <c:pt idx="4853">
                  <c:v>44920.370138888888</c:v>
                </c:pt>
                <c:pt idx="4854">
                  <c:v>44920.370833333334</c:v>
                </c:pt>
                <c:pt idx="4855">
                  <c:v>44920.371527777781</c:v>
                </c:pt>
                <c:pt idx="4856">
                  <c:v>44920.37222222222</c:v>
                </c:pt>
                <c:pt idx="4857">
                  <c:v>44920.372916666667</c:v>
                </c:pt>
                <c:pt idx="4858">
                  <c:v>44920.373611111114</c:v>
                </c:pt>
                <c:pt idx="4859">
                  <c:v>44920.374305555553</c:v>
                </c:pt>
                <c:pt idx="4860">
                  <c:v>44920.375</c:v>
                </c:pt>
                <c:pt idx="4861">
                  <c:v>44920.375694444447</c:v>
                </c:pt>
                <c:pt idx="4862">
                  <c:v>44920.376388888886</c:v>
                </c:pt>
                <c:pt idx="4863">
                  <c:v>44920.377083333333</c:v>
                </c:pt>
                <c:pt idx="4864">
                  <c:v>44920.37777777778</c:v>
                </c:pt>
                <c:pt idx="4865">
                  <c:v>44920.378472222219</c:v>
                </c:pt>
                <c:pt idx="4866">
                  <c:v>44920.379166666666</c:v>
                </c:pt>
                <c:pt idx="4867">
                  <c:v>44920.379861111112</c:v>
                </c:pt>
                <c:pt idx="4868">
                  <c:v>44920.380555555559</c:v>
                </c:pt>
                <c:pt idx="4869">
                  <c:v>44920.381249999999</c:v>
                </c:pt>
                <c:pt idx="4870">
                  <c:v>44920.381944444445</c:v>
                </c:pt>
                <c:pt idx="4871">
                  <c:v>44920.382638888892</c:v>
                </c:pt>
                <c:pt idx="4872">
                  <c:v>44920.383333333331</c:v>
                </c:pt>
                <c:pt idx="4873">
                  <c:v>44920.384027777778</c:v>
                </c:pt>
                <c:pt idx="4874">
                  <c:v>44920.384722222225</c:v>
                </c:pt>
                <c:pt idx="4875">
                  <c:v>44920.385416666664</c:v>
                </c:pt>
                <c:pt idx="4876">
                  <c:v>44920.386111111111</c:v>
                </c:pt>
                <c:pt idx="4877">
                  <c:v>44920.386805555558</c:v>
                </c:pt>
                <c:pt idx="4878">
                  <c:v>44920.387499999997</c:v>
                </c:pt>
                <c:pt idx="4879">
                  <c:v>44920.388194444444</c:v>
                </c:pt>
                <c:pt idx="4880">
                  <c:v>44920.388888888891</c:v>
                </c:pt>
                <c:pt idx="4881">
                  <c:v>44920.38958333333</c:v>
                </c:pt>
                <c:pt idx="4882">
                  <c:v>44920.390277777777</c:v>
                </c:pt>
                <c:pt idx="4883">
                  <c:v>44920.390972222223</c:v>
                </c:pt>
                <c:pt idx="4884">
                  <c:v>44920.39166666667</c:v>
                </c:pt>
                <c:pt idx="4885">
                  <c:v>44920.392361111109</c:v>
                </c:pt>
                <c:pt idx="4886">
                  <c:v>44920.393055555556</c:v>
                </c:pt>
                <c:pt idx="4887">
                  <c:v>44920.393750000003</c:v>
                </c:pt>
                <c:pt idx="4888">
                  <c:v>44920.394444444442</c:v>
                </c:pt>
                <c:pt idx="4889">
                  <c:v>44920.395138888889</c:v>
                </c:pt>
                <c:pt idx="4890">
                  <c:v>44920.395833333336</c:v>
                </c:pt>
                <c:pt idx="4891">
                  <c:v>44920.396527777775</c:v>
                </c:pt>
                <c:pt idx="4892">
                  <c:v>44920.397222222222</c:v>
                </c:pt>
                <c:pt idx="4893">
                  <c:v>44920.397916666669</c:v>
                </c:pt>
                <c:pt idx="4894">
                  <c:v>44920.398611111108</c:v>
                </c:pt>
                <c:pt idx="4895">
                  <c:v>44920.399305555555</c:v>
                </c:pt>
                <c:pt idx="4896">
                  <c:v>44920.4</c:v>
                </c:pt>
                <c:pt idx="4897">
                  <c:v>44920.400694444441</c:v>
                </c:pt>
                <c:pt idx="4898">
                  <c:v>44920.401388888888</c:v>
                </c:pt>
                <c:pt idx="4899">
                  <c:v>44920.402083333334</c:v>
                </c:pt>
                <c:pt idx="4900">
                  <c:v>44920.402777777781</c:v>
                </c:pt>
                <c:pt idx="4901">
                  <c:v>44920.40347222222</c:v>
                </c:pt>
                <c:pt idx="4902">
                  <c:v>44920.404166666667</c:v>
                </c:pt>
                <c:pt idx="4903">
                  <c:v>44920.404861111114</c:v>
                </c:pt>
                <c:pt idx="4904">
                  <c:v>44920.405555555553</c:v>
                </c:pt>
                <c:pt idx="4905">
                  <c:v>44920.40625</c:v>
                </c:pt>
                <c:pt idx="4906">
                  <c:v>44920.406944444447</c:v>
                </c:pt>
                <c:pt idx="4907">
                  <c:v>44920.407638888886</c:v>
                </c:pt>
                <c:pt idx="4908">
                  <c:v>44920.408333333333</c:v>
                </c:pt>
                <c:pt idx="4909">
                  <c:v>44920.40902777778</c:v>
                </c:pt>
                <c:pt idx="4910">
                  <c:v>44920.409722222219</c:v>
                </c:pt>
                <c:pt idx="4911">
                  <c:v>44920.410416666666</c:v>
                </c:pt>
                <c:pt idx="4912">
                  <c:v>44920.411111111112</c:v>
                </c:pt>
                <c:pt idx="4913">
                  <c:v>44920.411805555559</c:v>
                </c:pt>
                <c:pt idx="4914">
                  <c:v>44920.412499999999</c:v>
                </c:pt>
                <c:pt idx="4915">
                  <c:v>44920.413194444445</c:v>
                </c:pt>
                <c:pt idx="4916">
                  <c:v>44920.413888888892</c:v>
                </c:pt>
                <c:pt idx="4917">
                  <c:v>44920.414583333331</c:v>
                </c:pt>
                <c:pt idx="4918">
                  <c:v>44920.415277777778</c:v>
                </c:pt>
                <c:pt idx="4919">
                  <c:v>44920.415972222225</c:v>
                </c:pt>
                <c:pt idx="4920">
                  <c:v>44920.416666666664</c:v>
                </c:pt>
                <c:pt idx="4921">
                  <c:v>44920.417361111111</c:v>
                </c:pt>
                <c:pt idx="4922">
                  <c:v>44920.418055555558</c:v>
                </c:pt>
                <c:pt idx="4923">
                  <c:v>44920.418749999997</c:v>
                </c:pt>
                <c:pt idx="4924">
                  <c:v>44920.419444444444</c:v>
                </c:pt>
                <c:pt idx="4925">
                  <c:v>44920.420138888891</c:v>
                </c:pt>
                <c:pt idx="4926">
                  <c:v>44920.42083333333</c:v>
                </c:pt>
                <c:pt idx="4927">
                  <c:v>44920.421527777777</c:v>
                </c:pt>
                <c:pt idx="4928">
                  <c:v>44920.422222222223</c:v>
                </c:pt>
                <c:pt idx="4929">
                  <c:v>44920.42291666667</c:v>
                </c:pt>
                <c:pt idx="4930">
                  <c:v>44920.423611111109</c:v>
                </c:pt>
                <c:pt idx="4931">
                  <c:v>44920.424305555556</c:v>
                </c:pt>
                <c:pt idx="4932">
                  <c:v>44920.425000000003</c:v>
                </c:pt>
                <c:pt idx="4933">
                  <c:v>44920.425694444442</c:v>
                </c:pt>
                <c:pt idx="4934">
                  <c:v>44920.426388888889</c:v>
                </c:pt>
                <c:pt idx="4935">
                  <c:v>44920.427083333336</c:v>
                </c:pt>
                <c:pt idx="4936">
                  <c:v>44920.427777777775</c:v>
                </c:pt>
                <c:pt idx="4937">
                  <c:v>44920.428472222222</c:v>
                </c:pt>
                <c:pt idx="4938">
                  <c:v>44920.429166666669</c:v>
                </c:pt>
                <c:pt idx="4939">
                  <c:v>44920.429861111108</c:v>
                </c:pt>
                <c:pt idx="4940">
                  <c:v>44920.430555555555</c:v>
                </c:pt>
                <c:pt idx="4941">
                  <c:v>44920.431250000001</c:v>
                </c:pt>
                <c:pt idx="4942">
                  <c:v>44920.431944444441</c:v>
                </c:pt>
                <c:pt idx="4943">
                  <c:v>44920.432638888888</c:v>
                </c:pt>
                <c:pt idx="4944">
                  <c:v>44920.433333333334</c:v>
                </c:pt>
                <c:pt idx="4945">
                  <c:v>44920.434027777781</c:v>
                </c:pt>
                <c:pt idx="4946">
                  <c:v>44920.43472222222</c:v>
                </c:pt>
                <c:pt idx="4947">
                  <c:v>44920.435416666667</c:v>
                </c:pt>
                <c:pt idx="4948">
                  <c:v>44920.436111111114</c:v>
                </c:pt>
                <c:pt idx="4949">
                  <c:v>44920.436805555553</c:v>
                </c:pt>
                <c:pt idx="4950">
                  <c:v>44920.4375</c:v>
                </c:pt>
                <c:pt idx="4951">
                  <c:v>44920.438194444447</c:v>
                </c:pt>
                <c:pt idx="4952">
                  <c:v>44920.438888888886</c:v>
                </c:pt>
                <c:pt idx="4953">
                  <c:v>44920.439583333333</c:v>
                </c:pt>
                <c:pt idx="4954">
                  <c:v>44920.44027777778</c:v>
                </c:pt>
                <c:pt idx="4955">
                  <c:v>44920.440972222219</c:v>
                </c:pt>
                <c:pt idx="4956">
                  <c:v>44920.441666666666</c:v>
                </c:pt>
                <c:pt idx="4957">
                  <c:v>44920.442361111112</c:v>
                </c:pt>
                <c:pt idx="4958">
                  <c:v>44920.443055555559</c:v>
                </c:pt>
                <c:pt idx="4959">
                  <c:v>44920.443749999999</c:v>
                </c:pt>
                <c:pt idx="4960">
                  <c:v>44920.444444444445</c:v>
                </c:pt>
                <c:pt idx="4961">
                  <c:v>44920.445138888892</c:v>
                </c:pt>
                <c:pt idx="4962">
                  <c:v>44920.445833333331</c:v>
                </c:pt>
                <c:pt idx="4963">
                  <c:v>44920.446527777778</c:v>
                </c:pt>
                <c:pt idx="4964">
                  <c:v>44920.447222222225</c:v>
                </c:pt>
                <c:pt idx="4965">
                  <c:v>44920.447916666664</c:v>
                </c:pt>
                <c:pt idx="4966">
                  <c:v>44920.448611111111</c:v>
                </c:pt>
                <c:pt idx="4967">
                  <c:v>44920.449305555558</c:v>
                </c:pt>
                <c:pt idx="4968">
                  <c:v>44920.45</c:v>
                </c:pt>
                <c:pt idx="4969">
                  <c:v>44920.450694444444</c:v>
                </c:pt>
                <c:pt idx="4970">
                  <c:v>44920.451388888891</c:v>
                </c:pt>
                <c:pt idx="4971">
                  <c:v>44920.45208333333</c:v>
                </c:pt>
                <c:pt idx="4972">
                  <c:v>44920.452777777777</c:v>
                </c:pt>
                <c:pt idx="4973">
                  <c:v>44920.453472222223</c:v>
                </c:pt>
                <c:pt idx="4974">
                  <c:v>44920.45416666667</c:v>
                </c:pt>
                <c:pt idx="4975">
                  <c:v>44920.454861111109</c:v>
                </c:pt>
                <c:pt idx="4976">
                  <c:v>44920.455555555556</c:v>
                </c:pt>
                <c:pt idx="4977">
                  <c:v>44920.456250000003</c:v>
                </c:pt>
                <c:pt idx="4978">
                  <c:v>44920.456944444442</c:v>
                </c:pt>
                <c:pt idx="4979">
                  <c:v>44920.457638888889</c:v>
                </c:pt>
                <c:pt idx="4980">
                  <c:v>44920.458333333336</c:v>
                </c:pt>
                <c:pt idx="4981">
                  <c:v>44920.459027777775</c:v>
                </c:pt>
                <c:pt idx="4982">
                  <c:v>44920.459722222222</c:v>
                </c:pt>
                <c:pt idx="4983">
                  <c:v>44920.460416666669</c:v>
                </c:pt>
                <c:pt idx="4984">
                  <c:v>44920.461111111108</c:v>
                </c:pt>
                <c:pt idx="4985">
                  <c:v>44920.461805555555</c:v>
                </c:pt>
                <c:pt idx="4986">
                  <c:v>44920.462500000001</c:v>
                </c:pt>
                <c:pt idx="4987">
                  <c:v>44920.463194444441</c:v>
                </c:pt>
                <c:pt idx="4988">
                  <c:v>44920.463888888888</c:v>
                </c:pt>
                <c:pt idx="4989">
                  <c:v>44920.464583333334</c:v>
                </c:pt>
                <c:pt idx="4990">
                  <c:v>44920.465277777781</c:v>
                </c:pt>
                <c:pt idx="4991">
                  <c:v>44920.46597222222</c:v>
                </c:pt>
                <c:pt idx="4992">
                  <c:v>44920.466666666667</c:v>
                </c:pt>
                <c:pt idx="4993">
                  <c:v>44920.467361111114</c:v>
                </c:pt>
                <c:pt idx="4994">
                  <c:v>44920.468055555553</c:v>
                </c:pt>
                <c:pt idx="4995">
                  <c:v>44920.46875</c:v>
                </c:pt>
                <c:pt idx="4996">
                  <c:v>44920.469444444447</c:v>
                </c:pt>
                <c:pt idx="4997">
                  <c:v>44920.470138888886</c:v>
                </c:pt>
                <c:pt idx="4998">
                  <c:v>44920.470833333333</c:v>
                </c:pt>
                <c:pt idx="4999">
                  <c:v>44920.47152777778</c:v>
                </c:pt>
                <c:pt idx="5000">
                  <c:v>44920.472222222219</c:v>
                </c:pt>
                <c:pt idx="5001">
                  <c:v>44920.472916666666</c:v>
                </c:pt>
                <c:pt idx="5002">
                  <c:v>44920.473611111112</c:v>
                </c:pt>
                <c:pt idx="5003">
                  <c:v>44920.474305555559</c:v>
                </c:pt>
                <c:pt idx="5004">
                  <c:v>44920.474999999999</c:v>
                </c:pt>
                <c:pt idx="5005">
                  <c:v>44920.475694444445</c:v>
                </c:pt>
                <c:pt idx="5006">
                  <c:v>44920.476388888892</c:v>
                </c:pt>
                <c:pt idx="5007">
                  <c:v>44920.477083333331</c:v>
                </c:pt>
                <c:pt idx="5008">
                  <c:v>44920.477777777778</c:v>
                </c:pt>
                <c:pt idx="5009">
                  <c:v>44920.478472222225</c:v>
                </c:pt>
                <c:pt idx="5010">
                  <c:v>44920.479166666664</c:v>
                </c:pt>
                <c:pt idx="5011">
                  <c:v>44920.479861111111</c:v>
                </c:pt>
                <c:pt idx="5012">
                  <c:v>44920.480555555558</c:v>
                </c:pt>
                <c:pt idx="5013">
                  <c:v>44920.481249999997</c:v>
                </c:pt>
                <c:pt idx="5014">
                  <c:v>44920.481944444444</c:v>
                </c:pt>
                <c:pt idx="5015">
                  <c:v>44920.482638888891</c:v>
                </c:pt>
                <c:pt idx="5016">
                  <c:v>44920.48333333333</c:v>
                </c:pt>
                <c:pt idx="5017">
                  <c:v>44920.484027777777</c:v>
                </c:pt>
                <c:pt idx="5018">
                  <c:v>44920.484722222223</c:v>
                </c:pt>
                <c:pt idx="5019">
                  <c:v>44920.48541666667</c:v>
                </c:pt>
                <c:pt idx="5020">
                  <c:v>44920.486111111109</c:v>
                </c:pt>
                <c:pt idx="5021">
                  <c:v>44920.486805555556</c:v>
                </c:pt>
                <c:pt idx="5022">
                  <c:v>44920.487500000003</c:v>
                </c:pt>
                <c:pt idx="5023">
                  <c:v>44920.488194444442</c:v>
                </c:pt>
                <c:pt idx="5024">
                  <c:v>44920.488888888889</c:v>
                </c:pt>
                <c:pt idx="5025">
                  <c:v>44920.489583333336</c:v>
                </c:pt>
                <c:pt idx="5026">
                  <c:v>44920.490277777775</c:v>
                </c:pt>
                <c:pt idx="5027">
                  <c:v>44920.490972222222</c:v>
                </c:pt>
                <c:pt idx="5028">
                  <c:v>44920.491666666669</c:v>
                </c:pt>
                <c:pt idx="5029">
                  <c:v>44920.492361111108</c:v>
                </c:pt>
                <c:pt idx="5030">
                  <c:v>44920.493055555555</c:v>
                </c:pt>
                <c:pt idx="5031">
                  <c:v>44920.493750000001</c:v>
                </c:pt>
                <c:pt idx="5032">
                  <c:v>44920.494444444441</c:v>
                </c:pt>
                <c:pt idx="5033">
                  <c:v>44920.495138888888</c:v>
                </c:pt>
                <c:pt idx="5034">
                  <c:v>44920.495833333334</c:v>
                </c:pt>
                <c:pt idx="5035">
                  <c:v>44920.496527777781</c:v>
                </c:pt>
                <c:pt idx="5036">
                  <c:v>44920.49722222222</c:v>
                </c:pt>
                <c:pt idx="5037">
                  <c:v>44920.497916666667</c:v>
                </c:pt>
                <c:pt idx="5038">
                  <c:v>44920.498611111114</c:v>
                </c:pt>
                <c:pt idx="5039">
                  <c:v>44920.499305555553</c:v>
                </c:pt>
                <c:pt idx="5040">
                  <c:v>44920.5</c:v>
                </c:pt>
                <c:pt idx="5041">
                  <c:v>44920.500694444447</c:v>
                </c:pt>
                <c:pt idx="5042">
                  <c:v>44920.501388888886</c:v>
                </c:pt>
                <c:pt idx="5043">
                  <c:v>44920.502083333333</c:v>
                </c:pt>
                <c:pt idx="5044">
                  <c:v>44920.50277777778</c:v>
                </c:pt>
                <c:pt idx="5045">
                  <c:v>44920.503472222219</c:v>
                </c:pt>
                <c:pt idx="5046">
                  <c:v>44920.504166666666</c:v>
                </c:pt>
                <c:pt idx="5047">
                  <c:v>44920.504861111112</c:v>
                </c:pt>
                <c:pt idx="5048">
                  <c:v>44920.505555555559</c:v>
                </c:pt>
                <c:pt idx="5049">
                  <c:v>44920.506249999999</c:v>
                </c:pt>
                <c:pt idx="5050">
                  <c:v>44920.506944444445</c:v>
                </c:pt>
                <c:pt idx="5051">
                  <c:v>44920.507638888892</c:v>
                </c:pt>
                <c:pt idx="5052">
                  <c:v>44920.508333333331</c:v>
                </c:pt>
                <c:pt idx="5053">
                  <c:v>44920.509027777778</c:v>
                </c:pt>
                <c:pt idx="5054">
                  <c:v>44920.509722222225</c:v>
                </c:pt>
                <c:pt idx="5055">
                  <c:v>44920.510416666664</c:v>
                </c:pt>
                <c:pt idx="5056">
                  <c:v>44920.511111111111</c:v>
                </c:pt>
                <c:pt idx="5057">
                  <c:v>44920.511805555558</c:v>
                </c:pt>
                <c:pt idx="5058">
                  <c:v>44920.512499999997</c:v>
                </c:pt>
                <c:pt idx="5059">
                  <c:v>44920.513194444444</c:v>
                </c:pt>
                <c:pt idx="5060">
                  <c:v>44920.513888888891</c:v>
                </c:pt>
                <c:pt idx="5061">
                  <c:v>44920.51458333333</c:v>
                </c:pt>
                <c:pt idx="5062">
                  <c:v>44920.515277777777</c:v>
                </c:pt>
                <c:pt idx="5063">
                  <c:v>44920.515972222223</c:v>
                </c:pt>
                <c:pt idx="5064">
                  <c:v>44920.51666666667</c:v>
                </c:pt>
                <c:pt idx="5065">
                  <c:v>44920.517361111109</c:v>
                </c:pt>
                <c:pt idx="5066">
                  <c:v>44920.518055555556</c:v>
                </c:pt>
                <c:pt idx="5067">
                  <c:v>44920.518750000003</c:v>
                </c:pt>
                <c:pt idx="5068">
                  <c:v>44920.519444444442</c:v>
                </c:pt>
                <c:pt idx="5069">
                  <c:v>44920.520138888889</c:v>
                </c:pt>
                <c:pt idx="5070">
                  <c:v>44920.520833333336</c:v>
                </c:pt>
                <c:pt idx="5071">
                  <c:v>44920.521527777775</c:v>
                </c:pt>
                <c:pt idx="5072">
                  <c:v>44920.522222222222</c:v>
                </c:pt>
                <c:pt idx="5073">
                  <c:v>44920.522916666669</c:v>
                </c:pt>
                <c:pt idx="5074">
                  <c:v>44920.523611111108</c:v>
                </c:pt>
                <c:pt idx="5075">
                  <c:v>44920.524305555555</c:v>
                </c:pt>
                <c:pt idx="5076">
                  <c:v>44920.525000000001</c:v>
                </c:pt>
                <c:pt idx="5077">
                  <c:v>44920.525694444441</c:v>
                </c:pt>
                <c:pt idx="5078">
                  <c:v>44920.526388888888</c:v>
                </c:pt>
                <c:pt idx="5079">
                  <c:v>44920.527083333334</c:v>
                </c:pt>
                <c:pt idx="5080">
                  <c:v>44920.527777777781</c:v>
                </c:pt>
                <c:pt idx="5081">
                  <c:v>44920.52847222222</c:v>
                </c:pt>
                <c:pt idx="5082">
                  <c:v>44920.529166666667</c:v>
                </c:pt>
                <c:pt idx="5083">
                  <c:v>44920.529861111114</c:v>
                </c:pt>
                <c:pt idx="5084">
                  <c:v>44920.530555555553</c:v>
                </c:pt>
                <c:pt idx="5085">
                  <c:v>44920.53125</c:v>
                </c:pt>
                <c:pt idx="5086">
                  <c:v>44920.531944444447</c:v>
                </c:pt>
                <c:pt idx="5087">
                  <c:v>44920.532638888886</c:v>
                </c:pt>
                <c:pt idx="5088">
                  <c:v>44920.533333333333</c:v>
                </c:pt>
                <c:pt idx="5089">
                  <c:v>44920.53402777778</c:v>
                </c:pt>
                <c:pt idx="5090">
                  <c:v>44920.534722222219</c:v>
                </c:pt>
                <c:pt idx="5091">
                  <c:v>44920.535416666666</c:v>
                </c:pt>
                <c:pt idx="5092">
                  <c:v>44920.536111111112</c:v>
                </c:pt>
                <c:pt idx="5093">
                  <c:v>44920.536805555559</c:v>
                </c:pt>
                <c:pt idx="5094">
                  <c:v>44920.537499999999</c:v>
                </c:pt>
                <c:pt idx="5095">
                  <c:v>44920.538194444445</c:v>
                </c:pt>
                <c:pt idx="5096">
                  <c:v>44920.538888888892</c:v>
                </c:pt>
                <c:pt idx="5097">
                  <c:v>44920.539583333331</c:v>
                </c:pt>
                <c:pt idx="5098">
                  <c:v>44920.540277777778</c:v>
                </c:pt>
                <c:pt idx="5099">
                  <c:v>44920.540972222225</c:v>
                </c:pt>
                <c:pt idx="5100">
                  <c:v>44920.541666666664</c:v>
                </c:pt>
                <c:pt idx="5101">
                  <c:v>44920.542361111111</c:v>
                </c:pt>
                <c:pt idx="5102">
                  <c:v>44920.543055555558</c:v>
                </c:pt>
                <c:pt idx="5103">
                  <c:v>44920.543749999997</c:v>
                </c:pt>
                <c:pt idx="5104">
                  <c:v>44920.544444444444</c:v>
                </c:pt>
                <c:pt idx="5105">
                  <c:v>44920.545138888891</c:v>
                </c:pt>
                <c:pt idx="5106">
                  <c:v>44920.54583333333</c:v>
                </c:pt>
                <c:pt idx="5107">
                  <c:v>44920.546527777777</c:v>
                </c:pt>
                <c:pt idx="5108">
                  <c:v>44920.547222222223</c:v>
                </c:pt>
                <c:pt idx="5109">
                  <c:v>44920.54791666667</c:v>
                </c:pt>
                <c:pt idx="5110">
                  <c:v>44920.548611111109</c:v>
                </c:pt>
                <c:pt idx="5111">
                  <c:v>44920.549305555556</c:v>
                </c:pt>
                <c:pt idx="5112">
                  <c:v>44920.55</c:v>
                </c:pt>
                <c:pt idx="5113">
                  <c:v>44920.550694444442</c:v>
                </c:pt>
                <c:pt idx="5114">
                  <c:v>44920.551388888889</c:v>
                </c:pt>
                <c:pt idx="5115">
                  <c:v>44920.552083333336</c:v>
                </c:pt>
                <c:pt idx="5116">
                  <c:v>44920.552777777775</c:v>
                </c:pt>
                <c:pt idx="5117">
                  <c:v>44920.553472222222</c:v>
                </c:pt>
                <c:pt idx="5118">
                  <c:v>44920.554166666669</c:v>
                </c:pt>
                <c:pt idx="5119">
                  <c:v>44920.554861111108</c:v>
                </c:pt>
                <c:pt idx="5120">
                  <c:v>44920.555555555555</c:v>
                </c:pt>
                <c:pt idx="5121">
                  <c:v>44920.556250000001</c:v>
                </c:pt>
                <c:pt idx="5122">
                  <c:v>44920.556944444441</c:v>
                </c:pt>
                <c:pt idx="5123">
                  <c:v>44920.557638888888</c:v>
                </c:pt>
                <c:pt idx="5124">
                  <c:v>44920.558333333334</c:v>
                </c:pt>
                <c:pt idx="5125">
                  <c:v>44920.559027777781</c:v>
                </c:pt>
                <c:pt idx="5126">
                  <c:v>44920.55972222222</c:v>
                </c:pt>
                <c:pt idx="5127">
                  <c:v>44920.560416666667</c:v>
                </c:pt>
                <c:pt idx="5128">
                  <c:v>44920.561111111114</c:v>
                </c:pt>
                <c:pt idx="5129">
                  <c:v>44920.561805555553</c:v>
                </c:pt>
                <c:pt idx="5130">
                  <c:v>44920.5625</c:v>
                </c:pt>
                <c:pt idx="5131">
                  <c:v>44920.563194444447</c:v>
                </c:pt>
                <c:pt idx="5132">
                  <c:v>44920.563888888886</c:v>
                </c:pt>
                <c:pt idx="5133">
                  <c:v>44920.564583333333</c:v>
                </c:pt>
                <c:pt idx="5134">
                  <c:v>44920.56527777778</c:v>
                </c:pt>
                <c:pt idx="5135">
                  <c:v>44920.565972222219</c:v>
                </c:pt>
                <c:pt idx="5136">
                  <c:v>44920.566666666666</c:v>
                </c:pt>
                <c:pt idx="5137">
                  <c:v>44920.567361111112</c:v>
                </c:pt>
                <c:pt idx="5138">
                  <c:v>44920.568055555559</c:v>
                </c:pt>
                <c:pt idx="5139">
                  <c:v>44920.568749999999</c:v>
                </c:pt>
                <c:pt idx="5140">
                  <c:v>44920.569444444445</c:v>
                </c:pt>
                <c:pt idx="5141">
                  <c:v>44920.570138888892</c:v>
                </c:pt>
                <c:pt idx="5142">
                  <c:v>44920.570833333331</c:v>
                </c:pt>
                <c:pt idx="5143">
                  <c:v>44920.571527777778</c:v>
                </c:pt>
                <c:pt idx="5144">
                  <c:v>44920.572222222225</c:v>
                </c:pt>
                <c:pt idx="5145">
                  <c:v>44920.572916666664</c:v>
                </c:pt>
                <c:pt idx="5146">
                  <c:v>44920.573611111111</c:v>
                </c:pt>
                <c:pt idx="5147">
                  <c:v>44920.574305555558</c:v>
                </c:pt>
                <c:pt idx="5148">
                  <c:v>44920.574999999997</c:v>
                </c:pt>
                <c:pt idx="5149">
                  <c:v>44920.575694444444</c:v>
                </c:pt>
                <c:pt idx="5150">
                  <c:v>44920.576388888891</c:v>
                </c:pt>
                <c:pt idx="5151">
                  <c:v>44920.57708333333</c:v>
                </c:pt>
                <c:pt idx="5152">
                  <c:v>44920.577777777777</c:v>
                </c:pt>
                <c:pt idx="5153">
                  <c:v>44920.578472222223</c:v>
                </c:pt>
                <c:pt idx="5154">
                  <c:v>44920.57916666667</c:v>
                </c:pt>
                <c:pt idx="5155">
                  <c:v>44920.579861111109</c:v>
                </c:pt>
                <c:pt idx="5156">
                  <c:v>44920.580555555556</c:v>
                </c:pt>
                <c:pt idx="5157">
                  <c:v>44920.581250000003</c:v>
                </c:pt>
                <c:pt idx="5158">
                  <c:v>44920.581944444442</c:v>
                </c:pt>
                <c:pt idx="5159">
                  <c:v>44920.582638888889</c:v>
                </c:pt>
                <c:pt idx="5160">
                  <c:v>44920.583333333336</c:v>
                </c:pt>
                <c:pt idx="5161">
                  <c:v>44920.584027777775</c:v>
                </c:pt>
                <c:pt idx="5162">
                  <c:v>44920.584722222222</c:v>
                </c:pt>
                <c:pt idx="5163">
                  <c:v>44920.585416666669</c:v>
                </c:pt>
                <c:pt idx="5164">
                  <c:v>44920.586111111108</c:v>
                </c:pt>
                <c:pt idx="5165">
                  <c:v>44920.586805555555</c:v>
                </c:pt>
                <c:pt idx="5166">
                  <c:v>44920.587500000001</c:v>
                </c:pt>
                <c:pt idx="5167">
                  <c:v>44920.588194444441</c:v>
                </c:pt>
                <c:pt idx="5168">
                  <c:v>44920.588888888888</c:v>
                </c:pt>
                <c:pt idx="5169">
                  <c:v>44920.589583333334</c:v>
                </c:pt>
                <c:pt idx="5170">
                  <c:v>44920.590277777781</c:v>
                </c:pt>
                <c:pt idx="5171">
                  <c:v>44920.59097222222</c:v>
                </c:pt>
                <c:pt idx="5172">
                  <c:v>44920.591666666667</c:v>
                </c:pt>
                <c:pt idx="5173">
                  <c:v>44920.592361111114</c:v>
                </c:pt>
                <c:pt idx="5174">
                  <c:v>44920.593055555553</c:v>
                </c:pt>
                <c:pt idx="5175">
                  <c:v>44920.59375</c:v>
                </c:pt>
                <c:pt idx="5176">
                  <c:v>44920.594444444447</c:v>
                </c:pt>
                <c:pt idx="5177">
                  <c:v>44920.595138888886</c:v>
                </c:pt>
                <c:pt idx="5178">
                  <c:v>44920.595833333333</c:v>
                </c:pt>
                <c:pt idx="5179">
                  <c:v>44920.59652777778</c:v>
                </c:pt>
                <c:pt idx="5180">
                  <c:v>44920.597222222219</c:v>
                </c:pt>
                <c:pt idx="5181">
                  <c:v>44920.597916666666</c:v>
                </c:pt>
                <c:pt idx="5182">
                  <c:v>44920.598611111112</c:v>
                </c:pt>
                <c:pt idx="5183">
                  <c:v>44920.599305555559</c:v>
                </c:pt>
                <c:pt idx="5184">
                  <c:v>44920.6</c:v>
                </c:pt>
                <c:pt idx="5185">
                  <c:v>44920.600694444445</c:v>
                </c:pt>
                <c:pt idx="5186">
                  <c:v>44920.601388888892</c:v>
                </c:pt>
                <c:pt idx="5187">
                  <c:v>44920.602083333331</c:v>
                </c:pt>
                <c:pt idx="5188">
                  <c:v>44920.602777777778</c:v>
                </c:pt>
                <c:pt idx="5189">
                  <c:v>44920.603472222225</c:v>
                </c:pt>
                <c:pt idx="5190">
                  <c:v>44920.604166666664</c:v>
                </c:pt>
                <c:pt idx="5191">
                  <c:v>44920.604861111111</c:v>
                </c:pt>
                <c:pt idx="5192">
                  <c:v>44920.605555555558</c:v>
                </c:pt>
                <c:pt idx="5193">
                  <c:v>44920.606249999997</c:v>
                </c:pt>
                <c:pt idx="5194">
                  <c:v>44920.606944444444</c:v>
                </c:pt>
                <c:pt idx="5195">
                  <c:v>44920.607638888891</c:v>
                </c:pt>
                <c:pt idx="5196">
                  <c:v>44920.60833333333</c:v>
                </c:pt>
                <c:pt idx="5197">
                  <c:v>44920.609027777777</c:v>
                </c:pt>
                <c:pt idx="5198">
                  <c:v>44920.609722222223</c:v>
                </c:pt>
                <c:pt idx="5199">
                  <c:v>44920.61041666667</c:v>
                </c:pt>
                <c:pt idx="5200">
                  <c:v>44920.611111111109</c:v>
                </c:pt>
                <c:pt idx="5201">
                  <c:v>44920.611805555556</c:v>
                </c:pt>
                <c:pt idx="5202">
                  <c:v>44920.612500000003</c:v>
                </c:pt>
                <c:pt idx="5203">
                  <c:v>44920.613194444442</c:v>
                </c:pt>
                <c:pt idx="5204">
                  <c:v>44920.613888888889</c:v>
                </c:pt>
                <c:pt idx="5205">
                  <c:v>44920.614583333336</c:v>
                </c:pt>
                <c:pt idx="5206">
                  <c:v>44920.615277777775</c:v>
                </c:pt>
                <c:pt idx="5207">
                  <c:v>44920.615972222222</c:v>
                </c:pt>
                <c:pt idx="5208">
                  <c:v>44920.616666666669</c:v>
                </c:pt>
                <c:pt idx="5209">
                  <c:v>44920.617361111108</c:v>
                </c:pt>
                <c:pt idx="5210">
                  <c:v>44920.618055555555</c:v>
                </c:pt>
                <c:pt idx="5211">
                  <c:v>44920.618750000001</c:v>
                </c:pt>
                <c:pt idx="5212">
                  <c:v>44920.619444444441</c:v>
                </c:pt>
                <c:pt idx="5213">
                  <c:v>44920.620138888888</c:v>
                </c:pt>
                <c:pt idx="5214">
                  <c:v>44920.620833333334</c:v>
                </c:pt>
                <c:pt idx="5215">
                  <c:v>44920.621527777781</c:v>
                </c:pt>
                <c:pt idx="5216">
                  <c:v>44920.62222222222</c:v>
                </c:pt>
                <c:pt idx="5217">
                  <c:v>44920.622916666667</c:v>
                </c:pt>
                <c:pt idx="5218">
                  <c:v>44920.623611111114</c:v>
                </c:pt>
                <c:pt idx="5219">
                  <c:v>44920.624305555553</c:v>
                </c:pt>
                <c:pt idx="5220">
                  <c:v>44920.625</c:v>
                </c:pt>
                <c:pt idx="5221">
                  <c:v>44920.625694444447</c:v>
                </c:pt>
                <c:pt idx="5222">
                  <c:v>44920.626388888886</c:v>
                </c:pt>
                <c:pt idx="5223">
                  <c:v>44920.627083333333</c:v>
                </c:pt>
                <c:pt idx="5224">
                  <c:v>44920.62777777778</c:v>
                </c:pt>
                <c:pt idx="5225">
                  <c:v>44920.628472222219</c:v>
                </c:pt>
                <c:pt idx="5226">
                  <c:v>44920.629166666666</c:v>
                </c:pt>
                <c:pt idx="5227">
                  <c:v>44920.629861111112</c:v>
                </c:pt>
                <c:pt idx="5228">
                  <c:v>44920.630555555559</c:v>
                </c:pt>
                <c:pt idx="5229">
                  <c:v>44920.631249999999</c:v>
                </c:pt>
                <c:pt idx="5230">
                  <c:v>44920.631944444445</c:v>
                </c:pt>
                <c:pt idx="5231">
                  <c:v>44920.632638888892</c:v>
                </c:pt>
                <c:pt idx="5232">
                  <c:v>44920.633333333331</c:v>
                </c:pt>
                <c:pt idx="5233">
                  <c:v>44920.634027777778</c:v>
                </c:pt>
                <c:pt idx="5234">
                  <c:v>44920.634722222225</c:v>
                </c:pt>
                <c:pt idx="5235">
                  <c:v>44920.635416666664</c:v>
                </c:pt>
                <c:pt idx="5236">
                  <c:v>44920.636111111111</c:v>
                </c:pt>
                <c:pt idx="5237">
                  <c:v>44920.636805555558</c:v>
                </c:pt>
                <c:pt idx="5238">
                  <c:v>44920.637499999997</c:v>
                </c:pt>
                <c:pt idx="5239">
                  <c:v>44920.638194444444</c:v>
                </c:pt>
                <c:pt idx="5240">
                  <c:v>44920.638888888891</c:v>
                </c:pt>
                <c:pt idx="5241">
                  <c:v>44920.63958333333</c:v>
                </c:pt>
                <c:pt idx="5242">
                  <c:v>44920.640277777777</c:v>
                </c:pt>
                <c:pt idx="5243">
                  <c:v>44920.640972222223</c:v>
                </c:pt>
                <c:pt idx="5244">
                  <c:v>44920.64166666667</c:v>
                </c:pt>
                <c:pt idx="5245">
                  <c:v>44920.642361111109</c:v>
                </c:pt>
                <c:pt idx="5246">
                  <c:v>44920.643055555556</c:v>
                </c:pt>
                <c:pt idx="5247">
                  <c:v>44920.643750000003</c:v>
                </c:pt>
                <c:pt idx="5248">
                  <c:v>44920.644444444442</c:v>
                </c:pt>
                <c:pt idx="5249">
                  <c:v>44920.645138888889</c:v>
                </c:pt>
                <c:pt idx="5250">
                  <c:v>44920.645833333336</c:v>
                </c:pt>
                <c:pt idx="5251">
                  <c:v>44920.646527777775</c:v>
                </c:pt>
                <c:pt idx="5252">
                  <c:v>44920.647222222222</c:v>
                </c:pt>
                <c:pt idx="5253">
                  <c:v>44920.647916666669</c:v>
                </c:pt>
                <c:pt idx="5254">
                  <c:v>44920.648611111108</c:v>
                </c:pt>
                <c:pt idx="5255">
                  <c:v>44920.649305555555</c:v>
                </c:pt>
                <c:pt idx="5256">
                  <c:v>44920.65</c:v>
                </c:pt>
                <c:pt idx="5257">
                  <c:v>44920.650694444441</c:v>
                </c:pt>
                <c:pt idx="5258">
                  <c:v>44920.651388888888</c:v>
                </c:pt>
                <c:pt idx="5259">
                  <c:v>44920.652083333334</c:v>
                </c:pt>
                <c:pt idx="5260">
                  <c:v>44920.652777777781</c:v>
                </c:pt>
                <c:pt idx="5261">
                  <c:v>44920.65347222222</c:v>
                </c:pt>
                <c:pt idx="5262">
                  <c:v>44920.654166666667</c:v>
                </c:pt>
                <c:pt idx="5263">
                  <c:v>44920.654861111114</c:v>
                </c:pt>
                <c:pt idx="5264">
                  <c:v>44920.655555555553</c:v>
                </c:pt>
                <c:pt idx="5265">
                  <c:v>44920.65625</c:v>
                </c:pt>
                <c:pt idx="5266">
                  <c:v>44920.656944444447</c:v>
                </c:pt>
                <c:pt idx="5267">
                  <c:v>44920.657638888886</c:v>
                </c:pt>
                <c:pt idx="5268">
                  <c:v>44920.658333333333</c:v>
                </c:pt>
                <c:pt idx="5269">
                  <c:v>44920.65902777778</c:v>
                </c:pt>
                <c:pt idx="5270">
                  <c:v>44920.659722222219</c:v>
                </c:pt>
                <c:pt idx="5271">
                  <c:v>44920.660416666666</c:v>
                </c:pt>
                <c:pt idx="5272">
                  <c:v>44920.661111111112</c:v>
                </c:pt>
                <c:pt idx="5273">
                  <c:v>44920.661805555559</c:v>
                </c:pt>
                <c:pt idx="5274">
                  <c:v>44920.662499999999</c:v>
                </c:pt>
                <c:pt idx="5275">
                  <c:v>44920.663194444445</c:v>
                </c:pt>
                <c:pt idx="5276">
                  <c:v>44920.663888888892</c:v>
                </c:pt>
                <c:pt idx="5277">
                  <c:v>44920.664583333331</c:v>
                </c:pt>
                <c:pt idx="5278">
                  <c:v>44920.665277777778</c:v>
                </c:pt>
                <c:pt idx="5279">
                  <c:v>44920.665972222225</c:v>
                </c:pt>
                <c:pt idx="5280">
                  <c:v>44920.666666666664</c:v>
                </c:pt>
                <c:pt idx="5281">
                  <c:v>44920.667361111111</c:v>
                </c:pt>
                <c:pt idx="5282">
                  <c:v>44920.668055555558</c:v>
                </c:pt>
                <c:pt idx="5283">
                  <c:v>44920.668749999997</c:v>
                </c:pt>
                <c:pt idx="5284">
                  <c:v>44920.669444444444</c:v>
                </c:pt>
                <c:pt idx="5285">
                  <c:v>44920.670138888891</c:v>
                </c:pt>
                <c:pt idx="5286">
                  <c:v>44920.67083333333</c:v>
                </c:pt>
                <c:pt idx="5287">
                  <c:v>44920.671527777777</c:v>
                </c:pt>
                <c:pt idx="5288">
                  <c:v>44920.672222222223</c:v>
                </c:pt>
                <c:pt idx="5289">
                  <c:v>44920.67291666667</c:v>
                </c:pt>
                <c:pt idx="5290">
                  <c:v>44920.673611111109</c:v>
                </c:pt>
                <c:pt idx="5291">
                  <c:v>44920.674305555556</c:v>
                </c:pt>
                <c:pt idx="5292">
                  <c:v>44920.675000000003</c:v>
                </c:pt>
                <c:pt idx="5293">
                  <c:v>44920.675694444442</c:v>
                </c:pt>
                <c:pt idx="5294">
                  <c:v>44920.676388888889</c:v>
                </c:pt>
                <c:pt idx="5295">
                  <c:v>44920.677083333336</c:v>
                </c:pt>
                <c:pt idx="5296">
                  <c:v>44920.677777777775</c:v>
                </c:pt>
                <c:pt idx="5297">
                  <c:v>44920.678472222222</c:v>
                </c:pt>
                <c:pt idx="5298">
                  <c:v>44920.679166666669</c:v>
                </c:pt>
                <c:pt idx="5299">
                  <c:v>44920.679861111108</c:v>
                </c:pt>
                <c:pt idx="5300">
                  <c:v>44920.680555555555</c:v>
                </c:pt>
                <c:pt idx="5301">
                  <c:v>44920.681250000001</c:v>
                </c:pt>
                <c:pt idx="5302">
                  <c:v>44920.681944444441</c:v>
                </c:pt>
                <c:pt idx="5303">
                  <c:v>44920.682638888888</c:v>
                </c:pt>
                <c:pt idx="5304">
                  <c:v>44920.683333333334</c:v>
                </c:pt>
                <c:pt idx="5305">
                  <c:v>44920.684027777781</c:v>
                </c:pt>
                <c:pt idx="5306">
                  <c:v>44920.68472222222</c:v>
                </c:pt>
                <c:pt idx="5307">
                  <c:v>44920.685416666667</c:v>
                </c:pt>
                <c:pt idx="5308">
                  <c:v>44920.686111111114</c:v>
                </c:pt>
                <c:pt idx="5309">
                  <c:v>44920.686805555553</c:v>
                </c:pt>
                <c:pt idx="5310">
                  <c:v>44920.6875</c:v>
                </c:pt>
                <c:pt idx="5311">
                  <c:v>44920.688194444447</c:v>
                </c:pt>
                <c:pt idx="5312">
                  <c:v>44920.688888888886</c:v>
                </c:pt>
                <c:pt idx="5313">
                  <c:v>44920.689583333333</c:v>
                </c:pt>
                <c:pt idx="5314">
                  <c:v>44920.69027777778</c:v>
                </c:pt>
                <c:pt idx="5315">
                  <c:v>44920.690972222219</c:v>
                </c:pt>
                <c:pt idx="5316">
                  <c:v>44920.691666666666</c:v>
                </c:pt>
                <c:pt idx="5317">
                  <c:v>44920.692361111112</c:v>
                </c:pt>
                <c:pt idx="5318">
                  <c:v>44920.693055555559</c:v>
                </c:pt>
                <c:pt idx="5319">
                  <c:v>44920.693749999999</c:v>
                </c:pt>
                <c:pt idx="5320">
                  <c:v>44920.694444444445</c:v>
                </c:pt>
                <c:pt idx="5321">
                  <c:v>44920.695138888892</c:v>
                </c:pt>
                <c:pt idx="5322">
                  <c:v>44920.695833333331</c:v>
                </c:pt>
                <c:pt idx="5323">
                  <c:v>44920.696527777778</c:v>
                </c:pt>
                <c:pt idx="5324">
                  <c:v>44920.697222222225</c:v>
                </c:pt>
                <c:pt idx="5325">
                  <c:v>44920.697916666664</c:v>
                </c:pt>
                <c:pt idx="5326">
                  <c:v>44920.698611111111</c:v>
                </c:pt>
                <c:pt idx="5327">
                  <c:v>44920.699305555558</c:v>
                </c:pt>
                <c:pt idx="5328">
                  <c:v>44920.7</c:v>
                </c:pt>
                <c:pt idx="5329">
                  <c:v>44920.700694444444</c:v>
                </c:pt>
                <c:pt idx="5330">
                  <c:v>44920.701388888891</c:v>
                </c:pt>
                <c:pt idx="5331">
                  <c:v>44920.70208333333</c:v>
                </c:pt>
                <c:pt idx="5332">
                  <c:v>44920.702777777777</c:v>
                </c:pt>
                <c:pt idx="5333">
                  <c:v>44920.703472222223</c:v>
                </c:pt>
                <c:pt idx="5334">
                  <c:v>44920.70416666667</c:v>
                </c:pt>
                <c:pt idx="5335">
                  <c:v>44920.704861111109</c:v>
                </c:pt>
                <c:pt idx="5336">
                  <c:v>44920.705555555556</c:v>
                </c:pt>
                <c:pt idx="5337">
                  <c:v>44920.706250000003</c:v>
                </c:pt>
                <c:pt idx="5338">
                  <c:v>44920.706944444442</c:v>
                </c:pt>
                <c:pt idx="5339">
                  <c:v>44920.707638888889</c:v>
                </c:pt>
                <c:pt idx="5340">
                  <c:v>44920.708333333336</c:v>
                </c:pt>
                <c:pt idx="5341">
                  <c:v>44920.709027777775</c:v>
                </c:pt>
                <c:pt idx="5342">
                  <c:v>44920.709722222222</c:v>
                </c:pt>
                <c:pt idx="5343">
                  <c:v>44920.710416666669</c:v>
                </c:pt>
                <c:pt idx="5344">
                  <c:v>44920.711111111108</c:v>
                </c:pt>
                <c:pt idx="5345">
                  <c:v>44920.711805555555</c:v>
                </c:pt>
                <c:pt idx="5346">
                  <c:v>44920.712500000001</c:v>
                </c:pt>
                <c:pt idx="5347">
                  <c:v>44920.713194444441</c:v>
                </c:pt>
                <c:pt idx="5348">
                  <c:v>44920.713888888888</c:v>
                </c:pt>
                <c:pt idx="5349">
                  <c:v>44920.714583333334</c:v>
                </c:pt>
                <c:pt idx="5350">
                  <c:v>44920.715277777781</c:v>
                </c:pt>
                <c:pt idx="5351">
                  <c:v>44920.71597222222</c:v>
                </c:pt>
                <c:pt idx="5352">
                  <c:v>44920.716666666667</c:v>
                </c:pt>
                <c:pt idx="5353">
                  <c:v>44920.717361111114</c:v>
                </c:pt>
                <c:pt idx="5354">
                  <c:v>44920.718055555553</c:v>
                </c:pt>
                <c:pt idx="5355">
                  <c:v>44920.71875</c:v>
                </c:pt>
                <c:pt idx="5356">
                  <c:v>44920.719444444447</c:v>
                </c:pt>
                <c:pt idx="5357">
                  <c:v>44920.720138888886</c:v>
                </c:pt>
                <c:pt idx="5358">
                  <c:v>44920.720833333333</c:v>
                </c:pt>
                <c:pt idx="5359">
                  <c:v>44920.72152777778</c:v>
                </c:pt>
                <c:pt idx="5360">
                  <c:v>44920.722222222219</c:v>
                </c:pt>
                <c:pt idx="5361">
                  <c:v>44920.722916666666</c:v>
                </c:pt>
                <c:pt idx="5362">
                  <c:v>44920.723611111112</c:v>
                </c:pt>
                <c:pt idx="5363">
                  <c:v>44920.724305555559</c:v>
                </c:pt>
                <c:pt idx="5364">
                  <c:v>44920.724999999999</c:v>
                </c:pt>
                <c:pt idx="5365">
                  <c:v>44920.725694444445</c:v>
                </c:pt>
                <c:pt idx="5366">
                  <c:v>44920.726388888892</c:v>
                </c:pt>
                <c:pt idx="5367">
                  <c:v>44920.727083333331</c:v>
                </c:pt>
                <c:pt idx="5368">
                  <c:v>44920.727777777778</c:v>
                </c:pt>
                <c:pt idx="5369">
                  <c:v>44920.728472222225</c:v>
                </c:pt>
                <c:pt idx="5370">
                  <c:v>44920.729166666664</c:v>
                </c:pt>
                <c:pt idx="5371">
                  <c:v>44920.729861111111</c:v>
                </c:pt>
                <c:pt idx="5372">
                  <c:v>44920.730555555558</c:v>
                </c:pt>
                <c:pt idx="5373">
                  <c:v>44920.731249999997</c:v>
                </c:pt>
                <c:pt idx="5374">
                  <c:v>44920.731944444444</c:v>
                </c:pt>
                <c:pt idx="5375">
                  <c:v>44920.732638888891</c:v>
                </c:pt>
                <c:pt idx="5376">
                  <c:v>44920.73333333333</c:v>
                </c:pt>
                <c:pt idx="5377">
                  <c:v>44920.734027777777</c:v>
                </c:pt>
                <c:pt idx="5378">
                  <c:v>44920.734722222223</c:v>
                </c:pt>
                <c:pt idx="5379">
                  <c:v>44920.73541666667</c:v>
                </c:pt>
                <c:pt idx="5380">
                  <c:v>44920.736111111109</c:v>
                </c:pt>
                <c:pt idx="5381">
                  <c:v>44920.736805555556</c:v>
                </c:pt>
                <c:pt idx="5382">
                  <c:v>44920.737500000003</c:v>
                </c:pt>
                <c:pt idx="5383">
                  <c:v>44920.738194444442</c:v>
                </c:pt>
                <c:pt idx="5384">
                  <c:v>44920.738888888889</c:v>
                </c:pt>
                <c:pt idx="5385">
                  <c:v>44920.739583333336</c:v>
                </c:pt>
                <c:pt idx="5386">
                  <c:v>44920.740277777775</c:v>
                </c:pt>
                <c:pt idx="5387">
                  <c:v>44920.740972222222</c:v>
                </c:pt>
                <c:pt idx="5388">
                  <c:v>44920.741666666669</c:v>
                </c:pt>
                <c:pt idx="5389">
                  <c:v>44920.742361111108</c:v>
                </c:pt>
                <c:pt idx="5390">
                  <c:v>44920.743055555555</c:v>
                </c:pt>
                <c:pt idx="5391">
                  <c:v>44920.743750000001</c:v>
                </c:pt>
                <c:pt idx="5392">
                  <c:v>44920.744444444441</c:v>
                </c:pt>
                <c:pt idx="5393">
                  <c:v>44920.745138888888</c:v>
                </c:pt>
                <c:pt idx="5394">
                  <c:v>44920.745833333334</c:v>
                </c:pt>
                <c:pt idx="5395">
                  <c:v>44920.746527777781</c:v>
                </c:pt>
                <c:pt idx="5396">
                  <c:v>44920.74722222222</c:v>
                </c:pt>
                <c:pt idx="5397">
                  <c:v>44920.747916666667</c:v>
                </c:pt>
                <c:pt idx="5398">
                  <c:v>44920.748611111114</c:v>
                </c:pt>
                <c:pt idx="5399">
                  <c:v>44920.749305555553</c:v>
                </c:pt>
                <c:pt idx="5400">
                  <c:v>44920.75</c:v>
                </c:pt>
                <c:pt idx="5401">
                  <c:v>44920.750694444447</c:v>
                </c:pt>
                <c:pt idx="5402">
                  <c:v>44920.751388888886</c:v>
                </c:pt>
                <c:pt idx="5403">
                  <c:v>44920.752083333333</c:v>
                </c:pt>
                <c:pt idx="5404">
                  <c:v>44920.75277777778</c:v>
                </c:pt>
                <c:pt idx="5405">
                  <c:v>44920.753472222219</c:v>
                </c:pt>
                <c:pt idx="5406">
                  <c:v>44920.754166666666</c:v>
                </c:pt>
                <c:pt idx="5407">
                  <c:v>44920.754861111112</c:v>
                </c:pt>
                <c:pt idx="5408">
                  <c:v>44920.755555555559</c:v>
                </c:pt>
                <c:pt idx="5409">
                  <c:v>44920.756249999999</c:v>
                </c:pt>
                <c:pt idx="5410">
                  <c:v>44920.756944444445</c:v>
                </c:pt>
                <c:pt idx="5411">
                  <c:v>44920.757638888892</c:v>
                </c:pt>
                <c:pt idx="5412">
                  <c:v>44920.758333333331</c:v>
                </c:pt>
                <c:pt idx="5413">
                  <c:v>44920.759027777778</c:v>
                </c:pt>
                <c:pt idx="5414">
                  <c:v>44920.759722222225</c:v>
                </c:pt>
                <c:pt idx="5415">
                  <c:v>44920.760416666664</c:v>
                </c:pt>
                <c:pt idx="5416">
                  <c:v>44920.761111111111</c:v>
                </c:pt>
                <c:pt idx="5417">
                  <c:v>44920.761805555558</c:v>
                </c:pt>
                <c:pt idx="5418">
                  <c:v>44920.762499999997</c:v>
                </c:pt>
                <c:pt idx="5419">
                  <c:v>44920.763194444444</c:v>
                </c:pt>
                <c:pt idx="5420">
                  <c:v>44920.763888888891</c:v>
                </c:pt>
                <c:pt idx="5421">
                  <c:v>44920.76458333333</c:v>
                </c:pt>
                <c:pt idx="5422">
                  <c:v>44920.765277777777</c:v>
                </c:pt>
                <c:pt idx="5423">
                  <c:v>44920.765972222223</c:v>
                </c:pt>
                <c:pt idx="5424">
                  <c:v>44920.76666666667</c:v>
                </c:pt>
                <c:pt idx="5425">
                  <c:v>44920.767361111109</c:v>
                </c:pt>
                <c:pt idx="5426">
                  <c:v>44920.768055555556</c:v>
                </c:pt>
                <c:pt idx="5427">
                  <c:v>44920.768750000003</c:v>
                </c:pt>
                <c:pt idx="5428">
                  <c:v>44920.769444444442</c:v>
                </c:pt>
                <c:pt idx="5429">
                  <c:v>44920.770138888889</c:v>
                </c:pt>
                <c:pt idx="5430">
                  <c:v>44920.770833333336</c:v>
                </c:pt>
                <c:pt idx="5431">
                  <c:v>44920.771527777775</c:v>
                </c:pt>
                <c:pt idx="5432">
                  <c:v>44920.772222222222</c:v>
                </c:pt>
                <c:pt idx="5433">
                  <c:v>44920.772916666669</c:v>
                </c:pt>
                <c:pt idx="5434">
                  <c:v>44920.773611111108</c:v>
                </c:pt>
                <c:pt idx="5435">
                  <c:v>44920.774305555555</c:v>
                </c:pt>
                <c:pt idx="5436">
                  <c:v>44920.775000000001</c:v>
                </c:pt>
                <c:pt idx="5437">
                  <c:v>44920.775694444441</c:v>
                </c:pt>
                <c:pt idx="5438">
                  <c:v>44920.776388888888</c:v>
                </c:pt>
                <c:pt idx="5439">
                  <c:v>44920.777083333334</c:v>
                </c:pt>
                <c:pt idx="5440">
                  <c:v>44920.777777777781</c:v>
                </c:pt>
                <c:pt idx="5441">
                  <c:v>44920.77847222222</c:v>
                </c:pt>
                <c:pt idx="5442">
                  <c:v>44920.779166666667</c:v>
                </c:pt>
                <c:pt idx="5443">
                  <c:v>44920.779861111114</c:v>
                </c:pt>
                <c:pt idx="5444">
                  <c:v>44920.780555555553</c:v>
                </c:pt>
                <c:pt idx="5445">
                  <c:v>44920.78125</c:v>
                </c:pt>
                <c:pt idx="5446">
                  <c:v>44920.781944444447</c:v>
                </c:pt>
                <c:pt idx="5447">
                  <c:v>44920.782638888886</c:v>
                </c:pt>
                <c:pt idx="5448">
                  <c:v>44920.783333333333</c:v>
                </c:pt>
                <c:pt idx="5449">
                  <c:v>44920.78402777778</c:v>
                </c:pt>
                <c:pt idx="5450">
                  <c:v>44920.784722222219</c:v>
                </c:pt>
                <c:pt idx="5451">
                  <c:v>44920.785416666666</c:v>
                </c:pt>
                <c:pt idx="5452">
                  <c:v>44920.786111111112</c:v>
                </c:pt>
                <c:pt idx="5453">
                  <c:v>44920.786805555559</c:v>
                </c:pt>
                <c:pt idx="5454">
                  <c:v>44920.787499999999</c:v>
                </c:pt>
                <c:pt idx="5455">
                  <c:v>44920.788194444445</c:v>
                </c:pt>
                <c:pt idx="5456">
                  <c:v>44920.788888888892</c:v>
                </c:pt>
                <c:pt idx="5457">
                  <c:v>44920.789583333331</c:v>
                </c:pt>
                <c:pt idx="5458">
                  <c:v>44920.790277777778</c:v>
                </c:pt>
                <c:pt idx="5459">
                  <c:v>44920.790972222225</c:v>
                </c:pt>
                <c:pt idx="5460">
                  <c:v>44920.791666666664</c:v>
                </c:pt>
                <c:pt idx="5461">
                  <c:v>44920.792361111111</c:v>
                </c:pt>
                <c:pt idx="5462">
                  <c:v>44920.793055555558</c:v>
                </c:pt>
                <c:pt idx="5463">
                  <c:v>44920.793749999997</c:v>
                </c:pt>
                <c:pt idx="5464">
                  <c:v>44920.794444444444</c:v>
                </c:pt>
                <c:pt idx="5465">
                  <c:v>44920.795138888891</c:v>
                </c:pt>
                <c:pt idx="5466">
                  <c:v>44920.79583333333</c:v>
                </c:pt>
                <c:pt idx="5467">
                  <c:v>44920.796527777777</c:v>
                </c:pt>
                <c:pt idx="5468">
                  <c:v>44920.797222222223</c:v>
                </c:pt>
                <c:pt idx="5469">
                  <c:v>44920.79791666667</c:v>
                </c:pt>
                <c:pt idx="5470">
                  <c:v>44920.798611111109</c:v>
                </c:pt>
                <c:pt idx="5471">
                  <c:v>44920.799305555556</c:v>
                </c:pt>
                <c:pt idx="5472">
                  <c:v>44920.800000000003</c:v>
                </c:pt>
                <c:pt idx="5473">
                  <c:v>44920.800694444442</c:v>
                </c:pt>
                <c:pt idx="5474">
                  <c:v>44920.801388888889</c:v>
                </c:pt>
                <c:pt idx="5475">
                  <c:v>44920.802083333336</c:v>
                </c:pt>
                <c:pt idx="5476">
                  <c:v>44920.802777777775</c:v>
                </c:pt>
                <c:pt idx="5477">
                  <c:v>44920.803472222222</c:v>
                </c:pt>
                <c:pt idx="5478">
                  <c:v>44920.804166666669</c:v>
                </c:pt>
                <c:pt idx="5479">
                  <c:v>44920.804861111108</c:v>
                </c:pt>
                <c:pt idx="5480">
                  <c:v>44920.805555555555</c:v>
                </c:pt>
                <c:pt idx="5481">
                  <c:v>44920.806250000001</c:v>
                </c:pt>
                <c:pt idx="5482">
                  <c:v>44920.806944444441</c:v>
                </c:pt>
                <c:pt idx="5483">
                  <c:v>44920.807638888888</c:v>
                </c:pt>
                <c:pt idx="5484">
                  <c:v>44920.808333333334</c:v>
                </c:pt>
                <c:pt idx="5485">
                  <c:v>44920.809027777781</c:v>
                </c:pt>
                <c:pt idx="5486">
                  <c:v>44920.80972222222</c:v>
                </c:pt>
                <c:pt idx="5487">
                  <c:v>44920.810416666667</c:v>
                </c:pt>
                <c:pt idx="5488">
                  <c:v>44920.811111111114</c:v>
                </c:pt>
                <c:pt idx="5489">
                  <c:v>44920.811805555553</c:v>
                </c:pt>
                <c:pt idx="5490">
                  <c:v>44920.8125</c:v>
                </c:pt>
                <c:pt idx="5491">
                  <c:v>44920.813194444447</c:v>
                </c:pt>
                <c:pt idx="5492">
                  <c:v>44920.813888888886</c:v>
                </c:pt>
                <c:pt idx="5493">
                  <c:v>44920.814583333333</c:v>
                </c:pt>
                <c:pt idx="5494">
                  <c:v>44920.81527777778</c:v>
                </c:pt>
                <c:pt idx="5495">
                  <c:v>44920.815972222219</c:v>
                </c:pt>
                <c:pt idx="5496">
                  <c:v>44920.816666666666</c:v>
                </c:pt>
                <c:pt idx="5497">
                  <c:v>44920.817361111112</c:v>
                </c:pt>
                <c:pt idx="5498">
                  <c:v>44920.818055555559</c:v>
                </c:pt>
                <c:pt idx="5499">
                  <c:v>44920.818749999999</c:v>
                </c:pt>
                <c:pt idx="5500">
                  <c:v>44920.819444444445</c:v>
                </c:pt>
                <c:pt idx="5501">
                  <c:v>44920.820138888892</c:v>
                </c:pt>
                <c:pt idx="5502">
                  <c:v>44920.820833333331</c:v>
                </c:pt>
                <c:pt idx="5503">
                  <c:v>44920.821527777778</c:v>
                </c:pt>
                <c:pt idx="5504">
                  <c:v>44920.822222222225</c:v>
                </c:pt>
                <c:pt idx="5505">
                  <c:v>44920.822916666664</c:v>
                </c:pt>
                <c:pt idx="5506">
                  <c:v>44920.823611111111</c:v>
                </c:pt>
                <c:pt idx="5507">
                  <c:v>44920.824305555558</c:v>
                </c:pt>
                <c:pt idx="5508">
                  <c:v>44920.824999999997</c:v>
                </c:pt>
                <c:pt idx="5509">
                  <c:v>44920.825694444444</c:v>
                </c:pt>
                <c:pt idx="5510">
                  <c:v>44920.826388888891</c:v>
                </c:pt>
                <c:pt idx="5511">
                  <c:v>44920.82708333333</c:v>
                </c:pt>
                <c:pt idx="5512">
                  <c:v>44920.827777777777</c:v>
                </c:pt>
                <c:pt idx="5513">
                  <c:v>44920.828472222223</c:v>
                </c:pt>
                <c:pt idx="5514">
                  <c:v>44920.82916666667</c:v>
                </c:pt>
                <c:pt idx="5515">
                  <c:v>44920.829861111109</c:v>
                </c:pt>
                <c:pt idx="5516">
                  <c:v>44920.830555555556</c:v>
                </c:pt>
                <c:pt idx="5517">
                  <c:v>44920.831250000003</c:v>
                </c:pt>
                <c:pt idx="5518">
                  <c:v>44920.831944444442</c:v>
                </c:pt>
                <c:pt idx="5519">
                  <c:v>44920.832638888889</c:v>
                </c:pt>
                <c:pt idx="5520">
                  <c:v>44920.833333333336</c:v>
                </c:pt>
                <c:pt idx="5521">
                  <c:v>44920.834027777775</c:v>
                </c:pt>
                <c:pt idx="5522">
                  <c:v>44920.834722222222</c:v>
                </c:pt>
                <c:pt idx="5523">
                  <c:v>44920.835416666669</c:v>
                </c:pt>
                <c:pt idx="5524">
                  <c:v>44920.836111111108</c:v>
                </c:pt>
                <c:pt idx="5525">
                  <c:v>44920.836805555555</c:v>
                </c:pt>
                <c:pt idx="5526">
                  <c:v>44920.837500000001</c:v>
                </c:pt>
                <c:pt idx="5527">
                  <c:v>44920.838194444441</c:v>
                </c:pt>
                <c:pt idx="5528">
                  <c:v>44920.838888888888</c:v>
                </c:pt>
                <c:pt idx="5529">
                  <c:v>44920.839583333334</c:v>
                </c:pt>
                <c:pt idx="5530">
                  <c:v>44920.840277777781</c:v>
                </c:pt>
                <c:pt idx="5531">
                  <c:v>44920.84097222222</c:v>
                </c:pt>
                <c:pt idx="5532">
                  <c:v>44920.841666666667</c:v>
                </c:pt>
                <c:pt idx="5533">
                  <c:v>44920.842361111114</c:v>
                </c:pt>
                <c:pt idx="5534">
                  <c:v>44920.843055555553</c:v>
                </c:pt>
                <c:pt idx="5535">
                  <c:v>44920.84375</c:v>
                </c:pt>
                <c:pt idx="5536">
                  <c:v>44920.844444444447</c:v>
                </c:pt>
                <c:pt idx="5537">
                  <c:v>44920.845138888886</c:v>
                </c:pt>
                <c:pt idx="5538">
                  <c:v>44920.845833333333</c:v>
                </c:pt>
                <c:pt idx="5539">
                  <c:v>44920.84652777778</c:v>
                </c:pt>
                <c:pt idx="5540">
                  <c:v>44920.847222222219</c:v>
                </c:pt>
                <c:pt idx="5541">
                  <c:v>44920.847916666666</c:v>
                </c:pt>
                <c:pt idx="5542">
                  <c:v>44920.848611111112</c:v>
                </c:pt>
                <c:pt idx="5543">
                  <c:v>44920.849305555559</c:v>
                </c:pt>
                <c:pt idx="5544">
                  <c:v>44920.85</c:v>
                </c:pt>
                <c:pt idx="5545">
                  <c:v>44920.850694444445</c:v>
                </c:pt>
                <c:pt idx="5546">
                  <c:v>44920.851388888892</c:v>
                </c:pt>
                <c:pt idx="5547">
                  <c:v>44920.852083333331</c:v>
                </c:pt>
                <c:pt idx="5548">
                  <c:v>44920.852777777778</c:v>
                </c:pt>
                <c:pt idx="5549">
                  <c:v>44920.853472222225</c:v>
                </c:pt>
                <c:pt idx="5550">
                  <c:v>44920.854166666664</c:v>
                </c:pt>
                <c:pt idx="5551">
                  <c:v>44920.854861111111</c:v>
                </c:pt>
                <c:pt idx="5552">
                  <c:v>44920.855555555558</c:v>
                </c:pt>
                <c:pt idx="5553">
                  <c:v>44920.856249999997</c:v>
                </c:pt>
                <c:pt idx="5554">
                  <c:v>44920.856944444444</c:v>
                </c:pt>
                <c:pt idx="5555">
                  <c:v>44920.857638888891</c:v>
                </c:pt>
                <c:pt idx="5556">
                  <c:v>44920.85833333333</c:v>
                </c:pt>
                <c:pt idx="5557">
                  <c:v>44920.859027777777</c:v>
                </c:pt>
                <c:pt idx="5558">
                  <c:v>44920.859722222223</c:v>
                </c:pt>
                <c:pt idx="5559">
                  <c:v>44920.86041666667</c:v>
                </c:pt>
                <c:pt idx="5560">
                  <c:v>44920.861111111109</c:v>
                </c:pt>
                <c:pt idx="5561">
                  <c:v>44920.861805555556</c:v>
                </c:pt>
                <c:pt idx="5562">
                  <c:v>44920.862500000003</c:v>
                </c:pt>
                <c:pt idx="5563">
                  <c:v>44920.863194444442</c:v>
                </c:pt>
                <c:pt idx="5564">
                  <c:v>44920.863888888889</c:v>
                </c:pt>
                <c:pt idx="5565">
                  <c:v>44920.864583333336</c:v>
                </c:pt>
                <c:pt idx="5566">
                  <c:v>44920.865277777775</c:v>
                </c:pt>
                <c:pt idx="5567">
                  <c:v>44920.865972222222</c:v>
                </c:pt>
                <c:pt idx="5568">
                  <c:v>44920.866666666669</c:v>
                </c:pt>
                <c:pt idx="5569">
                  <c:v>44920.867361111108</c:v>
                </c:pt>
                <c:pt idx="5570">
                  <c:v>44920.868055555555</c:v>
                </c:pt>
                <c:pt idx="5571">
                  <c:v>44920.868750000001</c:v>
                </c:pt>
                <c:pt idx="5572">
                  <c:v>44920.869444444441</c:v>
                </c:pt>
                <c:pt idx="5573">
                  <c:v>44920.870138888888</c:v>
                </c:pt>
                <c:pt idx="5574">
                  <c:v>44920.870833333334</c:v>
                </c:pt>
                <c:pt idx="5575">
                  <c:v>44920.871527777781</c:v>
                </c:pt>
                <c:pt idx="5576">
                  <c:v>44920.87222222222</c:v>
                </c:pt>
                <c:pt idx="5577">
                  <c:v>44920.872916666667</c:v>
                </c:pt>
                <c:pt idx="5578">
                  <c:v>44920.873611111114</c:v>
                </c:pt>
                <c:pt idx="5579">
                  <c:v>44920.874305555553</c:v>
                </c:pt>
                <c:pt idx="5580">
                  <c:v>44920.875</c:v>
                </c:pt>
                <c:pt idx="5581">
                  <c:v>44920.875694444447</c:v>
                </c:pt>
                <c:pt idx="5582">
                  <c:v>44920.876388888886</c:v>
                </c:pt>
                <c:pt idx="5583">
                  <c:v>44920.877083333333</c:v>
                </c:pt>
                <c:pt idx="5584">
                  <c:v>44920.87777777778</c:v>
                </c:pt>
                <c:pt idx="5585">
                  <c:v>44920.878472222219</c:v>
                </c:pt>
                <c:pt idx="5586">
                  <c:v>44920.879166666666</c:v>
                </c:pt>
                <c:pt idx="5587">
                  <c:v>44920.879861111112</c:v>
                </c:pt>
                <c:pt idx="5588">
                  <c:v>44920.880555555559</c:v>
                </c:pt>
                <c:pt idx="5589">
                  <c:v>44920.881249999999</c:v>
                </c:pt>
                <c:pt idx="5590">
                  <c:v>44920.881944444445</c:v>
                </c:pt>
                <c:pt idx="5591">
                  <c:v>44920.882638888892</c:v>
                </c:pt>
                <c:pt idx="5592">
                  <c:v>44920.883333333331</c:v>
                </c:pt>
                <c:pt idx="5593">
                  <c:v>44920.884027777778</c:v>
                </c:pt>
                <c:pt idx="5594">
                  <c:v>44920.884722222225</c:v>
                </c:pt>
                <c:pt idx="5595">
                  <c:v>44920.885416666664</c:v>
                </c:pt>
                <c:pt idx="5596">
                  <c:v>44920.886111111111</c:v>
                </c:pt>
                <c:pt idx="5597">
                  <c:v>44920.886805555558</c:v>
                </c:pt>
                <c:pt idx="5598">
                  <c:v>44920.887499999997</c:v>
                </c:pt>
                <c:pt idx="5599">
                  <c:v>44920.888194444444</c:v>
                </c:pt>
                <c:pt idx="5600">
                  <c:v>44920.888888888891</c:v>
                </c:pt>
                <c:pt idx="5601">
                  <c:v>44920.88958333333</c:v>
                </c:pt>
                <c:pt idx="5602">
                  <c:v>44920.890277777777</c:v>
                </c:pt>
                <c:pt idx="5603">
                  <c:v>44920.890972222223</c:v>
                </c:pt>
                <c:pt idx="5604">
                  <c:v>44920.89166666667</c:v>
                </c:pt>
                <c:pt idx="5605">
                  <c:v>44920.892361111109</c:v>
                </c:pt>
                <c:pt idx="5606">
                  <c:v>44920.893055555556</c:v>
                </c:pt>
                <c:pt idx="5607">
                  <c:v>44920.893750000003</c:v>
                </c:pt>
                <c:pt idx="5608">
                  <c:v>44920.894444444442</c:v>
                </c:pt>
                <c:pt idx="5609">
                  <c:v>44920.895138888889</c:v>
                </c:pt>
                <c:pt idx="5610">
                  <c:v>44920.895833333336</c:v>
                </c:pt>
                <c:pt idx="5611">
                  <c:v>44920.896527777775</c:v>
                </c:pt>
                <c:pt idx="5612">
                  <c:v>44920.897222222222</c:v>
                </c:pt>
                <c:pt idx="5613">
                  <c:v>44920.897916666669</c:v>
                </c:pt>
                <c:pt idx="5614">
                  <c:v>44920.898611111108</c:v>
                </c:pt>
                <c:pt idx="5615">
                  <c:v>44920.899305555555</c:v>
                </c:pt>
                <c:pt idx="5616">
                  <c:v>44920.9</c:v>
                </c:pt>
                <c:pt idx="5617">
                  <c:v>44920.900694444441</c:v>
                </c:pt>
                <c:pt idx="5618">
                  <c:v>44920.901388888888</c:v>
                </c:pt>
                <c:pt idx="5619">
                  <c:v>44920.902083333334</c:v>
                </c:pt>
                <c:pt idx="5620">
                  <c:v>44920.902777777781</c:v>
                </c:pt>
                <c:pt idx="5621">
                  <c:v>44920.90347222222</c:v>
                </c:pt>
                <c:pt idx="5622">
                  <c:v>44920.904166666667</c:v>
                </c:pt>
                <c:pt idx="5623">
                  <c:v>44920.904861111114</c:v>
                </c:pt>
                <c:pt idx="5624">
                  <c:v>44920.905555555553</c:v>
                </c:pt>
                <c:pt idx="5625">
                  <c:v>44920.90625</c:v>
                </c:pt>
                <c:pt idx="5626">
                  <c:v>44920.906944444447</c:v>
                </c:pt>
                <c:pt idx="5627">
                  <c:v>44920.907638888886</c:v>
                </c:pt>
                <c:pt idx="5628">
                  <c:v>44920.908333333333</c:v>
                </c:pt>
                <c:pt idx="5629">
                  <c:v>44920.90902777778</c:v>
                </c:pt>
                <c:pt idx="5630">
                  <c:v>44920.909722222219</c:v>
                </c:pt>
                <c:pt idx="5631">
                  <c:v>44920.910416666666</c:v>
                </c:pt>
                <c:pt idx="5632">
                  <c:v>44920.911111111112</c:v>
                </c:pt>
                <c:pt idx="5633">
                  <c:v>44920.911805555559</c:v>
                </c:pt>
                <c:pt idx="5634">
                  <c:v>44920.912499999999</c:v>
                </c:pt>
                <c:pt idx="5635">
                  <c:v>44920.913194444445</c:v>
                </c:pt>
                <c:pt idx="5636">
                  <c:v>44920.913888888892</c:v>
                </c:pt>
                <c:pt idx="5637">
                  <c:v>44920.914583333331</c:v>
                </c:pt>
                <c:pt idx="5638">
                  <c:v>44920.915277777778</c:v>
                </c:pt>
                <c:pt idx="5639">
                  <c:v>44920.915972222225</c:v>
                </c:pt>
                <c:pt idx="5640">
                  <c:v>44920.916666666664</c:v>
                </c:pt>
                <c:pt idx="5641">
                  <c:v>44920.917361111111</c:v>
                </c:pt>
                <c:pt idx="5642">
                  <c:v>44920.918055555558</c:v>
                </c:pt>
                <c:pt idx="5643">
                  <c:v>44920.918749999997</c:v>
                </c:pt>
                <c:pt idx="5644">
                  <c:v>44920.919444444444</c:v>
                </c:pt>
                <c:pt idx="5645">
                  <c:v>44920.920138888891</c:v>
                </c:pt>
                <c:pt idx="5646">
                  <c:v>44920.92083333333</c:v>
                </c:pt>
                <c:pt idx="5647">
                  <c:v>44920.921527777777</c:v>
                </c:pt>
                <c:pt idx="5648">
                  <c:v>44920.922222222223</c:v>
                </c:pt>
                <c:pt idx="5649">
                  <c:v>44920.92291666667</c:v>
                </c:pt>
                <c:pt idx="5650">
                  <c:v>44920.923611111109</c:v>
                </c:pt>
                <c:pt idx="5651">
                  <c:v>44920.924305555556</c:v>
                </c:pt>
                <c:pt idx="5652">
                  <c:v>44920.925000000003</c:v>
                </c:pt>
                <c:pt idx="5653">
                  <c:v>44920.925694444442</c:v>
                </c:pt>
                <c:pt idx="5654">
                  <c:v>44920.926388888889</c:v>
                </c:pt>
                <c:pt idx="5655">
                  <c:v>44920.927083333336</c:v>
                </c:pt>
                <c:pt idx="5656">
                  <c:v>44920.927777777775</c:v>
                </c:pt>
                <c:pt idx="5657">
                  <c:v>44920.928472222222</c:v>
                </c:pt>
                <c:pt idx="5658">
                  <c:v>44920.929166666669</c:v>
                </c:pt>
                <c:pt idx="5659">
                  <c:v>44920.929861111108</c:v>
                </c:pt>
                <c:pt idx="5660">
                  <c:v>44920.930555555555</c:v>
                </c:pt>
                <c:pt idx="5661">
                  <c:v>44920.931250000001</c:v>
                </c:pt>
                <c:pt idx="5662">
                  <c:v>44920.931944444441</c:v>
                </c:pt>
                <c:pt idx="5663">
                  <c:v>44920.932638888888</c:v>
                </c:pt>
                <c:pt idx="5664">
                  <c:v>44920.933333333334</c:v>
                </c:pt>
                <c:pt idx="5665">
                  <c:v>44920.934027777781</c:v>
                </c:pt>
                <c:pt idx="5666">
                  <c:v>44920.93472222222</c:v>
                </c:pt>
                <c:pt idx="5667">
                  <c:v>44920.935416666667</c:v>
                </c:pt>
                <c:pt idx="5668">
                  <c:v>44920.936111111114</c:v>
                </c:pt>
                <c:pt idx="5669">
                  <c:v>44920.936805555553</c:v>
                </c:pt>
                <c:pt idx="5670">
                  <c:v>44920.9375</c:v>
                </c:pt>
                <c:pt idx="5671">
                  <c:v>44920.938194444447</c:v>
                </c:pt>
                <c:pt idx="5672">
                  <c:v>44920.938888888886</c:v>
                </c:pt>
                <c:pt idx="5673">
                  <c:v>44920.939583333333</c:v>
                </c:pt>
                <c:pt idx="5674">
                  <c:v>44920.94027777778</c:v>
                </c:pt>
                <c:pt idx="5675">
                  <c:v>44920.940972222219</c:v>
                </c:pt>
                <c:pt idx="5676">
                  <c:v>44920.941666666666</c:v>
                </c:pt>
                <c:pt idx="5677">
                  <c:v>44920.942361111112</c:v>
                </c:pt>
                <c:pt idx="5678">
                  <c:v>44920.943055555559</c:v>
                </c:pt>
                <c:pt idx="5679">
                  <c:v>44920.943749999999</c:v>
                </c:pt>
                <c:pt idx="5680">
                  <c:v>44920.944444444445</c:v>
                </c:pt>
                <c:pt idx="5681">
                  <c:v>44920.945138888892</c:v>
                </c:pt>
                <c:pt idx="5682">
                  <c:v>44920.945833333331</c:v>
                </c:pt>
                <c:pt idx="5683">
                  <c:v>44920.946527777778</c:v>
                </c:pt>
                <c:pt idx="5684">
                  <c:v>44920.947222222225</c:v>
                </c:pt>
                <c:pt idx="5685">
                  <c:v>44920.947916666664</c:v>
                </c:pt>
                <c:pt idx="5686">
                  <c:v>44920.948611111111</c:v>
                </c:pt>
                <c:pt idx="5687">
                  <c:v>44920.949305555558</c:v>
                </c:pt>
                <c:pt idx="5688">
                  <c:v>44920.95</c:v>
                </c:pt>
                <c:pt idx="5689">
                  <c:v>44920.950694444444</c:v>
                </c:pt>
                <c:pt idx="5690">
                  <c:v>44920.951388888891</c:v>
                </c:pt>
                <c:pt idx="5691">
                  <c:v>44920.95208333333</c:v>
                </c:pt>
                <c:pt idx="5692">
                  <c:v>44920.952777777777</c:v>
                </c:pt>
                <c:pt idx="5693">
                  <c:v>44920.953472222223</c:v>
                </c:pt>
                <c:pt idx="5694">
                  <c:v>44920.95416666667</c:v>
                </c:pt>
                <c:pt idx="5695">
                  <c:v>44920.954861111109</c:v>
                </c:pt>
                <c:pt idx="5696">
                  <c:v>44920.955555555556</c:v>
                </c:pt>
                <c:pt idx="5697">
                  <c:v>44920.956250000003</c:v>
                </c:pt>
                <c:pt idx="5698">
                  <c:v>44920.956944444442</c:v>
                </c:pt>
                <c:pt idx="5699">
                  <c:v>44920.957638888889</c:v>
                </c:pt>
                <c:pt idx="5700">
                  <c:v>44920.958333333336</c:v>
                </c:pt>
                <c:pt idx="5701">
                  <c:v>44920.959027777775</c:v>
                </c:pt>
                <c:pt idx="5702">
                  <c:v>44920.959722222222</c:v>
                </c:pt>
                <c:pt idx="5703">
                  <c:v>44920.960416666669</c:v>
                </c:pt>
                <c:pt idx="5704">
                  <c:v>44920.961111111108</c:v>
                </c:pt>
                <c:pt idx="5705">
                  <c:v>44920.961805555555</c:v>
                </c:pt>
                <c:pt idx="5706">
                  <c:v>44920.962500000001</c:v>
                </c:pt>
                <c:pt idx="5707">
                  <c:v>44920.963194444441</c:v>
                </c:pt>
                <c:pt idx="5708">
                  <c:v>44920.963888888888</c:v>
                </c:pt>
                <c:pt idx="5709">
                  <c:v>44920.964583333334</c:v>
                </c:pt>
                <c:pt idx="5710">
                  <c:v>44920.965277777781</c:v>
                </c:pt>
                <c:pt idx="5711">
                  <c:v>44920.96597222222</c:v>
                </c:pt>
                <c:pt idx="5712">
                  <c:v>44920.966666666667</c:v>
                </c:pt>
                <c:pt idx="5713">
                  <c:v>44920.967361111114</c:v>
                </c:pt>
                <c:pt idx="5714">
                  <c:v>44920.968055555553</c:v>
                </c:pt>
                <c:pt idx="5715">
                  <c:v>44920.96875</c:v>
                </c:pt>
                <c:pt idx="5716">
                  <c:v>44920.969444444447</c:v>
                </c:pt>
                <c:pt idx="5717">
                  <c:v>44920.970138888886</c:v>
                </c:pt>
                <c:pt idx="5718">
                  <c:v>44920.970833333333</c:v>
                </c:pt>
                <c:pt idx="5719">
                  <c:v>44920.97152777778</c:v>
                </c:pt>
                <c:pt idx="5720">
                  <c:v>44920.972222222219</c:v>
                </c:pt>
                <c:pt idx="5721">
                  <c:v>44920.972916666666</c:v>
                </c:pt>
                <c:pt idx="5722">
                  <c:v>44920.973611111112</c:v>
                </c:pt>
                <c:pt idx="5723">
                  <c:v>44920.974305555559</c:v>
                </c:pt>
                <c:pt idx="5724">
                  <c:v>44920.974999999999</c:v>
                </c:pt>
                <c:pt idx="5725">
                  <c:v>44920.975694444445</c:v>
                </c:pt>
                <c:pt idx="5726">
                  <c:v>44920.976388888892</c:v>
                </c:pt>
                <c:pt idx="5727">
                  <c:v>44920.977083333331</c:v>
                </c:pt>
                <c:pt idx="5728">
                  <c:v>44920.977777777778</c:v>
                </c:pt>
                <c:pt idx="5729">
                  <c:v>44920.978472222225</c:v>
                </c:pt>
                <c:pt idx="5730">
                  <c:v>44920.979166666664</c:v>
                </c:pt>
                <c:pt idx="5731">
                  <c:v>44920.979861111111</c:v>
                </c:pt>
                <c:pt idx="5732">
                  <c:v>44920.980555555558</c:v>
                </c:pt>
                <c:pt idx="5733">
                  <c:v>44920.981249999997</c:v>
                </c:pt>
                <c:pt idx="5734">
                  <c:v>44920.981944444444</c:v>
                </c:pt>
                <c:pt idx="5735">
                  <c:v>44920.982638888891</c:v>
                </c:pt>
                <c:pt idx="5736">
                  <c:v>44920.98333333333</c:v>
                </c:pt>
                <c:pt idx="5737">
                  <c:v>44920.984027777777</c:v>
                </c:pt>
                <c:pt idx="5738">
                  <c:v>44920.984722222223</c:v>
                </c:pt>
                <c:pt idx="5739">
                  <c:v>44920.98541666667</c:v>
                </c:pt>
                <c:pt idx="5740">
                  <c:v>44920.986111111109</c:v>
                </c:pt>
                <c:pt idx="5741">
                  <c:v>44920.986805555556</c:v>
                </c:pt>
                <c:pt idx="5742">
                  <c:v>44920.987500000003</c:v>
                </c:pt>
                <c:pt idx="5743">
                  <c:v>44920.988194444442</c:v>
                </c:pt>
                <c:pt idx="5744">
                  <c:v>44920.988888888889</c:v>
                </c:pt>
                <c:pt idx="5745">
                  <c:v>44920.989583333336</c:v>
                </c:pt>
                <c:pt idx="5746">
                  <c:v>44920.990277777775</c:v>
                </c:pt>
                <c:pt idx="5747">
                  <c:v>44920.990972222222</c:v>
                </c:pt>
                <c:pt idx="5748">
                  <c:v>44920.991666666669</c:v>
                </c:pt>
                <c:pt idx="5749">
                  <c:v>44920.992361111108</c:v>
                </c:pt>
                <c:pt idx="5750">
                  <c:v>44920.993055555555</c:v>
                </c:pt>
                <c:pt idx="5751">
                  <c:v>44920.993750000001</c:v>
                </c:pt>
                <c:pt idx="5752">
                  <c:v>44920.994444444441</c:v>
                </c:pt>
                <c:pt idx="5753">
                  <c:v>44920.995138888888</c:v>
                </c:pt>
                <c:pt idx="5754">
                  <c:v>44920.995833333334</c:v>
                </c:pt>
                <c:pt idx="5755">
                  <c:v>44920.996527777781</c:v>
                </c:pt>
                <c:pt idx="5756">
                  <c:v>44920.99722222222</c:v>
                </c:pt>
                <c:pt idx="5757">
                  <c:v>44920.997916666667</c:v>
                </c:pt>
                <c:pt idx="5758">
                  <c:v>44920.998611111114</c:v>
                </c:pt>
                <c:pt idx="5759">
                  <c:v>44920.999305555553</c:v>
                </c:pt>
                <c:pt idx="5760">
                  <c:v>44921</c:v>
                </c:pt>
              </c:numCache>
            </c:numRef>
          </c:cat>
          <c:val>
            <c:numRef>
              <c:f>Grid!$H$2:$H$5762</c:f>
              <c:numCache>
                <c:formatCode>General</c:formatCode>
                <c:ptCount val="5761"/>
                <c:pt idx="0">
                  <c:v>0</c:v>
                </c:pt>
                <c:pt idx="1">
                  <c:v>0</c:v>
                </c:pt>
                <c:pt idx="2">
                  <c:v>0</c:v>
                </c:pt>
                <c:pt idx="3">
                  <c:v>0</c:v>
                </c:pt>
                <c:pt idx="4">
                  <c:v>0</c:v>
                </c:pt>
                <c:pt idx="5">
                  <c:v>0</c:v>
                </c:pt>
                <c:pt idx="6">
                  <c:v>0</c:v>
                </c:pt>
                <c:pt idx="7">
                  <c:v>15.736041069030762</c:v>
                </c:pt>
                <c:pt idx="8">
                  <c:v>19.279863357543945</c:v>
                </c:pt>
                <c:pt idx="9">
                  <c:v>19.213691711425781</c:v>
                </c:pt>
                <c:pt idx="10">
                  <c:v>19.051868438720703</c:v>
                </c:pt>
                <c:pt idx="11">
                  <c:v>19.379673004150391</c:v>
                </c:pt>
                <c:pt idx="12">
                  <c:v>19.663625717163086</c:v>
                </c:pt>
                <c:pt idx="13">
                  <c:v>19.733850479125977</c:v>
                </c:pt>
                <c:pt idx="14">
                  <c:v>19.770488739013672</c:v>
                </c:pt>
                <c:pt idx="15">
                  <c:v>19.761329650878906</c:v>
                </c:pt>
                <c:pt idx="16">
                  <c:v>19.401046752929688</c:v>
                </c:pt>
                <c:pt idx="17">
                  <c:v>18.894207000732422</c:v>
                </c:pt>
                <c:pt idx="18">
                  <c:v>18.88404655456543</c:v>
                </c:pt>
                <c:pt idx="19">
                  <c:v>19.190372467041016</c:v>
                </c:pt>
                <c:pt idx="20">
                  <c:v>19.223957061767578</c:v>
                </c:pt>
                <c:pt idx="21">
                  <c:v>18.982749938964844</c:v>
                </c:pt>
                <c:pt idx="22">
                  <c:v>18.955270767211914</c:v>
                </c:pt>
                <c:pt idx="23">
                  <c:v>19.061029434204102</c:v>
                </c:pt>
                <c:pt idx="24">
                  <c:v>19.250329971313477</c:v>
                </c:pt>
                <c:pt idx="25">
                  <c:v>19.384674072265625</c:v>
                </c:pt>
                <c:pt idx="26">
                  <c:v>19.277809143066406</c:v>
                </c:pt>
                <c:pt idx="27">
                  <c:v>19.124147415161133</c:v>
                </c:pt>
                <c:pt idx="28">
                  <c:v>19.120615005493164</c:v>
                </c:pt>
                <c:pt idx="29">
                  <c:v>19.316022872924805</c:v>
                </c:pt>
                <c:pt idx="30">
                  <c:v>18.912994384765625</c:v>
                </c:pt>
                <c:pt idx="31">
                  <c:v>18.882461547851563</c:v>
                </c:pt>
                <c:pt idx="32">
                  <c:v>19.138933181762695</c:v>
                </c:pt>
                <c:pt idx="33">
                  <c:v>18.974058151245117</c:v>
                </c:pt>
                <c:pt idx="34">
                  <c:v>18.864141464233398</c:v>
                </c:pt>
                <c:pt idx="35">
                  <c:v>18.876354217529297</c:v>
                </c:pt>
                <c:pt idx="36">
                  <c:v>18.817342758178711</c:v>
                </c:pt>
                <c:pt idx="37">
                  <c:v>19.099241256713867</c:v>
                </c:pt>
                <c:pt idx="38">
                  <c:v>19.480897903442383</c:v>
                </c:pt>
                <c:pt idx="39">
                  <c:v>19.145040512084961</c:v>
                </c:pt>
                <c:pt idx="40">
                  <c:v>19.306861877441406</c:v>
                </c:pt>
                <c:pt idx="41">
                  <c:v>19.496164321899414</c:v>
                </c:pt>
                <c:pt idx="42">
                  <c:v>19.080923080444336</c:v>
                </c:pt>
                <c:pt idx="43">
                  <c:v>19.001537322998047</c:v>
                </c:pt>
                <c:pt idx="44">
                  <c:v>19.245798110961914</c:v>
                </c:pt>
                <c:pt idx="45">
                  <c:v>19.086029052734375</c:v>
                </c:pt>
                <c:pt idx="46">
                  <c:v>19.071762084960938</c:v>
                </c:pt>
                <c:pt idx="47">
                  <c:v>18.922153472900391</c:v>
                </c:pt>
                <c:pt idx="48">
                  <c:v>18.82444953918457</c:v>
                </c:pt>
                <c:pt idx="49">
                  <c:v>18.708425521850586</c:v>
                </c:pt>
                <c:pt idx="50">
                  <c:v>18.714532852172852</c:v>
                </c:pt>
                <c:pt idx="51">
                  <c:v>18.714532852172852</c:v>
                </c:pt>
                <c:pt idx="52">
                  <c:v>19.007644653320313</c:v>
                </c:pt>
                <c:pt idx="53">
                  <c:v>19.218318939208984</c:v>
                </c:pt>
                <c:pt idx="54">
                  <c:v>19.462577819824219</c:v>
                </c:pt>
                <c:pt idx="55">
                  <c:v>19.232583999633789</c:v>
                </c:pt>
                <c:pt idx="56">
                  <c:v>18.809183120727539</c:v>
                </c:pt>
                <c:pt idx="57">
                  <c:v>19.474790573120117</c:v>
                </c:pt>
                <c:pt idx="58">
                  <c:v>19.648826599121094</c:v>
                </c:pt>
                <c:pt idx="59">
                  <c:v>19.664093017578125</c:v>
                </c:pt>
                <c:pt idx="60">
                  <c:v>19.701997756958008</c:v>
                </c:pt>
                <c:pt idx="61">
                  <c:v>19.297702789306641</c:v>
                </c:pt>
                <c:pt idx="62">
                  <c:v>18.778650283813477</c:v>
                </c:pt>
                <c:pt idx="63">
                  <c:v>18.736385345458984</c:v>
                </c:pt>
                <c:pt idx="64">
                  <c:v>18.664106369018555</c:v>
                </c:pt>
                <c:pt idx="65">
                  <c:v>18.804555892944336</c:v>
                </c:pt>
                <c:pt idx="66">
                  <c:v>14.682670593261719</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0.14910015463829041</c:v>
                </c:pt>
                <c:pt idx="299">
                  <c:v>1.77410888671875</c:v>
                </c:pt>
                <c:pt idx="300">
                  <c:v>16.87242317199707</c:v>
                </c:pt>
                <c:pt idx="301">
                  <c:v>19.144041061401367</c:v>
                </c:pt>
                <c:pt idx="302">
                  <c:v>19.30280876159668</c:v>
                </c:pt>
                <c:pt idx="303">
                  <c:v>19.549121856689453</c:v>
                </c:pt>
                <c:pt idx="304">
                  <c:v>19.77301025390625</c:v>
                </c:pt>
                <c:pt idx="305">
                  <c:v>18.887567520141602</c:v>
                </c:pt>
                <c:pt idx="306">
                  <c:v>18.209747314453125</c:v>
                </c:pt>
                <c:pt idx="307">
                  <c:v>18.728797912597656</c:v>
                </c:pt>
                <c:pt idx="308">
                  <c:v>18.466218948364258</c:v>
                </c:pt>
                <c:pt idx="309">
                  <c:v>18.201852798461914</c:v>
                </c:pt>
                <c:pt idx="310">
                  <c:v>18.102882385253906</c:v>
                </c:pt>
                <c:pt idx="311">
                  <c:v>18.706426620483398</c:v>
                </c:pt>
                <c:pt idx="312">
                  <c:v>18.62193489074707</c:v>
                </c:pt>
                <c:pt idx="313">
                  <c:v>18.481485366821289</c:v>
                </c:pt>
                <c:pt idx="314">
                  <c:v>18.27386474609375</c:v>
                </c:pt>
                <c:pt idx="315">
                  <c:v>18.573083877563477</c:v>
                </c:pt>
                <c:pt idx="316">
                  <c:v>18.710479736328125</c:v>
                </c:pt>
                <c:pt idx="317">
                  <c:v>18.817342758178711</c:v>
                </c:pt>
                <c:pt idx="318">
                  <c:v>18.942525863647461</c:v>
                </c:pt>
                <c:pt idx="319">
                  <c:v>18.936420440673828</c:v>
                </c:pt>
                <c:pt idx="320">
                  <c:v>18.91710090637207</c:v>
                </c:pt>
                <c:pt idx="321">
                  <c:v>19.092134475708008</c:v>
                </c:pt>
                <c:pt idx="322">
                  <c:v>18.289131164550781</c:v>
                </c:pt>
                <c:pt idx="323">
                  <c:v>18.170053482055664</c:v>
                </c:pt>
                <c:pt idx="324">
                  <c:v>18.536443710327148</c:v>
                </c:pt>
                <c:pt idx="325">
                  <c:v>18.073829650878906</c:v>
                </c:pt>
                <c:pt idx="326">
                  <c:v>18.061616897583008</c:v>
                </c:pt>
                <c:pt idx="327">
                  <c:v>18.061616897583008</c:v>
                </c:pt>
                <c:pt idx="328">
                  <c:v>18.064670562744141</c:v>
                </c:pt>
                <c:pt idx="329">
                  <c:v>18.121681213378906</c:v>
                </c:pt>
                <c:pt idx="330">
                  <c:v>18.09214973449707</c:v>
                </c:pt>
                <c:pt idx="331">
                  <c:v>18.473804473876953</c:v>
                </c:pt>
                <c:pt idx="332">
                  <c:v>18.559295654296875</c:v>
                </c:pt>
                <c:pt idx="333">
                  <c:v>18.400527954101563</c:v>
                </c:pt>
                <c:pt idx="334">
                  <c:v>18.238704681396484</c:v>
                </c:pt>
                <c:pt idx="335">
                  <c:v>18.415792465209961</c:v>
                </c:pt>
                <c:pt idx="336">
                  <c:v>18.605094909667969</c:v>
                </c:pt>
                <c:pt idx="337">
                  <c:v>18.577615737915039</c:v>
                </c:pt>
                <c:pt idx="338">
                  <c:v>18.571508407592773</c:v>
                </c:pt>
                <c:pt idx="339">
                  <c:v>18.754703521728516</c:v>
                </c:pt>
                <c:pt idx="340">
                  <c:v>18.492124557495117</c:v>
                </c:pt>
                <c:pt idx="341">
                  <c:v>18.354728698730469</c:v>
                </c:pt>
                <c:pt idx="342">
                  <c:v>18.040243148803711</c:v>
                </c:pt>
                <c:pt idx="343">
                  <c:v>17.945592880249023</c:v>
                </c:pt>
                <c:pt idx="344">
                  <c:v>18.037191390991211</c:v>
                </c:pt>
                <c:pt idx="345">
                  <c:v>17.866209030151367</c:v>
                </c:pt>
                <c:pt idx="346">
                  <c:v>17.987339019775391</c:v>
                </c:pt>
                <c:pt idx="347">
                  <c:v>17.753238677978516</c:v>
                </c:pt>
                <c:pt idx="348">
                  <c:v>17.847888946533203</c:v>
                </c:pt>
                <c:pt idx="349">
                  <c:v>17.789876937866211</c:v>
                </c:pt>
                <c:pt idx="350">
                  <c:v>17.811250686645508</c:v>
                </c:pt>
                <c:pt idx="351">
                  <c:v>17.814302444458008</c:v>
                </c:pt>
                <c:pt idx="352">
                  <c:v>17.826517105102539</c:v>
                </c:pt>
                <c:pt idx="353">
                  <c:v>17.8692626953125</c:v>
                </c:pt>
                <c:pt idx="354">
                  <c:v>17.826517105102539</c:v>
                </c:pt>
                <c:pt idx="355">
                  <c:v>17.945592880249023</c:v>
                </c:pt>
                <c:pt idx="356">
                  <c:v>18.078456878662109</c:v>
                </c:pt>
                <c:pt idx="357">
                  <c:v>17.950220108032227</c:v>
                </c:pt>
                <c:pt idx="358">
                  <c:v>18.05097770690918</c:v>
                </c:pt>
                <c:pt idx="359">
                  <c:v>17.992965698242188</c:v>
                </c:pt>
                <c:pt idx="360">
                  <c:v>17.941061019897461</c:v>
                </c:pt>
                <c:pt idx="361">
                  <c:v>18.072349548339844</c:v>
                </c:pt>
                <c:pt idx="362">
                  <c:v>18.307451248168945</c:v>
                </c:pt>
                <c:pt idx="363">
                  <c:v>18.566976547241211</c:v>
                </c:pt>
                <c:pt idx="364">
                  <c:v>18.844821929931641</c:v>
                </c:pt>
                <c:pt idx="365">
                  <c:v>18.789863586425781</c:v>
                </c:pt>
                <c:pt idx="366">
                  <c:v>18.826501846313477</c:v>
                </c:pt>
                <c:pt idx="367">
                  <c:v>18.795970916748047</c:v>
                </c:pt>
                <c:pt idx="368">
                  <c:v>18.759330749511719</c:v>
                </c:pt>
                <c:pt idx="369">
                  <c:v>18.191427230834961</c:v>
                </c:pt>
                <c:pt idx="370">
                  <c:v>18.185319900512695</c:v>
                </c:pt>
                <c:pt idx="371">
                  <c:v>17.977699279785156</c:v>
                </c:pt>
                <c:pt idx="372">
                  <c:v>17.91868782043457</c:v>
                </c:pt>
                <c:pt idx="373">
                  <c:v>18.04387092590332</c:v>
                </c:pt>
                <c:pt idx="374">
                  <c:v>18.026552200317383</c:v>
                </c:pt>
                <c:pt idx="375">
                  <c:v>18.325769424438477</c:v>
                </c:pt>
                <c:pt idx="376">
                  <c:v>18.124256134033203</c:v>
                </c:pt>
                <c:pt idx="377">
                  <c:v>18.130361557006836</c:v>
                </c:pt>
                <c:pt idx="378">
                  <c:v>18.289131164550781</c:v>
                </c:pt>
                <c:pt idx="379">
                  <c:v>18.197532653808594</c:v>
                </c:pt>
                <c:pt idx="380">
                  <c:v>18.035711288452148</c:v>
                </c:pt>
                <c:pt idx="381">
                  <c:v>18.081510543823242</c:v>
                </c:pt>
                <c:pt idx="382">
                  <c:v>18.566976547241211</c:v>
                </c:pt>
                <c:pt idx="383">
                  <c:v>18.731851577758789</c:v>
                </c:pt>
                <c:pt idx="384">
                  <c:v>18.756277084350586</c:v>
                </c:pt>
                <c:pt idx="385">
                  <c:v>18.710479736328125</c:v>
                </c:pt>
                <c:pt idx="386">
                  <c:v>18.701318740844727</c:v>
                </c:pt>
                <c:pt idx="387">
                  <c:v>18.347143173217773</c:v>
                </c:pt>
                <c:pt idx="388">
                  <c:v>18.03087043762207</c:v>
                </c:pt>
                <c:pt idx="389">
                  <c:v>17.8983154296875</c:v>
                </c:pt>
                <c:pt idx="390">
                  <c:v>18.005178451538086</c:v>
                </c:pt>
                <c:pt idx="391">
                  <c:v>17.962432861328125</c:v>
                </c:pt>
                <c:pt idx="392">
                  <c:v>18.168479919433594</c:v>
                </c:pt>
                <c:pt idx="393">
                  <c:v>18.131841659545898</c:v>
                </c:pt>
                <c:pt idx="394">
                  <c:v>17.976125717163086</c:v>
                </c:pt>
                <c:pt idx="395">
                  <c:v>17.907007217407227</c:v>
                </c:pt>
                <c:pt idx="396">
                  <c:v>17.868368148803711</c:v>
                </c:pt>
                <c:pt idx="397">
                  <c:v>17.932487487792969</c:v>
                </c:pt>
                <c:pt idx="398">
                  <c:v>17.9986572265625</c:v>
                </c:pt>
                <c:pt idx="399">
                  <c:v>17.975231170654297</c:v>
                </c:pt>
                <c:pt idx="400">
                  <c:v>17.862262725830078</c:v>
                </c:pt>
                <c:pt idx="401">
                  <c:v>18.039350509643555</c:v>
                </c:pt>
                <c:pt idx="402">
                  <c:v>17.975231170654297</c:v>
                </c:pt>
                <c:pt idx="403">
                  <c:v>17.938592910766602</c:v>
                </c:pt>
                <c:pt idx="404">
                  <c:v>18.17369270324707</c:v>
                </c:pt>
                <c:pt idx="405">
                  <c:v>18.335515975952148</c:v>
                </c:pt>
                <c:pt idx="406">
                  <c:v>18.472911834716797</c:v>
                </c:pt>
                <c:pt idx="407">
                  <c:v>18.584201812744141</c:v>
                </c:pt>
                <c:pt idx="408">
                  <c:v>18.637105941772461</c:v>
                </c:pt>
                <c:pt idx="409">
                  <c:v>18.521762847900391</c:v>
                </c:pt>
                <c:pt idx="410">
                  <c:v>18.377260208129883</c:v>
                </c:pt>
                <c:pt idx="411">
                  <c:v>18.303983688354492</c:v>
                </c:pt>
                <c:pt idx="412">
                  <c:v>18.297876358032227</c:v>
                </c:pt>
                <c:pt idx="413">
                  <c:v>18.175746917724609</c:v>
                </c:pt>
                <c:pt idx="414">
                  <c:v>17.97117805480957</c:v>
                </c:pt>
                <c:pt idx="415">
                  <c:v>18.175746917724609</c:v>
                </c:pt>
                <c:pt idx="416">
                  <c:v>18.401687622070313</c:v>
                </c:pt>
                <c:pt idx="417">
                  <c:v>18.417953491210938</c:v>
                </c:pt>
                <c:pt idx="418">
                  <c:v>18.071935653686523</c:v>
                </c:pt>
                <c:pt idx="419">
                  <c:v>18.005764007568359</c:v>
                </c:pt>
                <c:pt idx="420">
                  <c:v>17.917221069335938</c:v>
                </c:pt>
                <c:pt idx="421">
                  <c:v>59.495124816894531</c:v>
                </c:pt>
                <c:pt idx="422">
                  <c:v>59.289134979248047</c:v>
                </c:pt>
                <c:pt idx="423">
                  <c:v>58.722354888916016</c:v>
                </c:pt>
                <c:pt idx="424">
                  <c:v>58.105804443359375</c:v>
                </c:pt>
                <c:pt idx="425">
                  <c:v>58.395195007324219</c:v>
                </c:pt>
                <c:pt idx="426">
                  <c:v>58.725181579589844</c:v>
                </c:pt>
                <c:pt idx="427">
                  <c:v>59.171546936035156</c:v>
                </c:pt>
                <c:pt idx="428">
                  <c:v>59.079750061035156</c:v>
                </c:pt>
                <c:pt idx="429">
                  <c:v>59.213336944580078</c:v>
                </c:pt>
                <c:pt idx="430">
                  <c:v>59.328826904296875</c:v>
                </c:pt>
                <c:pt idx="431">
                  <c:v>59.15692138671875</c:v>
                </c:pt>
                <c:pt idx="432">
                  <c:v>59.137233734130859</c:v>
                </c:pt>
                <c:pt idx="433">
                  <c:v>59.595386505126953</c:v>
                </c:pt>
                <c:pt idx="434">
                  <c:v>59.408519744873047</c:v>
                </c:pt>
                <c:pt idx="435">
                  <c:v>59.381267547607422</c:v>
                </c:pt>
                <c:pt idx="436">
                  <c:v>59.623703002929688</c:v>
                </c:pt>
                <c:pt idx="437">
                  <c:v>59.446308135986328</c:v>
                </c:pt>
                <c:pt idx="438">
                  <c:v>58.19793701171875</c:v>
                </c:pt>
                <c:pt idx="439">
                  <c:v>57.962837219238281</c:v>
                </c:pt>
                <c:pt idx="440">
                  <c:v>57.955207824707031</c:v>
                </c:pt>
                <c:pt idx="441">
                  <c:v>57.780784606933594</c:v>
                </c:pt>
                <c:pt idx="442">
                  <c:v>57.903610229492188</c:v>
                </c:pt>
                <c:pt idx="443">
                  <c:v>58.381679534912109</c:v>
                </c:pt>
                <c:pt idx="444">
                  <c:v>58.951206207275391</c:v>
                </c:pt>
                <c:pt idx="445">
                  <c:v>59.220817565917969</c:v>
                </c:pt>
                <c:pt idx="446">
                  <c:v>59.375774383544922</c:v>
                </c:pt>
                <c:pt idx="447">
                  <c:v>58.4180908203125</c:v>
                </c:pt>
                <c:pt idx="448">
                  <c:v>58.015434265136719</c:v>
                </c:pt>
                <c:pt idx="449">
                  <c:v>58.279552459716797</c:v>
                </c:pt>
                <c:pt idx="450">
                  <c:v>59.237071990966797</c:v>
                </c:pt>
                <c:pt idx="451">
                  <c:v>59.515384674072266</c:v>
                </c:pt>
                <c:pt idx="452">
                  <c:v>59.500423431396484</c:v>
                </c:pt>
                <c:pt idx="453">
                  <c:v>59.509895324707031</c:v>
                </c:pt>
                <c:pt idx="454">
                  <c:v>59.436225891113281</c:v>
                </c:pt>
                <c:pt idx="455">
                  <c:v>59.137760162353516</c:v>
                </c:pt>
                <c:pt idx="456">
                  <c:v>59.198070526123047</c:v>
                </c:pt>
                <c:pt idx="457">
                  <c:v>58.473274230957031</c:v>
                </c:pt>
                <c:pt idx="458">
                  <c:v>57.959209442138672</c:v>
                </c:pt>
                <c:pt idx="459">
                  <c:v>57.988059997558594</c:v>
                </c:pt>
                <c:pt idx="460">
                  <c:v>57.899517059326172</c:v>
                </c:pt>
                <c:pt idx="461">
                  <c:v>58.600639343261719</c:v>
                </c:pt>
                <c:pt idx="462">
                  <c:v>59.405200958251953</c:v>
                </c:pt>
                <c:pt idx="463">
                  <c:v>59.467105865478516</c:v>
                </c:pt>
                <c:pt idx="464">
                  <c:v>59.437103271484375</c:v>
                </c:pt>
                <c:pt idx="465">
                  <c:v>58.522380828857422</c:v>
                </c:pt>
                <c:pt idx="466">
                  <c:v>58.197975158691406</c:v>
                </c:pt>
                <c:pt idx="467">
                  <c:v>58.025909423828125</c:v>
                </c:pt>
                <c:pt idx="468">
                  <c:v>57.916530609130859</c:v>
                </c:pt>
                <c:pt idx="469">
                  <c:v>57.938369750976563</c:v>
                </c:pt>
                <c:pt idx="470">
                  <c:v>57.946685791015625</c:v>
                </c:pt>
                <c:pt idx="471">
                  <c:v>58.068901062011719</c:v>
                </c:pt>
                <c:pt idx="472">
                  <c:v>58.058498382568359</c:v>
                </c:pt>
                <c:pt idx="473">
                  <c:v>58.054168701171875</c:v>
                </c:pt>
                <c:pt idx="474">
                  <c:v>57.995006561279297</c:v>
                </c:pt>
                <c:pt idx="475">
                  <c:v>57.939739227294922</c:v>
                </c:pt>
                <c:pt idx="476">
                  <c:v>58.009208679199219</c:v>
                </c:pt>
                <c:pt idx="477">
                  <c:v>58.740554809570313</c:v>
                </c:pt>
                <c:pt idx="478">
                  <c:v>58.834674835205078</c:v>
                </c:pt>
                <c:pt idx="479">
                  <c:v>29.832508087158203</c:v>
                </c:pt>
                <c:pt idx="480">
                  <c:v>18.813875198364258</c:v>
                </c:pt>
                <c:pt idx="481">
                  <c:v>18.540082931518555</c:v>
                </c:pt>
                <c:pt idx="482">
                  <c:v>18.619466781616211</c:v>
                </c:pt>
                <c:pt idx="483">
                  <c:v>18.619466781616211</c:v>
                </c:pt>
                <c:pt idx="484">
                  <c:v>18.67137336730957</c:v>
                </c:pt>
                <c:pt idx="485">
                  <c:v>18.662212371826172</c:v>
                </c:pt>
                <c:pt idx="486">
                  <c:v>18.552295684814453</c:v>
                </c:pt>
                <c:pt idx="487">
                  <c:v>18.033243179321289</c:v>
                </c:pt>
                <c:pt idx="488">
                  <c:v>17.995124816894531</c:v>
                </c:pt>
                <c:pt idx="489">
                  <c:v>18.651573181152344</c:v>
                </c:pt>
                <c:pt idx="490">
                  <c:v>18.587455749511719</c:v>
                </c:pt>
                <c:pt idx="491">
                  <c:v>18.303503036499023</c:v>
                </c:pt>
                <c:pt idx="492">
                  <c:v>18.160001754760742</c:v>
                </c:pt>
                <c:pt idx="493">
                  <c:v>18.343194961547852</c:v>
                </c:pt>
                <c:pt idx="494">
                  <c:v>18.410367965698242</c:v>
                </c:pt>
                <c:pt idx="495">
                  <c:v>18.269918441772461</c:v>
                </c:pt>
                <c:pt idx="496">
                  <c:v>18.135574340820313</c:v>
                </c:pt>
                <c:pt idx="497">
                  <c:v>17.891901016235352</c:v>
                </c:pt>
                <c:pt idx="498">
                  <c:v>17.89979362487793</c:v>
                </c:pt>
                <c:pt idx="499">
                  <c:v>18.128787994384766</c:v>
                </c:pt>
                <c:pt idx="500">
                  <c:v>18.095882415771484</c:v>
                </c:pt>
                <c:pt idx="501">
                  <c:v>18.10198974609375</c:v>
                </c:pt>
                <c:pt idx="502">
                  <c:v>18.056190490722656</c:v>
                </c:pt>
                <c:pt idx="503">
                  <c:v>18.124362945556641</c:v>
                </c:pt>
                <c:pt idx="504">
                  <c:v>18.173213958740234</c:v>
                </c:pt>
                <c:pt idx="505">
                  <c:v>18.062297821044922</c:v>
                </c:pt>
                <c:pt idx="506">
                  <c:v>18.05413818359375</c:v>
                </c:pt>
                <c:pt idx="507">
                  <c:v>18.051084518432617</c:v>
                </c:pt>
                <c:pt idx="508">
                  <c:v>17.965593338012695</c:v>
                </c:pt>
                <c:pt idx="509">
                  <c:v>18.05213737487793</c:v>
                </c:pt>
                <c:pt idx="510">
                  <c:v>18.360515594482422</c:v>
                </c:pt>
                <c:pt idx="511">
                  <c:v>18.546764373779297</c:v>
                </c:pt>
                <c:pt idx="512">
                  <c:v>18.634254455566406</c:v>
                </c:pt>
                <c:pt idx="513">
                  <c:v>18.800182342529297</c:v>
                </c:pt>
                <c:pt idx="514">
                  <c:v>18.859195709228516</c:v>
                </c:pt>
                <c:pt idx="515">
                  <c:v>19.069869995117188</c:v>
                </c:pt>
                <c:pt idx="516">
                  <c:v>19.084135055541992</c:v>
                </c:pt>
                <c:pt idx="517">
                  <c:v>18.80323600769043</c:v>
                </c:pt>
                <c:pt idx="518">
                  <c:v>18.818502426147461</c:v>
                </c:pt>
                <c:pt idx="519">
                  <c:v>18.418527603149414</c:v>
                </c:pt>
                <c:pt idx="520">
                  <c:v>17.969699859619141</c:v>
                </c:pt>
                <c:pt idx="521">
                  <c:v>17.87199592590332</c:v>
                </c:pt>
                <c:pt idx="522">
                  <c:v>17.918794631958008</c:v>
                </c:pt>
                <c:pt idx="523">
                  <c:v>17.795663833618164</c:v>
                </c:pt>
                <c:pt idx="524">
                  <c:v>17.934061050415039</c:v>
                </c:pt>
                <c:pt idx="525">
                  <c:v>17.87042236328125</c:v>
                </c:pt>
                <c:pt idx="526">
                  <c:v>18.04850959777832</c:v>
                </c:pt>
                <c:pt idx="527">
                  <c:v>18.208332061767578</c:v>
                </c:pt>
                <c:pt idx="528">
                  <c:v>18.60420036315918</c:v>
                </c:pt>
                <c:pt idx="529">
                  <c:v>18.681585311889648</c:v>
                </c:pt>
                <c:pt idx="530">
                  <c:v>18.656106948852539</c:v>
                </c:pt>
                <c:pt idx="531">
                  <c:v>18.373207092285156</c:v>
                </c:pt>
                <c:pt idx="532">
                  <c:v>18.069883346557617</c:v>
                </c:pt>
                <c:pt idx="533">
                  <c:v>17.964073181152344</c:v>
                </c:pt>
                <c:pt idx="534">
                  <c:v>17.907060623168945</c:v>
                </c:pt>
                <c:pt idx="535">
                  <c:v>17.888740539550781</c:v>
                </c:pt>
                <c:pt idx="536">
                  <c:v>17.795143127441406</c:v>
                </c:pt>
                <c:pt idx="537">
                  <c:v>17.799196243286133</c:v>
                </c:pt>
                <c:pt idx="538">
                  <c:v>17.835836410522461</c:v>
                </c:pt>
                <c:pt idx="539">
                  <c:v>18.265344619750977</c:v>
                </c:pt>
                <c:pt idx="540">
                  <c:v>18.541082382202148</c:v>
                </c:pt>
                <c:pt idx="541">
                  <c:v>18.493284225463867</c:v>
                </c:pt>
                <c:pt idx="542">
                  <c:v>18.620468139648438</c:v>
                </c:pt>
                <c:pt idx="543">
                  <c:v>18.756864547729492</c:v>
                </c:pt>
                <c:pt idx="544">
                  <c:v>18.889152526855469</c:v>
                </c:pt>
                <c:pt idx="545">
                  <c:v>18.882047653198242</c:v>
                </c:pt>
                <c:pt idx="546">
                  <c:v>18.812822341918945</c:v>
                </c:pt>
                <c:pt idx="547">
                  <c:v>18.80671501159668</c:v>
                </c:pt>
                <c:pt idx="548">
                  <c:v>18.770076751708984</c:v>
                </c:pt>
                <c:pt idx="549">
                  <c:v>18.687639236450195</c:v>
                </c:pt>
                <c:pt idx="550">
                  <c:v>18.77923583984375</c:v>
                </c:pt>
                <c:pt idx="551">
                  <c:v>18.644893646240234</c:v>
                </c:pt>
                <c:pt idx="552">
                  <c:v>14.723522186279297</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15.209403038024902</c:v>
                </c:pt>
                <c:pt idx="903">
                  <c:v>16.790985107421875</c:v>
                </c:pt>
                <c:pt idx="904">
                  <c:v>25.639301300048828</c:v>
                </c:pt>
                <c:pt idx="905">
                  <c:v>25.648460388183594</c:v>
                </c:pt>
                <c:pt idx="906">
                  <c:v>16.681068420410156</c:v>
                </c:pt>
                <c:pt idx="907">
                  <c:v>18.464166641235352</c:v>
                </c:pt>
                <c:pt idx="908">
                  <c:v>18.558816909790039</c:v>
                </c:pt>
                <c:pt idx="909">
                  <c:v>18.842769622802734</c:v>
                </c:pt>
                <c:pt idx="910">
                  <c:v>19.157253265380859</c:v>
                </c:pt>
                <c:pt idx="911">
                  <c:v>19.288543701171875</c:v>
                </c:pt>
                <c:pt idx="912">
                  <c:v>19.774009704589844</c:v>
                </c:pt>
                <c:pt idx="913">
                  <c:v>19.856447219848633</c:v>
                </c:pt>
                <c:pt idx="914">
                  <c:v>19.88087272644043</c:v>
                </c:pt>
                <c:pt idx="915">
                  <c:v>19.841180801391602</c:v>
                </c:pt>
                <c:pt idx="916">
                  <c:v>19.972471237182617</c:v>
                </c:pt>
                <c:pt idx="917">
                  <c:v>19.854660034179688</c:v>
                </c:pt>
                <c:pt idx="918">
                  <c:v>19.230531692504883</c:v>
                </c:pt>
                <c:pt idx="919">
                  <c:v>19.067134857177734</c:v>
                </c:pt>
                <c:pt idx="920">
                  <c:v>19.338874816894531</c:v>
                </c:pt>
                <c:pt idx="921">
                  <c:v>19.482378005981445</c:v>
                </c:pt>
                <c:pt idx="922">
                  <c:v>19.106826782226563</c:v>
                </c:pt>
                <c:pt idx="923">
                  <c:v>18.981643676757813</c:v>
                </c:pt>
                <c:pt idx="924">
                  <c:v>19.122093200683594</c:v>
                </c:pt>
                <c:pt idx="925">
                  <c:v>19.332767486572266</c:v>
                </c:pt>
                <c:pt idx="926">
                  <c:v>19.027442932128906</c:v>
                </c:pt>
                <c:pt idx="927">
                  <c:v>18.999963760375977</c:v>
                </c:pt>
                <c:pt idx="928">
                  <c:v>18.951112747192383</c:v>
                </c:pt>
                <c:pt idx="929">
                  <c:v>19.061029434204102</c:v>
                </c:pt>
                <c:pt idx="930">
                  <c:v>19.503749847412109</c:v>
                </c:pt>
                <c:pt idx="931">
                  <c:v>19.369407653808594</c:v>
                </c:pt>
                <c:pt idx="932">
                  <c:v>19.668624877929688</c:v>
                </c:pt>
                <c:pt idx="933">
                  <c:v>19.378566741943359</c:v>
                </c:pt>
                <c:pt idx="934">
                  <c:v>19.061029434204102</c:v>
                </c:pt>
                <c:pt idx="935">
                  <c:v>19.244224548339844</c:v>
                </c:pt>
                <c:pt idx="936">
                  <c:v>19.183158874511719</c:v>
                </c:pt>
                <c:pt idx="937">
                  <c:v>18.97553825378418</c:v>
                </c:pt>
                <c:pt idx="938">
                  <c:v>18.899206161499023</c:v>
                </c:pt>
                <c:pt idx="939">
                  <c:v>18.963325500488281</c:v>
                </c:pt>
                <c:pt idx="940">
                  <c:v>19.039655685424805</c:v>
                </c:pt>
                <c:pt idx="941">
                  <c:v>18.905313491821289</c:v>
                </c:pt>
                <c:pt idx="942">
                  <c:v>18.960271835327148</c:v>
                </c:pt>
                <c:pt idx="943">
                  <c:v>18.874780654907227</c:v>
                </c:pt>
                <c:pt idx="944">
                  <c:v>18.941951751708984</c:v>
                </c:pt>
                <c:pt idx="945">
                  <c:v>18.783184051513672</c:v>
                </c:pt>
                <c:pt idx="946">
                  <c:v>18.79539680480957</c:v>
                </c:pt>
                <c:pt idx="947">
                  <c:v>18.844247817993164</c:v>
                </c:pt>
                <c:pt idx="948">
                  <c:v>18.79844856262207</c:v>
                </c:pt>
                <c:pt idx="949">
                  <c:v>18.858036041259766</c:v>
                </c:pt>
                <c:pt idx="950">
                  <c:v>18.842769622802734</c:v>
                </c:pt>
                <c:pt idx="951">
                  <c:v>18.922153472900391</c:v>
                </c:pt>
                <c:pt idx="952">
                  <c:v>18.922153472900391</c:v>
                </c:pt>
                <c:pt idx="953">
                  <c:v>18.836662292480469</c:v>
                </c:pt>
                <c:pt idx="954">
                  <c:v>18.784757614135742</c:v>
                </c:pt>
                <c:pt idx="955">
                  <c:v>18.827503204345703</c:v>
                </c:pt>
                <c:pt idx="956">
                  <c:v>18.757278442382813</c:v>
                </c:pt>
                <c:pt idx="957">
                  <c:v>18.753543853759766</c:v>
                </c:pt>
                <c:pt idx="958">
                  <c:v>18.732172012329102</c:v>
                </c:pt>
                <c:pt idx="959">
                  <c:v>18.793235778808594</c:v>
                </c:pt>
                <c:pt idx="960">
                  <c:v>18.854982376098633</c:v>
                </c:pt>
                <c:pt idx="961">
                  <c:v>18.784757614135742</c:v>
                </c:pt>
                <c:pt idx="962">
                  <c:v>18.702320098876953</c:v>
                </c:pt>
                <c:pt idx="963">
                  <c:v>18.571029663085938</c:v>
                </c:pt>
                <c:pt idx="964">
                  <c:v>18.622934341430664</c:v>
                </c:pt>
                <c:pt idx="965">
                  <c:v>18.613775253295898</c:v>
                </c:pt>
                <c:pt idx="966">
                  <c:v>18.549657821655273</c:v>
                </c:pt>
                <c:pt idx="967">
                  <c:v>18.516071319580078</c:v>
                </c:pt>
                <c:pt idx="968">
                  <c:v>18.558816909790039</c:v>
                </c:pt>
                <c:pt idx="969">
                  <c:v>18.718585968017578</c:v>
                </c:pt>
                <c:pt idx="970">
                  <c:v>18.800024032592773</c:v>
                </c:pt>
                <c:pt idx="971">
                  <c:v>18.748117446899414</c:v>
                </c:pt>
                <c:pt idx="972">
                  <c:v>18.821395874023438</c:v>
                </c:pt>
                <c:pt idx="973">
                  <c:v>18.781703948974609</c:v>
                </c:pt>
                <c:pt idx="974">
                  <c:v>18.83155632019043</c:v>
                </c:pt>
                <c:pt idx="975">
                  <c:v>18.827503204345703</c:v>
                </c:pt>
                <c:pt idx="976">
                  <c:v>18.800024032592773</c:v>
                </c:pt>
                <c:pt idx="977">
                  <c:v>18.809183120727539</c:v>
                </c:pt>
                <c:pt idx="978">
                  <c:v>18.906887054443359</c:v>
                </c:pt>
                <c:pt idx="979">
                  <c:v>18.980165481567383</c:v>
                </c:pt>
                <c:pt idx="980">
                  <c:v>19.413726806640625</c:v>
                </c:pt>
                <c:pt idx="981">
                  <c:v>19.535856246948242</c:v>
                </c:pt>
                <c:pt idx="982">
                  <c:v>19.697677612304688</c:v>
                </c:pt>
                <c:pt idx="983">
                  <c:v>19.811649322509766</c:v>
                </c:pt>
                <c:pt idx="984">
                  <c:v>19.828968048095703</c:v>
                </c:pt>
                <c:pt idx="985">
                  <c:v>19.708316802978516</c:v>
                </c:pt>
                <c:pt idx="986">
                  <c:v>19.677785873413086</c:v>
                </c:pt>
                <c:pt idx="987">
                  <c:v>19.537336349487305</c:v>
                </c:pt>
                <c:pt idx="988">
                  <c:v>19.0732421875</c:v>
                </c:pt>
                <c:pt idx="989">
                  <c:v>18.929738998413086</c:v>
                </c:pt>
                <c:pt idx="990">
                  <c:v>18.893100738525391</c:v>
                </c:pt>
                <c:pt idx="991">
                  <c:v>18.819822311401367</c:v>
                </c:pt>
                <c:pt idx="992">
                  <c:v>19.534282684326172</c:v>
                </c:pt>
                <c:pt idx="993">
                  <c:v>19.44879150390625</c:v>
                </c:pt>
                <c:pt idx="994">
                  <c:v>19.589241027832031</c:v>
                </c:pt>
                <c:pt idx="995">
                  <c:v>19.454898834228516</c:v>
                </c:pt>
                <c:pt idx="996">
                  <c:v>19.129199981689453</c:v>
                </c:pt>
                <c:pt idx="997">
                  <c:v>19.507802963256836</c:v>
                </c:pt>
                <c:pt idx="998">
                  <c:v>19.195371627807617</c:v>
                </c:pt>
                <c:pt idx="999">
                  <c:v>18.963325500488281</c:v>
                </c:pt>
                <c:pt idx="1000">
                  <c:v>18.770969390869141</c:v>
                </c:pt>
                <c:pt idx="1001">
                  <c:v>18.976537704467773</c:v>
                </c:pt>
                <c:pt idx="1002">
                  <c:v>19.025390625</c:v>
                </c:pt>
                <c:pt idx="1003">
                  <c:v>19.119041442871094</c:v>
                </c:pt>
                <c:pt idx="1004">
                  <c:v>19.413152694702148</c:v>
                </c:pt>
                <c:pt idx="1005">
                  <c:v>19.510856628417969</c:v>
                </c:pt>
                <c:pt idx="1006">
                  <c:v>19.468111038208008</c:v>
                </c:pt>
                <c:pt idx="1007">
                  <c:v>19.584135055541992</c:v>
                </c:pt>
                <c:pt idx="1008">
                  <c:v>19.690998077392578</c:v>
                </c:pt>
                <c:pt idx="1009">
                  <c:v>19.578027725219727</c:v>
                </c:pt>
                <c:pt idx="1010">
                  <c:v>19.434524536132813</c:v>
                </c:pt>
                <c:pt idx="1011">
                  <c:v>19.338874816894531</c:v>
                </c:pt>
                <c:pt idx="1012">
                  <c:v>19.271703720092773</c:v>
                </c:pt>
                <c:pt idx="1013">
                  <c:v>19.24827766418457</c:v>
                </c:pt>
                <c:pt idx="1014">
                  <c:v>19.422311782836914</c:v>
                </c:pt>
                <c:pt idx="1015">
                  <c:v>19.170467376708984</c:v>
                </c:pt>
                <c:pt idx="1016">
                  <c:v>18.974058151245117</c:v>
                </c:pt>
                <c:pt idx="1017">
                  <c:v>19.077869415283203</c:v>
                </c:pt>
                <c:pt idx="1018">
                  <c:v>19.416780471801758</c:v>
                </c:pt>
                <c:pt idx="1019">
                  <c:v>19.303810119628906</c:v>
                </c:pt>
                <c:pt idx="1020">
                  <c:v>19.172519683837891</c:v>
                </c:pt>
                <c:pt idx="1021">
                  <c:v>18.885515213012695</c:v>
                </c:pt>
                <c:pt idx="1022">
                  <c:v>18.778650283813477</c:v>
                </c:pt>
                <c:pt idx="1023">
                  <c:v>18.793916702270508</c:v>
                </c:pt>
                <c:pt idx="1024">
                  <c:v>18.876354217529297</c:v>
                </c:pt>
                <c:pt idx="1025">
                  <c:v>18.885515213012695</c:v>
                </c:pt>
                <c:pt idx="1026">
                  <c:v>19.019857406616211</c:v>
                </c:pt>
                <c:pt idx="1027">
                  <c:v>19.056495666503906</c:v>
                </c:pt>
                <c:pt idx="1028">
                  <c:v>19.438152313232422</c:v>
                </c:pt>
                <c:pt idx="1029">
                  <c:v>19.551122665405273</c:v>
                </c:pt>
                <c:pt idx="1030">
                  <c:v>19.569442749023438</c:v>
                </c:pt>
                <c:pt idx="1031">
                  <c:v>19.62745475769043</c:v>
                </c:pt>
                <c:pt idx="1032">
                  <c:v>19.535856246948242</c:v>
                </c:pt>
                <c:pt idx="1033">
                  <c:v>19.441205978393555</c:v>
                </c:pt>
                <c:pt idx="1034">
                  <c:v>19.38446044921875</c:v>
                </c:pt>
                <c:pt idx="1035">
                  <c:v>19.334341049194336</c:v>
                </c:pt>
                <c:pt idx="1036">
                  <c:v>19.514484405517578</c:v>
                </c:pt>
                <c:pt idx="1037">
                  <c:v>19.538909912109375</c:v>
                </c:pt>
                <c:pt idx="1038">
                  <c:v>19.389301300048828</c:v>
                </c:pt>
                <c:pt idx="1039">
                  <c:v>19.453418731689453</c:v>
                </c:pt>
                <c:pt idx="1040">
                  <c:v>19.487005233764648</c:v>
                </c:pt>
                <c:pt idx="1041">
                  <c:v>19.465631484985352</c:v>
                </c:pt>
                <c:pt idx="1042">
                  <c:v>19.166412353515625</c:v>
                </c:pt>
                <c:pt idx="1043">
                  <c:v>18.951684951782227</c:v>
                </c:pt>
                <c:pt idx="1044">
                  <c:v>18.919099807739258</c:v>
                </c:pt>
                <c:pt idx="1045">
                  <c:v>18.909940719604492</c:v>
                </c:pt>
                <c:pt idx="1046">
                  <c:v>19.364873886108398</c:v>
                </c:pt>
                <c:pt idx="1047">
                  <c:v>19.398460388183594</c:v>
                </c:pt>
                <c:pt idx="1048">
                  <c:v>19.572494506835938</c:v>
                </c:pt>
                <c:pt idx="1049">
                  <c:v>19.465631484985352</c:v>
                </c:pt>
                <c:pt idx="1050">
                  <c:v>19.483951568603516</c:v>
                </c:pt>
                <c:pt idx="1051">
                  <c:v>19.461578369140625</c:v>
                </c:pt>
                <c:pt idx="1052">
                  <c:v>19.216745376586914</c:v>
                </c:pt>
                <c:pt idx="1053">
                  <c:v>19.369407653808594</c:v>
                </c:pt>
                <c:pt idx="1054">
                  <c:v>19.402992248535156</c:v>
                </c:pt>
                <c:pt idx="1055">
                  <c:v>19.390779495239258</c:v>
                </c:pt>
                <c:pt idx="1056">
                  <c:v>19.396886825561523</c:v>
                </c:pt>
                <c:pt idx="1057">
                  <c:v>19.131254196166992</c:v>
                </c:pt>
                <c:pt idx="1058">
                  <c:v>19.381620407104492</c:v>
                </c:pt>
                <c:pt idx="1059">
                  <c:v>19.255435943603516</c:v>
                </c:pt>
                <c:pt idx="1060">
                  <c:v>19.158733367919922</c:v>
                </c:pt>
                <c:pt idx="1061">
                  <c:v>19.015230178833008</c:v>
                </c:pt>
                <c:pt idx="1062">
                  <c:v>19.280862808227539</c:v>
                </c:pt>
                <c:pt idx="1063">
                  <c:v>19.308341979980469</c:v>
                </c:pt>
                <c:pt idx="1064">
                  <c:v>19.399938583374023</c:v>
                </c:pt>
                <c:pt idx="1065">
                  <c:v>19.119041442871094</c:v>
                </c:pt>
                <c:pt idx="1066">
                  <c:v>19.475069046020508</c:v>
                </c:pt>
                <c:pt idx="1067">
                  <c:v>19.550920486450195</c:v>
                </c:pt>
                <c:pt idx="1068">
                  <c:v>19.225223541259766</c:v>
                </c:pt>
                <c:pt idx="1069">
                  <c:v>19.247276306152344</c:v>
                </c:pt>
                <c:pt idx="1070">
                  <c:v>19.412153244018555</c:v>
                </c:pt>
                <c:pt idx="1071">
                  <c:v>19.039655685424805</c:v>
                </c:pt>
                <c:pt idx="1072">
                  <c:v>18.714223861694336</c:v>
                </c:pt>
                <c:pt idx="1073">
                  <c:v>18.731277465820313</c:v>
                </c:pt>
                <c:pt idx="1074">
                  <c:v>18.749597549438477</c:v>
                </c:pt>
                <c:pt idx="1075">
                  <c:v>18.79844856262207</c:v>
                </c:pt>
                <c:pt idx="1076">
                  <c:v>18.804555892944336</c:v>
                </c:pt>
                <c:pt idx="1077">
                  <c:v>18.72517204284668</c:v>
                </c:pt>
                <c:pt idx="1078">
                  <c:v>19.326662063598633</c:v>
                </c:pt>
                <c:pt idx="1079">
                  <c:v>19.396886825561523</c:v>
                </c:pt>
                <c:pt idx="1080">
                  <c:v>19.479324340820313</c:v>
                </c:pt>
                <c:pt idx="1081">
                  <c:v>19.44879150390625</c:v>
                </c:pt>
                <c:pt idx="1082">
                  <c:v>19.150146484375</c:v>
                </c:pt>
                <c:pt idx="1083">
                  <c:v>19.355714797973633</c:v>
                </c:pt>
                <c:pt idx="1084">
                  <c:v>19.480897903442383</c:v>
                </c:pt>
                <c:pt idx="1085">
                  <c:v>19.355714797973633</c:v>
                </c:pt>
                <c:pt idx="1086">
                  <c:v>19.538909912109375</c:v>
                </c:pt>
                <c:pt idx="1087">
                  <c:v>19.490056991577148</c:v>
                </c:pt>
                <c:pt idx="1088">
                  <c:v>19.36998176574707</c:v>
                </c:pt>
                <c:pt idx="1089">
                  <c:v>19.110454559326172</c:v>
                </c:pt>
                <c:pt idx="1090">
                  <c:v>19.04939079284668</c:v>
                </c:pt>
                <c:pt idx="1091">
                  <c:v>19.303810119628906</c:v>
                </c:pt>
                <c:pt idx="1092">
                  <c:v>19.673252105712891</c:v>
                </c:pt>
                <c:pt idx="1093">
                  <c:v>19.633560180664063</c:v>
                </c:pt>
                <c:pt idx="1094">
                  <c:v>19.511430740356445</c:v>
                </c:pt>
                <c:pt idx="1095">
                  <c:v>19.635614395141602</c:v>
                </c:pt>
                <c:pt idx="1096">
                  <c:v>19.633560180664063</c:v>
                </c:pt>
                <c:pt idx="1097">
                  <c:v>19.513483047485352</c:v>
                </c:pt>
                <c:pt idx="1098">
                  <c:v>19.493110656738281</c:v>
                </c:pt>
                <c:pt idx="1099">
                  <c:v>19.331289291381836</c:v>
                </c:pt>
                <c:pt idx="1100">
                  <c:v>18.952686309814453</c:v>
                </c:pt>
                <c:pt idx="1101">
                  <c:v>18.94963264465332</c:v>
                </c:pt>
                <c:pt idx="1102">
                  <c:v>18.922153472900391</c:v>
                </c:pt>
                <c:pt idx="1103">
                  <c:v>19.248851776123047</c:v>
                </c:pt>
                <c:pt idx="1104">
                  <c:v>19.361822128295898</c:v>
                </c:pt>
                <c:pt idx="1105">
                  <c:v>19.05244255065918</c:v>
                </c:pt>
                <c:pt idx="1106">
                  <c:v>19.151147842407227</c:v>
                </c:pt>
                <c:pt idx="1107">
                  <c:v>19.251903533935547</c:v>
                </c:pt>
                <c:pt idx="1108">
                  <c:v>19.389301300048828</c:v>
                </c:pt>
                <c:pt idx="1109">
                  <c:v>19.285490036010742</c:v>
                </c:pt>
                <c:pt idx="1110">
                  <c:v>19.395406723022461</c:v>
                </c:pt>
                <c:pt idx="1111">
                  <c:v>19.517536163330078</c:v>
                </c:pt>
                <c:pt idx="1112">
                  <c:v>19.461578369140625</c:v>
                </c:pt>
                <c:pt idx="1113">
                  <c:v>19.413726806640625</c:v>
                </c:pt>
                <c:pt idx="1114">
                  <c:v>19.538909912109375</c:v>
                </c:pt>
                <c:pt idx="1115">
                  <c:v>19.502269744873047</c:v>
                </c:pt>
                <c:pt idx="1116">
                  <c:v>19.468685150146484</c:v>
                </c:pt>
                <c:pt idx="1117">
                  <c:v>19.548069000244141</c:v>
                </c:pt>
                <c:pt idx="1118">
                  <c:v>19.237117767333984</c:v>
                </c:pt>
                <c:pt idx="1119">
                  <c:v>19.21879768371582</c:v>
                </c:pt>
                <c:pt idx="1120">
                  <c:v>19.359247207641602</c:v>
                </c:pt>
                <c:pt idx="1121">
                  <c:v>19.334821701049805</c:v>
                </c:pt>
                <c:pt idx="1122">
                  <c:v>19.408098220825195</c:v>
                </c:pt>
                <c:pt idx="1123">
                  <c:v>19.380619049072266</c:v>
                </c:pt>
                <c:pt idx="1124">
                  <c:v>19.530229568481445</c:v>
                </c:pt>
                <c:pt idx="1125">
                  <c:v>19.347034454345703</c:v>
                </c:pt>
                <c:pt idx="1126">
                  <c:v>19.289022445678711</c:v>
                </c:pt>
                <c:pt idx="1127">
                  <c:v>19.380619049072266</c:v>
                </c:pt>
                <c:pt idx="1128">
                  <c:v>19.466110229492188</c:v>
                </c:pt>
                <c:pt idx="1129">
                  <c:v>19.514963150024414</c:v>
                </c:pt>
                <c:pt idx="1130">
                  <c:v>19.505804061889648</c:v>
                </c:pt>
                <c:pt idx="1131">
                  <c:v>19.59434700012207</c:v>
                </c:pt>
                <c:pt idx="1132">
                  <c:v>19.564815521240234</c:v>
                </c:pt>
                <c:pt idx="1133">
                  <c:v>19.531229019165039</c:v>
                </c:pt>
                <c:pt idx="1134">
                  <c:v>19.149572372436523</c:v>
                </c:pt>
                <c:pt idx="1135">
                  <c:v>19.127201080322266</c:v>
                </c:pt>
                <c:pt idx="1136">
                  <c:v>19.180212020874023</c:v>
                </c:pt>
                <c:pt idx="1137">
                  <c:v>19.387832641601563</c:v>
                </c:pt>
                <c:pt idx="1138">
                  <c:v>19.497749328613281</c:v>
                </c:pt>
                <c:pt idx="1139">
                  <c:v>19.57713508605957</c:v>
                </c:pt>
                <c:pt idx="1140">
                  <c:v>19.550655364990234</c:v>
                </c:pt>
                <c:pt idx="1141">
                  <c:v>19.601560592651367</c:v>
                </c:pt>
                <c:pt idx="1142">
                  <c:v>19.662624359130859</c:v>
                </c:pt>
                <c:pt idx="1143">
                  <c:v>19.610719680786133</c:v>
                </c:pt>
                <c:pt idx="1144">
                  <c:v>19.519123077392578</c:v>
                </c:pt>
                <c:pt idx="1145">
                  <c:v>19.519123077392578</c:v>
                </c:pt>
                <c:pt idx="1146">
                  <c:v>19.150678634643555</c:v>
                </c:pt>
                <c:pt idx="1147">
                  <c:v>19.622827529907227</c:v>
                </c:pt>
                <c:pt idx="1148">
                  <c:v>19.631986618041992</c:v>
                </c:pt>
                <c:pt idx="1149">
                  <c:v>19.786222457885742</c:v>
                </c:pt>
                <c:pt idx="1150">
                  <c:v>19.712944030761719</c:v>
                </c:pt>
                <c:pt idx="1151">
                  <c:v>19.821861267089844</c:v>
                </c:pt>
                <c:pt idx="1152">
                  <c:v>19.824914932250977</c:v>
                </c:pt>
                <c:pt idx="1153">
                  <c:v>19.861553192138672</c:v>
                </c:pt>
                <c:pt idx="1154">
                  <c:v>19.831022262573242</c:v>
                </c:pt>
                <c:pt idx="1155">
                  <c:v>19.916511535644531</c:v>
                </c:pt>
                <c:pt idx="1156">
                  <c:v>20.032535552978516</c:v>
                </c:pt>
                <c:pt idx="1157">
                  <c:v>20.032535552978516</c:v>
                </c:pt>
                <c:pt idx="1158">
                  <c:v>20.032535552978516</c:v>
                </c:pt>
                <c:pt idx="1159">
                  <c:v>20.032535552978516</c:v>
                </c:pt>
                <c:pt idx="1160">
                  <c:v>20.032535552978516</c:v>
                </c:pt>
                <c:pt idx="1161">
                  <c:v>19.708890914916992</c:v>
                </c:pt>
                <c:pt idx="1162">
                  <c:v>19.733318328857422</c:v>
                </c:pt>
                <c:pt idx="1163">
                  <c:v>19.586761474609375</c:v>
                </c:pt>
                <c:pt idx="1164">
                  <c:v>18.933366775512695</c:v>
                </c:pt>
                <c:pt idx="1165">
                  <c:v>18.860088348388672</c:v>
                </c:pt>
                <c:pt idx="1166">
                  <c:v>18.798023223876953</c:v>
                </c:pt>
                <c:pt idx="1167">
                  <c:v>18.905887603759766</c:v>
                </c:pt>
                <c:pt idx="1168">
                  <c:v>18.92725944519043</c:v>
                </c:pt>
                <c:pt idx="1169">
                  <c:v>19.000537872314453</c:v>
                </c:pt>
                <c:pt idx="1170">
                  <c:v>19.015804290771484</c:v>
                </c:pt>
                <c:pt idx="1171">
                  <c:v>19.17457389831543</c:v>
                </c:pt>
                <c:pt idx="1172">
                  <c:v>19.455471038818359</c:v>
                </c:pt>
                <c:pt idx="1173">
                  <c:v>19.470737457275391</c:v>
                </c:pt>
                <c:pt idx="1174">
                  <c:v>19.491111755371094</c:v>
                </c:pt>
                <c:pt idx="1175">
                  <c:v>19.434099197387695</c:v>
                </c:pt>
                <c:pt idx="1176">
                  <c:v>19.378459930419922</c:v>
                </c:pt>
                <c:pt idx="1177">
                  <c:v>19.323501586914063</c:v>
                </c:pt>
                <c:pt idx="1178">
                  <c:v>19.437152862548828</c:v>
                </c:pt>
                <c:pt idx="1179">
                  <c:v>19.205104827880859</c:v>
                </c:pt>
                <c:pt idx="1180">
                  <c:v>19.250904083251953</c:v>
                </c:pt>
                <c:pt idx="1181">
                  <c:v>19.250904083251953</c:v>
                </c:pt>
                <c:pt idx="1182">
                  <c:v>19.250904083251953</c:v>
                </c:pt>
                <c:pt idx="1183">
                  <c:v>19.250904083251953</c:v>
                </c:pt>
                <c:pt idx="1184">
                  <c:v>19.250904083251953</c:v>
                </c:pt>
                <c:pt idx="1185">
                  <c:v>19.250904083251953</c:v>
                </c:pt>
                <c:pt idx="1186">
                  <c:v>19.250904083251953</c:v>
                </c:pt>
                <c:pt idx="1187">
                  <c:v>19.250904083251953</c:v>
                </c:pt>
                <c:pt idx="1188">
                  <c:v>19.250904083251953</c:v>
                </c:pt>
                <c:pt idx="1189">
                  <c:v>19.250904083251953</c:v>
                </c:pt>
                <c:pt idx="1190">
                  <c:v>19.250904083251953</c:v>
                </c:pt>
                <c:pt idx="1191">
                  <c:v>19.250904083251953</c:v>
                </c:pt>
                <c:pt idx="1192">
                  <c:v>19.250904083251953</c:v>
                </c:pt>
                <c:pt idx="1193">
                  <c:v>19.250904083251953</c:v>
                </c:pt>
                <c:pt idx="1194">
                  <c:v>19.250904083251953</c:v>
                </c:pt>
                <c:pt idx="1195">
                  <c:v>18.826982498168945</c:v>
                </c:pt>
                <c:pt idx="1196">
                  <c:v>12.873147010803223</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0.63730043172836304</c:v>
                </c:pt>
                <c:pt idx="1499">
                  <c:v>0.75027066469192505</c:v>
                </c:pt>
                <c:pt idx="1500">
                  <c:v>0.67088615894317627</c:v>
                </c:pt>
                <c:pt idx="1501">
                  <c:v>0.55486273765563965</c:v>
                </c:pt>
                <c:pt idx="1502">
                  <c:v>4.8202509880065918</c:v>
                </c:pt>
                <c:pt idx="1503">
                  <c:v>16.880582809448242</c:v>
                </c:pt>
                <c:pt idx="1504">
                  <c:v>17.22254753112793</c:v>
                </c:pt>
                <c:pt idx="1505">
                  <c:v>18.889621734619141</c:v>
                </c:pt>
                <c:pt idx="1506">
                  <c:v>18.959846496582031</c:v>
                </c:pt>
                <c:pt idx="1507">
                  <c:v>19.16746711730957</c:v>
                </c:pt>
                <c:pt idx="1508">
                  <c:v>19.240743637084961</c:v>
                </c:pt>
                <c:pt idx="1509">
                  <c:v>19.314022064208984</c:v>
                </c:pt>
                <c:pt idx="1510">
                  <c:v>19.300235748291016</c:v>
                </c:pt>
                <c:pt idx="1511">
                  <c:v>19.510910034179688</c:v>
                </c:pt>
                <c:pt idx="1512">
                  <c:v>19.611667633056641</c:v>
                </c:pt>
                <c:pt idx="1513">
                  <c:v>19.868139266967773</c:v>
                </c:pt>
                <c:pt idx="1514">
                  <c:v>19.868139266967773</c:v>
                </c:pt>
                <c:pt idx="1515">
                  <c:v>19.929204940795898</c:v>
                </c:pt>
                <c:pt idx="1516">
                  <c:v>20.005535125732422</c:v>
                </c:pt>
                <c:pt idx="1517">
                  <c:v>20.197891235351563</c:v>
                </c:pt>
                <c:pt idx="1518">
                  <c:v>20.341392517089844</c:v>
                </c:pt>
                <c:pt idx="1519">
                  <c:v>20.19483757019043</c:v>
                </c:pt>
                <c:pt idx="1520">
                  <c:v>20.008588790893555</c:v>
                </c:pt>
                <c:pt idx="1521">
                  <c:v>19.593347549438477</c:v>
                </c:pt>
                <c:pt idx="1522">
                  <c:v>19.657464981079102</c:v>
                </c:pt>
                <c:pt idx="1523">
                  <c:v>19.413206100463867</c:v>
                </c:pt>
                <c:pt idx="1524">
                  <c:v>19.29412841796875</c:v>
                </c:pt>
                <c:pt idx="1525">
                  <c:v>18.930791854858398</c:v>
                </c:pt>
                <c:pt idx="1526">
                  <c:v>18.714012145996094</c:v>
                </c:pt>
                <c:pt idx="1527">
                  <c:v>19.028495788574219</c:v>
                </c:pt>
                <c:pt idx="1528">
                  <c:v>18.754970550537109</c:v>
                </c:pt>
                <c:pt idx="1529">
                  <c:v>18.689586639404297</c:v>
                </c:pt>
                <c:pt idx="1530">
                  <c:v>18.652946472167969</c:v>
                </c:pt>
                <c:pt idx="1531">
                  <c:v>19.165891647338867</c:v>
                </c:pt>
                <c:pt idx="1532">
                  <c:v>19.440685272216797</c:v>
                </c:pt>
                <c:pt idx="1533">
                  <c:v>19.19642448425293</c:v>
                </c:pt>
                <c:pt idx="1534">
                  <c:v>18.735383987426758</c:v>
                </c:pt>
                <c:pt idx="1535">
                  <c:v>18.909420013427734</c:v>
                </c:pt>
                <c:pt idx="1536">
                  <c:v>19.211690902709961</c:v>
                </c:pt>
                <c:pt idx="1537">
                  <c:v>19.300235748291016</c:v>
                </c:pt>
                <c:pt idx="1538">
                  <c:v>18.939952850341797</c:v>
                </c:pt>
                <c:pt idx="1539">
                  <c:v>19.127201080322266</c:v>
                </c:pt>
                <c:pt idx="1540">
                  <c:v>19.405620574951172</c:v>
                </c:pt>
                <c:pt idx="1541">
                  <c:v>19.014804840087891</c:v>
                </c:pt>
                <c:pt idx="1542">
                  <c:v>19.036176681518555</c:v>
                </c:pt>
                <c:pt idx="1543">
                  <c:v>19.365928649902344</c:v>
                </c:pt>
                <c:pt idx="1544">
                  <c:v>19.411725997924805</c:v>
                </c:pt>
                <c:pt idx="1545">
                  <c:v>19.118614196777344</c:v>
                </c:pt>
                <c:pt idx="1546">
                  <c:v>18.715585708618164</c:v>
                </c:pt>
                <c:pt idx="1547">
                  <c:v>18.743064880371094</c:v>
                </c:pt>
                <c:pt idx="1548">
                  <c:v>18.651468276977539</c:v>
                </c:pt>
                <c:pt idx="1549">
                  <c:v>18.981218338012695</c:v>
                </c:pt>
                <c:pt idx="1550">
                  <c:v>19.265171051025391</c:v>
                </c:pt>
                <c:pt idx="1551">
                  <c:v>19.426992416381836</c:v>
                </c:pt>
                <c:pt idx="1552">
                  <c:v>19.301809310913086</c:v>
                </c:pt>
                <c:pt idx="1553">
                  <c:v>19.301809310913086</c:v>
                </c:pt>
                <c:pt idx="1554">
                  <c:v>19.240743637084961</c:v>
                </c:pt>
                <c:pt idx="1555">
                  <c:v>19.053028106689453</c:v>
                </c:pt>
                <c:pt idx="1556">
                  <c:v>19.169839859008789</c:v>
                </c:pt>
                <c:pt idx="1557">
                  <c:v>19.130147933959961</c:v>
                </c:pt>
                <c:pt idx="1558">
                  <c:v>19.115560531616211</c:v>
                </c:pt>
                <c:pt idx="1559">
                  <c:v>18.633148193359375</c:v>
                </c:pt>
                <c:pt idx="1560">
                  <c:v>18.657573699951172</c:v>
                </c:pt>
                <c:pt idx="1561">
                  <c:v>18.773597717285156</c:v>
                </c:pt>
                <c:pt idx="1562">
                  <c:v>6.1313610076904297</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15.535686492919922</c:v>
                </c:pt>
                <c:pt idx="1852">
                  <c:v>17.338794708251953</c:v>
                </c:pt>
                <c:pt idx="1853">
                  <c:v>17.394115447998047</c:v>
                </c:pt>
                <c:pt idx="1854">
                  <c:v>16.393754959106445</c:v>
                </c:pt>
                <c:pt idx="1855">
                  <c:v>16.131175994873047</c:v>
                </c:pt>
                <c:pt idx="1856">
                  <c:v>16.253305435180664</c:v>
                </c:pt>
                <c:pt idx="1857">
                  <c:v>16.115909576416016</c:v>
                </c:pt>
                <c:pt idx="1858">
                  <c:v>16.143388748168945</c:v>
                </c:pt>
                <c:pt idx="1859">
                  <c:v>17.093950271606445</c:v>
                </c:pt>
                <c:pt idx="1860">
                  <c:v>17.258825302124023</c:v>
                </c:pt>
                <c:pt idx="1861">
                  <c:v>18.840408325195313</c:v>
                </c:pt>
                <c:pt idx="1862">
                  <c:v>18.841981887817383</c:v>
                </c:pt>
                <c:pt idx="1863">
                  <c:v>18.892887115478516</c:v>
                </c:pt>
                <c:pt idx="1864">
                  <c:v>18.933578491210938</c:v>
                </c:pt>
                <c:pt idx="1865">
                  <c:v>18.970218658447266</c:v>
                </c:pt>
                <c:pt idx="1866">
                  <c:v>19.033229827880859</c:v>
                </c:pt>
                <c:pt idx="1867">
                  <c:v>19.146200180053711</c:v>
                </c:pt>
                <c:pt idx="1868">
                  <c:v>19.627613067626953</c:v>
                </c:pt>
                <c:pt idx="1869">
                  <c:v>19.686624526977539</c:v>
                </c:pt>
                <c:pt idx="1870">
                  <c:v>19.820968627929688</c:v>
                </c:pt>
                <c:pt idx="1871">
                  <c:v>19.7293701171875</c:v>
                </c:pt>
                <c:pt idx="1872">
                  <c:v>19.149253845214844</c:v>
                </c:pt>
                <c:pt idx="1873">
                  <c:v>18.935525894165039</c:v>
                </c:pt>
                <c:pt idx="1874">
                  <c:v>18.680318832397461</c:v>
                </c:pt>
                <c:pt idx="1875">
                  <c:v>18.627147674560547</c:v>
                </c:pt>
                <c:pt idx="1876">
                  <c:v>18.587455749511719</c:v>
                </c:pt>
                <c:pt idx="1877">
                  <c:v>18.669893264770508</c:v>
                </c:pt>
                <c:pt idx="1878">
                  <c:v>18.782863616943359</c:v>
                </c:pt>
                <c:pt idx="1879">
                  <c:v>18.715692520141602</c:v>
                </c:pt>
                <c:pt idx="1880">
                  <c:v>18.697372436523438</c:v>
                </c:pt>
                <c:pt idx="1881">
                  <c:v>18.70042610168457</c:v>
                </c:pt>
                <c:pt idx="1882">
                  <c:v>18.773704528808594</c:v>
                </c:pt>
                <c:pt idx="1883">
                  <c:v>18.771650314331055</c:v>
                </c:pt>
                <c:pt idx="1884">
                  <c:v>18.85308837890625</c:v>
                </c:pt>
                <c:pt idx="1885">
                  <c:v>18.999645233154297</c:v>
                </c:pt>
                <c:pt idx="1886">
                  <c:v>19.564495086669922</c:v>
                </c:pt>
                <c:pt idx="1887">
                  <c:v>19.653039932250977</c:v>
                </c:pt>
                <c:pt idx="1888">
                  <c:v>19.702892303466797</c:v>
                </c:pt>
                <c:pt idx="1889">
                  <c:v>19.424045562744141</c:v>
                </c:pt>
                <c:pt idx="1890">
                  <c:v>18.898887634277344</c:v>
                </c:pt>
                <c:pt idx="1891">
                  <c:v>18.838821411132813</c:v>
                </c:pt>
                <c:pt idx="1892">
                  <c:v>18.643413543701172</c:v>
                </c:pt>
                <c:pt idx="1893">
                  <c:v>18.734012603759766</c:v>
                </c:pt>
                <c:pt idx="1894">
                  <c:v>18.70042610168457</c:v>
                </c:pt>
                <c:pt idx="1895">
                  <c:v>18.756383895874023</c:v>
                </c:pt>
                <c:pt idx="1896">
                  <c:v>18.887674331665039</c:v>
                </c:pt>
                <c:pt idx="1897">
                  <c:v>19.031656265258789</c:v>
                </c:pt>
                <c:pt idx="1898">
                  <c:v>19.248435974121094</c:v>
                </c:pt>
                <c:pt idx="1899">
                  <c:v>19.456058502197266</c:v>
                </c:pt>
                <c:pt idx="1900">
                  <c:v>19.498802185058594</c:v>
                </c:pt>
                <c:pt idx="1901">
                  <c:v>19.611772537231445</c:v>
                </c:pt>
                <c:pt idx="1902">
                  <c:v>19.559867858886719</c:v>
                </c:pt>
                <c:pt idx="1903">
                  <c:v>18.986856460571289</c:v>
                </c:pt>
                <c:pt idx="1904">
                  <c:v>18.869832992553711</c:v>
                </c:pt>
                <c:pt idx="1905">
                  <c:v>18.701904296875</c:v>
                </c:pt>
                <c:pt idx="1906">
                  <c:v>18.614360809326172</c:v>
                </c:pt>
                <c:pt idx="1907">
                  <c:v>18.62657356262207</c:v>
                </c:pt>
                <c:pt idx="1908">
                  <c:v>18.727331161499023</c:v>
                </c:pt>
                <c:pt idx="1909">
                  <c:v>18.599094390869141</c:v>
                </c:pt>
                <c:pt idx="1910">
                  <c:v>18.488178253173828</c:v>
                </c:pt>
                <c:pt idx="1911">
                  <c:v>18.596040725708008</c:v>
                </c:pt>
                <c:pt idx="1912">
                  <c:v>18.709011077880859</c:v>
                </c:pt>
                <c:pt idx="1913">
                  <c:v>18.596040725708008</c:v>
                </c:pt>
                <c:pt idx="1914">
                  <c:v>18.612573623657227</c:v>
                </c:pt>
                <c:pt idx="1915">
                  <c:v>19.066242218017578</c:v>
                </c:pt>
                <c:pt idx="1916">
                  <c:v>19.1517333984375</c:v>
                </c:pt>
                <c:pt idx="1917">
                  <c:v>19.145626068115234</c:v>
                </c:pt>
                <c:pt idx="1918">
                  <c:v>18.886100769042969</c:v>
                </c:pt>
                <c:pt idx="1919">
                  <c:v>18.941059112548828</c:v>
                </c:pt>
                <c:pt idx="1920">
                  <c:v>19.225009918212891</c:v>
                </c:pt>
                <c:pt idx="1921">
                  <c:v>19.019443511962891</c:v>
                </c:pt>
                <c:pt idx="1922">
                  <c:v>18.638786315917969</c:v>
                </c:pt>
                <c:pt idx="1923">
                  <c:v>18.660160064697266</c:v>
                </c:pt>
                <c:pt idx="1924">
                  <c:v>18.647947311401367</c:v>
                </c:pt>
                <c:pt idx="1925">
                  <c:v>18.763969421386719</c:v>
                </c:pt>
                <c:pt idx="1926">
                  <c:v>18.787395477294922</c:v>
                </c:pt>
                <c:pt idx="1927">
                  <c:v>18.744171142578125</c:v>
                </c:pt>
                <c:pt idx="1928">
                  <c:v>18.774703979492188</c:v>
                </c:pt>
                <c:pt idx="1929">
                  <c:v>19.043390274047852</c:v>
                </c:pt>
                <c:pt idx="1930">
                  <c:v>18.847982406616211</c:v>
                </c:pt>
                <c:pt idx="1931">
                  <c:v>18.628147125244141</c:v>
                </c:pt>
                <c:pt idx="1932">
                  <c:v>18.95789909362793</c:v>
                </c:pt>
                <c:pt idx="1933">
                  <c:v>19.189945220947266</c:v>
                </c:pt>
                <c:pt idx="1934">
                  <c:v>18.756383895874023</c:v>
                </c:pt>
                <c:pt idx="1935">
                  <c:v>18.58234977722168</c:v>
                </c:pt>
                <c:pt idx="1936">
                  <c:v>18.560976028442383</c:v>
                </c:pt>
                <c:pt idx="1937">
                  <c:v>18.634254455566406</c:v>
                </c:pt>
                <c:pt idx="1938">
                  <c:v>19.275436401367188</c:v>
                </c:pt>
                <c:pt idx="1939">
                  <c:v>19.486749649047852</c:v>
                </c:pt>
                <c:pt idx="1940">
                  <c:v>19.589921951293945</c:v>
                </c:pt>
                <c:pt idx="1941">
                  <c:v>19.632667541503906</c:v>
                </c:pt>
                <c:pt idx="1942">
                  <c:v>19.08308219909668</c:v>
                </c:pt>
                <c:pt idx="1943">
                  <c:v>18.655628204345703</c:v>
                </c:pt>
                <c:pt idx="1944">
                  <c:v>18.766544342041016</c:v>
                </c:pt>
                <c:pt idx="1945">
                  <c:v>18.619987487792969</c:v>
                </c:pt>
                <c:pt idx="1946">
                  <c:v>18.644414901733398</c:v>
                </c:pt>
                <c:pt idx="1947">
                  <c:v>19.351768493652344</c:v>
                </c:pt>
                <c:pt idx="1948">
                  <c:v>19.190946578979492</c:v>
                </c:pt>
                <c:pt idx="1949">
                  <c:v>18.742118835449219</c:v>
                </c:pt>
                <c:pt idx="1950">
                  <c:v>18.65968132019043</c:v>
                </c:pt>
                <c:pt idx="1951">
                  <c:v>18.54503059387207</c:v>
                </c:pt>
                <c:pt idx="1952">
                  <c:v>18.54808235168457</c:v>
                </c:pt>
                <c:pt idx="1953">
                  <c:v>18.546976089477539</c:v>
                </c:pt>
                <c:pt idx="1954">
                  <c:v>18.586402893066406</c:v>
                </c:pt>
                <c:pt idx="1955">
                  <c:v>18.516178131103516</c:v>
                </c:pt>
                <c:pt idx="1956">
                  <c:v>18.571136474609375</c:v>
                </c:pt>
                <c:pt idx="1957">
                  <c:v>18.634254455566406</c:v>
                </c:pt>
                <c:pt idx="1958">
                  <c:v>18.629148483276367</c:v>
                </c:pt>
                <c:pt idx="1959">
                  <c:v>18.528390884399414</c:v>
                </c:pt>
                <c:pt idx="1960">
                  <c:v>18.626094818115234</c:v>
                </c:pt>
                <c:pt idx="1961">
                  <c:v>18.610828399658203</c:v>
                </c:pt>
                <c:pt idx="1962">
                  <c:v>18.696798324584961</c:v>
                </c:pt>
                <c:pt idx="1963">
                  <c:v>19.116094589233398</c:v>
                </c:pt>
                <c:pt idx="1964">
                  <c:v>19.287075042724609</c:v>
                </c:pt>
                <c:pt idx="1965">
                  <c:v>19.320661544799805</c:v>
                </c:pt>
                <c:pt idx="1966">
                  <c:v>19.024496078491211</c:v>
                </c:pt>
                <c:pt idx="1967">
                  <c:v>18.687639236450195</c:v>
                </c:pt>
                <c:pt idx="1968">
                  <c:v>19.201583862304688</c:v>
                </c:pt>
                <c:pt idx="1969">
                  <c:v>19.345087051391602</c:v>
                </c:pt>
                <c:pt idx="1970">
                  <c:v>19.088615417480469</c:v>
                </c:pt>
                <c:pt idx="1971">
                  <c:v>18.746650695800781</c:v>
                </c:pt>
                <c:pt idx="1972">
                  <c:v>18.666265487670898</c:v>
                </c:pt>
                <c:pt idx="1973">
                  <c:v>18.624521255493164</c:v>
                </c:pt>
                <c:pt idx="1974">
                  <c:v>19.342033386230469</c:v>
                </c:pt>
                <c:pt idx="1975">
                  <c:v>19.457057952880859</c:v>
                </c:pt>
                <c:pt idx="1976">
                  <c:v>19.500802993774414</c:v>
                </c:pt>
                <c:pt idx="1977">
                  <c:v>19.563920974731445</c:v>
                </c:pt>
                <c:pt idx="1978">
                  <c:v>19.534389495849609</c:v>
                </c:pt>
                <c:pt idx="1979">
                  <c:v>19.525228500366211</c:v>
                </c:pt>
                <c:pt idx="1980">
                  <c:v>19.473323822021484</c:v>
                </c:pt>
                <c:pt idx="1981">
                  <c:v>18.850461959838867</c:v>
                </c:pt>
                <c:pt idx="1982">
                  <c:v>18.571615219116211</c:v>
                </c:pt>
                <c:pt idx="1983">
                  <c:v>18.517656326293945</c:v>
                </c:pt>
                <c:pt idx="1984">
                  <c:v>18.545135498046875</c:v>
                </c:pt>
                <c:pt idx="1985">
                  <c:v>18.511550903320313</c:v>
                </c:pt>
                <c:pt idx="1986">
                  <c:v>18.410793304443359</c:v>
                </c:pt>
                <c:pt idx="1987">
                  <c:v>18.43116569519043</c:v>
                </c:pt>
                <c:pt idx="1988">
                  <c:v>18.322248458862305</c:v>
                </c:pt>
                <c:pt idx="1989">
                  <c:v>18.352781295776367</c:v>
                </c:pt>
                <c:pt idx="1990">
                  <c:v>18.444379806518555</c:v>
                </c:pt>
                <c:pt idx="1991">
                  <c:v>18.413846969604492</c:v>
                </c:pt>
                <c:pt idx="1992">
                  <c:v>18.455379486083984</c:v>
                </c:pt>
                <c:pt idx="1993">
                  <c:v>18.473432540893555</c:v>
                </c:pt>
                <c:pt idx="1994">
                  <c:v>18.60472297668457</c:v>
                </c:pt>
                <c:pt idx="1995">
                  <c:v>18.663787841796875</c:v>
                </c:pt>
                <c:pt idx="1996">
                  <c:v>18.638307571411133</c:v>
                </c:pt>
                <c:pt idx="1997">
                  <c:v>18.524337768554688</c:v>
                </c:pt>
                <c:pt idx="1998">
                  <c:v>18.519231796264648</c:v>
                </c:pt>
                <c:pt idx="1999">
                  <c:v>18.586402893066406</c:v>
                </c:pt>
                <c:pt idx="2000">
                  <c:v>18.60472297668457</c:v>
                </c:pt>
                <c:pt idx="2001">
                  <c:v>18.623041152954102</c:v>
                </c:pt>
                <c:pt idx="2002">
                  <c:v>18.580934524536133</c:v>
                </c:pt>
                <c:pt idx="2003">
                  <c:v>18.65257453918457</c:v>
                </c:pt>
                <c:pt idx="2004">
                  <c:v>18.644414901733398</c:v>
                </c:pt>
                <c:pt idx="2005">
                  <c:v>18.797077178955078</c:v>
                </c:pt>
                <c:pt idx="2006">
                  <c:v>18.888673782348633</c:v>
                </c:pt>
                <c:pt idx="2007">
                  <c:v>18.827610015869141</c:v>
                </c:pt>
                <c:pt idx="2008">
                  <c:v>18.862247467041016</c:v>
                </c:pt>
                <c:pt idx="2009">
                  <c:v>18.702426910400391</c:v>
                </c:pt>
                <c:pt idx="2010">
                  <c:v>18.766544342041016</c:v>
                </c:pt>
                <c:pt idx="2011">
                  <c:v>19.081027984619141</c:v>
                </c:pt>
                <c:pt idx="2012">
                  <c:v>19.291702270507813</c:v>
                </c:pt>
                <c:pt idx="2013">
                  <c:v>19.363567352294922</c:v>
                </c:pt>
                <c:pt idx="2014">
                  <c:v>19.321235656738281</c:v>
                </c:pt>
                <c:pt idx="2015">
                  <c:v>19.587867736816406</c:v>
                </c:pt>
                <c:pt idx="2016">
                  <c:v>19.554283142089844</c:v>
                </c:pt>
                <c:pt idx="2017">
                  <c:v>19.00775146484375</c:v>
                </c:pt>
                <c:pt idx="2018">
                  <c:v>18.744171142578125</c:v>
                </c:pt>
                <c:pt idx="2019">
                  <c:v>19.093242645263672</c:v>
                </c:pt>
                <c:pt idx="2020">
                  <c:v>19.197052001953125</c:v>
                </c:pt>
                <c:pt idx="2021">
                  <c:v>19.316129684448242</c:v>
                </c:pt>
                <c:pt idx="2022">
                  <c:v>19.424045562744141</c:v>
                </c:pt>
                <c:pt idx="2023">
                  <c:v>18.813396453857422</c:v>
                </c:pt>
                <c:pt idx="2024">
                  <c:v>18.717691421508789</c:v>
                </c:pt>
                <c:pt idx="2025">
                  <c:v>18.696319580078125</c:v>
                </c:pt>
                <c:pt idx="2026">
                  <c:v>18.98027229309082</c:v>
                </c:pt>
                <c:pt idx="2027">
                  <c:v>19.190946578979492</c:v>
                </c:pt>
                <c:pt idx="2028">
                  <c:v>18.944112777709961</c:v>
                </c:pt>
                <c:pt idx="2029">
                  <c:v>19.136466979980469</c:v>
                </c:pt>
                <c:pt idx="2030">
                  <c:v>19.274862289428711</c:v>
                </c:pt>
                <c:pt idx="2031">
                  <c:v>19.403366088867188</c:v>
                </c:pt>
                <c:pt idx="2032">
                  <c:v>19.6046142578125</c:v>
                </c:pt>
                <c:pt idx="2033">
                  <c:v>19.536441802978516</c:v>
                </c:pt>
                <c:pt idx="2034">
                  <c:v>19.064188003540039</c:v>
                </c:pt>
                <c:pt idx="2035">
                  <c:v>18.805715560913086</c:v>
                </c:pt>
                <c:pt idx="2036">
                  <c:v>18.67442512512207</c:v>
                </c:pt>
                <c:pt idx="2037">
                  <c:v>18.583827972412109</c:v>
                </c:pt>
                <c:pt idx="2038">
                  <c:v>18.724277496337891</c:v>
                </c:pt>
                <c:pt idx="2039">
                  <c:v>18.691692352294922</c:v>
                </c:pt>
                <c:pt idx="2040">
                  <c:v>18.566509246826172</c:v>
                </c:pt>
                <c:pt idx="2041">
                  <c:v>18.621467590332031</c:v>
                </c:pt>
                <c:pt idx="2042">
                  <c:v>18.642839431762695</c:v>
                </c:pt>
                <c:pt idx="2043">
                  <c:v>18.617107391357422</c:v>
                </c:pt>
                <c:pt idx="2044">
                  <c:v>18.567562103271484</c:v>
                </c:pt>
                <c:pt idx="2045">
                  <c:v>18.524816513061523</c:v>
                </c:pt>
                <c:pt idx="2046">
                  <c:v>18.569562911987305</c:v>
                </c:pt>
                <c:pt idx="2047">
                  <c:v>18.545135498046875</c:v>
                </c:pt>
                <c:pt idx="2048">
                  <c:v>18.577722549438477</c:v>
                </c:pt>
                <c:pt idx="2049">
                  <c:v>18.484071731567383</c:v>
                </c:pt>
                <c:pt idx="2050">
                  <c:v>18.523763656616211</c:v>
                </c:pt>
                <c:pt idx="2051">
                  <c:v>18.589935302734375</c:v>
                </c:pt>
                <c:pt idx="2052">
                  <c:v>18.557350158691406</c:v>
                </c:pt>
                <c:pt idx="2053">
                  <c:v>18.617414474487305</c:v>
                </c:pt>
                <c:pt idx="2054">
                  <c:v>18.577722549438477</c:v>
                </c:pt>
                <c:pt idx="2055">
                  <c:v>18.670318603515625</c:v>
                </c:pt>
                <c:pt idx="2056">
                  <c:v>18.749704360961914</c:v>
                </c:pt>
                <c:pt idx="2057">
                  <c:v>18.736490249633789</c:v>
                </c:pt>
                <c:pt idx="2058">
                  <c:v>19.330394744873047</c:v>
                </c:pt>
                <c:pt idx="2059">
                  <c:v>19.341608047485352</c:v>
                </c:pt>
                <c:pt idx="2060">
                  <c:v>19.363981246948242</c:v>
                </c:pt>
                <c:pt idx="2061">
                  <c:v>18.718278884887695</c:v>
                </c:pt>
                <c:pt idx="2062">
                  <c:v>18.743490219116211</c:v>
                </c:pt>
                <c:pt idx="2063">
                  <c:v>19.033550262451172</c:v>
                </c:pt>
                <c:pt idx="2064">
                  <c:v>19.068815231323242</c:v>
                </c:pt>
                <c:pt idx="2065">
                  <c:v>18.781810760498047</c:v>
                </c:pt>
                <c:pt idx="2066">
                  <c:v>18.717691421508789</c:v>
                </c:pt>
                <c:pt idx="2067">
                  <c:v>18.968059539794922</c:v>
                </c:pt>
                <c:pt idx="2068">
                  <c:v>19.189945220947266</c:v>
                </c:pt>
                <c:pt idx="2069">
                  <c:v>19.218425750732422</c:v>
                </c:pt>
                <c:pt idx="2070">
                  <c:v>18.780023574829102</c:v>
                </c:pt>
                <c:pt idx="2071">
                  <c:v>19.099348068237305</c:v>
                </c:pt>
                <c:pt idx="2072">
                  <c:v>19.012857437133789</c:v>
                </c:pt>
                <c:pt idx="2073">
                  <c:v>19.184839248657227</c:v>
                </c:pt>
                <c:pt idx="2074">
                  <c:v>19.532909393310547</c:v>
                </c:pt>
                <c:pt idx="2075">
                  <c:v>19.725263595581055</c:v>
                </c:pt>
                <c:pt idx="2076">
                  <c:v>19.612293243408203</c:v>
                </c:pt>
                <c:pt idx="2077">
                  <c:v>19.440311431884766</c:v>
                </c:pt>
                <c:pt idx="2078">
                  <c:v>18.91309928894043</c:v>
                </c:pt>
                <c:pt idx="2079">
                  <c:v>18.772649765014648</c:v>
                </c:pt>
                <c:pt idx="2080">
                  <c:v>18.809289932250977</c:v>
                </c:pt>
                <c:pt idx="2081">
                  <c:v>19.288650512695313</c:v>
                </c:pt>
                <c:pt idx="2082">
                  <c:v>19.195053100585938</c:v>
                </c:pt>
                <c:pt idx="2083">
                  <c:v>18.900886535644531</c:v>
                </c:pt>
                <c:pt idx="2084">
                  <c:v>18.790969848632813</c:v>
                </c:pt>
                <c:pt idx="2085">
                  <c:v>18.693265914916992</c:v>
                </c:pt>
                <c:pt idx="2086">
                  <c:v>18.638307571411133</c:v>
                </c:pt>
                <c:pt idx="2087">
                  <c:v>18.683107376098633</c:v>
                </c:pt>
                <c:pt idx="2088">
                  <c:v>18.644414901733398</c:v>
                </c:pt>
                <c:pt idx="2089">
                  <c:v>18.66273307800293</c:v>
                </c:pt>
                <c:pt idx="2090">
                  <c:v>18.867301940917969</c:v>
                </c:pt>
                <c:pt idx="2091">
                  <c:v>18.78486442565918</c:v>
                </c:pt>
                <c:pt idx="2092">
                  <c:v>18.689212799072266</c:v>
                </c:pt>
                <c:pt idx="2093">
                  <c:v>18.613882064819336</c:v>
                </c:pt>
                <c:pt idx="2094">
                  <c:v>18.623106002807617</c:v>
                </c:pt>
                <c:pt idx="2095">
                  <c:v>18.733438491821289</c:v>
                </c:pt>
                <c:pt idx="2096">
                  <c:v>18.660160064697266</c:v>
                </c:pt>
                <c:pt idx="2097">
                  <c:v>16.933074951171875</c:v>
                </c:pt>
                <c:pt idx="2098">
                  <c:v>2.3507053852081299</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0</c:v>
                </c:pt>
                <c:pt idx="2177">
                  <c:v>0</c:v>
                </c:pt>
                <c:pt idx="2178">
                  <c:v>0</c:v>
                </c:pt>
                <c:pt idx="2179">
                  <c:v>0</c:v>
                </c:pt>
                <c:pt idx="2180">
                  <c:v>0</c:v>
                </c:pt>
                <c:pt idx="2181">
                  <c:v>0</c:v>
                </c:pt>
                <c:pt idx="2182">
                  <c:v>0</c:v>
                </c:pt>
                <c:pt idx="2183">
                  <c:v>0</c:v>
                </c:pt>
                <c:pt idx="2184">
                  <c:v>0</c:v>
                </c:pt>
                <c:pt idx="2185">
                  <c:v>0</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0</c:v>
                </c:pt>
                <c:pt idx="2201">
                  <c:v>0</c:v>
                </c:pt>
                <c:pt idx="2202">
                  <c:v>0</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0</c:v>
                </c:pt>
                <c:pt idx="2296">
                  <c:v>0</c:v>
                </c:pt>
                <c:pt idx="2297">
                  <c:v>0</c:v>
                </c:pt>
                <c:pt idx="2298">
                  <c:v>0</c:v>
                </c:pt>
                <c:pt idx="2299">
                  <c:v>0</c:v>
                </c:pt>
                <c:pt idx="2300">
                  <c:v>0</c:v>
                </c:pt>
                <c:pt idx="2301">
                  <c:v>0</c:v>
                </c:pt>
                <c:pt idx="2302">
                  <c:v>0</c:v>
                </c:pt>
                <c:pt idx="2303">
                  <c:v>0</c:v>
                </c:pt>
                <c:pt idx="2304">
                  <c:v>0</c:v>
                </c:pt>
                <c:pt idx="2305">
                  <c:v>0</c:v>
                </c:pt>
                <c:pt idx="2306">
                  <c:v>0</c:v>
                </c:pt>
                <c:pt idx="2307">
                  <c:v>0</c:v>
                </c:pt>
                <c:pt idx="2308">
                  <c:v>0</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0</c:v>
                </c:pt>
                <c:pt idx="2341">
                  <c:v>27.849998474121094</c:v>
                </c:pt>
                <c:pt idx="2342">
                  <c:v>27.849998474121094</c:v>
                </c:pt>
                <c:pt idx="2343">
                  <c:v>27.819999694824219</c:v>
                </c:pt>
                <c:pt idx="2344">
                  <c:v>27.869998931884766</c:v>
                </c:pt>
                <c:pt idx="2345">
                  <c:v>27.75</c:v>
                </c:pt>
                <c:pt idx="2346">
                  <c:v>27.85999870300293</c:v>
                </c:pt>
                <c:pt idx="2347">
                  <c:v>27.809999465942383</c:v>
                </c:pt>
                <c:pt idx="2348">
                  <c:v>27.760000228881836</c:v>
                </c:pt>
                <c:pt idx="2349">
                  <c:v>27.799999237060547</c:v>
                </c:pt>
                <c:pt idx="2350">
                  <c:v>27.75</c:v>
                </c:pt>
                <c:pt idx="2351">
                  <c:v>27.779998779296875</c:v>
                </c:pt>
                <c:pt idx="2352">
                  <c:v>27.760000228881836</c:v>
                </c:pt>
                <c:pt idx="2353">
                  <c:v>27.779998779296875</c:v>
                </c:pt>
                <c:pt idx="2354">
                  <c:v>27.769998550415039</c:v>
                </c:pt>
                <c:pt idx="2355">
                  <c:v>27.75</c:v>
                </c:pt>
                <c:pt idx="2356">
                  <c:v>27.680000305175781</c:v>
                </c:pt>
                <c:pt idx="2357">
                  <c:v>27.709999084472656</c:v>
                </c:pt>
                <c:pt idx="2358">
                  <c:v>27.739999771118164</c:v>
                </c:pt>
                <c:pt idx="2359">
                  <c:v>27.729999542236328</c:v>
                </c:pt>
                <c:pt idx="2360">
                  <c:v>27.869998931884766</c:v>
                </c:pt>
                <c:pt idx="2361">
                  <c:v>27.75</c:v>
                </c:pt>
                <c:pt idx="2362">
                  <c:v>27.709999084472656</c:v>
                </c:pt>
                <c:pt idx="2363">
                  <c:v>27.760000228881836</c:v>
                </c:pt>
                <c:pt idx="2364">
                  <c:v>27.809999465942383</c:v>
                </c:pt>
                <c:pt idx="2365">
                  <c:v>27.729999542236328</c:v>
                </c:pt>
                <c:pt idx="2366">
                  <c:v>27.769998550415039</c:v>
                </c:pt>
                <c:pt idx="2367">
                  <c:v>27.739999771118164</c:v>
                </c:pt>
                <c:pt idx="2368">
                  <c:v>27.789999008178711</c:v>
                </c:pt>
                <c:pt idx="2369">
                  <c:v>27.760000228881836</c:v>
                </c:pt>
                <c:pt idx="2370">
                  <c:v>27.69999885559082</c:v>
                </c:pt>
                <c:pt idx="2371">
                  <c:v>27.709999084472656</c:v>
                </c:pt>
                <c:pt idx="2372">
                  <c:v>27.829999923706055</c:v>
                </c:pt>
                <c:pt idx="2373">
                  <c:v>27.799999237060547</c:v>
                </c:pt>
                <c:pt idx="2374">
                  <c:v>27.579999923706055</c:v>
                </c:pt>
                <c:pt idx="2375">
                  <c:v>27.75</c:v>
                </c:pt>
                <c:pt idx="2376">
                  <c:v>27.709999084472656</c:v>
                </c:pt>
                <c:pt idx="2377">
                  <c:v>27.819999694824219</c:v>
                </c:pt>
                <c:pt idx="2378">
                  <c:v>27.75</c:v>
                </c:pt>
                <c:pt idx="2379">
                  <c:v>27.719999313354492</c:v>
                </c:pt>
                <c:pt idx="2380">
                  <c:v>27.829999923706055</c:v>
                </c:pt>
                <c:pt idx="2381">
                  <c:v>27.760000228881836</c:v>
                </c:pt>
                <c:pt idx="2382">
                  <c:v>27.75</c:v>
                </c:pt>
                <c:pt idx="2383">
                  <c:v>27.789999008178711</c:v>
                </c:pt>
                <c:pt idx="2384">
                  <c:v>27.85999870300293</c:v>
                </c:pt>
                <c:pt idx="2385">
                  <c:v>27.779998779296875</c:v>
                </c:pt>
                <c:pt idx="2386">
                  <c:v>27.799999237060547</c:v>
                </c:pt>
                <c:pt idx="2387">
                  <c:v>27.629999160766602</c:v>
                </c:pt>
                <c:pt idx="2388">
                  <c:v>27.670000076293945</c:v>
                </c:pt>
                <c:pt idx="2389">
                  <c:v>27.789999008178711</c:v>
                </c:pt>
                <c:pt idx="2390">
                  <c:v>27.709999084472656</c:v>
                </c:pt>
                <c:pt idx="2391">
                  <c:v>27.789999008178711</c:v>
                </c:pt>
                <c:pt idx="2392">
                  <c:v>27.709999084472656</c:v>
                </c:pt>
                <c:pt idx="2393">
                  <c:v>27.779998779296875</c:v>
                </c:pt>
                <c:pt idx="2394">
                  <c:v>27.719999313354492</c:v>
                </c:pt>
                <c:pt idx="2395">
                  <c:v>27.75</c:v>
                </c:pt>
                <c:pt idx="2396">
                  <c:v>27.689998626708984</c:v>
                </c:pt>
                <c:pt idx="2397">
                  <c:v>27.709999084472656</c:v>
                </c:pt>
                <c:pt idx="2398">
                  <c:v>27.659999847412109</c:v>
                </c:pt>
                <c:pt idx="2399">
                  <c:v>27.680000305175781</c:v>
                </c:pt>
                <c:pt idx="2400">
                  <c:v>27.85999870300293</c:v>
                </c:pt>
                <c:pt idx="2401">
                  <c:v>27.739999771118164</c:v>
                </c:pt>
                <c:pt idx="2402">
                  <c:v>27.779998779296875</c:v>
                </c:pt>
                <c:pt idx="2403">
                  <c:v>43.8792724609375</c:v>
                </c:pt>
                <c:pt idx="2404">
                  <c:v>45.110569000244141</c:v>
                </c:pt>
                <c:pt idx="2405">
                  <c:v>45.186431884765625</c:v>
                </c:pt>
                <c:pt idx="2406">
                  <c:v>45.66900634765625</c:v>
                </c:pt>
                <c:pt idx="2407">
                  <c:v>46.058757781982422</c:v>
                </c:pt>
                <c:pt idx="2408">
                  <c:v>46.021583557128906</c:v>
                </c:pt>
                <c:pt idx="2409">
                  <c:v>45.966629028320313</c:v>
                </c:pt>
                <c:pt idx="2410">
                  <c:v>45.578330993652344</c:v>
                </c:pt>
                <c:pt idx="2411">
                  <c:v>45.58099365234375</c:v>
                </c:pt>
                <c:pt idx="2412">
                  <c:v>46.53643798828125</c:v>
                </c:pt>
                <c:pt idx="2413">
                  <c:v>46.436969757080078</c:v>
                </c:pt>
                <c:pt idx="2414">
                  <c:v>46.46490478515625</c:v>
                </c:pt>
                <c:pt idx="2415">
                  <c:v>46.714675903320313</c:v>
                </c:pt>
                <c:pt idx="2416">
                  <c:v>46.681003570556641</c:v>
                </c:pt>
                <c:pt idx="2417">
                  <c:v>46.502235412597656</c:v>
                </c:pt>
                <c:pt idx="2418">
                  <c:v>45.969821929931641</c:v>
                </c:pt>
                <c:pt idx="2419">
                  <c:v>45.740974426269531</c:v>
                </c:pt>
                <c:pt idx="2420">
                  <c:v>45.653541564941406</c:v>
                </c:pt>
                <c:pt idx="2421">
                  <c:v>45.968639373779297</c:v>
                </c:pt>
                <c:pt idx="2422">
                  <c:v>46.423492431640625</c:v>
                </c:pt>
                <c:pt idx="2423">
                  <c:v>46.600196838378906</c:v>
                </c:pt>
                <c:pt idx="2424">
                  <c:v>46.724472045898438</c:v>
                </c:pt>
                <c:pt idx="2425">
                  <c:v>46.608139038085938</c:v>
                </c:pt>
                <c:pt idx="2426">
                  <c:v>46.472648620605469</c:v>
                </c:pt>
                <c:pt idx="2427">
                  <c:v>46.138164520263672</c:v>
                </c:pt>
                <c:pt idx="2428">
                  <c:v>45.711082458496094</c:v>
                </c:pt>
                <c:pt idx="2429">
                  <c:v>45.487823486328125</c:v>
                </c:pt>
                <c:pt idx="2430">
                  <c:v>45.314323425292969</c:v>
                </c:pt>
                <c:pt idx="2431">
                  <c:v>45.244094848632813</c:v>
                </c:pt>
                <c:pt idx="2432">
                  <c:v>46.193763732910156</c:v>
                </c:pt>
                <c:pt idx="2433">
                  <c:v>46.483184814453125</c:v>
                </c:pt>
                <c:pt idx="2434">
                  <c:v>46.735538482666016</c:v>
                </c:pt>
                <c:pt idx="2435">
                  <c:v>47.176803588867188</c:v>
                </c:pt>
                <c:pt idx="2436">
                  <c:v>47.533805847167969</c:v>
                </c:pt>
                <c:pt idx="2437">
                  <c:v>47.321212768554688</c:v>
                </c:pt>
                <c:pt idx="2438">
                  <c:v>47.376106262207031</c:v>
                </c:pt>
                <c:pt idx="2439">
                  <c:v>46.976966857910156</c:v>
                </c:pt>
                <c:pt idx="2440">
                  <c:v>46.926521301269531</c:v>
                </c:pt>
                <c:pt idx="2441">
                  <c:v>47.038650512695313</c:v>
                </c:pt>
                <c:pt idx="2442">
                  <c:v>47.347709655761719</c:v>
                </c:pt>
                <c:pt idx="2443">
                  <c:v>47.060554504394531</c:v>
                </c:pt>
                <c:pt idx="2444">
                  <c:v>47.028312683105469</c:v>
                </c:pt>
                <c:pt idx="2445">
                  <c:v>46.720497131347656</c:v>
                </c:pt>
                <c:pt idx="2446">
                  <c:v>47.151084899902344</c:v>
                </c:pt>
                <c:pt idx="2447">
                  <c:v>47.171310424804688</c:v>
                </c:pt>
                <c:pt idx="2448">
                  <c:v>47.135513305664063</c:v>
                </c:pt>
                <c:pt idx="2449">
                  <c:v>46.672683715820313</c:v>
                </c:pt>
                <c:pt idx="2450">
                  <c:v>46.626045227050781</c:v>
                </c:pt>
                <c:pt idx="2451">
                  <c:v>46.650993347167969</c:v>
                </c:pt>
                <c:pt idx="2452">
                  <c:v>46.794281005859375</c:v>
                </c:pt>
                <c:pt idx="2453">
                  <c:v>47.13983154296875</c:v>
                </c:pt>
                <c:pt idx="2454">
                  <c:v>47.295322418212891</c:v>
                </c:pt>
                <c:pt idx="2455">
                  <c:v>47.537063598632813</c:v>
                </c:pt>
                <c:pt idx="2456">
                  <c:v>47.461265563964844</c:v>
                </c:pt>
                <c:pt idx="2457">
                  <c:v>47.308292388916016</c:v>
                </c:pt>
                <c:pt idx="2458">
                  <c:v>47.310813903808594</c:v>
                </c:pt>
                <c:pt idx="2459">
                  <c:v>33.491569519042969</c:v>
                </c:pt>
                <c:pt idx="2460">
                  <c:v>19.943992614746094</c:v>
                </c:pt>
                <c:pt idx="2461">
                  <c:v>20.057962417602539</c:v>
                </c:pt>
                <c:pt idx="2462">
                  <c:v>20.082387924194336</c:v>
                </c:pt>
                <c:pt idx="2463">
                  <c:v>20.07322883605957</c:v>
                </c:pt>
                <c:pt idx="2464">
                  <c:v>20.005056381225586</c:v>
                </c:pt>
                <c:pt idx="2465">
                  <c:v>20.057962417602539</c:v>
                </c:pt>
                <c:pt idx="2466">
                  <c:v>20.012163162231445</c:v>
                </c:pt>
                <c:pt idx="2467">
                  <c:v>19.990791320800781</c:v>
                </c:pt>
                <c:pt idx="2468">
                  <c:v>19.645772933959961</c:v>
                </c:pt>
                <c:pt idx="2469">
                  <c:v>19.015804290771484</c:v>
                </c:pt>
                <c:pt idx="2470">
                  <c:v>18.787811279296875</c:v>
                </c:pt>
                <c:pt idx="2471">
                  <c:v>18.705371856689453</c:v>
                </c:pt>
                <c:pt idx="2472">
                  <c:v>18.705371856689453</c:v>
                </c:pt>
                <c:pt idx="2473">
                  <c:v>18.467485427856445</c:v>
                </c:pt>
                <c:pt idx="2474">
                  <c:v>18.444847106933594</c:v>
                </c:pt>
                <c:pt idx="2475">
                  <c:v>18.464166641235352</c:v>
                </c:pt>
                <c:pt idx="2476">
                  <c:v>18.381729125976563</c:v>
                </c:pt>
                <c:pt idx="2477">
                  <c:v>18.647361755371094</c:v>
                </c:pt>
                <c:pt idx="2478">
                  <c:v>18.673839569091797</c:v>
                </c:pt>
                <c:pt idx="2479">
                  <c:v>18.888566970825195</c:v>
                </c:pt>
                <c:pt idx="2480">
                  <c:v>19.389301300048828</c:v>
                </c:pt>
                <c:pt idx="2481">
                  <c:v>19.480897903442383</c:v>
                </c:pt>
                <c:pt idx="2482">
                  <c:v>19.581655502319336</c:v>
                </c:pt>
                <c:pt idx="2483">
                  <c:v>19.638666152954102</c:v>
                </c:pt>
                <c:pt idx="2484">
                  <c:v>19.709892272949219</c:v>
                </c:pt>
                <c:pt idx="2485">
                  <c:v>19.715997695922852</c:v>
                </c:pt>
                <c:pt idx="2486">
                  <c:v>19.644199371337891</c:v>
                </c:pt>
                <c:pt idx="2487">
                  <c:v>19.512908935546875</c:v>
                </c:pt>
                <c:pt idx="2488">
                  <c:v>19.030496597290039</c:v>
                </c:pt>
                <c:pt idx="2489">
                  <c:v>19.183158874511719</c:v>
                </c:pt>
                <c:pt idx="2490">
                  <c:v>19.3236083984375</c:v>
                </c:pt>
                <c:pt idx="2491">
                  <c:v>19.412153244018555</c:v>
                </c:pt>
                <c:pt idx="2492">
                  <c:v>19.322608947753906</c:v>
                </c:pt>
                <c:pt idx="2493">
                  <c:v>18.72517204284668</c:v>
                </c:pt>
                <c:pt idx="2494">
                  <c:v>18.72517204284668</c:v>
                </c:pt>
                <c:pt idx="2495">
                  <c:v>18.935846328735352</c:v>
                </c:pt>
                <c:pt idx="2496">
                  <c:v>19.453897476196289</c:v>
                </c:pt>
                <c:pt idx="2497">
                  <c:v>19.479324340820313</c:v>
                </c:pt>
                <c:pt idx="2498">
                  <c:v>18.752651214599609</c:v>
                </c:pt>
                <c:pt idx="2499">
                  <c:v>18.487018585205078</c:v>
                </c:pt>
                <c:pt idx="2500">
                  <c:v>18.624414443969727</c:v>
                </c:pt>
                <c:pt idx="2501">
                  <c:v>18.727224349975586</c:v>
                </c:pt>
                <c:pt idx="2502">
                  <c:v>18.731277465820313</c:v>
                </c:pt>
                <c:pt idx="2503">
                  <c:v>18.767917633056641</c:v>
                </c:pt>
                <c:pt idx="2504">
                  <c:v>18.774023056030273</c:v>
                </c:pt>
                <c:pt idx="2505">
                  <c:v>18.834089279174805</c:v>
                </c:pt>
                <c:pt idx="2506">
                  <c:v>19.006071090698242</c:v>
                </c:pt>
                <c:pt idx="2507">
                  <c:v>18.899206161499023</c:v>
                </c:pt>
                <c:pt idx="2508">
                  <c:v>18.719064712524414</c:v>
                </c:pt>
                <c:pt idx="2509">
                  <c:v>18.856460571289063</c:v>
                </c:pt>
                <c:pt idx="2510">
                  <c:v>18.904314041137695</c:v>
                </c:pt>
                <c:pt idx="2511">
                  <c:v>19.119041442871094</c:v>
                </c:pt>
                <c:pt idx="2512">
                  <c:v>19.04576301574707</c:v>
                </c:pt>
                <c:pt idx="2513">
                  <c:v>19.247276306152344</c:v>
                </c:pt>
                <c:pt idx="2514">
                  <c:v>19.159999847412109</c:v>
                </c:pt>
                <c:pt idx="2515">
                  <c:v>19.068708419799805</c:v>
                </c:pt>
                <c:pt idx="2516">
                  <c:v>19.064655303955078</c:v>
                </c:pt>
                <c:pt idx="2517">
                  <c:v>19.229532241821289</c:v>
                </c:pt>
                <c:pt idx="2518">
                  <c:v>19.305862426757813</c:v>
                </c:pt>
                <c:pt idx="2519">
                  <c:v>18.863142013549805</c:v>
                </c:pt>
                <c:pt idx="2520">
                  <c:v>19.253957748413086</c:v>
                </c:pt>
                <c:pt idx="2521">
                  <c:v>19.30280876159668</c:v>
                </c:pt>
                <c:pt idx="2522">
                  <c:v>19.000537872314453</c:v>
                </c:pt>
                <c:pt idx="2523">
                  <c:v>19.113508224487305</c:v>
                </c:pt>
                <c:pt idx="2524">
                  <c:v>19.220371246337891</c:v>
                </c:pt>
                <c:pt idx="2525">
                  <c:v>19.223424911499023</c:v>
                </c:pt>
                <c:pt idx="2526">
                  <c:v>19.4005126953125</c:v>
                </c:pt>
                <c:pt idx="2527">
                  <c:v>19.431045532226563</c:v>
                </c:pt>
                <c:pt idx="2528">
                  <c:v>19.281436920166016</c:v>
                </c:pt>
                <c:pt idx="2529">
                  <c:v>18.985271453857422</c:v>
                </c:pt>
                <c:pt idx="2530">
                  <c:v>19.266170501708984</c:v>
                </c:pt>
                <c:pt idx="2531">
                  <c:v>19.180679321289063</c:v>
                </c:pt>
                <c:pt idx="2532">
                  <c:v>19.089082717895508</c:v>
                </c:pt>
                <c:pt idx="2533">
                  <c:v>18.868247985839844</c:v>
                </c:pt>
                <c:pt idx="2534">
                  <c:v>18.994430541992188</c:v>
                </c:pt>
                <c:pt idx="2535">
                  <c:v>18.945579528808594</c:v>
                </c:pt>
                <c:pt idx="2536">
                  <c:v>18.911993026733398</c:v>
                </c:pt>
                <c:pt idx="2537">
                  <c:v>18.911993026733398</c:v>
                </c:pt>
                <c:pt idx="2538">
                  <c:v>19.470737457275391</c:v>
                </c:pt>
                <c:pt idx="2539">
                  <c:v>19.064655303955078</c:v>
                </c:pt>
                <c:pt idx="2540">
                  <c:v>18.985271453857422</c:v>
                </c:pt>
                <c:pt idx="2541">
                  <c:v>19.079921722412109</c:v>
                </c:pt>
                <c:pt idx="2542">
                  <c:v>19.30280876159668</c:v>
                </c:pt>
                <c:pt idx="2543">
                  <c:v>19.226478576660156</c:v>
                </c:pt>
                <c:pt idx="2544">
                  <c:v>19.257011413574219</c:v>
                </c:pt>
                <c:pt idx="2545">
                  <c:v>18.918100357055664</c:v>
                </c:pt>
                <c:pt idx="2546">
                  <c:v>18.826501846313477</c:v>
                </c:pt>
                <c:pt idx="2547">
                  <c:v>19.008697509765625</c:v>
                </c:pt>
                <c:pt idx="2548">
                  <c:v>18.863142013549805</c:v>
                </c:pt>
                <c:pt idx="2549">
                  <c:v>18.765438079833984</c:v>
                </c:pt>
                <c:pt idx="2550">
                  <c:v>18.893674850463867</c:v>
                </c:pt>
                <c:pt idx="2551">
                  <c:v>18.874355316162109</c:v>
                </c:pt>
                <c:pt idx="2552">
                  <c:v>18.979166030883789</c:v>
                </c:pt>
                <c:pt idx="2553">
                  <c:v>19.154680252075195</c:v>
                </c:pt>
                <c:pt idx="2554">
                  <c:v>19.344566345214844</c:v>
                </c:pt>
                <c:pt idx="2555">
                  <c:v>19.470537185668945</c:v>
                </c:pt>
                <c:pt idx="2556">
                  <c:v>19.376565933227539</c:v>
                </c:pt>
                <c:pt idx="2557">
                  <c:v>19.090560913085938</c:v>
                </c:pt>
                <c:pt idx="2558">
                  <c:v>18.806610107421875</c:v>
                </c:pt>
                <c:pt idx="2559">
                  <c:v>18.876832962036133</c:v>
                </c:pt>
                <c:pt idx="2560">
                  <c:v>18.846302032470703</c:v>
                </c:pt>
                <c:pt idx="2561">
                  <c:v>19.227956771850586</c:v>
                </c:pt>
                <c:pt idx="2562">
                  <c:v>19.264596939086914</c:v>
                </c:pt>
                <c:pt idx="2563">
                  <c:v>19.215744018554688</c:v>
                </c:pt>
                <c:pt idx="2564">
                  <c:v>18.711957931518555</c:v>
                </c:pt>
                <c:pt idx="2565">
                  <c:v>18.811716079711914</c:v>
                </c:pt>
                <c:pt idx="2566">
                  <c:v>18.950111389160156</c:v>
                </c:pt>
                <c:pt idx="2567">
                  <c:v>19.127201080322266</c:v>
                </c:pt>
                <c:pt idx="2568">
                  <c:v>19.026443481445313</c:v>
                </c:pt>
                <c:pt idx="2569">
                  <c:v>19.258489608764648</c:v>
                </c:pt>
                <c:pt idx="2570">
                  <c:v>19.144519805908203</c:v>
                </c:pt>
                <c:pt idx="2571">
                  <c:v>19.064508438110352</c:v>
                </c:pt>
                <c:pt idx="2572">
                  <c:v>19.072242736816406</c:v>
                </c:pt>
                <c:pt idx="2573">
                  <c:v>19.015336990356445</c:v>
                </c:pt>
                <c:pt idx="2574">
                  <c:v>18.974643707275391</c:v>
                </c:pt>
                <c:pt idx="2575">
                  <c:v>19.100828170776367</c:v>
                </c:pt>
                <c:pt idx="2576">
                  <c:v>19.051975250244141</c:v>
                </c:pt>
                <c:pt idx="2577">
                  <c:v>19.189371109008789</c:v>
                </c:pt>
                <c:pt idx="2578">
                  <c:v>19.085561752319336</c:v>
                </c:pt>
                <c:pt idx="2579">
                  <c:v>19.188371658325195</c:v>
                </c:pt>
                <c:pt idx="2580">
                  <c:v>19.042816162109375</c:v>
                </c:pt>
                <c:pt idx="2581">
                  <c:v>18.847408294677734</c:v>
                </c:pt>
                <c:pt idx="2582">
                  <c:v>19.313076019287109</c:v>
                </c:pt>
                <c:pt idx="2583">
                  <c:v>19.087135314941406</c:v>
                </c:pt>
                <c:pt idx="2584">
                  <c:v>19.157360076904297</c:v>
                </c:pt>
                <c:pt idx="2585">
                  <c:v>18.966951370239258</c:v>
                </c:pt>
                <c:pt idx="2586">
                  <c:v>19.229532241821289</c:v>
                </c:pt>
                <c:pt idx="2587">
                  <c:v>19.339448928833008</c:v>
                </c:pt>
                <c:pt idx="2588">
                  <c:v>19.241744995117188</c:v>
                </c:pt>
                <c:pt idx="2589">
                  <c:v>19.29975700378418</c:v>
                </c:pt>
                <c:pt idx="2590">
                  <c:v>19.226478576660156</c:v>
                </c:pt>
                <c:pt idx="2591">
                  <c:v>19.284490585327148</c:v>
                </c:pt>
                <c:pt idx="2592">
                  <c:v>18.985271453857422</c:v>
                </c:pt>
                <c:pt idx="2593">
                  <c:v>18.921154022216797</c:v>
                </c:pt>
                <c:pt idx="2594">
                  <c:v>19.162359237670898</c:v>
                </c:pt>
                <c:pt idx="2595">
                  <c:v>19.333341598510742</c:v>
                </c:pt>
                <c:pt idx="2596">
                  <c:v>19.269224166870117</c:v>
                </c:pt>
                <c:pt idx="2597">
                  <c:v>19.237691879272461</c:v>
                </c:pt>
                <c:pt idx="2598">
                  <c:v>19.274330139160156</c:v>
                </c:pt>
                <c:pt idx="2599">
                  <c:v>18.950685501098633</c:v>
                </c:pt>
                <c:pt idx="2600">
                  <c:v>18.990377426147461</c:v>
                </c:pt>
                <c:pt idx="2601">
                  <c:v>18.965951919555664</c:v>
                </c:pt>
                <c:pt idx="2602">
                  <c:v>18.715585708618164</c:v>
                </c:pt>
                <c:pt idx="2603">
                  <c:v>18.902833938598633</c:v>
                </c:pt>
                <c:pt idx="2604">
                  <c:v>19.05244255065918</c:v>
                </c:pt>
                <c:pt idx="2605">
                  <c:v>19.112508773803711</c:v>
                </c:pt>
                <c:pt idx="2606">
                  <c:v>19.228530883789063</c:v>
                </c:pt>
                <c:pt idx="2607">
                  <c:v>19.305862426757813</c:v>
                </c:pt>
                <c:pt idx="2608">
                  <c:v>18.982217788696289</c:v>
                </c:pt>
                <c:pt idx="2609">
                  <c:v>19.04939079284668</c:v>
                </c:pt>
                <c:pt idx="2610">
                  <c:v>18.976112365722656</c:v>
                </c:pt>
                <c:pt idx="2611">
                  <c:v>18.852981567382813</c:v>
                </c:pt>
                <c:pt idx="2612">
                  <c:v>18.820396423339844</c:v>
                </c:pt>
                <c:pt idx="2613">
                  <c:v>18.808183670043945</c:v>
                </c:pt>
                <c:pt idx="2614">
                  <c:v>18.716585159301758</c:v>
                </c:pt>
                <c:pt idx="2615">
                  <c:v>19.081975936889648</c:v>
                </c:pt>
                <c:pt idx="2616">
                  <c:v>19.159307479858398</c:v>
                </c:pt>
                <c:pt idx="2617">
                  <c:v>18.893674850463867</c:v>
                </c:pt>
                <c:pt idx="2618">
                  <c:v>19.217317581176758</c:v>
                </c:pt>
                <c:pt idx="2619">
                  <c:v>19.29107666015625</c:v>
                </c:pt>
                <c:pt idx="2620">
                  <c:v>19.400993347167969</c:v>
                </c:pt>
                <c:pt idx="2621">
                  <c:v>19.394886016845703</c:v>
                </c:pt>
                <c:pt idx="2622">
                  <c:v>19.001016616821289</c:v>
                </c:pt>
                <c:pt idx="2623">
                  <c:v>18.931793212890625</c:v>
                </c:pt>
                <c:pt idx="2624">
                  <c:v>19.236116409301758</c:v>
                </c:pt>
                <c:pt idx="2625">
                  <c:v>18.915525436401367</c:v>
                </c:pt>
                <c:pt idx="2626">
                  <c:v>18.768970489501953</c:v>
                </c:pt>
                <c:pt idx="2627">
                  <c:v>18.747596740722656</c:v>
                </c:pt>
                <c:pt idx="2628">
                  <c:v>18.933845520019531</c:v>
                </c:pt>
                <c:pt idx="2629">
                  <c:v>19.248331069946289</c:v>
                </c:pt>
                <c:pt idx="2630">
                  <c:v>19.327714920043945</c:v>
                </c:pt>
                <c:pt idx="2631">
                  <c:v>19.211690902709961</c:v>
                </c:pt>
                <c:pt idx="2632">
                  <c:v>19.14146614074707</c:v>
                </c:pt>
                <c:pt idx="2633">
                  <c:v>19.089561462402344</c:v>
                </c:pt>
                <c:pt idx="2634">
                  <c:v>18.921632766723633</c:v>
                </c:pt>
                <c:pt idx="2635">
                  <c:v>18.776342391967773</c:v>
                </c:pt>
                <c:pt idx="2636">
                  <c:v>18.875833511352539</c:v>
                </c:pt>
                <c:pt idx="2637">
                  <c:v>18.698745727539063</c:v>
                </c:pt>
                <c:pt idx="2638">
                  <c:v>18.622413635253906</c:v>
                </c:pt>
                <c:pt idx="2639">
                  <c:v>18.805608749389648</c:v>
                </c:pt>
                <c:pt idx="2640">
                  <c:v>18.823928833007813</c:v>
                </c:pt>
                <c:pt idx="2641">
                  <c:v>18.860567092895508</c:v>
                </c:pt>
                <c:pt idx="2642">
                  <c:v>18.955219268798828</c:v>
                </c:pt>
                <c:pt idx="2643">
                  <c:v>19.248331069946289</c:v>
                </c:pt>
                <c:pt idx="2644">
                  <c:v>19.435579299926758</c:v>
                </c:pt>
                <c:pt idx="2645">
                  <c:v>19.4193115234375</c:v>
                </c:pt>
                <c:pt idx="2646">
                  <c:v>19.087507247924805</c:v>
                </c:pt>
                <c:pt idx="2647">
                  <c:v>19.260543823242188</c:v>
                </c:pt>
                <c:pt idx="2648">
                  <c:v>19.12109375</c:v>
                </c:pt>
                <c:pt idx="2649">
                  <c:v>18.99748420715332</c:v>
                </c:pt>
                <c:pt idx="2650">
                  <c:v>19.165412902832031</c:v>
                </c:pt>
                <c:pt idx="2651">
                  <c:v>19.161359786987305</c:v>
                </c:pt>
                <c:pt idx="2652">
                  <c:v>19.051443099975586</c:v>
                </c:pt>
                <c:pt idx="2653">
                  <c:v>19.031070709228516</c:v>
                </c:pt>
                <c:pt idx="2654">
                  <c:v>19.113508224487305</c:v>
                </c:pt>
                <c:pt idx="2655">
                  <c:v>19.116561889648438</c:v>
                </c:pt>
                <c:pt idx="2656">
                  <c:v>19.219371795654297</c:v>
                </c:pt>
                <c:pt idx="2657">
                  <c:v>18.750171661376953</c:v>
                </c:pt>
                <c:pt idx="2658">
                  <c:v>18.759330749511719</c:v>
                </c:pt>
                <c:pt idx="2659">
                  <c:v>18.780704498291016</c:v>
                </c:pt>
                <c:pt idx="2660">
                  <c:v>18.685052871704102</c:v>
                </c:pt>
                <c:pt idx="2661">
                  <c:v>18.863142013549805</c:v>
                </c:pt>
                <c:pt idx="2662">
                  <c:v>19.214265823364258</c:v>
                </c:pt>
                <c:pt idx="2663">
                  <c:v>19.016389846801758</c:v>
                </c:pt>
                <c:pt idx="2664">
                  <c:v>19.145412445068359</c:v>
                </c:pt>
                <c:pt idx="2665">
                  <c:v>19.136253356933594</c:v>
                </c:pt>
                <c:pt idx="2666">
                  <c:v>19.17762565612793</c:v>
                </c:pt>
                <c:pt idx="2667">
                  <c:v>19.311969757080078</c:v>
                </c:pt>
                <c:pt idx="2668">
                  <c:v>19.455471038818359</c:v>
                </c:pt>
                <c:pt idx="2669">
                  <c:v>19.481950759887695</c:v>
                </c:pt>
                <c:pt idx="2670">
                  <c:v>19.55012321472168</c:v>
                </c:pt>
                <c:pt idx="2671">
                  <c:v>19.418832778930664</c:v>
                </c:pt>
                <c:pt idx="2672">
                  <c:v>19.431045532226563</c:v>
                </c:pt>
                <c:pt idx="2673">
                  <c:v>19.298755645751953</c:v>
                </c:pt>
                <c:pt idx="2674">
                  <c:v>19.243797302246094</c:v>
                </c:pt>
                <c:pt idx="2675">
                  <c:v>18.911993026733398</c:v>
                </c:pt>
                <c:pt idx="2676">
                  <c:v>18.838981628417969</c:v>
                </c:pt>
                <c:pt idx="2677">
                  <c:v>18.756277084350586</c:v>
                </c:pt>
                <c:pt idx="2678">
                  <c:v>18.810235977172852</c:v>
                </c:pt>
                <c:pt idx="2679">
                  <c:v>18.8997802734375</c:v>
                </c:pt>
                <c:pt idx="2680">
                  <c:v>19.131828308105469</c:v>
                </c:pt>
                <c:pt idx="2681">
                  <c:v>18.976112365722656</c:v>
                </c:pt>
                <c:pt idx="2682">
                  <c:v>19.107400894165039</c:v>
                </c:pt>
                <c:pt idx="2683">
                  <c:v>19.330287933349609</c:v>
                </c:pt>
                <c:pt idx="2684">
                  <c:v>19.006645202636719</c:v>
                </c:pt>
                <c:pt idx="2685">
                  <c:v>18.893674850463867</c:v>
                </c:pt>
                <c:pt idx="2686">
                  <c:v>18.949111938476563</c:v>
                </c:pt>
                <c:pt idx="2687">
                  <c:v>18.927738189697266</c:v>
                </c:pt>
                <c:pt idx="2688">
                  <c:v>18.753704071044922</c:v>
                </c:pt>
                <c:pt idx="2689">
                  <c:v>19.026443481445313</c:v>
                </c:pt>
                <c:pt idx="2690">
                  <c:v>18.950111389160156</c:v>
                </c:pt>
                <c:pt idx="2691">
                  <c:v>18.881940841674805</c:v>
                </c:pt>
                <c:pt idx="2692">
                  <c:v>19.142465591430664</c:v>
                </c:pt>
                <c:pt idx="2693">
                  <c:v>18.875833511352539</c:v>
                </c:pt>
                <c:pt idx="2694">
                  <c:v>18.796449661254883</c:v>
                </c:pt>
                <c:pt idx="2695">
                  <c:v>18.724170684814453</c:v>
                </c:pt>
                <c:pt idx="2696">
                  <c:v>18.930791854858398</c:v>
                </c:pt>
                <c:pt idx="2697">
                  <c:v>13.35045337677002</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14.970516204833984</c:v>
                </c:pt>
                <c:pt idx="2939">
                  <c:v>18.627040863037109</c:v>
                </c:pt>
                <c:pt idx="2940">
                  <c:v>19.59797477722168</c:v>
                </c:pt>
                <c:pt idx="2941">
                  <c:v>18.626041412353516</c:v>
                </c:pt>
                <c:pt idx="2942">
                  <c:v>18.352249145507813</c:v>
                </c:pt>
                <c:pt idx="2943">
                  <c:v>18.410261154174805</c:v>
                </c:pt>
                <c:pt idx="2944">
                  <c:v>18.483539581298828</c:v>
                </c:pt>
                <c:pt idx="2945">
                  <c:v>18.177213668823242</c:v>
                </c:pt>
                <c:pt idx="2946">
                  <c:v>18.07135009765625</c:v>
                </c:pt>
                <c:pt idx="2947">
                  <c:v>18.117149353027344</c:v>
                </c:pt>
                <c:pt idx="2948">
                  <c:v>18.046924591064453</c:v>
                </c:pt>
                <c:pt idx="2949">
                  <c:v>18.111522674560547</c:v>
                </c:pt>
                <c:pt idx="2950">
                  <c:v>18.143054962158203</c:v>
                </c:pt>
                <c:pt idx="2951">
                  <c:v>18.204118728637695</c:v>
                </c:pt>
                <c:pt idx="2952">
                  <c:v>18.469751358032227</c:v>
                </c:pt>
                <c:pt idx="2953">
                  <c:v>18.51555061340332</c:v>
                </c:pt>
                <c:pt idx="2954">
                  <c:v>18.499284744262695</c:v>
                </c:pt>
                <c:pt idx="2955">
                  <c:v>18.564401626586914</c:v>
                </c:pt>
                <c:pt idx="2956">
                  <c:v>18.585775375366211</c:v>
                </c:pt>
                <c:pt idx="2957">
                  <c:v>18.494178771972656</c:v>
                </c:pt>
                <c:pt idx="2958">
                  <c:v>18.459592819213867</c:v>
                </c:pt>
                <c:pt idx="2959">
                  <c:v>17.981231689453125</c:v>
                </c:pt>
                <c:pt idx="2960">
                  <c:v>17.832208633422852</c:v>
                </c:pt>
                <c:pt idx="2961">
                  <c:v>18.367313385009766</c:v>
                </c:pt>
                <c:pt idx="2962">
                  <c:v>18.550508499145508</c:v>
                </c:pt>
                <c:pt idx="2963">
                  <c:v>18.701799392700195</c:v>
                </c:pt>
                <c:pt idx="2964">
                  <c:v>18.536922454833984</c:v>
                </c:pt>
                <c:pt idx="2965">
                  <c:v>18.430059432983398</c:v>
                </c:pt>
                <c:pt idx="2966">
                  <c:v>17.969018936157227</c:v>
                </c:pt>
                <c:pt idx="2967">
                  <c:v>18.029083251953125</c:v>
                </c:pt>
                <c:pt idx="2968">
                  <c:v>17.837728500366211</c:v>
                </c:pt>
                <c:pt idx="2969">
                  <c:v>17.984285354614258</c:v>
                </c:pt>
                <c:pt idx="2970">
                  <c:v>18.317089080810547</c:v>
                </c:pt>
                <c:pt idx="2971">
                  <c:v>18.306930541992188</c:v>
                </c:pt>
                <c:pt idx="2972">
                  <c:v>18.146106719970703</c:v>
                </c:pt>
                <c:pt idx="2973">
                  <c:v>18.399526596069336</c:v>
                </c:pt>
                <c:pt idx="2974">
                  <c:v>18.506391525268555</c:v>
                </c:pt>
                <c:pt idx="2975">
                  <c:v>18.335409164428711</c:v>
                </c:pt>
                <c:pt idx="2976">
                  <c:v>18.374101638793945</c:v>
                </c:pt>
                <c:pt idx="2977">
                  <c:v>18.027030944824219</c:v>
                </c:pt>
                <c:pt idx="2978">
                  <c:v>18.107988357543945</c:v>
                </c:pt>
                <c:pt idx="2979">
                  <c:v>18.049978256225586</c:v>
                </c:pt>
                <c:pt idx="2980">
                  <c:v>18.473379135131836</c:v>
                </c:pt>
                <c:pt idx="2981">
                  <c:v>18.563190460205078</c:v>
                </c:pt>
                <c:pt idx="2982">
                  <c:v>18.480485916137695</c:v>
                </c:pt>
                <c:pt idx="2983">
                  <c:v>18.415367126464844</c:v>
                </c:pt>
                <c:pt idx="2984">
                  <c:v>18.21385383605957</c:v>
                </c:pt>
                <c:pt idx="2985">
                  <c:v>18.29423713684082</c:v>
                </c:pt>
                <c:pt idx="2986">
                  <c:v>18.388887405395508</c:v>
                </c:pt>
                <c:pt idx="2987">
                  <c:v>18.437740325927734</c:v>
                </c:pt>
                <c:pt idx="2988">
                  <c:v>18.388887405395508</c:v>
                </c:pt>
                <c:pt idx="2989">
                  <c:v>18.406208038330078</c:v>
                </c:pt>
                <c:pt idx="2990">
                  <c:v>18.205692291259766</c:v>
                </c:pt>
                <c:pt idx="2991">
                  <c:v>17.961433410644531</c:v>
                </c:pt>
                <c:pt idx="2992">
                  <c:v>18.202640533447266</c:v>
                </c:pt>
                <c:pt idx="2993">
                  <c:v>18.030658721923828</c:v>
                </c:pt>
                <c:pt idx="2994">
                  <c:v>17.933954238891602</c:v>
                </c:pt>
                <c:pt idx="2995">
                  <c:v>17.915634155273438</c:v>
                </c:pt>
                <c:pt idx="2996">
                  <c:v>17.949220657348633</c:v>
                </c:pt>
                <c:pt idx="2997">
                  <c:v>18.006231307983398</c:v>
                </c:pt>
                <c:pt idx="2998">
                  <c:v>17.998071670532227</c:v>
                </c:pt>
                <c:pt idx="2999">
                  <c:v>18.025550842285156</c:v>
                </c:pt>
                <c:pt idx="3000">
                  <c:v>10.352737426757813</c:v>
                </c:pt>
                <c:pt idx="3001">
                  <c:v>0</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0</c:v>
                </c:pt>
                <c:pt idx="3016">
                  <c:v>0</c:v>
                </c:pt>
                <c:pt idx="3017">
                  <c:v>0</c:v>
                </c:pt>
                <c:pt idx="3018">
                  <c:v>0</c:v>
                </c:pt>
                <c:pt idx="3019">
                  <c:v>0</c:v>
                </c:pt>
                <c:pt idx="3020">
                  <c:v>0</c:v>
                </c:pt>
                <c:pt idx="3021">
                  <c:v>0</c:v>
                </c:pt>
                <c:pt idx="3022">
                  <c:v>0</c:v>
                </c:pt>
                <c:pt idx="3023">
                  <c:v>0</c:v>
                </c:pt>
                <c:pt idx="3024">
                  <c:v>0</c:v>
                </c:pt>
                <c:pt idx="3025">
                  <c:v>0</c:v>
                </c:pt>
                <c:pt idx="3026">
                  <c:v>0</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0</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0</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0</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c:v>
                </c:pt>
                <c:pt idx="3296">
                  <c:v>0</c:v>
                </c:pt>
                <c:pt idx="3297">
                  <c:v>0</c:v>
                </c:pt>
                <c:pt idx="3298">
                  <c:v>0</c:v>
                </c:pt>
                <c:pt idx="3299">
                  <c:v>0.6143537163734436</c:v>
                </c:pt>
                <c:pt idx="3300">
                  <c:v>16.241880416870117</c:v>
                </c:pt>
                <c:pt idx="3301">
                  <c:v>16.577737808227539</c:v>
                </c:pt>
                <c:pt idx="3302">
                  <c:v>18.724170684814453</c:v>
                </c:pt>
                <c:pt idx="3303">
                  <c:v>18.689105987548828</c:v>
                </c:pt>
                <c:pt idx="3304">
                  <c:v>18.719638824462891</c:v>
                </c:pt>
                <c:pt idx="3305">
                  <c:v>18.799022674560547</c:v>
                </c:pt>
                <c:pt idx="3306">
                  <c:v>18.086616516113281</c:v>
                </c:pt>
                <c:pt idx="3307">
                  <c:v>18.014339447021484</c:v>
                </c:pt>
                <c:pt idx="3308">
                  <c:v>18.924205780029297</c:v>
                </c:pt>
                <c:pt idx="3309">
                  <c:v>18.835662841796875</c:v>
                </c:pt>
                <c:pt idx="3310">
                  <c:v>18.871301651000977</c:v>
                </c:pt>
                <c:pt idx="3311">
                  <c:v>18.985271453857422</c:v>
                </c:pt>
                <c:pt idx="3312">
                  <c:v>19.443258285522461</c:v>
                </c:pt>
                <c:pt idx="3313">
                  <c:v>19.473791122436523</c:v>
                </c:pt>
                <c:pt idx="3314">
                  <c:v>18.965951919555664</c:v>
                </c:pt>
                <c:pt idx="3315">
                  <c:v>18.930313110351563</c:v>
                </c:pt>
                <c:pt idx="3316">
                  <c:v>19.30280876159668</c:v>
                </c:pt>
                <c:pt idx="3317">
                  <c:v>19.153200149536133</c:v>
                </c:pt>
                <c:pt idx="3318">
                  <c:v>19.182733535766602</c:v>
                </c:pt>
                <c:pt idx="3319">
                  <c:v>19.336395263671875</c:v>
                </c:pt>
                <c:pt idx="3320">
                  <c:v>19.443258285522461</c:v>
                </c:pt>
                <c:pt idx="3321">
                  <c:v>19.253957748413086</c:v>
                </c:pt>
                <c:pt idx="3322">
                  <c:v>19.440206527709961</c:v>
                </c:pt>
                <c:pt idx="3323">
                  <c:v>19.485004425048828</c:v>
                </c:pt>
                <c:pt idx="3324">
                  <c:v>19.409673690795898</c:v>
                </c:pt>
                <c:pt idx="3325">
                  <c:v>19.205104827880859</c:v>
                </c:pt>
                <c:pt idx="3326">
                  <c:v>19.359033584594727</c:v>
                </c:pt>
                <c:pt idx="3327">
                  <c:v>19.023963928222656</c:v>
                </c:pt>
                <c:pt idx="3328">
                  <c:v>18.930313110351563</c:v>
                </c:pt>
                <c:pt idx="3329">
                  <c:v>19.219371795654297</c:v>
                </c:pt>
                <c:pt idx="3330">
                  <c:v>19.185785293579102</c:v>
                </c:pt>
                <c:pt idx="3331">
                  <c:v>18.981218338012695</c:v>
                </c:pt>
                <c:pt idx="3332">
                  <c:v>18.915046691894531</c:v>
                </c:pt>
                <c:pt idx="3333">
                  <c:v>18.957792282104492</c:v>
                </c:pt>
                <c:pt idx="3334">
                  <c:v>19.082975387573242</c:v>
                </c:pt>
                <c:pt idx="3335">
                  <c:v>18.852981567382813</c:v>
                </c:pt>
                <c:pt idx="3336">
                  <c:v>18.749172210693359</c:v>
                </c:pt>
                <c:pt idx="3337">
                  <c:v>18.81939697265625</c:v>
                </c:pt>
                <c:pt idx="3338">
                  <c:v>18.807182312011719</c:v>
                </c:pt>
                <c:pt idx="3339">
                  <c:v>18.659053802490234</c:v>
                </c:pt>
                <c:pt idx="3340">
                  <c:v>18.805608749389648</c:v>
                </c:pt>
                <c:pt idx="3341">
                  <c:v>19.041709899902344</c:v>
                </c:pt>
                <c:pt idx="3342">
                  <c:v>19.249330520629883</c:v>
                </c:pt>
                <c:pt idx="3343">
                  <c:v>18.796449661254883</c:v>
                </c:pt>
                <c:pt idx="3344">
                  <c:v>18.8707275390625</c:v>
                </c:pt>
                <c:pt idx="3345">
                  <c:v>19.032548904418945</c:v>
                </c:pt>
                <c:pt idx="3346">
                  <c:v>19.176052093505859</c:v>
                </c:pt>
                <c:pt idx="3347">
                  <c:v>18.831035614013672</c:v>
                </c:pt>
                <c:pt idx="3348">
                  <c:v>18.733331680297852</c:v>
                </c:pt>
                <c:pt idx="3349">
                  <c:v>18.71806526184082</c:v>
                </c:pt>
                <c:pt idx="3350">
                  <c:v>18.901260375976563</c:v>
                </c:pt>
                <c:pt idx="3351">
                  <c:v>19.019336700439453</c:v>
                </c:pt>
                <c:pt idx="3352">
                  <c:v>18.867673873901367</c:v>
                </c:pt>
                <c:pt idx="3353">
                  <c:v>19.09361457824707</c:v>
                </c:pt>
                <c:pt idx="3354">
                  <c:v>19.066135406494141</c:v>
                </c:pt>
                <c:pt idx="3355">
                  <c:v>19.075294494628906</c:v>
                </c:pt>
                <c:pt idx="3356">
                  <c:v>19.09361457824707</c:v>
                </c:pt>
                <c:pt idx="3357">
                  <c:v>18.851940155029297</c:v>
                </c:pt>
                <c:pt idx="3358">
                  <c:v>18.775396347045898</c:v>
                </c:pt>
                <c:pt idx="3359">
                  <c:v>18.73570442199707</c:v>
                </c:pt>
                <c:pt idx="3360">
                  <c:v>18.999963760375977</c:v>
                </c:pt>
                <c:pt idx="3361">
                  <c:v>18.712959289550781</c:v>
                </c:pt>
                <c:pt idx="3362">
                  <c:v>18.551136016845703</c:v>
                </c:pt>
                <c:pt idx="3363">
                  <c:v>18.532815933227539</c:v>
                </c:pt>
                <c:pt idx="3364">
                  <c:v>18.840194702148438</c:v>
                </c:pt>
                <c:pt idx="3365">
                  <c:v>18.648839950561523</c:v>
                </c:pt>
                <c:pt idx="3366">
                  <c:v>18.719064712524414</c:v>
                </c:pt>
                <c:pt idx="3367">
                  <c:v>18.606094360351563</c:v>
                </c:pt>
                <c:pt idx="3368">
                  <c:v>18.626466751098633</c:v>
                </c:pt>
                <c:pt idx="3369">
                  <c:v>19.065656661987305</c:v>
                </c:pt>
                <c:pt idx="3370">
                  <c:v>18.916046142578125</c:v>
                </c:pt>
                <c:pt idx="3371">
                  <c:v>18.619882583618164</c:v>
                </c:pt>
                <c:pt idx="3372">
                  <c:v>18.618881225585938</c:v>
                </c:pt>
                <c:pt idx="3373">
                  <c:v>18.87940788269043</c:v>
                </c:pt>
                <c:pt idx="3374">
                  <c:v>18.888566970825195</c:v>
                </c:pt>
                <c:pt idx="3375">
                  <c:v>18.943525314331055</c:v>
                </c:pt>
                <c:pt idx="3376">
                  <c:v>18.768491744995117</c:v>
                </c:pt>
                <c:pt idx="3377">
                  <c:v>18.62904167175293</c:v>
                </c:pt>
                <c:pt idx="3378">
                  <c:v>18.632095336914063</c:v>
                </c:pt>
                <c:pt idx="3379">
                  <c:v>18.632095336914063</c:v>
                </c:pt>
                <c:pt idx="3380">
                  <c:v>18.570030212402344</c:v>
                </c:pt>
                <c:pt idx="3381">
                  <c:v>18.555763244628906</c:v>
                </c:pt>
                <c:pt idx="3382">
                  <c:v>18.583242416381836</c:v>
                </c:pt>
                <c:pt idx="3383">
                  <c:v>18.680946350097656</c:v>
                </c:pt>
                <c:pt idx="3384">
                  <c:v>18.820396423339844</c:v>
                </c:pt>
                <c:pt idx="3385">
                  <c:v>19.236637115478516</c:v>
                </c:pt>
                <c:pt idx="3386">
                  <c:v>19.230531692504883</c:v>
                </c:pt>
                <c:pt idx="3387">
                  <c:v>19.056495666503906</c:v>
                </c:pt>
                <c:pt idx="3388">
                  <c:v>18.74711799621582</c:v>
                </c:pt>
                <c:pt idx="3389">
                  <c:v>18.882461547851563</c:v>
                </c:pt>
                <c:pt idx="3390">
                  <c:v>19.07481575012207</c:v>
                </c:pt>
                <c:pt idx="3391">
                  <c:v>19.013750076293945</c:v>
                </c:pt>
                <c:pt idx="3392">
                  <c:v>18.67689323425293</c:v>
                </c:pt>
                <c:pt idx="3393">
                  <c:v>18.772544860839844</c:v>
                </c:pt>
                <c:pt idx="3394">
                  <c:v>19.044282913208008</c:v>
                </c:pt>
                <c:pt idx="3395">
                  <c:v>19.19999885559082</c:v>
                </c:pt>
                <c:pt idx="3396">
                  <c:v>18.760332107543945</c:v>
                </c:pt>
                <c:pt idx="3397">
                  <c:v>18.693159103393555</c:v>
                </c:pt>
                <c:pt idx="3398">
                  <c:v>18.702320098876953</c:v>
                </c:pt>
                <c:pt idx="3399">
                  <c:v>18.665679931640625</c:v>
                </c:pt>
                <c:pt idx="3400">
                  <c:v>18.647361755371094</c:v>
                </c:pt>
                <c:pt idx="3401">
                  <c:v>18.594455718994141</c:v>
                </c:pt>
                <c:pt idx="3402">
                  <c:v>18.580188751220703</c:v>
                </c:pt>
                <c:pt idx="3403">
                  <c:v>18.607667922973633</c:v>
                </c:pt>
                <c:pt idx="3404">
                  <c:v>18.537443161010742</c:v>
                </c:pt>
                <c:pt idx="3405">
                  <c:v>18.684478759765625</c:v>
                </c:pt>
                <c:pt idx="3406">
                  <c:v>18.815769195556641</c:v>
                </c:pt>
                <c:pt idx="3407">
                  <c:v>18.856460571289063</c:v>
                </c:pt>
                <c:pt idx="3408">
                  <c:v>19.024389266967773</c:v>
                </c:pt>
                <c:pt idx="3409">
                  <c:v>18.941217422485352</c:v>
                </c:pt>
                <c:pt idx="3410">
                  <c:v>18.889047622680664</c:v>
                </c:pt>
                <c:pt idx="3411">
                  <c:v>18.584722518920898</c:v>
                </c:pt>
                <c:pt idx="3412">
                  <c:v>18.694639205932617</c:v>
                </c:pt>
                <c:pt idx="3413">
                  <c:v>18.577615737915039</c:v>
                </c:pt>
                <c:pt idx="3414">
                  <c:v>18.581668853759766</c:v>
                </c:pt>
                <c:pt idx="3415">
                  <c:v>19.079347610473633</c:v>
                </c:pt>
                <c:pt idx="3416">
                  <c:v>19.125146865844727</c:v>
                </c:pt>
                <c:pt idx="3417">
                  <c:v>19.206584930419922</c:v>
                </c:pt>
                <c:pt idx="3418">
                  <c:v>19.155679702758789</c:v>
                </c:pt>
                <c:pt idx="3419">
                  <c:v>18.993856430053711</c:v>
                </c:pt>
                <c:pt idx="3420">
                  <c:v>18.8565673828125</c:v>
                </c:pt>
                <c:pt idx="3421">
                  <c:v>18.790395736694336</c:v>
                </c:pt>
                <c:pt idx="3422">
                  <c:v>18.658105850219727</c:v>
                </c:pt>
                <c:pt idx="3423">
                  <c:v>18.618413925170898</c:v>
                </c:pt>
                <c:pt idx="3424">
                  <c:v>18.576669692993164</c:v>
                </c:pt>
                <c:pt idx="3425">
                  <c:v>18.493124008178711</c:v>
                </c:pt>
                <c:pt idx="3426">
                  <c:v>18.440219879150391</c:v>
                </c:pt>
                <c:pt idx="3427">
                  <c:v>18.334356307983398</c:v>
                </c:pt>
                <c:pt idx="3428">
                  <c:v>18.22443962097168</c:v>
                </c:pt>
                <c:pt idx="3429">
                  <c:v>18.416793823242188</c:v>
                </c:pt>
                <c:pt idx="3430">
                  <c:v>18.550136566162109</c:v>
                </c:pt>
                <c:pt idx="3431">
                  <c:v>18.538923263549805</c:v>
                </c:pt>
                <c:pt idx="3432">
                  <c:v>18.566402435302734</c:v>
                </c:pt>
                <c:pt idx="3433">
                  <c:v>18.499231338500977</c:v>
                </c:pt>
                <c:pt idx="3434">
                  <c:v>18.64784049987793</c:v>
                </c:pt>
                <c:pt idx="3435">
                  <c:v>18.534391403198242</c:v>
                </c:pt>
                <c:pt idx="3436">
                  <c:v>18.729799270629883</c:v>
                </c:pt>
                <c:pt idx="3437">
                  <c:v>18.586296081542969</c:v>
                </c:pt>
                <c:pt idx="3438">
                  <c:v>18.600563049316406</c:v>
                </c:pt>
                <c:pt idx="3439">
                  <c:v>18.632095336914063</c:v>
                </c:pt>
                <c:pt idx="3440">
                  <c:v>18.635147094726563</c:v>
                </c:pt>
                <c:pt idx="3441">
                  <c:v>18.632095336914063</c:v>
                </c:pt>
                <c:pt idx="3442">
                  <c:v>18.652467727661133</c:v>
                </c:pt>
                <c:pt idx="3443">
                  <c:v>18.632095336914063</c:v>
                </c:pt>
                <c:pt idx="3444">
                  <c:v>18.650413513183594</c:v>
                </c:pt>
                <c:pt idx="3445">
                  <c:v>18.6015625</c:v>
                </c:pt>
                <c:pt idx="3446">
                  <c:v>18.533390045166016</c:v>
                </c:pt>
                <c:pt idx="3447">
                  <c:v>18.656520843505859</c:v>
                </c:pt>
                <c:pt idx="3448">
                  <c:v>18.607667922973633</c:v>
                </c:pt>
                <c:pt idx="3449">
                  <c:v>18.717586517333984</c:v>
                </c:pt>
                <c:pt idx="3450">
                  <c:v>18.904939651489258</c:v>
                </c:pt>
                <c:pt idx="3451">
                  <c:v>18.980165481567383</c:v>
                </c:pt>
                <c:pt idx="3452">
                  <c:v>19.138933181762695</c:v>
                </c:pt>
                <c:pt idx="3453">
                  <c:v>19.251903533935547</c:v>
                </c:pt>
                <c:pt idx="3454">
                  <c:v>19.340448379516602</c:v>
                </c:pt>
                <c:pt idx="3455">
                  <c:v>19.343502044677734</c:v>
                </c:pt>
                <c:pt idx="3456">
                  <c:v>19.312969207763672</c:v>
                </c:pt>
                <c:pt idx="3457">
                  <c:v>18.912994384765625</c:v>
                </c:pt>
                <c:pt idx="3458">
                  <c:v>18.707426071166992</c:v>
                </c:pt>
                <c:pt idx="3459">
                  <c:v>18.6015625</c:v>
                </c:pt>
                <c:pt idx="3460">
                  <c:v>18.607667922973633</c:v>
                </c:pt>
                <c:pt idx="3461">
                  <c:v>18.528284072875977</c:v>
                </c:pt>
                <c:pt idx="3462">
                  <c:v>18.577136993408203</c:v>
                </c:pt>
                <c:pt idx="3463">
                  <c:v>18.564924240112305</c:v>
                </c:pt>
                <c:pt idx="3464">
                  <c:v>18.616828918457031</c:v>
                </c:pt>
                <c:pt idx="3465">
                  <c:v>18.854982376098633</c:v>
                </c:pt>
                <c:pt idx="3466">
                  <c:v>18.789182662963867</c:v>
                </c:pt>
                <c:pt idx="3467">
                  <c:v>18.984590530395508</c:v>
                </c:pt>
                <c:pt idx="3468">
                  <c:v>18.983219146728516</c:v>
                </c:pt>
                <c:pt idx="3469">
                  <c:v>19.218318939208984</c:v>
                </c:pt>
                <c:pt idx="3470">
                  <c:v>19.261064529418945</c:v>
                </c:pt>
                <c:pt idx="3471">
                  <c:v>18.936420440673828</c:v>
                </c:pt>
                <c:pt idx="3472">
                  <c:v>18.684478759765625</c:v>
                </c:pt>
                <c:pt idx="3473">
                  <c:v>18.715011596679688</c:v>
                </c:pt>
                <c:pt idx="3474">
                  <c:v>18.574562072753906</c:v>
                </c:pt>
                <c:pt idx="3475">
                  <c:v>18.489070892333984</c:v>
                </c:pt>
                <c:pt idx="3476">
                  <c:v>18.572509765625</c:v>
                </c:pt>
                <c:pt idx="3477">
                  <c:v>18.587776184082031</c:v>
                </c:pt>
                <c:pt idx="3478">
                  <c:v>18.828981399536133</c:v>
                </c:pt>
                <c:pt idx="3479">
                  <c:v>18.815769195556641</c:v>
                </c:pt>
                <c:pt idx="3480">
                  <c:v>18.819822311401367</c:v>
                </c:pt>
                <c:pt idx="3481">
                  <c:v>19.29612922668457</c:v>
                </c:pt>
                <c:pt idx="3482">
                  <c:v>19.305288314819336</c:v>
                </c:pt>
                <c:pt idx="3483">
                  <c:v>19.368406295776367</c:v>
                </c:pt>
                <c:pt idx="3484">
                  <c:v>19.378566741943359</c:v>
                </c:pt>
                <c:pt idx="3485">
                  <c:v>19.406045913696289</c:v>
                </c:pt>
                <c:pt idx="3486">
                  <c:v>19.299182891845703</c:v>
                </c:pt>
                <c:pt idx="3487">
                  <c:v>18.944005966186523</c:v>
                </c:pt>
                <c:pt idx="3488">
                  <c:v>18.770969390869141</c:v>
                </c:pt>
                <c:pt idx="3489">
                  <c:v>18.618307113647461</c:v>
                </c:pt>
                <c:pt idx="3490">
                  <c:v>18.54808235168457</c:v>
                </c:pt>
                <c:pt idx="3491">
                  <c:v>18.542242050170898</c:v>
                </c:pt>
                <c:pt idx="3492">
                  <c:v>18.557243347167969</c:v>
                </c:pt>
                <c:pt idx="3493">
                  <c:v>18.618307113647461</c:v>
                </c:pt>
                <c:pt idx="3494">
                  <c:v>18.596935272216797</c:v>
                </c:pt>
                <c:pt idx="3495">
                  <c:v>18.608148574829102</c:v>
                </c:pt>
                <c:pt idx="3496">
                  <c:v>18.499231338500977</c:v>
                </c:pt>
                <c:pt idx="3497">
                  <c:v>18.45037841796875</c:v>
                </c:pt>
                <c:pt idx="3498">
                  <c:v>18.44732666015625</c:v>
                </c:pt>
                <c:pt idx="3499">
                  <c:v>18.363887786865234</c:v>
                </c:pt>
                <c:pt idx="3500">
                  <c:v>18.499231338500977</c:v>
                </c:pt>
                <c:pt idx="3501">
                  <c:v>18.455005645751953</c:v>
                </c:pt>
                <c:pt idx="3502">
                  <c:v>18.696212768554688</c:v>
                </c:pt>
                <c:pt idx="3503">
                  <c:v>18.780704498291016</c:v>
                </c:pt>
                <c:pt idx="3504">
                  <c:v>18.790863037109375</c:v>
                </c:pt>
                <c:pt idx="3505">
                  <c:v>18.94963264465332</c:v>
                </c:pt>
                <c:pt idx="3506">
                  <c:v>18.684000015258789</c:v>
                </c:pt>
                <c:pt idx="3507">
                  <c:v>18.692159652709961</c:v>
                </c:pt>
                <c:pt idx="3508">
                  <c:v>18.693159103393555</c:v>
                </c:pt>
                <c:pt idx="3509">
                  <c:v>18.803075790405273</c:v>
                </c:pt>
                <c:pt idx="3510">
                  <c:v>18.882461547851563</c:v>
                </c:pt>
                <c:pt idx="3511">
                  <c:v>19.007644653320313</c:v>
                </c:pt>
                <c:pt idx="3512">
                  <c:v>18.772544860839844</c:v>
                </c:pt>
                <c:pt idx="3513">
                  <c:v>18.787811279296875</c:v>
                </c:pt>
                <c:pt idx="3514">
                  <c:v>18.735904693603516</c:v>
                </c:pt>
                <c:pt idx="3515">
                  <c:v>18.958791732788086</c:v>
                </c:pt>
                <c:pt idx="3516">
                  <c:v>19.108402252197266</c:v>
                </c:pt>
                <c:pt idx="3517">
                  <c:v>19.077869415283203</c:v>
                </c:pt>
                <c:pt idx="3518">
                  <c:v>19.126720428466797</c:v>
                </c:pt>
                <c:pt idx="3519">
                  <c:v>18.952686309814453</c:v>
                </c:pt>
                <c:pt idx="3520">
                  <c:v>18.757278442382813</c:v>
                </c:pt>
                <c:pt idx="3521">
                  <c:v>19.00459098815918</c:v>
                </c:pt>
                <c:pt idx="3522">
                  <c:v>18.714532852172852</c:v>
                </c:pt>
                <c:pt idx="3523">
                  <c:v>18.844821929931641</c:v>
                </c:pt>
                <c:pt idx="3524">
                  <c:v>18.833608627319336</c:v>
                </c:pt>
                <c:pt idx="3525">
                  <c:v>18.702320098876953</c:v>
                </c:pt>
                <c:pt idx="3526">
                  <c:v>18.775596618652344</c:v>
                </c:pt>
                <c:pt idx="3527">
                  <c:v>18.771543502807617</c:v>
                </c:pt>
                <c:pt idx="3528">
                  <c:v>18.751171112060547</c:v>
                </c:pt>
                <c:pt idx="3529">
                  <c:v>18.803075790405273</c:v>
                </c:pt>
                <c:pt idx="3530">
                  <c:v>18.57408332824707</c:v>
                </c:pt>
                <c:pt idx="3531">
                  <c:v>18.557817459106445</c:v>
                </c:pt>
                <c:pt idx="3532">
                  <c:v>18.529550552368164</c:v>
                </c:pt>
                <c:pt idx="3533">
                  <c:v>18.613775253295898</c:v>
                </c:pt>
                <c:pt idx="3534">
                  <c:v>18.864141464233398</c:v>
                </c:pt>
                <c:pt idx="3535">
                  <c:v>18.762384414672852</c:v>
                </c:pt>
                <c:pt idx="3536">
                  <c:v>18.708425521850586</c:v>
                </c:pt>
                <c:pt idx="3537">
                  <c:v>19.013750076293945</c:v>
                </c:pt>
                <c:pt idx="3538">
                  <c:v>18.97553825378418</c:v>
                </c:pt>
                <c:pt idx="3539">
                  <c:v>19.139413833618164</c:v>
                </c:pt>
                <c:pt idx="3540">
                  <c:v>19.19842529296875</c:v>
                </c:pt>
                <c:pt idx="3541">
                  <c:v>18.926685333251953</c:v>
                </c:pt>
                <c:pt idx="3542">
                  <c:v>18.844247817993164</c:v>
                </c:pt>
                <c:pt idx="3543">
                  <c:v>18.708906173706055</c:v>
                </c:pt>
                <c:pt idx="3544">
                  <c:v>5.4832320213317871</c:v>
                </c:pt>
                <c:pt idx="3545">
                  <c:v>0</c:v>
                </c:pt>
                <c:pt idx="3546">
                  <c:v>0</c:v>
                </c:pt>
                <c:pt idx="3547">
                  <c:v>0</c:v>
                </c:pt>
                <c:pt idx="3548">
                  <c:v>0</c:v>
                </c:pt>
                <c:pt idx="3549">
                  <c:v>0</c:v>
                </c:pt>
                <c:pt idx="3550">
                  <c:v>0</c:v>
                </c:pt>
                <c:pt idx="3551">
                  <c:v>0</c:v>
                </c:pt>
                <c:pt idx="3552">
                  <c:v>0</c:v>
                </c:pt>
                <c:pt idx="3553">
                  <c:v>0</c:v>
                </c:pt>
                <c:pt idx="3554">
                  <c:v>0</c:v>
                </c:pt>
                <c:pt idx="3555">
                  <c:v>0</c:v>
                </c:pt>
                <c:pt idx="3556">
                  <c:v>0</c:v>
                </c:pt>
                <c:pt idx="3557">
                  <c:v>0</c:v>
                </c:pt>
                <c:pt idx="3558">
                  <c:v>0</c:v>
                </c:pt>
                <c:pt idx="3559">
                  <c:v>0</c:v>
                </c:pt>
                <c:pt idx="3560">
                  <c:v>0</c:v>
                </c:pt>
                <c:pt idx="3561">
                  <c:v>0</c:v>
                </c:pt>
                <c:pt idx="3562">
                  <c:v>0</c:v>
                </c:pt>
                <c:pt idx="3563">
                  <c:v>0</c:v>
                </c:pt>
                <c:pt idx="3564">
                  <c:v>0</c:v>
                </c:pt>
                <c:pt idx="3565">
                  <c:v>0</c:v>
                </c:pt>
                <c:pt idx="3566">
                  <c:v>0</c:v>
                </c:pt>
                <c:pt idx="3567">
                  <c:v>0</c:v>
                </c:pt>
                <c:pt idx="3568">
                  <c:v>0</c:v>
                </c:pt>
                <c:pt idx="3569">
                  <c:v>0</c:v>
                </c:pt>
                <c:pt idx="3570">
                  <c:v>0</c:v>
                </c:pt>
                <c:pt idx="3571">
                  <c:v>0</c:v>
                </c:pt>
                <c:pt idx="3572">
                  <c:v>0</c:v>
                </c:pt>
                <c:pt idx="3573">
                  <c:v>0</c:v>
                </c:pt>
                <c:pt idx="3574">
                  <c:v>0</c:v>
                </c:pt>
                <c:pt idx="3575">
                  <c:v>0</c:v>
                </c:pt>
                <c:pt idx="3576">
                  <c:v>0</c:v>
                </c:pt>
                <c:pt idx="3577">
                  <c:v>0</c:v>
                </c:pt>
                <c:pt idx="3578">
                  <c:v>0</c:v>
                </c:pt>
                <c:pt idx="3579">
                  <c:v>0</c:v>
                </c:pt>
                <c:pt idx="3580">
                  <c:v>0</c:v>
                </c:pt>
                <c:pt idx="3581">
                  <c:v>0</c:v>
                </c:pt>
                <c:pt idx="3582">
                  <c:v>0</c:v>
                </c:pt>
                <c:pt idx="3583">
                  <c:v>0</c:v>
                </c:pt>
                <c:pt idx="3584">
                  <c:v>0</c:v>
                </c:pt>
                <c:pt idx="3585">
                  <c:v>0</c:v>
                </c:pt>
                <c:pt idx="3586">
                  <c:v>0</c:v>
                </c:pt>
                <c:pt idx="3587">
                  <c:v>0</c:v>
                </c:pt>
                <c:pt idx="3588">
                  <c:v>0</c:v>
                </c:pt>
                <c:pt idx="3589">
                  <c:v>0</c:v>
                </c:pt>
                <c:pt idx="3590">
                  <c:v>0</c:v>
                </c:pt>
                <c:pt idx="3591">
                  <c:v>0</c:v>
                </c:pt>
                <c:pt idx="3592">
                  <c:v>0</c:v>
                </c:pt>
                <c:pt idx="3593">
                  <c:v>0</c:v>
                </c:pt>
                <c:pt idx="3594">
                  <c:v>0</c:v>
                </c:pt>
                <c:pt idx="3595">
                  <c:v>0</c:v>
                </c:pt>
                <c:pt idx="3596">
                  <c:v>0</c:v>
                </c:pt>
                <c:pt idx="3597">
                  <c:v>0</c:v>
                </c:pt>
                <c:pt idx="3598">
                  <c:v>0</c:v>
                </c:pt>
                <c:pt idx="3599">
                  <c:v>0</c:v>
                </c:pt>
                <c:pt idx="3600">
                  <c:v>0</c:v>
                </c:pt>
                <c:pt idx="3601">
                  <c:v>0</c:v>
                </c:pt>
                <c:pt idx="3602">
                  <c:v>0</c:v>
                </c:pt>
                <c:pt idx="3603">
                  <c:v>0</c:v>
                </c:pt>
                <c:pt idx="3604">
                  <c:v>0</c:v>
                </c:pt>
                <c:pt idx="3605">
                  <c:v>0</c:v>
                </c:pt>
                <c:pt idx="3606">
                  <c:v>0</c:v>
                </c:pt>
                <c:pt idx="3607">
                  <c:v>0</c:v>
                </c:pt>
                <c:pt idx="3608">
                  <c:v>0</c:v>
                </c:pt>
                <c:pt idx="3609">
                  <c:v>0</c:v>
                </c:pt>
                <c:pt idx="3610">
                  <c:v>0</c:v>
                </c:pt>
                <c:pt idx="3611">
                  <c:v>0</c:v>
                </c:pt>
                <c:pt idx="3612">
                  <c:v>0</c:v>
                </c:pt>
                <c:pt idx="3613">
                  <c:v>0</c:v>
                </c:pt>
                <c:pt idx="3614">
                  <c:v>0</c:v>
                </c:pt>
                <c:pt idx="3615">
                  <c:v>0</c:v>
                </c:pt>
                <c:pt idx="3616">
                  <c:v>0</c:v>
                </c:pt>
                <c:pt idx="3617">
                  <c:v>0</c:v>
                </c:pt>
                <c:pt idx="3618">
                  <c:v>0</c:v>
                </c:pt>
                <c:pt idx="3619">
                  <c:v>0</c:v>
                </c:pt>
                <c:pt idx="3620">
                  <c:v>0</c:v>
                </c:pt>
                <c:pt idx="3621">
                  <c:v>0</c:v>
                </c:pt>
                <c:pt idx="3622">
                  <c:v>0</c:v>
                </c:pt>
                <c:pt idx="3623">
                  <c:v>0</c:v>
                </c:pt>
                <c:pt idx="3624">
                  <c:v>0</c:v>
                </c:pt>
                <c:pt idx="3625">
                  <c:v>0</c:v>
                </c:pt>
                <c:pt idx="3626">
                  <c:v>0</c:v>
                </c:pt>
                <c:pt idx="3627">
                  <c:v>0</c:v>
                </c:pt>
                <c:pt idx="3628">
                  <c:v>0</c:v>
                </c:pt>
                <c:pt idx="3629">
                  <c:v>0</c:v>
                </c:pt>
                <c:pt idx="3630">
                  <c:v>0</c:v>
                </c:pt>
                <c:pt idx="3631">
                  <c:v>0</c:v>
                </c:pt>
                <c:pt idx="3632">
                  <c:v>0</c:v>
                </c:pt>
                <c:pt idx="3633">
                  <c:v>0</c:v>
                </c:pt>
                <c:pt idx="3634">
                  <c:v>0</c:v>
                </c:pt>
                <c:pt idx="3635">
                  <c:v>0</c:v>
                </c:pt>
                <c:pt idx="3636">
                  <c:v>0</c:v>
                </c:pt>
                <c:pt idx="3637">
                  <c:v>0</c:v>
                </c:pt>
                <c:pt idx="3638">
                  <c:v>0</c:v>
                </c:pt>
                <c:pt idx="3639">
                  <c:v>0</c:v>
                </c:pt>
                <c:pt idx="3640">
                  <c:v>0</c:v>
                </c:pt>
                <c:pt idx="3641">
                  <c:v>0</c:v>
                </c:pt>
                <c:pt idx="3642">
                  <c:v>0</c:v>
                </c:pt>
                <c:pt idx="3643">
                  <c:v>0</c:v>
                </c:pt>
                <c:pt idx="3644">
                  <c:v>0</c:v>
                </c:pt>
                <c:pt idx="3645">
                  <c:v>0</c:v>
                </c:pt>
                <c:pt idx="3646">
                  <c:v>0</c:v>
                </c:pt>
                <c:pt idx="3647">
                  <c:v>0</c:v>
                </c:pt>
                <c:pt idx="3648">
                  <c:v>0</c:v>
                </c:pt>
                <c:pt idx="3649">
                  <c:v>0</c:v>
                </c:pt>
                <c:pt idx="3650">
                  <c:v>0</c:v>
                </c:pt>
                <c:pt idx="3651">
                  <c:v>0</c:v>
                </c:pt>
                <c:pt idx="3652">
                  <c:v>0</c:v>
                </c:pt>
                <c:pt idx="3653">
                  <c:v>0</c:v>
                </c:pt>
                <c:pt idx="3654">
                  <c:v>0</c:v>
                </c:pt>
                <c:pt idx="3655">
                  <c:v>0</c:v>
                </c:pt>
                <c:pt idx="3656">
                  <c:v>0</c:v>
                </c:pt>
                <c:pt idx="3657">
                  <c:v>0</c:v>
                </c:pt>
                <c:pt idx="3658">
                  <c:v>0</c:v>
                </c:pt>
                <c:pt idx="3659">
                  <c:v>0</c:v>
                </c:pt>
                <c:pt idx="3660">
                  <c:v>0</c:v>
                </c:pt>
                <c:pt idx="3661">
                  <c:v>0</c:v>
                </c:pt>
                <c:pt idx="3662">
                  <c:v>0</c:v>
                </c:pt>
                <c:pt idx="3663">
                  <c:v>0</c:v>
                </c:pt>
                <c:pt idx="3664">
                  <c:v>0</c:v>
                </c:pt>
                <c:pt idx="3665">
                  <c:v>0</c:v>
                </c:pt>
                <c:pt idx="3666">
                  <c:v>0</c:v>
                </c:pt>
                <c:pt idx="3667">
                  <c:v>0</c:v>
                </c:pt>
                <c:pt idx="3668">
                  <c:v>0</c:v>
                </c:pt>
                <c:pt idx="3669">
                  <c:v>0</c:v>
                </c:pt>
                <c:pt idx="3670">
                  <c:v>0</c:v>
                </c:pt>
                <c:pt idx="3671">
                  <c:v>0</c:v>
                </c:pt>
                <c:pt idx="3672">
                  <c:v>0</c:v>
                </c:pt>
                <c:pt idx="3673">
                  <c:v>0</c:v>
                </c:pt>
                <c:pt idx="3674">
                  <c:v>0</c:v>
                </c:pt>
                <c:pt idx="3675">
                  <c:v>0</c:v>
                </c:pt>
                <c:pt idx="3676">
                  <c:v>0</c:v>
                </c:pt>
                <c:pt idx="3677">
                  <c:v>0</c:v>
                </c:pt>
                <c:pt idx="3678">
                  <c:v>0</c:v>
                </c:pt>
                <c:pt idx="3679">
                  <c:v>0</c:v>
                </c:pt>
                <c:pt idx="3680">
                  <c:v>0</c:v>
                </c:pt>
                <c:pt idx="3681">
                  <c:v>0</c:v>
                </c:pt>
                <c:pt idx="3682">
                  <c:v>0</c:v>
                </c:pt>
                <c:pt idx="3683">
                  <c:v>0</c:v>
                </c:pt>
                <c:pt idx="3684">
                  <c:v>0</c:v>
                </c:pt>
                <c:pt idx="3685">
                  <c:v>0</c:v>
                </c:pt>
                <c:pt idx="3686">
                  <c:v>0</c:v>
                </c:pt>
                <c:pt idx="3687">
                  <c:v>0</c:v>
                </c:pt>
                <c:pt idx="3688">
                  <c:v>0</c:v>
                </c:pt>
                <c:pt idx="3689">
                  <c:v>0</c:v>
                </c:pt>
                <c:pt idx="3690">
                  <c:v>0</c:v>
                </c:pt>
                <c:pt idx="3691">
                  <c:v>0</c:v>
                </c:pt>
                <c:pt idx="3692">
                  <c:v>0</c:v>
                </c:pt>
                <c:pt idx="3693">
                  <c:v>0</c:v>
                </c:pt>
                <c:pt idx="3694">
                  <c:v>0</c:v>
                </c:pt>
                <c:pt idx="3695">
                  <c:v>0</c:v>
                </c:pt>
                <c:pt idx="3696">
                  <c:v>0</c:v>
                </c:pt>
                <c:pt idx="3697">
                  <c:v>0</c:v>
                </c:pt>
                <c:pt idx="3698">
                  <c:v>0</c:v>
                </c:pt>
                <c:pt idx="3699">
                  <c:v>0</c:v>
                </c:pt>
                <c:pt idx="3700">
                  <c:v>0</c:v>
                </c:pt>
                <c:pt idx="3701">
                  <c:v>0</c:v>
                </c:pt>
                <c:pt idx="3702">
                  <c:v>0</c:v>
                </c:pt>
                <c:pt idx="3703">
                  <c:v>0</c:v>
                </c:pt>
                <c:pt idx="3704">
                  <c:v>0</c:v>
                </c:pt>
                <c:pt idx="3705">
                  <c:v>0</c:v>
                </c:pt>
                <c:pt idx="3706">
                  <c:v>0</c:v>
                </c:pt>
                <c:pt idx="3707">
                  <c:v>0</c:v>
                </c:pt>
                <c:pt idx="3708">
                  <c:v>0</c:v>
                </c:pt>
                <c:pt idx="3709">
                  <c:v>0</c:v>
                </c:pt>
                <c:pt idx="3710">
                  <c:v>0</c:v>
                </c:pt>
                <c:pt idx="3711">
                  <c:v>0</c:v>
                </c:pt>
                <c:pt idx="3712">
                  <c:v>0</c:v>
                </c:pt>
                <c:pt idx="3713">
                  <c:v>0</c:v>
                </c:pt>
                <c:pt idx="3714">
                  <c:v>0</c:v>
                </c:pt>
                <c:pt idx="3715">
                  <c:v>0</c:v>
                </c:pt>
                <c:pt idx="3716">
                  <c:v>0</c:v>
                </c:pt>
                <c:pt idx="3717">
                  <c:v>0</c:v>
                </c:pt>
                <c:pt idx="3718">
                  <c:v>0</c:v>
                </c:pt>
                <c:pt idx="3719">
                  <c:v>0</c:v>
                </c:pt>
                <c:pt idx="3720">
                  <c:v>0</c:v>
                </c:pt>
                <c:pt idx="3721">
                  <c:v>0</c:v>
                </c:pt>
                <c:pt idx="3722">
                  <c:v>0</c:v>
                </c:pt>
                <c:pt idx="3723">
                  <c:v>0</c:v>
                </c:pt>
                <c:pt idx="3724">
                  <c:v>0</c:v>
                </c:pt>
                <c:pt idx="3725">
                  <c:v>0</c:v>
                </c:pt>
                <c:pt idx="3726">
                  <c:v>0</c:v>
                </c:pt>
                <c:pt idx="3727">
                  <c:v>0</c:v>
                </c:pt>
                <c:pt idx="3728">
                  <c:v>0</c:v>
                </c:pt>
                <c:pt idx="3729">
                  <c:v>0</c:v>
                </c:pt>
                <c:pt idx="3730">
                  <c:v>0</c:v>
                </c:pt>
                <c:pt idx="3731">
                  <c:v>0</c:v>
                </c:pt>
                <c:pt idx="3732">
                  <c:v>0</c:v>
                </c:pt>
                <c:pt idx="3733">
                  <c:v>0</c:v>
                </c:pt>
                <c:pt idx="3734">
                  <c:v>0</c:v>
                </c:pt>
                <c:pt idx="3735">
                  <c:v>0</c:v>
                </c:pt>
                <c:pt idx="3736">
                  <c:v>0</c:v>
                </c:pt>
                <c:pt idx="3737">
                  <c:v>0</c:v>
                </c:pt>
                <c:pt idx="3738">
                  <c:v>0</c:v>
                </c:pt>
                <c:pt idx="3739">
                  <c:v>0</c:v>
                </c:pt>
                <c:pt idx="3740">
                  <c:v>0</c:v>
                </c:pt>
                <c:pt idx="3741">
                  <c:v>0</c:v>
                </c:pt>
                <c:pt idx="3742">
                  <c:v>0</c:v>
                </c:pt>
                <c:pt idx="3743">
                  <c:v>0</c:v>
                </c:pt>
                <c:pt idx="3744">
                  <c:v>0</c:v>
                </c:pt>
                <c:pt idx="3745">
                  <c:v>0</c:v>
                </c:pt>
                <c:pt idx="3746">
                  <c:v>0</c:v>
                </c:pt>
                <c:pt idx="3747">
                  <c:v>0</c:v>
                </c:pt>
                <c:pt idx="3748">
                  <c:v>0</c:v>
                </c:pt>
                <c:pt idx="3749">
                  <c:v>0</c:v>
                </c:pt>
                <c:pt idx="3750">
                  <c:v>0</c:v>
                </c:pt>
                <c:pt idx="3751">
                  <c:v>0</c:v>
                </c:pt>
                <c:pt idx="3752">
                  <c:v>0</c:v>
                </c:pt>
                <c:pt idx="3753">
                  <c:v>0</c:v>
                </c:pt>
                <c:pt idx="3754">
                  <c:v>0</c:v>
                </c:pt>
                <c:pt idx="3755">
                  <c:v>0</c:v>
                </c:pt>
                <c:pt idx="3756">
                  <c:v>0</c:v>
                </c:pt>
                <c:pt idx="3757">
                  <c:v>0</c:v>
                </c:pt>
                <c:pt idx="3758">
                  <c:v>0</c:v>
                </c:pt>
                <c:pt idx="3759">
                  <c:v>0</c:v>
                </c:pt>
                <c:pt idx="3760">
                  <c:v>0</c:v>
                </c:pt>
                <c:pt idx="3761">
                  <c:v>0</c:v>
                </c:pt>
                <c:pt idx="3762">
                  <c:v>0</c:v>
                </c:pt>
                <c:pt idx="3763">
                  <c:v>0</c:v>
                </c:pt>
                <c:pt idx="3764">
                  <c:v>0</c:v>
                </c:pt>
                <c:pt idx="3765">
                  <c:v>0</c:v>
                </c:pt>
                <c:pt idx="3766">
                  <c:v>0</c:v>
                </c:pt>
                <c:pt idx="3767">
                  <c:v>0</c:v>
                </c:pt>
                <c:pt idx="3768">
                  <c:v>0</c:v>
                </c:pt>
                <c:pt idx="3769">
                  <c:v>0</c:v>
                </c:pt>
                <c:pt idx="3770">
                  <c:v>0</c:v>
                </c:pt>
                <c:pt idx="3771">
                  <c:v>0</c:v>
                </c:pt>
                <c:pt idx="3772">
                  <c:v>0</c:v>
                </c:pt>
                <c:pt idx="3773">
                  <c:v>0</c:v>
                </c:pt>
                <c:pt idx="3774">
                  <c:v>0</c:v>
                </c:pt>
                <c:pt idx="3775">
                  <c:v>0</c:v>
                </c:pt>
                <c:pt idx="3776">
                  <c:v>0</c:v>
                </c:pt>
                <c:pt idx="3777">
                  <c:v>0</c:v>
                </c:pt>
                <c:pt idx="3778">
                  <c:v>0</c:v>
                </c:pt>
                <c:pt idx="3779">
                  <c:v>0</c:v>
                </c:pt>
                <c:pt idx="3780">
                  <c:v>0</c:v>
                </c:pt>
                <c:pt idx="3781">
                  <c:v>27.840000152587891</c:v>
                </c:pt>
                <c:pt idx="3782">
                  <c:v>27.869998931884766</c:v>
                </c:pt>
                <c:pt idx="3783">
                  <c:v>27.789999008178711</c:v>
                </c:pt>
                <c:pt idx="3784">
                  <c:v>27.840000152587891</c:v>
                </c:pt>
                <c:pt idx="3785">
                  <c:v>27.809999465942383</c:v>
                </c:pt>
                <c:pt idx="3786">
                  <c:v>27.809999465942383</c:v>
                </c:pt>
                <c:pt idx="3787">
                  <c:v>27.809999465942383</c:v>
                </c:pt>
                <c:pt idx="3788">
                  <c:v>27.799999237060547</c:v>
                </c:pt>
                <c:pt idx="3789">
                  <c:v>27.739999771118164</c:v>
                </c:pt>
                <c:pt idx="3790">
                  <c:v>27.779998779296875</c:v>
                </c:pt>
                <c:pt idx="3791">
                  <c:v>27.809999465942383</c:v>
                </c:pt>
                <c:pt idx="3792">
                  <c:v>27.659999847412109</c:v>
                </c:pt>
                <c:pt idx="3793">
                  <c:v>27.689998626708984</c:v>
                </c:pt>
                <c:pt idx="3794">
                  <c:v>27.769998550415039</c:v>
                </c:pt>
                <c:pt idx="3795">
                  <c:v>27.709999084472656</c:v>
                </c:pt>
                <c:pt idx="3796">
                  <c:v>27.809999465942383</c:v>
                </c:pt>
                <c:pt idx="3797">
                  <c:v>27.689998626708984</c:v>
                </c:pt>
                <c:pt idx="3798">
                  <c:v>27.729999542236328</c:v>
                </c:pt>
                <c:pt idx="3799">
                  <c:v>27.729999542236328</c:v>
                </c:pt>
                <c:pt idx="3800">
                  <c:v>27.739999771118164</c:v>
                </c:pt>
                <c:pt idx="3801">
                  <c:v>27.75</c:v>
                </c:pt>
                <c:pt idx="3802">
                  <c:v>27.739999771118164</c:v>
                </c:pt>
                <c:pt idx="3803">
                  <c:v>27.769998550415039</c:v>
                </c:pt>
                <c:pt idx="3804">
                  <c:v>27.75</c:v>
                </c:pt>
                <c:pt idx="3805">
                  <c:v>27.729999542236328</c:v>
                </c:pt>
                <c:pt idx="3806">
                  <c:v>27.670000076293945</c:v>
                </c:pt>
                <c:pt idx="3807">
                  <c:v>27.769998550415039</c:v>
                </c:pt>
                <c:pt idx="3808">
                  <c:v>27.769998550415039</c:v>
                </c:pt>
                <c:pt idx="3809">
                  <c:v>27.729999542236328</c:v>
                </c:pt>
                <c:pt idx="3810">
                  <c:v>27.719999313354492</c:v>
                </c:pt>
                <c:pt idx="3811">
                  <c:v>27.75</c:v>
                </c:pt>
                <c:pt idx="3812">
                  <c:v>27.75</c:v>
                </c:pt>
                <c:pt idx="3813">
                  <c:v>27.719999313354492</c:v>
                </c:pt>
                <c:pt idx="3814">
                  <c:v>27.689998626708984</c:v>
                </c:pt>
                <c:pt idx="3815">
                  <c:v>27.75</c:v>
                </c:pt>
                <c:pt idx="3816">
                  <c:v>27.709999084472656</c:v>
                </c:pt>
                <c:pt idx="3817">
                  <c:v>27.75</c:v>
                </c:pt>
                <c:pt idx="3818">
                  <c:v>27.729999542236328</c:v>
                </c:pt>
                <c:pt idx="3819">
                  <c:v>27.769998550415039</c:v>
                </c:pt>
                <c:pt idx="3820">
                  <c:v>27.779998779296875</c:v>
                </c:pt>
                <c:pt idx="3821">
                  <c:v>27.680000305175781</c:v>
                </c:pt>
                <c:pt idx="3822">
                  <c:v>27.69999885559082</c:v>
                </c:pt>
                <c:pt idx="3823">
                  <c:v>27.69999885559082</c:v>
                </c:pt>
                <c:pt idx="3824">
                  <c:v>27.689998626708984</c:v>
                </c:pt>
                <c:pt idx="3825">
                  <c:v>27.619998931884766</c:v>
                </c:pt>
                <c:pt idx="3826">
                  <c:v>27.789999008178711</c:v>
                </c:pt>
                <c:pt idx="3827">
                  <c:v>27.69999885559082</c:v>
                </c:pt>
                <c:pt idx="3828">
                  <c:v>27.729999542236328</c:v>
                </c:pt>
                <c:pt idx="3829">
                  <c:v>27.619998931884766</c:v>
                </c:pt>
                <c:pt idx="3830">
                  <c:v>27.689998626708984</c:v>
                </c:pt>
                <c:pt idx="3831">
                  <c:v>27.739999771118164</c:v>
                </c:pt>
                <c:pt idx="3832">
                  <c:v>27.680000305175781</c:v>
                </c:pt>
                <c:pt idx="3833">
                  <c:v>27.709999084472656</c:v>
                </c:pt>
                <c:pt idx="3834">
                  <c:v>27.819999694824219</c:v>
                </c:pt>
                <c:pt idx="3835">
                  <c:v>27.799999237060547</c:v>
                </c:pt>
                <c:pt idx="3836">
                  <c:v>27.829999923706055</c:v>
                </c:pt>
                <c:pt idx="3837">
                  <c:v>27.760000228881836</c:v>
                </c:pt>
                <c:pt idx="3838">
                  <c:v>27.719999313354492</c:v>
                </c:pt>
                <c:pt idx="3839">
                  <c:v>16.670000076293945</c:v>
                </c:pt>
                <c:pt idx="3840">
                  <c:v>0</c:v>
                </c:pt>
                <c:pt idx="3841">
                  <c:v>0</c:v>
                </c:pt>
                <c:pt idx="3842">
                  <c:v>0</c:v>
                </c:pt>
                <c:pt idx="3843">
                  <c:v>0</c:v>
                </c:pt>
                <c:pt idx="3844">
                  <c:v>0</c:v>
                </c:pt>
                <c:pt idx="3845">
                  <c:v>0</c:v>
                </c:pt>
                <c:pt idx="3846">
                  <c:v>0</c:v>
                </c:pt>
                <c:pt idx="3847">
                  <c:v>0</c:v>
                </c:pt>
                <c:pt idx="3848">
                  <c:v>0</c:v>
                </c:pt>
                <c:pt idx="3849">
                  <c:v>0</c:v>
                </c:pt>
                <c:pt idx="3850">
                  <c:v>0</c:v>
                </c:pt>
                <c:pt idx="3851">
                  <c:v>0</c:v>
                </c:pt>
                <c:pt idx="3852">
                  <c:v>0</c:v>
                </c:pt>
                <c:pt idx="3853">
                  <c:v>0</c:v>
                </c:pt>
                <c:pt idx="3854">
                  <c:v>0</c:v>
                </c:pt>
                <c:pt idx="3855">
                  <c:v>0</c:v>
                </c:pt>
                <c:pt idx="3856">
                  <c:v>0</c:v>
                </c:pt>
                <c:pt idx="3857">
                  <c:v>0</c:v>
                </c:pt>
                <c:pt idx="3858">
                  <c:v>0</c:v>
                </c:pt>
                <c:pt idx="3859">
                  <c:v>14.444037437438965</c:v>
                </c:pt>
                <c:pt idx="3860">
                  <c:v>18.498752593994141</c:v>
                </c:pt>
                <c:pt idx="3861">
                  <c:v>18.968952178955078</c:v>
                </c:pt>
                <c:pt idx="3862">
                  <c:v>18.986270904541016</c:v>
                </c:pt>
                <c:pt idx="3863">
                  <c:v>18.837661743164063</c:v>
                </c:pt>
                <c:pt idx="3864">
                  <c:v>18.813236236572266</c:v>
                </c:pt>
                <c:pt idx="3865">
                  <c:v>18.877355575561523</c:v>
                </c:pt>
                <c:pt idx="3866">
                  <c:v>18.917526245117188</c:v>
                </c:pt>
                <c:pt idx="3867">
                  <c:v>18.520603179931641</c:v>
                </c:pt>
                <c:pt idx="3868">
                  <c:v>18.30482292175293</c:v>
                </c:pt>
                <c:pt idx="3869">
                  <c:v>18.130788803100586</c:v>
                </c:pt>
                <c:pt idx="3870">
                  <c:v>18.016817092895508</c:v>
                </c:pt>
                <c:pt idx="3871">
                  <c:v>18.271238327026367</c:v>
                </c:pt>
                <c:pt idx="3872">
                  <c:v>18.594881057739258</c:v>
                </c:pt>
                <c:pt idx="3873">
                  <c:v>19.216745376586914</c:v>
                </c:pt>
                <c:pt idx="3874">
                  <c:v>19.10072135925293</c:v>
                </c:pt>
                <c:pt idx="3875">
                  <c:v>19.082401275634766</c:v>
                </c:pt>
                <c:pt idx="3876">
                  <c:v>19.370407104492188</c:v>
                </c:pt>
                <c:pt idx="3877">
                  <c:v>19.608560562133789</c:v>
                </c:pt>
                <c:pt idx="3878">
                  <c:v>19.642145156860352</c:v>
                </c:pt>
                <c:pt idx="3879">
                  <c:v>19.608560562133789</c:v>
                </c:pt>
                <c:pt idx="3880">
                  <c:v>19.300182342529297</c:v>
                </c:pt>
                <c:pt idx="3881">
                  <c:v>19.523069381713867</c:v>
                </c:pt>
                <c:pt idx="3882">
                  <c:v>19.529176712036133</c:v>
                </c:pt>
                <c:pt idx="3883">
                  <c:v>19.587186813354492</c:v>
                </c:pt>
                <c:pt idx="3884">
                  <c:v>19.168891906738281</c:v>
                </c:pt>
                <c:pt idx="3885">
                  <c:v>18.966377258300781</c:v>
                </c:pt>
                <c:pt idx="3886">
                  <c:v>19.312395095825195</c:v>
                </c:pt>
                <c:pt idx="3887">
                  <c:v>19.391778945922852</c:v>
                </c:pt>
                <c:pt idx="3888">
                  <c:v>19.00096321105957</c:v>
                </c:pt>
                <c:pt idx="3889">
                  <c:v>19.329713821411133</c:v>
                </c:pt>
                <c:pt idx="3890">
                  <c:v>19.462003707885742</c:v>
                </c:pt>
                <c:pt idx="3891">
                  <c:v>19.559707641601563</c:v>
                </c:pt>
                <c:pt idx="3892">
                  <c:v>19.590240478515625</c:v>
                </c:pt>
                <c:pt idx="3893">
                  <c:v>19.47627067565918</c:v>
                </c:pt>
                <c:pt idx="3894">
                  <c:v>19.387247085571289</c:v>
                </c:pt>
                <c:pt idx="3895">
                  <c:v>19.460525512695313</c:v>
                </c:pt>
                <c:pt idx="3896">
                  <c:v>19.491058349609375</c:v>
                </c:pt>
                <c:pt idx="3897">
                  <c:v>19.607080459594727</c:v>
                </c:pt>
                <c:pt idx="3898">
                  <c:v>19.472738265991211</c:v>
                </c:pt>
                <c:pt idx="3899">
                  <c:v>19.542963027954102</c:v>
                </c:pt>
                <c:pt idx="3900">
                  <c:v>18.959793090820313</c:v>
                </c:pt>
                <c:pt idx="3901">
                  <c:v>18.782703399658203</c:v>
                </c:pt>
                <c:pt idx="3902">
                  <c:v>18.852928161621094</c:v>
                </c:pt>
                <c:pt idx="3903">
                  <c:v>18.926206588745117</c:v>
                </c:pt>
                <c:pt idx="3904">
                  <c:v>19.337394714355469</c:v>
                </c:pt>
                <c:pt idx="3905">
                  <c:v>19.359767913818359</c:v>
                </c:pt>
                <c:pt idx="3906">
                  <c:v>19.503271102905273</c:v>
                </c:pt>
                <c:pt idx="3907">
                  <c:v>19.524642944335938</c:v>
                </c:pt>
                <c:pt idx="3908">
                  <c:v>19.395406723022461</c:v>
                </c:pt>
                <c:pt idx="3909">
                  <c:v>19.387247085571289</c:v>
                </c:pt>
                <c:pt idx="3910">
                  <c:v>19.45747184753418</c:v>
                </c:pt>
                <c:pt idx="3911">
                  <c:v>19.564334869384766</c:v>
                </c:pt>
                <c:pt idx="3912">
                  <c:v>19.664093017578125</c:v>
                </c:pt>
                <c:pt idx="3913">
                  <c:v>19.735317230224609</c:v>
                </c:pt>
                <c:pt idx="3914">
                  <c:v>19.787221908569336</c:v>
                </c:pt>
                <c:pt idx="3915">
                  <c:v>19.875766754150391</c:v>
                </c:pt>
                <c:pt idx="3916">
                  <c:v>19.900192260742188</c:v>
                </c:pt>
                <c:pt idx="3917">
                  <c:v>19.90324592590332</c:v>
                </c:pt>
                <c:pt idx="3918">
                  <c:v>20.025375366210938</c:v>
                </c:pt>
                <c:pt idx="3919">
                  <c:v>19.987737655639648</c:v>
                </c:pt>
                <c:pt idx="3920">
                  <c:v>20.098653793334961</c:v>
                </c:pt>
                <c:pt idx="3921">
                  <c:v>20.260477066040039</c:v>
                </c:pt>
                <c:pt idx="3922">
                  <c:v>20.281848907470703</c:v>
                </c:pt>
                <c:pt idx="3923">
                  <c:v>20.20146369934082</c:v>
                </c:pt>
                <c:pt idx="3924">
                  <c:v>19.970417022705078</c:v>
                </c:pt>
                <c:pt idx="3925">
                  <c:v>19.744478225708008</c:v>
                </c:pt>
                <c:pt idx="3926">
                  <c:v>19.576549530029297</c:v>
                </c:pt>
                <c:pt idx="3927">
                  <c:v>19.526697158813477</c:v>
                </c:pt>
                <c:pt idx="3928">
                  <c:v>19.723104476928711</c:v>
                </c:pt>
                <c:pt idx="3929">
                  <c:v>19.906299591064453</c:v>
                </c:pt>
                <c:pt idx="3930">
                  <c:v>19.820808410644531</c:v>
                </c:pt>
                <c:pt idx="3931">
                  <c:v>19.815181732177734</c:v>
                </c:pt>
                <c:pt idx="3932">
                  <c:v>19.688211441040039</c:v>
                </c:pt>
                <c:pt idx="3933">
                  <c:v>19.541389465332031</c:v>
                </c:pt>
                <c:pt idx="3934">
                  <c:v>19.483377456665039</c:v>
                </c:pt>
                <c:pt idx="3935">
                  <c:v>19.485429763793945</c:v>
                </c:pt>
                <c:pt idx="3936">
                  <c:v>19.504749298095703</c:v>
                </c:pt>
                <c:pt idx="3937">
                  <c:v>19.507909774780273</c:v>
                </c:pt>
                <c:pt idx="3938">
                  <c:v>19.40715217590332</c:v>
                </c:pt>
                <c:pt idx="3939">
                  <c:v>19.468217849731445</c:v>
                </c:pt>
                <c:pt idx="3940">
                  <c:v>19.303342819213867</c:v>
                </c:pt>
                <c:pt idx="3941">
                  <c:v>19.394939422607422</c:v>
                </c:pt>
                <c:pt idx="3942">
                  <c:v>19.517068862915039</c:v>
                </c:pt>
                <c:pt idx="3943">
                  <c:v>19.53233528137207</c:v>
                </c:pt>
                <c:pt idx="3944">
                  <c:v>19.587186813354492</c:v>
                </c:pt>
                <c:pt idx="3945">
                  <c:v>19.558708190917969</c:v>
                </c:pt>
                <c:pt idx="3946">
                  <c:v>19.528175354003906</c:v>
                </c:pt>
                <c:pt idx="3947">
                  <c:v>19.544441223144531</c:v>
                </c:pt>
                <c:pt idx="3948">
                  <c:v>19.471164703369141</c:v>
                </c:pt>
                <c:pt idx="3949">
                  <c:v>19.129199981689453</c:v>
                </c:pt>
                <c:pt idx="3950">
                  <c:v>18.85035514831543</c:v>
                </c:pt>
                <c:pt idx="3951">
                  <c:v>18.842195510864258</c:v>
                </c:pt>
                <c:pt idx="3952">
                  <c:v>18.609148025512695</c:v>
                </c:pt>
                <c:pt idx="3953">
                  <c:v>18.677318572998047</c:v>
                </c:pt>
                <c:pt idx="3954">
                  <c:v>18.54503059387207</c:v>
                </c:pt>
                <c:pt idx="3955">
                  <c:v>18.463592529296875</c:v>
                </c:pt>
                <c:pt idx="3956">
                  <c:v>18.491071701049805</c:v>
                </c:pt>
                <c:pt idx="3957">
                  <c:v>18.633573532104492</c:v>
                </c:pt>
                <c:pt idx="3958">
                  <c:v>19.161785125732422</c:v>
                </c:pt>
                <c:pt idx="3959">
                  <c:v>19.317501068115234</c:v>
                </c:pt>
                <c:pt idx="3960">
                  <c:v>19.29612922668457</c:v>
                </c:pt>
                <c:pt idx="3961">
                  <c:v>19.035123825073242</c:v>
                </c:pt>
                <c:pt idx="3962">
                  <c:v>19.187786102294922</c:v>
                </c:pt>
                <c:pt idx="3963">
                  <c:v>19.407619476318359</c:v>
                </c:pt>
                <c:pt idx="3964">
                  <c:v>19.557229995727539</c:v>
                </c:pt>
                <c:pt idx="3965">
                  <c:v>19.455471038818359</c:v>
                </c:pt>
                <c:pt idx="3966">
                  <c:v>19.548069000244141</c:v>
                </c:pt>
                <c:pt idx="3967">
                  <c:v>19.62745475769043</c:v>
                </c:pt>
                <c:pt idx="3968">
                  <c:v>19.493110656738281</c:v>
                </c:pt>
                <c:pt idx="3969">
                  <c:v>19.486003875732422</c:v>
                </c:pt>
                <c:pt idx="3970">
                  <c:v>19.314554214477539</c:v>
                </c:pt>
                <c:pt idx="3971">
                  <c:v>19.434417724609375</c:v>
                </c:pt>
                <c:pt idx="3972">
                  <c:v>19.284809112548828</c:v>
                </c:pt>
                <c:pt idx="3973">
                  <c:v>19.040229797363281</c:v>
                </c:pt>
                <c:pt idx="3974">
                  <c:v>19.225690841674805</c:v>
                </c:pt>
                <c:pt idx="3975">
                  <c:v>19.209157943725586</c:v>
                </c:pt>
                <c:pt idx="3976">
                  <c:v>19.212211608886719</c:v>
                </c:pt>
                <c:pt idx="3977">
                  <c:v>19.226478576660156</c:v>
                </c:pt>
                <c:pt idx="3978">
                  <c:v>18.967952728271484</c:v>
                </c:pt>
                <c:pt idx="3979">
                  <c:v>18.974058151245117</c:v>
                </c:pt>
                <c:pt idx="3980">
                  <c:v>19.022911071777344</c:v>
                </c:pt>
                <c:pt idx="3981">
                  <c:v>19.169466018676758</c:v>
                </c:pt>
                <c:pt idx="3982">
                  <c:v>19.187786102294922</c:v>
                </c:pt>
                <c:pt idx="3983">
                  <c:v>19.233585357666016</c:v>
                </c:pt>
                <c:pt idx="3984">
                  <c:v>19.175573348999023</c:v>
                </c:pt>
                <c:pt idx="3985">
                  <c:v>19.178627014160156</c:v>
                </c:pt>
                <c:pt idx="3986">
                  <c:v>19.331289291381836</c:v>
                </c:pt>
                <c:pt idx="3987">
                  <c:v>19.395406723022461</c:v>
                </c:pt>
                <c:pt idx="3988">
                  <c:v>19.165412902832031</c:v>
                </c:pt>
                <c:pt idx="3989">
                  <c:v>18.934366226196289</c:v>
                </c:pt>
                <c:pt idx="3990">
                  <c:v>19.013750076293945</c:v>
                </c:pt>
                <c:pt idx="3991">
                  <c:v>19.169466018676758</c:v>
                </c:pt>
                <c:pt idx="3992">
                  <c:v>19.233585357666016</c:v>
                </c:pt>
                <c:pt idx="3993">
                  <c:v>19.483951568603516</c:v>
                </c:pt>
                <c:pt idx="3994">
                  <c:v>19.563335418701172</c:v>
                </c:pt>
                <c:pt idx="3995">
                  <c:v>19.633560180664063</c:v>
                </c:pt>
                <c:pt idx="3996">
                  <c:v>19.75568962097168</c:v>
                </c:pt>
                <c:pt idx="3997">
                  <c:v>19.615240097045898</c:v>
                </c:pt>
                <c:pt idx="3998">
                  <c:v>19.635040283203125</c:v>
                </c:pt>
                <c:pt idx="3999">
                  <c:v>19.714424133300781</c:v>
                </c:pt>
                <c:pt idx="4000">
                  <c:v>19.612667083740234</c:v>
                </c:pt>
                <c:pt idx="4001">
                  <c:v>19.543441772460938</c:v>
                </c:pt>
                <c:pt idx="4002">
                  <c:v>19.552602767944336</c:v>
                </c:pt>
                <c:pt idx="4003">
                  <c:v>19.488483428955078</c:v>
                </c:pt>
                <c:pt idx="4004">
                  <c:v>19.464057922363281</c:v>
                </c:pt>
                <c:pt idx="4005">
                  <c:v>19.274755477905273</c:v>
                </c:pt>
                <c:pt idx="4006">
                  <c:v>19.158733367919922</c:v>
                </c:pt>
                <c:pt idx="4007">
                  <c:v>19.020336151123047</c:v>
                </c:pt>
                <c:pt idx="4008">
                  <c:v>19.067134857177734</c:v>
                </c:pt>
                <c:pt idx="4009">
                  <c:v>18.938898086547852</c:v>
                </c:pt>
                <c:pt idx="4010">
                  <c:v>18.938898086547852</c:v>
                </c:pt>
                <c:pt idx="4011">
                  <c:v>18.861568450927734</c:v>
                </c:pt>
                <c:pt idx="4012">
                  <c:v>18.905313491821289</c:v>
                </c:pt>
                <c:pt idx="4013">
                  <c:v>19.106826782226563</c:v>
                </c:pt>
                <c:pt idx="4014">
                  <c:v>18.935846328735352</c:v>
                </c:pt>
                <c:pt idx="4015">
                  <c:v>18.940952301025391</c:v>
                </c:pt>
                <c:pt idx="4016">
                  <c:v>18.957218170166016</c:v>
                </c:pt>
                <c:pt idx="4017">
                  <c:v>18.97553825378418</c:v>
                </c:pt>
                <c:pt idx="4018">
                  <c:v>18.960271835327148</c:v>
                </c:pt>
                <c:pt idx="4019">
                  <c:v>19.076295852661133</c:v>
                </c:pt>
                <c:pt idx="4020">
                  <c:v>19.137359619140625</c:v>
                </c:pt>
                <c:pt idx="4021">
                  <c:v>19.042709350585938</c:v>
                </c:pt>
                <c:pt idx="4022">
                  <c:v>19.033550262451172</c:v>
                </c:pt>
                <c:pt idx="4023">
                  <c:v>19.216745376586914</c:v>
                </c:pt>
                <c:pt idx="4024">
                  <c:v>19.204530715942383</c:v>
                </c:pt>
                <c:pt idx="4025">
                  <c:v>19.293075561523438</c:v>
                </c:pt>
                <c:pt idx="4026">
                  <c:v>19.216745376586914</c:v>
                </c:pt>
                <c:pt idx="4027">
                  <c:v>19.358768463134766</c:v>
                </c:pt>
                <c:pt idx="4028">
                  <c:v>19.407619476318359</c:v>
                </c:pt>
                <c:pt idx="4029">
                  <c:v>19.328235626220703</c:v>
                </c:pt>
                <c:pt idx="4030">
                  <c:v>19.206106185913086</c:v>
                </c:pt>
                <c:pt idx="4031">
                  <c:v>18.815290451049805</c:v>
                </c:pt>
                <c:pt idx="4032">
                  <c:v>18.815290451049805</c:v>
                </c:pt>
                <c:pt idx="4033">
                  <c:v>19.169466018676758</c:v>
                </c:pt>
                <c:pt idx="4034">
                  <c:v>19.24479866027832</c:v>
                </c:pt>
                <c:pt idx="4035">
                  <c:v>19.233585357666016</c:v>
                </c:pt>
                <c:pt idx="4036">
                  <c:v>19.242744445800781</c:v>
                </c:pt>
                <c:pt idx="4037">
                  <c:v>19.226478576660156</c:v>
                </c:pt>
                <c:pt idx="4038">
                  <c:v>18.888566970825195</c:v>
                </c:pt>
                <c:pt idx="4039">
                  <c:v>18.827503204345703</c:v>
                </c:pt>
                <c:pt idx="4040">
                  <c:v>18.916046142578125</c:v>
                </c:pt>
                <c:pt idx="4041">
                  <c:v>19.125720977783203</c:v>
                </c:pt>
                <c:pt idx="4042">
                  <c:v>19.267169952392578</c:v>
                </c:pt>
                <c:pt idx="4043">
                  <c:v>19.398460388183594</c:v>
                </c:pt>
                <c:pt idx="4044">
                  <c:v>19.504323959350586</c:v>
                </c:pt>
                <c:pt idx="4045">
                  <c:v>19.379140853881836</c:v>
                </c:pt>
                <c:pt idx="4046">
                  <c:v>19.437152862548828</c:v>
                </c:pt>
                <c:pt idx="4047">
                  <c:v>19.357767105102539</c:v>
                </c:pt>
                <c:pt idx="4048">
                  <c:v>19.089082717895508</c:v>
                </c:pt>
                <c:pt idx="4049">
                  <c:v>19.021909713745117</c:v>
                </c:pt>
                <c:pt idx="4050">
                  <c:v>19.000537872314453</c:v>
                </c:pt>
                <c:pt idx="4051">
                  <c:v>18.966951370239258</c:v>
                </c:pt>
                <c:pt idx="4052">
                  <c:v>19.113508224487305</c:v>
                </c:pt>
                <c:pt idx="4053">
                  <c:v>19.263116836547852</c:v>
                </c:pt>
                <c:pt idx="4054">
                  <c:v>19.281436920166016</c:v>
                </c:pt>
                <c:pt idx="4055">
                  <c:v>19.04939079284668</c:v>
                </c:pt>
                <c:pt idx="4056">
                  <c:v>19.101295471191406</c:v>
                </c:pt>
                <c:pt idx="4057">
                  <c:v>19.278383255004883</c:v>
                </c:pt>
                <c:pt idx="4058">
                  <c:v>19.165412902832031</c:v>
                </c:pt>
                <c:pt idx="4059">
                  <c:v>19.27227783203125</c:v>
                </c:pt>
                <c:pt idx="4060">
                  <c:v>19.229532241821289</c:v>
                </c:pt>
                <c:pt idx="4061">
                  <c:v>19.223424911499023</c:v>
                </c:pt>
                <c:pt idx="4062">
                  <c:v>18.92725944519043</c:v>
                </c:pt>
                <c:pt idx="4063">
                  <c:v>18.921154022216797</c:v>
                </c:pt>
                <c:pt idx="4064">
                  <c:v>18.768491744995117</c:v>
                </c:pt>
                <c:pt idx="4065">
                  <c:v>18.663106918334961</c:v>
                </c:pt>
                <c:pt idx="4066">
                  <c:v>18.913473129272461</c:v>
                </c:pt>
                <c:pt idx="4067">
                  <c:v>18.992856979370117</c:v>
                </c:pt>
                <c:pt idx="4068">
                  <c:v>18.928739547729492</c:v>
                </c:pt>
                <c:pt idx="4069">
                  <c:v>19.014230728149414</c:v>
                </c:pt>
                <c:pt idx="4070">
                  <c:v>19.005069732666016</c:v>
                </c:pt>
                <c:pt idx="4071">
                  <c:v>18.864620208740234</c:v>
                </c:pt>
                <c:pt idx="4072">
                  <c:v>19.209638595581055</c:v>
                </c:pt>
                <c:pt idx="4073">
                  <c:v>19.206584930419922</c:v>
                </c:pt>
                <c:pt idx="4074">
                  <c:v>19.340927124023438</c:v>
                </c:pt>
                <c:pt idx="4075">
                  <c:v>19.127201080322266</c:v>
                </c:pt>
                <c:pt idx="4076">
                  <c:v>18.889047622680664</c:v>
                </c:pt>
                <c:pt idx="4077">
                  <c:v>18.721118927001953</c:v>
                </c:pt>
                <c:pt idx="4078">
                  <c:v>19.432525634765625</c:v>
                </c:pt>
                <c:pt idx="4079">
                  <c:v>19.385046005249023</c:v>
                </c:pt>
                <c:pt idx="4080">
                  <c:v>19.441003799438477</c:v>
                </c:pt>
                <c:pt idx="4081">
                  <c:v>19.337194442749023</c:v>
                </c:pt>
                <c:pt idx="4082">
                  <c:v>19.057975769042969</c:v>
                </c:pt>
                <c:pt idx="4083">
                  <c:v>18.754703521728516</c:v>
                </c:pt>
                <c:pt idx="4084">
                  <c:v>18.733331680297852</c:v>
                </c:pt>
                <c:pt idx="4085">
                  <c:v>18.748598098754883</c:v>
                </c:pt>
                <c:pt idx="4086">
                  <c:v>19.060028076171875</c:v>
                </c:pt>
                <c:pt idx="4087">
                  <c:v>19.304288864135742</c:v>
                </c:pt>
                <c:pt idx="4088">
                  <c:v>19.304288864135742</c:v>
                </c:pt>
                <c:pt idx="4089">
                  <c:v>19.331768035888672</c:v>
                </c:pt>
                <c:pt idx="4090">
                  <c:v>19.383672714233398</c:v>
                </c:pt>
                <c:pt idx="4091">
                  <c:v>19.143466949462891</c:v>
                </c:pt>
                <c:pt idx="4092">
                  <c:v>18.801502227783203</c:v>
                </c:pt>
                <c:pt idx="4093">
                  <c:v>18.661052703857422</c:v>
                </c:pt>
                <c:pt idx="4094">
                  <c:v>18.713533401489258</c:v>
                </c:pt>
                <c:pt idx="4095">
                  <c:v>18.784757614135742</c:v>
                </c:pt>
                <c:pt idx="4096">
                  <c:v>18.912994384765625</c:v>
                </c:pt>
                <c:pt idx="4097">
                  <c:v>18.998485565185547</c:v>
                </c:pt>
                <c:pt idx="4098">
                  <c:v>19.116561889648438</c:v>
                </c:pt>
                <c:pt idx="4099">
                  <c:v>19.221372604370117</c:v>
                </c:pt>
                <c:pt idx="4100">
                  <c:v>19.242744445800781</c:v>
                </c:pt>
                <c:pt idx="4101">
                  <c:v>19.224424362182617</c:v>
                </c:pt>
                <c:pt idx="4102">
                  <c:v>19.336395263671875</c:v>
                </c:pt>
                <c:pt idx="4103">
                  <c:v>19.288543701171875</c:v>
                </c:pt>
                <c:pt idx="4104">
                  <c:v>19.166412353515625</c:v>
                </c:pt>
                <c:pt idx="4105">
                  <c:v>18.808183670043945</c:v>
                </c:pt>
                <c:pt idx="4106">
                  <c:v>18.960845947265625</c:v>
                </c:pt>
                <c:pt idx="4107">
                  <c:v>19.264118194580078</c:v>
                </c:pt>
                <c:pt idx="4108">
                  <c:v>19.099241256713867</c:v>
                </c:pt>
                <c:pt idx="4109">
                  <c:v>19.238691329956055</c:v>
                </c:pt>
                <c:pt idx="4110">
                  <c:v>19.401514053344727</c:v>
                </c:pt>
                <c:pt idx="4111">
                  <c:v>19.441205978393555</c:v>
                </c:pt>
                <c:pt idx="4112">
                  <c:v>19.422885894775391</c:v>
                </c:pt>
                <c:pt idx="4113">
                  <c:v>19.366928100585938</c:v>
                </c:pt>
                <c:pt idx="4114">
                  <c:v>19.432044982910156</c:v>
                </c:pt>
                <c:pt idx="4115">
                  <c:v>19.409673690795898</c:v>
                </c:pt>
                <c:pt idx="4116">
                  <c:v>19.449365615844727</c:v>
                </c:pt>
                <c:pt idx="4117">
                  <c:v>19.482950210571289</c:v>
                </c:pt>
                <c:pt idx="4118">
                  <c:v>19.437152862548828</c:v>
                </c:pt>
                <c:pt idx="4119">
                  <c:v>19.449365615844727</c:v>
                </c:pt>
                <c:pt idx="4120">
                  <c:v>19.376087188720703</c:v>
                </c:pt>
                <c:pt idx="4121">
                  <c:v>19.144041061401367</c:v>
                </c:pt>
                <c:pt idx="4122">
                  <c:v>19.134880065917969</c:v>
                </c:pt>
                <c:pt idx="4123">
                  <c:v>19.05244255065918</c:v>
                </c:pt>
                <c:pt idx="4124">
                  <c:v>18.957792282104492</c:v>
                </c:pt>
                <c:pt idx="4125">
                  <c:v>19.17457389831543</c:v>
                </c:pt>
                <c:pt idx="4126">
                  <c:v>19.003591537475586</c:v>
                </c:pt>
                <c:pt idx="4127">
                  <c:v>18.99748420715332</c:v>
                </c:pt>
                <c:pt idx="4128">
                  <c:v>19.075868606567383</c:v>
                </c:pt>
                <c:pt idx="4129">
                  <c:v>19.04939079284668</c:v>
                </c:pt>
                <c:pt idx="4130">
                  <c:v>19.195945739746094</c:v>
                </c:pt>
                <c:pt idx="4131">
                  <c:v>19.185211181640625</c:v>
                </c:pt>
                <c:pt idx="4132">
                  <c:v>19.289022445678711</c:v>
                </c:pt>
                <c:pt idx="4133">
                  <c:v>19.27375602722168</c:v>
                </c:pt>
                <c:pt idx="4134">
                  <c:v>19.249330520629883</c:v>
                </c:pt>
                <c:pt idx="4135">
                  <c:v>19.301235198974609</c:v>
                </c:pt>
                <c:pt idx="4136">
                  <c:v>19.008123397827148</c:v>
                </c:pt>
                <c:pt idx="4137">
                  <c:v>18.748598098754883</c:v>
                </c:pt>
                <c:pt idx="4138">
                  <c:v>18.840194702148438</c:v>
                </c:pt>
                <c:pt idx="4139">
                  <c:v>18.721118927001953</c:v>
                </c:pt>
                <c:pt idx="4140">
                  <c:v>18.690586090087891</c:v>
                </c:pt>
                <c:pt idx="4141">
                  <c:v>18.711957931518555</c:v>
                </c:pt>
                <c:pt idx="4142">
                  <c:v>18.693639755249023</c:v>
                </c:pt>
                <c:pt idx="4143">
                  <c:v>18.736385345458984</c:v>
                </c:pt>
                <c:pt idx="4144">
                  <c:v>18.708906173706055</c:v>
                </c:pt>
                <c:pt idx="4145">
                  <c:v>18.763864517211914</c:v>
                </c:pt>
                <c:pt idx="4146">
                  <c:v>18.597988128662109</c:v>
                </c:pt>
                <c:pt idx="4147">
                  <c:v>18.711957931518555</c:v>
                </c:pt>
                <c:pt idx="4148">
                  <c:v>19.118040084838867</c:v>
                </c:pt>
                <c:pt idx="4149">
                  <c:v>19.154680252075195</c:v>
                </c:pt>
                <c:pt idx="4150">
                  <c:v>19.234064102172852</c:v>
                </c:pt>
                <c:pt idx="4151">
                  <c:v>19.166893005371094</c:v>
                </c:pt>
                <c:pt idx="4152">
                  <c:v>19.359247207641602</c:v>
                </c:pt>
                <c:pt idx="4153">
                  <c:v>9.2377281188964844</c:v>
                </c:pt>
                <c:pt idx="4154">
                  <c:v>0</c:v>
                </c:pt>
                <c:pt idx="4155">
                  <c:v>0</c:v>
                </c:pt>
                <c:pt idx="4156">
                  <c:v>0</c:v>
                </c:pt>
                <c:pt idx="4157">
                  <c:v>0</c:v>
                </c:pt>
                <c:pt idx="4158">
                  <c:v>0</c:v>
                </c:pt>
                <c:pt idx="4159">
                  <c:v>0</c:v>
                </c:pt>
                <c:pt idx="4160">
                  <c:v>0</c:v>
                </c:pt>
                <c:pt idx="4161">
                  <c:v>0</c:v>
                </c:pt>
                <c:pt idx="4162">
                  <c:v>0</c:v>
                </c:pt>
                <c:pt idx="4163">
                  <c:v>0</c:v>
                </c:pt>
                <c:pt idx="4164">
                  <c:v>0</c:v>
                </c:pt>
                <c:pt idx="4165">
                  <c:v>0</c:v>
                </c:pt>
                <c:pt idx="4166">
                  <c:v>0</c:v>
                </c:pt>
                <c:pt idx="4167">
                  <c:v>0</c:v>
                </c:pt>
                <c:pt idx="4168">
                  <c:v>0</c:v>
                </c:pt>
                <c:pt idx="4169">
                  <c:v>0</c:v>
                </c:pt>
                <c:pt idx="4170">
                  <c:v>0</c:v>
                </c:pt>
                <c:pt idx="4171">
                  <c:v>0</c:v>
                </c:pt>
                <c:pt idx="4172">
                  <c:v>0</c:v>
                </c:pt>
                <c:pt idx="4173">
                  <c:v>0</c:v>
                </c:pt>
                <c:pt idx="4174">
                  <c:v>0</c:v>
                </c:pt>
                <c:pt idx="4175">
                  <c:v>0</c:v>
                </c:pt>
                <c:pt idx="4176">
                  <c:v>0</c:v>
                </c:pt>
                <c:pt idx="4177">
                  <c:v>0</c:v>
                </c:pt>
                <c:pt idx="4178">
                  <c:v>0</c:v>
                </c:pt>
                <c:pt idx="4179">
                  <c:v>0</c:v>
                </c:pt>
                <c:pt idx="4180">
                  <c:v>0</c:v>
                </c:pt>
                <c:pt idx="4181">
                  <c:v>0</c:v>
                </c:pt>
                <c:pt idx="4182">
                  <c:v>0</c:v>
                </c:pt>
                <c:pt idx="4183">
                  <c:v>0</c:v>
                </c:pt>
                <c:pt idx="4184">
                  <c:v>0</c:v>
                </c:pt>
                <c:pt idx="4185">
                  <c:v>0</c:v>
                </c:pt>
                <c:pt idx="4186">
                  <c:v>0</c:v>
                </c:pt>
                <c:pt idx="4187">
                  <c:v>0</c:v>
                </c:pt>
                <c:pt idx="4188">
                  <c:v>0</c:v>
                </c:pt>
                <c:pt idx="4189">
                  <c:v>0</c:v>
                </c:pt>
                <c:pt idx="4190">
                  <c:v>0</c:v>
                </c:pt>
                <c:pt idx="4191">
                  <c:v>0</c:v>
                </c:pt>
                <c:pt idx="4192">
                  <c:v>0</c:v>
                </c:pt>
                <c:pt idx="4193">
                  <c:v>0</c:v>
                </c:pt>
                <c:pt idx="4194">
                  <c:v>0</c:v>
                </c:pt>
                <c:pt idx="4195">
                  <c:v>0</c:v>
                </c:pt>
                <c:pt idx="4196">
                  <c:v>0</c:v>
                </c:pt>
                <c:pt idx="4197">
                  <c:v>0</c:v>
                </c:pt>
                <c:pt idx="4198">
                  <c:v>0</c:v>
                </c:pt>
                <c:pt idx="4199">
                  <c:v>0</c:v>
                </c:pt>
                <c:pt idx="4200">
                  <c:v>0</c:v>
                </c:pt>
                <c:pt idx="4201">
                  <c:v>0</c:v>
                </c:pt>
                <c:pt idx="4202">
                  <c:v>0</c:v>
                </c:pt>
                <c:pt idx="4203">
                  <c:v>0</c:v>
                </c:pt>
                <c:pt idx="4204">
                  <c:v>0</c:v>
                </c:pt>
                <c:pt idx="4205">
                  <c:v>0</c:v>
                </c:pt>
                <c:pt idx="4206">
                  <c:v>0</c:v>
                </c:pt>
                <c:pt idx="4207">
                  <c:v>0</c:v>
                </c:pt>
                <c:pt idx="4208">
                  <c:v>0</c:v>
                </c:pt>
                <c:pt idx="4209">
                  <c:v>0</c:v>
                </c:pt>
                <c:pt idx="4210">
                  <c:v>0</c:v>
                </c:pt>
                <c:pt idx="4211">
                  <c:v>0</c:v>
                </c:pt>
                <c:pt idx="4212">
                  <c:v>0</c:v>
                </c:pt>
                <c:pt idx="4213">
                  <c:v>0</c:v>
                </c:pt>
                <c:pt idx="4214">
                  <c:v>0</c:v>
                </c:pt>
                <c:pt idx="4215">
                  <c:v>0</c:v>
                </c:pt>
                <c:pt idx="4216">
                  <c:v>0</c:v>
                </c:pt>
                <c:pt idx="4217">
                  <c:v>0</c:v>
                </c:pt>
                <c:pt idx="4218">
                  <c:v>0</c:v>
                </c:pt>
                <c:pt idx="4219">
                  <c:v>0</c:v>
                </c:pt>
                <c:pt idx="4220">
                  <c:v>0</c:v>
                </c:pt>
                <c:pt idx="4221">
                  <c:v>0</c:v>
                </c:pt>
                <c:pt idx="4222">
                  <c:v>0</c:v>
                </c:pt>
                <c:pt idx="4223">
                  <c:v>0</c:v>
                </c:pt>
                <c:pt idx="4224">
                  <c:v>0</c:v>
                </c:pt>
                <c:pt idx="4225">
                  <c:v>0</c:v>
                </c:pt>
                <c:pt idx="4226">
                  <c:v>0</c:v>
                </c:pt>
                <c:pt idx="4227">
                  <c:v>0</c:v>
                </c:pt>
                <c:pt idx="4228">
                  <c:v>0</c:v>
                </c:pt>
                <c:pt idx="4229">
                  <c:v>0</c:v>
                </c:pt>
                <c:pt idx="4230">
                  <c:v>0</c:v>
                </c:pt>
                <c:pt idx="4231">
                  <c:v>0</c:v>
                </c:pt>
                <c:pt idx="4232">
                  <c:v>0</c:v>
                </c:pt>
                <c:pt idx="4233">
                  <c:v>0</c:v>
                </c:pt>
                <c:pt idx="4234">
                  <c:v>0</c:v>
                </c:pt>
                <c:pt idx="4235">
                  <c:v>0</c:v>
                </c:pt>
                <c:pt idx="4236">
                  <c:v>0</c:v>
                </c:pt>
                <c:pt idx="4237">
                  <c:v>0</c:v>
                </c:pt>
                <c:pt idx="4238">
                  <c:v>0</c:v>
                </c:pt>
                <c:pt idx="4239">
                  <c:v>0</c:v>
                </c:pt>
                <c:pt idx="4240">
                  <c:v>0</c:v>
                </c:pt>
                <c:pt idx="4241">
                  <c:v>0</c:v>
                </c:pt>
                <c:pt idx="4242">
                  <c:v>0</c:v>
                </c:pt>
                <c:pt idx="4243">
                  <c:v>0</c:v>
                </c:pt>
                <c:pt idx="4244">
                  <c:v>0</c:v>
                </c:pt>
                <c:pt idx="4245">
                  <c:v>0</c:v>
                </c:pt>
                <c:pt idx="4246">
                  <c:v>0</c:v>
                </c:pt>
                <c:pt idx="4247">
                  <c:v>0</c:v>
                </c:pt>
                <c:pt idx="4248">
                  <c:v>0</c:v>
                </c:pt>
                <c:pt idx="4249">
                  <c:v>0</c:v>
                </c:pt>
                <c:pt idx="4250">
                  <c:v>0</c:v>
                </c:pt>
                <c:pt idx="4251">
                  <c:v>0</c:v>
                </c:pt>
                <c:pt idx="4252">
                  <c:v>0</c:v>
                </c:pt>
                <c:pt idx="4253">
                  <c:v>0</c:v>
                </c:pt>
                <c:pt idx="4254">
                  <c:v>0</c:v>
                </c:pt>
                <c:pt idx="4255">
                  <c:v>0</c:v>
                </c:pt>
                <c:pt idx="4256">
                  <c:v>0</c:v>
                </c:pt>
                <c:pt idx="4257">
                  <c:v>0</c:v>
                </c:pt>
                <c:pt idx="4258">
                  <c:v>0</c:v>
                </c:pt>
                <c:pt idx="4259">
                  <c:v>0</c:v>
                </c:pt>
                <c:pt idx="4260">
                  <c:v>0</c:v>
                </c:pt>
                <c:pt idx="4261">
                  <c:v>0</c:v>
                </c:pt>
                <c:pt idx="4262">
                  <c:v>0</c:v>
                </c:pt>
                <c:pt idx="4263">
                  <c:v>0</c:v>
                </c:pt>
                <c:pt idx="4264">
                  <c:v>0</c:v>
                </c:pt>
                <c:pt idx="4265">
                  <c:v>0</c:v>
                </c:pt>
                <c:pt idx="4266">
                  <c:v>0</c:v>
                </c:pt>
                <c:pt idx="4267">
                  <c:v>0</c:v>
                </c:pt>
                <c:pt idx="4268">
                  <c:v>0</c:v>
                </c:pt>
                <c:pt idx="4269">
                  <c:v>0</c:v>
                </c:pt>
                <c:pt idx="4270">
                  <c:v>0</c:v>
                </c:pt>
                <c:pt idx="4271">
                  <c:v>0</c:v>
                </c:pt>
                <c:pt idx="4272">
                  <c:v>0</c:v>
                </c:pt>
                <c:pt idx="4273">
                  <c:v>0</c:v>
                </c:pt>
                <c:pt idx="4274">
                  <c:v>0</c:v>
                </c:pt>
                <c:pt idx="4275">
                  <c:v>0</c:v>
                </c:pt>
                <c:pt idx="4276">
                  <c:v>0</c:v>
                </c:pt>
                <c:pt idx="4277">
                  <c:v>0</c:v>
                </c:pt>
                <c:pt idx="4278">
                  <c:v>0</c:v>
                </c:pt>
                <c:pt idx="4279">
                  <c:v>0</c:v>
                </c:pt>
                <c:pt idx="4280">
                  <c:v>0</c:v>
                </c:pt>
                <c:pt idx="4281">
                  <c:v>0</c:v>
                </c:pt>
                <c:pt idx="4282">
                  <c:v>0</c:v>
                </c:pt>
                <c:pt idx="4283">
                  <c:v>0</c:v>
                </c:pt>
                <c:pt idx="4284">
                  <c:v>0</c:v>
                </c:pt>
                <c:pt idx="4285">
                  <c:v>0</c:v>
                </c:pt>
                <c:pt idx="4286">
                  <c:v>0</c:v>
                </c:pt>
                <c:pt idx="4287">
                  <c:v>0</c:v>
                </c:pt>
                <c:pt idx="4288">
                  <c:v>0</c:v>
                </c:pt>
                <c:pt idx="4289">
                  <c:v>0</c:v>
                </c:pt>
                <c:pt idx="4290">
                  <c:v>0</c:v>
                </c:pt>
                <c:pt idx="4291">
                  <c:v>0</c:v>
                </c:pt>
                <c:pt idx="4292">
                  <c:v>0</c:v>
                </c:pt>
                <c:pt idx="4293">
                  <c:v>0</c:v>
                </c:pt>
                <c:pt idx="4294">
                  <c:v>0</c:v>
                </c:pt>
                <c:pt idx="4295">
                  <c:v>0</c:v>
                </c:pt>
                <c:pt idx="4296">
                  <c:v>0</c:v>
                </c:pt>
                <c:pt idx="4297">
                  <c:v>0</c:v>
                </c:pt>
                <c:pt idx="4298">
                  <c:v>0</c:v>
                </c:pt>
                <c:pt idx="4299">
                  <c:v>0</c:v>
                </c:pt>
                <c:pt idx="4300">
                  <c:v>0</c:v>
                </c:pt>
                <c:pt idx="4301">
                  <c:v>0</c:v>
                </c:pt>
                <c:pt idx="4302">
                  <c:v>0</c:v>
                </c:pt>
                <c:pt idx="4303">
                  <c:v>0</c:v>
                </c:pt>
                <c:pt idx="4304">
                  <c:v>0</c:v>
                </c:pt>
                <c:pt idx="4305">
                  <c:v>0</c:v>
                </c:pt>
                <c:pt idx="4306">
                  <c:v>0</c:v>
                </c:pt>
                <c:pt idx="4307">
                  <c:v>0</c:v>
                </c:pt>
                <c:pt idx="4308">
                  <c:v>0</c:v>
                </c:pt>
                <c:pt idx="4309">
                  <c:v>0</c:v>
                </c:pt>
                <c:pt idx="4310">
                  <c:v>0</c:v>
                </c:pt>
                <c:pt idx="4311">
                  <c:v>0</c:v>
                </c:pt>
                <c:pt idx="4312">
                  <c:v>0</c:v>
                </c:pt>
                <c:pt idx="4313">
                  <c:v>0</c:v>
                </c:pt>
                <c:pt idx="4314">
                  <c:v>0</c:v>
                </c:pt>
                <c:pt idx="4315">
                  <c:v>0</c:v>
                </c:pt>
                <c:pt idx="4316">
                  <c:v>0</c:v>
                </c:pt>
                <c:pt idx="4317">
                  <c:v>0</c:v>
                </c:pt>
                <c:pt idx="4318">
                  <c:v>0</c:v>
                </c:pt>
                <c:pt idx="4319">
                  <c:v>0</c:v>
                </c:pt>
                <c:pt idx="4320">
                  <c:v>0</c:v>
                </c:pt>
                <c:pt idx="4321">
                  <c:v>0</c:v>
                </c:pt>
                <c:pt idx="4322">
                  <c:v>0</c:v>
                </c:pt>
                <c:pt idx="4323">
                  <c:v>0</c:v>
                </c:pt>
                <c:pt idx="4324">
                  <c:v>0</c:v>
                </c:pt>
                <c:pt idx="4325">
                  <c:v>0</c:v>
                </c:pt>
                <c:pt idx="4326">
                  <c:v>0</c:v>
                </c:pt>
                <c:pt idx="4327">
                  <c:v>0</c:v>
                </c:pt>
                <c:pt idx="4328">
                  <c:v>0</c:v>
                </c:pt>
                <c:pt idx="4329">
                  <c:v>0</c:v>
                </c:pt>
                <c:pt idx="4330">
                  <c:v>0</c:v>
                </c:pt>
                <c:pt idx="4331">
                  <c:v>0</c:v>
                </c:pt>
                <c:pt idx="4332">
                  <c:v>0</c:v>
                </c:pt>
                <c:pt idx="4333">
                  <c:v>0</c:v>
                </c:pt>
                <c:pt idx="4334">
                  <c:v>0</c:v>
                </c:pt>
                <c:pt idx="4335">
                  <c:v>0</c:v>
                </c:pt>
                <c:pt idx="4336">
                  <c:v>0</c:v>
                </c:pt>
                <c:pt idx="4337">
                  <c:v>0</c:v>
                </c:pt>
                <c:pt idx="4338">
                  <c:v>0</c:v>
                </c:pt>
                <c:pt idx="4339">
                  <c:v>0</c:v>
                </c:pt>
                <c:pt idx="4340">
                  <c:v>0</c:v>
                </c:pt>
                <c:pt idx="4341">
                  <c:v>0</c:v>
                </c:pt>
                <c:pt idx="4342">
                  <c:v>0</c:v>
                </c:pt>
                <c:pt idx="4343">
                  <c:v>0</c:v>
                </c:pt>
                <c:pt idx="4344">
                  <c:v>0</c:v>
                </c:pt>
                <c:pt idx="4345">
                  <c:v>0</c:v>
                </c:pt>
                <c:pt idx="4346">
                  <c:v>0</c:v>
                </c:pt>
                <c:pt idx="4347">
                  <c:v>0</c:v>
                </c:pt>
                <c:pt idx="4348">
                  <c:v>0</c:v>
                </c:pt>
                <c:pt idx="4349">
                  <c:v>0</c:v>
                </c:pt>
                <c:pt idx="4350">
                  <c:v>0</c:v>
                </c:pt>
                <c:pt idx="4351">
                  <c:v>0</c:v>
                </c:pt>
                <c:pt idx="4352">
                  <c:v>0</c:v>
                </c:pt>
                <c:pt idx="4353">
                  <c:v>0</c:v>
                </c:pt>
                <c:pt idx="4354">
                  <c:v>0</c:v>
                </c:pt>
                <c:pt idx="4355">
                  <c:v>0</c:v>
                </c:pt>
                <c:pt idx="4356">
                  <c:v>0</c:v>
                </c:pt>
                <c:pt idx="4357">
                  <c:v>0</c:v>
                </c:pt>
                <c:pt idx="4358">
                  <c:v>0</c:v>
                </c:pt>
                <c:pt idx="4359">
                  <c:v>0</c:v>
                </c:pt>
                <c:pt idx="4360">
                  <c:v>0</c:v>
                </c:pt>
                <c:pt idx="4361">
                  <c:v>0</c:v>
                </c:pt>
                <c:pt idx="4362">
                  <c:v>0</c:v>
                </c:pt>
                <c:pt idx="4363">
                  <c:v>0</c:v>
                </c:pt>
                <c:pt idx="4364">
                  <c:v>0</c:v>
                </c:pt>
                <c:pt idx="4365">
                  <c:v>0</c:v>
                </c:pt>
                <c:pt idx="4366">
                  <c:v>0</c:v>
                </c:pt>
                <c:pt idx="4367">
                  <c:v>0</c:v>
                </c:pt>
                <c:pt idx="4368">
                  <c:v>0</c:v>
                </c:pt>
                <c:pt idx="4369">
                  <c:v>0</c:v>
                </c:pt>
                <c:pt idx="4370">
                  <c:v>0</c:v>
                </c:pt>
                <c:pt idx="4371">
                  <c:v>0</c:v>
                </c:pt>
                <c:pt idx="4372">
                  <c:v>0</c:v>
                </c:pt>
                <c:pt idx="4373">
                  <c:v>0</c:v>
                </c:pt>
                <c:pt idx="4374">
                  <c:v>0</c:v>
                </c:pt>
                <c:pt idx="4375">
                  <c:v>0</c:v>
                </c:pt>
                <c:pt idx="4376">
                  <c:v>0</c:v>
                </c:pt>
                <c:pt idx="4377">
                  <c:v>0</c:v>
                </c:pt>
                <c:pt idx="4378">
                  <c:v>0</c:v>
                </c:pt>
                <c:pt idx="4379">
                  <c:v>0</c:v>
                </c:pt>
                <c:pt idx="4380">
                  <c:v>0</c:v>
                </c:pt>
                <c:pt idx="4381">
                  <c:v>0</c:v>
                </c:pt>
                <c:pt idx="4382">
                  <c:v>0</c:v>
                </c:pt>
                <c:pt idx="4383">
                  <c:v>0</c:v>
                </c:pt>
                <c:pt idx="4384">
                  <c:v>0</c:v>
                </c:pt>
                <c:pt idx="4385">
                  <c:v>0</c:v>
                </c:pt>
                <c:pt idx="4386">
                  <c:v>0</c:v>
                </c:pt>
                <c:pt idx="4387">
                  <c:v>0</c:v>
                </c:pt>
                <c:pt idx="4388">
                  <c:v>0</c:v>
                </c:pt>
                <c:pt idx="4389">
                  <c:v>0</c:v>
                </c:pt>
                <c:pt idx="4390">
                  <c:v>0</c:v>
                </c:pt>
                <c:pt idx="4391">
                  <c:v>0</c:v>
                </c:pt>
                <c:pt idx="4392">
                  <c:v>0</c:v>
                </c:pt>
                <c:pt idx="4393">
                  <c:v>0</c:v>
                </c:pt>
                <c:pt idx="4394">
                  <c:v>0</c:v>
                </c:pt>
                <c:pt idx="4395">
                  <c:v>0</c:v>
                </c:pt>
                <c:pt idx="4396">
                  <c:v>0</c:v>
                </c:pt>
                <c:pt idx="4397">
                  <c:v>0</c:v>
                </c:pt>
                <c:pt idx="4398">
                  <c:v>0</c:v>
                </c:pt>
                <c:pt idx="4399">
                  <c:v>0</c:v>
                </c:pt>
                <c:pt idx="4400">
                  <c:v>0</c:v>
                </c:pt>
                <c:pt idx="4401">
                  <c:v>0</c:v>
                </c:pt>
                <c:pt idx="4402">
                  <c:v>0</c:v>
                </c:pt>
                <c:pt idx="4403">
                  <c:v>0</c:v>
                </c:pt>
                <c:pt idx="4404">
                  <c:v>0</c:v>
                </c:pt>
                <c:pt idx="4405">
                  <c:v>0</c:v>
                </c:pt>
                <c:pt idx="4406">
                  <c:v>0</c:v>
                </c:pt>
                <c:pt idx="4407">
                  <c:v>0</c:v>
                </c:pt>
                <c:pt idx="4408">
                  <c:v>0</c:v>
                </c:pt>
                <c:pt idx="4409">
                  <c:v>0</c:v>
                </c:pt>
                <c:pt idx="4410">
                  <c:v>0</c:v>
                </c:pt>
                <c:pt idx="4411">
                  <c:v>0</c:v>
                </c:pt>
                <c:pt idx="4412">
                  <c:v>0</c:v>
                </c:pt>
                <c:pt idx="4413">
                  <c:v>0</c:v>
                </c:pt>
                <c:pt idx="4414">
                  <c:v>0</c:v>
                </c:pt>
                <c:pt idx="4415">
                  <c:v>0</c:v>
                </c:pt>
                <c:pt idx="4416">
                  <c:v>0</c:v>
                </c:pt>
                <c:pt idx="4417">
                  <c:v>0</c:v>
                </c:pt>
                <c:pt idx="4418">
                  <c:v>0</c:v>
                </c:pt>
                <c:pt idx="4419">
                  <c:v>0</c:v>
                </c:pt>
                <c:pt idx="4420">
                  <c:v>0</c:v>
                </c:pt>
                <c:pt idx="4421">
                  <c:v>0</c:v>
                </c:pt>
                <c:pt idx="4422">
                  <c:v>0</c:v>
                </c:pt>
                <c:pt idx="4423">
                  <c:v>0</c:v>
                </c:pt>
                <c:pt idx="4424">
                  <c:v>0</c:v>
                </c:pt>
                <c:pt idx="4425">
                  <c:v>0</c:v>
                </c:pt>
                <c:pt idx="4426">
                  <c:v>0</c:v>
                </c:pt>
                <c:pt idx="4427">
                  <c:v>0</c:v>
                </c:pt>
                <c:pt idx="4428">
                  <c:v>0</c:v>
                </c:pt>
                <c:pt idx="4429">
                  <c:v>0</c:v>
                </c:pt>
                <c:pt idx="4430">
                  <c:v>0</c:v>
                </c:pt>
                <c:pt idx="4431">
                  <c:v>0</c:v>
                </c:pt>
                <c:pt idx="4432">
                  <c:v>0</c:v>
                </c:pt>
                <c:pt idx="4433">
                  <c:v>0</c:v>
                </c:pt>
                <c:pt idx="4434">
                  <c:v>0</c:v>
                </c:pt>
                <c:pt idx="4435">
                  <c:v>0</c:v>
                </c:pt>
                <c:pt idx="4436">
                  <c:v>0</c:v>
                </c:pt>
                <c:pt idx="4437">
                  <c:v>0</c:v>
                </c:pt>
                <c:pt idx="4438">
                  <c:v>0</c:v>
                </c:pt>
                <c:pt idx="4439">
                  <c:v>11.072304725646973</c:v>
                </c:pt>
                <c:pt idx="4440">
                  <c:v>19.293703079223633</c:v>
                </c:pt>
                <c:pt idx="4441">
                  <c:v>18.968006134033203</c:v>
                </c:pt>
                <c:pt idx="4442">
                  <c:v>19.162412643432617</c:v>
                </c:pt>
                <c:pt idx="4443">
                  <c:v>19.174625396728516</c:v>
                </c:pt>
                <c:pt idx="4444">
                  <c:v>19.155305862426758</c:v>
                </c:pt>
                <c:pt idx="4445">
                  <c:v>19.018857955932617</c:v>
                </c:pt>
                <c:pt idx="4446">
                  <c:v>19.216318130493164</c:v>
                </c:pt>
                <c:pt idx="4447">
                  <c:v>19.000537872314453</c:v>
                </c:pt>
                <c:pt idx="4448">
                  <c:v>18.771543502807617</c:v>
                </c:pt>
                <c:pt idx="4449">
                  <c:v>19.079921722412109</c:v>
                </c:pt>
                <c:pt idx="4450">
                  <c:v>19.17457389831543</c:v>
                </c:pt>
                <c:pt idx="4451">
                  <c:v>19.232690811157227</c:v>
                </c:pt>
                <c:pt idx="4452">
                  <c:v>19.261171340942383</c:v>
                </c:pt>
                <c:pt idx="4453">
                  <c:v>19.215372085571289</c:v>
                </c:pt>
                <c:pt idx="4454">
                  <c:v>19.1329345703125</c:v>
                </c:pt>
                <c:pt idx="4455">
                  <c:v>19.300863265991211</c:v>
                </c:pt>
                <c:pt idx="4456">
                  <c:v>19.291702270507813</c:v>
                </c:pt>
                <c:pt idx="4457">
                  <c:v>19.284490585327148</c:v>
                </c:pt>
                <c:pt idx="4458">
                  <c:v>19.081975936889648</c:v>
                </c:pt>
                <c:pt idx="4459">
                  <c:v>18.771543502807617</c:v>
                </c:pt>
                <c:pt idx="4460">
                  <c:v>19.125720977783203</c:v>
                </c:pt>
                <c:pt idx="4461">
                  <c:v>18.99748420715332</c:v>
                </c:pt>
                <c:pt idx="4462">
                  <c:v>18.739225387573242</c:v>
                </c:pt>
                <c:pt idx="4463">
                  <c:v>18.776077270507813</c:v>
                </c:pt>
                <c:pt idx="4464">
                  <c:v>18.834089279174805</c:v>
                </c:pt>
                <c:pt idx="4465">
                  <c:v>18.659053802490234</c:v>
                </c:pt>
                <c:pt idx="4466">
                  <c:v>18.687532424926758</c:v>
                </c:pt>
                <c:pt idx="4467">
                  <c:v>18.656999588012695</c:v>
                </c:pt>
                <c:pt idx="4468">
                  <c:v>18.608148574829102</c:v>
                </c:pt>
                <c:pt idx="4469">
                  <c:v>18.730278015136719</c:v>
                </c:pt>
                <c:pt idx="4470">
                  <c:v>18.715011596679688</c:v>
                </c:pt>
                <c:pt idx="4471">
                  <c:v>18.64784049987793</c:v>
                </c:pt>
                <c:pt idx="4472">
                  <c:v>18.616308212280273</c:v>
                </c:pt>
                <c:pt idx="4473">
                  <c:v>18.626466751098633</c:v>
                </c:pt>
                <c:pt idx="4474">
                  <c:v>18.732650756835938</c:v>
                </c:pt>
                <c:pt idx="4475">
                  <c:v>18.796768188476563</c:v>
                </c:pt>
                <c:pt idx="4476">
                  <c:v>19.127201080322266</c:v>
                </c:pt>
                <c:pt idx="4477">
                  <c:v>19.142465591430664</c:v>
                </c:pt>
                <c:pt idx="4478">
                  <c:v>19.203531265258789</c:v>
                </c:pt>
                <c:pt idx="4479">
                  <c:v>19.151626586914063</c:v>
                </c:pt>
                <c:pt idx="4480">
                  <c:v>19.227956771850586</c:v>
                </c:pt>
                <c:pt idx="4481">
                  <c:v>19.182159423828125</c:v>
                </c:pt>
                <c:pt idx="4482">
                  <c:v>18.965377807617188</c:v>
                </c:pt>
                <c:pt idx="4483">
                  <c:v>18.797449111938477</c:v>
                </c:pt>
                <c:pt idx="4484">
                  <c:v>18.675319671630859</c:v>
                </c:pt>
                <c:pt idx="4485">
                  <c:v>18.763864517211914</c:v>
                </c:pt>
                <c:pt idx="4486">
                  <c:v>18.766916275024414</c:v>
                </c:pt>
                <c:pt idx="4487">
                  <c:v>18.748598098754883</c:v>
                </c:pt>
                <c:pt idx="4488">
                  <c:v>18.754703521728516</c:v>
                </c:pt>
                <c:pt idx="4489">
                  <c:v>18.681425094604492</c:v>
                </c:pt>
                <c:pt idx="4490">
                  <c:v>18.765438079833984</c:v>
                </c:pt>
                <c:pt idx="4491">
                  <c:v>18.860088348388672</c:v>
                </c:pt>
                <c:pt idx="4492">
                  <c:v>19.015804290771484</c:v>
                </c:pt>
                <c:pt idx="4493">
                  <c:v>18.847875595092773</c:v>
                </c:pt>
                <c:pt idx="4494">
                  <c:v>18.780704498291016</c:v>
                </c:pt>
                <c:pt idx="4495">
                  <c:v>19.040229797363281</c:v>
                </c:pt>
                <c:pt idx="4496">
                  <c:v>18.795970916748047</c:v>
                </c:pt>
                <c:pt idx="4497">
                  <c:v>18.841768264770508</c:v>
                </c:pt>
                <c:pt idx="4498">
                  <c:v>19.034124374389648</c:v>
                </c:pt>
                <c:pt idx="4499">
                  <c:v>10.739713668823242</c:v>
                </c:pt>
                <c:pt idx="4500">
                  <c:v>0</c:v>
                </c:pt>
                <c:pt idx="4501">
                  <c:v>0</c:v>
                </c:pt>
                <c:pt idx="4502">
                  <c:v>0</c:v>
                </c:pt>
                <c:pt idx="4503">
                  <c:v>0</c:v>
                </c:pt>
                <c:pt idx="4504">
                  <c:v>0</c:v>
                </c:pt>
                <c:pt idx="4505">
                  <c:v>0</c:v>
                </c:pt>
                <c:pt idx="4506">
                  <c:v>0</c:v>
                </c:pt>
                <c:pt idx="4507">
                  <c:v>0</c:v>
                </c:pt>
                <c:pt idx="4508">
                  <c:v>0</c:v>
                </c:pt>
                <c:pt idx="4509">
                  <c:v>0</c:v>
                </c:pt>
                <c:pt idx="4510">
                  <c:v>0</c:v>
                </c:pt>
                <c:pt idx="4511">
                  <c:v>0</c:v>
                </c:pt>
                <c:pt idx="4512">
                  <c:v>0</c:v>
                </c:pt>
                <c:pt idx="4513">
                  <c:v>0</c:v>
                </c:pt>
                <c:pt idx="4514">
                  <c:v>0</c:v>
                </c:pt>
                <c:pt idx="4515">
                  <c:v>0</c:v>
                </c:pt>
                <c:pt idx="4516">
                  <c:v>0</c:v>
                </c:pt>
                <c:pt idx="4517">
                  <c:v>0</c:v>
                </c:pt>
                <c:pt idx="4518">
                  <c:v>0</c:v>
                </c:pt>
                <c:pt idx="4519">
                  <c:v>0</c:v>
                </c:pt>
                <c:pt idx="4520">
                  <c:v>0</c:v>
                </c:pt>
                <c:pt idx="4521">
                  <c:v>0</c:v>
                </c:pt>
                <c:pt idx="4522">
                  <c:v>0</c:v>
                </c:pt>
                <c:pt idx="4523">
                  <c:v>0</c:v>
                </c:pt>
                <c:pt idx="4524">
                  <c:v>0</c:v>
                </c:pt>
                <c:pt idx="4525">
                  <c:v>0</c:v>
                </c:pt>
                <c:pt idx="4526">
                  <c:v>0</c:v>
                </c:pt>
                <c:pt idx="4527">
                  <c:v>0</c:v>
                </c:pt>
                <c:pt idx="4528">
                  <c:v>0</c:v>
                </c:pt>
                <c:pt idx="4529">
                  <c:v>0</c:v>
                </c:pt>
                <c:pt idx="4530">
                  <c:v>0</c:v>
                </c:pt>
                <c:pt idx="4531">
                  <c:v>0</c:v>
                </c:pt>
                <c:pt idx="4532">
                  <c:v>0</c:v>
                </c:pt>
                <c:pt idx="4533">
                  <c:v>0</c:v>
                </c:pt>
                <c:pt idx="4534">
                  <c:v>0</c:v>
                </c:pt>
                <c:pt idx="4535">
                  <c:v>0</c:v>
                </c:pt>
                <c:pt idx="4536">
                  <c:v>0</c:v>
                </c:pt>
                <c:pt idx="4537">
                  <c:v>0</c:v>
                </c:pt>
                <c:pt idx="4538">
                  <c:v>0</c:v>
                </c:pt>
                <c:pt idx="4539">
                  <c:v>0</c:v>
                </c:pt>
                <c:pt idx="4540">
                  <c:v>0</c:v>
                </c:pt>
                <c:pt idx="4541">
                  <c:v>0</c:v>
                </c:pt>
                <c:pt idx="4542">
                  <c:v>0</c:v>
                </c:pt>
                <c:pt idx="4543">
                  <c:v>0</c:v>
                </c:pt>
                <c:pt idx="4544">
                  <c:v>0</c:v>
                </c:pt>
                <c:pt idx="4545">
                  <c:v>0</c:v>
                </c:pt>
                <c:pt idx="4546">
                  <c:v>0</c:v>
                </c:pt>
                <c:pt idx="4547">
                  <c:v>0</c:v>
                </c:pt>
                <c:pt idx="4548">
                  <c:v>0</c:v>
                </c:pt>
                <c:pt idx="4549">
                  <c:v>0</c:v>
                </c:pt>
                <c:pt idx="4550">
                  <c:v>0</c:v>
                </c:pt>
                <c:pt idx="4551">
                  <c:v>0</c:v>
                </c:pt>
                <c:pt idx="4552">
                  <c:v>0</c:v>
                </c:pt>
                <c:pt idx="4553">
                  <c:v>0</c:v>
                </c:pt>
                <c:pt idx="4554">
                  <c:v>0</c:v>
                </c:pt>
                <c:pt idx="4555">
                  <c:v>0</c:v>
                </c:pt>
                <c:pt idx="4556">
                  <c:v>0</c:v>
                </c:pt>
                <c:pt idx="4557">
                  <c:v>0</c:v>
                </c:pt>
                <c:pt idx="4558">
                  <c:v>0</c:v>
                </c:pt>
                <c:pt idx="4559">
                  <c:v>0</c:v>
                </c:pt>
                <c:pt idx="4560">
                  <c:v>0</c:v>
                </c:pt>
                <c:pt idx="4561">
                  <c:v>0</c:v>
                </c:pt>
                <c:pt idx="4562">
                  <c:v>0</c:v>
                </c:pt>
                <c:pt idx="4563">
                  <c:v>0</c:v>
                </c:pt>
                <c:pt idx="4564">
                  <c:v>0</c:v>
                </c:pt>
                <c:pt idx="4565">
                  <c:v>0</c:v>
                </c:pt>
                <c:pt idx="4566">
                  <c:v>0</c:v>
                </c:pt>
                <c:pt idx="4567">
                  <c:v>0</c:v>
                </c:pt>
                <c:pt idx="4568">
                  <c:v>0</c:v>
                </c:pt>
                <c:pt idx="4569">
                  <c:v>0</c:v>
                </c:pt>
                <c:pt idx="4570">
                  <c:v>0</c:v>
                </c:pt>
                <c:pt idx="4571">
                  <c:v>0</c:v>
                </c:pt>
                <c:pt idx="4572">
                  <c:v>0</c:v>
                </c:pt>
                <c:pt idx="4573">
                  <c:v>0</c:v>
                </c:pt>
                <c:pt idx="4574">
                  <c:v>0</c:v>
                </c:pt>
                <c:pt idx="4575">
                  <c:v>0</c:v>
                </c:pt>
                <c:pt idx="4576">
                  <c:v>0</c:v>
                </c:pt>
                <c:pt idx="4577">
                  <c:v>0</c:v>
                </c:pt>
                <c:pt idx="4578">
                  <c:v>0</c:v>
                </c:pt>
                <c:pt idx="4579">
                  <c:v>0</c:v>
                </c:pt>
                <c:pt idx="4580">
                  <c:v>0</c:v>
                </c:pt>
                <c:pt idx="4581">
                  <c:v>0</c:v>
                </c:pt>
                <c:pt idx="4582">
                  <c:v>0</c:v>
                </c:pt>
                <c:pt idx="4583">
                  <c:v>0</c:v>
                </c:pt>
                <c:pt idx="4584">
                  <c:v>0</c:v>
                </c:pt>
                <c:pt idx="4585">
                  <c:v>0</c:v>
                </c:pt>
                <c:pt idx="4586">
                  <c:v>0</c:v>
                </c:pt>
                <c:pt idx="4587">
                  <c:v>0</c:v>
                </c:pt>
                <c:pt idx="4588">
                  <c:v>0</c:v>
                </c:pt>
                <c:pt idx="4589">
                  <c:v>0</c:v>
                </c:pt>
                <c:pt idx="4590">
                  <c:v>0</c:v>
                </c:pt>
                <c:pt idx="4591">
                  <c:v>0</c:v>
                </c:pt>
                <c:pt idx="4592">
                  <c:v>0</c:v>
                </c:pt>
                <c:pt idx="4593">
                  <c:v>0</c:v>
                </c:pt>
                <c:pt idx="4594">
                  <c:v>0</c:v>
                </c:pt>
                <c:pt idx="4595">
                  <c:v>0</c:v>
                </c:pt>
                <c:pt idx="4596">
                  <c:v>0</c:v>
                </c:pt>
                <c:pt idx="4597">
                  <c:v>0</c:v>
                </c:pt>
                <c:pt idx="4598">
                  <c:v>0</c:v>
                </c:pt>
                <c:pt idx="4599">
                  <c:v>0</c:v>
                </c:pt>
                <c:pt idx="4600">
                  <c:v>0</c:v>
                </c:pt>
                <c:pt idx="4601">
                  <c:v>0</c:v>
                </c:pt>
                <c:pt idx="4602">
                  <c:v>0</c:v>
                </c:pt>
                <c:pt idx="4603">
                  <c:v>0</c:v>
                </c:pt>
                <c:pt idx="4604">
                  <c:v>0</c:v>
                </c:pt>
                <c:pt idx="4605">
                  <c:v>0</c:v>
                </c:pt>
                <c:pt idx="4606">
                  <c:v>0</c:v>
                </c:pt>
                <c:pt idx="4607">
                  <c:v>0</c:v>
                </c:pt>
                <c:pt idx="4608">
                  <c:v>0</c:v>
                </c:pt>
                <c:pt idx="4609">
                  <c:v>0</c:v>
                </c:pt>
                <c:pt idx="4610">
                  <c:v>0</c:v>
                </c:pt>
                <c:pt idx="4611">
                  <c:v>0</c:v>
                </c:pt>
                <c:pt idx="4612">
                  <c:v>0</c:v>
                </c:pt>
                <c:pt idx="4613">
                  <c:v>0</c:v>
                </c:pt>
                <c:pt idx="4614">
                  <c:v>0</c:v>
                </c:pt>
                <c:pt idx="4615">
                  <c:v>0</c:v>
                </c:pt>
                <c:pt idx="4616">
                  <c:v>0</c:v>
                </c:pt>
                <c:pt idx="4617">
                  <c:v>0</c:v>
                </c:pt>
                <c:pt idx="4618">
                  <c:v>0</c:v>
                </c:pt>
                <c:pt idx="4619">
                  <c:v>0</c:v>
                </c:pt>
                <c:pt idx="4620">
                  <c:v>0</c:v>
                </c:pt>
                <c:pt idx="4621">
                  <c:v>0</c:v>
                </c:pt>
                <c:pt idx="4622">
                  <c:v>0</c:v>
                </c:pt>
                <c:pt idx="4623">
                  <c:v>0</c:v>
                </c:pt>
                <c:pt idx="4624">
                  <c:v>0</c:v>
                </c:pt>
                <c:pt idx="4625">
                  <c:v>0</c:v>
                </c:pt>
                <c:pt idx="4626">
                  <c:v>0</c:v>
                </c:pt>
                <c:pt idx="4627">
                  <c:v>0</c:v>
                </c:pt>
                <c:pt idx="4628">
                  <c:v>0</c:v>
                </c:pt>
                <c:pt idx="4629">
                  <c:v>0</c:v>
                </c:pt>
                <c:pt idx="4630">
                  <c:v>0</c:v>
                </c:pt>
                <c:pt idx="4631">
                  <c:v>0</c:v>
                </c:pt>
                <c:pt idx="4632">
                  <c:v>0</c:v>
                </c:pt>
                <c:pt idx="4633">
                  <c:v>0</c:v>
                </c:pt>
                <c:pt idx="4634">
                  <c:v>0</c:v>
                </c:pt>
                <c:pt idx="4635">
                  <c:v>0</c:v>
                </c:pt>
                <c:pt idx="4636">
                  <c:v>0</c:v>
                </c:pt>
                <c:pt idx="4637">
                  <c:v>0</c:v>
                </c:pt>
                <c:pt idx="4638">
                  <c:v>0</c:v>
                </c:pt>
                <c:pt idx="4639">
                  <c:v>0</c:v>
                </c:pt>
                <c:pt idx="4640">
                  <c:v>0</c:v>
                </c:pt>
                <c:pt idx="4641">
                  <c:v>0</c:v>
                </c:pt>
                <c:pt idx="4642">
                  <c:v>0</c:v>
                </c:pt>
                <c:pt idx="4643">
                  <c:v>0</c:v>
                </c:pt>
                <c:pt idx="4644">
                  <c:v>0</c:v>
                </c:pt>
                <c:pt idx="4645">
                  <c:v>0</c:v>
                </c:pt>
                <c:pt idx="4646">
                  <c:v>0</c:v>
                </c:pt>
                <c:pt idx="4647">
                  <c:v>0</c:v>
                </c:pt>
                <c:pt idx="4648">
                  <c:v>0</c:v>
                </c:pt>
                <c:pt idx="4649">
                  <c:v>0</c:v>
                </c:pt>
                <c:pt idx="4650">
                  <c:v>0</c:v>
                </c:pt>
                <c:pt idx="4651">
                  <c:v>0</c:v>
                </c:pt>
                <c:pt idx="4652">
                  <c:v>0</c:v>
                </c:pt>
                <c:pt idx="4653">
                  <c:v>0</c:v>
                </c:pt>
                <c:pt idx="4654">
                  <c:v>0</c:v>
                </c:pt>
                <c:pt idx="4655">
                  <c:v>0</c:v>
                </c:pt>
                <c:pt idx="4656">
                  <c:v>0</c:v>
                </c:pt>
                <c:pt idx="4657">
                  <c:v>0</c:v>
                </c:pt>
                <c:pt idx="4658">
                  <c:v>0</c:v>
                </c:pt>
                <c:pt idx="4659">
                  <c:v>0</c:v>
                </c:pt>
                <c:pt idx="4660">
                  <c:v>0</c:v>
                </c:pt>
                <c:pt idx="4661">
                  <c:v>0</c:v>
                </c:pt>
                <c:pt idx="4662">
                  <c:v>0</c:v>
                </c:pt>
                <c:pt idx="4663">
                  <c:v>0</c:v>
                </c:pt>
                <c:pt idx="4664">
                  <c:v>0</c:v>
                </c:pt>
                <c:pt idx="4665">
                  <c:v>0</c:v>
                </c:pt>
                <c:pt idx="4666">
                  <c:v>0</c:v>
                </c:pt>
                <c:pt idx="4667">
                  <c:v>0</c:v>
                </c:pt>
                <c:pt idx="4668">
                  <c:v>0</c:v>
                </c:pt>
                <c:pt idx="4669">
                  <c:v>0</c:v>
                </c:pt>
                <c:pt idx="4670">
                  <c:v>0</c:v>
                </c:pt>
                <c:pt idx="4671">
                  <c:v>0</c:v>
                </c:pt>
                <c:pt idx="4672">
                  <c:v>0</c:v>
                </c:pt>
                <c:pt idx="4673">
                  <c:v>0</c:v>
                </c:pt>
                <c:pt idx="4674">
                  <c:v>0</c:v>
                </c:pt>
                <c:pt idx="4675">
                  <c:v>0</c:v>
                </c:pt>
                <c:pt idx="4676">
                  <c:v>0</c:v>
                </c:pt>
                <c:pt idx="4677">
                  <c:v>0</c:v>
                </c:pt>
                <c:pt idx="4678">
                  <c:v>0</c:v>
                </c:pt>
                <c:pt idx="4679">
                  <c:v>0</c:v>
                </c:pt>
                <c:pt idx="4680">
                  <c:v>0</c:v>
                </c:pt>
                <c:pt idx="4681">
                  <c:v>0</c:v>
                </c:pt>
                <c:pt idx="4682">
                  <c:v>0</c:v>
                </c:pt>
                <c:pt idx="4683">
                  <c:v>0</c:v>
                </c:pt>
                <c:pt idx="4684">
                  <c:v>0</c:v>
                </c:pt>
                <c:pt idx="4685">
                  <c:v>0</c:v>
                </c:pt>
                <c:pt idx="4686">
                  <c:v>0</c:v>
                </c:pt>
                <c:pt idx="4687">
                  <c:v>0</c:v>
                </c:pt>
                <c:pt idx="4688">
                  <c:v>0</c:v>
                </c:pt>
                <c:pt idx="4689">
                  <c:v>0</c:v>
                </c:pt>
                <c:pt idx="4690">
                  <c:v>0</c:v>
                </c:pt>
                <c:pt idx="4691">
                  <c:v>0</c:v>
                </c:pt>
                <c:pt idx="4692">
                  <c:v>0</c:v>
                </c:pt>
                <c:pt idx="4693">
                  <c:v>0</c:v>
                </c:pt>
                <c:pt idx="4694">
                  <c:v>0</c:v>
                </c:pt>
                <c:pt idx="4695">
                  <c:v>0</c:v>
                </c:pt>
                <c:pt idx="4696">
                  <c:v>0</c:v>
                </c:pt>
                <c:pt idx="4697">
                  <c:v>0</c:v>
                </c:pt>
                <c:pt idx="4698">
                  <c:v>0</c:v>
                </c:pt>
                <c:pt idx="4699">
                  <c:v>0</c:v>
                </c:pt>
                <c:pt idx="4700">
                  <c:v>0</c:v>
                </c:pt>
                <c:pt idx="4701">
                  <c:v>0</c:v>
                </c:pt>
                <c:pt idx="4702">
                  <c:v>0</c:v>
                </c:pt>
                <c:pt idx="4703">
                  <c:v>0</c:v>
                </c:pt>
                <c:pt idx="4704">
                  <c:v>0</c:v>
                </c:pt>
                <c:pt idx="4705">
                  <c:v>0</c:v>
                </c:pt>
                <c:pt idx="4706">
                  <c:v>0</c:v>
                </c:pt>
                <c:pt idx="4707">
                  <c:v>0</c:v>
                </c:pt>
                <c:pt idx="4708">
                  <c:v>0</c:v>
                </c:pt>
                <c:pt idx="4709">
                  <c:v>0</c:v>
                </c:pt>
                <c:pt idx="4710">
                  <c:v>0</c:v>
                </c:pt>
                <c:pt idx="4711">
                  <c:v>0</c:v>
                </c:pt>
                <c:pt idx="4712">
                  <c:v>0</c:v>
                </c:pt>
                <c:pt idx="4713">
                  <c:v>0</c:v>
                </c:pt>
                <c:pt idx="4714">
                  <c:v>0</c:v>
                </c:pt>
                <c:pt idx="4715">
                  <c:v>0</c:v>
                </c:pt>
                <c:pt idx="4716">
                  <c:v>0</c:v>
                </c:pt>
                <c:pt idx="4717">
                  <c:v>0</c:v>
                </c:pt>
                <c:pt idx="4718">
                  <c:v>0</c:v>
                </c:pt>
                <c:pt idx="4719">
                  <c:v>0</c:v>
                </c:pt>
                <c:pt idx="4720">
                  <c:v>0</c:v>
                </c:pt>
                <c:pt idx="4721">
                  <c:v>0</c:v>
                </c:pt>
                <c:pt idx="4722">
                  <c:v>0</c:v>
                </c:pt>
                <c:pt idx="4723">
                  <c:v>0</c:v>
                </c:pt>
                <c:pt idx="4724">
                  <c:v>0</c:v>
                </c:pt>
                <c:pt idx="4725">
                  <c:v>0</c:v>
                </c:pt>
                <c:pt idx="4726">
                  <c:v>0</c:v>
                </c:pt>
                <c:pt idx="4727">
                  <c:v>0</c:v>
                </c:pt>
                <c:pt idx="4728">
                  <c:v>0</c:v>
                </c:pt>
                <c:pt idx="4729">
                  <c:v>0</c:v>
                </c:pt>
                <c:pt idx="4730">
                  <c:v>0</c:v>
                </c:pt>
                <c:pt idx="4731">
                  <c:v>0</c:v>
                </c:pt>
                <c:pt idx="4732">
                  <c:v>0</c:v>
                </c:pt>
                <c:pt idx="4733">
                  <c:v>0</c:v>
                </c:pt>
                <c:pt idx="4734">
                  <c:v>0</c:v>
                </c:pt>
                <c:pt idx="4735">
                  <c:v>0</c:v>
                </c:pt>
                <c:pt idx="4736">
                  <c:v>0</c:v>
                </c:pt>
                <c:pt idx="4737">
                  <c:v>0</c:v>
                </c:pt>
                <c:pt idx="4738">
                  <c:v>0</c:v>
                </c:pt>
                <c:pt idx="4739">
                  <c:v>0</c:v>
                </c:pt>
                <c:pt idx="4740">
                  <c:v>0</c:v>
                </c:pt>
                <c:pt idx="4741">
                  <c:v>0</c:v>
                </c:pt>
                <c:pt idx="4742">
                  <c:v>0</c:v>
                </c:pt>
                <c:pt idx="4743">
                  <c:v>0</c:v>
                </c:pt>
                <c:pt idx="4744">
                  <c:v>0</c:v>
                </c:pt>
                <c:pt idx="4745">
                  <c:v>0</c:v>
                </c:pt>
                <c:pt idx="4746">
                  <c:v>0</c:v>
                </c:pt>
                <c:pt idx="4747">
                  <c:v>0</c:v>
                </c:pt>
                <c:pt idx="4748">
                  <c:v>0</c:v>
                </c:pt>
                <c:pt idx="4749">
                  <c:v>0</c:v>
                </c:pt>
                <c:pt idx="4750">
                  <c:v>0</c:v>
                </c:pt>
                <c:pt idx="4751">
                  <c:v>0</c:v>
                </c:pt>
                <c:pt idx="4752">
                  <c:v>3.0129948630928993E-2</c:v>
                </c:pt>
                <c:pt idx="4753">
                  <c:v>3.0129948630928993E-2</c:v>
                </c:pt>
                <c:pt idx="4754">
                  <c:v>5.9662435203790665E-2</c:v>
                </c:pt>
                <c:pt idx="4755">
                  <c:v>5.7609185576438904E-2</c:v>
                </c:pt>
                <c:pt idx="4756">
                  <c:v>1.1810457333922386E-2</c:v>
                </c:pt>
                <c:pt idx="4757">
                  <c:v>1.1810457333922386E-2</c:v>
                </c:pt>
                <c:pt idx="4758">
                  <c:v>1.1810457333922386E-2</c:v>
                </c:pt>
                <c:pt idx="4759">
                  <c:v>11.481184959411621</c:v>
                </c:pt>
                <c:pt idx="4760">
                  <c:v>16.539939880371094</c:v>
                </c:pt>
                <c:pt idx="4761">
                  <c:v>16.876476287841797</c:v>
                </c:pt>
                <c:pt idx="4762">
                  <c:v>16.72686767578125</c:v>
                </c:pt>
                <c:pt idx="4763">
                  <c:v>16.665802001953125</c:v>
                </c:pt>
                <c:pt idx="4764">
                  <c:v>17.089204788208008</c:v>
                </c:pt>
                <c:pt idx="4765">
                  <c:v>17.108524322509766</c:v>
                </c:pt>
                <c:pt idx="4766">
                  <c:v>17.090204238891602</c:v>
                </c:pt>
                <c:pt idx="4767">
                  <c:v>16.930435180664063</c:v>
                </c:pt>
                <c:pt idx="4768">
                  <c:v>17.00471305847168</c:v>
                </c:pt>
                <c:pt idx="4769">
                  <c:v>17.032192230224609</c:v>
                </c:pt>
                <c:pt idx="4770">
                  <c:v>19.447311401367188</c:v>
                </c:pt>
                <c:pt idx="4771">
                  <c:v>19.241744995117188</c:v>
                </c:pt>
                <c:pt idx="4772">
                  <c:v>19.187786102294922</c:v>
                </c:pt>
                <c:pt idx="4773">
                  <c:v>19.215265274047852</c:v>
                </c:pt>
                <c:pt idx="4774">
                  <c:v>19.1470947265625</c:v>
                </c:pt>
                <c:pt idx="4775">
                  <c:v>19.099241256713867</c:v>
                </c:pt>
                <c:pt idx="4776">
                  <c:v>19.370981216430664</c:v>
                </c:pt>
                <c:pt idx="4777">
                  <c:v>19.385246276855469</c:v>
                </c:pt>
                <c:pt idx="4778">
                  <c:v>19.389301300048828</c:v>
                </c:pt>
                <c:pt idx="4779">
                  <c:v>19.47784423828125</c:v>
                </c:pt>
                <c:pt idx="4780">
                  <c:v>19.433311462402344</c:v>
                </c:pt>
                <c:pt idx="4781">
                  <c:v>19.163360595703125</c:v>
                </c:pt>
                <c:pt idx="4782">
                  <c:v>19.051389694213867</c:v>
                </c:pt>
                <c:pt idx="4783">
                  <c:v>18.984218597412109</c:v>
                </c:pt>
                <c:pt idx="4784">
                  <c:v>19.114507675170898</c:v>
                </c:pt>
                <c:pt idx="4785">
                  <c:v>19.191839218139648</c:v>
                </c:pt>
                <c:pt idx="4786">
                  <c:v>19.08192253112793</c:v>
                </c:pt>
                <c:pt idx="4787">
                  <c:v>18.932313919067383</c:v>
                </c:pt>
                <c:pt idx="4788">
                  <c:v>19.048336029052734</c:v>
                </c:pt>
                <c:pt idx="4789">
                  <c:v>19.097188949584961</c:v>
                </c:pt>
                <c:pt idx="4790">
                  <c:v>19.097188949584961</c:v>
                </c:pt>
                <c:pt idx="4791">
                  <c:v>19.053443908691406</c:v>
                </c:pt>
                <c:pt idx="4792">
                  <c:v>18.981164932250977</c:v>
                </c:pt>
                <c:pt idx="4793">
                  <c:v>18.999485015869141</c:v>
                </c:pt>
                <c:pt idx="4794">
                  <c:v>19.016803741455078</c:v>
                </c:pt>
                <c:pt idx="4795">
                  <c:v>18.987272262573242</c:v>
                </c:pt>
                <c:pt idx="4796">
                  <c:v>18.923152923583984</c:v>
                </c:pt>
                <c:pt idx="4797">
                  <c:v>18.862089157104492</c:v>
                </c:pt>
                <c:pt idx="4798">
                  <c:v>18.788810729980469</c:v>
                </c:pt>
                <c:pt idx="4799">
                  <c:v>18.889568328857422</c:v>
                </c:pt>
                <c:pt idx="4800">
                  <c:v>18.869674682617188</c:v>
                </c:pt>
                <c:pt idx="4801">
                  <c:v>18.859514236450195</c:v>
                </c:pt>
                <c:pt idx="4802">
                  <c:v>18.811662673950195</c:v>
                </c:pt>
                <c:pt idx="4803">
                  <c:v>18.961271286010742</c:v>
                </c:pt>
                <c:pt idx="4804">
                  <c:v>19.336820602416992</c:v>
                </c:pt>
                <c:pt idx="4805">
                  <c:v>19.342927932739258</c:v>
                </c:pt>
                <c:pt idx="4806">
                  <c:v>18.912420272827148</c:v>
                </c:pt>
                <c:pt idx="4807">
                  <c:v>18.799449920654297</c:v>
                </c:pt>
                <c:pt idx="4808">
                  <c:v>18.826929092407227</c:v>
                </c:pt>
                <c:pt idx="4809">
                  <c:v>18.887992858886719</c:v>
                </c:pt>
                <c:pt idx="4810">
                  <c:v>19.187211990356445</c:v>
                </c:pt>
                <c:pt idx="4811">
                  <c:v>18.853408813476563</c:v>
                </c:pt>
                <c:pt idx="4812">
                  <c:v>18.771970748901367</c:v>
                </c:pt>
                <c:pt idx="4813">
                  <c:v>18.762809753417969</c:v>
                </c:pt>
                <c:pt idx="4814">
                  <c:v>18.741437911987305</c:v>
                </c:pt>
                <c:pt idx="4815">
                  <c:v>18.8228759765625</c:v>
                </c:pt>
                <c:pt idx="4816">
                  <c:v>18.619308471679688</c:v>
                </c:pt>
                <c:pt idx="4817">
                  <c:v>18.576562881469727</c:v>
                </c:pt>
                <c:pt idx="4818">
                  <c:v>18.679372787475586</c:v>
                </c:pt>
                <c:pt idx="4819">
                  <c:v>18.698692321777344</c:v>
                </c:pt>
                <c:pt idx="4820">
                  <c:v>18.671213150024414</c:v>
                </c:pt>
                <c:pt idx="4821">
                  <c:v>18.634574890136719</c:v>
                </c:pt>
                <c:pt idx="4822">
                  <c:v>18.595148086547852</c:v>
                </c:pt>
                <c:pt idx="4823">
                  <c:v>18.628467559814453</c:v>
                </c:pt>
                <c:pt idx="4824">
                  <c:v>18.665105819702148</c:v>
                </c:pt>
                <c:pt idx="4825">
                  <c:v>18.637626647949219</c:v>
                </c:pt>
                <c:pt idx="4826">
                  <c:v>18.631521224975586</c:v>
                </c:pt>
                <c:pt idx="4827">
                  <c:v>18.649839401245117</c:v>
                </c:pt>
                <c:pt idx="4828">
                  <c:v>18.626987457275391</c:v>
                </c:pt>
                <c:pt idx="4829">
                  <c:v>18.611722946166992</c:v>
                </c:pt>
                <c:pt idx="4830">
                  <c:v>18.58424186706543</c:v>
                </c:pt>
                <c:pt idx="4831">
                  <c:v>18.620882034301758</c:v>
                </c:pt>
                <c:pt idx="4832">
                  <c:v>18.644308090209961</c:v>
                </c:pt>
                <c:pt idx="4833">
                  <c:v>18.639202117919922</c:v>
                </c:pt>
                <c:pt idx="4834">
                  <c:v>18.700265884399414</c:v>
                </c:pt>
                <c:pt idx="4835">
                  <c:v>18.700265884399414</c:v>
                </c:pt>
                <c:pt idx="4836">
                  <c:v>18.733852386474609</c:v>
                </c:pt>
                <c:pt idx="4837">
                  <c:v>18.626987457275391</c:v>
                </c:pt>
                <c:pt idx="4838">
                  <c:v>18.623935699462891</c:v>
                </c:pt>
                <c:pt idx="4839">
                  <c:v>18.694160461425781</c:v>
                </c:pt>
                <c:pt idx="4840">
                  <c:v>18.614774703979492</c:v>
                </c:pt>
                <c:pt idx="4841">
                  <c:v>18.712478637695313</c:v>
                </c:pt>
                <c:pt idx="4842">
                  <c:v>18.687053680419922</c:v>
                </c:pt>
                <c:pt idx="4843">
                  <c:v>18.727745056152344</c:v>
                </c:pt>
                <c:pt idx="4844">
                  <c:v>18.639202117919922</c:v>
                </c:pt>
                <c:pt idx="4845">
                  <c:v>18.791864395141602</c:v>
                </c:pt>
                <c:pt idx="4846">
                  <c:v>18.6015625</c:v>
                </c:pt>
                <c:pt idx="4847">
                  <c:v>18.599508285522461</c:v>
                </c:pt>
                <c:pt idx="4848">
                  <c:v>18.663627624511719</c:v>
                </c:pt>
                <c:pt idx="4849">
                  <c:v>18.575082778930664</c:v>
                </c:pt>
                <c:pt idx="4850">
                  <c:v>18.703319549560547</c:v>
                </c:pt>
                <c:pt idx="4851">
                  <c:v>18.70637321472168</c:v>
                </c:pt>
                <c:pt idx="4852">
                  <c:v>18.642253875732422</c:v>
                </c:pt>
                <c:pt idx="4853">
                  <c:v>18.767436981201172</c:v>
                </c:pt>
                <c:pt idx="4854">
                  <c:v>18.642253875732422</c:v>
                </c:pt>
                <c:pt idx="4855">
                  <c:v>18.657520294189453</c:v>
                </c:pt>
                <c:pt idx="4856">
                  <c:v>18.660573959350586</c:v>
                </c:pt>
                <c:pt idx="4857">
                  <c:v>18.660573959350586</c:v>
                </c:pt>
                <c:pt idx="4858">
                  <c:v>18.663627624511719</c:v>
                </c:pt>
                <c:pt idx="4859">
                  <c:v>18.691106796264648</c:v>
                </c:pt>
                <c:pt idx="4860">
                  <c:v>18.709426879882813</c:v>
                </c:pt>
                <c:pt idx="4861">
                  <c:v>18.68194580078125</c:v>
                </c:pt>
                <c:pt idx="4862">
                  <c:v>18.648361206054688</c:v>
                </c:pt>
                <c:pt idx="4863">
                  <c:v>18.617828369140625</c:v>
                </c:pt>
                <c:pt idx="4864">
                  <c:v>18.660573959350586</c:v>
                </c:pt>
                <c:pt idx="4865">
                  <c:v>18.686000823974609</c:v>
                </c:pt>
                <c:pt idx="4866">
                  <c:v>18.761331558227539</c:v>
                </c:pt>
                <c:pt idx="4867">
                  <c:v>18.712478637695313</c:v>
                </c:pt>
                <c:pt idx="4868">
                  <c:v>18.694160461425781</c:v>
                </c:pt>
                <c:pt idx="4869">
                  <c:v>18.710905075073242</c:v>
                </c:pt>
                <c:pt idx="4870">
                  <c:v>18.688531875610352</c:v>
                </c:pt>
                <c:pt idx="4871">
                  <c:v>18.696224212646484</c:v>
                </c:pt>
                <c:pt idx="4872">
                  <c:v>18.679691314697266</c:v>
                </c:pt>
                <c:pt idx="4873">
                  <c:v>18.62067985534668</c:v>
                </c:pt>
                <c:pt idx="4874">
                  <c:v>18.643733978271484</c:v>
                </c:pt>
                <c:pt idx="4875">
                  <c:v>18.707851409912109</c:v>
                </c:pt>
                <c:pt idx="4876">
                  <c:v>18.619308471679688</c:v>
                </c:pt>
                <c:pt idx="4877">
                  <c:v>18.762809753417969</c:v>
                </c:pt>
                <c:pt idx="4878">
                  <c:v>18.631521224975586</c:v>
                </c:pt>
                <c:pt idx="4879">
                  <c:v>18.674266815185547</c:v>
                </c:pt>
                <c:pt idx="4880">
                  <c:v>18.710905075073242</c:v>
                </c:pt>
                <c:pt idx="4881">
                  <c:v>18.698692321777344</c:v>
                </c:pt>
                <c:pt idx="4882">
                  <c:v>18.622360229492188</c:v>
                </c:pt>
                <c:pt idx="4883">
                  <c:v>18.833034515380859</c:v>
                </c:pt>
                <c:pt idx="4884">
                  <c:v>18.93073844909668</c:v>
                </c:pt>
                <c:pt idx="4885">
                  <c:v>19.291023254394531</c:v>
                </c:pt>
                <c:pt idx="4886">
                  <c:v>19.330715179443359</c:v>
                </c:pt>
                <c:pt idx="4887">
                  <c:v>18.877834320068359</c:v>
                </c:pt>
                <c:pt idx="4888">
                  <c:v>18.775022506713867</c:v>
                </c:pt>
                <c:pt idx="4889">
                  <c:v>18.817768096923828</c:v>
                </c:pt>
                <c:pt idx="4890">
                  <c:v>18.836088180541992</c:v>
                </c:pt>
                <c:pt idx="4891">
                  <c:v>18.854408264160156</c:v>
                </c:pt>
                <c:pt idx="4892">
                  <c:v>19.736797332763672</c:v>
                </c:pt>
                <c:pt idx="4893">
                  <c:v>20.051280975341797</c:v>
                </c:pt>
                <c:pt idx="4894">
                  <c:v>20.268062591552734</c:v>
                </c:pt>
                <c:pt idx="4895">
                  <c:v>20.289434432983398</c:v>
                </c:pt>
                <c:pt idx="4896">
                  <c:v>20.112346649169922</c:v>
                </c:pt>
                <c:pt idx="4897">
                  <c:v>19.735317230224609</c:v>
                </c:pt>
                <c:pt idx="4898">
                  <c:v>19.720050811767578</c:v>
                </c:pt>
                <c:pt idx="4899">
                  <c:v>19.610134124755859</c:v>
                </c:pt>
                <c:pt idx="4900">
                  <c:v>19.52769660949707</c:v>
                </c:pt>
                <c:pt idx="4901">
                  <c:v>19.521589279174805</c:v>
                </c:pt>
                <c:pt idx="4902">
                  <c:v>19.65287971496582</c:v>
                </c:pt>
                <c:pt idx="4903">
                  <c:v>20.031482696533203</c:v>
                </c:pt>
                <c:pt idx="4904">
                  <c:v>19.862554550170898</c:v>
                </c:pt>
                <c:pt idx="4905">
                  <c:v>19.762796401977539</c:v>
                </c:pt>
                <c:pt idx="4906">
                  <c:v>19.819021224975586</c:v>
                </c:pt>
                <c:pt idx="4907">
                  <c:v>19.857446670532227</c:v>
                </c:pt>
                <c:pt idx="4908">
                  <c:v>19.686466217041016</c:v>
                </c:pt>
                <c:pt idx="4909">
                  <c:v>19.814701080322266</c:v>
                </c:pt>
                <c:pt idx="4910">
                  <c:v>19.891033172607422</c:v>
                </c:pt>
                <c:pt idx="4911">
                  <c:v>19.851341247558594</c:v>
                </c:pt>
                <c:pt idx="4912">
                  <c:v>19.771957397460938</c:v>
                </c:pt>
                <c:pt idx="4913">
                  <c:v>19.704784393310547</c:v>
                </c:pt>
                <c:pt idx="4914">
                  <c:v>19.70783805847168</c:v>
                </c:pt>
                <c:pt idx="4915">
                  <c:v>19.655933380126953</c:v>
                </c:pt>
                <c:pt idx="4916">
                  <c:v>19.716997146606445</c:v>
                </c:pt>
                <c:pt idx="4917">
                  <c:v>19.567388534545898</c:v>
                </c:pt>
                <c:pt idx="4918">
                  <c:v>19.802488327026367</c:v>
                </c:pt>
                <c:pt idx="4919">
                  <c:v>20.025375366210938</c:v>
                </c:pt>
                <c:pt idx="4920">
                  <c:v>19.976524353027344</c:v>
                </c:pt>
                <c:pt idx="4921">
                  <c:v>20.055908203125</c:v>
                </c:pt>
                <c:pt idx="4922">
                  <c:v>20.058961868286133</c:v>
                </c:pt>
                <c:pt idx="4923">
                  <c:v>19.823862075805664</c:v>
                </c:pt>
                <c:pt idx="4924">
                  <c:v>19.655933380126953</c:v>
                </c:pt>
                <c:pt idx="4925">
                  <c:v>19.661039352416992</c:v>
                </c:pt>
                <c:pt idx="4926">
                  <c:v>19.759742736816406</c:v>
                </c:pt>
                <c:pt idx="4927">
                  <c:v>19.649826049804688</c:v>
                </c:pt>
                <c:pt idx="4928">
                  <c:v>19.604028701782227</c:v>
                </c:pt>
                <c:pt idx="4929">
                  <c:v>19.768903732299805</c:v>
                </c:pt>
                <c:pt idx="4930">
                  <c:v>19.857446670532227</c:v>
                </c:pt>
                <c:pt idx="4931">
                  <c:v>19.713945388793945</c:v>
                </c:pt>
                <c:pt idx="4932">
                  <c:v>19.744478225708008</c:v>
                </c:pt>
                <c:pt idx="4933">
                  <c:v>19.750583648681641</c:v>
                </c:pt>
                <c:pt idx="4934">
                  <c:v>19.88603401184082</c:v>
                </c:pt>
                <c:pt idx="4935">
                  <c:v>19.705890655517578</c:v>
                </c:pt>
                <c:pt idx="4936">
                  <c:v>19.626506805419922</c:v>
                </c:pt>
                <c:pt idx="4937">
                  <c:v>19.94404411315918</c:v>
                </c:pt>
                <c:pt idx="4938">
                  <c:v>19.756223678588867</c:v>
                </c:pt>
                <c:pt idx="4939">
                  <c:v>19.938417434692383</c:v>
                </c:pt>
                <c:pt idx="4940">
                  <c:v>20.217264175415039</c:v>
                </c:pt>
                <c:pt idx="4941">
                  <c:v>20.008535385131836</c:v>
                </c:pt>
                <c:pt idx="4942">
                  <c:v>19.608560562133789</c:v>
                </c:pt>
                <c:pt idx="4943">
                  <c:v>19.587186813354492</c:v>
                </c:pt>
                <c:pt idx="4944">
                  <c:v>19.672677993774414</c:v>
                </c:pt>
                <c:pt idx="4945">
                  <c:v>19.721530914306641</c:v>
                </c:pt>
                <c:pt idx="4946">
                  <c:v>19.67878532409668</c:v>
                </c:pt>
                <c:pt idx="4947">
                  <c:v>19.629932403564453</c:v>
                </c:pt>
                <c:pt idx="4948">
                  <c:v>19.617719650268555</c:v>
                </c:pt>
                <c:pt idx="4949">
                  <c:v>19.712369918823242</c:v>
                </c:pt>
                <c:pt idx="4950">
                  <c:v>19.718477249145508</c:v>
                </c:pt>
                <c:pt idx="4951">
                  <c:v>19.605506896972656</c:v>
                </c:pt>
                <c:pt idx="4952">
                  <c:v>19.761222839355469</c:v>
                </c:pt>
                <c:pt idx="4953">
                  <c:v>19.837554931640625</c:v>
                </c:pt>
                <c:pt idx="4954">
                  <c:v>19.773435592651367</c:v>
                </c:pt>
                <c:pt idx="4955">
                  <c:v>19.669626235961914</c:v>
                </c:pt>
                <c:pt idx="4956">
                  <c:v>19.629932403564453</c:v>
                </c:pt>
                <c:pt idx="4957">
                  <c:v>19.745956420898438</c:v>
                </c:pt>
                <c:pt idx="4958">
                  <c:v>19.715423583984375</c:v>
                </c:pt>
                <c:pt idx="4959">
                  <c:v>19.665571212768555</c:v>
                </c:pt>
                <c:pt idx="4960">
                  <c:v>19.700157165527344</c:v>
                </c:pt>
                <c:pt idx="4961">
                  <c:v>19.782594680786133</c:v>
                </c:pt>
                <c:pt idx="4962">
                  <c:v>20.002429962158203</c:v>
                </c:pt>
                <c:pt idx="4963">
                  <c:v>20.240583419799805</c:v>
                </c:pt>
                <c:pt idx="4964">
                  <c:v>20.240583419799805</c:v>
                </c:pt>
                <c:pt idx="4965">
                  <c:v>20.197357177734375</c:v>
                </c:pt>
                <c:pt idx="4966">
                  <c:v>19.829967498779297</c:v>
                </c:pt>
                <c:pt idx="4967">
                  <c:v>19.646772384643555</c:v>
                </c:pt>
                <c:pt idx="4968">
                  <c:v>19.600975036621094</c:v>
                </c:pt>
                <c:pt idx="4969">
                  <c:v>19.536855697631836</c:v>
                </c:pt>
                <c:pt idx="4970">
                  <c:v>19.591814041137695</c:v>
                </c:pt>
                <c:pt idx="4971">
                  <c:v>19.533803939819336</c:v>
                </c:pt>
                <c:pt idx="4972">
                  <c:v>19.530750274658203</c:v>
                </c:pt>
                <c:pt idx="4973">
                  <c:v>20.037590026855469</c:v>
                </c:pt>
                <c:pt idx="4974">
                  <c:v>20.190252304077148</c:v>
                </c:pt>
                <c:pt idx="4975">
                  <c:v>19.824861526489258</c:v>
                </c:pt>
                <c:pt idx="4976">
                  <c:v>19.558229446411133</c:v>
                </c:pt>
                <c:pt idx="4977">
                  <c:v>19.762796401977539</c:v>
                </c:pt>
                <c:pt idx="4978">
                  <c:v>20.18109130859375</c:v>
                </c:pt>
                <c:pt idx="4979">
                  <c:v>20.18109130859375</c:v>
                </c:pt>
                <c:pt idx="4980">
                  <c:v>19.994844436645508</c:v>
                </c:pt>
                <c:pt idx="4981">
                  <c:v>20.062015533447266</c:v>
                </c:pt>
                <c:pt idx="4982">
                  <c:v>19.799436569213867</c:v>
                </c:pt>
                <c:pt idx="4983">
                  <c:v>19.563655853271484</c:v>
                </c:pt>
                <c:pt idx="4984">
                  <c:v>19.541282653808594</c:v>
                </c:pt>
                <c:pt idx="4985">
                  <c:v>19.549068450927734</c:v>
                </c:pt>
                <c:pt idx="4986">
                  <c:v>19.607080459594727</c:v>
                </c:pt>
                <c:pt idx="4987">
                  <c:v>19.585708618164063</c:v>
                </c:pt>
                <c:pt idx="4988">
                  <c:v>19.558229446411133</c:v>
                </c:pt>
                <c:pt idx="4989">
                  <c:v>19.637613296508789</c:v>
                </c:pt>
                <c:pt idx="4990">
                  <c:v>19.622346878051758</c:v>
                </c:pt>
                <c:pt idx="4991">
                  <c:v>19.558229446411133</c:v>
                </c:pt>
                <c:pt idx="4992">
                  <c:v>19.588762283325195</c:v>
                </c:pt>
                <c:pt idx="4993">
                  <c:v>19.869661331176758</c:v>
                </c:pt>
                <c:pt idx="4994">
                  <c:v>19.820808410644531</c:v>
                </c:pt>
                <c:pt idx="4995">
                  <c:v>19.952098846435547</c:v>
                </c:pt>
                <c:pt idx="4996">
                  <c:v>19.808595657348633</c:v>
                </c:pt>
                <c:pt idx="4997">
                  <c:v>20.058961868286133</c:v>
                </c:pt>
                <c:pt idx="4998">
                  <c:v>20.193304061889648</c:v>
                </c:pt>
                <c:pt idx="4999">
                  <c:v>20.147506713867188</c:v>
                </c:pt>
                <c:pt idx="5000">
                  <c:v>19.723104476928711</c:v>
                </c:pt>
                <c:pt idx="5001">
                  <c:v>19.57554817199707</c:v>
                </c:pt>
                <c:pt idx="5002">
                  <c:v>19.524642944335938</c:v>
                </c:pt>
                <c:pt idx="5003">
                  <c:v>19.573495864868164</c:v>
                </c:pt>
                <c:pt idx="5004">
                  <c:v>11.82740306854248</c:v>
                </c:pt>
                <c:pt idx="5005">
                  <c:v>0</c:v>
                </c:pt>
                <c:pt idx="5006">
                  <c:v>0</c:v>
                </c:pt>
                <c:pt idx="5007">
                  <c:v>0</c:v>
                </c:pt>
                <c:pt idx="5008">
                  <c:v>0</c:v>
                </c:pt>
                <c:pt idx="5009">
                  <c:v>0</c:v>
                </c:pt>
                <c:pt idx="5010">
                  <c:v>0</c:v>
                </c:pt>
                <c:pt idx="5011">
                  <c:v>0</c:v>
                </c:pt>
                <c:pt idx="5012">
                  <c:v>0</c:v>
                </c:pt>
                <c:pt idx="5013">
                  <c:v>0</c:v>
                </c:pt>
                <c:pt idx="5014">
                  <c:v>0</c:v>
                </c:pt>
                <c:pt idx="5015">
                  <c:v>0</c:v>
                </c:pt>
                <c:pt idx="5016">
                  <c:v>0</c:v>
                </c:pt>
                <c:pt idx="5017">
                  <c:v>0</c:v>
                </c:pt>
                <c:pt idx="5018">
                  <c:v>0</c:v>
                </c:pt>
                <c:pt idx="5019">
                  <c:v>0</c:v>
                </c:pt>
                <c:pt idx="5020">
                  <c:v>0</c:v>
                </c:pt>
                <c:pt idx="5021">
                  <c:v>0</c:v>
                </c:pt>
                <c:pt idx="5022">
                  <c:v>0</c:v>
                </c:pt>
                <c:pt idx="5023">
                  <c:v>0</c:v>
                </c:pt>
                <c:pt idx="5024">
                  <c:v>0</c:v>
                </c:pt>
                <c:pt idx="5025">
                  <c:v>0</c:v>
                </c:pt>
                <c:pt idx="5026">
                  <c:v>0</c:v>
                </c:pt>
                <c:pt idx="5027">
                  <c:v>0</c:v>
                </c:pt>
                <c:pt idx="5028">
                  <c:v>0</c:v>
                </c:pt>
                <c:pt idx="5029">
                  <c:v>0</c:v>
                </c:pt>
                <c:pt idx="5030">
                  <c:v>0</c:v>
                </c:pt>
                <c:pt idx="5031">
                  <c:v>0</c:v>
                </c:pt>
                <c:pt idx="5032">
                  <c:v>0</c:v>
                </c:pt>
                <c:pt idx="5033">
                  <c:v>0</c:v>
                </c:pt>
                <c:pt idx="5034">
                  <c:v>0</c:v>
                </c:pt>
                <c:pt idx="5035">
                  <c:v>0</c:v>
                </c:pt>
                <c:pt idx="5036">
                  <c:v>0</c:v>
                </c:pt>
                <c:pt idx="5037">
                  <c:v>0</c:v>
                </c:pt>
                <c:pt idx="5038">
                  <c:v>0</c:v>
                </c:pt>
                <c:pt idx="5039">
                  <c:v>0</c:v>
                </c:pt>
                <c:pt idx="5040">
                  <c:v>0</c:v>
                </c:pt>
                <c:pt idx="5041">
                  <c:v>0</c:v>
                </c:pt>
                <c:pt idx="5042">
                  <c:v>0</c:v>
                </c:pt>
                <c:pt idx="5043">
                  <c:v>0</c:v>
                </c:pt>
                <c:pt idx="5044">
                  <c:v>0</c:v>
                </c:pt>
                <c:pt idx="5045">
                  <c:v>0</c:v>
                </c:pt>
                <c:pt idx="5046">
                  <c:v>0</c:v>
                </c:pt>
                <c:pt idx="5047">
                  <c:v>0</c:v>
                </c:pt>
                <c:pt idx="5048">
                  <c:v>0</c:v>
                </c:pt>
                <c:pt idx="5049">
                  <c:v>0</c:v>
                </c:pt>
                <c:pt idx="5050">
                  <c:v>0</c:v>
                </c:pt>
                <c:pt idx="5051">
                  <c:v>0</c:v>
                </c:pt>
                <c:pt idx="5052">
                  <c:v>0</c:v>
                </c:pt>
                <c:pt idx="5053">
                  <c:v>0</c:v>
                </c:pt>
                <c:pt idx="5054">
                  <c:v>0</c:v>
                </c:pt>
                <c:pt idx="5055">
                  <c:v>0</c:v>
                </c:pt>
                <c:pt idx="5056">
                  <c:v>0</c:v>
                </c:pt>
                <c:pt idx="5057">
                  <c:v>0</c:v>
                </c:pt>
                <c:pt idx="5058">
                  <c:v>0</c:v>
                </c:pt>
                <c:pt idx="5059">
                  <c:v>0</c:v>
                </c:pt>
                <c:pt idx="5060">
                  <c:v>0</c:v>
                </c:pt>
                <c:pt idx="5061">
                  <c:v>0</c:v>
                </c:pt>
                <c:pt idx="5062">
                  <c:v>0</c:v>
                </c:pt>
                <c:pt idx="5063">
                  <c:v>0</c:v>
                </c:pt>
                <c:pt idx="5064">
                  <c:v>0</c:v>
                </c:pt>
                <c:pt idx="5065">
                  <c:v>0</c:v>
                </c:pt>
                <c:pt idx="5066">
                  <c:v>0</c:v>
                </c:pt>
                <c:pt idx="5067">
                  <c:v>0</c:v>
                </c:pt>
                <c:pt idx="5068">
                  <c:v>0</c:v>
                </c:pt>
                <c:pt idx="5069">
                  <c:v>0</c:v>
                </c:pt>
                <c:pt idx="5070">
                  <c:v>0</c:v>
                </c:pt>
                <c:pt idx="5071">
                  <c:v>0</c:v>
                </c:pt>
                <c:pt idx="5072">
                  <c:v>0</c:v>
                </c:pt>
                <c:pt idx="5073">
                  <c:v>0</c:v>
                </c:pt>
                <c:pt idx="5074">
                  <c:v>0</c:v>
                </c:pt>
                <c:pt idx="5075">
                  <c:v>0</c:v>
                </c:pt>
                <c:pt idx="5076">
                  <c:v>0</c:v>
                </c:pt>
                <c:pt idx="5077">
                  <c:v>0</c:v>
                </c:pt>
                <c:pt idx="5078">
                  <c:v>0</c:v>
                </c:pt>
                <c:pt idx="5079">
                  <c:v>0</c:v>
                </c:pt>
                <c:pt idx="5080">
                  <c:v>0</c:v>
                </c:pt>
                <c:pt idx="5081">
                  <c:v>0</c:v>
                </c:pt>
                <c:pt idx="5082">
                  <c:v>0</c:v>
                </c:pt>
                <c:pt idx="5083">
                  <c:v>0</c:v>
                </c:pt>
                <c:pt idx="5084">
                  <c:v>0</c:v>
                </c:pt>
                <c:pt idx="5085">
                  <c:v>0</c:v>
                </c:pt>
                <c:pt idx="5086">
                  <c:v>0</c:v>
                </c:pt>
                <c:pt idx="5087">
                  <c:v>0</c:v>
                </c:pt>
                <c:pt idx="5088">
                  <c:v>0</c:v>
                </c:pt>
                <c:pt idx="5089">
                  <c:v>0</c:v>
                </c:pt>
                <c:pt idx="5090">
                  <c:v>0</c:v>
                </c:pt>
                <c:pt idx="5091">
                  <c:v>0</c:v>
                </c:pt>
                <c:pt idx="5092">
                  <c:v>0</c:v>
                </c:pt>
                <c:pt idx="5093">
                  <c:v>0</c:v>
                </c:pt>
                <c:pt idx="5094">
                  <c:v>0</c:v>
                </c:pt>
                <c:pt idx="5095">
                  <c:v>0</c:v>
                </c:pt>
                <c:pt idx="5096">
                  <c:v>0</c:v>
                </c:pt>
                <c:pt idx="5097">
                  <c:v>0</c:v>
                </c:pt>
                <c:pt idx="5098">
                  <c:v>0</c:v>
                </c:pt>
                <c:pt idx="5099">
                  <c:v>0</c:v>
                </c:pt>
                <c:pt idx="5100">
                  <c:v>0</c:v>
                </c:pt>
                <c:pt idx="5101">
                  <c:v>0</c:v>
                </c:pt>
                <c:pt idx="5102">
                  <c:v>0</c:v>
                </c:pt>
                <c:pt idx="5103">
                  <c:v>0</c:v>
                </c:pt>
                <c:pt idx="5104">
                  <c:v>0</c:v>
                </c:pt>
                <c:pt idx="5105">
                  <c:v>0</c:v>
                </c:pt>
                <c:pt idx="5106">
                  <c:v>0</c:v>
                </c:pt>
                <c:pt idx="5107">
                  <c:v>0</c:v>
                </c:pt>
                <c:pt idx="5108">
                  <c:v>0</c:v>
                </c:pt>
                <c:pt idx="5109">
                  <c:v>0</c:v>
                </c:pt>
                <c:pt idx="5110">
                  <c:v>0</c:v>
                </c:pt>
                <c:pt idx="5111">
                  <c:v>0</c:v>
                </c:pt>
                <c:pt idx="5112">
                  <c:v>0</c:v>
                </c:pt>
                <c:pt idx="5113">
                  <c:v>0</c:v>
                </c:pt>
                <c:pt idx="5114">
                  <c:v>0</c:v>
                </c:pt>
                <c:pt idx="5115">
                  <c:v>0</c:v>
                </c:pt>
                <c:pt idx="5116">
                  <c:v>0</c:v>
                </c:pt>
                <c:pt idx="5117">
                  <c:v>0</c:v>
                </c:pt>
                <c:pt idx="5118">
                  <c:v>0</c:v>
                </c:pt>
                <c:pt idx="5119">
                  <c:v>0</c:v>
                </c:pt>
                <c:pt idx="5120">
                  <c:v>0</c:v>
                </c:pt>
                <c:pt idx="5121">
                  <c:v>0</c:v>
                </c:pt>
                <c:pt idx="5122">
                  <c:v>0</c:v>
                </c:pt>
                <c:pt idx="5123">
                  <c:v>0</c:v>
                </c:pt>
                <c:pt idx="5124">
                  <c:v>0</c:v>
                </c:pt>
                <c:pt idx="5125">
                  <c:v>0</c:v>
                </c:pt>
                <c:pt idx="5126">
                  <c:v>0</c:v>
                </c:pt>
                <c:pt idx="5127">
                  <c:v>0</c:v>
                </c:pt>
                <c:pt idx="5128">
                  <c:v>0</c:v>
                </c:pt>
                <c:pt idx="5129">
                  <c:v>0</c:v>
                </c:pt>
                <c:pt idx="5130">
                  <c:v>0</c:v>
                </c:pt>
                <c:pt idx="5131">
                  <c:v>0</c:v>
                </c:pt>
                <c:pt idx="5132">
                  <c:v>0</c:v>
                </c:pt>
                <c:pt idx="5133">
                  <c:v>0</c:v>
                </c:pt>
                <c:pt idx="5134">
                  <c:v>0</c:v>
                </c:pt>
                <c:pt idx="5135">
                  <c:v>0</c:v>
                </c:pt>
                <c:pt idx="5136">
                  <c:v>0</c:v>
                </c:pt>
                <c:pt idx="5137">
                  <c:v>0</c:v>
                </c:pt>
                <c:pt idx="5138">
                  <c:v>0</c:v>
                </c:pt>
                <c:pt idx="5139">
                  <c:v>0</c:v>
                </c:pt>
                <c:pt idx="5140">
                  <c:v>0</c:v>
                </c:pt>
                <c:pt idx="5141">
                  <c:v>0</c:v>
                </c:pt>
                <c:pt idx="5142">
                  <c:v>0</c:v>
                </c:pt>
                <c:pt idx="5143">
                  <c:v>0</c:v>
                </c:pt>
                <c:pt idx="5144">
                  <c:v>0</c:v>
                </c:pt>
                <c:pt idx="5145">
                  <c:v>0</c:v>
                </c:pt>
                <c:pt idx="5146">
                  <c:v>0</c:v>
                </c:pt>
                <c:pt idx="5147">
                  <c:v>0</c:v>
                </c:pt>
                <c:pt idx="5148">
                  <c:v>0</c:v>
                </c:pt>
                <c:pt idx="5149">
                  <c:v>0</c:v>
                </c:pt>
                <c:pt idx="5150">
                  <c:v>0</c:v>
                </c:pt>
                <c:pt idx="5151">
                  <c:v>0</c:v>
                </c:pt>
                <c:pt idx="5152">
                  <c:v>0</c:v>
                </c:pt>
                <c:pt idx="5153">
                  <c:v>0</c:v>
                </c:pt>
                <c:pt idx="5154">
                  <c:v>0</c:v>
                </c:pt>
                <c:pt idx="5155">
                  <c:v>0</c:v>
                </c:pt>
                <c:pt idx="5156">
                  <c:v>0</c:v>
                </c:pt>
                <c:pt idx="5157">
                  <c:v>0</c:v>
                </c:pt>
                <c:pt idx="5158">
                  <c:v>0</c:v>
                </c:pt>
                <c:pt idx="5159">
                  <c:v>0</c:v>
                </c:pt>
                <c:pt idx="5160">
                  <c:v>0</c:v>
                </c:pt>
                <c:pt idx="5161">
                  <c:v>27.819999694824219</c:v>
                </c:pt>
                <c:pt idx="5162">
                  <c:v>27.939998626708984</c:v>
                </c:pt>
                <c:pt idx="5163">
                  <c:v>27.769998550415039</c:v>
                </c:pt>
                <c:pt idx="5164">
                  <c:v>27.809999465942383</c:v>
                </c:pt>
                <c:pt idx="5165">
                  <c:v>27.75</c:v>
                </c:pt>
                <c:pt idx="5166">
                  <c:v>27.809999465942383</c:v>
                </c:pt>
                <c:pt idx="5167">
                  <c:v>27.819999694824219</c:v>
                </c:pt>
                <c:pt idx="5168">
                  <c:v>27.799999237060547</c:v>
                </c:pt>
                <c:pt idx="5169">
                  <c:v>27.760000228881836</c:v>
                </c:pt>
                <c:pt idx="5170">
                  <c:v>27.729999542236328</c:v>
                </c:pt>
                <c:pt idx="5171">
                  <c:v>27.789999008178711</c:v>
                </c:pt>
                <c:pt idx="5172">
                  <c:v>27.739999771118164</c:v>
                </c:pt>
                <c:pt idx="5173">
                  <c:v>27.799999237060547</c:v>
                </c:pt>
                <c:pt idx="5174">
                  <c:v>27.799999237060547</c:v>
                </c:pt>
                <c:pt idx="5175">
                  <c:v>27.799999237060547</c:v>
                </c:pt>
                <c:pt idx="5176">
                  <c:v>27.779998779296875</c:v>
                </c:pt>
                <c:pt idx="5177">
                  <c:v>27.670000076293945</c:v>
                </c:pt>
                <c:pt idx="5178">
                  <c:v>27.739999771118164</c:v>
                </c:pt>
                <c:pt idx="5179">
                  <c:v>27.719999313354492</c:v>
                </c:pt>
                <c:pt idx="5180">
                  <c:v>27.809999465942383</c:v>
                </c:pt>
                <c:pt idx="5181">
                  <c:v>27.75</c:v>
                </c:pt>
                <c:pt idx="5182">
                  <c:v>27.760000228881836</c:v>
                </c:pt>
                <c:pt idx="5183">
                  <c:v>27.719999313354492</c:v>
                </c:pt>
                <c:pt idx="5184">
                  <c:v>27.739999771118164</c:v>
                </c:pt>
                <c:pt idx="5185">
                  <c:v>27.75</c:v>
                </c:pt>
                <c:pt idx="5186">
                  <c:v>27.75</c:v>
                </c:pt>
                <c:pt idx="5187">
                  <c:v>27.719999313354492</c:v>
                </c:pt>
                <c:pt idx="5188">
                  <c:v>27.689998626708984</c:v>
                </c:pt>
                <c:pt idx="5189">
                  <c:v>27.729999542236328</c:v>
                </c:pt>
                <c:pt idx="5190">
                  <c:v>27.69999885559082</c:v>
                </c:pt>
                <c:pt idx="5191">
                  <c:v>27.760000228881836</c:v>
                </c:pt>
                <c:pt idx="5192">
                  <c:v>27.75</c:v>
                </c:pt>
                <c:pt idx="5193">
                  <c:v>27.769998550415039</c:v>
                </c:pt>
                <c:pt idx="5194">
                  <c:v>27.760000228881836</c:v>
                </c:pt>
                <c:pt idx="5195">
                  <c:v>27.739999771118164</c:v>
                </c:pt>
                <c:pt idx="5196">
                  <c:v>27.760000228881836</c:v>
                </c:pt>
                <c:pt idx="5197">
                  <c:v>27.69999885559082</c:v>
                </c:pt>
                <c:pt idx="5198">
                  <c:v>27.680000305175781</c:v>
                </c:pt>
                <c:pt idx="5199">
                  <c:v>27.709999084472656</c:v>
                </c:pt>
                <c:pt idx="5200">
                  <c:v>27.629999160766602</c:v>
                </c:pt>
                <c:pt idx="5201">
                  <c:v>27.769998550415039</c:v>
                </c:pt>
                <c:pt idx="5202">
                  <c:v>27.739999771118164</c:v>
                </c:pt>
                <c:pt idx="5203">
                  <c:v>27.709999084472656</c:v>
                </c:pt>
                <c:pt idx="5204">
                  <c:v>27.729999542236328</c:v>
                </c:pt>
                <c:pt idx="5205">
                  <c:v>27.729999542236328</c:v>
                </c:pt>
                <c:pt idx="5206">
                  <c:v>27.719999313354492</c:v>
                </c:pt>
                <c:pt idx="5207">
                  <c:v>27.799999237060547</c:v>
                </c:pt>
                <c:pt idx="5208">
                  <c:v>27.75</c:v>
                </c:pt>
                <c:pt idx="5209">
                  <c:v>27.689998626708984</c:v>
                </c:pt>
                <c:pt idx="5210">
                  <c:v>27.809999465942383</c:v>
                </c:pt>
                <c:pt idx="5211">
                  <c:v>27.729999542236328</c:v>
                </c:pt>
                <c:pt idx="5212">
                  <c:v>27.760000228881836</c:v>
                </c:pt>
                <c:pt idx="5213">
                  <c:v>27.789999008178711</c:v>
                </c:pt>
                <c:pt idx="5214">
                  <c:v>27.789999008178711</c:v>
                </c:pt>
                <c:pt idx="5215">
                  <c:v>27.760000228881836</c:v>
                </c:pt>
                <c:pt idx="5216">
                  <c:v>27.670000076293945</c:v>
                </c:pt>
                <c:pt idx="5217">
                  <c:v>27.829999923706055</c:v>
                </c:pt>
                <c:pt idx="5218">
                  <c:v>27.739999771118164</c:v>
                </c:pt>
                <c:pt idx="5219">
                  <c:v>27.69999885559082</c:v>
                </c:pt>
                <c:pt idx="5220">
                  <c:v>27.75</c:v>
                </c:pt>
                <c:pt idx="5221">
                  <c:v>27.739999771118164</c:v>
                </c:pt>
                <c:pt idx="5222">
                  <c:v>27.75</c:v>
                </c:pt>
                <c:pt idx="5223">
                  <c:v>27.719999313354492</c:v>
                </c:pt>
                <c:pt idx="5224">
                  <c:v>27.769998550415039</c:v>
                </c:pt>
                <c:pt idx="5225">
                  <c:v>27.649999618530273</c:v>
                </c:pt>
                <c:pt idx="5226">
                  <c:v>27.75</c:v>
                </c:pt>
                <c:pt idx="5227">
                  <c:v>27.689998626708984</c:v>
                </c:pt>
                <c:pt idx="5228">
                  <c:v>27.779998779296875</c:v>
                </c:pt>
                <c:pt idx="5229">
                  <c:v>27.680000305175781</c:v>
                </c:pt>
                <c:pt idx="5230">
                  <c:v>27.729999542236328</c:v>
                </c:pt>
                <c:pt idx="5231">
                  <c:v>27.760000228881836</c:v>
                </c:pt>
                <c:pt idx="5232">
                  <c:v>27.799999237060547</c:v>
                </c:pt>
                <c:pt idx="5233">
                  <c:v>27.719999313354492</c:v>
                </c:pt>
                <c:pt idx="5234">
                  <c:v>27.769998550415039</c:v>
                </c:pt>
                <c:pt idx="5235">
                  <c:v>27.680000305175781</c:v>
                </c:pt>
                <c:pt idx="5236">
                  <c:v>27.799999237060547</c:v>
                </c:pt>
                <c:pt idx="5237">
                  <c:v>27.680000305175781</c:v>
                </c:pt>
                <c:pt idx="5238">
                  <c:v>27.69999885559082</c:v>
                </c:pt>
                <c:pt idx="5239">
                  <c:v>27.779998779296875</c:v>
                </c:pt>
                <c:pt idx="5240">
                  <c:v>27.760000228881836</c:v>
                </c:pt>
                <c:pt idx="5241">
                  <c:v>27.789999008178711</c:v>
                </c:pt>
                <c:pt idx="5242">
                  <c:v>27.689998626708984</c:v>
                </c:pt>
                <c:pt idx="5243">
                  <c:v>27.779998779296875</c:v>
                </c:pt>
                <c:pt idx="5244">
                  <c:v>27.819999694824219</c:v>
                </c:pt>
                <c:pt idx="5245">
                  <c:v>27.729999542236328</c:v>
                </c:pt>
                <c:pt idx="5246">
                  <c:v>27.670000076293945</c:v>
                </c:pt>
                <c:pt idx="5247">
                  <c:v>27.719999313354492</c:v>
                </c:pt>
                <c:pt idx="5248">
                  <c:v>27.760000228881836</c:v>
                </c:pt>
                <c:pt idx="5249">
                  <c:v>27.819999694824219</c:v>
                </c:pt>
                <c:pt idx="5250">
                  <c:v>27.75</c:v>
                </c:pt>
                <c:pt idx="5251">
                  <c:v>27.809999465942383</c:v>
                </c:pt>
                <c:pt idx="5252">
                  <c:v>27.680000305175781</c:v>
                </c:pt>
                <c:pt idx="5253">
                  <c:v>27.659999847412109</c:v>
                </c:pt>
                <c:pt idx="5254">
                  <c:v>27.779998779296875</c:v>
                </c:pt>
                <c:pt idx="5255">
                  <c:v>27.69999885559082</c:v>
                </c:pt>
                <c:pt idx="5256">
                  <c:v>27.709999084472656</c:v>
                </c:pt>
                <c:pt idx="5257">
                  <c:v>27.729999542236328</c:v>
                </c:pt>
                <c:pt idx="5258">
                  <c:v>27.719999313354492</c:v>
                </c:pt>
                <c:pt idx="5259">
                  <c:v>27.75</c:v>
                </c:pt>
                <c:pt idx="5260">
                  <c:v>27.75</c:v>
                </c:pt>
                <c:pt idx="5261">
                  <c:v>27.729999542236328</c:v>
                </c:pt>
                <c:pt idx="5262">
                  <c:v>27.729999542236328</c:v>
                </c:pt>
                <c:pt idx="5263">
                  <c:v>27.840000152587891</c:v>
                </c:pt>
                <c:pt idx="5264">
                  <c:v>27.769998550415039</c:v>
                </c:pt>
                <c:pt idx="5265">
                  <c:v>27.760000228881836</c:v>
                </c:pt>
                <c:pt idx="5266">
                  <c:v>27.709999084472656</c:v>
                </c:pt>
                <c:pt idx="5267">
                  <c:v>27.799999237060547</c:v>
                </c:pt>
                <c:pt idx="5268">
                  <c:v>27.779998779296875</c:v>
                </c:pt>
                <c:pt idx="5269">
                  <c:v>27.799999237060547</c:v>
                </c:pt>
                <c:pt idx="5270">
                  <c:v>27.869998931884766</c:v>
                </c:pt>
                <c:pt idx="5271">
                  <c:v>27.769998550415039</c:v>
                </c:pt>
                <c:pt idx="5272">
                  <c:v>27.69999885559082</c:v>
                </c:pt>
                <c:pt idx="5273">
                  <c:v>27.739999771118164</c:v>
                </c:pt>
                <c:pt idx="5274">
                  <c:v>27.739999771118164</c:v>
                </c:pt>
                <c:pt idx="5275">
                  <c:v>27.779998779296875</c:v>
                </c:pt>
                <c:pt idx="5276">
                  <c:v>27.760000228881836</c:v>
                </c:pt>
                <c:pt idx="5277">
                  <c:v>27.809999465942383</c:v>
                </c:pt>
                <c:pt idx="5278">
                  <c:v>27.779998779296875</c:v>
                </c:pt>
                <c:pt idx="5279">
                  <c:v>27.719999313354492</c:v>
                </c:pt>
                <c:pt idx="5280">
                  <c:v>27.760000228881836</c:v>
                </c:pt>
                <c:pt idx="5281">
                  <c:v>36.270000457763672</c:v>
                </c:pt>
                <c:pt idx="5282">
                  <c:v>44.086761474609375</c:v>
                </c:pt>
                <c:pt idx="5283">
                  <c:v>52.672298431396484</c:v>
                </c:pt>
                <c:pt idx="5284">
                  <c:v>53.108623504638672</c:v>
                </c:pt>
                <c:pt idx="5285">
                  <c:v>54.851188659667969</c:v>
                </c:pt>
                <c:pt idx="5286">
                  <c:v>54.706153869628906</c:v>
                </c:pt>
                <c:pt idx="5287">
                  <c:v>54.670513153076172</c:v>
                </c:pt>
                <c:pt idx="5288">
                  <c:v>54.501663208007813</c:v>
                </c:pt>
                <c:pt idx="5289">
                  <c:v>54.357398986816406</c:v>
                </c:pt>
                <c:pt idx="5290">
                  <c:v>54.481971740722656</c:v>
                </c:pt>
                <c:pt idx="5291">
                  <c:v>54.346031188964844</c:v>
                </c:pt>
                <c:pt idx="5292">
                  <c:v>54.009555816650391</c:v>
                </c:pt>
                <c:pt idx="5293">
                  <c:v>53.894744873046875</c:v>
                </c:pt>
                <c:pt idx="5294">
                  <c:v>53.682243347167969</c:v>
                </c:pt>
                <c:pt idx="5295">
                  <c:v>53.744682312011719</c:v>
                </c:pt>
                <c:pt idx="5296">
                  <c:v>54.095420837402344</c:v>
                </c:pt>
                <c:pt idx="5297">
                  <c:v>54.297096252441406</c:v>
                </c:pt>
                <c:pt idx="5298">
                  <c:v>54.363815307617188</c:v>
                </c:pt>
                <c:pt idx="5299">
                  <c:v>54.215335845947266</c:v>
                </c:pt>
                <c:pt idx="5300">
                  <c:v>54.179473876953125</c:v>
                </c:pt>
                <c:pt idx="5301">
                  <c:v>54.584796905517578</c:v>
                </c:pt>
                <c:pt idx="5302">
                  <c:v>54.727989196777344</c:v>
                </c:pt>
                <c:pt idx="5303">
                  <c:v>54.811866760253906</c:v>
                </c:pt>
                <c:pt idx="5304">
                  <c:v>54.845817565917969</c:v>
                </c:pt>
                <c:pt idx="5305">
                  <c:v>54.862228393554688</c:v>
                </c:pt>
                <c:pt idx="5306">
                  <c:v>54.88092041015625</c:v>
                </c:pt>
                <c:pt idx="5307">
                  <c:v>54.677886962890625</c:v>
                </c:pt>
                <c:pt idx="5308">
                  <c:v>54.391414642333984</c:v>
                </c:pt>
                <c:pt idx="5309">
                  <c:v>54.526969909667969</c:v>
                </c:pt>
                <c:pt idx="5310">
                  <c:v>54.434688568115234</c:v>
                </c:pt>
                <c:pt idx="5311">
                  <c:v>53.970600128173828</c:v>
                </c:pt>
                <c:pt idx="5312">
                  <c:v>53.672817230224609</c:v>
                </c:pt>
                <c:pt idx="5313">
                  <c:v>53.812667846679688</c:v>
                </c:pt>
                <c:pt idx="5314">
                  <c:v>54.010292053222656</c:v>
                </c:pt>
                <c:pt idx="5315">
                  <c:v>54.283401489257813</c:v>
                </c:pt>
                <c:pt idx="5316">
                  <c:v>54.462787628173828</c:v>
                </c:pt>
                <c:pt idx="5317">
                  <c:v>53.790458679199219</c:v>
                </c:pt>
                <c:pt idx="5318">
                  <c:v>53.742134094238281</c:v>
                </c:pt>
                <c:pt idx="5319">
                  <c:v>53.641136169433594</c:v>
                </c:pt>
                <c:pt idx="5320">
                  <c:v>53.841213226318359</c:v>
                </c:pt>
                <c:pt idx="5321">
                  <c:v>54.102420806884766</c:v>
                </c:pt>
                <c:pt idx="5322">
                  <c:v>53.950523376464844</c:v>
                </c:pt>
                <c:pt idx="5323">
                  <c:v>54.197151184082031</c:v>
                </c:pt>
                <c:pt idx="5324">
                  <c:v>53.941024780273438</c:v>
                </c:pt>
                <c:pt idx="5325">
                  <c:v>54.231643676757813</c:v>
                </c:pt>
                <c:pt idx="5326">
                  <c:v>54.359733581542969</c:v>
                </c:pt>
                <c:pt idx="5327">
                  <c:v>54.334243774414063</c:v>
                </c:pt>
                <c:pt idx="5328">
                  <c:v>54.549427032470703</c:v>
                </c:pt>
                <c:pt idx="5329">
                  <c:v>54.531787872314453</c:v>
                </c:pt>
                <c:pt idx="5330">
                  <c:v>54.509422302246094</c:v>
                </c:pt>
                <c:pt idx="5331">
                  <c:v>54.693458557128906</c:v>
                </c:pt>
                <c:pt idx="5332">
                  <c:v>53.891891479492188</c:v>
                </c:pt>
                <c:pt idx="5333">
                  <c:v>53.912586212158203</c:v>
                </c:pt>
                <c:pt idx="5334">
                  <c:v>54.4176025390625</c:v>
                </c:pt>
                <c:pt idx="5335">
                  <c:v>54.584220886230469</c:v>
                </c:pt>
                <c:pt idx="5336">
                  <c:v>54.666290283203125</c:v>
                </c:pt>
                <c:pt idx="5337">
                  <c:v>54.704605102539063</c:v>
                </c:pt>
                <c:pt idx="5338">
                  <c:v>54.460105895996094</c:v>
                </c:pt>
                <c:pt idx="5339">
                  <c:v>35.824466705322266</c:v>
                </c:pt>
                <c:pt idx="5340">
                  <c:v>18.703319549560547</c:v>
                </c:pt>
                <c:pt idx="5341">
                  <c:v>18.657520294189453</c:v>
                </c:pt>
                <c:pt idx="5342">
                  <c:v>18.538444519042969</c:v>
                </c:pt>
                <c:pt idx="5343">
                  <c:v>18.169000625610352</c:v>
                </c:pt>
                <c:pt idx="5344">
                  <c:v>18.488018035888672</c:v>
                </c:pt>
                <c:pt idx="5345">
                  <c:v>18.184745788574219</c:v>
                </c:pt>
                <c:pt idx="5346">
                  <c:v>18.469697952270508</c:v>
                </c:pt>
                <c:pt idx="5347">
                  <c:v>18.298717498779297</c:v>
                </c:pt>
                <c:pt idx="5348">
                  <c:v>18.120628356933594</c:v>
                </c:pt>
                <c:pt idx="5349">
                  <c:v>17.914007186889648</c:v>
                </c:pt>
                <c:pt idx="5350">
                  <c:v>17.904848098754883</c:v>
                </c:pt>
                <c:pt idx="5351">
                  <c:v>17.97712516784668</c:v>
                </c:pt>
                <c:pt idx="5352">
                  <c:v>18.533817291259766</c:v>
                </c:pt>
                <c:pt idx="5353">
                  <c:v>18.552135467529297</c:v>
                </c:pt>
                <c:pt idx="5354">
                  <c:v>18.689533233642578</c:v>
                </c:pt>
                <c:pt idx="5355">
                  <c:v>18.62541389465332</c:v>
                </c:pt>
                <c:pt idx="5356">
                  <c:v>18.659000396728516</c:v>
                </c:pt>
                <c:pt idx="5357">
                  <c:v>18.62541389465332</c:v>
                </c:pt>
                <c:pt idx="5358">
                  <c:v>18.270236968994141</c:v>
                </c:pt>
                <c:pt idx="5359">
                  <c:v>18.313982009887695</c:v>
                </c:pt>
                <c:pt idx="5360">
                  <c:v>18.384206771850586</c:v>
                </c:pt>
                <c:pt idx="5361">
                  <c:v>18.404581069946289</c:v>
                </c:pt>
                <c:pt idx="5362">
                  <c:v>18.567401885986328</c:v>
                </c:pt>
                <c:pt idx="5363">
                  <c:v>18.433059692382813</c:v>
                </c:pt>
                <c:pt idx="5364">
                  <c:v>18.462591171264648</c:v>
                </c:pt>
                <c:pt idx="5365">
                  <c:v>18.600988388061523</c:v>
                </c:pt>
                <c:pt idx="5366">
                  <c:v>18.221385955810547</c:v>
                </c:pt>
                <c:pt idx="5367">
                  <c:v>18.405580520629883</c:v>
                </c:pt>
                <c:pt idx="5368">
                  <c:v>18.524656295776367</c:v>
                </c:pt>
                <c:pt idx="5369">
                  <c:v>18.451379776000977</c:v>
                </c:pt>
                <c:pt idx="5370">
                  <c:v>18.448326110839844</c:v>
                </c:pt>
                <c:pt idx="5371">
                  <c:v>18.483964920043945</c:v>
                </c:pt>
                <c:pt idx="5372">
                  <c:v>18.544549942016602</c:v>
                </c:pt>
                <c:pt idx="5373">
                  <c:v>18.605615615844727</c:v>
                </c:pt>
                <c:pt idx="5374">
                  <c:v>18.326770782470703</c:v>
                </c:pt>
                <c:pt idx="5375">
                  <c:v>18.165946960449219</c:v>
                </c:pt>
                <c:pt idx="5376">
                  <c:v>18.165946960449219</c:v>
                </c:pt>
                <c:pt idx="5377">
                  <c:v>18.473325729370117</c:v>
                </c:pt>
                <c:pt idx="5378">
                  <c:v>18.489591598510742</c:v>
                </c:pt>
                <c:pt idx="5379">
                  <c:v>18.68194580078125</c:v>
                </c:pt>
                <c:pt idx="5380">
                  <c:v>18.419366836547852</c:v>
                </c:pt>
                <c:pt idx="5381">
                  <c:v>18.471273422241211</c:v>
                </c:pt>
                <c:pt idx="5382">
                  <c:v>18.544549942016602</c:v>
                </c:pt>
                <c:pt idx="5383">
                  <c:v>18.388833999633789</c:v>
                </c:pt>
                <c:pt idx="5384">
                  <c:v>18.131362915039063</c:v>
                </c:pt>
                <c:pt idx="5385">
                  <c:v>18.20869255065918</c:v>
                </c:pt>
                <c:pt idx="5386">
                  <c:v>18.572029113769531</c:v>
                </c:pt>
                <c:pt idx="5387">
                  <c:v>18.412260055541992</c:v>
                </c:pt>
                <c:pt idx="5388">
                  <c:v>18.45600700378418</c:v>
                </c:pt>
                <c:pt idx="5389">
                  <c:v>18.193426132202148</c:v>
                </c:pt>
                <c:pt idx="5390">
                  <c:v>18.155107498168945</c:v>
                </c:pt>
                <c:pt idx="5391">
                  <c:v>18.052297592163086</c:v>
                </c:pt>
                <c:pt idx="5392">
                  <c:v>18.052297592163086</c:v>
                </c:pt>
                <c:pt idx="5393">
                  <c:v>17.94816780090332</c:v>
                </c:pt>
                <c:pt idx="5394">
                  <c:v>18.034658432006836</c:v>
                </c:pt>
                <c:pt idx="5395">
                  <c:v>17.955272674560547</c:v>
                </c:pt>
                <c:pt idx="5396">
                  <c:v>17.970539093017578</c:v>
                </c:pt>
                <c:pt idx="5397">
                  <c:v>17.899314880371094</c:v>
                </c:pt>
                <c:pt idx="5398">
                  <c:v>17.857568740844727</c:v>
                </c:pt>
                <c:pt idx="5399">
                  <c:v>18.917047500610352</c:v>
                </c:pt>
                <c:pt idx="5400">
                  <c:v>18.812236785888672</c:v>
                </c:pt>
                <c:pt idx="5401">
                  <c:v>18.793916702270508</c:v>
                </c:pt>
                <c:pt idx="5402">
                  <c:v>18.931312561035156</c:v>
                </c:pt>
                <c:pt idx="5403">
                  <c:v>18.839715957641602</c:v>
                </c:pt>
                <c:pt idx="5404">
                  <c:v>18.858036041259766</c:v>
                </c:pt>
                <c:pt idx="5405">
                  <c:v>18.961845397949219</c:v>
                </c:pt>
                <c:pt idx="5406">
                  <c:v>18.790863037109375</c:v>
                </c:pt>
                <c:pt idx="5407">
                  <c:v>18.790863037109375</c:v>
                </c:pt>
                <c:pt idx="5408">
                  <c:v>18.864141464233398</c:v>
                </c:pt>
                <c:pt idx="5409">
                  <c:v>18.87940788269043</c:v>
                </c:pt>
                <c:pt idx="5410">
                  <c:v>18.876354217529297</c:v>
                </c:pt>
                <c:pt idx="5411">
                  <c:v>18.848875045776367</c:v>
                </c:pt>
                <c:pt idx="5412">
                  <c:v>18.891620635986328</c:v>
                </c:pt>
                <c:pt idx="5413">
                  <c:v>18.922632217407227</c:v>
                </c:pt>
                <c:pt idx="5414">
                  <c:v>19.418258666992188</c:v>
                </c:pt>
                <c:pt idx="5415">
                  <c:v>19.409099578857422</c:v>
                </c:pt>
                <c:pt idx="5416">
                  <c:v>19.210638046264648</c:v>
                </c:pt>
                <c:pt idx="5417">
                  <c:v>18.945005416870117</c:v>
                </c:pt>
                <c:pt idx="5418">
                  <c:v>19.247276306152344</c:v>
                </c:pt>
                <c:pt idx="5419">
                  <c:v>19.274755477905273</c:v>
                </c:pt>
                <c:pt idx="5420">
                  <c:v>19.412153244018555</c:v>
                </c:pt>
                <c:pt idx="5421">
                  <c:v>19.042709350585938</c:v>
                </c:pt>
                <c:pt idx="5422">
                  <c:v>18.969430923461914</c:v>
                </c:pt>
                <c:pt idx="5423">
                  <c:v>19.173999786376953</c:v>
                </c:pt>
                <c:pt idx="5424">
                  <c:v>19.250329971313477</c:v>
                </c:pt>
                <c:pt idx="5425">
                  <c:v>19.402992248535156</c:v>
                </c:pt>
                <c:pt idx="5426">
                  <c:v>19.024389266967773</c:v>
                </c:pt>
                <c:pt idx="5427">
                  <c:v>18.987751007080078</c:v>
                </c:pt>
                <c:pt idx="5428">
                  <c:v>19.207584381103516</c:v>
                </c:pt>
                <c:pt idx="5429">
                  <c:v>18.954164505004883</c:v>
                </c:pt>
                <c:pt idx="5430">
                  <c:v>18.926685333251953</c:v>
                </c:pt>
                <c:pt idx="5431">
                  <c:v>18.847301483154297</c:v>
                </c:pt>
                <c:pt idx="5432">
                  <c:v>18.838142395019531</c:v>
                </c:pt>
                <c:pt idx="5433">
                  <c:v>19.151626586914063</c:v>
                </c:pt>
                <c:pt idx="5434">
                  <c:v>19.488483428955078</c:v>
                </c:pt>
                <c:pt idx="5435">
                  <c:v>19.470163345336914</c:v>
                </c:pt>
                <c:pt idx="5436">
                  <c:v>19.490537643432617</c:v>
                </c:pt>
                <c:pt idx="5437">
                  <c:v>19.479324340820313</c:v>
                </c:pt>
                <c:pt idx="5438">
                  <c:v>19.022443771362305</c:v>
                </c:pt>
                <c:pt idx="5439">
                  <c:v>18.868780136108398</c:v>
                </c:pt>
                <c:pt idx="5440">
                  <c:v>19.227010726928711</c:v>
                </c:pt>
                <c:pt idx="5441">
                  <c:v>19.170572280883789</c:v>
                </c:pt>
                <c:pt idx="5442">
                  <c:v>18.920206069946289</c:v>
                </c:pt>
                <c:pt idx="5443">
                  <c:v>19.18583869934082</c:v>
                </c:pt>
                <c:pt idx="5444">
                  <c:v>19.289649963378906</c:v>
                </c:pt>
                <c:pt idx="5445">
                  <c:v>19.361822128295898</c:v>
                </c:pt>
                <c:pt idx="5446">
                  <c:v>19.114507675170898</c:v>
                </c:pt>
                <c:pt idx="5447">
                  <c:v>19.212211608886719</c:v>
                </c:pt>
                <c:pt idx="5448">
                  <c:v>19.298969268798828</c:v>
                </c:pt>
                <c:pt idx="5449">
                  <c:v>19.245798110961914</c:v>
                </c:pt>
                <c:pt idx="5450">
                  <c:v>19.261064529418945</c:v>
                </c:pt>
                <c:pt idx="5451">
                  <c:v>19.364873886108398</c:v>
                </c:pt>
                <c:pt idx="5452">
                  <c:v>19.284490585327148</c:v>
                </c:pt>
                <c:pt idx="5453">
                  <c:v>19.294649124145508</c:v>
                </c:pt>
                <c:pt idx="5454">
                  <c:v>19.291597366333008</c:v>
                </c:pt>
                <c:pt idx="5455">
                  <c:v>19.215265274047852</c:v>
                </c:pt>
                <c:pt idx="5456">
                  <c:v>19.383193969726563</c:v>
                </c:pt>
                <c:pt idx="5457">
                  <c:v>19.432044982910156</c:v>
                </c:pt>
                <c:pt idx="5458">
                  <c:v>19.386247634887695</c:v>
                </c:pt>
                <c:pt idx="5459">
                  <c:v>19.367927551269531</c:v>
                </c:pt>
                <c:pt idx="5460">
                  <c:v>19.364873886108398</c:v>
                </c:pt>
                <c:pt idx="5461">
                  <c:v>19.132827758789063</c:v>
                </c:pt>
                <c:pt idx="5462">
                  <c:v>19.264118194580078</c:v>
                </c:pt>
                <c:pt idx="5463">
                  <c:v>19.151147842407227</c:v>
                </c:pt>
                <c:pt idx="5464">
                  <c:v>19.499217987060547</c:v>
                </c:pt>
                <c:pt idx="5465">
                  <c:v>19.215265274047852</c:v>
                </c:pt>
                <c:pt idx="5466">
                  <c:v>19.282436370849609</c:v>
                </c:pt>
                <c:pt idx="5467">
                  <c:v>19.432044982910156</c:v>
                </c:pt>
                <c:pt idx="5468">
                  <c:v>19.358768463134766</c:v>
                </c:pt>
                <c:pt idx="5469">
                  <c:v>19.377086639404297</c:v>
                </c:pt>
                <c:pt idx="5470">
                  <c:v>19.462577819824219</c:v>
                </c:pt>
                <c:pt idx="5471">
                  <c:v>19.25495719909668</c:v>
                </c:pt>
                <c:pt idx="5472">
                  <c:v>18.951684951782227</c:v>
                </c:pt>
                <c:pt idx="5473">
                  <c:v>18.966951370239258</c:v>
                </c:pt>
                <c:pt idx="5474">
                  <c:v>18.934366226196289</c:v>
                </c:pt>
                <c:pt idx="5475">
                  <c:v>18.921154022216797</c:v>
                </c:pt>
                <c:pt idx="5476">
                  <c:v>19.132827758789063</c:v>
                </c:pt>
                <c:pt idx="5477">
                  <c:v>19.305862426757813</c:v>
                </c:pt>
                <c:pt idx="5478">
                  <c:v>19.403566360473633</c:v>
                </c:pt>
                <c:pt idx="5479">
                  <c:v>19.358768463134766</c:v>
                </c:pt>
                <c:pt idx="5480">
                  <c:v>19.367927551269531</c:v>
                </c:pt>
                <c:pt idx="5481">
                  <c:v>19.010698318481445</c:v>
                </c:pt>
                <c:pt idx="5482">
                  <c:v>19.044761657714844</c:v>
                </c:pt>
                <c:pt idx="5483">
                  <c:v>19.304288864135742</c:v>
                </c:pt>
                <c:pt idx="5484">
                  <c:v>19.237117767333984</c:v>
                </c:pt>
                <c:pt idx="5485">
                  <c:v>19.130252838134766</c:v>
                </c:pt>
                <c:pt idx="5486">
                  <c:v>18.934844970703125</c:v>
                </c:pt>
                <c:pt idx="5487">
                  <c:v>19.02338981628418</c:v>
                </c:pt>
                <c:pt idx="5488">
                  <c:v>18.956218719482422</c:v>
                </c:pt>
                <c:pt idx="5489">
                  <c:v>18.847568511962891</c:v>
                </c:pt>
                <c:pt idx="5490">
                  <c:v>18.941951751708984</c:v>
                </c:pt>
                <c:pt idx="5491">
                  <c:v>18.904314041137695</c:v>
                </c:pt>
                <c:pt idx="5492">
                  <c:v>19.009122848510742</c:v>
                </c:pt>
                <c:pt idx="5493">
                  <c:v>19.22590446472168</c:v>
                </c:pt>
                <c:pt idx="5494">
                  <c:v>19.338874816894531</c:v>
                </c:pt>
                <c:pt idx="5495">
                  <c:v>19.359247207641602</c:v>
                </c:pt>
                <c:pt idx="5496">
                  <c:v>19.232009887695313</c:v>
                </c:pt>
                <c:pt idx="5497">
                  <c:v>18.926685333251953</c:v>
                </c:pt>
                <c:pt idx="5498">
                  <c:v>19.276809692382813</c:v>
                </c:pt>
                <c:pt idx="5499">
                  <c:v>19.357192993164063</c:v>
                </c:pt>
                <c:pt idx="5500">
                  <c:v>18.97553825378418</c:v>
                </c:pt>
                <c:pt idx="5501">
                  <c:v>19.040029525756836</c:v>
                </c:pt>
                <c:pt idx="5502">
                  <c:v>19.089879989624023</c:v>
                </c:pt>
                <c:pt idx="5503">
                  <c:v>19.393833160400391</c:v>
                </c:pt>
                <c:pt idx="5504">
                  <c:v>19.143466949462891</c:v>
                </c:pt>
                <c:pt idx="5505">
                  <c:v>19.347034454345703</c:v>
                </c:pt>
                <c:pt idx="5506">
                  <c:v>19.332767486572266</c:v>
                </c:pt>
                <c:pt idx="5507">
                  <c:v>19.384674072265625</c:v>
                </c:pt>
                <c:pt idx="5508">
                  <c:v>19.450843811035156</c:v>
                </c:pt>
                <c:pt idx="5509">
                  <c:v>19.482378005981445</c:v>
                </c:pt>
                <c:pt idx="5510">
                  <c:v>19.526697158813477</c:v>
                </c:pt>
                <c:pt idx="5511">
                  <c:v>19.261064529418945</c:v>
                </c:pt>
                <c:pt idx="5512">
                  <c:v>19.166412353515625</c:v>
                </c:pt>
                <c:pt idx="5513">
                  <c:v>19.370981216430664</c:v>
                </c:pt>
                <c:pt idx="5514">
                  <c:v>19.480897903442383</c:v>
                </c:pt>
                <c:pt idx="5515">
                  <c:v>19.660039901733398</c:v>
                </c:pt>
                <c:pt idx="5516">
                  <c:v>19.60302734375</c:v>
                </c:pt>
                <c:pt idx="5517">
                  <c:v>19.624401092529297</c:v>
                </c:pt>
                <c:pt idx="5518">
                  <c:v>19.690572738647461</c:v>
                </c:pt>
                <c:pt idx="5519">
                  <c:v>19.72515869140625</c:v>
                </c:pt>
                <c:pt idx="5520">
                  <c:v>19.584709167480469</c:v>
                </c:pt>
                <c:pt idx="5521">
                  <c:v>19.635614395141602</c:v>
                </c:pt>
                <c:pt idx="5522">
                  <c:v>19.664093017578125</c:v>
                </c:pt>
                <c:pt idx="5523">
                  <c:v>19.673252105712891</c:v>
                </c:pt>
                <c:pt idx="5524">
                  <c:v>19.74858283996582</c:v>
                </c:pt>
                <c:pt idx="5525">
                  <c:v>19.606081008911133</c:v>
                </c:pt>
                <c:pt idx="5526">
                  <c:v>19.624401092529297</c:v>
                </c:pt>
                <c:pt idx="5527">
                  <c:v>19.541963577270508</c:v>
                </c:pt>
                <c:pt idx="5528">
                  <c:v>19.528749465942383</c:v>
                </c:pt>
                <c:pt idx="5529">
                  <c:v>19.596921920776367</c:v>
                </c:pt>
                <c:pt idx="5530">
                  <c:v>19.590814590454102</c:v>
                </c:pt>
                <c:pt idx="5531">
                  <c:v>19.49821662902832</c:v>
                </c:pt>
                <c:pt idx="5532">
                  <c:v>19.474790573120117</c:v>
                </c:pt>
                <c:pt idx="5533">
                  <c:v>19.407619476318359</c:v>
                </c:pt>
                <c:pt idx="5534">
                  <c:v>19.574548721313477</c:v>
                </c:pt>
                <c:pt idx="5535">
                  <c:v>19.563335418701172</c:v>
                </c:pt>
                <c:pt idx="5536">
                  <c:v>19.548069000244141</c:v>
                </c:pt>
                <c:pt idx="5537">
                  <c:v>19.569442749023438</c:v>
                </c:pt>
                <c:pt idx="5538">
                  <c:v>19.391353607177734</c:v>
                </c:pt>
                <c:pt idx="5539">
                  <c:v>19.089082717895508</c:v>
                </c:pt>
                <c:pt idx="5540">
                  <c:v>18.970005035400391</c:v>
                </c:pt>
                <c:pt idx="5541">
                  <c:v>19.171520233154297</c:v>
                </c:pt>
                <c:pt idx="5542">
                  <c:v>19.092134475708008</c:v>
                </c:pt>
                <c:pt idx="5543">
                  <c:v>19.379140853881836</c:v>
                </c:pt>
                <c:pt idx="5544">
                  <c:v>19.464632034301758</c:v>
                </c:pt>
                <c:pt idx="5545">
                  <c:v>19.586761474609375</c:v>
                </c:pt>
                <c:pt idx="5546">
                  <c:v>19.614240646362305</c:v>
                </c:pt>
                <c:pt idx="5547">
                  <c:v>19.67530632019043</c:v>
                </c:pt>
                <c:pt idx="5548">
                  <c:v>19.702785491943359</c:v>
                </c:pt>
                <c:pt idx="5549">
                  <c:v>19.654933929443359</c:v>
                </c:pt>
                <c:pt idx="5550">
                  <c:v>19.615720748901367</c:v>
                </c:pt>
                <c:pt idx="5551">
                  <c:v>19.566867828369141</c:v>
                </c:pt>
                <c:pt idx="5552">
                  <c:v>19.49664306640625</c:v>
                </c:pt>
                <c:pt idx="5553">
                  <c:v>19.493589401245117</c:v>
                </c:pt>
                <c:pt idx="5554">
                  <c:v>19.536334991455078</c:v>
                </c:pt>
                <c:pt idx="5555">
                  <c:v>19.484430313110352</c:v>
                </c:pt>
                <c:pt idx="5556">
                  <c:v>19.514963150024414</c:v>
                </c:pt>
                <c:pt idx="5557">
                  <c:v>19.52412223815918</c:v>
                </c:pt>
                <c:pt idx="5558">
                  <c:v>19.566867828369141</c:v>
                </c:pt>
                <c:pt idx="5559">
                  <c:v>19.554655075073242</c:v>
                </c:pt>
                <c:pt idx="5560">
                  <c:v>19.701211929321289</c:v>
                </c:pt>
                <c:pt idx="5561">
                  <c:v>19.624879837036133</c:v>
                </c:pt>
                <c:pt idx="5562">
                  <c:v>19.682891845703125</c:v>
                </c:pt>
                <c:pt idx="5563">
                  <c:v>19.572975158691406</c:v>
                </c:pt>
                <c:pt idx="5564">
                  <c:v>19.301235198974609</c:v>
                </c:pt>
                <c:pt idx="5565">
                  <c:v>19.069189071655273</c:v>
                </c:pt>
                <c:pt idx="5566">
                  <c:v>18.954164505004883</c:v>
                </c:pt>
                <c:pt idx="5567">
                  <c:v>18.892099380493164</c:v>
                </c:pt>
                <c:pt idx="5568">
                  <c:v>18.960271835327148</c:v>
                </c:pt>
                <c:pt idx="5569">
                  <c:v>19.015230178833008</c:v>
                </c:pt>
                <c:pt idx="5570">
                  <c:v>19.008123397827148</c:v>
                </c:pt>
                <c:pt idx="5571">
                  <c:v>18.853408813476563</c:v>
                </c:pt>
                <c:pt idx="5572">
                  <c:v>19.073507308959961</c:v>
                </c:pt>
                <c:pt idx="5573">
                  <c:v>18.953165054321289</c:v>
                </c:pt>
                <c:pt idx="5574">
                  <c:v>18.04734992980957</c:v>
                </c:pt>
                <c:pt idx="5575">
                  <c:v>3.0986447334289551</c:v>
                </c:pt>
                <c:pt idx="5576">
                  <c:v>0</c:v>
                </c:pt>
                <c:pt idx="5577">
                  <c:v>0</c:v>
                </c:pt>
                <c:pt idx="5578">
                  <c:v>0</c:v>
                </c:pt>
                <c:pt idx="5579">
                  <c:v>0</c:v>
                </c:pt>
                <c:pt idx="5580">
                  <c:v>0</c:v>
                </c:pt>
                <c:pt idx="5581">
                  <c:v>0</c:v>
                </c:pt>
                <c:pt idx="5582">
                  <c:v>0</c:v>
                </c:pt>
                <c:pt idx="5583">
                  <c:v>0</c:v>
                </c:pt>
                <c:pt idx="5584">
                  <c:v>0</c:v>
                </c:pt>
                <c:pt idx="5585">
                  <c:v>0</c:v>
                </c:pt>
                <c:pt idx="5586">
                  <c:v>0</c:v>
                </c:pt>
                <c:pt idx="5587">
                  <c:v>0</c:v>
                </c:pt>
                <c:pt idx="5588">
                  <c:v>0</c:v>
                </c:pt>
                <c:pt idx="5589">
                  <c:v>0</c:v>
                </c:pt>
                <c:pt idx="5590">
                  <c:v>0</c:v>
                </c:pt>
                <c:pt idx="5591">
                  <c:v>0</c:v>
                </c:pt>
                <c:pt idx="5592">
                  <c:v>0</c:v>
                </c:pt>
                <c:pt idx="5593">
                  <c:v>0</c:v>
                </c:pt>
                <c:pt idx="5594">
                  <c:v>0</c:v>
                </c:pt>
                <c:pt idx="5595">
                  <c:v>0</c:v>
                </c:pt>
                <c:pt idx="5596">
                  <c:v>0</c:v>
                </c:pt>
                <c:pt idx="5597">
                  <c:v>0</c:v>
                </c:pt>
                <c:pt idx="5598">
                  <c:v>0</c:v>
                </c:pt>
                <c:pt idx="5599">
                  <c:v>0</c:v>
                </c:pt>
                <c:pt idx="5600">
                  <c:v>0</c:v>
                </c:pt>
                <c:pt idx="5601">
                  <c:v>0</c:v>
                </c:pt>
                <c:pt idx="5602">
                  <c:v>0</c:v>
                </c:pt>
                <c:pt idx="5603">
                  <c:v>0</c:v>
                </c:pt>
                <c:pt idx="5604">
                  <c:v>0</c:v>
                </c:pt>
                <c:pt idx="5605">
                  <c:v>0</c:v>
                </c:pt>
                <c:pt idx="5606">
                  <c:v>0</c:v>
                </c:pt>
                <c:pt idx="5607">
                  <c:v>0</c:v>
                </c:pt>
                <c:pt idx="5608">
                  <c:v>0</c:v>
                </c:pt>
                <c:pt idx="5609">
                  <c:v>0</c:v>
                </c:pt>
                <c:pt idx="5610">
                  <c:v>0</c:v>
                </c:pt>
                <c:pt idx="5611">
                  <c:v>0</c:v>
                </c:pt>
                <c:pt idx="5612">
                  <c:v>0</c:v>
                </c:pt>
                <c:pt idx="5613">
                  <c:v>0</c:v>
                </c:pt>
                <c:pt idx="5614">
                  <c:v>0</c:v>
                </c:pt>
                <c:pt idx="5615">
                  <c:v>0</c:v>
                </c:pt>
                <c:pt idx="5616">
                  <c:v>0</c:v>
                </c:pt>
                <c:pt idx="5617">
                  <c:v>0</c:v>
                </c:pt>
                <c:pt idx="5618">
                  <c:v>0</c:v>
                </c:pt>
                <c:pt idx="5619">
                  <c:v>0</c:v>
                </c:pt>
                <c:pt idx="5620">
                  <c:v>0</c:v>
                </c:pt>
                <c:pt idx="5621">
                  <c:v>0</c:v>
                </c:pt>
                <c:pt idx="5622">
                  <c:v>0</c:v>
                </c:pt>
                <c:pt idx="5623">
                  <c:v>0</c:v>
                </c:pt>
                <c:pt idx="5624">
                  <c:v>0</c:v>
                </c:pt>
                <c:pt idx="5625">
                  <c:v>0</c:v>
                </c:pt>
                <c:pt idx="5626">
                  <c:v>0</c:v>
                </c:pt>
                <c:pt idx="5627">
                  <c:v>0</c:v>
                </c:pt>
                <c:pt idx="5628">
                  <c:v>0</c:v>
                </c:pt>
                <c:pt idx="5629">
                  <c:v>0</c:v>
                </c:pt>
                <c:pt idx="5630">
                  <c:v>0</c:v>
                </c:pt>
                <c:pt idx="5631">
                  <c:v>0</c:v>
                </c:pt>
                <c:pt idx="5632">
                  <c:v>0</c:v>
                </c:pt>
                <c:pt idx="5633">
                  <c:v>0</c:v>
                </c:pt>
                <c:pt idx="5634">
                  <c:v>0</c:v>
                </c:pt>
                <c:pt idx="5635">
                  <c:v>0</c:v>
                </c:pt>
                <c:pt idx="5636">
                  <c:v>0</c:v>
                </c:pt>
                <c:pt idx="5637">
                  <c:v>0</c:v>
                </c:pt>
                <c:pt idx="5638">
                  <c:v>0</c:v>
                </c:pt>
                <c:pt idx="5639">
                  <c:v>0</c:v>
                </c:pt>
                <c:pt idx="5640">
                  <c:v>0</c:v>
                </c:pt>
                <c:pt idx="5641">
                  <c:v>0</c:v>
                </c:pt>
                <c:pt idx="5642">
                  <c:v>0</c:v>
                </c:pt>
                <c:pt idx="5643">
                  <c:v>0</c:v>
                </c:pt>
                <c:pt idx="5644">
                  <c:v>0</c:v>
                </c:pt>
                <c:pt idx="5645">
                  <c:v>0</c:v>
                </c:pt>
                <c:pt idx="5646">
                  <c:v>0</c:v>
                </c:pt>
                <c:pt idx="5647">
                  <c:v>0</c:v>
                </c:pt>
                <c:pt idx="5648">
                  <c:v>0</c:v>
                </c:pt>
                <c:pt idx="5649">
                  <c:v>0</c:v>
                </c:pt>
                <c:pt idx="5650">
                  <c:v>0</c:v>
                </c:pt>
                <c:pt idx="5651">
                  <c:v>0</c:v>
                </c:pt>
                <c:pt idx="5652">
                  <c:v>0</c:v>
                </c:pt>
                <c:pt idx="5653">
                  <c:v>0</c:v>
                </c:pt>
                <c:pt idx="5654">
                  <c:v>0</c:v>
                </c:pt>
                <c:pt idx="5655">
                  <c:v>0</c:v>
                </c:pt>
                <c:pt idx="5656">
                  <c:v>0</c:v>
                </c:pt>
                <c:pt idx="5657">
                  <c:v>0</c:v>
                </c:pt>
                <c:pt idx="5658">
                  <c:v>0</c:v>
                </c:pt>
                <c:pt idx="5659">
                  <c:v>0</c:v>
                </c:pt>
                <c:pt idx="5660">
                  <c:v>0</c:v>
                </c:pt>
                <c:pt idx="5661">
                  <c:v>0</c:v>
                </c:pt>
                <c:pt idx="5662">
                  <c:v>0</c:v>
                </c:pt>
                <c:pt idx="5663">
                  <c:v>0</c:v>
                </c:pt>
                <c:pt idx="5664">
                  <c:v>0</c:v>
                </c:pt>
                <c:pt idx="5665">
                  <c:v>0</c:v>
                </c:pt>
                <c:pt idx="5666">
                  <c:v>0</c:v>
                </c:pt>
                <c:pt idx="5667">
                  <c:v>0</c:v>
                </c:pt>
                <c:pt idx="5668">
                  <c:v>0</c:v>
                </c:pt>
                <c:pt idx="5669">
                  <c:v>0</c:v>
                </c:pt>
                <c:pt idx="5670">
                  <c:v>0</c:v>
                </c:pt>
                <c:pt idx="5671">
                  <c:v>0</c:v>
                </c:pt>
                <c:pt idx="5672">
                  <c:v>0</c:v>
                </c:pt>
                <c:pt idx="5673">
                  <c:v>0</c:v>
                </c:pt>
                <c:pt idx="5674">
                  <c:v>0</c:v>
                </c:pt>
                <c:pt idx="5675">
                  <c:v>0</c:v>
                </c:pt>
                <c:pt idx="5676">
                  <c:v>0</c:v>
                </c:pt>
                <c:pt idx="5677">
                  <c:v>0</c:v>
                </c:pt>
                <c:pt idx="5678">
                  <c:v>0</c:v>
                </c:pt>
                <c:pt idx="5679">
                  <c:v>0</c:v>
                </c:pt>
                <c:pt idx="5680">
                  <c:v>0</c:v>
                </c:pt>
                <c:pt idx="5681">
                  <c:v>0</c:v>
                </c:pt>
                <c:pt idx="5682">
                  <c:v>0</c:v>
                </c:pt>
                <c:pt idx="5683">
                  <c:v>0</c:v>
                </c:pt>
                <c:pt idx="5684">
                  <c:v>0</c:v>
                </c:pt>
                <c:pt idx="5685">
                  <c:v>0</c:v>
                </c:pt>
                <c:pt idx="5686">
                  <c:v>0</c:v>
                </c:pt>
                <c:pt idx="5687">
                  <c:v>0</c:v>
                </c:pt>
                <c:pt idx="5688">
                  <c:v>0</c:v>
                </c:pt>
                <c:pt idx="5689">
                  <c:v>0</c:v>
                </c:pt>
                <c:pt idx="5690">
                  <c:v>0</c:v>
                </c:pt>
                <c:pt idx="5691">
                  <c:v>0</c:v>
                </c:pt>
                <c:pt idx="5692">
                  <c:v>0</c:v>
                </c:pt>
                <c:pt idx="5693">
                  <c:v>0</c:v>
                </c:pt>
                <c:pt idx="5694">
                  <c:v>0</c:v>
                </c:pt>
                <c:pt idx="5695">
                  <c:v>0</c:v>
                </c:pt>
                <c:pt idx="5696">
                  <c:v>0</c:v>
                </c:pt>
                <c:pt idx="5697">
                  <c:v>0</c:v>
                </c:pt>
                <c:pt idx="5698">
                  <c:v>0</c:v>
                </c:pt>
                <c:pt idx="5699">
                  <c:v>0</c:v>
                </c:pt>
                <c:pt idx="5700">
                  <c:v>0</c:v>
                </c:pt>
                <c:pt idx="5701">
                  <c:v>0</c:v>
                </c:pt>
                <c:pt idx="5702">
                  <c:v>0</c:v>
                </c:pt>
                <c:pt idx="5703">
                  <c:v>0</c:v>
                </c:pt>
                <c:pt idx="5704">
                  <c:v>0</c:v>
                </c:pt>
                <c:pt idx="5705">
                  <c:v>0</c:v>
                </c:pt>
                <c:pt idx="5706">
                  <c:v>0</c:v>
                </c:pt>
                <c:pt idx="5707">
                  <c:v>0</c:v>
                </c:pt>
                <c:pt idx="5708">
                  <c:v>0</c:v>
                </c:pt>
                <c:pt idx="5709">
                  <c:v>0</c:v>
                </c:pt>
                <c:pt idx="5710">
                  <c:v>0</c:v>
                </c:pt>
                <c:pt idx="5711">
                  <c:v>0</c:v>
                </c:pt>
                <c:pt idx="5712">
                  <c:v>0</c:v>
                </c:pt>
                <c:pt idx="5713">
                  <c:v>0</c:v>
                </c:pt>
                <c:pt idx="5714">
                  <c:v>0</c:v>
                </c:pt>
                <c:pt idx="5715">
                  <c:v>0</c:v>
                </c:pt>
                <c:pt idx="5716">
                  <c:v>0</c:v>
                </c:pt>
                <c:pt idx="5717">
                  <c:v>0</c:v>
                </c:pt>
                <c:pt idx="5718">
                  <c:v>0</c:v>
                </c:pt>
                <c:pt idx="5719">
                  <c:v>0</c:v>
                </c:pt>
                <c:pt idx="5720">
                  <c:v>0</c:v>
                </c:pt>
                <c:pt idx="5721">
                  <c:v>0</c:v>
                </c:pt>
                <c:pt idx="5722">
                  <c:v>0</c:v>
                </c:pt>
                <c:pt idx="5723">
                  <c:v>0</c:v>
                </c:pt>
                <c:pt idx="5724">
                  <c:v>0</c:v>
                </c:pt>
                <c:pt idx="5725">
                  <c:v>0</c:v>
                </c:pt>
                <c:pt idx="5726">
                  <c:v>0</c:v>
                </c:pt>
                <c:pt idx="5727">
                  <c:v>0</c:v>
                </c:pt>
                <c:pt idx="5728">
                  <c:v>0</c:v>
                </c:pt>
                <c:pt idx="5729">
                  <c:v>0</c:v>
                </c:pt>
                <c:pt idx="5730">
                  <c:v>0</c:v>
                </c:pt>
                <c:pt idx="5731">
                  <c:v>0</c:v>
                </c:pt>
                <c:pt idx="5732">
                  <c:v>0</c:v>
                </c:pt>
                <c:pt idx="5733">
                  <c:v>0</c:v>
                </c:pt>
                <c:pt idx="5734">
                  <c:v>0</c:v>
                </c:pt>
                <c:pt idx="5735">
                  <c:v>0</c:v>
                </c:pt>
                <c:pt idx="5736">
                  <c:v>0</c:v>
                </c:pt>
                <c:pt idx="5737">
                  <c:v>0</c:v>
                </c:pt>
                <c:pt idx="5738">
                  <c:v>0</c:v>
                </c:pt>
                <c:pt idx="5739">
                  <c:v>0</c:v>
                </c:pt>
                <c:pt idx="5740">
                  <c:v>0</c:v>
                </c:pt>
                <c:pt idx="5741">
                  <c:v>0</c:v>
                </c:pt>
                <c:pt idx="5742">
                  <c:v>0</c:v>
                </c:pt>
                <c:pt idx="5743">
                  <c:v>0</c:v>
                </c:pt>
                <c:pt idx="5744">
                  <c:v>0</c:v>
                </c:pt>
                <c:pt idx="5745">
                  <c:v>0</c:v>
                </c:pt>
                <c:pt idx="5746">
                  <c:v>0</c:v>
                </c:pt>
                <c:pt idx="5747">
                  <c:v>0</c:v>
                </c:pt>
                <c:pt idx="5748">
                  <c:v>0</c:v>
                </c:pt>
                <c:pt idx="5749">
                  <c:v>0</c:v>
                </c:pt>
                <c:pt idx="5750">
                  <c:v>0</c:v>
                </c:pt>
                <c:pt idx="5751">
                  <c:v>0</c:v>
                </c:pt>
                <c:pt idx="5752">
                  <c:v>0</c:v>
                </c:pt>
                <c:pt idx="5753">
                  <c:v>0</c:v>
                </c:pt>
                <c:pt idx="5754">
                  <c:v>0</c:v>
                </c:pt>
                <c:pt idx="5755">
                  <c:v>0</c:v>
                </c:pt>
                <c:pt idx="5756">
                  <c:v>0</c:v>
                </c:pt>
                <c:pt idx="5757">
                  <c:v>0</c:v>
                </c:pt>
                <c:pt idx="5758">
                  <c:v>0</c:v>
                </c:pt>
                <c:pt idx="5759">
                  <c:v>0</c:v>
                </c:pt>
                <c:pt idx="5760">
                  <c:v>0</c:v>
                </c:pt>
              </c:numCache>
            </c:numRef>
          </c:val>
          <c:extLst>
            <c:ext xmlns:c16="http://schemas.microsoft.com/office/drawing/2014/chart" uri="{C3380CC4-5D6E-409C-BE32-E72D297353CC}">
              <c16:uniqueId val="{00000005-9C50-4E3D-BAFC-A0AF264B4CBC}"/>
            </c:ext>
          </c:extLst>
        </c:ser>
        <c:ser>
          <c:idx val="4"/>
          <c:order val="6"/>
          <c:tx>
            <c:v>Energy Storage Resource</c:v>
          </c:tx>
          <c:spPr>
            <a:solidFill>
              <a:srgbClr val="890C58"/>
            </a:solidFill>
            <a:ln w="25400">
              <a:noFill/>
            </a:ln>
            <a:effectLst/>
          </c:spPr>
          <c:val>
            <c:numRef>
              <c:f>Grid!$N$2:$N$5762</c:f>
              <c:numCache>
                <c:formatCode>General</c:formatCode>
                <c:ptCount val="5761"/>
                <c:pt idx="0">
                  <c:v>-281.320556640625</c:v>
                </c:pt>
                <c:pt idx="1">
                  <c:v>-327.22628784179688</c:v>
                </c:pt>
                <c:pt idx="2">
                  <c:v>-308.31661987304688</c:v>
                </c:pt>
                <c:pt idx="3">
                  <c:v>-244.87599182128906</c:v>
                </c:pt>
                <c:pt idx="4">
                  <c:v>-168.82064819335938</c:v>
                </c:pt>
                <c:pt idx="5">
                  <c:v>-123.74425506591797</c:v>
                </c:pt>
                <c:pt idx="6">
                  <c:v>-140.21720886230469</c:v>
                </c:pt>
                <c:pt idx="7">
                  <c:v>-121.52322387695313</c:v>
                </c:pt>
                <c:pt idx="8">
                  <c:v>-128.19892883300781</c:v>
                </c:pt>
                <c:pt idx="9">
                  <c:v>-144.61373901367188</c:v>
                </c:pt>
                <c:pt idx="10">
                  <c:v>-180.85714721679688</c:v>
                </c:pt>
                <c:pt idx="11">
                  <c:v>-138.88883972167969</c:v>
                </c:pt>
                <c:pt idx="12">
                  <c:v>-85.670486450195313</c:v>
                </c:pt>
                <c:pt idx="13">
                  <c:v>31.324352264404297</c:v>
                </c:pt>
                <c:pt idx="14">
                  <c:v>46.981433868408203</c:v>
                </c:pt>
                <c:pt idx="15">
                  <c:v>53.721687316894531</c:v>
                </c:pt>
                <c:pt idx="16">
                  <c:v>59.006637573242188</c:v>
                </c:pt>
                <c:pt idx="17">
                  <c:v>33.572463989257813</c:v>
                </c:pt>
                <c:pt idx="18">
                  <c:v>28.059906005859375</c:v>
                </c:pt>
                <c:pt idx="19">
                  <c:v>25.511417388916016</c:v>
                </c:pt>
                <c:pt idx="20">
                  <c:v>34.427074432373047</c:v>
                </c:pt>
                <c:pt idx="21">
                  <c:v>0.13024464249610901</c:v>
                </c:pt>
                <c:pt idx="22">
                  <c:v>-34.6650390625</c:v>
                </c:pt>
                <c:pt idx="23">
                  <c:v>-5.5691566467285156</c:v>
                </c:pt>
                <c:pt idx="24">
                  <c:v>9.086949348449707</c:v>
                </c:pt>
                <c:pt idx="25">
                  <c:v>54.836387634277344</c:v>
                </c:pt>
                <c:pt idx="26">
                  <c:v>67.684318542480469</c:v>
                </c:pt>
                <c:pt idx="27">
                  <c:v>62.645915985107422</c:v>
                </c:pt>
                <c:pt idx="28">
                  <c:v>55.353199005126953</c:v>
                </c:pt>
                <c:pt idx="29">
                  <c:v>58.221759796142578</c:v>
                </c:pt>
                <c:pt idx="30">
                  <c:v>25.15911865234375</c:v>
                </c:pt>
                <c:pt idx="31">
                  <c:v>-9.4393777847290039</c:v>
                </c:pt>
                <c:pt idx="32">
                  <c:v>-10.916116714477539</c:v>
                </c:pt>
                <c:pt idx="33">
                  <c:v>-52.393848419189453</c:v>
                </c:pt>
                <c:pt idx="34">
                  <c:v>-92.871994018554688</c:v>
                </c:pt>
                <c:pt idx="35">
                  <c:v>-113.8758544921875</c:v>
                </c:pt>
                <c:pt idx="36">
                  <c:v>-155.20695495605469</c:v>
                </c:pt>
                <c:pt idx="37">
                  <c:v>-142.99952697753906</c:v>
                </c:pt>
                <c:pt idx="38">
                  <c:v>-94.585411071777344</c:v>
                </c:pt>
                <c:pt idx="39">
                  <c:v>-75.248954772949219</c:v>
                </c:pt>
                <c:pt idx="40">
                  <c:v>-41.343055725097656</c:v>
                </c:pt>
                <c:pt idx="41">
                  <c:v>-6.1993379592895508</c:v>
                </c:pt>
                <c:pt idx="42">
                  <c:v>22.45819091796875</c:v>
                </c:pt>
                <c:pt idx="43">
                  <c:v>13.652817726135254</c:v>
                </c:pt>
                <c:pt idx="44">
                  <c:v>31.914880752563477</c:v>
                </c:pt>
                <c:pt idx="45">
                  <c:v>44.298332214355469</c:v>
                </c:pt>
                <c:pt idx="46">
                  <c:v>41.610977172851563</c:v>
                </c:pt>
                <c:pt idx="47">
                  <c:v>-6.1204628944396973</c:v>
                </c:pt>
                <c:pt idx="48">
                  <c:v>-55.072536468505859</c:v>
                </c:pt>
                <c:pt idx="49">
                  <c:v>-100.94622039794922</c:v>
                </c:pt>
                <c:pt idx="50">
                  <c:v>-143.57131958007813</c:v>
                </c:pt>
                <c:pt idx="51">
                  <c:v>-146.43331909179688</c:v>
                </c:pt>
                <c:pt idx="52">
                  <c:v>-121.87868499755859</c:v>
                </c:pt>
                <c:pt idx="53">
                  <c:v>-96.919471740722656</c:v>
                </c:pt>
                <c:pt idx="54">
                  <c:v>-36.071460723876953</c:v>
                </c:pt>
                <c:pt idx="55">
                  <c:v>-28.361072540283203</c:v>
                </c:pt>
                <c:pt idx="56">
                  <c:v>-60.417716979980469</c:v>
                </c:pt>
                <c:pt idx="57">
                  <c:v>4.4383211135864258</c:v>
                </c:pt>
                <c:pt idx="58">
                  <c:v>80.000625610351563</c:v>
                </c:pt>
                <c:pt idx="59">
                  <c:v>106.93062591552734</c:v>
                </c:pt>
                <c:pt idx="60">
                  <c:v>118.41547393798828</c:v>
                </c:pt>
                <c:pt idx="61">
                  <c:v>114.53065490722656</c:v>
                </c:pt>
                <c:pt idx="62">
                  <c:v>92.337654113769531</c:v>
                </c:pt>
                <c:pt idx="63">
                  <c:v>68.416023254394531</c:v>
                </c:pt>
                <c:pt idx="64">
                  <c:v>39.069358825683594</c:v>
                </c:pt>
                <c:pt idx="65">
                  <c:v>9.7599945068359375</c:v>
                </c:pt>
                <c:pt idx="66">
                  <c:v>-12.147368431091309</c:v>
                </c:pt>
                <c:pt idx="67">
                  <c:v>-12.230954170227051</c:v>
                </c:pt>
                <c:pt idx="68">
                  <c:v>-30.431318283081055</c:v>
                </c:pt>
                <c:pt idx="69">
                  <c:v>-45.995941162109375</c:v>
                </c:pt>
                <c:pt idx="70">
                  <c:v>-20.260566711425781</c:v>
                </c:pt>
                <c:pt idx="71">
                  <c:v>-39.049938201904297</c:v>
                </c:pt>
                <c:pt idx="72">
                  <c:v>-7.1553158760070801</c:v>
                </c:pt>
                <c:pt idx="73">
                  <c:v>17.275503158569336</c:v>
                </c:pt>
                <c:pt idx="74">
                  <c:v>40.785202026367188</c:v>
                </c:pt>
                <c:pt idx="75">
                  <c:v>57.201366424560547</c:v>
                </c:pt>
                <c:pt idx="76">
                  <c:v>56.542282104492188</c:v>
                </c:pt>
                <c:pt idx="77">
                  <c:v>46.670848846435547</c:v>
                </c:pt>
                <c:pt idx="78">
                  <c:v>48.004978179931641</c:v>
                </c:pt>
                <c:pt idx="79">
                  <c:v>74.212432861328125</c:v>
                </c:pt>
                <c:pt idx="80">
                  <c:v>69.332305908203125</c:v>
                </c:pt>
                <c:pt idx="81">
                  <c:v>58.439445495605469</c:v>
                </c:pt>
                <c:pt idx="82">
                  <c:v>30.891132354736328</c:v>
                </c:pt>
                <c:pt idx="83">
                  <c:v>8.791285514831543</c:v>
                </c:pt>
                <c:pt idx="84">
                  <c:v>-45.545066833496094</c:v>
                </c:pt>
                <c:pt idx="85">
                  <c:v>-99.797309875488281</c:v>
                </c:pt>
                <c:pt idx="86">
                  <c:v>-78.506721496582031</c:v>
                </c:pt>
                <c:pt idx="87">
                  <c:v>-31.689268112182617</c:v>
                </c:pt>
                <c:pt idx="88">
                  <c:v>4.9749665260314941</c:v>
                </c:pt>
                <c:pt idx="89">
                  <c:v>24.524723052978516</c:v>
                </c:pt>
                <c:pt idx="90">
                  <c:v>24.561775207519531</c:v>
                </c:pt>
                <c:pt idx="91">
                  <c:v>35.583816528320313</c:v>
                </c:pt>
                <c:pt idx="92">
                  <c:v>34.32183837890625</c:v>
                </c:pt>
                <c:pt idx="93">
                  <c:v>17.247503280639648</c:v>
                </c:pt>
                <c:pt idx="94">
                  <c:v>10.18367862701416</c:v>
                </c:pt>
                <c:pt idx="95">
                  <c:v>30.617391586303711</c:v>
                </c:pt>
                <c:pt idx="96">
                  <c:v>58.124073028564453</c:v>
                </c:pt>
                <c:pt idx="97">
                  <c:v>40.080696105957031</c:v>
                </c:pt>
                <c:pt idx="98">
                  <c:v>24.52703857421875</c:v>
                </c:pt>
                <c:pt idx="99">
                  <c:v>-8.6344356536865234</c:v>
                </c:pt>
                <c:pt idx="100">
                  <c:v>-81.781394958496094</c:v>
                </c:pt>
                <c:pt idx="101">
                  <c:v>-115.05139923095703</c:v>
                </c:pt>
                <c:pt idx="102">
                  <c:v>-155.93380737304688</c:v>
                </c:pt>
                <c:pt idx="103">
                  <c:v>-184.49884033203125</c:v>
                </c:pt>
                <c:pt idx="104">
                  <c:v>-186.62306213378906</c:v>
                </c:pt>
                <c:pt idx="105">
                  <c:v>-180.78387451171875</c:v>
                </c:pt>
                <c:pt idx="106">
                  <c:v>-182.98800659179688</c:v>
                </c:pt>
                <c:pt idx="107">
                  <c:v>-177.40107727050781</c:v>
                </c:pt>
                <c:pt idx="108">
                  <c:v>-176.383544921875</c:v>
                </c:pt>
                <c:pt idx="109">
                  <c:v>-153.65597534179688</c:v>
                </c:pt>
                <c:pt idx="110">
                  <c:v>-94.754554748535156</c:v>
                </c:pt>
                <c:pt idx="111">
                  <c:v>-83.2237548828125</c:v>
                </c:pt>
                <c:pt idx="112">
                  <c:v>-73.176277160644531</c:v>
                </c:pt>
                <c:pt idx="113">
                  <c:v>-43.40643310546875</c:v>
                </c:pt>
                <c:pt idx="114">
                  <c:v>-35.246368408203125</c:v>
                </c:pt>
                <c:pt idx="115">
                  <c:v>-53.46343994140625</c:v>
                </c:pt>
                <c:pt idx="116">
                  <c:v>-78.252418518066406</c:v>
                </c:pt>
                <c:pt idx="117">
                  <c:v>-30.0540771484375</c:v>
                </c:pt>
                <c:pt idx="118">
                  <c:v>10.195443153381348</c:v>
                </c:pt>
                <c:pt idx="119">
                  <c:v>49.110298156738281</c:v>
                </c:pt>
                <c:pt idx="120">
                  <c:v>61.514183044433594</c:v>
                </c:pt>
                <c:pt idx="121">
                  <c:v>59.89630126953125</c:v>
                </c:pt>
                <c:pt idx="122">
                  <c:v>50.010379791259766</c:v>
                </c:pt>
                <c:pt idx="123">
                  <c:v>37.833942413330078</c:v>
                </c:pt>
                <c:pt idx="124">
                  <c:v>23.329120635986328</c:v>
                </c:pt>
                <c:pt idx="125">
                  <c:v>25.319765090942383</c:v>
                </c:pt>
                <c:pt idx="126">
                  <c:v>28.042911529541016</c:v>
                </c:pt>
                <c:pt idx="127">
                  <c:v>41.333599090576172</c:v>
                </c:pt>
                <c:pt idx="128">
                  <c:v>40.955158233642578</c:v>
                </c:pt>
                <c:pt idx="129">
                  <c:v>25.437053680419922</c:v>
                </c:pt>
                <c:pt idx="130">
                  <c:v>-5.0365467071533203</c:v>
                </c:pt>
                <c:pt idx="131">
                  <c:v>-23.756797790527344</c:v>
                </c:pt>
                <c:pt idx="132">
                  <c:v>-12.759250640869141</c:v>
                </c:pt>
                <c:pt idx="133">
                  <c:v>-72.383056640625</c:v>
                </c:pt>
                <c:pt idx="134">
                  <c:v>-99.83319091796875</c:v>
                </c:pt>
                <c:pt idx="135">
                  <c:v>-101.61821746826172</c:v>
                </c:pt>
                <c:pt idx="136">
                  <c:v>-107.96053314208984</c:v>
                </c:pt>
                <c:pt idx="137">
                  <c:v>-90.8173828125</c:v>
                </c:pt>
                <c:pt idx="138">
                  <c:v>-50.830104827880859</c:v>
                </c:pt>
                <c:pt idx="139">
                  <c:v>1.155906081199646</c:v>
                </c:pt>
                <c:pt idx="140">
                  <c:v>49.025745391845703</c:v>
                </c:pt>
                <c:pt idx="141">
                  <c:v>60.820598602294922</c:v>
                </c:pt>
                <c:pt idx="142">
                  <c:v>58.690513610839844</c:v>
                </c:pt>
                <c:pt idx="143">
                  <c:v>82.566551208496094</c:v>
                </c:pt>
                <c:pt idx="144">
                  <c:v>69.667190551757813</c:v>
                </c:pt>
                <c:pt idx="145">
                  <c:v>56.280387878417969</c:v>
                </c:pt>
                <c:pt idx="146">
                  <c:v>59.827766418457031</c:v>
                </c:pt>
                <c:pt idx="147">
                  <c:v>29.356538772583008</c:v>
                </c:pt>
                <c:pt idx="148">
                  <c:v>-14.365440368652344</c:v>
                </c:pt>
                <c:pt idx="149">
                  <c:v>-69.33612060546875</c:v>
                </c:pt>
                <c:pt idx="150">
                  <c:v>-104.02957916259766</c:v>
                </c:pt>
                <c:pt idx="151">
                  <c:v>-98.447303771972656</c:v>
                </c:pt>
                <c:pt idx="152">
                  <c:v>-50.436592102050781</c:v>
                </c:pt>
                <c:pt idx="153">
                  <c:v>3.2240505218505859</c:v>
                </c:pt>
                <c:pt idx="154">
                  <c:v>54.244804382324219</c:v>
                </c:pt>
                <c:pt idx="155">
                  <c:v>64.711509704589844</c:v>
                </c:pt>
                <c:pt idx="156">
                  <c:v>58.559196472167969</c:v>
                </c:pt>
                <c:pt idx="157">
                  <c:v>43.474594116210938</c:v>
                </c:pt>
                <c:pt idx="158">
                  <c:v>37.6561279296875</c:v>
                </c:pt>
                <c:pt idx="159">
                  <c:v>15.54039192199707</c:v>
                </c:pt>
                <c:pt idx="160">
                  <c:v>-19.599479675292969</c:v>
                </c:pt>
                <c:pt idx="161">
                  <c:v>-26.911136627197266</c:v>
                </c:pt>
                <c:pt idx="162">
                  <c:v>-25.920736312866211</c:v>
                </c:pt>
                <c:pt idx="163">
                  <c:v>0.49951079487800598</c:v>
                </c:pt>
                <c:pt idx="164">
                  <c:v>-34.168132781982422</c:v>
                </c:pt>
                <c:pt idx="165">
                  <c:v>-86.673233032226563</c:v>
                </c:pt>
                <c:pt idx="166">
                  <c:v>-101.33217620849609</c:v>
                </c:pt>
                <c:pt idx="167">
                  <c:v>-114.74270629882813</c:v>
                </c:pt>
                <c:pt idx="168">
                  <c:v>-104.59397888183594</c:v>
                </c:pt>
                <c:pt idx="169">
                  <c:v>-86.706764221191406</c:v>
                </c:pt>
                <c:pt idx="170">
                  <c:v>-72.605094909667969</c:v>
                </c:pt>
                <c:pt idx="171">
                  <c:v>-84.169868469238281</c:v>
                </c:pt>
                <c:pt idx="172">
                  <c:v>-98.730430603027344</c:v>
                </c:pt>
                <c:pt idx="173">
                  <c:v>-112.45799255371094</c:v>
                </c:pt>
                <c:pt idx="174">
                  <c:v>-108.02172088623047</c:v>
                </c:pt>
                <c:pt idx="175">
                  <c:v>-120.83190155029297</c:v>
                </c:pt>
                <c:pt idx="176">
                  <c:v>-112.97623443603516</c:v>
                </c:pt>
                <c:pt idx="177">
                  <c:v>-93.122108459472656</c:v>
                </c:pt>
                <c:pt idx="178">
                  <c:v>-27.833852767944336</c:v>
                </c:pt>
                <c:pt idx="179">
                  <c:v>20.414043426513672</c:v>
                </c:pt>
                <c:pt idx="180">
                  <c:v>65.904335021972656</c:v>
                </c:pt>
                <c:pt idx="181">
                  <c:v>107.3642578125</c:v>
                </c:pt>
                <c:pt idx="182">
                  <c:v>95.241989135742188</c:v>
                </c:pt>
                <c:pt idx="183">
                  <c:v>51.296623229980469</c:v>
                </c:pt>
                <c:pt idx="184">
                  <c:v>48.924625396728516</c:v>
                </c:pt>
                <c:pt idx="185">
                  <c:v>44.123847961425781</c:v>
                </c:pt>
                <c:pt idx="186">
                  <c:v>62.317337036132813</c:v>
                </c:pt>
                <c:pt idx="187">
                  <c:v>48.889568328857422</c:v>
                </c:pt>
                <c:pt idx="188">
                  <c:v>44.948047637939453</c:v>
                </c:pt>
                <c:pt idx="189">
                  <c:v>41.340675354003906</c:v>
                </c:pt>
                <c:pt idx="190">
                  <c:v>53.697311401367188</c:v>
                </c:pt>
                <c:pt idx="191">
                  <c:v>56.208854675292969</c:v>
                </c:pt>
                <c:pt idx="192">
                  <c:v>44.849105834960938</c:v>
                </c:pt>
                <c:pt idx="193">
                  <c:v>22.651405334472656</c:v>
                </c:pt>
                <c:pt idx="194">
                  <c:v>-0.97499608993530273</c:v>
                </c:pt>
                <c:pt idx="195">
                  <c:v>39.044139862060547</c:v>
                </c:pt>
                <c:pt idx="196">
                  <c:v>20.26507568359375</c:v>
                </c:pt>
                <c:pt idx="197">
                  <c:v>-5.3809666633605957</c:v>
                </c:pt>
                <c:pt idx="198">
                  <c:v>-28.409503936767578</c:v>
                </c:pt>
                <c:pt idx="199">
                  <c:v>3.8866708278656006</c:v>
                </c:pt>
                <c:pt idx="200">
                  <c:v>7.8045058250427246</c:v>
                </c:pt>
                <c:pt idx="201">
                  <c:v>-26.196802139282227</c:v>
                </c:pt>
                <c:pt idx="202">
                  <c:v>-73.190391540527344</c:v>
                </c:pt>
                <c:pt idx="203">
                  <c:v>-99.544692993164063</c:v>
                </c:pt>
                <c:pt idx="204">
                  <c:v>-66.276817321777344</c:v>
                </c:pt>
                <c:pt idx="205">
                  <c:v>-68.2430419921875</c:v>
                </c:pt>
                <c:pt idx="206">
                  <c:v>-79.261390686035156</c:v>
                </c:pt>
                <c:pt idx="207">
                  <c:v>-25.712102890014648</c:v>
                </c:pt>
                <c:pt idx="208">
                  <c:v>-63.27642822265625</c:v>
                </c:pt>
                <c:pt idx="209">
                  <c:v>-106.52841186523438</c:v>
                </c:pt>
                <c:pt idx="210">
                  <c:v>-122.44326019287109</c:v>
                </c:pt>
                <c:pt idx="211">
                  <c:v>-93.670135498046875</c:v>
                </c:pt>
                <c:pt idx="212">
                  <c:v>-22.860652923583984</c:v>
                </c:pt>
                <c:pt idx="213">
                  <c:v>55.733554840087891</c:v>
                </c:pt>
                <c:pt idx="214">
                  <c:v>79.184600830078125</c:v>
                </c:pt>
                <c:pt idx="215">
                  <c:v>76.823265075683594</c:v>
                </c:pt>
                <c:pt idx="216">
                  <c:v>86.110183715820313</c:v>
                </c:pt>
                <c:pt idx="217">
                  <c:v>67.410255432128906</c:v>
                </c:pt>
                <c:pt idx="218">
                  <c:v>50.900238037109375</c:v>
                </c:pt>
                <c:pt idx="219">
                  <c:v>41.530651092529297</c:v>
                </c:pt>
                <c:pt idx="220">
                  <c:v>59.640697479248047</c:v>
                </c:pt>
                <c:pt idx="221">
                  <c:v>54.833694458007813</c:v>
                </c:pt>
                <c:pt idx="222">
                  <c:v>43.459426879882813</c:v>
                </c:pt>
                <c:pt idx="223">
                  <c:v>24.16520881652832</c:v>
                </c:pt>
                <c:pt idx="224">
                  <c:v>16.245712280273438</c:v>
                </c:pt>
                <c:pt idx="225">
                  <c:v>5.4722299575805664</c:v>
                </c:pt>
                <c:pt idx="226">
                  <c:v>21.282419204711914</c:v>
                </c:pt>
                <c:pt idx="227">
                  <c:v>20.455808639526367</c:v>
                </c:pt>
                <c:pt idx="228">
                  <c:v>2.9583806991577148</c:v>
                </c:pt>
                <c:pt idx="229">
                  <c:v>-28.393585205078125</c:v>
                </c:pt>
                <c:pt idx="230">
                  <c:v>-14.713048934936523</c:v>
                </c:pt>
                <c:pt idx="231">
                  <c:v>-11.526341438293457</c:v>
                </c:pt>
                <c:pt idx="232">
                  <c:v>-34.319816589355469</c:v>
                </c:pt>
                <c:pt idx="233">
                  <c:v>-84.832435607910156</c:v>
                </c:pt>
                <c:pt idx="234">
                  <c:v>-127.99859619140625</c:v>
                </c:pt>
                <c:pt idx="235">
                  <c:v>-94.3511962890625</c:v>
                </c:pt>
                <c:pt idx="236">
                  <c:v>-63.211982727050781</c:v>
                </c:pt>
                <c:pt idx="237">
                  <c:v>-69.715293884277344</c:v>
                </c:pt>
                <c:pt idx="238">
                  <c:v>-73.908836364746094</c:v>
                </c:pt>
                <c:pt idx="239">
                  <c:v>-17.86854362487793</c:v>
                </c:pt>
                <c:pt idx="240">
                  <c:v>8.5900592803955078</c:v>
                </c:pt>
                <c:pt idx="241">
                  <c:v>19.601516723632813</c:v>
                </c:pt>
                <c:pt idx="242">
                  <c:v>23.028972625732422</c:v>
                </c:pt>
                <c:pt idx="243">
                  <c:v>22.651901245117188</c:v>
                </c:pt>
                <c:pt idx="244">
                  <c:v>20.143333435058594</c:v>
                </c:pt>
                <c:pt idx="245">
                  <c:v>12.749847412109375</c:v>
                </c:pt>
                <c:pt idx="246">
                  <c:v>47.412517547607422</c:v>
                </c:pt>
                <c:pt idx="247">
                  <c:v>61.556709289550781</c:v>
                </c:pt>
                <c:pt idx="248">
                  <c:v>77.04290771484375</c:v>
                </c:pt>
                <c:pt idx="249">
                  <c:v>58.154857635498047</c:v>
                </c:pt>
                <c:pt idx="250">
                  <c:v>35.388999938964844</c:v>
                </c:pt>
                <c:pt idx="251">
                  <c:v>55.659084320068359</c:v>
                </c:pt>
                <c:pt idx="252">
                  <c:v>29.694337844848633</c:v>
                </c:pt>
                <c:pt idx="253">
                  <c:v>14.693904876708984</c:v>
                </c:pt>
                <c:pt idx="254">
                  <c:v>-12.265727043151855</c:v>
                </c:pt>
                <c:pt idx="255">
                  <c:v>-63.152725219726563</c:v>
                </c:pt>
                <c:pt idx="256">
                  <c:v>-85.152732849121094</c:v>
                </c:pt>
                <c:pt idx="257">
                  <c:v>-79.009689331054688</c:v>
                </c:pt>
                <c:pt idx="258">
                  <c:v>-100.16323089599609</c:v>
                </c:pt>
                <c:pt idx="259">
                  <c:v>-132.53123474121094</c:v>
                </c:pt>
                <c:pt idx="260">
                  <c:v>-115.15561676025391</c:v>
                </c:pt>
                <c:pt idx="261">
                  <c:v>-111.14284515380859</c:v>
                </c:pt>
                <c:pt idx="262">
                  <c:v>-38.113838195800781</c:v>
                </c:pt>
                <c:pt idx="263">
                  <c:v>-32.310287475585938</c:v>
                </c:pt>
                <c:pt idx="264">
                  <c:v>14.748912811279297</c:v>
                </c:pt>
                <c:pt idx="265">
                  <c:v>52.3966064453125</c:v>
                </c:pt>
                <c:pt idx="266">
                  <c:v>66.962959289550781</c:v>
                </c:pt>
                <c:pt idx="267">
                  <c:v>61.388664245605469</c:v>
                </c:pt>
                <c:pt idx="268">
                  <c:v>38.903461456298828</c:v>
                </c:pt>
                <c:pt idx="269">
                  <c:v>10.753089904785156</c:v>
                </c:pt>
                <c:pt idx="270">
                  <c:v>-41.895545959472656</c:v>
                </c:pt>
                <c:pt idx="271">
                  <c:v>-82.739212036132813</c:v>
                </c:pt>
                <c:pt idx="272">
                  <c:v>-109.99687194824219</c:v>
                </c:pt>
                <c:pt idx="273">
                  <c:v>-104.78629302978516</c:v>
                </c:pt>
                <c:pt idx="274">
                  <c:v>-107.46364593505859</c:v>
                </c:pt>
                <c:pt idx="275">
                  <c:v>-106.5914306640625</c:v>
                </c:pt>
                <c:pt idx="276">
                  <c:v>-112.94664001464844</c:v>
                </c:pt>
                <c:pt idx="277">
                  <c:v>-111.66000366210938</c:v>
                </c:pt>
                <c:pt idx="278">
                  <c:v>-107.02328491210938</c:v>
                </c:pt>
                <c:pt idx="279">
                  <c:v>-121.9666748046875</c:v>
                </c:pt>
                <c:pt idx="280">
                  <c:v>-113.51216888427734</c:v>
                </c:pt>
                <c:pt idx="281">
                  <c:v>-87.019569396972656</c:v>
                </c:pt>
                <c:pt idx="282">
                  <c:v>-96.236793518066406</c:v>
                </c:pt>
                <c:pt idx="283">
                  <c:v>-91.133255004882813</c:v>
                </c:pt>
                <c:pt idx="284">
                  <c:v>-97.082130432128906</c:v>
                </c:pt>
                <c:pt idx="285">
                  <c:v>-43.164546966552734</c:v>
                </c:pt>
                <c:pt idx="286">
                  <c:v>-38.960304260253906</c:v>
                </c:pt>
                <c:pt idx="287">
                  <c:v>-26.239213943481445</c:v>
                </c:pt>
                <c:pt idx="288">
                  <c:v>-18.97999382019043</c:v>
                </c:pt>
                <c:pt idx="289">
                  <c:v>-16.489498138427734</c:v>
                </c:pt>
                <c:pt idx="290">
                  <c:v>-8.8285884857177734</c:v>
                </c:pt>
                <c:pt idx="291">
                  <c:v>-7.0774054527282715</c:v>
                </c:pt>
                <c:pt idx="292">
                  <c:v>-3.6256132125854492</c:v>
                </c:pt>
                <c:pt idx="293">
                  <c:v>-0.72101366519927979</c:v>
                </c:pt>
                <c:pt idx="294">
                  <c:v>18.065025329589844</c:v>
                </c:pt>
                <c:pt idx="295">
                  <c:v>42.771373748779297</c:v>
                </c:pt>
                <c:pt idx="296">
                  <c:v>102.44898223876953</c:v>
                </c:pt>
                <c:pt idx="297">
                  <c:v>89.243858337402344</c:v>
                </c:pt>
                <c:pt idx="298">
                  <c:v>67.497550964355469</c:v>
                </c:pt>
                <c:pt idx="299">
                  <c:v>60.123638153076172</c:v>
                </c:pt>
                <c:pt idx="300">
                  <c:v>24.793096542358398</c:v>
                </c:pt>
                <c:pt idx="301">
                  <c:v>2.1516695022583008</c:v>
                </c:pt>
                <c:pt idx="302">
                  <c:v>-12.617071151733398</c:v>
                </c:pt>
                <c:pt idx="303">
                  <c:v>6.4222946166992188</c:v>
                </c:pt>
                <c:pt idx="304">
                  <c:v>34.076652526855469</c:v>
                </c:pt>
                <c:pt idx="305">
                  <c:v>63.288852691650391</c:v>
                </c:pt>
                <c:pt idx="306">
                  <c:v>27.108083724975586</c:v>
                </c:pt>
                <c:pt idx="307">
                  <c:v>61.946704864501953</c:v>
                </c:pt>
                <c:pt idx="308">
                  <c:v>58.7154541015625</c:v>
                </c:pt>
                <c:pt idx="309">
                  <c:v>34.666122436523438</c:v>
                </c:pt>
                <c:pt idx="310">
                  <c:v>-9.2701234817504883</c:v>
                </c:pt>
                <c:pt idx="311">
                  <c:v>2.1107597351074219</c:v>
                </c:pt>
                <c:pt idx="312">
                  <c:v>17.594436645507813</c:v>
                </c:pt>
                <c:pt idx="313">
                  <c:v>1.80994713306427</c:v>
                </c:pt>
                <c:pt idx="314">
                  <c:v>-7.8919801712036133</c:v>
                </c:pt>
                <c:pt idx="315">
                  <c:v>-13.077309608459473</c:v>
                </c:pt>
                <c:pt idx="316">
                  <c:v>10.140015602111816</c:v>
                </c:pt>
                <c:pt idx="317">
                  <c:v>48.660106658935547</c:v>
                </c:pt>
                <c:pt idx="318">
                  <c:v>127.20699310302734</c:v>
                </c:pt>
                <c:pt idx="319">
                  <c:v>149.62678527832031</c:v>
                </c:pt>
                <c:pt idx="320">
                  <c:v>146.01531982421875</c:v>
                </c:pt>
                <c:pt idx="321">
                  <c:v>171.59808349609375</c:v>
                </c:pt>
                <c:pt idx="322">
                  <c:v>153.16903686523438</c:v>
                </c:pt>
                <c:pt idx="323">
                  <c:v>117.86510467529297</c:v>
                </c:pt>
                <c:pt idx="324">
                  <c:v>98.230209350585938</c:v>
                </c:pt>
                <c:pt idx="325">
                  <c:v>50.697475433349609</c:v>
                </c:pt>
                <c:pt idx="326">
                  <c:v>23.131856918334961</c:v>
                </c:pt>
                <c:pt idx="327">
                  <c:v>-18.464349746704102</c:v>
                </c:pt>
                <c:pt idx="328">
                  <c:v>-61.674919128417969</c:v>
                </c:pt>
                <c:pt idx="329">
                  <c:v>-107.71324920654297</c:v>
                </c:pt>
                <c:pt idx="330">
                  <c:v>-151.0364990234375</c:v>
                </c:pt>
                <c:pt idx="331">
                  <c:v>-119.33702087402344</c:v>
                </c:pt>
                <c:pt idx="332">
                  <c:v>-91.621498107910156</c:v>
                </c:pt>
                <c:pt idx="333">
                  <c:v>-75.404129028320313</c:v>
                </c:pt>
                <c:pt idx="334">
                  <c:v>-81.222389221191406</c:v>
                </c:pt>
                <c:pt idx="335">
                  <c:v>-77.081680297851563</c:v>
                </c:pt>
                <c:pt idx="336">
                  <c:v>-33.869922637939453</c:v>
                </c:pt>
                <c:pt idx="337">
                  <c:v>8.8553333282470703</c:v>
                </c:pt>
                <c:pt idx="338">
                  <c:v>42.222755432128906</c:v>
                </c:pt>
                <c:pt idx="339">
                  <c:v>73.193649291992188</c:v>
                </c:pt>
                <c:pt idx="340">
                  <c:v>70.965492248535156</c:v>
                </c:pt>
                <c:pt idx="341">
                  <c:v>54.568874359130859</c:v>
                </c:pt>
                <c:pt idx="342">
                  <c:v>12.391733169555664</c:v>
                </c:pt>
                <c:pt idx="343">
                  <c:v>-23.833530426025391</c:v>
                </c:pt>
                <c:pt idx="344">
                  <c:v>-67.613975524902344</c:v>
                </c:pt>
                <c:pt idx="345">
                  <c:v>-155.84608459472656</c:v>
                </c:pt>
                <c:pt idx="346">
                  <c:v>-209.32737731933594</c:v>
                </c:pt>
                <c:pt idx="347">
                  <c:v>-221.82710266113281</c:v>
                </c:pt>
                <c:pt idx="348">
                  <c:v>-216.38456726074219</c:v>
                </c:pt>
                <c:pt idx="349">
                  <c:v>-207.11865234375</c:v>
                </c:pt>
                <c:pt idx="350">
                  <c:v>-212.72274780273438</c:v>
                </c:pt>
                <c:pt idx="351">
                  <c:v>-219.05352783203125</c:v>
                </c:pt>
                <c:pt idx="352">
                  <c:v>-206.02740478515625</c:v>
                </c:pt>
                <c:pt idx="353">
                  <c:v>-183.23501586914063</c:v>
                </c:pt>
                <c:pt idx="354">
                  <c:v>-175.52639770507813</c:v>
                </c:pt>
                <c:pt idx="355">
                  <c:v>-152.66224670410156</c:v>
                </c:pt>
                <c:pt idx="356">
                  <c:v>-171.6552734375</c:v>
                </c:pt>
                <c:pt idx="357">
                  <c:v>-174.90408325195313</c:v>
                </c:pt>
                <c:pt idx="358">
                  <c:v>-179.17828369140625</c:v>
                </c:pt>
                <c:pt idx="359">
                  <c:v>-181.81028747558594</c:v>
                </c:pt>
                <c:pt idx="360">
                  <c:v>-108.26470184326172</c:v>
                </c:pt>
                <c:pt idx="361">
                  <c:v>-65.314865112304688</c:v>
                </c:pt>
                <c:pt idx="362">
                  <c:v>-35.717826843261719</c:v>
                </c:pt>
                <c:pt idx="363">
                  <c:v>-56.195167541503906</c:v>
                </c:pt>
                <c:pt idx="364">
                  <c:v>-47.621673583984375</c:v>
                </c:pt>
                <c:pt idx="365">
                  <c:v>22.763828277587891</c:v>
                </c:pt>
                <c:pt idx="366">
                  <c:v>47.939029693603516</c:v>
                </c:pt>
                <c:pt idx="367">
                  <c:v>66.065994262695313</c:v>
                </c:pt>
                <c:pt idx="368">
                  <c:v>88.634651184082031</c:v>
                </c:pt>
                <c:pt idx="369">
                  <c:v>22.942501068115234</c:v>
                </c:pt>
                <c:pt idx="370">
                  <c:v>-2.2431783676147461</c:v>
                </c:pt>
                <c:pt idx="371">
                  <c:v>-33.901191711425781</c:v>
                </c:pt>
                <c:pt idx="372">
                  <c:v>-45.170219421386719</c:v>
                </c:pt>
                <c:pt idx="373">
                  <c:v>-26.545942306518555</c:v>
                </c:pt>
                <c:pt idx="374">
                  <c:v>-19.877252578735352</c:v>
                </c:pt>
                <c:pt idx="375">
                  <c:v>7.4705190658569336</c:v>
                </c:pt>
                <c:pt idx="376">
                  <c:v>-1.3076056241989136</c:v>
                </c:pt>
                <c:pt idx="377">
                  <c:v>-12.937670707702637</c:v>
                </c:pt>
                <c:pt idx="378">
                  <c:v>-25.493619918823242</c:v>
                </c:pt>
                <c:pt idx="379">
                  <c:v>-36.848068237304688</c:v>
                </c:pt>
                <c:pt idx="380">
                  <c:v>-43.361057281494141</c:v>
                </c:pt>
                <c:pt idx="381">
                  <c:v>-46.382869720458984</c:v>
                </c:pt>
                <c:pt idx="382">
                  <c:v>-28.208763122558594</c:v>
                </c:pt>
                <c:pt idx="383">
                  <c:v>10.624267578125</c:v>
                </c:pt>
                <c:pt idx="384">
                  <c:v>11.66389274597168</c:v>
                </c:pt>
                <c:pt idx="385">
                  <c:v>33.110172271728516</c:v>
                </c:pt>
                <c:pt idx="386">
                  <c:v>66.325958251953125</c:v>
                </c:pt>
                <c:pt idx="387">
                  <c:v>61.209190368652344</c:v>
                </c:pt>
                <c:pt idx="388">
                  <c:v>24.232242584228516</c:v>
                </c:pt>
                <c:pt idx="389">
                  <c:v>-17.00908088684082</c:v>
                </c:pt>
                <c:pt idx="390">
                  <c:v>-29.544134140014648</c:v>
                </c:pt>
                <c:pt idx="391">
                  <c:v>-34.064075469970703</c:v>
                </c:pt>
                <c:pt idx="392">
                  <c:v>7.1380019187927246</c:v>
                </c:pt>
                <c:pt idx="393">
                  <c:v>41.328830718994141</c:v>
                </c:pt>
                <c:pt idx="394">
                  <c:v>61.545524597167969</c:v>
                </c:pt>
                <c:pt idx="395">
                  <c:v>82.748138427734375</c:v>
                </c:pt>
                <c:pt idx="396">
                  <c:v>80.564224243164063</c:v>
                </c:pt>
                <c:pt idx="397">
                  <c:v>67.663825988769531</c:v>
                </c:pt>
                <c:pt idx="398">
                  <c:v>43.233318328857422</c:v>
                </c:pt>
                <c:pt idx="399">
                  <c:v>22.803712844848633</c:v>
                </c:pt>
                <c:pt idx="400">
                  <c:v>2.1736679077148438</c:v>
                </c:pt>
                <c:pt idx="401">
                  <c:v>13.150777816772461</c:v>
                </c:pt>
                <c:pt idx="402">
                  <c:v>37.767078399658203</c:v>
                </c:pt>
                <c:pt idx="403">
                  <c:v>57.468524932861328</c:v>
                </c:pt>
                <c:pt idx="404">
                  <c:v>84.994873046875</c:v>
                </c:pt>
                <c:pt idx="405">
                  <c:v>101.38434600830078</c:v>
                </c:pt>
                <c:pt idx="406">
                  <c:v>111.24723052978516</c:v>
                </c:pt>
                <c:pt idx="407">
                  <c:v>140.7830810546875</c:v>
                </c:pt>
                <c:pt idx="408">
                  <c:v>171.78150939941406</c:v>
                </c:pt>
                <c:pt idx="409">
                  <c:v>174.86196899414063</c:v>
                </c:pt>
                <c:pt idx="410">
                  <c:v>210.88832092285156</c:v>
                </c:pt>
                <c:pt idx="411">
                  <c:v>209.38230895996094</c:v>
                </c:pt>
                <c:pt idx="412">
                  <c:v>210.07171630859375</c:v>
                </c:pt>
                <c:pt idx="413">
                  <c:v>221.02597045898438</c:v>
                </c:pt>
                <c:pt idx="414">
                  <c:v>234.30143737792969</c:v>
                </c:pt>
                <c:pt idx="415">
                  <c:v>244.14071655273438</c:v>
                </c:pt>
                <c:pt idx="416">
                  <c:v>253.68376159667969</c:v>
                </c:pt>
                <c:pt idx="417">
                  <c:v>259.99575805664063</c:v>
                </c:pt>
                <c:pt idx="418">
                  <c:v>258.74313354492188</c:v>
                </c:pt>
                <c:pt idx="419">
                  <c:v>256.78546142578125</c:v>
                </c:pt>
                <c:pt idx="420">
                  <c:v>255.3963623046875</c:v>
                </c:pt>
                <c:pt idx="421">
                  <c:v>261.52389526367188</c:v>
                </c:pt>
                <c:pt idx="422">
                  <c:v>275.89300537109375</c:v>
                </c:pt>
                <c:pt idx="423">
                  <c:v>277.97311401367188</c:v>
                </c:pt>
                <c:pt idx="424">
                  <c:v>248.21467590332031</c:v>
                </c:pt>
                <c:pt idx="425">
                  <c:v>232.95779418945313</c:v>
                </c:pt>
                <c:pt idx="426">
                  <c:v>234.70208740234375</c:v>
                </c:pt>
                <c:pt idx="427">
                  <c:v>254.76039123535156</c:v>
                </c:pt>
                <c:pt idx="428">
                  <c:v>288.18325805664063</c:v>
                </c:pt>
                <c:pt idx="429">
                  <c:v>306.86566162109375</c:v>
                </c:pt>
                <c:pt idx="430">
                  <c:v>294.58563232421875</c:v>
                </c:pt>
                <c:pt idx="431">
                  <c:v>378.68487548828125</c:v>
                </c:pt>
                <c:pt idx="432">
                  <c:v>401.60638427734375</c:v>
                </c:pt>
                <c:pt idx="433">
                  <c:v>405.6536865234375</c:v>
                </c:pt>
                <c:pt idx="434">
                  <c:v>483.440185546875</c:v>
                </c:pt>
                <c:pt idx="435">
                  <c:v>511.76715087890625</c:v>
                </c:pt>
                <c:pt idx="436">
                  <c:v>529.19610595703125</c:v>
                </c:pt>
                <c:pt idx="437">
                  <c:v>528.22894287109375</c:v>
                </c:pt>
                <c:pt idx="438">
                  <c:v>477.13351440429688</c:v>
                </c:pt>
                <c:pt idx="439">
                  <c:v>433.63876342773438</c:v>
                </c:pt>
                <c:pt idx="440">
                  <c:v>380.81436157226563</c:v>
                </c:pt>
                <c:pt idx="441">
                  <c:v>337.53384399414063</c:v>
                </c:pt>
                <c:pt idx="442">
                  <c:v>294.9461669921875</c:v>
                </c:pt>
                <c:pt idx="443">
                  <c:v>285.62380981445313</c:v>
                </c:pt>
                <c:pt idx="444">
                  <c:v>282.68893432617188</c:v>
                </c:pt>
                <c:pt idx="445">
                  <c:v>303.76715087890625</c:v>
                </c:pt>
                <c:pt idx="446">
                  <c:v>353.38943481445313</c:v>
                </c:pt>
                <c:pt idx="447">
                  <c:v>331.02194213867188</c:v>
                </c:pt>
                <c:pt idx="448">
                  <c:v>295.11434936523438</c:v>
                </c:pt>
                <c:pt idx="449">
                  <c:v>263.23910522460938</c:v>
                </c:pt>
                <c:pt idx="450">
                  <c:v>308.86398315429688</c:v>
                </c:pt>
                <c:pt idx="451">
                  <c:v>327.45773315429688</c:v>
                </c:pt>
                <c:pt idx="452">
                  <c:v>385.08480834960938</c:v>
                </c:pt>
                <c:pt idx="453">
                  <c:v>440.13259887695313</c:v>
                </c:pt>
                <c:pt idx="454">
                  <c:v>456.7257080078125</c:v>
                </c:pt>
                <c:pt idx="455">
                  <c:v>469.44036865234375</c:v>
                </c:pt>
                <c:pt idx="456">
                  <c:v>477.23837280273438</c:v>
                </c:pt>
                <c:pt idx="457">
                  <c:v>455.12051391601563</c:v>
                </c:pt>
                <c:pt idx="458">
                  <c:v>410.25436401367188</c:v>
                </c:pt>
                <c:pt idx="459">
                  <c:v>381.28692626953125</c:v>
                </c:pt>
                <c:pt idx="460">
                  <c:v>354.513427734375</c:v>
                </c:pt>
                <c:pt idx="461">
                  <c:v>339.670654296875</c:v>
                </c:pt>
                <c:pt idx="462">
                  <c:v>397.06915283203125</c:v>
                </c:pt>
                <c:pt idx="463">
                  <c:v>408.50970458984375</c:v>
                </c:pt>
                <c:pt idx="464">
                  <c:v>446.26629638671875</c:v>
                </c:pt>
                <c:pt idx="465">
                  <c:v>443.85357666015625</c:v>
                </c:pt>
                <c:pt idx="466">
                  <c:v>437.31826782226563</c:v>
                </c:pt>
                <c:pt idx="467">
                  <c:v>401.92660522460938</c:v>
                </c:pt>
                <c:pt idx="468">
                  <c:v>361.00054931640625</c:v>
                </c:pt>
                <c:pt idx="469">
                  <c:v>323.37994384765625</c:v>
                </c:pt>
                <c:pt idx="470">
                  <c:v>295.19244384765625</c:v>
                </c:pt>
                <c:pt idx="471">
                  <c:v>274.7342529296875</c:v>
                </c:pt>
                <c:pt idx="472">
                  <c:v>244.55339050292969</c:v>
                </c:pt>
                <c:pt idx="473">
                  <c:v>224.82841491699219</c:v>
                </c:pt>
                <c:pt idx="474">
                  <c:v>202.8079833984375</c:v>
                </c:pt>
                <c:pt idx="475">
                  <c:v>182.32789611816406</c:v>
                </c:pt>
                <c:pt idx="476">
                  <c:v>148.50767517089844</c:v>
                </c:pt>
                <c:pt idx="477">
                  <c:v>119.73354339599609</c:v>
                </c:pt>
                <c:pt idx="478">
                  <c:v>98.781791687011719</c:v>
                </c:pt>
                <c:pt idx="479">
                  <c:v>101.9383544921875</c:v>
                </c:pt>
                <c:pt idx="480">
                  <c:v>106.75814819335938</c:v>
                </c:pt>
                <c:pt idx="481">
                  <c:v>117.72450256347656</c:v>
                </c:pt>
                <c:pt idx="482">
                  <c:v>133.654052734375</c:v>
                </c:pt>
                <c:pt idx="483">
                  <c:v>153.00204467773438</c:v>
                </c:pt>
                <c:pt idx="484">
                  <c:v>165.85833740234375</c:v>
                </c:pt>
                <c:pt idx="485">
                  <c:v>183.3349609375</c:v>
                </c:pt>
                <c:pt idx="486">
                  <c:v>174.691162109375</c:v>
                </c:pt>
                <c:pt idx="487">
                  <c:v>157.26618957519531</c:v>
                </c:pt>
                <c:pt idx="488">
                  <c:v>121.18991088867188</c:v>
                </c:pt>
                <c:pt idx="489">
                  <c:v>131.2843017578125</c:v>
                </c:pt>
                <c:pt idx="490">
                  <c:v>150.17430114746094</c:v>
                </c:pt>
                <c:pt idx="491">
                  <c:v>149.81126403808594</c:v>
                </c:pt>
                <c:pt idx="492">
                  <c:v>127.55149078369141</c:v>
                </c:pt>
                <c:pt idx="493">
                  <c:v>110.57319641113281</c:v>
                </c:pt>
                <c:pt idx="494">
                  <c:v>126.87272644042969</c:v>
                </c:pt>
                <c:pt idx="495">
                  <c:v>110.85430908203125</c:v>
                </c:pt>
                <c:pt idx="496">
                  <c:v>100.29875183105469</c:v>
                </c:pt>
                <c:pt idx="497">
                  <c:v>66.12799072265625</c:v>
                </c:pt>
                <c:pt idx="498">
                  <c:v>27.667116165161133</c:v>
                </c:pt>
                <c:pt idx="499">
                  <c:v>7.4191412925720215</c:v>
                </c:pt>
                <c:pt idx="500">
                  <c:v>-10.669851303100586</c:v>
                </c:pt>
                <c:pt idx="501">
                  <c:v>-23.060911178588867</c:v>
                </c:pt>
                <c:pt idx="502">
                  <c:v>-57.995529174804688</c:v>
                </c:pt>
                <c:pt idx="503">
                  <c:v>-85.80072021484375</c:v>
                </c:pt>
                <c:pt idx="504">
                  <c:v>-107.58750915527344</c:v>
                </c:pt>
                <c:pt idx="505">
                  <c:v>-146.8658447265625</c:v>
                </c:pt>
                <c:pt idx="506">
                  <c:v>-162.58988952636719</c:v>
                </c:pt>
                <c:pt idx="507">
                  <c:v>-191.27383422851563</c:v>
                </c:pt>
                <c:pt idx="508">
                  <c:v>-218.49720764160156</c:v>
                </c:pt>
                <c:pt idx="509">
                  <c:v>-240.81358337402344</c:v>
                </c:pt>
                <c:pt idx="510">
                  <c:v>-211.3768310546875</c:v>
                </c:pt>
                <c:pt idx="511">
                  <c:v>-172.24537658691406</c:v>
                </c:pt>
                <c:pt idx="512">
                  <c:v>-90.198165893554688</c:v>
                </c:pt>
                <c:pt idx="513">
                  <c:v>-34.848117828369141</c:v>
                </c:pt>
                <c:pt idx="514">
                  <c:v>41.097492218017578</c:v>
                </c:pt>
                <c:pt idx="515">
                  <c:v>139.68840026855469</c:v>
                </c:pt>
                <c:pt idx="516">
                  <c:v>186.22111511230469</c:v>
                </c:pt>
                <c:pt idx="517">
                  <c:v>142.4847412109375</c:v>
                </c:pt>
                <c:pt idx="518">
                  <c:v>133.711669921875</c:v>
                </c:pt>
                <c:pt idx="519">
                  <c:v>121.2061767578125</c:v>
                </c:pt>
                <c:pt idx="520">
                  <c:v>91.311233520507813</c:v>
                </c:pt>
                <c:pt idx="521">
                  <c:v>58.40179443359375</c:v>
                </c:pt>
                <c:pt idx="522">
                  <c:v>23.033748626708984</c:v>
                </c:pt>
                <c:pt idx="523">
                  <c:v>-18.130624771118164</c:v>
                </c:pt>
                <c:pt idx="524">
                  <c:v>-51.340305328369141</c:v>
                </c:pt>
                <c:pt idx="525">
                  <c:v>-95.312484741210938</c:v>
                </c:pt>
                <c:pt idx="526">
                  <c:v>-128.47428894042969</c:v>
                </c:pt>
                <c:pt idx="527">
                  <c:v>-84.406700134277344</c:v>
                </c:pt>
                <c:pt idx="528">
                  <c:v>-41.602699279785156</c:v>
                </c:pt>
                <c:pt idx="529">
                  <c:v>-7.9568910598754883</c:v>
                </c:pt>
                <c:pt idx="530">
                  <c:v>43.346881866455078</c:v>
                </c:pt>
                <c:pt idx="531">
                  <c:v>36.190196990966797</c:v>
                </c:pt>
                <c:pt idx="532">
                  <c:v>-6.3769121170043945</c:v>
                </c:pt>
                <c:pt idx="533">
                  <c:v>-30.374555587768555</c:v>
                </c:pt>
                <c:pt idx="534">
                  <c:v>-58.840824127197266</c:v>
                </c:pt>
                <c:pt idx="535">
                  <c:v>-106.28993988037109</c:v>
                </c:pt>
                <c:pt idx="536">
                  <c:v>-160.65156555175781</c:v>
                </c:pt>
                <c:pt idx="537">
                  <c:v>-171.02500915527344</c:v>
                </c:pt>
                <c:pt idx="538">
                  <c:v>-226.48176574707031</c:v>
                </c:pt>
                <c:pt idx="539">
                  <c:v>-220.43804931640625</c:v>
                </c:pt>
                <c:pt idx="540">
                  <c:v>-178.37945556640625</c:v>
                </c:pt>
                <c:pt idx="541">
                  <c:v>-140.09085083007813</c:v>
                </c:pt>
                <c:pt idx="542">
                  <c:v>-91.53863525390625</c:v>
                </c:pt>
                <c:pt idx="543">
                  <c:v>-11.268050193786621</c:v>
                </c:pt>
                <c:pt idx="544">
                  <c:v>29.419374465942383</c:v>
                </c:pt>
                <c:pt idx="545">
                  <c:v>-16.442184448242188</c:v>
                </c:pt>
                <c:pt idx="546">
                  <c:v>27.167697906494141</c:v>
                </c:pt>
                <c:pt idx="547">
                  <c:v>-4.2575592994689941</c:v>
                </c:pt>
                <c:pt idx="548">
                  <c:v>-52.813129425048828</c:v>
                </c:pt>
                <c:pt idx="549">
                  <c:v>-97.080146789550781</c:v>
                </c:pt>
                <c:pt idx="550">
                  <c:v>-147.77677917480469</c:v>
                </c:pt>
                <c:pt idx="551">
                  <c:v>-159.41920471191406</c:v>
                </c:pt>
                <c:pt idx="552">
                  <c:v>-141.11766052246094</c:v>
                </c:pt>
                <c:pt idx="553">
                  <c:v>-153.57371520996094</c:v>
                </c:pt>
                <c:pt idx="554">
                  <c:v>-182.67127990722656</c:v>
                </c:pt>
                <c:pt idx="555">
                  <c:v>-199.01040649414063</c:v>
                </c:pt>
                <c:pt idx="556">
                  <c:v>-226.93505859375</c:v>
                </c:pt>
                <c:pt idx="557">
                  <c:v>-235.79594421386719</c:v>
                </c:pt>
                <c:pt idx="558">
                  <c:v>-267.24594116210938</c:v>
                </c:pt>
                <c:pt idx="559">
                  <c:v>-283.1072998046875</c:v>
                </c:pt>
                <c:pt idx="560">
                  <c:v>-308.71841430664063</c:v>
                </c:pt>
                <c:pt idx="561">
                  <c:v>-346.00531005859375</c:v>
                </c:pt>
                <c:pt idx="562">
                  <c:v>-365.54693603515625</c:v>
                </c:pt>
                <c:pt idx="563">
                  <c:v>-402.36141967773438</c:v>
                </c:pt>
                <c:pt idx="564">
                  <c:v>-408.72683715820313</c:v>
                </c:pt>
                <c:pt idx="565">
                  <c:v>-384.48410034179688</c:v>
                </c:pt>
                <c:pt idx="566">
                  <c:v>-374.30538940429688</c:v>
                </c:pt>
                <c:pt idx="567">
                  <c:v>-347.04489135742188</c:v>
                </c:pt>
                <c:pt idx="568">
                  <c:v>-279.7025146484375</c:v>
                </c:pt>
                <c:pt idx="569">
                  <c:v>-246.5357666015625</c:v>
                </c:pt>
                <c:pt idx="570">
                  <c:v>-180.87841796875</c:v>
                </c:pt>
                <c:pt idx="571">
                  <c:v>-168.05924987792969</c:v>
                </c:pt>
                <c:pt idx="572">
                  <c:v>-183.81849670410156</c:v>
                </c:pt>
                <c:pt idx="573">
                  <c:v>-188.60511779785156</c:v>
                </c:pt>
                <c:pt idx="574">
                  <c:v>-185.67221069335938</c:v>
                </c:pt>
                <c:pt idx="575">
                  <c:v>-177.12742614746094</c:v>
                </c:pt>
                <c:pt idx="576">
                  <c:v>-115.81441497802734</c:v>
                </c:pt>
                <c:pt idx="577">
                  <c:v>-90.446388244628906</c:v>
                </c:pt>
                <c:pt idx="578">
                  <c:v>-66.084861755371094</c:v>
                </c:pt>
                <c:pt idx="579">
                  <c:v>-43.430057525634766</c:v>
                </c:pt>
                <c:pt idx="580">
                  <c:v>-23.281238555908203</c:v>
                </c:pt>
                <c:pt idx="581">
                  <c:v>-26.418689727783203</c:v>
                </c:pt>
                <c:pt idx="582">
                  <c:v>-53.577617645263672</c:v>
                </c:pt>
                <c:pt idx="583">
                  <c:v>-70.520828247070313</c:v>
                </c:pt>
                <c:pt idx="584">
                  <c:v>-93.843711853027344</c:v>
                </c:pt>
                <c:pt idx="585">
                  <c:v>-134.86067199707031</c:v>
                </c:pt>
                <c:pt idx="586">
                  <c:v>-155.54087829589844</c:v>
                </c:pt>
                <c:pt idx="587">
                  <c:v>-186.74696350097656</c:v>
                </c:pt>
                <c:pt idx="588">
                  <c:v>-210.1671142578125</c:v>
                </c:pt>
                <c:pt idx="589">
                  <c:v>-247.10009765625</c:v>
                </c:pt>
                <c:pt idx="590">
                  <c:v>-272.642333984375</c:v>
                </c:pt>
                <c:pt idx="591">
                  <c:v>-285.50161743164063</c:v>
                </c:pt>
                <c:pt idx="592">
                  <c:v>-242.45289611816406</c:v>
                </c:pt>
                <c:pt idx="593">
                  <c:v>-205.43417358398438</c:v>
                </c:pt>
                <c:pt idx="594">
                  <c:v>-129.9759521484375</c:v>
                </c:pt>
                <c:pt idx="595">
                  <c:v>-97.675132751464844</c:v>
                </c:pt>
                <c:pt idx="596">
                  <c:v>-93.564682006835938</c:v>
                </c:pt>
                <c:pt idx="597">
                  <c:v>-80.496856689453125</c:v>
                </c:pt>
                <c:pt idx="598">
                  <c:v>-72.309600830078125</c:v>
                </c:pt>
                <c:pt idx="599">
                  <c:v>-90.016693115234375</c:v>
                </c:pt>
                <c:pt idx="600">
                  <c:v>-102.32241821289063</c:v>
                </c:pt>
                <c:pt idx="601">
                  <c:v>-128.00135803222656</c:v>
                </c:pt>
                <c:pt idx="602">
                  <c:v>-145.65237426757813</c:v>
                </c:pt>
                <c:pt idx="603">
                  <c:v>-139.84172058105469</c:v>
                </c:pt>
                <c:pt idx="604">
                  <c:v>-151.61689758300781</c:v>
                </c:pt>
                <c:pt idx="605">
                  <c:v>-118.84616088867188</c:v>
                </c:pt>
                <c:pt idx="606">
                  <c:v>-122.92475128173828</c:v>
                </c:pt>
                <c:pt idx="607">
                  <c:v>-152.75114440917969</c:v>
                </c:pt>
                <c:pt idx="608">
                  <c:v>-190.93254089355469</c:v>
                </c:pt>
                <c:pt idx="609">
                  <c:v>-218.30776977539063</c:v>
                </c:pt>
                <c:pt idx="610">
                  <c:v>-222.42179870605469</c:v>
                </c:pt>
                <c:pt idx="611">
                  <c:v>-209.21263122558594</c:v>
                </c:pt>
                <c:pt idx="612">
                  <c:v>-196.71476745605469</c:v>
                </c:pt>
                <c:pt idx="613">
                  <c:v>-183.63705444335938</c:v>
                </c:pt>
                <c:pt idx="614">
                  <c:v>-151.93412780761719</c:v>
                </c:pt>
                <c:pt idx="615">
                  <c:v>-155.72785949707031</c:v>
                </c:pt>
                <c:pt idx="616">
                  <c:v>-162.07014465332031</c:v>
                </c:pt>
                <c:pt idx="617">
                  <c:v>-171.69276428222656</c:v>
                </c:pt>
                <c:pt idx="618">
                  <c:v>-190.73838806152344</c:v>
                </c:pt>
                <c:pt idx="619">
                  <c:v>-197.537841796875</c:v>
                </c:pt>
                <c:pt idx="620">
                  <c:v>-202.49513244628906</c:v>
                </c:pt>
                <c:pt idx="621">
                  <c:v>-169.02590942382813</c:v>
                </c:pt>
                <c:pt idx="622">
                  <c:v>-173.63577270507813</c:v>
                </c:pt>
                <c:pt idx="623">
                  <c:v>-144.78717041015625</c:v>
                </c:pt>
                <c:pt idx="624">
                  <c:v>-127.27222442626953</c:v>
                </c:pt>
                <c:pt idx="625">
                  <c:v>-95.752693176269531</c:v>
                </c:pt>
                <c:pt idx="626">
                  <c:v>-69.669929504394531</c:v>
                </c:pt>
                <c:pt idx="627">
                  <c:v>-44.881935119628906</c:v>
                </c:pt>
                <c:pt idx="628">
                  <c:v>-29.309135437011719</c:v>
                </c:pt>
                <c:pt idx="629">
                  <c:v>-23.658449172973633</c:v>
                </c:pt>
                <c:pt idx="630">
                  <c:v>-39.574142456054688</c:v>
                </c:pt>
                <c:pt idx="631">
                  <c:v>-52.136634826660156</c:v>
                </c:pt>
                <c:pt idx="632">
                  <c:v>-58.702220916748047</c:v>
                </c:pt>
                <c:pt idx="633">
                  <c:v>-79.299476623535156</c:v>
                </c:pt>
                <c:pt idx="634">
                  <c:v>-118.787353515625</c:v>
                </c:pt>
                <c:pt idx="635">
                  <c:v>-156.30491638183594</c:v>
                </c:pt>
                <c:pt idx="636">
                  <c:v>-194.28086853027344</c:v>
                </c:pt>
                <c:pt idx="637">
                  <c:v>-193.6339111328125</c:v>
                </c:pt>
                <c:pt idx="638">
                  <c:v>-191.93295288085938</c:v>
                </c:pt>
                <c:pt idx="639">
                  <c:v>-160.22586059570313</c:v>
                </c:pt>
                <c:pt idx="640">
                  <c:v>-163.13189697265625</c:v>
                </c:pt>
                <c:pt idx="641">
                  <c:v>-192.23193359375</c:v>
                </c:pt>
                <c:pt idx="642">
                  <c:v>-205.21162414550781</c:v>
                </c:pt>
                <c:pt idx="643">
                  <c:v>-189.26576232910156</c:v>
                </c:pt>
                <c:pt idx="644">
                  <c:v>-155.85763549804688</c:v>
                </c:pt>
                <c:pt idx="645">
                  <c:v>-176.75666809082031</c:v>
                </c:pt>
                <c:pt idx="646">
                  <c:v>-183.26371765136719</c:v>
                </c:pt>
                <c:pt idx="647">
                  <c:v>-165.77378845214844</c:v>
                </c:pt>
                <c:pt idx="648">
                  <c:v>-158.94918823242188</c:v>
                </c:pt>
                <c:pt idx="649">
                  <c:v>-178.30322265625</c:v>
                </c:pt>
                <c:pt idx="650">
                  <c:v>-171.13751220703125</c:v>
                </c:pt>
                <c:pt idx="651">
                  <c:v>-206.87522888183594</c:v>
                </c:pt>
                <c:pt idx="652">
                  <c:v>-202.81858825683594</c:v>
                </c:pt>
                <c:pt idx="653">
                  <c:v>-193.10287475585938</c:v>
                </c:pt>
                <c:pt idx="654">
                  <c:v>-190.23405456542969</c:v>
                </c:pt>
                <c:pt idx="655">
                  <c:v>-184.96818542480469</c:v>
                </c:pt>
                <c:pt idx="656">
                  <c:v>-204.33500671386719</c:v>
                </c:pt>
                <c:pt idx="657">
                  <c:v>-208.02851867675781</c:v>
                </c:pt>
                <c:pt idx="658">
                  <c:v>-180.042724609375</c:v>
                </c:pt>
                <c:pt idx="659">
                  <c:v>-143.47789001464844</c:v>
                </c:pt>
                <c:pt idx="660">
                  <c:v>-118.72425079345703</c:v>
                </c:pt>
                <c:pt idx="661">
                  <c:v>-138.8848876953125</c:v>
                </c:pt>
                <c:pt idx="662">
                  <c:v>-146.41061401367188</c:v>
                </c:pt>
                <c:pt idx="663">
                  <c:v>-147.32899475097656</c:v>
                </c:pt>
                <c:pt idx="664">
                  <c:v>-136.54975891113281</c:v>
                </c:pt>
                <c:pt idx="665">
                  <c:v>-158.46434020996094</c:v>
                </c:pt>
                <c:pt idx="666">
                  <c:v>-184.42337036132813</c:v>
                </c:pt>
                <c:pt idx="667">
                  <c:v>-201.51571655273438</c:v>
                </c:pt>
                <c:pt idx="668">
                  <c:v>-198.10542297363281</c:v>
                </c:pt>
                <c:pt idx="669">
                  <c:v>-177.295654296875</c:v>
                </c:pt>
                <c:pt idx="670">
                  <c:v>-156.03123474121094</c:v>
                </c:pt>
                <c:pt idx="671">
                  <c:v>-144.23611450195313</c:v>
                </c:pt>
                <c:pt idx="672">
                  <c:v>-139.22401428222656</c:v>
                </c:pt>
                <c:pt idx="673">
                  <c:v>-133.65873718261719</c:v>
                </c:pt>
                <c:pt idx="674">
                  <c:v>-126.59465789794922</c:v>
                </c:pt>
                <c:pt idx="675">
                  <c:v>-94.2943115234375</c:v>
                </c:pt>
                <c:pt idx="676">
                  <c:v>-81.89007568359375</c:v>
                </c:pt>
                <c:pt idx="677">
                  <c:v>-117.18960571289063</c:v>
                </c:pt>
                <c:pt idx="678">
                  <c:v>-148.63821411132813</c:v>
                </c:pt>
                <c:pt idx="679">
                  <c:v>-170.37107849121094</c:v>
                </c:pt>
                <c:pt idx="680">
                  <c:v>-193.77099609375</c:v>
                </c:pt>
                <c:pt idx="681">
                  <c:v>-216.66299438476563</c:v>
                </c:pt>
                <c:pt idx="682">
                  <c:v>-237.35964965820313</c:v>
                </c:pt>
                <c:pt idx="683">
                  <c:v>-259.99420166015625</c:v>
                </c:pt>
                <c:pt idx="684">
                  <c:v>-266.66259765625</c:v>
                </c:pt>
                <c:pt idx="685">
                  <c:v>-263.95053100585938</c:v>
                </c:pt>
                <c:pt idx="686">
                  <c:v>-237.9632568359375</c:v>
                </c:pt>
                <c:pt idx="687">
                  <c:v>-200.69834899902344</c:v>
                </c:pt>
                <c:pt idx="688">
                  <c:v>-182.76075744628906</c:v>
                </c:pt>
                <c:pt idx="689">
                  <c:v>-171.07418823242188</c:v>
                </c:pt>
                <c:pt idx="690">
                  <c:v>-175.5848388671875</c:v>
                </c:pt>
                <c:pt idx="691">
                  <c:v>-188.79238891601563</c:v>
                </c:pt>
                <c:pt idx="692">
                  <c:v>-199.98603820800781</c:v>
                </c:pt>
                <c:pt idx="693">
                  <c:v>-184.37130737304688</c:v>
                </c:pt>
                <c:pt idx="694">
                  <c:v>-163.10110473632813</c:v>
                </c:pt>
                <c:pt idx="695">
                  <c:v>-132.68453979492188</c:v>
                </c:pt>
                <c:pt idx="696">
                  <c:v>-122.51590728759766</c:v>
                </c:pt>
                <c:pt idx="697">
                  <c:v>-121.90643310546875</c:v>
                </c:pt>
                <c:pt idx="698">
                  <c:v>-115.69771575927734</c:v>
                </c:pt>
                <c:pt idx="699">
                  <c:v>-103.97255706787109</c:v>
                </c:pt>
                <c:pt idx="700">
                  <c:v>-117.85814666748047</c:v>
                </c:pt>
                <c:pt idx="701">
                  <c:v>-161.34208679199219</c:v>
                </c:pt>
                <c:pt idx="702">
                  <c:v>-166.79191589355469</c:v>
                </c:pt>
                <c:pt idx="703">
                  <c:v>-182.97677612304688</c:v>
                </c:pt>
                <c:pt idx="704">
                  <c:v>-178.63919067382813</c:v>
                </c:pt>
                <c:pt idx="705">
                  <c:v>-183.79269409179688</c:v>
                </c:pt>
                <c:pt idx="706">
                  <c:v>-183.60719299316406</c:v>
                </c:pt>
                <c:pt idx="707">
                  <c:v>-209.62046813964844</c:v>
                </c:pt>
                <c:pt idx="708">
                  <c:v>-214.82078552246094</c:v>
                </c:pt>
                <c:pt idx="709">
                  <c:v>-174.64996337890625</c:v>
                </c:pt>
                <c:pt idx="710">
                  <c:v>-166.43124389648438</c:v>
                </c:pt>
                <c:pt idx="711">
                  <c:v>-161.06881713867188</c:v>
                </c:pt>
                <c:pt idx="712">
                  <c:v>-159.63638305664063</c:v>
                </c:pt>
                <c:pt idx="713">
                  <c:v>-123.70759582519531</c:v>
                </c:pt>
                <c:pt idx="714">
                  <c:v>-90.303886413574219</c:v>
                </c:pt>
                <c:pt idx="715">
                  <c:v>-38.956329345703125</c:v>
                </c:pt>
                <c:pt idx="716">
                  <c:v>-27.457391738891602</c:v>
                </c:pt>
                <c:pt idx="717">
                  <c:v>-24.663366317749023</c:v>
                </c:pt>
                <c:pt idx="718">
                  <c:v>-18.452877044677734</c:v>
                </c:pt>
                <c:pt idx="719">
                  <c:v>-21.368515014648438</c:v>
                </c:pt>
                <c:pt idx="720">
                  <c:v>-27.332292556762695</c:v>
                </c:pt>
                <c:pt idx="721">
                  <c:v>-5.6633486747741699</c:v>
                </c:pt>
                <c:pt idx="722">
                  <c:v>-31.003347396850586</c:v>
                </c:pt>
                <c:pt idx="723">
                  <c:v>-57.353946685791016</c:v>
                </c:pt>
                <c:pt idx="724">
                  <c:v>-75.601554870605469</c:v>
                </c:pt>
                <c:pt idx="725">
                  <c:v>-105.87957763671875</c:v>
                </c:pt>
                <c:pt idx="726">
                  <c:v>-120.14126586914063</c:v>
                </c:pt>
                <c:pt idx="727">
                  <c:v>-140.61862182617188</c:v>
                </c:pt>
                <c:pt idx="728">
                  <c:v>-160.45069885253906</c:v>
                </c:pt>
                <c:pt idx="729">
                  <c:v>-150.21244812011719</c:v>
                </c:pt>
                <c:pt idx="730">
                  <c:v>-150.329833984375</c:v>
                </c:pt>
                <c:pt idx="731">
                  <c:v>-160.70249938964844</c:v>
                </c:pt>
                <c:pt idx="732">
                  <c:v>-148.58909606933594</c:v>
                </c:pt>
                <c:pt idx="733">
                  <c:v>-95.079483032226563</c:v>
                </c:pt>
                <c:pt idx="734">
                  <c:v>-77.494606018066406</c:v>
                </c:pt>
                <c:pt idx="735">
                  <c:v>-81.386650085449219</c:v>
                </c:pt>
                <c:pt idx="736">
                  <c:v>-49.125640869140625</c:v>
                </c:pt>
                <c:pt idx="737">
                  <c:v>-49.803783416748047</c:v>
                </c:pt>
                <c:pt idx="738">
                  <c:v>-55.671287536621094</c:v>
                </c:pt>
                <c:pt idx="739">
                  <c:v>-76.373283386230469</c:v>
                </c:pt>
                <c:pt idx="740">
                  <c:v>-100.24713897705078</c:v>
                </c:pt>
                <c:pt idx="741">
                  <c:v>-127.173583984375</c:v>
                </c:pt>
                <c:pt idx="742">
                  <c:v>-144.12313842773438</c:v>
                </c:pt>
                <c:pt idx="743">
                  <c:v>-153.5001220703125</c:v>
                </c:pt>
                <c:pt idx="744">
                  <c:v>-164.81779479980469</c:v>
                </c:pt>
                <c:pt idx="745">
                  <c:v>-171.07966613769531</c:v>
                </c:pt>
                <c:pt idx="746">
                  <c:v>-181.05960083007813</c:v>
                </c:pt>
                <c:pt idx="747">
                  <c:v>-160.28677368164063</c:v>
                </c:pt>
                <c:pt idx="748">
                  <c:v>-128.39230346679688</c:v>
                </c:pt>
                <c:pt idx="749">
                  <c:v>-93.069007873535156</c:v>
                </c:pt>
                <c:pt idx="750">
                  <c:v>-76.657562255859375</c:v>
                </c:pt>
                <c:pt idx="751">
                  <c:v>-42.660045623779297</c:v>
                </c:pt>
                <c:pt idx="752">
                  <c:v>8.8570184707641602</c:v>
                </c:pt>
                <c:pt idx="753">
                  <c:v>41.96331787109375</c:v>
                </c:pt>
                <c:pt idx="754">
                  <c:v>31.801914215087891</c:v>
                </c:pt>
                <c:pt idx="755">
                  <c:v>61.110591888427734</c:v>
                </c:pt>
                <c:pt idx="756">
                  <c:v>65.332054138183594</c:v>
                </c:pt>
                <c:pt idx="757">
                  <c:v>60.309009552001953</c:v>
                </c:pt>
                <c:pt idx="758">
                  <c:v>48.927013397216797</c:v>
                </c:pt>
                <c:pt idx="759">
                  <c:v>44.500991821289063</c:v>
                </c:pt>
                <c:pt idx="760">
                  <c:v>43.019065856933594</c:v>
                </c:pt>
                <c:pt idx="761">
                  <c:v>37.281478881835938</c:v>
                </c:pt>
                <c:pt idx="762">
                  <c:v>7.4141654968261719</c:v>
                </c:pt>
                <c:pt idx="763">
                  <c:v>-24.867527008056641</c:v>
                </c:pt>
                <c:pt idx="764">
                  <c:v>-65.135696411132813</c:v>
                </c:pt>
                <c:pt idx="765">
                  <c:v>-102.73775482177734</c:v>
                </c:pt>
                <c:pt idx="766">
                  <c:v>-114.16794586181641</c:v>
                </c:pt>
                <c:pt idx="767">
                  <c:v>-153.13520812988281</c:v>
                </c:pt>
                <c:pt idx="768">
                  <c:v>-215.06822204589844</c:v>
                </c:pt>
                <c:pt idx="769">
                  <c:v>-245.61026000976563</c:v>
                </c:pt>
                <c:pt idx="770">
                  <c:v>-265.1875</c:v>
                </c:pt>
                <c:pt idx="771">
                  <c:v>-267.09857177734375</c:v>
                </c:pt>
                <c:pt idx="772">
                  <c:v>-255.96443176269531</c:v>
                </c:pt>
                <c:pt idx="773">
                  <c:v>-234.70684814453125</c:v>
                </c:pt>
                <c:pt idx="774">
                  <c:v>-172.56756591796875</c:v>
                </c:pt>
                <c:pt idx="775">
                  <c:v>-153.81680297851563</c:v>
                </c:pt>
                <c:pt idx="776">
                  <c:v>-140.25196838378906</c:v>
                </c:pt>
                <c:pt idx="777">
                  <c:v>-115.63710784912109</c:v>
                </c:pt>
                <c:pt idx="778">
                  <c:v>-103.27156066894531</c:v>
                </c:pt>
                <c:pt idx="779">
                  <c:v>-116.59943389892578</c:v>
                </c:pt>
                <c:pt idx="780">
                  <c:v>-129.23843383789063</c:v>
                </c:pt>
                <c:pt idx="781">
                  <c:v>-136.25872802734375</c:v>
                </c:pt>
                <c:pt idx="782">
                  <c:v>-133.83572387695313</c:v>
                </c:pt>
                <c:pt idx="783">
                  <c:v>-143.25161743164063</c:v>
                </c:pt>
                <c:pt idx="784">
                  <c:v>-154.53111267089844</c:v>
                </c:pt>
                <c:pt idx="785">
                  <c:v>-165.88142395019531</c:v>
                </c:pt>
                <c:pt idx="786">
                  <c:v>-162.97640991210938</c:v>
                </c:pt>
                <c:pt idx="787">
                  <c:v>-154.25819396972656</c:v>
                </c:pt>
                <c:pt idx="788">
                  <c:v>-134.60118103027344</c:v>
                </c:pt>
                <c:pt idx="789">
                  <c:v>-127.0501708984375</c:v>
                </c:pt>
                <c:pt idx="790">
                  <c:v>-115.0709228515625</c:v>
                </c:pt>
                <c:pt idx="791">
                  <c:v>-90.361961364746094</c:v>
                </c:pt>
                <c:pt idx="792">
                  <c:v>-82.866706848144531</c:v>
                </c:pt>
                <c:pt idx="793">
                  <c:v>-81.410308837890625</c:v>
                </c:pt>
                <c:pt idx="794">
                  <c:v>-88.832603454589844</c:v>
                </c:pt>
                <c:pt idx="795">
                  <c:v>-87.013687133789063</c:v>
                </c:pt>
                <c:pt idx="796">
                  <c:v>-81.846244812011719</c:v>
                </c:pt>
                <c:pt idx="797">
                  <c:v>-82.152359008789063</c:v>
                </c:pt>
                <c:pt idx="798">
                  <c:v>-95.177597045898438</c:v>
                </c:pt>
                <c:pt idx="799">
                  <c:v>-103.494140625</c:v>
                </c:pt>
                <c:pt idx="800">
                  <c:v>-109.24162292480469</c:v>
                </c:pt>
                <c:pt idx="801">
                  <c:v>-130.69654846191406</c:v>
                </c:pt>
                <c:pt idx="802">
                  <c:v>-139.32301330566406</c:v>
                </c:pt>
                <c:pt idx="803">
                  <c:v>-159.11433410644531</c:v>
                </c:pt>
                <c:pt idx="804">
                  <c:v>-158.81193542480469</c:v>
                </c:pt>
                <c:pt idx="805">
                  <c:v>-166.21951293945313</c:v>
                </c:pt>
                <c:pt idx="806">
                  <c:v>-161.97314453125</c:v>
                </c:pt>
                <c:pt idx="807">
                  <c:v>-147.94212341308594</c:v>
                </c:pt>
                <c:pt idx="808">
                  <c:v>-138.84257507324219</c:v>
                </c:pt>
                <c:pt idx="809">
                  <c:v>-120.03092193603516</c:v>
                </c:pt>
                <c:pt idx="810">
                  <c:v>-91.755699157714844</c:v>
                </c:pt>
                <c:pt idx="811">
                  <c:v>-73.1943359375</c:v>
                </c:pt>
                <c:pt idx="812">
                  <c:v>-73.033477783203125</c:v>
                </c:pt>
                <c:pt idx="813">
                  <c:v>-49.956581115722656</c:v>
                </c:pt>
                <c:pt idx="814">
                  <c:v>-50.676246643066406</c:v>
                </c:pt>
                <c:pt idx="815">
                  <c:v>-42.909770965576172</c:v>
                </c:pt>
                <c:pt idx="816">
                  <c:v>-44.426261901855469</c:v>
                </c:pt>
                <c:pt idx="817">
                  <c:v>-66.513282775878906</c:v>
                </c:pt>
                <c:pt idx="818">
                  <c:v>-84.41015625</c:v>
                </c:pt>
                <c:pt idx="819">
                  <c:v>-98.368362426757813</c:v>
                </c:pt>
                <c:pt idx="820">
                  <c:v>-122.66738891601563</c:v>
                </c:pt>
                <c:pt idx="821">
                  <c:v>-139.83920288085938</c:v>
                </c:pt>
                <c:pt idx="822">
                  <c:v>-157.91807556152344</c:v>
                </c:pt>
                <c:pt idx="823">
                  <c:v>-171.44630432128906</c:v>
                </c:pt>
                <c:pt idx="824">
                  <c:v>-182.33251953125</c:v>
                </c:pt>
                <c:pt idx="825">
                  <c:v>-182.08328247070313</c:v>
                </c:pt>
                <c:pt idx="826">
                  <c:v>-182.21086120605469</c:v>
                </c:pt>
                <c:pt idx="827">
                  <c:v>-177.968994140625</c:v>
                </c:pt>
                <c:pt idx="828">
                  <c:v>-152.53456115722656</c:v>
                </c:pt>
                <c:pt idx="829">
                  <c:v>-117.17853546142578</c:v>
                </c:pt>
                <c:pt idx="830">
                  <c:v>-107.02529144287109</c:v>
                </c:pt>
                <c:pt idx="831">
                  <c:v>-95.005149841308594</c:v>
                </c:pt>
                <c:pt idx="832">
                  <c:v>-93.7142333984375</c:v>
                </c:pt>
                <c:pt idx="833">
                  <c:v>-79.184234619140625</c:v>
                </c:pt>
                <c:pt idx="834">
                  <c:v>-79.465835571289063</c:v>
                </c:pt>
                <c:pt idx="835">
                  <c:v>-80.117584228515625</c:v>
                </c:pt>
                <c:pt idx="836">
                  <c:v>-79.661811828613281</c:v>
                </c:pt>
                <c:pt idx="837">
                  <c:v>-58.210914611816406</c:v>
                </c:pt>
                <c:pt idx="838">
                  <c:v>-59.309371948242188</c:v>
                </c:pt>
                <c:pt idx="839">
                  <c:v>-37.978885650634766</c:v>
                </c:pt>
                <c:pt idx="840">
                  <c:v>-50.936367034912109</c:v>
                </c:pt>
                <c:pt idx="841">
                  <c:v>-64.594863891601563</c:v>
                </c:pt>
                <c:pt idx="842">
                  <c:v>-72.367538452148438</c:v>
                </c:pt>
                <c:pt idx="843">
                  <c:v>-79.287887573242188</c:v>
                </c:pt>
                <c:pt idx="844">
                  <c:v>-85.707595825195313</c:v>
                </c:pt>
                <c:pt idx="845">
                  <c:v>-106.38397979736328</c:v>
                </c:pt>
                <c:pt idx="846">
                  <c:v>-103.22837066650391</c:v>
                </c:pt>
                <c:pt idx="847">
                  <c:v>-92.790504455566406</c:v>
                </c:pt>
                <c:pt idx="848">
                  <c:v>-79.630844116210938</c:v>
                </c:pt>
                <c:pt idx="849">
                  <c:v>-86.254913330078125</c:v>
                </c:pt>
                <c:pt idx="850">
                  <c:v>-74.414779663085938</c:v>
                </c:pt>
                <c:pt idx="851">
                  <c:v>-94.858444213867188</c:v>
                </c:pt>
                <c:pt idx="852">
                  <c:v>-107.59627532958984</c:v>
                </c:pt>
                <c:pt idx="853">
                  <c:v>-127.46530151367188</c:v>
                </c:pt>
                <c:pt idx="854">
                  <c:v>-130.06971740722656</c:v>
                </c:pt>
                <c:pt idx="855">
                  <c:v>-96.926506042480469</c:v>
                </c:pt>
                <c:pt idx="856">
                  <c:v>-97.684303283691406</c:v>
                </c:pt>
                <c:pt idx="857">
                  <c:v>-75.186805725097656</c:v>
                </c:pt>
                <c:pt idx="858">
                  <c:v>-78.26190185546875</c:v>
                </c:pt>
                <c:pt idx="859">
                  <c:v>-87.288192749023438</c:v>
                </c:pt>
                <c:pt idx="860">
                  <c:v>-92.573814392089844</c:v>
                </c:pt>
                <c:pt idx="861">
                  <c:v>-108.24637603759766</c:v>
                </c:pt>
                <c:pt idx="862">
                  <c:v>-109.64924621582031</c:v>
                </c:pt>
                <c:pt idx="863">
                  <c:v>-115.07823181152344</c:v>
                </c:pt>
                <c:pt idx="864">
                  <c:v>-115.69814300537109</c:v>
                </c:pt>
                <c:pt idx="865">
                  <c:v>-111.33885192871094</c:v>
                </c:pt>
                <c:pt idx="866">
                  <c:v>-109.30889129638672</c:v>
                </c:pt>
                <c:pt idx="867">
                  <c:v>-123.81162261962891</c:v>
                </c:pt>
                <c:pt idx="868">
                  <c:v>-153.75892639160156</c:v>
                </c:pt>
                <c:pt idx="869">
                  <c:v>-176.70599365234375</c:v>
                </c:pt>
                <c:pt idx="870">
                  <c:v>-176.51217651367188</c:v>
                </c:pt>
                <c:pt idx="871">
                  <c:v>-168.42575073242188</c:v>
                </c:pt>
                <c:pt idx="872">
                  <c:v>-148.36073303222656</c:v>
                </c:pt>
                <c:pt idx="873">
                  <c:v>-144.83308410644531</c:v>
                </c:pt>
                <c:pt idx="874">
                  <c:v>-120.99982452392578</c:v>
                </c:pt>
                <c:pt idx="875">
                  <c:v>-105.35063934326172</c:v>
                </c:pt>
                <c:pt idx="876">
                  <c:v>-104.18492126464844</c:v>
                </c:pt>
                <c:pt idx="877">
                  <c:v>-77.712799072265625</c:v>
                </c:pt>
                <c:pt idx="878">
                  <c:v>-44.377544403076172</c:v>
                </c:pt>
                <c:pt idx="879">
                  <c:v>-18.01568603515625</c:v>
                </c:pt>
                <c:pt idx="880">
                  <c:v>-11.095934867858887</c:v>
                </c:pt>
                <c:pt idx="881">
                  <c:v>-28.354141235351563</c:v>
                </c:pt>
                <c:pt idx="882">
                  <c:v>-32.268840789794922</c:v>
                </c:pt>
                <c:pt idx="883">
                  <c:v>-22.235446929931641</c:v>
                </c:pt>
                <c:pt idx="884">
                  <c:v>-6.100924015045166</c:v>
                </c:pt>
                <c:pt idx="885">
                  <c:v>9.586369514465332</c:v>
                </c:pt>
                <c:pt idx="886">
                  <c:v>17.577737808227539</c:v>
                </c:pt>
                <c:pt idx="887">
                  <c:v>1.3885505199432373</c:v>
                </c:pt>
                <c:pt idx="888">
                  <c:v>-10.455678939819336</c:v>
                </c:pt>
                <c:pt idx="889">
                  <c:v>-7.285921573638916</c:v>
                </c:pt>
                <c:pt idx="890">
                  <c:v>-6.5228910446166992</c:v>
                </c:pt>
                <c:pt idx="891">
                  <c:v>9.6193456649780273</c:v>
                </c:pt>
                <c:pt idx="892">
                  <c:v>-6.1569695472717285</c:v>
                </c:pt>
                <c:pt idx="893">
                  <c:v>-25.386343002319336</c:v>
                </c:pt>
                <c:pt idx="894">
                  <c:v>-33.053707122802734</c:v>
                </c:pt>
                <c:pt idx="895">
                  <c:v>-49.257759094238281</c:v>
                </c:pt>
                <c:pt idx="896">
                  <c:v>-62.065532684326172</c:v>
                </c:pt>
                <c:pt idx="897">
                  <c:v>-59.226768493652344</c:v>
                </c:pt>
                <c:pt idx="898">
                  <c:v>-69.866043090820313</c:v>
                </c:pt>
                <c:pt idx="899">
                  <c:v>-78.710014343261719</c:v>
                </c:pt>
                <c:pt idx="900">
                  <c:v>-91.922340393066406</c:v>
                </c:pt>
                <c:pt idx="901">
                  <c:v>-94.324264526367188</c:v>
                </c:pt>
                <c:pt idx="902">
                  <c:v>-59.739269256591797</c:v>
                </c:pt>
                <c:pt idx="903">
                  <c:v>-42.188869476318359</c:v>
                </c:pt>
                <c:pt idx="904">
                  <c:v>-36.866062164306641</c:v>
                </c:pt>
                <c:pt idx="905">
                  <c:v>-22.559791564941406</c:v>
                </c:pt>
                <c:pt idx="906">
                  <c:v>-29.266719818115234</c:v>
                </c:pt>
                <c:pt idx="907">
                  <c:v>-21.937267303466797</c:v>
                </c:pt>
                <c:pt idx="908">
                  <c:v>-24.422391891479492</c:v>
                </c:pt>
                <c:pt idx="909">
                  <c:v>-42.907855987548828</c:v>
                </c:pt>
                <c:pt idx="910">
                  <c:v>-57.614830017089844</c:v>
                </c:pt>
                <c:pt idx="911">
                  <c:v>-59.88885498046875</c:v>
                </c:pt>
                <c:pt idx="912">
                  <c:v>-26.384466171264648</c:v>
                </c:pt>
                <c:pt idx="913">
                  <c:v>44.612171173095703</c:v>
                </c:pt>
                <c:pt idx="914">
                  <c:v>65.5869140625</c:v>
                </c:pt>
                <c:pt idx="915">
                  <c:v>43.864757537841797</c:v>
                </c:pt>
                <c:pt idx="916">
                  <c:v>35.798130035400391</c:v>
                </c:pt>
                <c:pt idx="917">
                  <c:v>23.490713119506836</c:v>
                </c:pt>
                <c:pt idx="918">
                  <c:v>-2.4803528785705566</c:v>
                </c:pt>
                <c:pt idx="919">
                  <c:v>-24.668876647949219</c:v>
                </c:pt>
                <c:pt idx="920">
                  <c:v>-40.270549774169922</c:v>
                </c:pt>
                <c:pt idx="921">
                  <c:v>-37.260417938232422</c:v>
                </c:pt>
                <c:pt idx="922">
                  <c:v>-46.088951110839844</c:v>
                </c:pt>
                <c:pt idx="923">
                  <c:v>-54.654438018798828</c:v>
                </c:pt>
                <c:pt idx="924">
                  <c:v>-64.809249877929688</c:v>
                </c:pt>
                <c:pt idx="925">
                  <c:v>-61.631404876708984</c:v>
                </c:pt>
                <c:pt idx="926">
                  <c:v>-75.498214721679688</c:v>
                </c:pt>
                <c:pt idx="927">
                  <c:v>-90.278366088867188</c:v>
                </c:pt>
                <c:pt idx="928">
                  <c:v>-107.62395477294922</c:v>
                </c:pt>
                <c:pt idx="929">
                  <c:v>-122.13746643066406</c:v>
                </c:pt>
                <c:pt idx="930">
                  <c:v>-110.37075042724609</c:v>
                </c:pt>
                <c:pt idx="931">
                  <c:v>-105.66554260253906</c:v>
                </c:pt>
                <c:pt idx="932">
                  <c:v>-74.775146484375</c:v>
                </c:pt>
                <c:pt idx="933">
                  <c:v>-91.893966674804688</c:v>
                </c:pt>
                <c:pt idx="934">
                  <c:v>-89.161827087402344</c:v>
                </c:pt>
                <c:pt idx="935">
                  <c:v>-89.485786437988281</c:v>
                </c:pt>
                <c:pt idx="936">
                  <c:v>-88.069549560546875</c:v>
                </c:pt>
                <c:pt idx="937">
                  <c:v>-96.772911071777344</c:v>
                </c:pt>
                <c:pt idx="938">
                  <c:v>-119.10520935058594</c:v>
                </c:pt>
                <c:pt idx="939">
                  <c:v>-124.17652893066406</c:v>
                </c:pt>
                <c:pt idx="940">
                  <c:v>-134.20985412597656</c:v>
                </c:pt>
                <c:pt idx="941">
                  <c:v>-155.12947082519531</c:v>
                </c:pt>
                <c:pt idx="942">
                  <c:v>-152.10113525390625</c:v>
                </c:pt>
                <c:pt idx="943">
                  <c:v>-148.69232177734375</c:v>
                </c:pt>
                <c:pt idx="944">
                  <c:v>-150.79705810546875</c:v>
                </c:pt>
                <c:pt idx="945">
                  <c:v>-145.27740478515625</c:v>
                </c:pt>
                <c:pt idx="946">
                  <c:v>-146.97311401367188</c:v>
                </c:pt>
                <c:pt idx="947">
                  <c:v>-138.82904052734375</c:v>
                </c:pt>
                <c:pt idx="948">
                  <c:v>-142.39195251464844</c:v>
                </c:pt>
                <c:pt idx="949">
                  <c:v>-141.33218383789063</c:v>
                </c:pt>
                <c:pt idx="950">
                  <c:v>-130.11824035644531</c:v>
                </c:pt>
                <c:pt idx="951">
                  <c:v>-130.86886596679688</c:v>
                </c:pt>
                <c:pt idx="952">
                  <c:v>-128.6268310546875</c:v>
                </c:pt>
                <c:pt idx="953">
                  <c:v>-126.98143768310547</c:v>
                </c:pt>
                <c:pt idx="954">
                  <c:v>-134.60649108886719</c:v>
                </c:pt>
                <c:pt idx="955">
                  <c:v>-127.98880004882813</c:v>
                </c:pt>
                <c:pt idx="956">
                  <c:v>-128.53695678710938</c:v>
                </c:pt>
                <c:pt idx="957">
                  <c:v>-125.15640258789063</c:v>
                </c:pt>
                <c:pt idx="958">
                  <c:v>-122.63143157958984</c:v>
                </c:pt>
                <c:pt idx="959">
                  <c:v>-123.29296875</c:v>
                </c:pt>
                <c:pt idx="960">
                  <c:v>-58.789089202880859</c:v>
                </c:pt>
                <c:pt idx="961">
                  <c:v>-72.885749816894531</c:v>
                </c:pt>
                <c:pt idx="962">
                  <c:v>-75.046905517578125</c:v>
                </c:pt>
                <c:pt idx="963">
                  <c:v>-83.676986694335938</c:v>
                </c:pt>
                <c:pt idx="964">
                  <c:v>-75.560279846191406</c:v>
                </c:pt>
                <c:pt idx="965">
                  <c:v>-62.008781433105469</c:v>
                </c:pt>
                <c:pt idx="966">
                  <c:v>-71.047500610351563</c:v>
                </c:pt>
                <c:pt idx="967">
                  <c:v>-70.08404541015625</c:v>
                </c:pt>
                <c:pt idx="968">
                  <c:v>-56.914234161376953</c:v>
                </c:pt>
                <c:pt idx="969">
                  <c:v>-50.172183990478516</c:v>
                </c:pt>
                <c:pt idx="970">
                  <c:v>-38.224155426025391</c:v>
                </c:pt>
                <c:pt idx="971">
                  <c:v>-37.524246215820313</c:v>
                </c:pt>
                <c:pt idx="972">
                  <c:v>-38.817607879638672</c:v>
                </c:pt>
                <c:pt idx="973">
                  <c:v>-40.343257904052734</c:v>
                </c:pt>
                <c:pt idx="974">
                  <c:v>-32.668979644775391</c:v>
                </c:pt>
                <c:pt idx="975">
                  <c:v>-32.441394805908203</c:v>
                </c:pt>
                <c:pt idx="976">
                  <c:v>-33.432636260986328</c:v>
                </c:pt>
                <c:pt idx="977">
                  <c:v>-33.942516326904297</c:v>
                </c:pt>
                <c:pt idx="978">
                  <c:v>-33.140857696533203</c:v>
                </c:pt>
                <c:pt idx="979">
                  <c:v>-30.762844085693359</c:v>
                </c:pt>
                <c:pt idx="980">
                  <c:v>-13.262782096862793</c:v>
                </c:pt>
                <c:pt idx="981">
                  <c:v>1.7738890647888184</c:v>
                </c:pt>
                <c:pt idx="982">
                  <c:v>50.822296142578125</c:v>
                </c:pt>
                <c:pt idx="983">
                  <c:v>70.395576477050781</c:v>
                </c:pt>
                <c:pt idx="984">
                  <c:v>77.279037475585938</c:v>
                </c:pt>
                <c:pt idx="985">
                  <c:v>119.55039978027344</c:v>
                </c:pt>
                <c:pt idx="986">
                  <c:v>137.09805297851563</c:v>
                </c:pt>
                <c:pt idx="987">
                  <c:v>148.68504333496094</c:v>
                </c:pt>
                <c:pt idx="988">
                  <c:v>129.92897033691406</c:v>
                </c:pt>
                <c:pt idx="989">
                  <c:v>101.21613311767578</c:v>
                </c:pt>
                <c:pt idx="990">
                  <c:v>67.834251403808594</c:v>
                </c:pt>
                <c:pt idx="991">
                  <c:v>47.056941986083984</c:v>
                </c:pt>
                <c:pt idx="992">
                  <c:v>73.482673645019531</c:v>
                </c:pt>
                <c:pt idx="993">
                  <c:v>76.548171997070313</c:v>
                </c:pt>
                <c:pt idx="994">
                  <c:v>114.25202941894531</c:v>
                </c:pt>
                <c:pt idx="995">
                  <c:v>112.56330871582031</c:v>
                </c:pt>
                <c:pt idx="996">
                  <c:v>100.99755859375</c:v>
                </c:pt>
                <c:pt idx="997">
                  <c:v>103.49356079101563</c:v>
                </c:pt>
                <c:pt idx="998">
                  <c:v>72.831680297851563</c:v>
                </c:pt>
                <c:pt idx="999">
                  <c:v>39.663604736328125</c:v>
                </c:pt>
                <c:pt idx="1000">
                  <c:v>5.8226394653320313</c:v>
                </c:pt>
                <c:pt idx="1001">
                  <c:v>-7.8853926658630371</c:v>
                </c:pt>
                <c:pt idx="1002">
                  <c:v>-46.538742065429688</c:v>
                </c:pt>
                <c:pt idx="1003">
                  <c:v>-81.771507263183594</c:v>
                </c:pt>
                <c:pt idx="1004">
                  <c:v>-58.089637756347656</c:v>
                </c:pt>
                <c:pt idx="1005">
                  <c:v>-42.053955078125</c:v>
                </c:pt>
                <c:pt idx="1006">
                  <c:v>-5.1000933647155762</c:v>
                </c:pt>
                <c:pt idx="1007">
                  <c:v>46.093185424804688</c:v>
                </c:pt>
                <c:pt idx="1008">
                  <c:v>60.943058013916016</c:v>
                </c:pt>
                <c:pt idx="1009">
                  <c:v>88.392822265625</c:v>
                </c:pt>
                <c:pt idx="1010">
                  <c:v>106.63330841064453</c:v>
                </c:pt>
                <c:pt idx="1011">
                  <c:v>118.28649139404297</c:v>
                </c:pt>
                <c:pt idx="1012">
                  <c:v>107.86965179443359</c:v>
                </c:pt>
                <c:pt idx="1013">
                  <c:v>116.2459716796875</c:v>
                </c:pt>
                <c:pt idx="1014">
                  <c:v>147.1595458984375</c:v>
                </c:pt>
                <c:pt idx="1015">
                  <c:v>132.75057983398438</c:v>
                </c:pt>
                <c:pt idx="1016">
                  <c:v>139.29173278808594</c:v>
                </c:pt>
                <c:pt idx="1017">
                  <c:v>114.49381256103516</c:v>
                </c:pt>
                <c:pt idx="1018">
                  <c:v>130.96937561035156</c:v>
                </c:pt>
                <c:pt idx="1019">
                  <c:v>122.16242218017578</c:v>
                </c:pt>
                <c:pt idx="1020">
                  <c:v>96.00537109375</c:v>
                </c:pt>
                <c:pt idx="1021">
                  <c:v>157.43527221679688</c:v>
                </c:pt>
                <c:pt idx="1022">
                  <c:v>100.20063781738281</c:v>
                </c:pt>
                <c:pt idx="1023">
                  <c:v>60.059608459472656</c:v>
                </c:pt>
                <c:pt idx="1024">
                  <c:v>2.298983097076416</c:v>
                </c:pt>
                <c:pt idx="1025">
                  <c:v>-39.000949859619141</c:v>
                </c:pt>
                <c:pt idx="1026">
                  <c:v>-41.039752960205078</c:v>
                </c:pt>
                <c:pt idx="1027">
                  <c:v>-78.192253112792969</c:v>
                </c:pt>
                <c:pt idx="1028">
                  <c:v>-69.787918090820313</c:v>
                </c:pt>
                <c:pt idx="1029">
                  <c:v>-41.274024963378906</c:v>
                </c:pt>
                <c:pt idx="1030">
                  <c:v>3.5450155735015869</c:v>
                </c:pt>
                <c:pt idx="1031">
                  <c:v>53.031585693359375</c:v>
                </c:pt>
                <c:pt idx="1032">
                  <c:v>62.239803314208984</c:v>
                </c:pt>
                <c:pt idx="1033">
                  <c:v>71.968681335449219</c:v>
                </c:pt>
                <c:pt idx="1034">
                  <c:v>61.534309387207031</c:v>
                </c:pt>
                <c:pt idx="1035">
                  <c:v>51.797035217285156</c:v>
                </c:pt>
                <c:pt idx="1036">
                  <c:v>79.654609680175781</c:v>
                </c:pt>
                <c:pt idx="1037">
                  <c:v>121.13050842285156</c:v>
                </c:pt>
                <c:pt idx="1038">
                  <c:v>108.66301727294922</c:v>
                </c:pt>
                <c:pt idx="1039">
                  <c:v>76.228630065917969</c:v>
                </c:pt>
                <c:pt idx="1040">
                  <c:v>86.57708740234375</c:v>
                </c:pt>
                <c:pt idx="1041">
                  <c:v>121.29994964599609</c:v>
                </c:pt>
                <c:pt idx="1042">
                  <c:v>64.856903076171875</c:v>
                </c:pt>
                <c:pt idx="1043">
                  <c:v>4.5305166244506836</c:v>
                </c:pt>
                <c:pt idx="1044">
                  <c:v>-23.941728591918945</c:v>
                </c:pt>
                <c:pt idx="1045">
                  <c:v>-52.151340484619141</c:v>
                </c:pt>
                <c:pt idx="1046">
                  <c:v>-33.506343841552734</c:v>
                </c:pt>
                <c:pt idx="1047">
                  <c:v>-14.638019561767578</c:v>
                </c:pt>
                <c:pt idx="1048">
                  <c:v>13.182245254516602</c:v>
                </c:pt>
                <c:pt idx="1049">
                  <c:v>18.786897659301758</c:v>
                </c:pt>
                <c:pt idx="1050">
                  <c:v>46.467350006103516</c:v>
                </c:pt>
                <c:pt idx="1051">
                  <c:v>80.441207885742188</c:v>
                </c:pt>
                <c:pt idx="1052">
                  <c:v>46.243740081787109</c:v>
                </c:pt>
                <c:pt idx="1053">
                  <c:v>23.254295349121094</c:v>
                </c:pt>
                <c:pt idx="1054">
                  <c:v>7.0125565528869629</c:v>
                </c:pt>
                <c:pt idx="1055">
                  <c:v>-14.642886161804199</c:v>
                </c:pt>
                <c:pt idx="1056">
                  <c:v>5.2367415428161621</c:v>
                </c:pt>
                <c:pt idx="1057">
                  <c:v>-58.094852447509766</c:v>
                </c:pt>
                <c:pt idx="1058">
                  <c:v>-45.827503204345703</c:v>
                </c:pt>
                <c:pt idx="1059">
                  <c:v>-45.883655548095703</c:v>
                </c:pt>
                <c:pt idx="1060">
                  <c:v>-74.256156921386719</c:v>
                </c:pt>
                <c:pt idx="1061">
                  <c:v>-84.079132080078125</c:v>
                </c:pt>
                <c:pt idx="1062">
                  <c:v>-65.26885986328125</c:v>
                </c:pt>
                <c:pt idx="1063">
                  <c:v>-67.287063598632813</c:v>
                </c:pt>
                <c:pt idx="1064">
                  <c:v>-33.761077880859375</c:v>
                </c:pt>
                <c:pt idx="1065">
                  <c:v>-60.49505615234375</c:v>
                </c:pt>
                <c:pt idx="1066">
                  <c:v>-9.3071384429931641</c:v>
                </c:pt>
                <c:pt idx="1067">
                  <c:v>9.7464828491210938</c:v>
                </c:pt>
                <c:pt idx="1068">
                  <c:v>-20.113668441772461</c:v>
                </c:pt>
                <c:pt idx="1069">
                  <c:v>-55.226512908935547</c:v>
                </c:pt>
                <c:pt idx="1070">
                  <c:v>-45.638603210449219</c:v>
                </c:pt>
                <c:pt idx="1071">
                  <c:v>-58.327217102050781</c:v>
                </c:pt>
                <c:pt idx="1072">
                  <c:v>-78.789207458496094</c:v>
                </c:pt>
                <c:pt idx="1073">
                  <c:v>-101.01818084716797</c:v>
                </c:pt>
                <c:pt idx="1074">
                  <c:v>-97.035003662109375</c:v>
                </c:pt>
                <c:pt idx="1075">
                  <c:v>-71.926864624023438</c:v>
                </c:pt>
                <c:pt idx="1076">
                  <c:v>-74.564506530761719</c:v>
                </c:pt>
                <c:pt idx="1077">
                  <c:v>-61.835582733154297</c:v>
                </c:pt>
                <c:pt idx="1078">
                  <c:v>-41.524040222167969</c:v>
                </c:pt>
                <c:pt idx="1079">
                  <c:v>-42.827907562255859</c:v>
                </c:pt>
                <c:pt idx="1080">
                  <c:v>-29.288068771362305</c:v>
                </c:pt>
                <c:pt idx="1081">
                  <c:v>-26.700201034545898</c:v>
                </c:pt>
                <c:pt idx="1082">
                  <c:v>-26.199138641357422</c:v>
                </c:pt>
                <c:pt idx="1083">
                  <c:v>7.2614173889160156</c:v>
                </c:pt>
                <c:pt idx="1084">
                  <c:v>59.394153594970703</c:v>
                </c:pt>
                <c:pt idx="1085">
                  <c:v>117.16017913818359</c:v>
                </c:pt>
                <c:pt idx="1086">
                  <c:v>160.18521118164063</c:v>
                </c:pt>
                <c:pt idx="1087">
                  <c:v>169.24954223632813</c:v>
                </c:pt>
                <c:pt idx="1088">
                  <c:v>158.65815734863281</c:v>
                </c:pt>
                <c:pt idx="1089">
                  <c:v>135.04104614257813</c:v>
                </c:pt>
                <c:pt idx="1090">
                  <c:v>120.631103515625</c:v>
                </c:pt>
                <c:pt idx="1091">
                  <c:v>129.63700866699219</c:v>
                </c:pt>
                <c:pt idx="1092">
                  <c:v>195.52214050292969</c:v>
                </c:pt>
                <c:pt idx="1093">
                  <c:v>204.96337890625</c:v>
                </c:pt>
                <c:pt idx="1094">
                  <c:v>210.78944396972656</c:v>
                </c:pt>
                <c:pt idx="1095">
                  <c:v>206.95381164550781</c:v>
                </c:pt>
                <c:pt idx="1096">
                  <c:v>237.86311340332031</c:v>
                </c:pt>
                <c:pt idx="1097">
                  <c:v>205.65348815917969</c:v>
                </c:pt>
                <c:pt idx="1098">
                  <c:v>167.7674560546875</c:v>
                </c:pt>
                <c:pt idx="1099">
                  <c:v>118.78342437744141</c:v>
                </c:pt>
                <c:pt idx="1100">
                  <c:v>93.527603149414063</c:v>
                </c:pt>
                <c:pt idx="1101">
                  <c:v>71.410491943359375</c:v>
                </c:pt>
                <c:pt idx="1102">
                  <c:v>29.407672882080078</c:v>
                </c:pt>
                <c:pt idx="1103">
                  <c:v>11.583553314208984</c:v>
                </c:pt>
                <c:pt idx="1104">
                  <c:v>32.118602752685547</c:v>
                </c:pt>
                <c:pt idx="1105">
                  <c:v>27.371828079223633</c:v>
                </c:pt>
                <c:pt idx="1106">
                  <c:v>21.413724899291992</c:v>
                </c:pt>
                <c:pt idx="1107">
                  <c:v>29.763895034790039</c:v>
                </c:pt>
                <c:pt idx="1108">
                  <c:v>61.651046752929688</c:v>
                </c:pt>
                <c:pt idx="1109">
                  <c:v>87.624610900878906</c:v>
                </c:pt>
                <c:pt idx="1110">
                  <c:v>126.03420257568359</c:v>
                </c:pt>
                <c:pt idx="1111">
                  <c:v>181.53569030761719</c:v>
                </c:pt>
                <c:pt idx="1112">
                  <c:v>179.96441650390625</c:v>
                </c:pt>
                <c:pt idx="1113">
                  <c:v>177.19403076171875</c:v>
                </c:pt>
                <c:pt idx="1114">
                  <c:v>179.13932800292969</c:v>
                </c:pt>
                <c:pt idx="1115">
                  <c:v>184.5784912109375</c:v>
                </c:pt>
                <c:pt idx="1116">
                  <c:v>183.00416564941406</c:v>
                </c:pt>
                <c:pt idx="1117">
                  <c:v>188.05441284179688</c:v>
                </c:pt>
                <c:pt idx="1118">
                  <c:v>138.28794860839844</c:v>
                </c:pt>
                <c:pt idx="1119">
                  <c:v>73.259201049804688</c:v>
                </c:pt>
                <c:pt idx="1120">
                  <c:v>86.255027770996094</c:v>
                </c:pt>
                <c:pt idx="1121">
                  <c:v>91.77508544921875</c:v>
                </c:pt>
                <c:pt idx="1122">
                  <c:v>116.73989105224609</c:v>
                </c:pt>
                <c:pt idx="1123">
                  <c:v>124.72077941894531</c:v>
                </c:pt>
                <c:pt idx="1124">
                  <c:v>107.77880859375</c:v>
                </c:pt>
                <c:pt idx="1125">
                  <c:v>78.162551879882813</c:v>
                </c:pt>
                <c:pt idx="1126">
                  <c:v>79.773727416992188</c:v>
                </c:pt>
                <c:pt idx="1127">
                  <c:v>81.165367126464844</c:v>
                </c:pt>
                <c:pt idx="1128">
                  <c:v>92.927276611328125</c:v>
                </c:pt>
                <c:pt idx="1129">
                  <c:v>91.640983581542969</c:v>
                </c:pt>
                <c:pt idx="1130">
                  <c:v>95.315277099609375</c:v>
                </c:pt>
                <c:pt idx="1131">
                  <c:v>101.71634674072266</c:v>
                </c:pt>
                <c:pt idx="1132">
                  <c:v>94.217460632324219</c:v>
                </c:pt>
                <c:pt idx="1133">
                  <c:v>91.303108215332031</c:v>
                </c:pt>
                <c:pt idx="1134">
                  <c:v>66.90509033203125</c:v>
                </c:pt>
                <c:pt idx="1135">
                  <c:v>49.280216217041016</c:v>
                </c:pt>
                <c:pt idx="1136">
                  <c:v>51.474739074707031</c:v>
                </c:pt>
                <c:pt idx="1137">
                  <c:v>116.78968811035156</c:v>
                </c:pt>
                <c:pt idx="1138">
                  <c:v>144.07846069335938</c:v>
                </c:pt>
                <c:pt idx="1139">
                  <c:v>164.92655944824219</c:v>
                </c:pt>
                <c:pt idx="1140">
                  <c:v>143.910888671875</c:v>
                </c:pt>
                <c:pt idx="1141">
                  <c:v>182.91777038574219</c:v>
                </c:pt>
                <c:pt idx="1142">
                  <c:v>166.0252685546875</c:v>
                </c:pt>
                <c:pt idx="1143">
                  <c:v>131.15055847167969</c:v>
                </c:pt>
                <c:pt idx="1144">
                  <c:v>66.401390075683594</c:v>
                </c:pt>
                <c:pt idx="1145">
                  <c:v>58.897205352783203</c:v>
                </c:pt>
                <c:pt idx="1146">
                  <c:v>59.651870727539063</c:v>
                </c:pt>
                <c:pt idx="1147">
                  <c:v>107.77018737792969</c:v>
                </c:pt>
                <c:pt idx="1148">
                  <c:v>106.95470428466797</c:v>
                </c:pt>
                <c:pt idx="1149">
                  <c:v>75.145965576171875</c:v>
                </c:pt>
                <c:pt idx="1150">
                  <c:v>59.340847015380859</c:v>
                </c:pt>
                <c:pt idx="1151">
                  <c:v>68.89019775390625</c:v>
                </c:pt>
                <c:pt idx="1152">
                  <c:v>73.172828674316406</c:v>
                </c:pt>
                <c:pt idx="1153">
                  <c:v>109.4927978515625</c:v>
                </c:pt>
                <c:pt idx="1154">
                  <c:v>129.46412658691406</c:v>
                </c:pt>
                <c:pt idx="1155">
                  <c:v>81.261299133300781</c:v>
                </c:pt>
                <c:pt idx="1156">
                  <c:v>164.43724060058594</c:v>
                </c:pt>
                <c:pt idx="1157">
                  <c:v>161.10527038574219</c:v>
                </c:pt>
                <c:pt idx="1158">
                  <c:v>90.257400512695313</c:v>
                </c:pt>
                <c:pt idx="1159">
                  <c:v>59.115909576416016</c:v>
                </c:pt>
                <c:pt idx="1160">
                  <c:v>46.509925842285156</c:v>
                </c:pt>
                <c:pt idx="1161">
                  <c:v>55.912071228027344</c:v>
                </c:pt>
                <c:pt idx="1162">
                  <c:v>64.4642333984375</c:v>
                </c:pt>
                <c:pt idx="1163">
                  <c:v>65.42913818359375</c:v>
                </c:pt>
                <c:pt idx="1164">
                  <c:v>38.876411437988281</c:v>
                </c:pt>
                <c:pt idx="1165">
                  <c:v>25.797355651855469</c:v>
                </c:pt>
                <c:pt idx="1166">
                  <c:v>-25.784538269042969</c:v>
                </c:pt>
                <c:pt idx="1167">
                  <c:v>-53.078926086425781</c:v>
                </c:pt>
                <c:pt idx="1168">
                  <c:v>-62.485794067382813</c:v>
                </c:pt>
                <c:pt idx="1169">
                  <c:v>-59.185794830322266</c:v>
                </c:pt>
                <c:pt idx="1170">
                  <c:v>-61.663642883300781</c:v>
                </c:pt>
                <c:pt idx="1171">
                  <c:v>-59.950748443603516</c:v>
                </c:pt>
                <c:pt idx="1172">
                  <c:v>-26.590129852294922</c:v>
                </c:pt>
                <c:pt idx="1173">
                  <c:v>-1.3826659917831421</c:v>
                </c:pt>
                <c:pt idx="1174">
                  <c:v>52.490966796875</c:v>
                </c:pt>
                <c:pt idx="1175">
                  <c:v>96.037399291992188</c:v>
                </c:pt>
                <c:pt idx="1176">
                  <c:v>91.266525268554688</c:v>
                </c:pt>
                <c:pt idx="1177">
                  <c:v>68.103111267089844</c:v>
                </c:pt>
                <c:pt idx="1178">
                  <c:v>96.154533386230469</c:v>
                </c:pt>
                <c:pt idx="1179">
                  <c:v>72.76458740234375</c:v>
                </c:pt>
                <c:pt idx="1180">
                  <c:v>39.539638519287109</c:v>
                </c:pt>
                <c:pt idx="1181">
                  <c:v>37.516323089599609</c:v>
                </c:pt>
                <c:pt idx="1182">
                  <c:v>31.177530288696289</c:v>
                </c:pt>
                <c:pt idx="1183">
                  <c:v>86.169830322265625</c:v>
                </c:pt>
                <c:pt idx="1184">
                  <c:v>40.861312866210938</c:v>
                </c:pt>
                <c:pt idx="1185">
                  <c:v>68.152618408203125</c:v>
                </c:pt>
                <c:pt idx="1186">
                  <c:v>48.052181243896484</c:v>
                </c:pt>
                <c:pt idx="1187">
                  <c:v>31.834527969360352</c:v>
                </c:pt>
                <c:pt idx="1188">
                  <c:v>25.931882858276367</c:v>
                </c:pt>
                <c:pt idx="1189">
                  <c:v>25.299375534057617</c:v>
                </c:pt>
                <c:pt idx="1190">
                  <c:v>-7.3444275856018066</c:v>
                </c:pt>
                <c:pt idx="1191">
                  <c:v>-6.5472640991210938</c:v>
                </c:pt>
                <c:pt idx="1192">
                  <c:v>-14.883646011352539</c:v>
                </c:pt>
                <c:pt idx="1193">
                  <c:v>-69.811027526855469</c:v>
                </c:pt>
                <c:pt idx="1194">
                  <c:v>-123.18763732910156</c:v>
                </c:pt>
                <c:pt idx="1195">
                  <c:v>-168.3214111328125</c:v>
                </c:pt>
                <c:pt idx="1196">
                  <c:v>-176.55891418457031</c:v>
                </c:pt>
                <c:pt idx="1197">
                  <c:v>-187.87673950195313</c:v>
                </c:pt>
                <c:pt idx="1198">
                  <c:v>-174.27767944335938</c:v>
                </c:pt>
                <c:pt idx="1199">
                  <c:v>-164.52992248535156</c:v>
                </c:pt>
                <c:pt idx="1200">
                  <c:v>-142.57894897460938</c:v>
                </c:pt>
                <c:pt idx="1201">
                  <c:v>-106.33514404296875</c:v>
                </c:pt>
                <c:pt idx="1202">
                  <c:v>-93.203727722167969</c:v>
                </c:pt>
                <c:pt idx="1203">
                  <c:v>-75.157875061035156</c:v>
                </c:pt>
                <c:pt idx="1204">
                  <c:v>-62.990909576416016</c:v>
                </c:pt>
                <c:pt idx="1205">
                  <c:v>-42.391193389892578</c:v>
                </c:pt>
                <c:pt idx="1206">
                  <c:v>-42.525787353515625</c:v>
                </c:pt>
                <c:pt idx="1207">
                  <c:v>-42.045246124267578</c:v>
                </c:pt>
                <c:pt idx="1208">
                  <c:v>-26.500612258911133</c:v>
                </c:pt>
                <c:pt idx="1209">
                  <c:v>45.1939697265625</c:v>
                </c:pt>
                <c:pt idx="1210">
                  <c:v>58.070266723632813</c:v>
                </c:pt>
                <c:pt idx="1211">
                  <c:v>70.925376892089844</c:v>
                </c:pt>
                <c:pt idx="1212">
                  <c:v>45.267833709716797</c:v>
                </c:pt>
                <c:pt idx="1213">
                  <c:v>33.291141510009766</c:v>
                </c:pt>
                <c:pt idx="1214">
                  <c:v>33.787517547607422</c:v>
                </c:pt>
                <c:pt idx="1215">
                  <c:v>19.367151260375977</c:v>
                </c:pt>
                <c:pt idx="1216">
                  <c:v>32.519535064697266</c:v>
                </c:pt>
                <c:pt idx="1217">
                  <c:v>16.536836624145508</c:v>
                </c:pt>
                <c:pt idx="1218">
                  <c:v>0.25885093212127686</c:v>
                </c:pt>
                <c:pt idx="1219">
                  <c:v>53.089088439941406</c:v>
                </c:pt>
                <c:pt idx="1220">
                  <c:v>83.994796752929688</c:v>
                </c:pt>
                <c:pt idx="1221">
                  <c:v>91.459747314453125</c:v>
                </c:pt>
                <c:pt idx="1222">
                  <c:v>80.26348876953125</c:v>
                </c:pt>
                <c:pt idx="1223">
                  <c:v>67.784202575683594</c:v>
                </c:pt>
                <c:pt idx="1224">
                  <c:v>38.842731475830078</c:v>
                </c:pt>
                <c:pt idx="1225">
                  <c:v>4.1004829406738281</c:v>
                </c:pt>
                <c:pt idx="1226">
                  <c:v>6.8809185028076172</c:v>
                </c:pt>
                <c:pt idx="1227">
                  <c:v>48.036136627197266</c:v>
                </c:pt>
                <c:pt idx="1228">
                  <c:v>97.088340759277344</c:v>
                </c:pt>
                <c:pt idx="1229">
                  <c:v>69.876045227050781</c:v>
                </c:pt>
                <c:pt idx="1230">
                  <c:v>45.677547454833984</c:v>
                </c:pt>
                <c:pt idx="1231">
                  <c:v>46.731006622314453</c:v>
                </c:pt>
                <c:pt idx="1232">
                  <c:v>47.367107391357422</c:v>
                </c:pt>
                <c:pt idx="1233">
                  <c:v>22.963830947875977</c:v>
                </c:pt>
                <c:pt idx="1234">
                  <c:v>-51.805095672607422</c:v>
                </c:pt>
                <c:pt idx="1235">
                  <c:v>-84.627304077148438</c:v>
                </c:pt>
                <c:pt idx="1236">
                  <c:v>-88.918907165527344</c:v>
                </c:pt>
                <c:pt idx="1237">
                  <c:v>-102.43052673339844</c:v>
                </c:pt>
                <c:pt idx="1238">
                  <c:v>-131.66047668457031</c:v>
                </c:pt>
                <c:pt idx="1239">
                  <c:v>-192.97233581542969</c:v>
                </c:pt>
                <c:pt idx="1240">
                  <c:v>-251.61158752441406</c:v>
                </c:pt>
                <c:pt idx="1241">
                  <c:v>-229.36894226074219</c:v>
                </c:pt>
                <c:pt idx="1242">
                  <c:v>-165.33732604980469</c:v>
                </c:pt>
                <c:pt idx="1243">
                  <c:v>-140.70146179199219</c:v>
                </c:pt>
                <c:pt idx="1244">
                  <c:v>-136.39048767089844</c:v>
                </c:pt>
                <c:pt idx="1245">
                  <c:v>-94.373367309570313</c:v>
                </c:pt>
                <c:pt idx="1246">
                  <c:v>-99.653327941894531</c:v>
                </c:pt>
                <c:pt idx="1247">
                  <c:v>-117.68869781494141</c:v>
                </c:pt>
                <c:pt idx="1248">
                  <c:v>-83.016944885253906</c:v>
                </c:pt>
                <c:pt idx="1249">
                  <c:v>-71.47967529296875</c:v>
                </c:pt>
                <c:pt idx="1250">
                  <c:v>-63.367164611816406</c:v>
                </c:pt>
                <c:pt idx="1251">
                  <c:v>-79.776870727539063</c:v>
                </c:pt>
                <c:pt idx="1252">
                  <c:v>-88.545722961425781</c:v>
                </c:pt>
                <c:pt idx="1253">
                  <c:v>-110.67469024658203</c:v>
                </c:pt>
                <c:pt idx="1254">
                  <c:v>-159.3056640625</c:v>
                </c:pt>
                <c:pt idx="1255">
                  <c:v>-146.84461975097656</c:v>
                </c:pt>
                <c:pt idx="1256">
                  <c:v>-131.26289367675781</c:v>
                </c:pt>
                <c:pt idx="1257">
                  <c:v>-95.234176635742188</c:v>
                </c:pt>
                <c:pt idx="1258">
                  <c:v>-85.776351928710938</c:v>
                </c:pt>
                <c:pt idx="1259">
                  <c:v>-127.92157745361328</c:v>
                </c:pt>
                <c:pt idx="1260">
                  <c:v>-147.05293273925781</c:v>
                </c:pt>
                <c:pt idx="1261">
                  <c:v>-134.8614501953125</c:v>
                </c:pt>
                <c:pt idx="1262">
                  <c:v>-95.9720458984375</c:v>
                </c:pt>
                <c:pt idx="1263">
                  <c:v>-98.831459045410156</c:v>
                </c:pt>
                <c:pt idx="1264">
                  <c:v>-128.56184387207031</c:v>
                </c:pt>
                <c:pt idx="1265">
                  <c:v>-146.24288940429688</c:v>
                </c:pt>
                <c:pt idx="1266">
                  <c:v>-166.55586242675781</c:v>
                </c:pt>
                <c:pt idx="1267">
                  <c:v>-164.146240234375</c:v>
                </c:pt>
                <c:pt idx="1268">
                  <c:v>-144.94514465332031</c:v>
                </c:pt>
                <c:pt idx="1269">
                  <c:v>-130.47413635253906</c:v>
                </c:pt>
                <c:pt idx="1270">
                  <c:v>-100.38754272460938</c:v>
                </c:pt>
                <c:pt idx="1271">
                  <c:v>-109.82600402832031</c:v>
                </c:pt>
                <c:pt idx="1272">
                  <c:v>-112.31240081787109</c:v>
                </c:pt>
                <c:pt idx="1273">
                  <c:v>-121.90681457519531</c:v>
                </c:pt>
                <c:pt idx="1274">
                  <c:v>-120.08063507080078</c:v>
                </c:pt>
                <c:pt idx="1275">
                  <c:v>-123.73297882080078</c:v>
                </c:pt>
                <c:pt idx="1276">
                  <c:v>-125.65200805664063</c:v>
                </c:pt>
                <c:pt idx="1277">
                  <c:v>-128.72261047363281</c:v>
                </c:pt>
                <c:pt idx="1278">
                  <c:v>-114.71592712402344</c:v>
                </c:pt>
                <c:pt idx="1279">
                  <c:v>-116.46938323974609</c:v>
                </c:pt>
                <c:pt idx="1280">
                  <c:v>-119.42827606201172</c:v>
                </c:pt>
                <c:pt idx="1281">
                  <c:v>-79.247917175292969</c:v>
                </c:pt>
                <c:pt idx="1282">
                  <c:v>-161.20893859863281</c:v>
                </c:pt>
                <c:pt idx="1283">
                  <c:v>-186.033447265625</c:v>
                </c:pt>
                <c:pt idx="1284">
                  <c:v>-204.65829467773438</c:v>
                </c:pt>
                <c:pt idx="1285">
                  <c:v>-229.27397155761719</c:v>
                </c:pt>
                <c:pt idx="1286">
                  <c:v>-182.66151428222656</c:v>
                </c:pt>
                <c:pt idx="1287">
                  <c:v>-130.50067138671875</c:v>
                </c:pt>
                <c:pt idx="1288">
                  <c:v>-72.138481140136719</c:v>
                </c:pt>
                <c:pt idx="1289">
                  <c:v>-85.457321166992188</c:v>
                </c:pt>
                <c:pt idx="1290">
                  <c:v>-63.368045806884766</c:v>
                </c:pt>
                <c:pt idx="1291">
                  <c:v>-76.875244140625</c:v>
                </c:pt>
                <c:pt idx="1292">
                  <c:v>-100.37849426269531</c:v>
                </c:pt>
                <c:pt idx="1293">
                  <c:v>-120.23453521728516</c:v>
                </c:pt>
                <c:pt idx="1294">
                  <c:v>-120.85691070556641</c:v>
                </c:pt>
                <c:pt idx="1295">
                  <c:v>-130.86428833007813</c:v>
                </c:pt>
                <c:pt idx="1296">
                  <c:v>-165.91728210449219</c:v>
                </c:pt>
                <c:pt idx="1297">
                  <c:v>-149.21066284179688</c:v>
                </c:pt>
                <c:pt idx="1298">
                  <c:v>-98.646339416503906</c:v>
                </c:pt>
                <c:pt idx="1299">
                  <c:v>-81.561698913574219</c:v>
                </c:pt>
                <c:pt idx="1300">
                  <c:v>-84.659767150878906</c:v>
                </c:pt>
                <c:pt idx="1301">
                  <c:v>-88.316207885742188</c:v>
                </c:pt>
                <c:pt idx="1302">
                  <c:v>-120.26804351806641</c:v>
                </c:pt>
                <c:pt idx="1303">
                  <c:v>-134.39094543457031</c:v>
                </c:pt>
                <c:pt idx="1304">
                  <c:v>-71.48712158203125</c:v>
                </c:pt>
                <c:pt idx="1305">
                  <c:v>-47.495311737060547</c:v>
                </c:pt>
                <c:pt idx="1306">
                  <c:v>-52.519657135009766</c:v>
                </c:pt>
                <c:pt idx="1307">
                  <c:v>-45.922939300537109</c:v>
                </c:pt>
                <c:pt idx="1308">
                  <c:v>-32.121479034423828</c:v>
                </c:pt>
                <c:pt idx="1309">
                  <c:v>-71.653541564941406</c:v>
                </c:pt>
                <c:pt idx="1310">
                  <c:v>-64.227622985839844</c:v>
                </c:pt>
                <c:pt idx="1311">
                  <c:v>-92.610763549804688</c:v>
                </c:pt>
                <c:pt idx="1312">
                  <c:v>-128.37234497070313</c:v>
                </c:pt>
                <c:pt idx="1313">
                  <c:v>-135.76972961425781</c:v>
                </c:pt>
                <c:pt idx="1314">
                  <c:v>-72.229682922363281</c:v>
                </c:pt>
                <c:pt idx="1315">
                  <c:v>-91.33978271484375</c:v>
                </c:pt>
                <c:pt idx="1316">
                  <c:v>-123.54149627685547</c:v>
                </c:pt>
                <c:pt idx="1317">
                  <c:v>-104.16859436035156</c:v>
                </c:pt>
                <c:pt idx="1318">
                  <c:v>-111.02571105957031</c:v>
                </c:pt>
                <c:pt idx="1319">
                  <c:v>-97.1231689453125</c:v>
                </c:pt>
                <c:pt idx="1320">
                  <c:v>-120.66614532470703</c:v>
                </c:pt>
                <c:pt idx="1321">
                  <c:v>-179.06195068359375</c:v>
                </c:pt>
                <c:pt idx="1322">
                  <c:v>-201.89244079589844</c:v>
                </c:pt>
                <c:pt idx="1323">
                  <c:v>-179.16329956054688</c:v>
                </c:pt>
                <c:pt idx="1324">
                  <c:v>-134.30776977539063</c:v>
                </c:pt>
                <c:pt idx="1325">
                  <c:v>-119.95810699462891</c:v>
                </c:pt>
                <c:pt idx="1326">
                  <c:v>-130.0594482421875</c:v>
                </c:pt>
                <c:pt idx="1327">
                  <c:v>-122.81999206542969</c:v>
                </c:pt>
                <c:pt idx="1328">
                  <c:v>-119.82895660400391</c:v>
                </c:pt>
                <c:pt idx="1329">
                  <c:v>-106.39254760742188</c:v>
                </c:pt>
                <c:pt idx="1330">
                  <c:v>-101.79464721679688</c:v>
                </c:pt>
                <c:pt idx="1331">
                  <c:v>-99.243728637695313</c:v>
                </c:pt>
                <c:pt idx="1332">
                  <c:v>-57.298084259033203</c:v>
                </c:pt>
                <c:pt idx="1333">
                  <c:v>-24.004018783569336</c:v>
                </c:pt>
                <c:pt idx="1334">
                  <c:v>3.1652154922485352</c:v>
                </c:pt>
                <c:pt idx="1335">
                  <c:v>64.209419250488281</c:v>
                </c:pt>
                <c:pt idx="1336">
                  <c:v>86.127479553222656</c:v>
                </c:pt>
                <c:pt idx="1337">
                  <c:v>67.326576232910156</c:v>
                </c:pt>
                <c:pt idx="1338">
                  <c:v>37.575248718261719</c:v>
                </c:pt>
                <c:pt idx="1339">
                  <c:v>6.7294144630432129</c:v>
                </c:pt>
                <c:pt idx="1340">
                  <c:v>4.9093446731567383</c:v>
                </c:pt>
                <c:pt idx="1341">
                  <c:v>-3.7529468536376953</c:v>
                </c:pt>
                <c:pt idx="1342">
                  <c:v>-8.5898809432983398</c:v>
                </c:pt>
                <c:pt idx="1343">
                  <c:v>0.5325779914855957</c:v>
                </c:pt>
                <c:pt idx="1344">
                  <c:v>-0.83034372329711914</c:v>
                </c:pt>
                <c:pt idx="1345">
                  <c:v>5.9380764961242676</c:v>
                </c:pt>
                <c:pt idx="1346">
                  <c:v>19.068609237670898</c:v>
                </c:pt>
                <c:pt idx="1347">
                  <c:v>30.685159683227539</c:v>
                </c:pt>
                <c:pt idx="1348">
                  <c:v>36.976848602294922</c:v>
                </c:pt>
                <c:pt idx="1349">
                  <c:v>57.611354827880859</c:v>
                </c:pt>
                <c:pt idx="1350">
                  <c:v>94.222854614257813</c:v>
                </c:pt>
                <c:pt idx="1351">
                  <c:v>88.846244812011719</c:v>
                </c:pt>
                <c:pt idx="1352">
                  <c:v>75.9315185546875</c:v>
                </c:pt>
                <c:pt idx="1353">
                  <c:v>53.423515319824219</c:v>
                </c:pt>
                <c:pt idx="1354">
                  <c:v>25.033407211303711</c:v>
                </c:pt>
                <c:pt idx="1355">
                  <c:v>8.5847845077514648</c:v>
                </c:pt>
                <c:pt idx="1356">
                  <c:v>2.7532176971435547</c:v>
                </c:pt>
                <c:pt idx="1357">
                  <c:v>-17.898153305053711</c:v>
                </c:pt>
                <c:pt idx="1358">
                  <c:v>-37.360393524169922</c:v>
                </c:pt>
                <c:pt idx="1359">
                  <c:v>-58.882362365722656</c:v>
                </c:pt>
                <c:pt idx="1360">
                  <c:v>-81.834251403808594</c:v>
                </c:pt>
                <c:pt idx="1361">
                  <c:v>-79.237464904785156</c:v>
                </c:pt>
                <c:pt idx="1362">
                  <c:v>-63.892780303955078</c:v>
                </c:pt>
                <c:pt idx="1363">
                  <c:v>-66.164581298828125</c:v>
                </c:pt>
                <c:pt idx="1364">
                  <c:v>-48.608730316162109</c:v>
                </c:pt>
                <c:pt idx="1365">
                  <c:v>-14.313440322875977</c:v>
                </c:pt>
                <c:pt idx="1366">
                  <c:v>4.091829776763916</c:v>
                </c:pt>
                <c:pt idx="1367">
                  <c:v>-16.100751876831055</c:v>
                </c:pt>
                <c:pt idx="1368">
                  <c:v>-41.636322021484375</c:v>
                </c:pt>
                <c:pt idx="1369">
                  <c:v>-46.969982147216797</c:v>
                </c:pt>
                <c:pt idx="1370">
                  <c:v>-24.478654861450195</c:v>
                </c:pt>
                <c:pt idx="1371">
                  <c:v>-12.476663589477539</c:v>
                </c:pt>
                <c:pt idx="1372">
                  <c:v>-10.162631034851074</c:v>
                </c:pt>
                <c:pt idx="1373">
                  <c:v>-9.927037239074707</c:v>
                </c:pt>
                <c:pt idx="1374">
                  <c:v>-7.672093391418457</c:v>
                </c:pt>
                <c:pt idx="1375">
                  <c:v>3.5361716747283936</c:v>
                </c:pt>
                <c:pt idx="1376">
                  <c:v>3.0407836437225342</c:v>
                </c:pt>
                <c:pt idx="1377">
                  <c:v>-0.76573121547698975</c:v>
                </c:pt>
                <c:pt idx="1378">
                  <c:v>-0.146143838763237</c:v>
                </c:pt>
                <c:pt idx="1379">
                  <c:v>14.75733470916748</c:v>
                </c:pt>
                <c:pt idx="1380">
                  <c:v>4.1385927200317383</c:v>
                </c:pt>
                <c:pt idx="1381">
                  <c:v>1.5219279527664185</c:v>
                </c:pt>
                <c:pt idx="1382">
                  <c:v>15.386659622192383</c:v>
                </c:pt>
                <c:pt idx="1383">
                  <c:v>24.420930862426758</c:v>
                </c:pt>
                <c:pt idx="1384">
                  <c:v>47.992237091064453</c:v>
                </c:pt>
                <c:pt idx="1385">
                  <c:v>34.548690795898438</c:v>
                </c:pt>
                <c:pt idx="1386">
                  <c:v>14.787616729736328</c:v>
                </c:pt>
                <c:pt idx="1387">
                  <c:v>-12.398661613464355</c:v>
                </c:pt>
                <c:pt idx="1388">
                  <c:v>-37.357440948486328</c:v>
                </c:pt>
                <c:pt idx="1389">
                  <c:v>-29.615667343139648</c:v>
                </c:pt>
                <c:pt idx="1390">
                  <c:v>-46.615985870361328</c:v>
                </c:pt>
                <c:pt idx="1391">
                  <c:v>-23.625467300415039</c:v>
                </c:pt>
                <c:pt idx="1392">
                  <c:v>-13.297006607055664</c:v>
                </c:pt>
                <c:pt idx="1393">
                  <c:v>0.676827073097229</c:v>
                </c:pt>
                <c:pt idx="1394">
                  <c:v>37.393898010253906</c:v>
                </c:pt>
                <c:pt idx="1395">
                  <c:v>44.738235473632813</c:v>
                </c:pt>
                <c:pt idx="1396">
                  <c:v>47.341411590576172</c:v>
                </c:pt>
                <c:pt idx="1397">
                  <c:v>79.399581909179688</c:v>
                </c:pt>
                <c:pt idx="1398">
                  <c:v>64.8853759765625</c:v>
                </c:pt>
                <c:pt idx="1399">
                  <c:v>-22.92671012878418</c:v>
                </c:pt>
                <c:pt idx="1400">
                  <c:v>-22.243278503417969</c:v>
                </c:pt>
                <c:pt idx="1401">
                  <c:v>-15.635510444641113</c:v>
                </c:pt>
                <c:pt idx="1402">
                  <c:v>-10.883489608764648</c:v>
                </c:pt>
                <c:pt idx="1403">
                  <c:v>-17.66485595703125</c:v>
                </c:pt>
                <c:pt idx="1404">
                  <c:v>-39.816707611083984</c:v>
                </c:pt>
                <c:pt idx="1405">
                  <c:v>-77.166740417480469</c:v>
                </c:pt>
                <c:pt idx="1406">
                  <c:v>-74.489814758300781</c:v>
                </c:pt>
                <c:pt idx="1407">
                  <c:v>-72.841842651367188</c:v>
                </c:pt>
                <c:pt idx="1408">
                  <c:v>-71.768478393554688</c:v>
                </c:pt>
                <c:pt idx="1409">
                  <c:v>-56.723075866699219</c:v>
                </c:pt>
                <c:pt idx="1410">
                  <c:v>-58.837081909179688</c:v>
                </c:pt>
                <c:pt idx="1411">
                  <c:v>-60.309173583984375</c:v>
                </c:pt>
                <c:pt idx="1412">
                  <c:v>-72.874496459960938</c:v>
                </c:pt>
                <c:pt idx="1413">
                  <c:v>-72.55767822265625</c:v>
                </c:pt>
                <c:pt idx="1414">
                  <c:v>-81.231246948242188</c:v>
                </c:pt>
                <c:pt idx="1415">
                  <c:v>-61.24896240234375</c:v>
                </c:pt>
                <c:pt idx="1416">
                  <c:v>-57.857192993164063</c:v>
                </c:pt>
                <c:pt idx="1417">
                  <c:v>-48.613529205322266</c:v>
                </c:pt>
                <c:pt idx="1418">
                  <c:v>-45.621402740478516</c:v>
                </c:pt>
                <c:pt idx="1419">
                  <c:v>-38.181484222412109</c:v>
                </c:pt>
                <c:pt idx="1420">
                  <c:v>-31.022161483764648</c:v>
                </c:pt>
                <c:pt idx="1421">
                  <c:v>-24.650032043457031</c:v>
                </c:pt>
                <c:pt idx="1422">
                  <c:v>-12.167527198791504</c:v>
                </c:pt>
                <c:pt idx="1423">
                  <c:v>-14.210847854614258</c:v>
                </c:pt>
                <c:pt idx="1424">
                  <c:v>-6.0603623390197754</c:v>
                </c:pt>
                <c:pt idx="1425">
                  <c:v>8.3215808868408203</c:v>
                </c:pt>
                <c:pt idx="1426">
                  <c:v>30.384056091308594</c:v>
                </c:pt>
                <c:pt idx="1427">
                  <c:v>32.491607666015625</c:v>
                </c:pt>
                <c:pt idx="1428">
                  <c:v>5.2184715270996094</c:v>
                </c:pt>
                <c:pt idx="1429">
                  <c:v>-32.083778381347656</c:v>
                </c:pt>
                <c:pt idx="1430">
                  <c:v>-33.508949279785156</c:v>
                </c:pt>
                <c:pt idx="1431">
                  <c:v>-49.520938873291016</c:v>
                </c:pt>
                <c:pt idx="1432">
                  <c:v>-32.355236053466797</c:v>
                </c:pt>
                <c:pt idx="1433">
                  <c:v>-40.210044860839844</c:v>
                </c:pt>
                <c:pt idx="1434">
                  <c:v>-45.326442718505859</c:v>
                </c:pt>
                <c:pt idx="1435">
                  <c:v>-52.555278778076172</c:v>
                </c:pt>
                <c:pt idx="1436">
                  <c:v>-56.006092071533203</c:v>
                </c:pt>
                <c:pt idx="1437">
                  <c:v>-50.671005249023438</c:v>
                </c:pt>
                <c:pt idx="1438">
                  <c:v>-44.223846435546875</c:v>
                </c:pt>
                <c:pt idx="1439">
                  <c:v>-38.299392700195313</c:v>
                </c:pt>
                <c:pt idx="1440">
                  <c:v>-14.291228294372559</c:v>
                </c:pt>
                <c:pt idx="1441">
                  <c:v>14.580419540405273</c:v>
                </c:pt>
                <c:pt idx="1442">
                  <c:v>-0.7322126030921936</c:v>
                </c:pt>
                <c:pt idx="1443">
                  <c:v>-47.650276184082031</c:v>
                </c:pt>
                <c:pt idx="1444">
                  <c:v>-62.17572021484375</c:v>
                </c:pt>
                <c:pt idx="1445">
                  <c:v>-73.716102600097656</c:v>
                </c:pt>
                <c:pt idx="1446">
                  <c:v>-81.216560363769531</c:v>
                </c:pt>
                <c:pt idx="1447">
                  <c:v>-87.6966552734375</c:v>
                </c:pt>
                <c:pt idx="1448">
                  <c:v>-108.90239715576172</c:v>
                </c:pt>
                <c:pt idx="1449">
                  <c:v>-118.86778259277344</c:v>
                </c:pt>
                <c:pt idx="1450">
                  <c:v>-134.66229248046875</c:v>
                </c:pt>
                <c:pt idx="1451">
                  <c:v>-125.73272705078125</c:v>
                </c:pt>
                <c:pt idx="1452">
                  <c:v>-118.92532348632813</c:v>
                </c:pt>
                <c:pt idx="1453">
                  <c:v>-114.13002777099609</c:v>
                </c:pt>
                <c:pt idx="1454">
                  <c:v>-124.98777008056641</c:v>
                </c:pt>
                <c:pt idx="1455">
                  <c:v>-135.208251953125</c:v>
                </c:pt>
                <c:pt idx="1456">
                  <c:v>-143.69378662109375</c:v>
                </c:pt>
                <c:pt idx="1457">
                  <c:v>-123.59638214111328</c:v>
                </c:pt>
                <c:pt idx="1458">
                  <c:v>-92.071746826171875</c:v>
                </c:pt>
                <c:pt idx="1459">
                  <c:v>-57.634395599365234</c:v>
                </c:pt>
                <c:pt idx="1460">
                  <c:v>-22.688966751098633</c:v>
                </c:pt>
                <c:pt idx="1461">
                  <c:v>12.798538208007813</c:v>
                </c:pt>
                <c:pt idx="1462">
                  <c:v>35.068683624267578</c:v>
                </c:pt>
                <c:pt idx="1463">
                  <c:v>40.203575134277344</c:v>
                </c:pt>
                <c:pt idx="1464">
                  <c:v>46.356826782226563</c:v>
                </c:pt>
                <c:pt idx="1465">
                  <c:v>48.522396087646484</c:v>
                </c:pt>
                <c:pt idx="1466">
                  <c:v>53.151115417480469</c:v>
                </c:pt>
                <c:pt idx="1467">
                  <c:v>50.824211120605469</c:v>
                </c:pt>
                <c:pt idx="1468">
                  <c:v>61.656925201416016</c:v>
                </c:pt>
                <c:pt idx="1469">
                  <c:v>30.897315979003906</c:v>
                </c:pt>
                <c:pt idx="1470">
                  <c:v>22.602813720703125</c:v>
                </c:pt>
                <c:pt idx="1471">
                  <c:v>27.498645782470703</c:v>
                </c:pt>
                <c:pt idx="1472">
                  <c:v>36.198055267333984</c:v>
                </c:pt>
                <c:pt idx="1473">
                  <c:v>31.180316925048828</c:v>
                </c:pt>
                <c:pt idx="1474">
                  <c:v>22.993434906005859</c:v>
                </c:pt>
                <c:pt idx="1475">
                  <c:v>22.233758926391602</c:v>
                </c:pt>
                <c:pt idx="1476">
                  <c:v>22.68223762512207</c:v>
                </c:pt>
                <c:pt idx="1477">
                  <c:v>19.100000381469727</c:v>
                </c:pt>
                <c:pt idx="1478">
                  <c:v>-1.9524261951446533</c:v>
                </c:pt>
                <c:pt idx="1479">
                  <c:v>-20.586719512939453</c:v>
                </c:pt>
                <c:pt idx="1480">
                  <c:v>-25.006292343139648</c:v>
                </c:pt>
                <c:pt idx="1481">
                  <c:v>14.703704833984375</c:v>
                </c:pt>
                <c:pt idx="1482">
                  <c:v>32.098957061767578</c:v>
                </c:pt>
                <c:pt idx="1483">
                  <c:v>30.984687805175781</c:v>
                </c:pt>
                <c:pt idx="1484">
                  <c:v>50.523838043212891</c:v>
                </c:pt>
                <c:pt idx="1485">
                  <c:v>50.209400177001953</c:v>
                </c:pt>
                <c:pt idx="1486">
                  <c:v>73.884483337402344</c:v>
                </c:pt>
                <c:pt idx="1487">
                  <c:v>90.613273620605469</c:v>
                </c:pt>
                <c:pt idx="1488">
                  <c:v>57.739288330078125</c:v>
                </c:pt>
                <c:pt idx="1489">
                  <c:v>69.317863464355469</c:v>
                </c:pt>
                <c:pt idx="1490">
                  <c:v>117.51756286621094</c:v>
                </c:pt>
                <c:pt idx="1491">
                  <c:v>137.06349182128906</c:v>
                </c:pt>
                <c:pt idx="1492">
                  <c:v>100.71720886230469</c:v>
                </c:pt>
                <c:pt idx="1493">
                  <c:v>179.19419860839844</c:v>
                </c:pt>
                <c:pt idx="1494">
                  <c:v>186.33659362792969</c:v>
                </c:pt>
                <c:pt idx="1495">
                  <c:v>110.19261169433594</c:v>
                </c:pt>
                <c:pt idx="1496">
                  <c:v>112.33939361572266</c:v>
                </c:pt>
                <c:pt idx="1497">
                  <c:v>86.5933837890625</c:v>
                </c:pt>
                <c:pt idx="1498">
                  <c:v>105.44605255126953</c:v>
                </c:pt>
                <c:pt idx="1499">
                  <c:v>84.125022888183594</c:v>
                </c:pt>
                <c:pt idx="1500">
                  <c:v>75.164344787597656</c:v>
                </c:pt>
                <c:pt idx="1501">
                  <c:v>48.052768707275391</c:v>
                </c:pt>
                <c:pt idx="1502">
                  <c:v>38.033908843994141</c:v>
                </c:pt>
                <c:pt idx="1503">
                  <c:v>10.93865966796875</c:v>
                </c:pt>
                <c:pt idx="1504">
                  <c:v>-23.552522659301758</c:v>
                </c:pt>
                <c:pt idx="1505">
                  <c:v>-58.127681732177734</c:v>
                </c:pt>
                <c:pt idx="1506">
                  <c:v>-72.505027770996094</c:v>
                </c:pt>
                <c:pt idx="1507">
                  <c:v>-78.914283752441406</c:v>
                </c:pt>
                <c:pt idx="1508">
                  <c:v>-80.599517822265625</c:v>
                </c:pt>
                <c:pt idx="1509">
                  <c:v>-72.034378051757813</c:v>
                </c:pt>
                <c:pt idx="1510">
                  <c:v>-74.561508178710938</c:v>
                </c:pt>
                <c:pt idx="1511">
                  <c:v>8.2901887893676758</c:v>
                </c:pt>
                <c:pt idx="1512">
                  <c:v>26.370615005493164</c:v>
                </c:pt>
                <c:pt idx="1513">
                  <c:v>69.961112976074219</c:v>
                </c:pt>
                <c:pt idx="1514">
                  <c:v>77.830902099609375</c:v>
                </c:pt>
                <c:pt idx="1515">
                  <c:v>95.596977233886719</c:v>
                </c:pt>
                <c:pt idx="1516">
                  <c:v>111.97691345214844</c:v>
                </c:pt>
                <c:pt idx="1517">
                  <c:v>79.100166320800781</c:v>
                </c:pt>
                <c:pt idx="1518">
                  <c:v>86.944496154785156</c:v>
                </c:pt>
                <c:pt idx="1519">
                  <c:v>54.654067993164063</c:v>
                </c:pt>
                <c:pt idx="1520">
                  <c:v>12.497705459594727</c:v>
                </c:pt>
                <c:pt idx="1521">
                  <c:v>-2.3069963455200195</c:v>
                </c:pt>
                <c:pt idx="1522">
                  <c:v>-17.278806686401367</c:v>
                </c:pt>
                <c:pt idx="1523">
                  <c:v>-44.538925170898438</c:v>
                </c:pt>
                <c:pt idx="1524">
                  <c:v>-51.538135528564453</c:v>
                </c:pt>
                <c:pt idx="1525">
                  <c:v>-65.29791259765625</c:v>
                </c:pt>
                <c:pt idx="1526">
                  <c:v>-81.491447448730469</c:v>
                </c:pt>
                <c:pt idx="1527">
                  <c:v>-58.482654571533203</c:v>
                </c:pt>
                <c:pt idx="1528">
                  <c:v>-54.007946014404297</c:v>
                </c:pt>
                <c:pt idx="1529">
                  <c:v>-66.235237121582031</c:v>
                </c:pt>
                <c:pt idx="1530">
                  <c:v>-49.903144836425781</c:v>
                </c:pt>
                <c:pt idx="1531">
                  <c:v>-19.043367385864258</c:v>
                </c:pt>
                <c:pt idx="1532">
                  <c:v>22.227949142456055</c:v>
                </c:pt>
                <c:pt idx="1533">
                  <c:v>2.2065351009368896</c:v>
                </c:pt>
                <c:pt idx="1534">
                  <c:v>-34.650562286376953</c:v>
                </c:pt>
                <c:pt idx="1535">
                  <c:v>-22.499088287353516</c:v>
                </c:pt>
                <c:pt idx="1536">
                  <c:v>9.8563747406005859</c:v>
                </c:pt>
                <c:pt idx="1537">
                  <c:v>25.031438827514648</c:v>
                </c:pt>
                <c:pt idx="1538">
                  <c:v>23.267818450927734</c:v>
                </c:pt>
                <c:pt idx="1539">
                  <c:v>29.632116317749023</c:v>
                </c:pt>
                <c:pt idx="1540">
                  <c:v>73.4163818359375</c:v>
                </c:pt>
                <c:pt idx="1541">
                  <c:v>36.787128448486328</c:v>
                </c:pt>
                <c:pt idx="1542">
                  <c:v>29.098514556884766</c:v>
                </c:pt>
                <c:pt idx="1543">
                  <c:v>41.277435302734375</c:v>
                </c:pt>
                <c:pt idx="1544">
                  <c:v>13.237303733825684</c:v>
                </c:pt>
                <c:pt idx="1545">
                  <c:v>-15.589916229248047</c:v>
                </c:pt>
                <c:pt idx="1546">
                  <c:v>-46.818744659423828</c:v>
                </c:pt>
                <c:pt idx="1547">
                  <c:v>-33.825725555419922</c:v>
                </c:pt>
                <c:pt idx="1548">
                  <c:v>-45.572883605957031</c:v>
                </c:pt>
                <c:pt idx="1549">
                  <c:v>-59.088230133056641</c:v>
                </c:pt>
                <c:pt idx="1550">
                  <c:v>2.5517663955688477</c:v>
                </c:pt>
                <c:pt idx="1551">
                  <c:v>-3.6013724803924561</c:v>
                </c:pt>
                <c:pt idx="1552">
                  <c:v>-35.227935791015625</c:v>
                </c:pt>
                <c:pt idx="1553">
                  <c:v>-41.636863708496094</c:v>
                </c:pt>
                <c:pt idx="1554">
                  <c:v>-42.195934295654297</c:v>
                </c:pt>
                <c:pt idx="1555">
                  <c:v>-42.331253051757813</c:v>
                </c:pt>
                <c:pt idx="1556">
                  <c:v>-35.109973907470703</c:v>
                </c:pt>
                <c:pt idx="1557">
                  <c:v>-41.900951385498047</c:v>
                </c:pt>
                <c:pt idx="1558">
                  <c:v>-47.019790649414063</c:v>
                </c:pt>
                <c:pt idx="1559">
                  <c:v>-61.898616790771484</c:v>
                </c:pt>
                <c:pt idx="1560">
                  <c:v>-66.782180786132813</c:v>
                </c:pt>
                <c:pt idx="1561">
                  <c:v>-62.278942108154297</c:v>
                </c:pt>
                <c:pt idx="1562">
                  <c:v>-37.768383026123047</c:v>
                </c:pt>
                <c:pt idx="1563">
                  <c:v>12.76057243347168</c:v>
                </c:pt>
                <c:pt idx="1564">
                  <c:v>26.693771362304688</c:v>
                </c:pt>
                <c:pt idx="1565">
                  <c:v>49.285099029541016</c:v>
                </c:pt>
                <c:pt idx="1566">
                  <c:v>44.860576629638672</c:v>
                </c:pt>
                <c:pt idx="1567">
                  <c:v>51.636447906494141</c:v>
                </c:pt>
                <c:pt idx="1568">
                  <c:v>50.581779479980469</c:v>
                </c:pt>
                <c:pt idx="1569">
                  <c:v>48.9718017578125</c:v>
                </c:pt>
                <c:pt idx="1570">
                  <c:v>50.731845855712891</c:v>
                </c:pt>
                <c:pt idx="1571">
                  <c:v>44.960433959960938</c:v>
                </c:pt>
                <c:pt idx="1572">
                  <c:v>42.227714538574219</c:v>
                </c:pt>
                <c:pt idx="1573">
                  <c:v>31.111906051635742</c:v>
                </c:pt>
                <c:pt idx="1574">
                  <c:v>-3.5437650680541992</c:v>
                </c:pt>
                <c:pt idx="1575">
                  <c:v>1.0855468511581421</c:v>
                </c:pt>
                <c:pt idx="1576">
                  <c:v>14.746273994445801</c:v>
                </c:pt>
                <c:pt idx="1577">
                  <c:v>-3.7076914310455322</c:v>
                </c:pt>
                <c:pt idx="1578">
                  <c:v>3.5983481407165527</c:v>
                </c:pt>
                <c:pt idx="1579">
                  <c:v>-18.456296920776367</c:v>
                </c:pt>
                <c:pt idx="1580">
                  <c:v>-37.711570739746094</c:v>
                </c:pt>
                <c:pt idx="1581">
                  <c:v>-41.879234313964844</c:v>
                </c:pt>
                <c:pt idx="1582">
                  <c:v>-48.870307922363281</c:v>
                </c:pt>
                <c:pt idx="1583">
                  <c:v>-41.558986663818359</c:v>
                </c:pt>
                <c:pt idx="1584">
                  <c:v>-34.268402099609375</c:v>
                </c:pt>
                <c:pt idx="1585">
                  <c:v>-20.293100357055664</c:v>
                </c:pt>
                <c:pt idx="1586">
                  <c:v>-31.23188591003418</c:v>
                </c:pt>
                <c:pt idx="1587">
                  <c:v>-46.746982574462891</c:v>
                </c:pt>
                <c:pt idx="1588">
                  <c:v>-70.286773681640625</c:v>
                </c:pt>
                <c:pt idx="1589">
                  <c:v>-86.129524230957031</c:v>
                </c:pt>
                <c:pt idx="1590">
                  <c:v>-103.38174438476563</c:v>
                </c:pt>
                <c:pt idx="1591">
                  <c:v>-99.43585205078125</c:v>
                </c:pt>
                <c:pt idx="1592">
                  <c:v>-76.843704223632813</c:v>
                </c:pt>
                <c:pt idx="1593">
                  <c:v>-55.071685791015625</c:v>
                </c:pt>
                <c:pt idx="1594">
                  <c:v>37.758289337158203</c:v>
                </c:pt>
                <c:pt idx="1595">
                  <c:v>96.503227233886719</c:v>
                </c:pt>
                <c:pt idx="1596">
                  <c:v>88.695144653320313</c:v>
                </c:pt>
                <c:pt idx="1597">
                  <c:v>135.46728515625</c:v>
                </c:pt>
                <c:pt idx="1598">
                  <c:v>126.78092956542969</c:v>
                </c:pt>
                <c:pt idx="1599">
                  <c:v>83.707839965820313</c:v>
                </c:pt>
                <c:pt idx="1600">
                  <c:v>45.943367004394531</c:v>
                </c:pt>
                <c:pt idx="1601">
                  <c:v>62.213851928710938</c:v>
                </c:pt>
                <c:pt idx="1602">
                  <c:v>64.373008728027344</c:v>
                </c:pt>
                <c:pt idx="1603">
                  <c:v>61.620433807373047</c:v>
                </c:pt>
                <c:pt idx="1604">
                  <c:v>51.007415771484375</c:v>
                </c:pt>
                <c:pt idx="1605">
                  <c:v>38.517551422119141</c:v>
                </c:pt>
                <c:pt idx="1606">
                  <c:v>26.133121490478516</c:v>
                </c:pt>
                <c:pt idx="1607">
                  <c:v>20.090887069702148</c:v>
                </c:pt>
                <c:pt idx="1608">
                  <c:v>21.784168243408203</c:v>
                </c:pt>
                <c:pt idx="1609">
                  <c:v>-3.0931458473205566</c:v>
                </c:pt>
                <c:pt idx="1610">
                  <c:v>-0.3175806999206543</c:v>
                </c:pt>
                <c:pt idx="1611">
                  <c:v>-6.9339051246643066</c:v>
                </c:pt>
                <c:pt idx="1612">
                  <c:v>3.1952865123748779</c:v>
                </c:pt>
                <c:pt idx="1613">
                  <c:v>4.8708443641662598</c:v>
                </c:pt>
                <c:pt idx="1614">
                  <c:v>47.989231109619141</c:v>
                </c:pt>
                <c:pt idx="1615">
                  <c:v>38.878097534179688</c:v>
                </c:pt>
                <c:pt idx="1616">
                  <c:v>67.712600708007813</c:v>
                </c:pt>
                <c:pt idx="1617">
                  <c:v>39.323902130126953</c:v>
                </c:pt>
                <c:pt idx="1618">
                  <c:v>27.648059844970703</c:v>
                </c:pt>
                <c:pt idx="1619">
                  <c:v>37.229976654052734</c:v>
                </c:pt>
                <c:pt idx="1620">
                  <c:v>37.349296569824219</c:v>
                </c:pt>
                <c:pt idx="1621">
                  <c:v>62.721954345703125</c:v>
                </c:pt>
                <c:pt idx="1622">
                  <c:v>46.374309539794922</c:v>
                </c:pt>
                <c:pt idx="1623">
                  <c:v>34.683567047119141</c:v>
                </c:pt>
                <c:pt idx="1624">
                  <c:v>28.915151596069336</c:v>
                </c:pt>
                <c:pt idx="1625">
                  <c:v>11.631054878234863</c:v>
                </c:pt>
                <c:pt idx="1626">
                  <c:v>37.749366760253906</c:v>
                </c:pt>
                <c:pt idx="1627">
                  <c:v>35.458171844482422</c:v>
                </c:pt>
                <c:pt idx="1628">
                  <c:v>56.772262573242188</c:v>
                </c:pt>
                <c:pt idx="1629">
                  <c:v>74.253463745117188</c:v>
                </c:pt>
                <c:pt idx="1630">
                  <c:v>88.087539672851563</c:v>
                </c:pt>
                <c:pt idx="1631">
                  <c:v>88.739105224609375</c:v>
                </c:pt>
                <c:pt idx="1632">
                  <c:v>47.497554779052734</c:v>
                </c:pt>
                <c:pt idx="1633">
                  <c:v>-15.079633712768555</c:v>
                </c:pt>
                <c:pt idx="1634">
                  <c:v>-29.606229782104492</c:v>
                </c:pt>
                <c:pt idx="1635">
                  <c:v>-65.323432922363281</c:v>
                </c:pt>
                <c:pt idx="1636">
                  <c:v>-47.658649444580078</c:v>
                </c:pt>
                <c:pt idx="1637">
                  <c:v>-47.198448181152344</c:v>
                </c:pt>
                <c:pt idx="1638">
                  <c:v>-74.391532897949219</c:v>
                </c:pt>
                <c:pt idx="1639">
                  <c:v>-82.945747375488281</c:v>
                </c:pt>
                <c:pt idx="1640">
                  <c:v>-88.24737548828125</c:v>
                </c:pt>
                <c:pt idx="1641">
                  <c:v>-67.741981506347656</c:v>
                </c:pt>
                <c:pt idx="1642">
                  <c:v>-47.877578735351563</c:v>
                </c:pt>
                <c:pt idx="1643">
                  <c:v>17.025747299194336</c:v>
                </c:pt>
                <c:pt idx="1644">
                  <c:v>18.86506462097168</c:v>
                </c:pt>
                <c:pt idx="1645">
                  <c:v>62.826454162597656</c:v>
                </c:pt>
                <c:pt idx="1646">
                  <c:v>71.111724853515625</c:v>
                </c:pt>
                <c:pt idx="1647">
                  <c:v>68.3682861328125</c:v>
                </c:pt>
                <c:pt idx="1648">
                  <c:v>40.186264038085938</c:v>
                </c:pt>
                <c:pt idx="1649">
                  <c:v>13.221108436584473</c:v>
                </c:pt>
                <c:pt idx="1650">
                  <c:v>-4.7166786193847656</c:v>
                </c:pt>
                <c:pt idx="1651">
                  <c:v>-8.2953405380249023</c:v>
                </c:pt>
                <c:pt idx="1652">
                  <c:v>-59.102676391601563</c:v>
                </c:pt>
                <c:pt idx="1653">
                  <c:v>-103.77690124511719</c:v>
                </c:pt>
                <c:pt idx="1654">
                  <c:v>-98.066154479980469</c:v>
                </c:pt>
                <c:pt idx="1655">
                  <c:v>-128.23776245117188</c:v>
                </c:pt>
                <c:pt idx="1656">
                  <c:v>-107.84352111816406</c:v>
                </c:pt>
                <c:pt idx="1657">
                  <c:v>-113.26506042480469</c:v>
                </c:pt>
                <c:pt idx="1658">
                  <c:v>-102.62496948242188</c:v>
                </c:pt>
                <c:pt idx="1659">
                  <c:v>-96.725387573242188</c:v>
                </c:pt>
                <c:pt idx="1660">
                  <c:v>-99.319435119628906</c:v>
                </c:pt>
                <c:pt idx="1661">
                  <c:v>-119.56190490722656</c:v>
                </c:pt>
                <c:pt idx="1662">
                  <c:v>-140.49412536621094</c:v>
                </c:pt>
                <c:pt idx="1663">
                  <c:v>-144.79460144042969</c:v>
                </c:pt>
                <c:pt idx="1664">
                  <c:v>-152.98533630371094</c:v>
                </c:pt>
                <c:pt idx="1665">
                  <c:v>-154.81884765625</c:v>
                </c:pt>
                <c:pt idx="1666">
                  <c:v>-152.9725341796875</c:v>
                </c:pt>
                <c:pt idx="1667">
                  <c:v>-97.460296630859375</c:v>
                </c:pt>
                <c:pt idx="1668">
                  <c:v>-73.7218017578125</c:v>
                </c:pt>
                <c:pt idx="1669">
                  <c:v>-69.590019226074219</c:v>
                </c:pt>
                <c:pt idx="1670">
                  <c:v>-62.626171112060547</c:v>
                </c:pt>
                <c:pt idx="1671">
                  <c:v>-38.50433349609375</c:v>
                </c:pt>
                <c:pt idx="1672">
                  <c:v>10.781952857971191</c:v>
                </c:pt>
                <c:pt idx="1673">
                  <c:v>14.077737808227539</c:v>
                </c:pt>
                <c:pt idx="1674">
                  <c:v>-14.735126495361328</c:v>
                </c:pt>
                <c:pt idx="1675">
                  <c:v>-14.390167236328125</c:v>
                </c:pt>
                <c:pt idx="1676">
                  <c:v>-18.09235954284668</c:v>
                </c:pt>
                <c:pt idx="1677">
                  <c:v>-20.437294006347656</c:v>
                </c:pt>
                <c:pt idx="1678">
                  <c:v>-26.964275360107422</c:v>
                </c:pt>
                <c:pt idx="1679">
                  <c:v>-60.985607147216797</c:v>
                </c:pt>
                <c:pt idx="1680">
                  <c:v>-80.941238403320313</c:v>
                </c:pt>
                <c:pt idx="1681">
                  <c:v>-80.818939208984375</c:v>
                </c:pt>
                <c:pt idx="1682">
                  <c:v>-115.72122192382813</c:v>
                </c:pt>
                <c:pt idx="1683">
                  <c:v>-138.56080627441406</c:v>
                </c:pt>
                <c:pt idx="1684">
                  <c:v>-173.21347045898438</c:v>
                </c:pt>
                <c:pt idx="1685">
                  <c:v>-189.59608459472656</c:v>
                </c:pt>
                <c:pt idx="1686">
                  <c:v>-181.18759155273438</c:v>
                </c:pt>
                <c:pt idx="1687">
                  <c:v>-174.43977355957031</c:v>
                </c:pt>
                <c:pt idx="1688">
                  <c:v>-175.89866638183594</c:v>
                </c:pt>
                <c:pt idx="1689">
                  <c:v>-175.00471496582031</c:v>
                </c:pt>
                <c:pt idx="1690">
                  <c:v>-173.18685913085938</c:v>
                </c:pt>
                <c:pt idx="1691">
                  <c:v>-167.61871337890625</c:v>
                </c:pt>
                <c:pt idx="1692">
                  <c:v>-160.53108215332031</c:v>
                </c:pt>
                <c:pt idx="1693">
                  <c:v>-152.44061279296875</c:v>
                </c:pt>
                <c:pt idx="1694">
                  <c:v>-148.30622863769531</c:v>
                </c:pt>
                <c:pt idx="1695">
                  <c:v>-127.37589263916016</c:v>
                </c:pt>
                <c:pt idx="1696">
                  <c:v>-3.2227237224578857</c:v>
                </c:pt>
                <c:pt idx="1697">
                  <c:v>-13.007174491882324</c:v>
                </c:pt>
                <c:pt idx="1698">
                  <c:v>-35.898227691650391</c:v>
                </c:pt>
                <c:pt idx="1699">
                  <c:v>-2.4915206432342529</c:v>
                </c:pt>
                <c:pt idx="1700">
                  <c:v>21.033229827880859</c:v>
                </c:pt>
                <c:pt idx="1701">
                  <c:v>25.858249664306641</c:v>
                </c:pt>
                <c:pt idx="1702">
                  <c:v>19.383079528808594</c:v>
                </c:pt>
                <c:pt idx="1703">
                  <c:v>15.768521308898926</c:v>
                </c:pt>
                <c:pt idx="1704">
                  <c:v>5.4654664993286133</c:v>
                </c:pt>
                <c:pt idx="1705">
                  <c:v>10.671632766723633</c:v>
                </c:pt>
                <c:pt idx="1706">
                  <c:v>32.1239013671875</c:v>
                </c:pt>
                <c:pt idx="1707">
                  <c:v>61.443702697753906</c:v>
                </c:pt>
                <c:pt idx="1708">
                  <c:v>44.117900848388672</c:v>
                </c:pt>
                <c:pt idx="1709">
                  <c:v>48.578910827636719</c:v>
                </c:pt>
                <c:pt idx="1710">
                  <c:v>43.035140991210938</c:v>
                </c:pt>
                <c:pt idx="1711">
                  <c:v>37.867950439453125</c:v>
                </c:pt>
                <c:pt idx="1712">
                  <c:v>36.096958160400391</c:v>
                </c:pt>
                <c:pt idx="1713">
                  <c:v>49.317047119140625</c:v>
                </c:pt>
                <c:pt idx="1714">
                  <c:v>97.337921142578125</c:v>
                </c:pt>
                <c:pt idx="1715">
                  <c:v>110.64516448974609</c:v>
                </c:pt>
                <c:pt idx="1716">
                  <c:v>131.34738159179688</c:v>
                </c:pt>
                <c:pt idx="1717">
                  <c:v>96.877571105957031</c:v>
                </c:pt>
                <c:pt idx="1718">
                  <c:v>58.257266998291016</c:v>
                </c:pt>
                <c:pt idx="1719">
                  <c:v>46.153942108154297</c:v>
                </c:pt>
                <c:pt idx="1720">
                  <c:v>33.920421600341797</c:v>
                </c:pt>
                <c:pt idx="1721">
                  <c:v>47.406936645507813</c:v>
                </c:pt>
                <c:pt idx="1722">
                  <c:v>40.053688049316406</c:v>
                </c:pt>
                <c:pt idx="1723">
                  <c:v>56.961372375488281</c:v>
                </c:pt>
                <c:pt idx="1724">
                  <c:v>58.510334014892578</c:v>
                </c:pt>
                <c:pt idx="1725">
                  <c:v>56.215797424316406</c:v>
                </c:pt>
                <c:pt idx="1726">
                  <c:v>50.777828216552734</c:v>
                </c:pt>
                <c:pt idx="1727">
                  <c:v>24.860330581665039</c:v>
                </c:pt>
                <c:pt idx="1728">
                  <c:v>-2.7294988632202148</c:v>
                </c:pt>
                <c:pt idx="1729">
                  <c:v>-18.799901962280273</c:v>
                </c:pt>
                <c:pt idx="1730">
                  <c:v>-38.462520599365234</c:v>
                </c:pt>
                <c:pt idx="1731">
                  <c:v>-44.625839233398438</c:v>
                </c:pt>
                <c:pt idx="1732">
                  <c:v>-76.071075439453125</c:v>
                </c:pt>
                <c:pt idx="1733">
                  <c:v>-98.09063720703125</c:v>
                </c:pt>
                <c:pt idx="1734">
                  <c:v>-103.13755798339844</c:v>
                </c:pt>
                <c:pt idx="1735">
                  <c:v>-85.389366149902344</c:v>
                </c:pt>
                <c:pt idx="1736">
                  <c:v>-68.585006713867188</c:v>
                </c:pt>
                <c:pt idx="1737">
                  <c:v>-78.862823486328125</c:v>
                </c:pt>
                <c:pt idx="1738">
                  <c:v>-61.792163848876953</c:v>
                </c:pt>
                <c:pt idx="1739">
                  <c:v>-58.546161651611328</c:v>
                </c:pt>
                <c:pt idx="1740">
                  <c:v>-61.335369110107422</c:v>
                </c:pt>
                <c:pt idx="1741">
                  <c:v>-34.548690795898438</c:v>
                </c:pt>
                <c:pt idx="1742">
                  <c:v>23.615327835083008</c:v>
                </c:pt>
                <c:pt idx="1743">
                  <c:v>26.68150520324707</c:v>
                </c:pt>
                <c:pt idx="1744">
                  <c:v>-1.6049485206604004</c:v>
                </c:pt>
                <c:pt idx="1745">
                  <c:v>8.0575132369995117</c:v>
                </c:pt>
                <c:pt idx="1746">
                  <c:v>3.9081416130065918</c:v>
                </c:pt>
                <c:pt idx="1747">
                  <c:v>-0.30123588442802429</c:v>
                </c:pt>
                <c:pt idx="1748">
                  <c:v>-2.7595744132995605</c:v>
                </c:pt>
                <c:pt idx="1749">
                  <c:v>-2.022226095199585</c:v>
                </c:pt>
                <c:pt idx="1750">
                  <c:v>-10.411382675170898</c:v>
                </c:pt>
                <c:pt idx="1751">
                  <c:v>-5.7512764930725098</c:v>
                </c:pt>
                <c:pt idx="1752">
                  <c:v>-4.5292329788208008</c:v>
                </c:pt>
                <c:pt idx="1753">
                  <c:v>5.1219587326049805</c:v>
                </c:pt>
                <c:pt idx="1754">
                  <c:v>19.478557586669922</c:v>
                </c:pt>
                <c:pt idx="1755">
                  <c:v>27.209281921386719</c:v>
                </c:pt>
                <c:pt idx="1756">
                  <c:v>41.158878326416016</c:v>
                </c:pt>
                <c:pt idx="1757">
                  <c:v>40.046321868896484</c:v>
                </c:pt>
                <c:pt idx="1758">
                  <c:v>24.38275146484375</c:v>
                </c:pt>
                <c:pt idx="1759">
                  <c:v>5.3792190551757813</c:v>
                </c:pt>
                <c:pt idx="1760">
                  <c:v>55.351089477539063</c:v>
                </c:pt>
                <c:pt idx="1761">
                  <c:v>56.316917419433594</c:v>
                </c:pt>
                <c:pt idx="1762">
                  <c:v>58.844135284423828</c:v>
                </c:pt>
                <c:pt idx="1763">
                  <c:v>69.459938049316406</c:v>
                </c:pt>
                <c:pt idx="1764">
                  <c:v>86.669334411621094</c:v>
                </c:pt>
                <c:pt idx="1765">
                  <c:v>98.645317077636719</c:v>
                </c:pt>
                <c:pt idx="1766">
                  <c:v>82.065811157226563</c:v>
                </c:pt>
                <c:pt idx="1767">
                  <c:v>89.823623657226563</c:v>
                </c:pt>
                <c:pt idx="1768">
                  <c:v>81.447212219238281</c:v>
                </c:pt>
                <c:pt idx="1769">
                  <c:v>91.961677551269531</c:v>
                </c:pt>
                <c:pt idx="1770">
                  <c:v>115.55068969726563</c:v>
                </c:pt>
                <c:pt idx="1771">
                  <c:v>168.37825012207031</c:v>
                </c:pt>
                <c:pt idx="1772">
                  <c:v>166.11723327636719</c:v>
                </c:pt>
                <c:pt idx="1773">
                  <c:v>106.95442962646484</c:v>
                </c:pt>
                <c:pt idx="1774">
                  <c:v>83.789215087890625</c:v>
                </c:pt>
                <c:pt idx="1775">
                  <c:v>57.121879577636719</c:v>
                </c:pt>
                <c:pt idx="1776">
                  <c:v>44.880062103271484</c:v>
                </c:pt>
                <c:pt idx="1777">
                  <c:v>144.54454040527344</c:v>
                </c:pt>
                <c:pt idx="1778">
                  <c:v>139.825439453125</c:v>
                </c:pt>
                <c:pt idx="1779">
                  <c:v>96.496719360351563</c:v>
                </c:pt>
                <c:pt idx="1780">
                  <c:v>60.423580169677734</c:v>
                </c:pt>
                <c:pt idx="1781">
                  <c:v>76.11773681640625</c:v>
                </c:pt>
                <c:pt idx="1782">
                  <c:v>86.722442626953125</c:v>
                </c:pt>
                <c:pt idx="1783">
                  <c:v>93.955497741699219</c:v>
                </c:pt>
                <c:pt idx="1784">
                  <c:v>106.03357696533203</c:v>
                </c:pt>
                <c:pt idx="1785">
                  <c:v>115.92665100097656</c:v>
                </c:pt>
                <c:pt idx="1786">
                  <c:v>103.13903045654297</c:v>
                </c:pt>
                <c:pt idx="1787">
                  <c:v>100.93972778320313</c:v>
                </c:pt>
                <c:pt idx="1788">
                  <c:v>102.78827667236328</c:v>
                </c:pt>
                <c:pt idx="1789">
                  <c:v>197.39581298828125</c:v>
                </c:pt>
                <c:pt idx="1790">
                  <c:v>207.04887390136719</c:v>
                </c:pt>
                <c:pt idx="1791">
                  <c:v>161.91188049316406</c:v>
                </c:pt>
                <c:pt idx="1792">
                  <c:v>161.61839294433594</c:v>
                </c:pt>
                <c:pt idx="1793">
                  <c:v>150.11698913574219</c:v>
                </c:pt>
                <c:pt idx="1794">
                  <c:v>153.02735900878906</c:v>
                </c:pt>
                <c:pt idx="1795">
                  <c:v>154.46884155273438</c:v>
                </c:pt>
                <c:pt idx="1796">
                  <c:v>155.65614318847656</c:v>
                </c:pt>
                <c:pt idx="1797">
                  <c:v>156.85226440429688</c:v>
                </c:pt>
                <c:pt idx="1798">
                  <c:v>175.08750915527344</c:v>
                </c:pt>
                <c:pt idx="1799">
                  <c:v>176.73565673828125</c:v>
                </c:pt>
                <c:pt idx="1800">
                  <c:v>173.58393859863281</c:v>
                </c:pt>
                <c:pt idx="1801">
                  <c:v>199.84580993652344</c:v>
                </c:pt>
                <c:pt idx="1802">
                  <c:v>191.68019104003906</c:v>
                </c:pt>
                <c:pt idx="1803">
                  <c:v>178.41729736328125</c:v>
                </c:pt>
                <c:pt idx="1804">
                  <c:v>150.73472595214844</c:v>
                </c:pt>
                <c:pt idx="1805">
                  <c:v>131.92613220214844</c:v>
                </c:pt>
                <c:pt idx="1806">
                  <c:v>164.64404296875</c:v>
                </c:pt>
                <c:pt idx="1807">
                  <c:v>196.64102172851563</c:v>
                </c:pt>
                <c:pt idx="1808">
                  <c:v>217.76174926757813</c:v>
                </c:pt>
                <c:pt idx="1809">
                  <c:v>221.485595703125</c:v>
                </c:pt>
                <c:pt idx="1810">
                  <c:v>235.96047973632813</c:v>
                </c:pt>
                <c:pt idx="1811">
                  <c:v>232.96403503417969</c:v>
                </c:pt>
                <c:pt idx="1812">
                  <c:v>234.09707641601563</c:v>
                </c:pt>
                <c:pt idx="1813">
                  <c:v>218.40675354003906</c:v>
                </c:pt>
                <c:pt idx="1814">
                  <c:v>190.67491149902344</c:v>
                </c:pt>
                <c:pt idx="1815">
                  <c:v>167.00465393066406</c:v>
                </c:pt>
                <c:pt idx="1816">
                  <c:v>156.67799377441406</c:v>
                </c:pt>
                <c:pt idx="1817">
                  <c:v>112.48685455322266</c:v>
                </c:pt>
                <c:pt idx="1818">
                  <c:v>78.3138427734375</c:v>
                </c:pt>
                <c:pt idx="1819">
                  <c:v>58.217159271240234</c:v>
                </c:pt>
                <c:pt idx="1820">
                  <c:v>39.317447662353516</c:v>
                </c:pt>
                <c:pt idx="1821">
                  <c:v>40.739627838134766</c:v>
                </c:pt>
                <c:pt idx="1822">
                  <c:v>49.650737762451172</c:v>
                </c:pt>
                <c:pt idx="1823">
                  <c:v>62.057670593261719</c:v>
                </c:pt>
                <c:pt idx="1824">
                  <c:v>75.336540222167969</c:v>
                </c:pt>
                <c:pt idx="1825">
                  <c:v>81.785087585449219</c:v>
                </c:pt>
                <c:pt idx="1826">
                  <c:v>81.616065979003906</c:v>
                </c:pt>
                <c:pt idx="1827">
                  <c:v>81.16436767578125</c:v>
                </c:pt>
                <c:pt idx="1828">
                  <c:v>80.09906005859375</c:v>
                </c:pt>
                <c:pt idx="1829">
                  <c:v>78.5103759765625</c:v>
                </c:pt>
                <c:pt idx="1830">
                  <c:v>78.021522521972656</c:v>
                </c:pt>
                <c:pt idx="1831">
                  <c:v>94.864860534667969</c:v>
                </c:pt>
                <c:pt idx="1832">
                  <c:v>198.88009643554688</c:v>
                </c:pt>
                <c:pt idx="1833">
                  <c:v>266.47439575195313</c:v>
                </c:pt>
                <c:pt idx="1834">
                  <c:v>259.2130126953125</c:v>
                </c:pt>
                <c:pt idx="1835">
                  <c:v>237.09773254394531</c:v>
                </c:pt>
                <c:pt idx="1836">
                  <c:v>200.84634399414063</c:v>
                </c:pt>
                <c:pt idx="1837">
                  <c:v>169.48190307617188</c:v>
                </c:pt>
                <c:pt idx="1838">
                  <c:v>158.54483032226563</c:v>
                </c:pt>
                <c:pt idx="1839">
                  <c:v>132.89166259765625</c:v>
                </c:pt>
                <c:pt idx="1840">
                  <c:v>126.16556549072266</c:v>
                </c:pt>
                <c:pt idx="1841">
                  <c:v>126.86717987060547</c:v>
                </c:pt>
                <c:pt idx="1842">
                  <c:v>115.53548431396484</c:v>
                </c:pt>
                <c:pt idx="1843">
                  <c:v>103.62288665771484</c:v>
                </c:pt>
                <c:pt idx="1844">
                  <c:v>88.017829895019531</c:v>
                </c:pt>
                <c:pt idx="1845">
                  <c:v>71.220237731933594</c:v>
                </c:pt>
                <c:pt idx="1846">
                  <c:v>68.640525817871094</c:v>
                </c:pt>
                <c:pt idx="1847">
                  <c:v>71.7078857421875</c:v>
                </c:pt>
                <c:pt idx="1848">
                  <c:v>72.608688354492188</c:v>
                </c:pt>
                <c:pt idx="1849">
                  <c:v>66.920822143554688</c:v>
                </c:pt>
                <c:pt idx="1850">
                  <c:v>89.274848937988281</c:v>
                </c:pt>
                <c:pt idx="1851">
                  <c:v>142.78227233886719</c:v>
                </c:pt>
                <c:pt idx="1852">
                  <c:v>191.03607177734375</c:v>
                </c:pt>
                <c:pt idx="1853">
                  <c:v>206.86080932617188</c:v>
                </c:pt>
                <c:pt idx="1854">
                  <c:v>179.75938415527344</c:v>
                </c:pt>
                <c:pt idx="1855">
                  <c:v>158.28645324707031</c:v>
                </c:pt>
                <c:pt idx="1856">
                  <c:v>155.28036499023438</c:v>
                </c:pt>
                <c:pt idx="1857">
                  <c:v>165.84262084960938</c:v>
                </c:pt>
                <c:pt idx="1858">
                  <c:v>141.78721618652344</c:v>
                </c:pt>
                <c:pt idx="1859">
                  <c:v>133.16351318359375</c:v>
                </c:pt>
                <c:pt idx="1860">
                  <c:v>133.59141540527344</c:v>
                </c:pt>
                <c:pt idx="1861">
                  <c:v>120.64134216308594</c:v>
                </c:pt>
                <c:pt idx="1862">
                  <c:v>174.88723754882813</c:v>
                </c:pt>
                <c:pt idx="1863">
                  <c:v>205.42439270019531</c:v>
                </c:pt>
                <c:pt idx="1864">
                  <c:v>254.25457763671875</c:v>
                </c:pt>
                <c:pt idx="1865">
                  <c:v>286.82669067382813</c:v>
                </c:pt>
                <c:pt idx="1866">
                  <c:v>286.40762329101563</c:v>
                </c:pt>
                <c:pt idx="1867">
                  <c:v>289.15447998046875</c:v>
                </c:pt>
                <c:pt idx="1868">
                  <c:v>333.42770385742188</c:v>
                </c:pt>
                <c:pt idx="1869">
                  <c:v>344.69430541992188</c:v>
                </c:pt>
                <c:pt idx="1870">
                  <c:v>312.87603759765625</c:v>
                </c:pt>
                <c:pt idx="1871">
                  <c:v>320.05917358398438</c:v>
                </c:pt>
                <c:pt idx="1872">
                  <c:v>315.97561645507813</c:v>
                </c:pt>
                <c:pt idx="1873">
                  <c:v>298.31680297851563</c:v>
                </c:pt>
                <c:pt idx="1874">
                  <c:v>264.95623779296875</c:v>
                </c:pt>
                <c:pt idx="1875">
                  <c:v>262.78900146484375</c:v>
                </c:pt>
                <c:pt idx="1876">
                  <c:v>277.07217407226563</c:v>
                </c:pt>
                <c:pt idx="1877">
                  <c:v>290.61236572265625</c:v>
                </c:pt>
                <c:pt idx="1878">
                  <c:v>287.69717407226563</c:v>
                </c:pt>
                <c:pt idx="1879">
                  <c:v>295.25054931640625</c:v>
                </c:pt>
                <c:pt idx="1880">
                  <c:v>290.54278564453125</c:v>
                </c:pt>
                <c:pt idx="1881">
                  <c:v>288.37771606445313</c:v>
                </c:pt>
                <c:pt idx="1882">
                  <c:v>283.99551391601563</c:v>
                </c:pt>
                <c:pt idx="1883">
                  <c:v>288.17648315429688</c:v>
                </c:pt>
                <c:pt idx="1884">
                  <c:v>289.84710693359375</c:v>
                </c:pt>
                <c:pt idx="1885">
                  <c:v>349.9105224609375</c:v>
                </c:pt>
                <c:pt idx="1886">
                  <c:v>366.63534545898438</c:v>
                </c:pt>
                <c:pt idx="1887">
                  <c:v>343.30612182617188</c:v>
                </c:pt>
                <c:pt idx="1888">
                  <c:v>341.01239013671875</c:v>
                </c:pt>
                <c:pt idx="1889">
                  <c:v>351.57174682617188</c:v>
                </c:pt>
                <c:pt idx="1890">
                  <c:v>351.46597290039063</c:v>
                </c:pt>
                <c:pt idx="1891">
                  <c:v>351.63665771484375</c:v>
                </c:pt>
                <c:pt idx="1892">
                  <c:v>366.71826171875</c:v>
                </c:pt>
                <c:pt idx="1893">
                  <c:v>385.76171875</c:v>
                </c:pt>
                <c:pt idx="1894">
                  <c:v>405.19229125976563</c:v>
                </c:pt>
                <c:pt idx="1895">
                  <c:v>419.1431884765625</c:v>
                </c:pt>
                <c:pt idx="1896">
                  <c:v>411.9420166015625</c:v>
                </c:pt>
                <c:pt idx="1897">
                  <c:v>402.4697265625</c:v>
                </c:pt>
                <c:pt idx="1898">
                  <c:v>385.92837524414063</c:v>
                </c:pt>
                <c:pt idx="1899">
                  <c:v>405.4910888671875</c:v>
                </c:pt>
                <c:pt idx="1900">
                  <c:v>432.95281982421875</c:v>
                </c:pt>
                <c:pt idx="1901">
                  <c:v>459.57916259765625</c:v>
                </c:pt>
                <c:pt idx="1902">
                  <c:v>453.12442016601563</c:v>
                </c:pt>
                <c:pt idx="1903">
                  <c:v>442.96066284179688</c:v>
                </c:pt>
                <c:pt idx="1904">
                  <c:v>444.315673828125</c:v>
                </c:pt>
                <c:pt idx="1905">
                  <c:v>423.83023071289063</c:v>
                </c:pt>
                <c:pt idx="1906">
                  <c:v>425.14022827148438</c:v>
                </c:pt>
                <c:pt idx="1907">
                  <c:v>425.94692993164063</c:v>
                </c:pt>
                <c:pt idx="1908">
                  <c:v>430.1524658203125</c:v>
                </c:pt>
                <c:pt idx="1909">
                  <c:v>419.91156005859375</c:v>
                </c:pt>
                <c:pt idx="1910">
                  <c:v>410.40399169921875</c:v>
                </c:pt>
                <c:pt idx="1911">
                  <c:v>399.8089599609375</c:v>
                </c:pt>
                <c:pt idx="1912">
                  <c:v>411.75103759765625</c:v>
                </c:pt>
                <c:pt idx="1913">
                  <c:v>394.66995239257813</c:v>
                </c:pt>
                <c:pt idx="1914">
                  <c:v>405.49517822265625</c:v>
                </c:pt>
                <c:pt idx="1915">
                  <c:v>398.91543579101563</c:v>
                </c:pt>
                <c:pt idx="1916">
                  <c:v>395.96755981445313</c:v>
                </c:pt>
                <c:pt idx="1917">
                  <c:v>377.0919189453125</c:v>
                </c:pt>
                <c:pt idx="1918">
                  <c:v>356.68994140625</c:v>
                </c:pt>
                <c:pt idx="1919">
                  <c:v>340.35104370117188</c:v>
                </c:pt>
                <c:pt idx="1920">
                  <c:v>330.93563842773438</c:v>
                </c:pt>
                <c:pt idx="1921">
                  <c:v>325.42022705078125</c:v>
                </c:pt>
                <c:pt idx="1922">
                  <c:v>331.99105834960938</c:v>
                </c:pt>
                <c:pt idx="1923">
                  <c:v>346.08578491210938</c:v>
                </c:pt>
                <c:pt idx="1924">
                  <c:v>361.63677978515625</c:v>
                </c:pt>
                <c:pt idx="1925">
                  <c:v>375.78143310546875</c:v>
                </c:pt>
                <c:pt idx="1926">
                  <c:v>372.96441650390625</c:v>
                </c:pt>
                <c:pt idx="1927">
                  <c:v>360.9791259765625</c:v>
                </c:pt>
                <c:pt idx="1928">
                  <c:v>348.93923950195313</c:v>
                </c:pt>
                <c:pt idx="1929">
                  <c:v>337.92025756835938</c:v>
                </c:pt>
                <c:pt idx="1930">
                  <c:v>326.6669921875</c:v>
                </c:pt>
                <c:pt idx="1931">
                  <c:v>316.68325805664063</c:v>
                </c:pt>
                <c:pt idx="1932">
                  <c:v>326.5093994140625</c:v>
                </c:pt>
                <c:pt idx="1933">
                  <c:v>320.25286865234375</c:v>
                </c:pt>
                <c:pt idx="1934">
                  <c:v>298.94656372070313</c:v>
                </c:pt>
                <c:pt idx="1935">
                  <c:v>289.71881103515625</c:v>
                </c:pt>
                <c:pt idx="1936">
                  <c:v>293.60321044921875</c:v>
                </c:pt>
                <c:pt idx="1937">
                  <c:v>275.3206787109375</c:v>
                </c:pt>
                <c:pt idx="1938">
                  <c:v>304.816162109375</c:v>
                </c:pt>
                <c:pt idx="1939">
                  <c:v>306.90725708007813</c:v>
                </c:pt>
                <c:pt idx="1940">
                  <c:v>281.1109619140625</c:v>
                </c:pt>
                <c:pt idx="1941">
                  <c:v>241.6893310546875</c:v>
                </c:pt>
                <c:pt idx="1942">
                  <c:v>199.14501953125</c:v>
                </c:pt>
                <c:pt idx="1943">
                  <c:v>166.83151245117188</c:v>
                </c:pt>
                <c:pt idx="1944">
                  <c:v>164.11581420898438</c:v>
                </c:pt>
                <c:pt idx="1945">
                  <c:v>157.35003662109375</c:v>
                </c:pt>
                <c:pt idx="1946">
                  <c:v>162.84785461425781</c:v>
                </c:pt>
                <c:pt idx="1947">
                  <c:v>187.48062133789063</c:v>
                </c:pt>
                <c:pt idx="1948">
                  <c:v>167.2452392578125</c:v>
                </c:pt>
                <c:pt idx="1949">
                  <c:v>162.0408935546875</c:v>
                </c:pt>
                <c:pt idx="1950">
                  <c:v>152.05690002441406</c:v>
                </c:pt>
                <c:pt idx="1951">
                  <c:v>142.9625244140625</c:v>
                </c:pt>
                <c:pt idx="1952">
                  <c:v>149.07464599609375</c:v>
                </c:pt>
                <c:pt idx="1953">
                  <c:v>149.35789489746094</c:v>
                </c:pt>
                <c:pt idx="1954">
                  <c:v>151.43412780761719</c:v>
                </c:pt>
                <c:pt idx="1955">
                  <c:v>156.68025207519531</c:v>
                </c:pt>
                <c:pt idx="1956">
                  <c:v>141.54669189453125</c:v>
                </c:pt>
                <c:pt idx="1957">
                  <c:v>94.339828491210938</c:v>
                </c:pt>
                <c:pt idx="1958">
                  <c:v>43.89794921875</c:v>
                </c:pt>
                <c:pt idx="1959">
                  <c:v>-13.417916297912598</c:v>
                </c:pt>
                <c:pt idx="1960">
                  <c:v>-51.501857757568359</c:v>
                </c:pt>
                <c:pt idx="1961">
                  <c:v>-56.168025970458984</c:v>
                </c:pt>
                <c:pt idx="1962">
                  <c:v>-46.236995697021484</c:v>
                </c:pt>
                <c:pt idx="1963">
                  <c:v>-42.189800262451172</c:v>
                </c:pt>
                <c:pt idx="1964">
                  <c:v>-35.392414093017578</c:v>
                </c:pt>
                <c:pt idx="1965">
                  <c:v>-39.503166198730469</c:v>
                </c:pt>
                <c:pt idx="1966">
                  <c:v>-43.172832489013672</c:v>
                </c:pt>
                <c:pt idx="1967">
                  <c:v>-43.110324859619141</c:v>
                </c:pt>
                <c:pt idx="1968">
                  <c:v>-25.087167739868164</c:v>
                </c:pt>
                <c:pt idx="1969">
                  <c:v>-24.875385284423828</c:v>
                </c:pt>
                <c:pt idx="1970">
                  <c:v>-37.683639526367188</c:v>
                </c:pt>
                <c:pt idx="1971">
                  <c:v>-46.34552001953125</c:v>
                </c:pt>
                <c:pt idx="1972">
                  <c:v>-71.833366394042969</c:v>
                </c:pt>
                <c:pt idx="1973">
                  <c:v>-89.948982238769531</c:v>
                </c:pt>
                <c:pt idx="1974">
                  <c:v>-85.023490905761719</c:v>
                </c:pt>
                <c:pt idx="1975">
                  <c:v>-70.475608825683594</c:v>
                </c:pt>
                <c:pt idx="1976">
                  <c:v>-74.363380432128906</c:v>
                </c:pt>
                <c:pt idx="1977">
                  <c:v>-95.648696899414063</c:v>
                </c:pt>
                <c:pt idx="1978">
                  <c:v>-109.81076049804688</c:v>
                </c:pt>
                <c:pt idx="1979">
                  <c:v>-96.375152587890625</c:v>
                </c:pt>
                <c:pt idx="1980">
                  <c:v>-81.564559936523438</c:v>
                </c:pt>
                <c:pt idx="1981">
                  <c:v>-103.76359558105469</c:v>
                </c:pt>
                <c:pt idx="1982">
                  <c:v>-129.21278381347656</c:v>
                </c:pt>
                <c:pt idx="1983">
                  <c:v>-139.70854187011719</c:v>
                </c:pt>
                <c:pt idx="1984">
                  <c:v>-140.7802734375</c:v>
                </c:pt>
                <c:pt idx="1985">
                  <c:v>-151.36213684082031</c:v>
                </c:pt>
                <c:pt idx="1986">
                  <c:v>-175.61988830566406</c:v>
                </c:pt>
                <c:pt idx="1987">
                  <c:v>-215.04600524902344</c:v>
                </c:pt>
                <c:pt idx="1988">
                  <c:v>-233.89297485351563</c:v>
                </c:pt>
                <c:pt idx="1989">
                  <c:v>-251.48651123046875</c:v>
                </c:pt>
                <c:pt idx="1990">
                  <c:v>-294.88931274414063</c:v>
                </c:pt>
                <c:pt idx="1991">
                  <c:v>-295.4730224609375</c:v>
                </c:pt>
                <c:pt idx="1992">
                  <c:v>-296.01507568359375</c:v>
                </c:pt>
                <c:pt idx="1993">
                  <c:v>-279.25015258789063</c:v>
                </c:pt>
                <c:pt idx="1994">
                  <c:v>-275.86328125</c:v>
                </c:pt>
                <c:pt idx="1995">
                  <c:v>-278.79949951171875</c:v>
                </c:pt>
                <c:pt idx="1996">
                  <c:v>-288.46994018554688</c:v>
                </c:pt>
                <c:pt idx="1997">
                  <c:v>-296.70120239257813</c:v>
                </c:pt>
                <c:pt idx="1998">
                  <c:v>-301.31048583984375</c:v>
                </c:pt>
                <c:pt idx="1999">
                  <c:v>-302.84878540039063</c:v>
                </c:pt>
                <c:pt idx="2000">
                  <c:v>-313.86154174804688</c:v>
                </c:pt>
                <c:pt idx="2001">
                  <c:v>-314.80877685546875</c:v>
                </c:pt>
                <c:pt idx="2002">
                  <c:v>-315.03256225585938</c:v>
                </c:pt>
                <c:pt idx="2003">
                  <c:v>-317.38986206054688</c:v>
                </c:pt>
                <c:pt idx="2004">
                  <c:v>-319.00851440429688</c:v>
                </c:pt>
                <c:pt idx="2005">
                  <c:v>-317.4517822265625</c:v>
                </c:pt>
                <c:pt idx="2006">
                  <c:v>-318.00411987304688</c:v>
                </c:pt>
                <c:pt idx="2007">
                  <c:v>-318.24673461914063</c:v>
                </c:pt>
                <c:pt idx="2008">
                  <c:v>-319.373291015625</c:v>
                </c:pt>
                <c:pt idx="2009">
                  <c:v>-326.17755126953125</c:v>
                </c:pt>
                <c:pt idx="2010">
                  <c:v>-319.44821166992188</c:v>
                </c:pt>
                <c:pt idx="2011">
                  <c:v>-317.23681640625</c:v>
                </c:pt>
                <c:pt idx="2012">
                  <c:v>-310.21514892578125</c:v>
                </c:pt>
                <c:pt idx="2013">
                  <c:v>-296.92880249023438</c:v>
                </c:pt>
                <c:pt idx="2014">
                  <c:v>-282.34603881835938</c:v>
                </c:pt>
                <c:pt idx="2015">
                  <c:v>-230.54110717773438</c:v>
                </c:pt>
                <c:pt idx="2016">
                  <c:v>-251.28794860839844</c:v>
                </c:pt>
                <c:pt idx="2017">
                  <c:v>-307.046142578125</c:v>
                </c:pt>
                <c:pt idx="2018">
                  <c:v>-307.48004150390625</c:v>
                </c:pt>
                <c:pt idx="2019">
                  <c:v>-305.44171142578125</c:v>
                </c:pt>
                <c:pt idx="2020">
                  <c:v>-312.4771728515625</c:v>
                </c:pt>
                <c:pt idx="2021">
                  <c:v>-297.08349609375</c:v>
                </c:pt>
                <c:pt idx="2022">
                  <c:v>-266.13189697265625</c:v>
                </c:pt>
                <c:pt idx="2023">
                  <c:v>-317.46603393554688</c:v>
                </c:pt>
                <c:pt idx="2024">
                  <c:v>-319.66781616210938</c:v>
                </c:pt>
                <c:pt idx="2025">
                  <c:v>-326.94601440429688</c:v>
                </c:pt>
                <c:pt idx="2026">
                  <c:v>-311.31607055664063</c:v>
                </c:pt>
                <c:pt idx="2027">
                  <c:v>-315.8779296875</c:v>
                </c:pt>
                <c:pt idx="2028">
                  <c:v>-317.14569091796875</c:v>
                </c:pt>
                <c:pt idx="2029">
                  <c:v>-316.3466796875</c:v>
                </c:pt>
                <c:pt idx="2030">
                  <c:v>-297.33209228515625</c:v>
                </c:pt>
                <c:pt idx="2031">
                  <c:v>-239.17913818359375</c:v>
                </c:pt>
                <c:pt idx="2032">
                  <c:v>-169.12443542480469</c:v>
                </c:pt>
                <c:pt idx="2033">
                  <c:v>-179.57679748535156</c:v>
                </c:pt>
                <c:pt idx="2034">
                  <c:v>-215.54888916015625</c:v>
                </c:pt>
                <c:pt idx="2035">
                  <c:v>-230.62893676757813</c:v>
                </c:pt>
                <c:pt idx="2036">
                  <c:v>-262.86105346679688</c:v>
                </c:pt>
                <c:pt idx="2037">
                  <c:v>-284.26602172851563</c:v>
                </c:pt>
                <c:pt idx="2038">
                  <c:v>-308.22756958007813</c:v>
                </c:pt>
                <c:pt idx="2039">
                  <c:v>-333.67059326171875</c:v>
                </c:pt>
                <c:pt idx="2040">
                  <c:v>-339.89266967773438</c:v>
                </c:pt>
                <c:pt idx="2041">
                  <c:v>-363.42437744140625</c:v>
                </c:pt>
                <c:pt idx="2042">
                  <c:v>-340.64581298828125</c:v>
                </c:pt>
                <c:pt idx="2043">
                  <c:v>-315.18710327148438</c:v>
                </c:pt>
                <c:pt idx="2044">
                  <c:v>-289.27947998046875</c:v>
                </c:pt>
                <c:pt idx="2045">
                  <c:v>-263.63876342773438</c:v>
                </c:pt>
                <c:pt idx="2046">
                  <c:v>-264.71481323242188</c:v>
                </c:pt>
                <c:pt idx="2047">
                  <c:v>-268.4168701171875</c:v>
                </c:pt>
                <c:pt idx="2048">
                  <c:v>-271.8690185546875</c:v>
                </c:pt>
                <c:pt idx="2049">
                  <c:v>-271.78067016601563</c:v>
                </c:pt>
                <c:pt idx="2050">
                  <c:v>-273.93194580078125</c:v>
                </c:pt>
                <c:pt idx="2051">
                  <c:v>-268.72982788085938</c:v>
                </c:pt>
                <c:pt idx="2052">
                  <c:v>-267.733154296875</c:v>
                </c:pt>
                <c:pt idx="2053">
                  <c:v>-260.301025390625</c:v>
                </c:pt>
                <c:pt idx="2054">
                  <c:v>-264.75308227539063</c:v>
                </c:pt>
                <c:pt idx="2055">
                  <c:v>-256.02212524414063</c:v>
                </c:pt>
                <c:pt idx="2056">
                  <c:v>-250.2171630859375</c:v>
                </c:pt>
                <c:pt idx="2057">
                  <c:v>-245.94367980957031</c:v>
                </c:pt>
                <c:pt idx="2058">
                  <c:v>-208.53266906738281</c:v>
                </c:pt>
                <c:pt idx="2059">
                  <c:v>-188.52645874023438</c:v>
                </c:pt>
                <c:pt idx="2060">
                  <c:v>-186.155517578125</c:v>
                </c:pt>
                <c:pt idx="2061">
                  <c:v>-199.35966491699219</c:v>
                </c:pt>
                <c:pt idx="2062">
                  <c:v>-182.08517456054688</c:v>
                </c:pt>
                <c:pt idx="2063">
                  <c:v>-146.77626037597656</c:v>
                </c:pt>
                <c:pt idx="2064">
                  <c:v>-132.26042175292969</c:v>
                </c:pt>
                <c:pt idx="2065">
                  <c:v>-118.80998229980469</c:v>
                </c:pt>
                <c:pt idx="2066">
                  <c:v>-128.99974060058594</c:v>
                </c:pt>
                <c:pt idx="2067">
                  <c:v>-140.76719665527344</c:v>
                </c:pt>
                <c:pt idx="2068">
                  <c:v>-146.84202575683594</c:v>
                </c:pt>
                <c:pt idx="2069">
                  <c:v>-157.47091674804688</c:v>
                </c:pt>
                <c:pt idx="2070">
                  <c:v>-176.22554016113281</c:v>
                </c:pt>
                <c:pt idx="2071">
                  <c:v>-170.27601623535156</c:v>
                </c:pt>
                <c:pt idx="2072">
                  <c:v>-167.33293151855469</c:v>
                </c:pt>
                <c:pt idx="2073">
                  <c:v>-139.49038696289063</c:v>
                </c:pt>
                <c:pt idx="2074">
                  <c:v>-86.017013549804688</c:v>
                </c:pt>
                <c:pt idx="2075">
                  <c:v>-71.799331665039063</c:v>
                </c:pt>
                <c:pt idx="2076">
                  <c:v>-106.79517364501953</c:v>
                </c:pt>
                <c:pt idx="2077">
                  <c:v>-76.7506103515625</c:v>
                </c:pt>
                <c:pt idx="2078">
                  <c:v>-75.932632446289063</c:v>
                </c:pt>
                <c:pt idx="2079">
                  <c:v>-69.922134399414063</c:v>
                </c:pt>
                <c:pt idx="2080">
                  <c:v>-60.242324829101563</c:v>
                </c:pt>
                <c:pt idx="2081">
                  <c:v>-40.335739135742188</c:v>
                </c:pt>
                <c:pt idx="2082">
                  <c:v>-40.901096343994141</c:v>
                </c:pt>
                <c:pt idx="2083">
                  <c:v>-44.150676727294922</c:v>
                </c:pt>
                <c:pt idx="2084">
                  <c:v>-55.316616058349609</c:v>
                </c:pt>
                <c:pt idx="2085">
                  <c:v>-74.733367919921875</c:v>
                </c:pt>
                <c:pt idx="2086">
                  <c:v>-90.194046020507813</c:v>
                </c:pt>
                <c:pt idx="2087">
                  <c:v>-99.827239990234375</c:v>
                </c:pt>
                <c:pt idx="2088">
                  <c:v>-100.30271911621094</c:v>
                </c:pt>
                <c:pt idx="2089">
                  <c:v>-103.22602844238281</c:v>
                </c:pt>
                <c:pt idx="2090">
                  <c:v>-105.65518188476563</c:v>
                </c:pt>
                <c:pt idx="2091">
                  <c:v>-110.62909698486328</c:v>
                </c:pt>
                <c:pt idx="2092">
                  <c:v>-130.50027465820313</c:v>
                </c:pt>
                <c:pt idx="2093">
                  <c:v>-156.10249328613281</c:v>
                </c:pt>
                <c:pt idx="2094">
                  <c:v>-172.87422180175781</c:v>
                </c:pt>
                <c:pt idx="2095">
                  <c:v>-182.653564453125</c:v>
                </c:pt>
                <c:pt idx="2096">
                  <c:v>-190.10472106933594</c:v>
                </c:pt>
                <c:pt idx="2097">
                  <c:v>-186.11767578125</c:v>
                </c:pt>
                <c:pt idx="2098">
                  <c:v>-172.63507080078125</c:v>
                </c:pt>
                <c:pt idx="2099">
                  <c:v>-173.30888366699219</c:v>
                </c:pt>
                <c:pt idx="2100">
                  <c:v>-139.14570617675781</c:v>
                </c:pt>
                <c:pt idx="2101">
                  <c:v>-140.86041259765625</c:v>
                </c:pt>
                <c:pt idx="2102">
                  <c:v>-131.11080932617188</c:v>
                </c:pt>
                <c:pt idx="2103">
                  <c:v>-144.44021606445313</c:v>
                </c:pt>
                <c:pt idx="2104">
                  <c:v>-161.6253662109375</c:v>
                </c:pt>
                <c:pt idx="2105">
                  <c:v>-199.26681518554688</c:v>
                </c:pt>
                <c:pt idx="2106">
                  <c:v>-182.7169189453125</c:v>
                </c:pt>
                <c:pt idx="2107">
                  <c:v>-196.19511413574219</c:v>
                </c:pt>
                <c:pt idx="2108">
                  <c:v>-195.19717407226563</c:v>
                </c:pt>
                <c:pt idx="2109">
                  <c:v>-202.63851928710938</c:v>
                </c:pt>
                <c:pt idx="2110">
                  <c:v>-203.91801452636719</c:v>
                </c:pt>
                <c:pt idx="2111">
                  <c:v>-205.88336181640625</c:v>
                </c:pt>
                <c:pt idx="2112">
                  <c:v>-226.40272521972656</c:v>
                </c:pt>
                <c:pt idx="2113">
                  <c:v>-238.12574768066406</c:v>
                </c:pt>
                <c:pt idx="2114">
                  <c:v>-238.027587890625</c:v>
                </c:pt>
                <c:pt idx="2115">
                  <c:v>-245.0394287109375</c:v>
                </c:pt>
                <c:pt idx="2116">
                  <c:v>-264.09793090820313</c:v>
                </c:pt>
                <c:pt idx="2117">
                  <c:v>-260.25064086914063</c:v>
                </c:pt>
                <c:pt idx="2118">
                  <c:v>-252.82835388183594</c:v>
                </c:pt>
                <c:pt idx="2119">
                  <c:v>-234.53547668457031</c:v>
                </c:pt>
                <c:pt idx="2120">
                  <c:v>-238.60789489746094</c:v>
                </c:pt>
                <c:pt idx="2121">
                  <c:v>-225.29685974121094</c:v>
                </c:pt>
                <c:pt idx="2122">
                  <c:v>-223.14970397949219</c:v>
                </c:pt>
                <c:pt idx="2123">
                  <c:v>-148.38288879394531</c:v>
                </c:pt>
                <c:pt idx="2124">
                  <c:v>-172.16793823242188</c:v>
                </c:pt>
                <c:pt idx="2125">
                  <c:v>-194.9696044921875</c:v>
                </c:pt>
                <c:pt idx="2126">
                  <c:v>-188.33380126953125</c:v>
                </c:pt>
                <c:pt idx="2127">
                  <c:v>-171.63136291503906</c:v>
                </c:pt>
                <c:pt idx="2128">
                  <c:v>-148.63723754882813</c:v>
                </c:pt>
                <c:pt idx="2129">
                  <c:v>-116.54621124267578</c:v>
                </c:pt>
                <c:pt idx="2130">
                  <c:v>-90.564437866210938</c:v>
                </c:pt>
                <c:pt idx="2131">
                  <c:v>-103.78934478759766</c:v>
                </c:pt>
                <c:pt idx="2132">
                  <c:v>-139.89952087402344</c:v>
                </c:pt>
                <c:pt idx="2133">
                  <c:v>-162.95925903320313</c:v>
                </c:pt>
                <c:pt idx="2134">
                  <c:v>-174.17878723144531</c:v>
                </c:pt>
                <c:pt idx="2135">
                  <c:v>-172.40751647949219</c:v>
                </c:pt>
                <c:pt idx="2136">
                  <c:v>-155.89259338378906</c:v>
                </c:pt>
                <c:pt idx="2137">
                  <c:v>-148.90469360351563</c:v>
                </c:pt>
                <c:pt idx="2138">
                  <c:v>-160.276123046875</c:v>
                </c:pt>
                <c:pt idx="2139">
                  <c:v>-173.46978759765625</c:v>
                </c:pt>
                <c:pt idx="2140">
                  <c:v>-171.81471252441406</c:v>
                </c:pt>
                <c:pt idx="2141">
                  <c:v>-195.05586242675781</c:v>
                </c:pt>
                <c:pt idx="2142">
                  <c:v>-199.16419982910156</c:v>
                </c:pt>
                <c:pt idx="2143">
                  <c:v>-196.20382690429688</c:v>
                </c:pt>
                <c:pt idx="2144">
                  <c:v>-187.85050964355469</c:v>
                </c:pt>
                <c:pt idx="2145">
                  <c:v>-186.85498046875</c:v>
                </c:pt>
                <c:pt idx="2146">
                  <c:v>-175.85948181152344</c:v>
                </c:pt>
                <c:pt idx="2147">
                  <c:v>-181.30738830566406</c:v>
                </c:pt>
                <c:pt idx="2148">
                  <c:v>-164.38639831542969</c:v>
                </c:pt>
                <c:pt idx="2149">
                  <c:v>-169.00326538085938</c:v>
                </c:pt>
                <c:pt idx="2150">
                  <c:v>-169.35986328125</c:v>
                </c:pt>
                <c:pt idx="2151">
                  <c:v>-104.37509918212891</c:v>
                </c:pt>
                <c:pt idx="2152">
                  <c:v>-143.68783569335938</c:v>
                </c:pt>
                <c:pt idx="2153">
                  <c:v>-184.67401123046875</c:v>
                </c:pt>
                <c:pt idx="2154">
                  <c:v>-190.86494445800781</c:v>
                </c:pt>
                <c:pt idx="2155">
                  <c:v>-185.53718566894531</c:v>
                </c:pt>
                <c:pt idx="2156">
                  <c:v>-199.19837951660156</c:v>
                </c:pt>
                <c:pt idx="2157">
                  <c:v>-208.125</c:v>
                </c:pt>
                <c:pt idx="2158">
                  <c:v>-218.5419921875</c:v>
                </c:pt>
                <c:pt idx="2159">
                  <c:v>-214.99688720703125</c:v>
                </c:pt>
                <c:pt idx="2160">
                  <c:v>-217.0382080078125</c:v>
                </c:pt>
                <c:pt idx="2161">
                  <c:v>-249.18124389648438</c:v>
                </c:pt>
                <c:pt idx="2162">
                  <c:v>-264.43280029296875</c:v>
                </c:pt>
                <c:pt idx="2163">
                  <c:v>-252.83711242675781</c:v>
                </c:pt>
                <c:pt idx="2164">
                  <c:v>-246.30110168457031</c:v>
                </c:pt>
                <c:pt idx="2165">
                  <c:v>-237.07980346679688</c:v>
                </c:pt>
                <c:pt idx="2166">
                  <c:v>-234.35623168945313</c:v>
                </c:pt>
                <c:pt idx="2167">
                  <c:v>-221.27552795410156</c:v>
                </c:pt>
                <c:pt idx="2168">
                  <c:v>-220.97007751464844</c:v>
                </c:pt>
                <c:pt idx="2169">
                  <c:v>-211.13697814941406</c:v>
                </c:pt>
                <c:pt idx="2170">
                  <c:v>-206.77845764160156</c:v>
                </c:pt>
                <c:pt idx="2171">
                  <c:v>-202.14434814453125</c:v>
                </c:pt>
                <c:pt idx="2172">
                  <c:v>-168.1126708984375</c:v>
                </c:pt>
                <c:pt idx="2173">
                  <c:v>-188.44108581542969</c:v>
                </c:pt>
                <c:pt idx="2174">
                  <c:v>-200.08328247070313</c:v>
                </c:pt>
                <c:pt idx="2175">
                  <c:v>-201.89794921875</c:v>
                </c:pt>
                <c:pt idx="2176">
                  <c:v>-198.76152038574219</c:v>
                </c:pt>
                <c:pt idx="2177">
                  <c:v>-199.17996215820313</c:v>
                </c:pt>
                <c:pt idx="2178">
                  <c:v>-197.90567016601563</c:v>
                </c:pt>
                <c:pt idx="2179">
                  <c:v>-188.3856201171875</c:v>
                </c:pt>
                <c:pt idx="2180">
                  <c:v>-182.18226623535156</c:v>
                </c:pt>
                <c:pt idx="2181">
                  <c:v>-177.02212524414063</c:v>
                </c:pt>
                <c:pt idx="2182">
                  <c:v>-159.42892456054688</c:v>
                </c:pt>
                <c:pt idx="2183">
                  <c:v>-149.42471313476563</c:v>
                </c:pt>
                <c:pt idx="2184">
                  <c:v>-153.18016052246094</c:v>
                </c:pt>
                <c:pt idx="2185">
                  <c:v>-161.32659912109375</c:v>
                </c:pt>
                <c:pt idx="2186">
                  <c:v>-172.22102355957031</c:v>
                </c:pt>
                <c:pt idx="2187">
                  <c:v>-180.68614196777344</c:v>
                </c:pt>
                <c:pt idx="2188">
                  <c:v>-183.75346374511719</c:v>
                </c:pt>
                <c:pt idx="2189">
                  <c:v>-175.47453308105469</c:v>
                </c:pt>
                <c:pt idx="2190">
                  <c:v>-176.81265258789063</c:v>
                </c:pt>
                <c:pt idx="2191">
                  <c:v>-176.51280212402344</c:v>
                </c:pt>
                <c:pt idx="2192">
                  <c:v>-159.34317016601563</c:v>
                </c:pt>
                <c:pt idx="2193">
                  <c:v>-158.60028076171875</c:v>
                </c:pt>
                <c:pt idx="2194">
                  <c:v>-156.07461547851563</c:v>
                </c:pt>
                <c:pt idx="2195">
                  <c:v>-147.43679809570313</c:v>
                </c:pt>
                <c:pt idx="2196">
                  <c:v>-146.52792358398438</c:v>
                </c:pt>
                <c:pt idx="2197">
                  <c:v>-154.88838195800781</c:v>
                </c:pt>
                <c:pt idx="2198">
                  <c:v>-159.83125305175781</c:v>
                </c:pt>
                <c:pt idx="2199">
                  <c:v>-163.05992126464844</c:v>
                </c:pt>
                <c:pt idx="2200">
                  <c:v>-180.11897277832031</c:v>
                </c:pt>
                <c:pt idx="2201">
                  <c:v>-184.25267028808594</c:v>
                </c:pt>
                <c:pt idx="2202">
                  <c:v>-189.23696899414063</c:v>
                </c:pt>
                <c:pt idx="2203">
                  <c:v>-204.30679321289063</c:v>
                </c:pt>
                <c:pt idx="2204">
                  <c:v>-200.77574157714844</c:v>
                </c:pt>
                <c:pt idx="2205">
                  <c:v>-208.48486328125</c:v>
                </c:pt>
                <c:pt idx="2206">
                  <c:v>-206.5322265625</c:v>
                </c:pt>
                <c:pt idx="2207">
                  <c:v>-205.76686096191406</c:v>
                </c:pt>
                <c:pt idx="2208">
                  <c:v>-212.47427368164063</c:v>
                </c:pt>
                <c:pt idx="2209">
                  <c:v>-215.43806457519531</c:v>
                </c:pt>
                <c:pt idx="2210">
                  <c:v>-224.87217712402344</c:v>
                </c:pt>
                <c:pt idx="2211">
                  <c:v>-223.41496276855469</c:v>
                </c:pt>
                <c:pt idx="2212">
                  <c:v>-212.19189453125</c:v>
                </c:pt>
                <c:pt idx="2213">
                  <c:v>-216.35055541992188</c:v>
                </c:pt>
                <c:pt idx="2214">
                  <c:v>-206.40142822265625</c:v>
                </c:pt>
                <c:pt idx="2215">
                  <c:v>-208.77058410644531</c:v>
                </c:pt>
                <c:pt idx="2216">
                  <c:v>-206.86558532714844</c:v>
                </c:pt>
                <c:pt idx="2217">
                  <c:v>-188.95304870605469</c:v>
                </c:pt>
                <c:pt idx="2218">
                  <c:v>-176.53681945800781</c:v>
                </c:pt>
                <c:pt idx="2219">
                  <c:v>-169.86466979980469</c:v>
                </c:pt>
                <c:pt idx="2220">
                  <c:v>-157.21456909179688</c:v>
                </c:pt>
                <c:pt idx="2221">
                  <c:v>-168.01719665527344</c:v>
                </c:pt>
                <c:pt idx="2222">
                  <c:v>-154.80996704101563</c:v>
                </c:pt>
                <c:pt idx="2223">
                  <c:v>-146.89840698242188</c:v>
                </c:pt>
                <c:pt idx="2224">
                  <c:v>-130.78561401367188</c:v>
                </c:pt>
                <c:pt idx="2225">
                  <c:v>-106.20809173583984</c:v>
                </c:pt>
                <c:pt idx="2226">
                  <c:v>-115.22832489013672</c:v>
                </c:pt>
                <c:pt idx="2227">
                  <c:v>-119.31703948974609</c:v>
                </c:pt>
                <c:pt idx="2228">
                  <c:v>-124.48874664306641</c:v>
                </c:pt>
                <c:pt idx="2229">
                  <c:v>-127.37602233886719</c:v>
                </c:pt>
                <c:pt idx="2230">
                  <c:v>-147.22607421875</c:v>
                </c:pt>
                <c:pt idx="2231">
                  <c:v>-153.86619567871094</c:v>
                </c:pt>
                <c:pt idx="2232">
                  <c:v>-165.49847412109375</c:v>
                </c:pt>
                <c:pt idx="2233">
                  <c:v>-182.83163452148438</c:v>
                </c:pt>
                <c:pt idx="2234">
                  <c:v>-186.04983520507813</c:v>
                </c:pt>
                <c:pt idx="2235">
                  <c:v>-184.58441162109375</c:v>
                </c:pt>
                <c:pt idx="2236">
                  <c:v>-198.8114013671875</c:v>
                </c:pt>
                <c:pt idx="2237">
                  <c:v>-194.40060424804688</c:v>
                </c:pt>
                <c:pt idx="2238">
                  <c:v>-190.56787109375</c:v>
                </c:pt>
                <c:pt idx="2239">
                  <c:v>-195.44232177734375</c:v>
                </c:pt>
                <c:pt idx="2240">
                  <c:v>-190.08970642089844</c:v>
                </c:pt>
                <c:pt idx="2241">
                  <c:v>-189.94783020019531</c:v>
                </c:pt>
                <c:pt idx="2242">
                  <c:v>-193.02656555175781</c:v>
                </c:pt>
                <c:pt idx="2243">
                  <c:v>-191.06202697753906</c:v>
                </c:pt>
                <c:pt idx="2244">
                  <c:v>-190.03981018066406</c:v>
                </c:pt>
                <c:pt idx="2245">
                  <c:v>-198.4486083984375</c:v>
                </c:pt>
                <c:pt idx="2246">
                  <c:v>-195.56178283691406</c:v>
                </c:pt>
                <c:pt idx="2247">
                  <c:v>-205.26899719238281</c:v>
                </c:pt>
                <c:pt idx="2248">
                  <c:v>-210.49024963378906</c:v>
                </c:pt>
                <c:pt idx="2249">
                  <c:v>-213.44596862792969</c:v>
                </c:pt>
                <c:pt idx="2250">
                  <c:v>-210.48039245605469</c:v>
                </c:pt>
                <c:pt idx="2251">
                  <c:v>-211.73757934570313</c:v>
                </c:pt>
                <c:pt idx="2252">
                  <c:v>-208.6114501953125</c:v>
                </c:pt>
                <c:pt idx="2253">
                  <c:v>-208.2025146484375</c:v>
                </c:pt>
                <c:pt idx="2254">
                  <c:v>-207.4320068359375</c:v>
                </c:pt>
                <c:pt idx="2255">
                  <c:v>-203.60298156738281</c:v>
                </c:pt>
                <c:pt idx="2256">
                  <c:v>-190.04396057128906</c:v>
                </c:pt>
                <c:pt idx="2257">
                  <c:v>-172.83265686035156</c:v>
                </c:pt>
                <c:pt idx="2258">
                  <c:v>-157.06101989746094</c:v>
                </c:pt>
                <c:pt idx="2259">
                  <c:v>-159.73818969726563</c:v>
                </c:pt>
                <c:pt idx="2260">
                  <c:v>-169.89256286621094</c:v>
                </c:pt>
                <c:pt idx="2261">
                  <c:v>-178.68086242675781</c:v>
                </c:pt>
                <c:pt idx="2262">
                  <c:v>-181.84608459472656</c:v>
                </c:pt>
                <c:pt idx="2263">
                  <c:v>-176.30134582519531</c:v>
                </c:pt>
                <c:pt idx="2264">
                  <c:v>-179.24589538574219</c:v>
                </c:pt>
                <c:pt idx="2265">
                  <c:v>-184.68475341796875</c:v>
                </c:pt>
                <c:pt idx="2266">
                  <c:v>-205.94609069824219</c:v>
                </c:pt>
                <c:pt idx="2267">
                  <c:v>-225.73152160644531</c:v>
                </c:pt>
                <c:pt idx="2268">
                  <c:v>-202.1290283203125</c:v>
                </c:pt>
                <c:pt idx="2269">
                  <c:v>-195.70234680175781</c:v>
                </c:pt>
                <c:pt idx="2270">
                  <c:v>-186.20060729980469</c:v>
                </c:pt>
                <c:pt idx="2271">
                  <c:v>-175.48883056640625</c:v>
                </c:pt>
                <c:pt idx="2272">
                  <c:v>-178.92900085449219</c:v>
                </c:pt>
                <c:pt idx="2273">
                  <c:v>-180.41993713378906</c:v>
                </c:pt>
                <c:pt idx="2274">
                  <c:v>-182.41740417480469</c:v>
                </c:pt>
                <c:pt idx="2275">
                  <c:v>-180.02969360351563</c:v>
                </c:pt>
                <c:pt idx="2276">
                  <c:v>-176.78474426269531</c:v>
                </c:pt>
                <c:pt idx="2277">
                  <c:v>-178.03848266601563</c:v>
                </c:pt>
                <c:pt idx="2278">
                  <c:v>-178.38766479492188</c:v>
                </c:pt>
                <c:pt idx="2279">
                  <c:v>-177.74002075195313</c:v>
                </c:pt>
                <c:pt idx="2280">
                  <c:v>-185.46229553222656</c:v>
                </c:pt>
                <c:pt idx="2281">
                  <c:v>-183.47267150878906</c:v>
                </c:pt>
                <c:pt idx="2282">
                  <c:v>-165.19776916503906</c:v>
                </c:pt>
                <c:pt idx="2283">
                  <c:v>-147.47953796386719</c:v>
                </c:pt>
                <c:pt idx="2284">
                  <c:v>-136.826904296875</c:v>
                </c:pt>
                <c:pt idx="2285">
                  <c:v>-144.56999206542969</c:v>
                </c:pt>
                <c:pt idx="2286">
                  <c:v>-164.6029052734375</c:v>
                </c:pt>
                <c:pt idx="2287">
                  <c:v>-181.134521484375</c:v>
                </c:pt>
                <c:pt idx="2288">
                  <c:v>-200.45298767089844</c:v>
                </c:pt>
                <c:pt idx="2289">
                  <c:v>-193.73292541503906</c:v>
                </c:pt>
                <c:pt idx="2290">
                  <c:v>-202.20932006835938</c:v>
                </c:pt>
                <c:pt idx="2291">
                  <c:v>-197.12646484375</c:v>
                </c:pt>
                <c:pt idx="2292">
                  <c:v>-155.67057800292969</c:v>
                </c:pt>
                <c:pt idx="2293">
                  <c:v>-160.22561645507813</c:v>
                </c:pt>
                <c:pt idx="2294">
                  <c:v>-161.15437316894531</c:v>
                </c:pt>
                <c:pt idx="2295">
                  <c:v>-191.62142944335938</c:v>
                </c:pt>
                <c:pt idx="2296">
                  <c:v>-175.247802734375</c:v>
                </c:pt>
                <c:pt idx="2297">
                  <c:v>-159.01054382324219</c:v>
                </c:pt>
                <c:pt idx="2298">
                  <c:v>-154.87831115722656</c:v>
                </c:pt>
                <c:pt idx="2299">
                  <c:v>-168.05455017089844</c:v>
                </c:pt>
                <c:pt idx="2300">
                  <c:v>-176.01177978515625</c:v>
                </c:pt>
                <c:pt idx="2301">
                  <c:v>-161.24870300292969</c:v>
                </c:pt>
                <c:pt idx="2302">
                  <c:v>-173.64727783203125</c:v>
                </c:pt>
                <c:pt idx="2303">
                  <c:v>-175.87751770019531</c:v>
                </c:pt>
                <c:pt idx="2304">
                  <c:v>-182.92655944824219</c:v>
                </c:pt>
                <c:pt idx="2305">
                  <c:v>-178.42753601074219</c:v>
                </c:pt>
                <c:pt idx="2306">
                  <c:v>-162.68499755859375</c:v>
                </c:pt>
                <c:pt idx="2307">
                  <c:v>-142.86846923828125</c:v>
                </c:pt>
                <c:pt idx="2308">
                  <c:v>-130.24232482910156</c:v>
                </c:pt>
                <c:pt idx="2309">
                  <c:v>-121.59986877441406</c:v>
                </c:pt>
                <c:pt idx="2310">
                  <c:v>-110.34451293945313</c:v>
                </c:pt>
                <c:pt idx="2311">
                  <c:v>-107.75230407714844</c:v>
                </c:pt>
                <c:pt idx="2312">
                  <c:v>-104.18952178955078</c:v>
                </c:pt>
                <c:pt idx="2313">
                  <c:v>-96.204093933105469</c:v>
                </c:pt>
                <c:pt idx="2314">
                  <c:v>-90.4825439453125</c:v>
                </c:pt>
                <c:pt idx="2315">
                  <c:v>-84.073684692382813</c:v>
                </c:pt>
                <c:pt idx="2316">
                  <c:v>-81.063018798828125</c:v>
                </c:pt>
                <c:pt idx="2317">
                  <c:v>-69.779579162597656</c:v>
                </c:pt>
                <c:pt idx="2318">
                  <c:v>-59.555942535400391</c:v>
                </c:pt>
                <c:pt idx="2319">
                  <c:v>-38.774696350097656</c:v>
                </c:pt>
                <c:pt idx="2320">
                  <c:v>-44.821872711181641</c:v>
                </c:pt>
                <c:pt idx="2321">
                  <c:v>-47.858192443847656</c:v>
                </c:pt>
                <c:pt idx="2322">
                  <c:v>-12.237123489379883</c:v>
                </c:pt>
                <c:pt idx="2323">
                  <c:v>-12.554987907409668</c:v>
                </c:pt>
                <c:pt idx="2324">
                  <c:v>-17.833282470703125</c:v>
                </c:pt>
                <c:pt idx="2325">
                  <c:v>-36.937698364257813</c:v>
                </c:pt>
                <c:pt idx="2326">
                  <c:v>-41.374252319335938</c:v>
                </c:pt>
                <c:pt idx="2327">
                  <c:v>-38.146862030029297</c:v>
                </c:pt>
                <c:pt idx="2328">
                  <c:v>-27.115854263305664</c:v>
                </c:pt>
                <c:pt idx="2329">
                  <c:v>-24.187864303588867</c:v>
                </c:pt>
                <c:pt idx="2330">
                  <c:v>-38.081977844238281</c:v>
                </c:pt>
                <c:pt idx="2331">
                  <c:v>-49.369895935058594</c:v>
                </c:pt>
                <c:pt idx="2332">
                  <c:v>-28.2247314453125</c:v>
                </c:pt>
                <c:pt idx="2333">
                  <c:v>-26.898447036743164</c:v>
                </c:pt>
                <c:pt idx="2334">
                  <c:v>-22.373142242431641</c:v>
                </c:pt>
                <c:pt idx="2335">
                  <c:v>-36.246852874755859</c:v>
                </c:pt>
                <c:pt idx="2336">
                  <c:v>-38.877605438232422</c:v>
                </c:pt>
                <c:pt idx="2337">
                  <c:v>-19.752355575561523</c:v>
                </c:pt>
                <c:pt idx="2338">
                  <c:v>-27.085649490356445</c:v>
                </c:pt>
                <c:pt idx="2339">
                  <c:v>-23.076105117797852</c:v>
                </c:pt>
                <c:pt idx="2340">
                  <c:v>-34.791271209716797</c:v>
                </c:pt>
                <c:pt idx="2341">
                  <c:v>-40.429096221923828</c:v>
                </c:pt>
                <c:pt idx="2342">
                  <c:v>-39.774433135986328</c:v>
                </c:pt>
                <c:pt idx="2343">
                  <c:v>-56.890274047851563</c:v>
                </c:pt>
                <c:pt idx="2344">
                  <c:v>-73.71832275390625</c:v>
                </c:pt>
                <c:pt idx="2345">
                  <c:v>-81.758331298828125</c:v>
                </c:pt>
                <c:pt idx="2346">
                  <c:v>-76.424575805664063</c:v>
                </c:pt>
                <c:pt idx="2347">
                  <c:v>-75.739997863769531</c:v>
                </c:pt>
                <c:pt idx="2348">
                  <c:v>-60.50506591796875</c:v>
                </c:pt>
                <c:pt idx="2349">
                  <c:v>-57.97918701171875</c:v>
                </c:pt>
                <c:pt idx="2350">
                  <c:v>-60.211948394775391</c:v>
                </c:pt>
                <c:pt idx="2351">
                  <c:v>-55.747894287109375</c:v>
                </c:pt>
                <c:pt idx="2352">
                  <c:v>-42.368190765380859</c:v>
                </c:pt>
                <c:pt idx="2353">
                  <c:v>-29.232738494873047</c:v>
                </c:pt>
                <c:pt idx="2354">
                  <c:v>-15.770980834960938</c:v>
                </c:pt>
                <c:pt idx="2355">
                  <c:v>-17.080650329589844</c:v>
                </c:pt>
                <c:pt idx="2356">
                  <c:v>-18.049112319946289</c:v>
                </c:pt>
                <c:pt idx="2357">
                  <c:v>-0.93029505014419556</c:v>
                </c:pt>
                <c:pt idx="2358">
                  <c:v>-2.8412702083587646</c:v>
                </c:pt>
                <c:pt idx="2359">
                  <c:v>-1.5064229965209961</c:v>
                </c:pt>
                <c:pt idx="2360">
                  <c:v>-16.262481689453125</c:v>
                </c:pt>
                <c:pt idx="2361">
                  <c:v>-14.342236518859863</c:v>
                </c:pt>
                <c:pt idx="2362">
                  <c:v>1.5961391925811768</c:v>
                </c:pt>
                <c:pt idx="2363">
                  <c:v>0.61721861362457275</c:v>
                </c:pt>
                <c:pt idx="2364">
                  <c:v>1.5664913654327393</c:v>
                </c:pt>
                <c:pt idx="2365">
                  <c:v>-7.6359400749206543</c:v>
                </c:pt>
                <c:pt idx="2366">
                  <c:v>9.0282917022705078</c:v>
                </c:pt>
                <c:pt idx="2367">
                  <c:v>35.108840942382813</c:v>
                </c:pt>
                <c:pt idx="2368">
                  <c:v>48.523117065429688</c:v>
                </c:pt>
                <c:pt idx="2369">
                  <c:v>22.217279434204102</c:v>
                </c:pt>
                <c:pt idx="2370">
                  <c:v>32.604503631591797</c:v>
                </c:pt>
                <c:pt idx="2371">
                  <c:v>19.276912689208984</c:v>
                </c:pt>
                <c:pt idx="2372">
                  <c:v>19.651403427124023</c:v>
                </c:pt>
                <c:pt idx="2373">
                  <c:v>16.005350112915039</c:v>
                </c:pt>
                <c:pt idx="2374">
                  <c:v>8.13775634765625</c:v>
                </c:pt>
                <c:pt idx="2375">
                  <c:v>-1.0078070163726807</c:v>
                </c:pt>
                <c:pt idx="2376">
                  <c:v>-3.9816117286682129</c:v>
                </c:pt>
                <c:pt idx="2377">
                  <c:v>-8.5979824066162109</c:v>
                </c:pt>
                <c:pt idx="2378">
                  <c:v>-26.657428741455078</c:v>
                </c:pt>
                <c:pt idx="2379">
                  <c:v>-36.353439331054688</c:v>
                </c:pt>
                <c:pt idx="2380">
                  <c:v>-30.681114196777344</c:v>
                </c:pt>
                <c:pt idx="2381">
                  <c:v>-40.366645812988281</c:v>
                </c:pt>
                <c:pt idx="2382">
                  <c:v>-32.452995300292969</c:v>
                </c:pt>
                <c:pt idx="2383">
                  <c:v>-20.530918121337891</c:v>
                </c:pt>
                <c:pt idx="2384">
                  <c:v>36.637924194335938</c:v>
                </c:pt>
                <c:pt idx="2385">
                  <c:v>46.694648742675781</c:v>
                </c:pt>
                <c:pt idx="2386">
                  <c:v>37.725265502929688</c:v>
                </c:pt>
                <c:pt idx="2387">
                  <c:v>47.523735046386719</c:v>
                </c:pt>
                <c:pt idx="2388">
                  <c:v>45.790935516357422</c:v>
                </c:pt>
                <c:pt idx="2389">
                  <c:v>18.673782348632813</c:v>
                </c:pt>
                <c:pt idx="2390">
                  <c:v>9.1198720932006836</c:v>
                </c:pt>
                <c:pt idx="2391">
                  <c:v>12.750370025634766</c:v>
                </c:pt>
                <c:pt idx="2392">
                  <c:v>11.92183780670166</c:v>
                </c:pt>
                <c:pt idx="2393">
                  <c:v>13.687149047851563</c:v>
                </c:pt>
                <c:pt idx="2394">
                  <c:v>4.3169093132019043</c:v>
                </c:pt>
                <c:pt idx="2395">
                  <c:v>12.046384811401367</c:v>
                </c:pt>
                <c:pt idx="2396">
                  <c:v>-5.4742794036865234</c:v>
                </c:pt>
                <c:pt idx="2397">
                  <c:v>-12.563316345214844</c:v>
                </c:pt>
                <c:pt idx="2398">
                  <c:v>-20.949737548828125</c:v>
                </c:pt>
                <c:pt idx="2399">
                  <c:v>-36.157978057861328</c:v>
                </c:pt>
                <c:pt idx="2400">
                  <c:v>-50.345664978027344</c:v>
                </c:pt>
                <c:pt idx="2401">
                  <c:v>-48.07159423828125</c:v>
                </c:pt>
                <c:pt idx="2402">
                  <c:v>-55.880653381347656</c:v>
                </c:pt>
                <c:pt idx="2403">
                  <c:v>-57.583992004394531</c:v>
                </c:pt>
                <c:pt idx="2404">
                  <c:v>-56.418712615966797</c:v>
                </c:pt>
                <c:pt idx="2405">
                  <c:v>-47.388038635253906</c:v>
                </c:pt>
                <c:pt idx="2406">
                  <c:v>-5.3986215591430664</c:v>
                </c:pt>
                <c:pt idx="2407">
                  <c:v>8.9688358306884766</c:v>
                </c:pt>
                <c:pt idx="2408">
                  <c:v>-2.8283908367156982</c:v>
                </c:pt>
                <c:pt idx="2409">
                  <c:v>-33.089969635009766</c:v>
                </c:pt>
                <c:pt idx="2410">
                  <c:v>-24.863241195678711</c:v>
                </c:pt>
                <c:pt idx="2411">
                  <c:v>-3.0861208438873291</c:v>
                </c:pt>
                <c:pt idx="2412">
                  <c:v>3.0855672359466553</c:v>
                </c:pt>
                <c:pt idx="2413">
                  <c:v>15.685737609863281</c:v>
                </c:pt>
                <c:pt idx="2414">
                  <c:v>31.049962997436523</c:v>
                </c:pt>
                <c:pt idx="2415">
                  <c:v>57.425075531005859</c:v>
                </c:pt>
                <c:pt idx="2416">
                  <c:v>106.02075958251953</c:v>
                </c:pt>
                <c:pt idx="2417">
                  <c:v>99.572463989257813</c:v>
                </c:pt>
                <c:pt idx="2418">
                  <c:v>50.228057861328125</c:v>
                </c:pt>
                <c:pt idx="2419">
                  <c:v>15.766868591308594</c:v>
                </c:pt>
                <c:pt idx="2420">
                  <c:v>-4.9620876312255859</c:v>
                </c:pt>
                <c:pt idx="2421">
                  <c:v>-8.1344318389892578</c:v>
                </c:pt>
                <c:pt idx="2422">
                  <c:v>24.809488296508789</c:v>
                </c:pt>
                <c:pt idx="2423">
                  <c:v>82.044639587402344</c:v>
                </c:pt>
                <c:pt idx="2424">
                  <c:v>78.356483459472656</c:v>
                </c:pt>
                <c:pt idx="2425">
                  <c:v>73.051383972167969</c:v>
                </c:pt>
                <c:pt idx="2426">
                  <c:v>82.656417846679688</c:v>
                </c:pt>
                <c:pt idx="2427">
                  <c:v>75.530937194824219</c:v>
                </c:pt>
                <c:pt idx="2428">
                  <c:v>41.127662658691406</c:v>
                </c:pt>
                <c:pt idx="2429">
                  <c:v>-24.268806457519531</c:v>
                </c:pt>
                <c:pt idx="2430">
                  <c:v>-66.621109008789063</c:v>
                </c:pt>
                <c:pt idx="2431">
                  <c:v>-96.298362731933594</c:v>
                </c:pt>
                <c:pt idx="2432">
                  <c:v>-54.101287841796875</c:v>
                </c:pt>
                <c:pt idx="2433">
                  <c:v>-68.037635803222656</c:v>
                </c:pt>
                <c:pt idx="2434">
                  <c:v>-75.615066528320313</c:v>
                </c:pt>
                <c:pt idx="2435">
                  <c:v>-37.178928375244141</c:v>
                </c:pt>
                <c:pt idx="2436">
                  <c:v>31.947925567626953</c:v>
                </c:pt>
                <c:pt idx="2437">
                  <c:v>20.01837158203125</c:v>
                </c:pt>
                <c:pt idx="2438">
                  <c:v>10.849210739135742</c:v>
                </c:pt>
                <c:pt idx="2439">
                  <c:v>11.671602249145508</c:v>
                </c:pt>
                <c:pt idx="2440">
                  <c:v>13.46721363067627</c:v>
                </c:pt>
                <c:pt idx="2441">
                  <c:v>11.460392951965332</c:v>
                </c:pt>
                <c:pt idx="2442">
                  <c:v>29.528881072998047</c:v>
                </c:pt>
                <c:pt idx="2443">
                  <c:v>30.888633728027344</c:v>
                </c:pt>
                <c:pt idx="2444">
                  <c:v>43.013145446777344</c:v>
                </c:pt>
                <c:pt idx="2445">
                  <c:v>34.430984497070313</c:v>
                </c:pt>
                <c:pt idx="2446">
                  <c:v>50.406414031982422</c:v>
                </c:pt>
                <c:pt idx="2447">
                  <c:v>53.838481903076172</c:v>
                </c:pt>
                <c:pt idx="2448">
                  <c:v>61.694953918457031</c:v>
                </c:pt>
                <c:pt idx="2449">
                  <c:v>46.989479064941406</c:v>
                </c:pt>
                <c:pt idx="2450">
                  <c:v>35.786460876464844</c:v>
                </c:pt>
                <c:pt idx="2451">
                  <c:v>27.935583114624023</c:v>
                </c:pt>
                <c:pt idx="2452">
                  <c:v>25.469196319580078</c:v>
                </c:pt>
                <c:pt idx="2453">
                  <c:v>43.277965545654297</c:v>
                </c:pt>
                <c:pt idx="2454">
                  <c:v>90.397941589355469</c:v>
                </c:pt>
                <c:pt idx="2455">
                  <c:v>136.81588745117188</c:v>
                </c:pt>
                <c:pt idx="2456">
                  <c:v>115.99059295654297</c:v>
                </c:pt>
                <c:pt idx="2457">
                  <c:v>111.02449798583984</c:v>
                </c:pt>
                <c:pt idx="2458">
                  <c:v>116.90679931640625</c:v>
                </c:pt>
                <c:pt idx="2459">
                  <c:v>163.96868896484375</c:v>
                </c:pt>
                <c:pt idx="2460">
                  <c:v>164.63766479492188</c:v>
                </c:pt>
                <c:pt idx="2461">
                  <c:v>235.87596130371094</c:v>
                </c:pt>
                <c:pt idx="2462">
                  <c:v>191.72880554199219</c:v>
                </c:pt>
                <c:pt idx="2463">
                  <c:v>150.30058288574219</c:v>
                </c:pt>
                <c:pt idx="2464">
                  <c:v>163.81831359863281</c:v>
                </c:pt>
                <c:pt idx="2465">
                  <c:v>162.51934814453125</c:v>
                </c:pt>
                <c:pt idx="2466">
                  <c:v>163.55487060546875</c:v>
                </c:pt>
                <c:pt idx="2467">
                  <c:v>154.10231018066406</c:v>
                </c:pt>
                <c:pt idx="2468">
                  <c:v>116.72792053222656</c:v>
                </c:pt>
                <c:pt idx="2469">
                  <c:v>70.555061340332031</c:v>
                </c:pt>
                <c:pt idx="2470">
                  <c:v>39.926513671875</c:v>
                </c:pt>
                <c:pt idx="2471">
                  <c:v>9.4155139923095703</c:v>
                </c:pt>
                <c:pt idx="2472">
                  <c:v>-24.983461380004883</c:v>
                </c:pt>
                <c:pt idx="2473">
                  <c:v>-111.99275207519531</c:v>
                </c:pt>
                <c:pt idx="2474">
                  <c:v>-169.82083129882813</c:v>
                </c:pt>
                <c:pt idx="2475">
                  <c:v>-164.97686767578125</c:v>
                </c:pt>
                <c:pt idx="2476">
                  <c:v>-180.15603637695313</c:v>
                </c:pt>
                <c:pt idx="2477">
                  <c:v>-168.323486328125</c:v>
                </c:pt>
                <c:pt idx="2478">
                  <c:v>-157.96638488769531</c:v>
                </c:pt>
                <c:pt idx="2479">
                  <c:v>-150.26896667480469</c:v>
                </c:pt>
                <c:pt idx="2480">
                  <c:v>-136.5743408203125</c:v>
                </c:pt>
                <c:pt idx="2481">
                  <c:v>-124.80308532714844</c:v>
                </c:pt>
                <c:pt idx="2482">
                  <c:v>-73.756179809570313</c:v>
                </c:pt>
                <c:pt idx="2483">
                  <c:v>6.3608369827270508</c:v>
                </c:pt>
                <c:pt idx="2484">
                  <c:v>10.760233879089355</c:v>
                </c:pt>
                <c:pt idx="2485">
                  <c:v>89.806892395019531</c:v>
                </c:pt>
                <c:pt idx="2486">
                  <c:v>108.71627044677734</c:v>
                </c:pt>
                <c:pt idx="2487">
                  <c:v>131.0484619140625</c:v>
                </c:pt>
                <c:pt idx="2488">
                  <c:v>99.456245422363281</c:v>
                </c:pt>
                <c:pt idx="2489">
                  <c:v>55.728614807128906</c:v>
                </c:pt>
                <c:pt idx="2490">
                  <c:v>67.248176574707031</c:v>
                </c:pt>
                <c:pt idx="2491">
                  <c:v>97.517982482910156</c:v>
                </c:pt>
                <c:pt idx="2492">
                  <c:v>97.977333068847656</c:v>
                </c:pt>
                <c:pt idx="2493">
                  <c:v>58.083587646484375</c:v>
                </c:pt>
                <c:pt idx="2494">
                  <c:v>34.59600830078125</c:v>
                </c:pt>
                <c:pt idx="2495">
                  <c:v>9.6354713439941406</c:v>
                </c:pt>
                <c:pt idx="2496">
                  <c:v>94.390113830566406</c:v>
                </c:pt>
                <c:pt idx="2497">
                  <c:v>116.57814788818359</c:v>
                </c:pt>
                <c:pt idx="2498">
                  <c:v>74.098953247070313</c:v>
                </c:pt>
                <c:pt idx="2499">
                  <c:v>70.240966796875</c:v>
                </c:pt>
                <c:pt idx="2500">
                  <c:v>65.779243469238281</c:v>
                </c:pt>
                <c:pt idx="2501">
                  <c:v>67.629302978515625</c:v>
                </c:pt>
                <c:pt idx="2502">
                  <c:v>87.5458984375</c:v>
                </c:pt>
                <c:pt idx="2503">
                  <c:v>115.56656646728516</c:v>
                </c:pt>
                <c:pt idx="2504">
                  <c:v>163.41061401367188</c:v>
                </c:pt>
                <c:pt idx="2505">
                  <c:v>202.03761291503906</c:v>
                </c:pt>
                <c:pt idx="2506">
                  <c:v>195.0919189453125</c:v>
                </c:pt>
                <c:pt idx="2507">
                  <c:v>174.67889404296875</c:v>
                </c:pt>
                <c:pt idx="2508">
                  <c:v>151.95156860351563</c:v>
                </c:pt>
                <c:pt idx="2509">
                  <c:v>141.05638122558594</c:v>
                </c:pt>
                <c:pt idx="2510">
                  <c:v>134.504150390625</c:v>
                </c:pt>
                <c:pt idx="2511">
                  <c:v>131.20686340332031</c:v>
                </c:pt>
                <c:pt idx="2512">
                  <c:v>125.28479766845703</c:v>
                </c:pt>
                <c:pt idx="2513">
                  <c:v>120.66767883300781</c:v>
                </c:pt>
                <c:pt idx="2514">
                  <c:v>109.86183929443359</c:v>
                </c:pt>
                <c:pt idx="2515">
                  <c:v>105.91299438476563</c:v>
                </c:pt>
                <c:pt idx="2516">
                  <c:v>87.291107177734375</c:v>
                </c:pt>
                <c:pt idx="2517">
                  <c:v>81.81707763671875</c:v>
                </c:pt>
                <c:pt idx="2518">
                  <c:v>48.541774749755859</c:v>
                </c:pt>
                <c:pt idx="2519">
                  <c:v>29.915168762207031</c:v>
                </c:pt>
                <c:pt idx="2520">
                  <c:v>29.657451629638672</c:v>
                </c:pt>
                <c:pt idx="2521">
                  <c:v>26.055797576904297</c:v>
                </c:pt>
                <c:pt idx="2522">
                  <c:v>53.510795593261719</c:v>
                </c:pt>
                <c:pt idx="2523">
                  <c:v>67.932624816894531</c:v>
                </c:pt>
                <c:pt idx="2524">
                  <c:v>80.44427490234375</c:v>
                </c:pt>
                <c:pt idx="2525">
                  <c:v>93.297607421875</c:v>
                </c:pt>
                <c:pt idx="2526">
                  <c:v>125.00894927978516</c:v>
                </c:pt>
                <c:pt idx="2527">
                  <c:v>119.25797271728516</c:v>
                </c:pt>
                <c:pt idx="2528">
                  <c:v>123.59638977050781</c:v>
                </c:pt>
                <c:pt idx="2529">
                  <c:v>117.34164428710938</c:v>
                </c:pt>
                <c:pt idx="2530">
                  <c:v>121.98257446289063</c:v>
                </c:pt>
                <c:pt idx="2531">
                  <c:v>123.11850738525391</c:v>
                </c:pt>
                <c:pt idx="2532">
                  <c:v>122.47084808349609</c:v>
                </c:pt>
                <c:pt idx="2533">
                  <c:v>117.17497253417969</c:v>
                </c:pt>
                <c:pt idx="2534">
                  <c:v>128.34391784667969</c:v>
                </c:pt>
                <c:pt idx="2535">
                  <c:v>109.99455261230469</c:v>
                </c:pt>
                <c:pt idx="2536">
                  <c:v>105.05245208740234</c:v>
                </c:pt>
                <c:pt idx="2537">
                  <c:v>100.67853546142578</c:v>
                </c:pt>
                <c:pt idx="2538">
                  <c:v>108.67094421386719</c:v>
                </c:pt>
                <c:pt idx="2539">
                  <c:v>100.57445526123047</c:v>
                </c:pt>
                <c:pt idx="2540">
                  <c:v>94.98199462890625</c:v>
                </c:pt>
                <c:pt idx="2541">
                  <c:v>97.125007629394531</c:v>
                </c:pt>
                <c:pt idx="2542">
                  <c:v>98.596771240234375</c:v>
                </c:pt>
                <c:pt idx="2543">
                  <c:v>94.792793273925781</c:v>
                </c:pt>
                <c:pt idx="2544">
                  <c:v>92.171714782714844</c:v>
                </c:pt>
                <c:pt idx="2545">
                  <c:v>83.798896789550781</c:v>
                </c:pt>
                <c:pt idx="2546">
                  <c:v>83.014190673828125</c:v>
                </c:pt>
                <c:pt idx="2547">
                  <c:v>97.570343017578125</c:v>
                </c:pt>
                <c:pt idx="2548">
                  <c:v>97.765960693359375</c:v>
                </c:pt>
                <c:pt idx="2549">
                  <c:v>98.969635009765625</c:v>
                </c:pt>
                <c:pt idx="2550">
                  <c:v>98.800804138183594</c:v>
                </c:pt>
                <c:pt idx="2551">
                  <c:v>98.722206115722656</c:v>
                </c:pt>
                <c:pt idx="2552">
                  <c:v>99.107139587402344</c:v>
                </c:pt>
                <c:pt idx="2553">
                  <c:v>94.5361328125</c:v>
                </c:pt>
                <c:pt idx="2554">
                  <c:v>126.57920837402344</c:v>
                </c:pt>
                <c:pt idx="2555">
                  <c:v>153.15008544921875</c:v>
                </c:pt>
                <c:pt idx="2556">
                  <c:v>192.52027893066406</c:v>
                </c:pt>
                <c:pt idx="2557">
                  <c:v>188.84538269042969</c:v>
                </c:pt>
                <c:pt idx="2558">
                  <c:v>188.16140747070313</c:v>
                </c:pt>
                <c:pt idx="2559">
                  <c:v>200.60226440429688</c:v>
                </c:pt>
                <c:pt idx="2560">
                  <c:v>202.01823425292969</c:v>
                </c:pt>
                <c:pt idx="2561">
                  <c:v>212.6866455078125</c:v>
                </c:pt>
                <c:pt idx="2562">
                  <c:v>229.78012084960938</c:v>
                </c:pt>
                <c:pt idx="2563">
                  <c:v>232.96513366699219</c:v>
                </c:pt>
                <c:pt idx="2564">
                  <c:v>211.82113647460938</c:v>
                </c:pt>
                <c:pt idx="2565">
                  <c:v>198.84910583496094</c:v>
                </c:pt>
                <c:pt idx="2566">
                  <c:v>189.33210754394531</c:v>
                </c:pt>
                <c:pt idx="2567">
                  <c:v>192.560302734375</c:v>
                </c:pt>
                <c:pt idx="2568">
                  <c:v>192.65150451660156</c:v>
                </c:pt>
                <c:pt idx="2569">
                  <c:v>201.54002380371094</c:v>
                </c:pt>
                <c:pt idx="2570">
                  <c:v>201.02120971679688</c:v>
                </c:pt>
                <c:pt idx="2571">
                  <c:v>200.5731201171875</c:v>
                </c:pt>
                <c:pt idx="2572">
                  <c:v>199.0147705078125</c:v>
                </c:pt>
                <c:pt idx="2573">
                  <c:v>201.07688903808594</c:v>
                </c:pt>
                <c:pt idx="2574">
                  <c:v>204.03639221191406</c:v>
                </c:pt>
                <c:pt idx="2575">
                  <c:v>206.18844604492188</c:v>
                </c:pt>
                <c:pt idx="2576">
                  <c:v>206.42591857910156</c:v>
                </c:pt>
                <c:pt idx="2577">
                  <c:v>206.18475341796875</c:v>
                </c:pt>
                <c:pt idx="2578">
                  <c:v>206.197265625</c:v>
                </c:pt>
                <c:pt idx="2579">
                  <c:v>204.36990356445313</c:v>
                </c:pt>
                <c:pt idx="2580">
                  <c:v>202.26780700683594</c:v>
                </c:pt>
                <c:pt idx="2581">
                  <c:v>198.66035461425781</c:v>
                </c:pt>
                <c:pt idx="2582">
                  <c:v>231.76568603515625</c:v>
                </c:pt>
                <c:pt idx="2583">
                  <c:v>247.38058471679688</c:v>
                </c:pt>
                <c:pt idx="2584">
                  <c:v>261.3585205078125</c:v>
                </c:pt>
                <c:pt idx="2585">
                  <c:v>262.60971069335938</c:v>
                </c:pt>
                <c:pt idx="2586">
                  <c:v>268.597412109375</c:v>
                </c:pt>
                <c:pt idx="2587">
                  <c:v>284.35220336914063</c:v>
                </c:pt>
                <c:pt idx="2588">
                  <c:v>279.39901733398438</c:v>
                </c:pt>
                <c:pt idx="2589">
                  <c:v>290.85702514648438</c:v>
                </c:pt>
                <c:pt idx="2590">
                  <c:v>290.67599487304688</c:v>
                </c:pt>
                <c:pt idx="2591">
                  <c:v>303.15853881835938</c:v>
                </c:pt>
                <c:pt idx="2592">
                  <c:v>313.85321044921875</c:v>
                </c:pt>
                <c:pt idx="2593">
                  <c:v>320.09457397460938</c:v>
                </c:pt>
                <c:pt idx="2594">
                  <c:v>304.86163330078125</c:v>
                </c:pt>
                <c:pt idx="2595">
                  <c:v>318.5660400390625</c:v>
                </c:pt>
                <c:pt idx="2596">
                  <c:v>313.1441650390625</c:v>
                </c:pt>
                <c:pt idx="2597">
                  <c:v>316.9371337890625</c:v>
                </c:pt>
                <c:pt idx="2598">
                  <c:v>321.29214477539063</c:v>
                </c:pt>
                <c:pt idx="2599">
                  <c:v>302.31304931640625</c:v>
                </c:pt>
                <c:pt idx="2600">
                  <c:v>274.48281860351563</c:v>
                </c:pt>
                <c:pt idx="2601">
                  <c:v>303.4635009765625</c:v>
                </c:pt>
                <c:pt idx="2602">
                  <c:v>284.55361938476563</c:v>
                </c:pt>
                <c:pt idx="2603">
                  <c:v>273.99761962890625</c:v>
                </c:pt>
                <c:pt idx="2604">
                  <c:v>274.06503295898438</c:v>
                </c:pt>
                <c:pt idx="2605">
                  <c:v>271.41455078125</c:v>
                </c:pt>
                <c:pt idx="2606">
                  <c:v>261.7325439453125</c:v>
                </c:pt>
                <c:pt idx="2607">
                  <c:v>272.68618774414063</c:v>
                </c:pt>
                <c:pt idx="2608">
                  <c:v>280.65762329101563</c:v>
                </c:pt>
                <c:pt idx="2609">
                  <c:v>291.92391967773438</c:v>
                </c:pt>
                <c:pt idx="2610">
                  <c:v>302.0489501953125</c:v>
                </c:pt>
                <c:pt idx="2611">
                  <c:v>298.87631225585938</c:v>
                </c:pt>
                <c:pt idx="2612">
                  <c:v>283.66302490234375</c:v>
                </c:pt>
                <c:pt idx="2613">
                  <c:v>267.6854248046875</c:v>
                </c:pt>
                <c:pt idx="2614">
                  <c:v>258.75537109375</c:v>
                </c:pt>
                <c:pt idx="2615">
                  <c:v>256.7073974609375</c:v>
                </c:pt>
                <c:pt idx="2616">
                  <c:v>258.39654541015625</c:v>
                </c:pt>
                <c:pt idx="2617">
                  <c:v>262.853759765625</c:v>
                </c:pt>
                <c:pt idx="2618">
                  <c:v>282.62344360351563</c:v>
                </c:pt>
                <c:pt idx="2619">
                  <c:v>284.15231323242188</c:v>
                </c:pt>
                <c:pt idx="2620">
                  <c:v>305.6099853515625</c:v>
                </c:pt>
                <c:pt idx="2621">
                  <c:v>325.72952270507813</c:v>
                </c:pt>
                <c:pt idx="2622">
                  <c:v>327.68853759765625</c:v>
                </c:pt>
                <c:pt idx="2623">
                  <c:v>319.42477416992188</c:v>
                </c:pt>
                <c:pt idx="2624">
                  <c:v>328.32415771484375</c:v>
                </c:pt>
                <c:pt idx="2625">
                  <c:v>326.3709716796875</c:v>
                </c:pt>
                <c:pt idx="2626">
                  <c:v>302.0814208984375</c:v>
                </c:pt>
                <c:pt idx="2627">
                  <c:v>275.21148681640625</c:v>
                </c:pt>
                <c:pt idx="2628">
                  <c:v>261.8609619140625</c:v>
                </c:pt>
                <c:pt idx="2629">
                  <c:v>258.9246826171875</c:v>
                </c:pt>
                <c:pt idx="2630">
                  <c:v>278.2841796875</c:v>
                </c:pt>
                <c:pt idx="2631">
                  <c:v>296.42559814453125</c:v>
                </c:pt>
                <c:pt idx="2632">
                  <c:v>315.66842651367188</c:v>
                </c:pt>
                <c:pt idx="2633">
                  <c:v>336.23626708984375</c:v>
                </c:pt>
                <c:pt idx="2634">
                  <c:v>343.34368896484375</c:v>
                </c:pt>
                <c:pt idx="2635">
                  <c:v>354.88067626953125</c:v>
                </c:pt>
                <c:pt idx="2636">
                  <c:v>346.22210693359375</c:v>
                </c:pt>
                <c:pt idx="2637">
                  <c:v>328.5439453125</c:v>
                </c:pt>
                <c:pt idx="2638">
                  <c:v>317.840087890625</c:v>
                </c:pt>
                <c:pt idx="2639">
                  <c:v>318.08575439453125</c:v>
                </c:pt>
                <c:pt idx="2640">
                  <c:v>319.40158081054688</c:v>
                </c:pt>
                <c:pt idx="2641">
                  <c:v>309.53155517578125</c:v>
                </c:pt>
                <c:pt idx="2642">
                  <c:v>249.42596435546875</c:v>
                </c:pt>
                <c:pt idx="2643">
                  <c:v>211.34463500976563</c:v>
                </c:pt>
                <c:pt idx="2644">
                  <c:v>153.11082458496094</c:v>
                </c:pt>
                <c:pt idx="2645">
                  <c:v>134.73574829101563</c:v>
                </c:pt>
                <c:pt idx="2646">
                  <c:v>134.37156677246094</c:v>
                </c:pt>
                <c:pt idx="2647">
                  <c:v>126.5220947265625</c:v>
                </c:pt>
                <c:pt idx="2648">
                  <c:v>121.84635162353516</c:v>
                </c:pt>
                <c:pt idx="2649">
                  <c:v>111.46479797363281</c:v>
                </c:pt>
                <c:pt idx="2650">
                  <c:v>104.71843719482422</c:v>
                </c:pt>
                <c:pt idx="2651">
                  <c:v>116.07173156738281</c:v>
                </c:pt>
                <c:pt idx="2652">
                  <c:v>127.88731384277344</c:v>
                </c:pt>
                <c:pt idx="2653">
                  <c:v>141.26759338378906</c:v>
                </c:pt>
                <c:pt idx="2654">
                  <c:v>152.16322326660156</c:v>
                </c:pt>
                <c:pt idx="2655">
                  <c:v>160.18840026855469</c:v>
                </c:pt>
                <c:pt idx="2656">
                  <c:v>181.54461669921875</c:v>
                </c:pt>
                <c:pt idx="2657">
                  <c:v>191.73507690429688</c:v>
                </c:pt>
                <c:pt idx="2658">
                  <c:v>220.7037353515625</c:v>
                </c:pt>
                <c:pt idx="2659">
                  <c:v>255.49691772460938</c:v>
                </c:pt>
                <c:pt idx="2660">
                  <c:v>279.0950927734375</c:v>
                </c:pt>
                <c:pt idx="2661">
                  <c:v>282.94931030273438</c:v>
                </c:pt>
                <c:pt idx="2662">
                  <c:v>262.38442993164063</c:v>
                </c:pt>
                <c:pt idx="2663">
                  <c:v>237.95046997070313</c:v>
                </c:pt>
                <c:pt idx="2664">
                  <c:v>221.61134338378906</c:v>
                </c:pt>
                <c:pt idx="2665">
                  <c:v>198.923583984375</c:v>
                </c:pt>
                <c:pt idx="2666">
                  <c:v>202.52793884277344</c:v>
                </c:pt>
                <c:pt idx="2667">
                  <c:v>237.87899780273438</c:v>
                </c:pt>
                <c:pt idx="2668">
                  <c:v>295.14999389648438</c:v>
                </c:pt>
                <c:pt idx="2669">
                  <c:v>343.72842407226563</c:v>
                </c:pt>
                <c:pt idx="2670">
                  <c:v>372.34939575195313</c:v>
                </c:pt>
                <c:pt idx="2671">
                  <c:v>368.37277221679688</c:v>
                </c:pt>
                <c:pt idx="2672">
                  <c:v>387.33221435546875</c:v>
                </c:pt>
                <c:pt idx="2673">
                  <c:v>383.07101440429688</c:v>
                </c:pt>
                <c:pt idx="2674">
                  <c:v>385.23980712890625</c:v>
                </c:pt>
                <c:pt idx="2675">
                  <c:v>385.71963500976563</c:v>
                </c:pt>
                <c:pt idx="2676">
                  <c:v>375.1102294921875</c:v>
                </c:pt>
                <c:pt idx="2677">
                  <c:v>348.47412109375</c:v>
                </c:pt>
                <c:pt idx="2678">
                  <c:v>326.27951049804688</c:v>
                </c:pt>
                <c:pt idx="2679">
                  <c:v>323.41632080078125</c:v>
                </c:pt>
                <c:pt idx="2680">
                  <c:v>324.34933471679688</c:v>
                </c:pt>
                <c:pt idx="2681">
                  <c:v>315.82061767578125</c:v>
                </c:pt>
                <c:pt idx="2682">
                  <c:v>298.1195068359375</c:v>
                </c:pt>
                <c:pt idx="2683">
                  <c:v>288.43820190429688</c:v>
                </c:pt>
                <c:pt idx="2684">
                  <c:v>269.361083984375</c:v>
                </c:pt>
                <c:pt idx="2685">
                  <c:v>247.98046875</c:v>
                </c:pt>
                <c:pt idx="2686">
                  <c:v>246.28681945800781</c:v>
                </c:pt>
                <c:pt idx="2687">
                  <c:v>236.73492431640625</c:v>
                </c:pt>
                <c:pt idx="2688">
                  <c:v>236.05509948730469</c:v>
                </c:pt>
                <c:pt idx="2689">
                  <c:v>236.635986328125</c:v>
                </c:pt>
                <c:pt idx="2690">
                  <c:v>237.74079895019531</c:v>
                </c:pt>
                <c:pt idx="2691">
                  <c:v>236.74819946289063</c:v>
                </c:pt>
                <c:pt idx="2692">
                  <c:v>237.398681640625</c:v>
                </c:pt>
                <c:pt idx="2693">
                  <c:v>233.10966491699219</c:v>
                </c:pt>
                <c:pt idx="2694">
                  <c:v>227.22149658203125</c:v>
                </c:pt>
                <c:pt idx="2695">
                  <c:v>228.40762329101563</c:v>
                </c:pt>
                <c:pt idx="2696">
                  <c:v>210.41796875</c:v>
                </c:pt>
                <c:pt idx="2697">
                  <c:v>196.81192016601563</c:v>
                </c:pt>
                <c:pt idx="2698">
                  <c:v>178.30195617675781</c:v>
                </c:pt>
                <c:pt idx="2699">
                  <c:v>148.09809875488281</c:v>
                </c:pt>
                <c:pt idx="2700">
                  <c:v>160.7056884765625</c:v>
                </c:pt>
                <c:pt idx="2701">
                  <c:v>180.75047302246094</c:v>
                </c:pt>
                <c:pt idx="2702">
                  <c:v>174.95503234863281</c:v>
                </c:pt>
                <c:pt idx="2703">
                  <c:v>151.70407104492188</c:v>
                </c:pt>
                <c:pt idx="2704">
                  <c:v>123.15496826171875</c:v>
                </c:pt>
                <c:pt idx="2705">
                  <c:v>118.55638885498047</c:v>
                </c:pt>
                <c:pt idx="2706">
                  <c:v>107.82570648193359</c:v>
                </c:pt>
                <c:pt idx="2707">
                  <c:v>92.223983764648438</c:v>
                </c:pt>
                <c:pt idx="2708">
                  <c:v>82.633018493652344</c:v>
                </c:pt>
                <c:pt idx="2709">
                  <c:v>69.845115661621094</c:v>
                </c:pt>
                <c:pt idx="2710">
                  <c:v>73.292106628417969</c:v>
                </c:pt>
                <c:pt idx="2711">
                  <c:v>72.956230163574219</c:v>
                </c:pt>
                <c:pt idx="2712">
                  <c:v>46.467105865478516</c:v>
                </c:pt>
                <c:pt idx="2713">
                  <c:v>25.171709060668945</c:v>
                </c:pt>
                <c:pt idx="2714">
                  <c:v>11.605006217956543</c:v>
                </c:pt>
                <c:pt idx="2715">
                  <c:v>3.2780249118804932</c:v>
                </c:pt>
                <c:pt idx="2716">
                  <c:v>0.82616990804672241</c:v>
                </c:pt>
                <c:pt idx="2717">
                  <c:v>-3.9565088748931885</c:v>
                </c:pt>
                <c:pt idx="2718">
                  <c:v>-5.9881172180175781</c:v>
                </c:pt>
                <c:pt idx="2719">
                  <c:v>-7.2643270492553711</c:v>
                </c:pt>
                <c:pt idx="2720">
                  <c:v>-14.192557334899902</c:v>
                </c:pt>
                <c:pt idx="2721">
                  <c:v>-16.486074447631836</c:v>
                </c:pt>
                <c:pt idx="2722">
                  <c:v>-13.078902244567871</c:v>
                </c:pt>
                <c:pt idx="2723">
                  <c:v>-10.797685623168945</c:v>
                </c:pt>
                <c:pt idx="2724">
                  <c:v>-14.401124000549316</c:v>
                </c:pt>
                <c:pt idx="2725">
                  <c:v>-12.684813499450684</c:v>
                </c:pt>
                <c:pt idx="2726">
                  <c:v>-15.263161659240723</c:v>
                </c:pt>
                <c:pt idx="2727">
                  <c:v>-30.187717437744141</c:v>
                </c:pt>
                <c:pt idx="2728">
                  <c:v>-34.105972290039063</c:v>
                </c:pt>
                <c:pt idx="2729">
                  <c:v>-43.238681793212891</c:v>
                </c:pt>
                <c:pt idx="2730">
                  <c:v>-54.904888153076172</c:v>
                </c:pt>
                <c:pt idx="2731">
                  <c:v>-60.692951202392578</c:v>
                </c:pt>
                <c:pt idx="2732">
                  <c:v>-78.055404663085938</c:v>
                </c:pt>
                <c:pt idx="2733">
                  <c:v>-100.48044586181641</c:v>
                </c:pt>
                <c:pt idx="2734">
                  <c:v>-125.54254150390625</c:v>
                </c:pt>
                <c:pt idx="2735">
                  <c:v>-127.65376281738281</c:v>
                </c:pt>
                <c:pt idx="2736">
                  <c:v>-143.92121887207031</c:v>
                </c:pt>
                <c:pt idx="2737">
                  <c:v>-154.50982666015625</c:v>
                </c:pt>
                <c:pt idx="2738">
                  <c:v>-163.3365478515625</c:v>
                </c:pt>
                <c:pt idx="2739">
                  <c:v>-171.17153930664063</c:v>
                </c:pt>
                <c:pt idx="2740">
                  <c:v>-171.67454528808594</c:v>
                </c:pt>
                <c:pt idx="2741">
                  <c:v>-177.41859436035156</c:v>
                </c:pt>
                <c:pt idx="2742">
                  <c:v>-177.04878234863281</c:v>
                </c:pt>
                <c:pt idx="2743">
                  <c:v>-175.09251403808594</c:v>
                </c:pt>
                <c:pt idx="2744">
                  <c:v>-175.30070495605469</c:v>
                </c:pt>
                <c:pt idx="2745">
                  <c:v>-174.99049377441406</c:v>
                </c:pt>
                <c:pt idx="2746">
                  <c:v>-178.84895324707031</c:v>
                </c:pt>
                <c:pt idx="2747">
                  <c:v>-183.56071472167969</c:v>
                </c:pt>
                <c:pt idx="2748">
                  <c:v>-228.75804138183594</c:v>
                </c:pt>
                <c:pt idx="2749">
                  <c:v>-254.03819274902344</c:v>
                </c:pt>
                <c:pt idx="2750">
                  <c:v>-254.87420654296875</c:v>
                </c:pt>
                <c:pt idx="2751">
                  <c:v>-242.82794189453125</c:v>
                </c:pt>
                <c:pt idx="2752">
                  <c:v>-241.54905700683594</c:v>
                </c:pt>
                <c:pt idx="2753">
                  <c:v>-253.42387390136719</c:v>
                </c:pt>
                <c:pt idx="2754">
                  <c:v>-262.4488525390625</c:v>
                </c:pt>
                <c:pt idx="2755">
                  <c:v>-255.28900146484375</c:v>
                </c:pt>
                <c:pt idx="2756">
                  <c:v>-254.72077941894531</c:v>
                </c:pt>
                <c:pt idx="2757">
                  <c:v>-232.25160217285156</c:v>
                </c:pt>
                <c:pt idx="2758">
                  <c:v>-221.42416381835938</c:v>
                </c:pt>
                <c:pt idx="2759">
                  <c:v>-202.52915954589844</c:v>
                </c:pt>
                <c:pt idx="2760">
                  <c:v>-184.82310485839844</c:v>
                </c:pt>
                <c:pt idx="2761">
                  <c:v>-181.43356323242188</c:v>
                </c:pt>
                <c:pt idx="2762">
                  <c:v>-179.29144287109375</c:v>
                </c:pt>
                <c:pt idx="2763">
                  <c:v>-180.36412048339844</c:v>
                </c:pt>
                <c:pt idx="2764">
                  <c:v>-171.45448303222656</c:v>
                </c:pt>
                <c:pt idx="2765">
                  <c:v>-157.48190307617188</c:v>
                </c:pt>
                <c:pt idx="2766">
                  <c:v>-152.95950317382813</c:v>
                </c:pt>
                <c:pt idx="2767">
                  <c:v>-229.62599182128906</c:v>
                </c:pt>
                <c:pt idx="2768">
                  <c:v>-296.03689575195313</c:v>
                </c:pt>
                <c:pt idx="2769">
                  <c:v>-374.8548583984375</c:v>
                </c:pt>
                <c:pt idx="2770">
                  <c:v>-436.76852416992188</c:v>
                </c:pt>
                <c:pt idx="2771">
                  <c:v>-436.00692749023438</c:v>
                </c:pt>
                <c:pt idx="2772">
                  <c:v>-437.95770263671875</c:v>
                </c:pt>
                <c:pt idx="2773">
                  <c:v>-442.71426391601563</c:v>
                </c:pt>
                <c:pt idx="2774">
                  <c:v>-441.34646606445313</c:v>
                </c:pt>
                <c:pt idx="2775">
                  <c:v>-419.30282592773438</c:v>
                </c:pt>
                <c:pt idx="2776">
                  <c:v>-417.94775390625</c:v>
                </c:pt>
                <c:pt idx="2777">
                  <c:v>-408.53512573242188</c:v>
                </c:pt>
                <c:pt idx="2778">
                  <c:v>-396.9300537109375</c:v>
                </c:pt>
                <c:pt idx="2779">
                  <c:v>-344.02301025390625</c:v>
                </c:pt>
                <c:pt idx="2780">
                  <c:v>-307.07327270507813</c:v>
                </c:pt>
                <c:pt idx="2781">
                  <c:v>-302.09698486328125</c:v>
                </c:pt>
                <c:pt idx="2782">
                  <c:v>-306.4683837890625</c:v>
                </c:pt>
                <c:pt idx="2783">
                  <c:v>-322.69747924804688</c:v>
                </c:pt>
                <c:pt idx="2784">
                  <c:v>-326.31829833984375</c:v>
                </c:pt>
                <c:pt idx="2785">
                  <c:v>-334.35943603515625</c:v>
                </c:pt>
                <c:pt idx="2786">
                  <c:v>-342.49508666992188</c:v>
                </c:pt>
                <c:pt idx="2787">
                  <c:v>-352.92337036132813</c:v>
                </c:pt>
                <c:pt idx="2788">
                  <c:v>-344.12509155273438</c:v>
                </c:pt>
                <c:pt idx="2789">
                  <c:v>-333.20736694335938</c:v>
                </c:pt>
                <c:pt idx="2790">
                  <c:v>-335.93276977539063</c:v>
                </c:pt>
                <c:pt idx="2791">
                  <c:v>-345.65414428710938</c:v>
                </c:pt>
                <c:pt idx="2792">
                  <c:v>-347.517333984375</c:v>
                </c:pt>
                <c:pt idx="2793">
                  <c:v>-361.46682739257813</c:v>
                </c:pt>
                <c:pt idx="2794">
                  <c:v>-377.19219970703125</c:v>
                </c:pt>
                <c:pt idx="2795">
                  <c:v>-389.175048828125</c:v>
                </c:pt>
                <c:pt idx="2796">
                  <c:v>-397.40713500976563</c:v>
                </c:pt>
                <c:pt idx="2797">
                  <c:v>-409.75247192382813</c:v>
                </c:pt>
                <c:pt idx="2798">
                  <c:v>-420.221923828125</c:v>
                </c:pt>
                <c:pt idx="2799">
                  <c:v>-473.9403076171875</c:v>
                </c:pt>
                <c:pt idx="2800">
                  <c:v>-490.59957885742188</c:v>
                </c:pt>
                <c:pt idx="2801">
                  <c:v>-488.86798095703125</c:v>
                </c:pt>
                <c:pt idx="2802">
                  <c:v>-484.49560546875</c:v>
                </c:pt>
                <c:pt idx="2803">
                  <c:v>-494.33721923828125</c:v>
                </c:pt>
                <c:pt idx="2804">
                  <c:v>-495.2032470703125</c:v>
                </c:pt>
                <c:pt idx="2805">
                  <c:v>-498.14508056640625</c:v>
                </c:pt>
                <c:pt idx="2806">
                  <c:v>-497.92709350585938</c:v>
                </c:pt>
                <c:pt idx="2807">
                  <c:v>-488.91165161132813</c:v>
                </c:pt>
                <c:pt idx="2808">
                  <c:v>-483.74166870117188</c:v>
                </c:pt>
                <c:pt idx="2809">
                  <c:v>-481.22067260742188</c:v>
                </c:pt>
                <c:pt idx="2810">
                  <c:v>-464.71136474609375</c:v>
                </c:pt>
                <c:pt idx="2811">
                  <c:v>-463.65139770507813</c:v>
                </c:pt>
                <c:pt idx="2812">
                  <c:v>-456.1712646484375</c:v>
                </c:pt>
                <c:pt idx="2813">
                  <c:v>-447.62811279296875</c:v>
                </c:pt>
                <c:pt idx="2814">
                  <c:v>-442.25814819335938</c:v>
                </c:pt>
                <c:pt idx="2815">
                  <c:v>-444.79849243164063</c:v>
                </c:pt>
                <c:pt idx="2816">
                  <c:v>-459.27218627929688</c:v>
                </c:pt>
                <c:pt idx="2817">
                  <c:v>-460.34701538085938</c:v>
                </c:pt>
                <c:pt idx="2818">
                  <c:v>-465.9835205078125</c:v>
                </c:pt>
                <c:pt idx="2819">
                  <c:v>-474.27825927734375</c:v>
                </c:pt>
                <c:pt idx="2820">
                  <c:v>-479.83740234375</c:v>
                </c:pt>
                <c:pt idx="2821">
                  <c:v>-480.1416015625</c:v>
                </c:pt>
                <c:pt idx="2822">
                  <c:v>-452.69134521484375</c:v>
                </c:pt>
                <c:pt idx="2823">
                  <c:v>-428.63812255859375</c:v>
                </c:pt>
                <c:pt idx="2824">
                  <c:v>-400.03176879882813</c:v>
                </c:pt>
                <c:pt idx="2825">
                  <c:v>-377.10397338867188</c:v>
                </c:pt>
                <c:pt idx="2826">
                  <c:v>-371.91445922851563</c:v>
                </c:pt>
                <c:pt idx="2827">
                  <c:v>-361.03305053710938</c:v>
                </c:pt>
                <c:pt idx="2828">
                  <c:v>-355.76913452148438</c:v>
                </c:pt>
                <c:pt idx="2829">
                  <c:v>-343.86978149414063</c:v>
                </c:pt>
                <c:pt idx="2830">
                  <c:v>-335.74008178710938</c:v>
                </c:pt>
                <c:pt idx="2831">
                  <c:v>-335.71511840820313</c:v>
                </c:pt>
                <c:pt idx="2832">
                  <c:v>-279.07736206054688</c:v>
                </c:pt>
                <c:pt idx="2833">
                  <c:v>-280.50967407226563</c:v>
                </c:pt>
                <c:pt idx="2834">
                  <c:v>-278.97213745117188</c:v>
                </c:pt>
                <c:pt idx="2835">
                  <c:v>-230.81111145019531</c:v>
                </c:pt>
                <c:pt idx="2836">
                  <c:v>-233.63545227050781</c:v>
                </c:pt>
                <c:pt idx="2837">
                  <c:v>-259.1314697265625</c:v>
                </c:pt>
                <c:pt idx="2838">
                  <c:v>-288.95443725585938</c:v>
                </c:pt>
                <c:pt idx="2839">
                  <c:v>-295.560791015625</c:v>
                </c:pt>
                <c:pt idx="2840">
                  <c:v>-312.63198852539063</c:v>
                </c:pt>
                <c:pt idx="2841">
                  <c:v>-303.56893920898438</c:v>
                </c:pt>
                <c:pt idx="2842">
                  <c:v>-276.84735107421875</c:v>
                </c:pt>
                <c:pt idx="2843">
                  <c:v>-250.04310607910156</c:v>
                </c:pt>
                <c:pt idx="2844">
                  <c:v>-222.06349182128906</c:v>
                </c:pt>
                <c:pt idx="2845">
                  <c:v>-199.88101196289063</c:v>
                </c:pt>
                <c:pt idx="2846">
                  <c:v>-197.43940734863281</c:v>
                </c:pt>
                <c:pt idx="2847">
                  <c:v>-200.7808837890625</c:v>
                </c:pt>
                <c:pt idx="2848">
                  <c:v>-200.36483764648438</c:v>
                </c:pt>
                <c:pt idx="2849">
                  <c:v>-200.48934936523438</c:v>
                </c:pt>
                <c:pt idx="2850">
                  <c:v>-194.92353820800781</c:v>
                </c:pt>
                <c:pt idx="2851">
                  <c:v>-201.30683898925781</c:v>
                </c:pt>
                <c:pt idx="2852">
                  <c:v>-202.17913818359375</c:v>
                </c:pt>
                <c:pt idx="2853">
                  <c:v>-202.17329406738281</c:v>
                </c:pt>
                <c:pt idx="2854">
                  <c:v>-203.29144287109375</c:v>
                </c:pt>
                <c:pt idx="2855">
                  <c:v>-200.08293151855469</c:v>
                </c:pt>
                <c:pt idx="2856">
                  <c:v>-191.76332092285156</c:v>
                </c:pt>
                <c:pt idx="2857">
                  <c:v>-190.51971435546875</c:v>
                </c:pt>
                <c:pt idx="2858">
                  <c:v>-188.71783447265625</c:v>
                </c:pt>
                <c:pt idx="2859">
                  <c:v>-186.71054077148438</c:v>
                </c:pt>
                <c:pt idx="2860">
                  <c:v>-185.27644348144531</c:v>
                </c:pt>
                <c:pt idx="2861">
                  <c:v>-185.81034851074219</c:v>
                </c:pt>
                <c:pt idx="2862">
                  <c:v>-185.46795654296875</c:v>
                </c:pt>
                <c:pt idx="2863">
                  <c:v>-187.86726379394531</c:v>
                </c:pt>
                <c:pt idx="2864">
                  <c:v>-185.87184143066406</c:v>
                </c:pt>
                <c:pt idx="2865">
                  <c:v>-182.33810424804688</c:v>
                </c:pt>
                <c:pt idx="2866">
                  <c:v>-181.82009887695313</c:v>
                </c:pt>
                <c:pt idx="2867">
                  <c:v>-183.60330200195313</c:v>
                </c:pt>
                <c:pt idx="2868">
                  <c:v>-180.18930053710938</c:v>
                </c:pt>
                <c:pt idx="2869">
                  <c:v>-178.93838500976563</c:v>
                </c:pt>
                <c:pt idx="2870">
                  <c:v>-180.18966674804688</c:v>
                </c:pt>
                <c:pt idx="2871">
                  <c:v>-181.25056457519531</c:v>
                </c:pt>
                <c:pt idx="2872">
                  <c:v>-180.99192810058594</c:v>
                </c:pt>
                <c:pt idx="2873">
                  <c:v>-178.78680419921875</c:v>
                </c:pt>
                <c:pt idx="2874">
                  <c:v>-179.60708618164063</c:v>
                </c:pt>
                <c:pt idx="2875">
                  <c:v>-180.12107849121094</c:v>
                </c:pt>
                <c:pt idx="2876">
                  <c:v>-181.0927734375</c:v>
                </c:pt>
                <c:pt idx="2877">
                  <c:v>-182.17279052734375</c:v>
                </c:pt>
                <c:pt idx="2878">
                  <c:v>-182.38291931152344</c:v>
                </c:pt>
                <c:pt idx="2879">
                  <c:v>-181.17778015136719</c:v>
                </c:pt>
                <c:pt idx="2880">
                  <c:v>-184.04290771484375</c:v>
                </c:pt>
                <c:pt idx="2881">
                  <c:v>-215.56121826171875</c:v>
                </c:pt>
                <c:pt idx="2882">
                  <c:v>-176.55561828613281</c:v>
                </c:pt>
                <c:pt idx="2883">
                  <c:v>-125.97283172607422</c:v>
                </c:pt>
                <c:pt idx="2884">
                  <c:v>-77.351104736328125</c:v>
                </c:pt>
                <c:pt idx="2885">
                  <c:v>-32.650924682617188</c:v>
                </c:pt>
                <c:pt idx="2886">
                  <c:v>-13.30914306640625</c:v>
                </c:pt>
                <c:pt idx="2887">
                  <c:v>-21.592996597290039</c:v>
                </c:pt>
                <c:pt idx="2888">
                  <c:v>-41.256786346435547</c:v>
                </c:pt>
                <c:pt idx="2889">
                  <c:v>-71.84954833984375</c:v>
                </c:pt>
                <c:pt idx="2890">
                  <c:v>-81.404212951660156</c:v>
                </c:pt>
                <c:pt idx="2891">
                  <c:v>-85.380836486816406</c:v>
                </c:pt>
                <c:pt idx="2892">
                  <c:v>-83.995864868164063</c:v>
                </c:pt>
                <c:pt idx="2893">
                  <c:v>-85.284919738769531</c:v>
                </c:pt>
                <c:pt idx="2894">
                  <c:v>-88.787139892578125</c:v>
                </c:pt>
                <c:pt idx="2895">
                  <c:v>-96.65887451171875</c:v>
                </c:pt>
                <c:pt idx="2896">
                  <c:v>-100.29412841796875</c:v>
                </c:pt>
                <c:pt idx="2897">
                  <c:v>-98.778732299804688</c:v>
                </c:pt>
                <c:pt idx="2898">
                  <c:v>-88.094932556152344</c:v>
                </c:pt>
                <c:pt idx="2899">
                  <c:v>-86.708686828613281</c:v>
                </c:pt>
                <c:pt idx="2900">
                  <c:v>-84.256752014160156</c:v>
                </c:pt>
                <c:pt idx="2901">
                  <c:v>-74.852195739746094</c:v>
                </c:pt>
                <c:pt idx="2902">
                  <c:v>-65.01031494140625</c:v>
                </c:pt>
                <c:pt idx="2903">
                  <c:v>-64.965019226074219</c:v>
                </c:pt>
                <c:pt idx="2904">
                  <c:v>-69.410423278808594</c:v>
                </c:pt>
                <c:pt idx="2905">
                  <c:v>-44.571945190429688</c:v>
                </c:pt>
                <c:pt idx="2906">
                  <c:v>-34.784713745117188</c:v>
                </c:pt>
                <c:pt idx="2907">
                  <c:v>-29.521377563476563</c:v>
                </c:pt>
                <c:pt idx="2908">
                  <c:v>-1.379777193069458</c:v>
                </c:pt>
                <c:pt idx="2909">
                  <c:v>7.1848917007446289</c:v>
                </c:pt>
                <c:pt idx="2910">
                  <c:v>3.3906867504119873</c:v>
                </c:pt>
                <c:pt idx="2911">
                  <c:v>0.39289265871047974</c:v>
                </c:pt>
                <c:pt idx="2912">
                  <c:v>-7.7537455558776855</c:v>
                </c:pt>
                <c:pt idx="2913">
                  <c:v>8.9383201599121094</c:v>
                </c:pt>
                <c:pt idx="2914">
                  <c:v>0.15067604184150696</c:v>
                </c:pt>
                <c:pt idx="2915">
                  <c:v>-0.22728893160820007</c:v>
                </c:pt>
                <c:pt idx="2916">
                  <c:v>0.10451963543891907</c:v>
                </c:pt>
                <c:pt idx="2917">
                  <c:v>-4.9633841514587402</c:v>
                </c:pt>
                <c:pt idx="2918">
                  <c:v>-40.813301086425781</c:v>
                </c:pt>
                <c:pt idx="2919">
                  <c:v>-69.491790771484375</c:v>
                </c:pt>
                <c:pt idx="2920">
                  <c:v>-90.280265808105469</c:v>
                </c:pt>
                <c:pt idx="2921">
                  <c:v>-108.99364471435547</c:v>
                </c:pt>
                <c:pt idx="2922">
                  <c:v>-91.193023681640625</c:v>
                </c:pt>
                <c:pt idx="2923">
                  <c:v>-100.47506713867188</c:v>
                </c:pt>
                <c:pt idx="2924">
                  <c:v>-94.834495544433594</c:v>
                </c:pt>
                <c:pt idx="2925">
                  <c:v>-93.480445861816406</c:v>
                </c:pt>
                <c:pt idx="2926">
                  <c:v>-97.3336181640625</c:v>
                </c:pt>
                <c:pt idx="2927">
                  <c:v>-100.21177673339844</c:v>
                </c:pt>
                <c:pt idx="2928">
                  <c:v>-69.538459777832031</c:v>
                </c:pt>
                <c:pt idx="2929">
                  <c:v>-85.758140563964844</c:v>
                </c:pt>
                <c:pt idx="2930">
                  <c:v>-75.264007568359375</c:v>
                </c:pt>
                <c:pt idx="2931">
                  <c:v>-84.569358825683594</c:v>
                </c:pt>
                <c:pt idx="2932">
                  <c:v>-81.763412475585938</c:v>
                </c:pt>
                <c:pt idx="2933">
                  <c:v>-71.906158447265625</c:v>
                </c:pt>
                <c:pt idx="2934">
                  <c:v>-59.826923370361328</c:v>
                </c:pt>
                <c:pt idx="2935">
                  <c:v>-58.477146148681641</c:v>
                </c:pt>
                <c:pt idx="2936">
                  <c:v>-64.687095642089844</c:v>
                </c:pt>
                <c:pt idx="2937">
                  <c:v>-73.136192321777344</c:v>
                </c:pt>
                <c:pt idx="2938">
                  <c:v>-76.230049133300781</c:v>
                </c:pt>
                <c:pt idx="2939">
                  <c:v>-67.118545532226563</c:v>
                </c:pt>
                <c:pt idx="2940">
                  <c:v>-57.204372406005859</c:v>
                </c:pt>
                <c:pt idx="2941">
                  <c:v>-40.233882904052734</c:v>
                </c:pt>
                <c:pt idx="2942">
                  <c:v>-26.819766998291016</c:v>
                </c:pt>
                <c:pt idx="2943">
                  <c:v>-23.827581405639648</c:v>
                </c:pt>
                <c:pt idx="2944">
                  <c:v>-21.902669906616211</c:v>
                </c:pt>
                <c:pt idx="2945">
                  <c:v>-29.686559677124023</c:v>
                </c:pt>
                <c:pt idx="2946">
                  <c:v>-47.014984130859375</c:v>
                </c:pt>
                <c:pt idx="2947">
                  <c:v>-45.714588165283203</c:v>
                </c:pt>
                <c:pt idx="2948">
                  <c:v>-52.185977935791016</c:v>
                </c:pt>
                <c:pt idx="2949">
                  <c:v>-68.924415588378906</c:v>
                </c:pt>
                <c:pt idx="2950">
                  <c:v>-69.482650756835938</c:v>
                </c:pt>
                <c:pt idx="2951">
                  <c:v>-74.799507141113281</c:v>
                </c:pt>
                <c:pt idx="2952">
                  <c:v>-66.278900146484375</c:v>
                </c:pt>
                <c:pt idx="2953">
                  <c:v>-64.805122375488281</c:v>
                </c:pt>
                <c:pt idx="2954">
                  <c:v>-53.682929992675781</c:v>
                </c:pt>
                <c:pt idx="2955">
                  <c:v>-46.060806274414063</c:v>
                </c:pt>
                <c:pt idx="2956">
                  <c:v>-38.824474334716797</c:v>
                </c:pt>
                <c:pt idx="2957">
                  <c:v>-42.539405822753906</c:v>
                </c:pt>
                <c:pt idx="2958">
                  <c:v>-47.662223815917969</c:v>
                </c:pt>
                <c:pt idx="2959">
                  <c:v>-74.977104187011719</c:v>
                </c:pt>
                <c:pt idx="2960">
                  <c:v>-83.498329162597656</c:v>
                </c:pt>
                <c:pt idx="2961">
                  <c:v>-77.137039184570313</c:v>
                </c:pt>
                <c:pt idx="2962">
                  <c:v>-60.844192504882813</c:v>
                </c:pt>
                <c:pt idx="2963">
                  <c:v>-50.865436553955078</c:v>
                </c:pt>
                <c:pt idx="2964">
                  <c:v>-29.949031829833984</c:v>
                </c:pt>
                <c:pt idx="2965">
                  <c:v>-15.632780075073242</c:v>
                </c:pt>
                <c:pt idx="2966">
                  <c:v>-51.016754150390625</c:v>
                </c:pt>
                <c:pt idx="2967">
                  <c:v>-62.237445831298828</c:v>
                </c:pt>
                <c:pt idx="2968">
                  <c:v>-79.161705017089844</c:v>
                </c:pt>
                <c:pt idx="2969">
                  <c:v>-96.358802795410156</c:v>
                </c:pt>
                <c:pt idx="2970">
                  <c:v>-88.2449951171875</c:v>
                </c:pt>
                <c:pt idx="2971">
                  <c:v>-88.930923461914063</c:v>
                </c:pt>
                <c:pt idx="2972">
                  <c:v>-85.370918273925781</c:v>
                </c:pt>
                <c:pt idx="2973">
                  <c:v>-67.506614685058594</c:v>
                </c:pt>
                <c:pt idx="2974">
                  <c:v>-54.627021789550781</c:v>
                </c:pt>
                <c:pt idx="2975">
                  <c:v>-51.042018890380859</c:v>
                </c:pt>
                <c:pt idx="2976">
                  <c:v>-45.625213623046875</c:v>
                </c:pt>
                <c:pt idx="2977">
                  <c:v>-48.836822509765625</c:v>
                </c:pt>
                <c:pt idx="2978">
                  <c:v>-56.968692779541016</c:v>
                </c:pt>
                <c:pt idx="2979">
                  <c:v>-59.493053436279297</c:v>
                </c:pt>
                <c:pt idx="2980">
                  <c:v>-41.972324371337891</c:v>
                </c:pt>
                <c:pt idx="2981">
                  <c:v>-32.564479827880859</c:v>
                </c:pt>
                <c:pt idx="2982">
                  <c:v>-26.545150756835938</c:v>
                </c:pt>
                <c:pt idx="2983">
                  <c:v>-15.104720115661621</c:v>
                </c:pt>
                <c:pt idx="2984">
                  <c:v>-16.063751220703125</c:v>
                </c:pt>
                <c:pt idx="2985">
                  <c:v>-24.244218826293945</c:v>
                </c:pt>
                <c:pt idx="2986">
                  <c:v>-13.709728240966797</c:v>
                </c:pt>
                <c:pt idx="2987">
                  <c:v>6.6960411071777344</c:v>
                </c:pt>
                <c:pt idx="2988">
                  <c:v>11.938075065612793</c:v>
                </c:pt>
                <c:pt idx="2989">
                  <c:v>28.003742218017578</c:v>
                </c:pt>
                <c:pt idx="2990">
                  <c:v>27.288118362426758</c:v>
                </c:pt>
                <c:pt idx="2991">
                  <c:v>9.9472970962524414</c:v>
                </c:pt>
                <c:pt idx="2992">
                  <c:v>5.9184436798095703</c:v>
                </c:pt>
                <c:pt idx="2993">
                  <c:v>-12.442885398864746</c:v>
                </c:pt>
                <c:pt idx="2994">
                  <c:v>-32.553314208984375</c:v>
                </c:pt>
                <c:pt idx="2995">
                  <c:v>-48.710994720458984</c:v>
                </c:pt>
                <c:pt idx="2996">
                  <c:v>-52.155994415283203</c:v>
                </c:pt>
                <c:pt idx="2997">
                  <c:v>-54.759944915771484</c:v>
                </c:pt>
                <c:pt idx="2998">
                  <c:v>-65.157516479492188</c:v>
                </c:pt>
                <c:pt idx="2999">
                  <c:v>-67.739341735839844</c:v>
                </c:pt>
                <c:pt idx="3000">
                  <c:v>-66.076301574707031</c:v>
                </c:pt>
                <c:pt idx="3001">
                  <c:v>-51.197696685791016</c:v>
                </c:pt>
                <c:pt idx="3002">
                  <c:v>-47.748172760009766</c:v>
                </c:pt>
                <c:pt idx="3003">
                  <c:v>-36.671581268310547</c:v>
                </c:pt>
                <c:pt idx="3004">
                  <c:v>-41.200313568115234</c:v>
                </c:pt>
                <c:pt idx="3005">
                  <c:v>-26.013254165649414</c:v>
                </c:pt>
                <c:pt idx="3006">
                  <c:v>2.946408748626709</c:v>
                </c:pt>
                <c:pt idx="3007">
                  <c:v>7.8729438781738281</c:v>
                </c:pt>
                <c:pt idx="3008">
                  <c:v>4.2720675468444824</c:v>
                </c:pt>
                <c:pt idx="3009">
                  <c:v>-19.622329711914063</c:v>
                </c:pt>
                <c:pt idx="3010">
                  <c:v>-57.466201782226563</c:v>
                </c:pt>
                <c:pt idx="3011">
                  <c:v>-66.508872985839844</c:v>
                </c:pt>
                <c:pt idx="3012">
                  <c:v>-62.398391723632813</c:v>
                </c:pt>
                <c:pt idx="3013">
                  <c:v>-26.315670013427734</c:v>
                </c:pt>
                <c:pt idx="3014">
                  <c:v>-6.2519559860229492</c:v>
                </c:pt>
                <c:pt idx="3015">
                  <c:v>11.849164009094238</c:v>
                </c:pt>
                <c:pt idx="3016">
                  <c:v>-54.816226959228516</c:v>
                </c:pt>
                <c:pt idx="3017">
                  <c:v>-23.549932479858398</c:v>
                </c:pt>
                <c:pt idx="3018">
                  <c:v>-45.509757995605469</c:v>
                </c:pt>
                <c:pt idx="3019">
                  <c:v>-58.468177795410156</c:v>
                </c:pt>
                <c:pt idx="3020">
                  <c:v>-65.342216491699219</c:v>
                </c:pt>
                <c:pt idx="3021">
                  <c:v>-65.389976501464844</c:v>
                </c:pt>
                <c:pt idx="3022">
                  <c:v>-61.340969085693359</c:v>
                </c:pt>
                <c:pt idx="3023">
                  <c:v>-44.083206176757813</c:v>
                </c:pt>
                <c:pt idx="3024">
                  <c:v>-27.07489013671875</c:v>
                </c:pt>
                <c:pt idx="3025">
                  <c:v>-1.2184990644454956</c:v>
                </c:pt>
                <c:pt idx="3026">
                  <c:v>19.57366943359375</c:v>
                </c:pt>
                <c:pt idx="3027">
                  <c:v>25.699460983276367</c:v>
                </c:pt>
                <c:pt idx="3028">
                  <c:v>15.513325691223145</c:v>
                </c:pt>
                <c:pt idx="3029">
                  <c:v>13.669418334960938</c:v>
                </c:pt>
                <c:pt idx="3030">
                  <c:v>7.0954523086547852</c:v>
                </c:pt>
                <c:pt idx="3031">
                  <c:v>-3.6248307228088379</c:v>
                </c:pt>
                <c:pt idx="3032">
                  <c:v>-11.395258903503418</c:v>
                </c:pt>
                <c:pt idx="3033">
                  <c:v>-22.335294723510742</c:v>
                </c:pt>
                <c:pt idx="3034">
                  <c:v>-41.540920257568359</c:v>
                </c:pt>
                <c:pt idx="3035">
                  <c:v>-67.307090759277344</c:v>
                </c:pt>
                <c:pt idx="3036">
                  <c:v>-69.192825317382813</c:v>
                </c:pt>
                <c:pt idx="3037">
                  <c:v>-74.327323913574219</c:v>
                </c:pt>
                <c:pt idx="3038">
                  <c:v>-58.643936157226563</c:v>
                </c:pt>
                <c:pt idx="3039">
                  <c:v>-48.308773040771484</c:v>
                </c:pt>
                <c:pt idx="3040">
                  <c:v>-55.896041870117188</c:v>
                </c:pt>
                <c:pt idx="3041">
                  <c:v>-62.445549011230469</c:v>
                </c:pt>
                <c:pt idx="3042">
                  <c:v>-72.369491577148438</c:v>
                </c:pt>
                <c:pt idx="3043">
                  <c:v>-71.205734252929688</c:v>
                </c:pt>
                <c:pt idx="3044">
                  <c:v>-71.240272521972656</c:v>
                </c:pt>
                <c:pt idx="3045">
                  <c:v>-71.666488647460938</c:v>
                </c:pt>
                <c:pt idx="3046">
                  <c:v>-80.625900268554688</c:v>
                </c:pt>
                <c:pt idx="3047">
                  <c:v>-58.747699737548828</c:v>
                </c:pt>
                <c:pt idx="3048">
                  <c:v>-44.016674041748047</c:v>
                </c:pt>
                <c:pt idx="3049">
                  <c:v>-41.139389038085938</c:v>
                </c:pt>
                <c:pt idx="3050">
                  <c:v>-48.796619415283203</c:v>
                </c:pt>
                <c:pt idx="3051">
                  <c:v>-44.872779846191406</c:v>
                </c:pt>
                <c:pt idx="3052">
                  <c:v>-22.639863967895508</c:v>
                </c:pt>
                <c:pt idx="3053">
                  <c:v>-21.348396301269531</c:v>
                </c:pt>
                <c:pt idx="3054">
                  <c:v>-17.620939254760742</c:v>
                </c:pt>
                <c:pt idx="3055">
                  <c:v>-36.853981018066406</c:v>
                </c:pt>
                <c:pt idx="3056">
                  <c:v>-54.674518585205078</c:v>
                </c:pt>
                <c:pt idx="3057">
                  <c:v>-73.111251831054688</c:v>
                </c:pt>
                <c:pt idx="3058">
                  <c:v>-70.322074890136719</c:v>
                </c:pt>
                <c:pt idx="3059">
                  <c:v>-67.379241943359375</c:v>
                </c:pt>
                <c:pt idx="3060">
                  <c:v>-67.967391967773438</c:v>
                </c:pt>
                <c:pt idx="3061">
                  <c:v>-61.452720642089844</c:v>
                </c:pt>
                <c:pt idx="3062">
                  <c:v>-53.362457275390625</c:v>
                </c:pt>
                <c:pt idx="3063">
                  <c:v>-28.835956573486328</c:v>
                </c:pt>
                <c:pt idx="3064">
                  <c:v>-22.712078094482422</c:v>
                </c:pt>
                <c:pt idx="3065">
                  <c:v>10.846990585327148</c:v>
                </c:pt>
                <c:pt idx="3066">
                  <c:v>22.076997756958008</c:v>
                </c:pt>
                <c:pt idx="3067">
                  <c:v>10.889470100402832</c:v>
                </c:pt>
                <c:pt idx="3068">
                  <c:v>-10.205206871032715</c:v>
                </c:pt>
                <c:pt idx="3069">
                  <c:v>-43.683341979980469</c:v>
                </c:pt>
                <c:pt idx="3070">
                  <c:v>-61.433986663818359</c:v>
                </c:pt>
                <c:pt idx="3071">
                  <c:v>-75.084587097167969</c:v>
                </c:pt>
                <c:pt idx="3072">
                  <c:v>-74.251472473144531</c:v>
                </c:pt>
                <c:pt idx="3073">
                  <c:v>-61.573734283447266</c:v>
                </c:pt>
                <c:pt idx="3074">
                  <c:v>-37.144645690917969</c:v>
                </c:pt>
                <c:pt idx="3075">
                  <c:v>-21.113914489746094</c:v>
                </c:pt>
                <c:pt idx="3076">
                  <c:v>-15.166786193847656</c:v>
                </c:pt>
                <c:pt idx="3077">
                  <c:v>-9.88824462890625</c:v>
                </c:pt>
                <c:pt idx="3078">
                  <c:v>-6.542820930480957</c:v>
                </c:pt>
                <c:pt idx="3079">
                  <c:v>-12.231432914733887</c:v>
                </c:pt>
                <c:pt idx="3080">
                  <c:v>-4.9328560829162598</c:v>
                </c:pt>
                <c:pt idx="3081">
                  <c:v>-10.960837364196777</c:v>
                </c:pt>
                <c:pt idx="3082">
                  <c:v>-34.028514862060547</c:v>
                </c:pt>
                <c:pt idx="3083">
                  <c:v>-62.772132873535156</c:v>
                </c:pt>
                <c:pt idx="3084">
                  <c:v>-78.059852600097656</c:v>
                </c:pt>
                <c:pt idx="3085">
                  <c:v>-92.2734375</c:v>
                </c:pt>
                <c:pt idx="3086">
                  <c:v>-105.80036163330078</c:v>
                </c:pt>
                <c:pt idx="3087">
                  <c:v>-113.61936187744141</c:v>
                </c:pt>
                <c:pt idx="3088">
                  <c:v>-137.86041259765625</c:v>
                </c:pt>
                <c:pt idx="3089">
                  <c:v>-152.33271789550781</c:v>
                </c:pt>
                <c:pt idx="3090">
                  <c:v>-148.19235229492188</c:v>
                </c:pt>
                <c:pt idx="3091">
                  <c:v>-144.05442810058594</c:v>
                </c:pt>
                <c:pt idx="3092">
                  <c:v>-117.37221527099609</c:v>
                </c:pt>
                <c:pt idx="3093">
                  <c:v>-104.64850616455078</c:v>
                </c:pt>
                <c:pt idx="3094">
                  <c:v>-82.281471252441406</c:v>
                </c:pt>
                <c:pt idx="3095">
                  <c:v>-42.488876342773438</c:v>
                </c:pt>
                <c:pt idx="3096">
                  <c:v>-41.874656677246094</c:v>
                </c:pt>
                <c:pt idx="3097">
                  <c:v>-31.928426742553711</c:v>
                </c:pt>
                <c:pt idx="3098">
                  <c:v>-9.9376420974731445</c:v>
                </c:pt>
                <c:pt idx="3099">
                  <c:v>17.215778350830078</c:v>
                </c:pt>
                <c:pt idx="3100">
                  <c:v>54.019035339355469</c:v>
                </c:pt>
                <c:pt idx="3101">
                  <c:v>48.131481170654297</c:v>
                </c:pt>
                <c:pt idx="3102">
                  <c:v>48.537979125976563</c:v>
                </c:pt>
                <c:pt idx="3103">
                  <c:v>46.262786865234375</c:v>
                </c:pt>
                <c:pt idx="3104">
                  <c:v>45.726478576660156</c:v>
                </c:pt>
                <c:pt idx="3105">
                  <c:v>33.685539245605469</c:v>
                </c:pt>
                <c:pt idx="3106">
                  <c:v>32.107048034667969</c:v>
                </c:pt>
                <c:pt idx="3107">
                  <c:v>22.429601669311523</c:v>
                </c:pt>
                <c:pt idx="3108">
                  <c:v>11.25092601776123</c:v>
                </c:pt>
                <c:pt idx="3109">
                  <c:v>2.6395008563995361</c:v>
                </c:pt>
                <c:pt idx="3110">
                  <c:v>-3.5987021923065186</c:v>
                </c:pt>
                <c:pt idx="3111">
                  <c:v>-9.2928628921508789</c:v>
                </c:pt>
                <c:pt idx="3112">
                  <c:v>-9.2770280838012695</c:v>
                </c:pt>
                <c:pt idx="3113">
                  <c:v>2.4258506298065186</c:v>
                </c:pt>
                <c:pt idx="3114">
                  <c:v>-6.0904974937438965</c:v>
                </c:pt>
                <c:pt idx="3115">
                  <c:v>17.263523101806641</c:v>
                </c:pt>
                <c:pt idx="3116">
                  <c:v>20.304670333862305</c:v>
                </c:pt>
                <c:pt idx="3117">
                  <c:v>14.07166862487793</c:v>
                </c:pt>
                <c:pt idx="3118">
                  <c:v>4.7860794067382813</c:v>
                </c:pt>
                <c:pt idx="3119">
                  <c:v>5.3180117607116699</c:v>
                </c:pt>
                <c:pt idx="3120">
                  <c:v>-13.796010971069336</c:v>
                </c:pt>
                <c:pt idx="3121">
                  <c:v>1.2203465700149536</c:v>
                </c:pt>
                <c:pt idx="3122">
                  <c:v>-12.769693374633789</c:v>
                </c:pt>
                <c:pt idx="3123">
                  <c:v>-27.767196655273438</c:v>
                </c:pt>
                <c:pt idx="3124">
                  <c:v>-45.569499969482422</c:v>
                </c:pt>
                <c:pt idx="3125">
                  <c:v>-73.304145812988281</c:v>
                </c:pt>
                <c:pt idx="3126">
                  <c:v>-84.982925415039063</c:v>
                </c:pt>
                <c:pt idx="3127">
                  <c:v>-102.66764831542969</c:v>
                </c:pt>
                <c:pt idx="3128">
                  <c:v>-112.88680267333984</c:v>
                </c:pt>
                <c:pt idx="3129">
                  <c:v>-117.79312133789063</c:v>
                </c:pt>
                <c:pt idx="3130">
                  <c:v>-119.77898406982422</c:v>
                </c:pt>
                <c:pt idx="3131">
                  <c:v>-117.70604705810547</c:v>
                </c:pt>
                <c:pt idx="3132">
                  <c:v>-97.777145385742188</c:v>
                </c:pt>
                <c:pt idx="3133">
                  <c:v>-69.31329345703125</c:v>
                </c:pt>
                <c:pt idx="3134">
                  <c:v>-34.320011138916016</c:v>
                </c:pt>
                <c:pt idx="3135">
                  <c:v>-1.1224890947341919</c:v>
                </c:pt>
                <c:pt idx="3136">
                  <c:v>5.3664627075195313</c:v>
                </c:pt>
                <c:pt idx="3137">
                  <c:v>21.358949661254883</c:v>
                </c:pt>
                <c:pt idx="3138">
                  <c:v>14.341426849365234</c:v>
                </c:pt>
                <c:pt idx="3139">
                  <c:v>15.371566772460938</c:v>
                </c:pt>
                <c:pt idx="3140">
                  <c:v>21.900556564331055</c:v>
                </c:pt>
                <c:pt idx="3141">
                  <c:v>29.670759201049805</c:v>
                </c:pt>
                <c:pt idx="3142">
                  <c:v>15.116622924804688</c:v>
                </c:pt>
                <c:pt idx="3143">
                  <c:v>-6.2463641166687012</c:v>
                </c:pt>
                <c:pt idx="3144">
                  <c:v>-14.09129524230957</c:v>
                </c:pt>
                <c:pt idx="3145">
                  <c:v>-18.218854904174805</c:v>
                </c:pt>
                <c:pt idx="3146">
                  <c:v>1.5321066379547119</c:v>
                </c:pt>
                <c:pt idx="3147">
                  <c:v>6.1092257499694824</c:v>
                </c:pt>
                <c:pt idx="3148">
                  <c:v>12.54499340057373</c:v>
                </c:pt>
                <c:pt idx="3149">
                  <c:v>30.302791595458984</c:v>
                </c:pt>
                <c:pt idx="3150">
                  <c:v>27.586902618408203</c:v>
                </c:pt>
                <c:pt idx="3151">
                  <c:v>15.238676071166992</c:v>
                </c:pt>
                <c:pt idx="3152">
                  <c:v>9.5989503860473633</c:v>
                </c:pt>
                <c:pt idx="3153">
                  <c:v>-0.50830453634262085</c:v>
                </c:pt>
                <c:pt idx="3154">
                  <c:v>-8.1342296600341797</c:v>
                </c:pt>
                <c:pt idx="3155">
                  <c:v>-29.6619873046875</c:v>
                </c:pt>
                <c:pt idx="3156">
                  <c:v>-32.85809326171875</c:v>
                </c:pt>
                <c:pt idx="3157">
                  <c:v>-29.301141738891602</c:v>
                </c:pt>
                <c:pt idx="3158">
                  <c:v>6.547736644744873</c:v>
                </c:pt>
                <c:pt idx="3159">
                  <c:v>47.63555908203125</c:v>
                </c:pt>
                <c:pt idx="3160">
                  <c:v>52.451122283935547</c:v>
                </c:pt>
                <c:pt idx="3161">
                  <c:v>28.580438613891602</c:v>
                </c:pt>
                <c:pt idx="3162">
                  <c:v>30.526386260986328</c:v>
                </c:pt>
                <c:pt idx="3163">
                  <c:v>21.831859588623047</c:v>
                </c:pt>
                <c:pt idx="3164">
                  <c:v>7.9905948638916016</c:v>
                </c:pt>
                <c:pt idx="3165">
                  <c:v>-6.1911559104919434</c:v>
                </c:pt>
                <c:pt idx="3166">
                  <c:v>-11.682641983032227</c:v>
                </c:pt>
                <c:pt idx="3167">
                  <c:v>-8.4756126403808594</c:v>
                </c:pt>
                <c:pt idx="3168">
                  <c:v>7.7430081367492676</c:v>
                </c:pt>
                <c:pt idx="3169">
                  <c:v>-15.352250099182129</c:v>
                </c:pt>
                <c:pt idx="3170">
                  <c:v>-13.759510040283203</c:v>
                </c:pt>
                <c:pt idx="3171">
                  <c:v>-8.1006660461425781</c:v>
                </c:pt>
                <c:pt idx="3172">
                  <c:v>-13.41359806060791</c:v>
                </c:pt>
                <c:pt idx="3173">
                  <c:v>-21.269697189331055</c:v>
                </c:pt>
                <c:pt idx="3174">
                  <c:v>-44.655792236328125</c:v>
                </c:pt>
                <c:pt idx="3175">
                  <c:v>-80.099403381347656</c:v>
                </c:pt>
                <c:pt idx="3176">
                  <c:v>-80.0286865234375</c:v>
                </c:pt>
                <c:pt idx="3177">
                  <c:v>-82.663894653320313</c:v>
                </c:pt>
                <c:pt idx="3178">
                  <c:v>-83.315719604492188</c:v>
                </c:pt>
                <c:pt idx="3179">
                  <c:v>-82.207618713378906</c:v>
                </c:pt>
                <c:pt idx="3180">
                  <c:v>-105.92456817626953</c:v>
                </c:pt>
                <c:pt idx="3181">
                  <c:v>-111.86553955078125</c:v>
                </c:pt>
                <c:pt idx="3182">
                  <c:v>-90.840263366699219</c:v>
                </c:pt>
                <c:pt idx="3183">
                  <c:v>-71.10101318359375</c:v>
                </c:pt>
                <c:pt idx="3184">
                  <c:v>-61.851654052734375</c:v>
                </c:pt>
                <c:pt idx="3185">
                  <c:v>-40.209915161132813</c:v>
                </c:pt>
                <c:pt idx="3186">
                  <c:v>-32.633480072021484</c:v>
                </c:pt>
                <c:pt idx="3187">
                  <c:v>-32.941703796386719</c:v>
                </c:pt>
                <c:pt idx="3188">
                  <c:v>-34.06512451171875</c:v>
                </c:pt>
                <c:pt idx="3189">
                  <c:v>-34.832393646240234</c:v>
                </c:pt>
                <c:pt idx="3190">
                  <c:v>-55.732303619384766</c:v>
                </c:pt>
                <c:pt idx="3191">
                  <c:v>-49.442672729492188</c:v>
                </c:pt>
                <c:pt idx="3192">
                  <c:v>-48.300941467285156</c:v>
                </c:pt>
                <c:pt idx="3193">
                  <c:v>-70.341621398925781</c:v>
                </c:pt>
                <c:pt idx="3194">
                  <c:v>-68.659202575683594</c:v>
                </c:pt>
                <c:pt idx="3195">
                  <c:v>-60.847732543945313</c:v>
                </c:pt>
                <c:pt idx="3196">
                  <c:v>-59.365955352783203</c:v>
                </c:pt>
                <c:pt idx="3197">
                  <c:v>-54.80487060546875</c:v>
                </c:pt>
                <c:pt idx="3198">
                  <c:v>-45.77197265625</c:v>
                </c:pt>
                <c:pt idx="3199">
                  <c:v>-39.321151733398438</c:v>
                </c:pt>
                <c:pt idx="3200">
                  <c:v>-52.724716186523438</c:v>
                </c:pt>
                <c:pt idx="3201">
                  <c:v>-48.423641204833984</c:v>
                </c:pt>
                <c:pt idx="3202">
                  <c:v>-46.485347747802734</c:v>
                </c:pt>
                <c:pt idx="3203">
                  <c:v>-24.871427536010742</c:v>
                </c:pt>
                <c:pt idx="3204">
                  <c:v>-29.815664291381836</c:v>
                </c:pt>
                <c:pt idx="3205">
                  <c:v>-6.7867445945739746</c:v>
                </c:pt>
                <c:pt idx="3206">
                  <c:v>-6.4315176010131836</c:v>
                </c:pt>
                <c:pt idx="3207">
                  <c:v>-14.423418045043945</c:v>
                </c:pt>
                <c:pt idx="3208">
                  <c:v>-27.486108779907227</c:v>
                </c:pt>
                <c:pt idx="3209">
                  <c:v>-34.156707763671875</c:v>
                </c:pt>
                <c:pt idx="3210">
                  <c:v>-39.290367126464844</c:v>
                </c:pt>
                <c:pt idx="3211">
                  <c:v>-39.854480743408203</c:v>
                </c:pt>
                <c:pt idx="3212">
                  <c:v>-17.095998764038086</c:v>
                </c:pt>
                <c:pt idx="3213">
                  <c:v>-11.536248207092285</c:v>
                </c:pt>
                <c:pt idx="3214">
                  <c:v>11.008942604064941</c:v>
                </c:pt>
                <c:pt idx="3215">
                  <c:v>10.232320785522461</c:v>
                </c:pt>
                <c:pt idx="3216">
                  <c:v>15.670918464660645</c:v>
                </c:pt>
                <c:pt idx="3217">
                  <c:v>11.235240936279297</c:v>
                </c:pt>
                <c:pt idx="3218">
                  <c:v>6.2850656509399414</c:v>
                </c:pt>
                <c:pt idx="3219">
                  <c:v>-1.8544399738311768</c:v>
                </c:pt>
                <c:pt idx="3220">
                  <c:v>7.0616469383239746</c:v>
                </c:pt>
                <c:pt idx="3221">
                  <c:v>1.319037914276123</c:v>
                </c:pt>
                <c:pt idx="3222">
                  <c:v>-9.4163589477539063</c:v>
                </c:pt>
                <c:pt idx="3223">
                  <c:v>-22.261903762817383</c:v>
                </c:pt>
                <c:pt idx="3224">
                  <c:v>-33.659030914306641</c:v>
                </c:pt>
                <c:pt idx="3225">
                  <c:v>-40.73492431640625</c:v>
                </c:pt>
                <c:pt idx="3226">
                  <c:v>-39.862037658691406</c:v>
                </c:pt>
                <c:pt idx="3227">
                  <c:v>-36.645233154296875</c:v>
                </c:pt>
                <c:pt idx="3228">
                  <c:v>-44.908603668212891</c:v>
                </c:pt>
                <c:pt idx="3229">
                  <c:v>-44.430561065673828</c:v>
                </c:pt>
                <c:pt idx="3230">
                  <c:v>-57.319076538085938</c:v>
                </c:pt>
                <c:pt idx="3231">
                  <c:v>-60.316879272460938</c:v>
                </c:pt>
                <c:pt idx="3232">
                  <c:v>-50.304080963134766</c:v>
                </c:pt>
                <c:pt idx="3233">
                  <c:v>-54.973293304443359</c:v>
                </c:pt>
                <c:pt idx="3234">
                  <c:v>-49.293617248535156</c:v>
                </c:pt>
                <c:pt idx="3235">
                  <c:v>-42.066120147705078</c:v>
                </c:pt>
                <c:pt idx="3236">
                  <c:v>-43.898372650146484</c:v>
                </c:pt>
                <c:pt idx="3237">
                  <c:v>-37.678760528564453</c:v>
                </c:pt>
                <c:pt idx="3238">
                  <c:v>-41.740653991699219</c:v>
                </c:pt>
                <c:pt idx="3239">
                  <c:v>-36.547840118408203</c:v>
                </c:pt>
                <c:pt idx="3240">
                  <c:v>-28.171070098876953</c:v>
                </c:pt>
                <c:pt idx="3241">
                  <c:v>-23.986818313598633</c:v>
                </c:pt>
                <c:pt idx="3242">
                  <c:v>-5.9332714080810547</c:v>
                </c:pt>
                <c:pt idx="3243">
                  <c:v>24.920528411865234</c:v>
                </c:pt>
                <c:pt idx="3244">
                  <c:v>36.562904357910156</c:v>
                </c:pt>
                <c:pt idx="3245">
                  <c:v>47.514064788818359</c:v>
                </c:pt>
                <c:pt idx="3246">
                  <c:v>47.402145385742188</c:v>
                </c:pt>
                <c:pt idx="3247">
                  <c:v>35.347549438476563</c:v>
                </c:pt>
                <c:pt idx="3248">
                  <c:v>23.69343376159668</c:v>
                </c:pt>
                <c:pt idx="3249">
                  <c:v>16.72035026550293</c:v>
                </c:pt>
                <c:pt idx="3250">
                  <c:v>6.7300601005554199</c:v>
                </c:pt>
                <c:pt idx="3251">
                  <c:v>8.6477842330932617</c:v>
                </c:pt>
                <c:pt idx="3252">
                  <c:v>4.5427465438842773</c:v>
                </c:pt>
                <c:pt idx="3253">
                  <c:v>4.9447903633117676</c:v>
                </c:pt>
                <c:pt idx="3254">
                  <c:v>2.9166440963745117</c:v>
                </c:pt>
                <c:pt idx="3255">
                  <c:v>2.0297956466674805</c:v>
                </c:pt>
                <c:pt idx="3256">
                  <c:v>3.2669165134429932</c:v>
                </c:pt>
                <c:pt idx="3257">
                  <c:v>2.4558587074279785</c:v>
                </c:pt>
                <c:pt idx="3258">
                  <c:v>0.76703345775604248</c:v>
                </c:pt>
                <c:pt idx="3259">
                  <c:v>0.96212244033813477</c:v>
                </c:pt>
                <c:pt idx="3260">
                  <c:v>-4.6562314033508301</c:v>
                </c:pt>
                <c:pt idx="3261">
                  <c:v>-13.949542999267578</c:v>
                </c:pt>
                <c:pt idx="3262">
                  <c:v>-14.996380805969238</c:v>
                </c:pt>
                <c:pt idx="3263">
                  <c:v>-13.304021835327148</c:v>
                </c:pt>
                <c:pt idx="3264">
                  <c:v>-19.353494644165039</c:v>
                </c:pt>
                <c:pt idx="3265">
                  <c:v>-30.05278205871582</c:v>
                </c:pt>
                <c:pt idx="3266">
                  <c:v>-26.997364044189453</c:v>
                </c:pt>
                <c:pt idx="3267">
                  <c:v>-25.522285461425781</c:v>
                </c:pt>
                <c:pt idx="3268">
                  <c:v>-24.125070571899414</c:v>
                </c:pt>
                <c:pt idx="3269">
                  <c:v>-20.359016418457031</c:v>
                </c:pt>
                <c:pt idx="3270">
                  <c:v>-12.806496620178223</c:v>
                </c:pt>
                <c:pt idx="3271">
                  <c:v>-2.2474932670593262</c:v>
                </c:pt>
                <c:pt idx="3272">
                  <c:v>1.2084965705871582</c:v>
                </c:pt>
                <c:pt idx="3273">
                  <c:v>12.093254089355469</c:v>
                </c:pt>
                <c:pt idx="3274">
                  <c:v>15.659025192260742</c:v>
                </c:pt>
                <c:pt idx="3275">
                  <c:v>11.932001113891602</c:v>
                </c:pt>
                <c:pt idx="3276">
                  <c:v>12.060429573059082</c:v>
                </c:pt>
                <c:pt idx="3277">
                  <c:v>3.0913379192352295</c:v>
                </c:pt>
                <c:pt idx="3278">
                  <c:v>-10.649799346923828</c:v>
                </c:pt>
                <c:pt idx="3279">
                  <c:v>-28.682159423828125</c:v>
                </c:pt>
                <c:pt idx="3280">
                  <c:v>-39.742561340332031</c:v>
                </c:pt>
                <c:pt idx="3281">
                  <c:v>-41.042984008789063</c:v>
                </c:pt>
                <c:pt idx="3282">
                  <c:v>-32.626014709472656</c:v>
                </c:pt>
                <c:pt idx="3283">
                  <c:v>-16.200613021850586</c:v>
                </c:pt>
                <c:pt idx="3284">
                  <c:v>-11.14083194732666</c:v>
                </c:pt>
                <c:pt idx="3285">
                  <c:v>11.032349586486816</c:v>
                </c:pt>
                <c:pt idx="3286">
                  <c:v>7.5399994850158691</c:v>
                </c:pt>
                <c:pt idx="3287">
                  <c:v>5.6867671012878418</c:v>
                </c:pt>
                <c:pt idx="3288">
                  <c:v>-12.39730167388916</c:v>
                </c:pt>
                <c:pt idx="3289">
                  <c:v>-23.825788497924805</c:v>
                </c:pt>
                <c:pt idx="3290">
                  <c:v>-24.774204254150391</c:v>
                </c:pt>
                <c:pt idx="3291">
                  <c:v>-12.617887496948242</c:v>
                </c:pt>
                <c:pt idx="3292">
                  <c:v>0.80915772914886475</c:v>
                </c:pt>
                <c:pt idx="3293">
                  <c:v>11.565988540649414</c:v>
                </c:pt>
                <c:pt idx="3294">
                  <c:v>8.6607770919799805</c:v>
                </c:pt>
                <c:pt idx="3295">
                  <c:v>18.307695388793945</c:v>
                </c:pt>
                <c:pt idx="3296">
                  <c:v>18.625421524047852</c:v>
                </c:pt>
                <c:pt idx="3297">
                  <c:v>15.867275238037109</c:v>
                </c:pt>
                <c:pt idx="3298">
                  <c:v>10.073948860168457</c:v>
                </c:pt>
                <c:pt idx="3299">
                  <c:v>1.5339968204498291</c:v>
                </c:pt>
                <c:pt idx="3300">
                  <c:v>-1.943037748336792</c:v>
                </c:pt>
                <c:pt idx="3301">
                  <c:v>0.77152144908905029</c:v>
                </c:pt>
                <c:pt idx="3302">
                  <c:v>8.9037866592407227</c:v>
                </c:pt>
                <c:pt idx="3303">
                  <c:v>22.490076065063477</c:v>
                </c:pt>
                <c:pt idx="3304">
                  <c:v>47.262062072753906</c:v>
                </c:pt>
                <c:pt idx="3305">
                  <c:v>65.754867553710938</c:v>
                </c:pt>
                <c:pt idx="3306">
                  <c:v>45.677322387695313</c:v>
                </c:pt>
                <c:pt idx="3307">
                  <c:v>33.302001953125</c:v>
                </c:pt>
                <c:pt idx="3308">
                  <c:v>9.4346704483032227</c:v>
                </c:pt>
                <c:pt idx="3309">
                  <c:v>-7.1512575149536133</c:v>
                </c:pt>
                <c:pt idx="3310">
                  <c:v>-12.10066032409668</c:v>
                </c:pt>
                <c:pt idx="3311">
                  <c:v>-5.4626121520996094</c:v>
                </c:pt>
                <c:pt idx="3312">
                  <c:v>5.9696440696716309</c:v>
                </c:pt>
                <c:pt idx="3313">
                  <c:v>3.5177822113037109</c:v>
                </c:pt>
                <c:pt idx="3314">
                  <c:v>-3.4775710105895996</c:v>
                </c:pt>
                <c:pt idx="3315">
                  <c:v>-2.0127429962158203</c:v>
                </c:pt>
                <c:pt idx="3316">
                  <c:v>0.53986996412277222</c:v>
                </c:pt>
                <c:pt idx="3317">
                  <c:v>-7.6917643547058105</c:v>
                </c:pt>
                <c:pt idx="3318">
                  <c:v>-0.5106549859046936</c:v>
                </c:pt>
                <c:pt idx="3319">
                  <c:v>1.6431787014007568</c:v>
                </c:pt>
                <c:pt idx="3320">
                  <c:v>1.9799222946166992</c:v>
                </c:pt>
                <c:pt idx="3321">
                  <c:v>6.2660074234008789</c:v>
                </c:pt>
                <c:pt idx="3322">
                  <c:v>17.236057281494141</c:v>
                </c:pt>
                <c:pt idx="3323">
                  <c:v>36.304508209228516</c:v>
                </c:pt>
                <c:pt idx="3324">
                  <c:v>56.169139862060547</c:v>
                </c:pt>
                <c:pt idx="3325">
                  <c:v>61.088218688964844</c:v>
                </c:pt>
                <c:pt idx="3326">
                  <c:v>76.872360229492188</c:v>
                </c:pt>
                <c:pt idx="3327">
                  <c:v>65.763427734375</c:v>
                </c:pt>
                <c:pt idx="3328">
                  <c:v>57.674419403076172</c:v>
                </c:pt>
                <c:pt idx="3329">
                  <c:v>49.691184997558594</c:v>
                </c:pt>
                <c:pt idx="3330">
                  <c:v>47.619903564453125</c:v>
                </c:pt>
                <c:pt idx="3331">
                  <c:v>44.456775665283203</c:v>
                </c:pt>
                <c:pt idx="3332">
                  <c:v>35.411476135253906</c:v>
                </c:pt>
                <c:pt idx="3333">
                  <c:v>27.577127456665039</c:v>
                </c:pt>
                <c:pt idx="3334">
                  <c:v>18.062578201293945</c:v>
                </c:pt>
                <c:pt idx="3335">
                  <c:v>-4.5148677825927734</c:v>
                </c:pt>
                <c:pt idx="3336">
                  <c:v>-11.741606712341309</c:v>
                </c:pt>
                <c:pt idx="3337">
                  <c:v>-13.754371643066406</c:v>
                </c:pt>
                <c:pt idx="3338">
                  <c:v>-23.153104782104492</c:v>
                </c:pt>
                <c:pt idx="3339">
                  <c:v>-20.257719039916992</c:v>
                </c:pt>
                <c:pt idx="3340">
                  <c:v>-22.215272903442383</c:v>
                </c:pt>
                <c:pt idx="3341">
                  <c:v>-18.294689178466797</c:v>
                </c:pt>
                <c:pt idx="3342">
                  <c:v>-18.487621307373047</c:v>
                </c:pt>
                <c:pt idx="3343">
                  <c:v>-26.026575088500977</c:v>
                </c:pt>
                <c:pt idx="3344">
                  <c:v>-27.758230209350586</c:v>
                </c:pt>
                <c:pt idx="3345">
                  <c:v>-27.977325439453125</c:v>
                </c:pt>
                <c:pt idx="3346">
                  <c:v>-14.469425201416016</c:v>
                </c:pt>
                <c:pt idx="3347">
                  <c:v>28.709527969360352</c:v>
                </c:pt>
                <c:pt idx="3348">
                  <c:v>66.6151123046875</c:v>
                </c:pt>
                <c:pt idx="3349">
                  <c:v>111.3525390625</c:v>
                </c:pt>
                <c:pt idx="3350">
                  <c:v>142.44244384765625</c:v>
                </c:pt>
                <c:pt idx="3351">
                  <c:v>133.39741516113281</c:v>
                </c:pt>
                <c:pt idx="3352">
                  <c:v>93.17333984375</c:v>
                </c:pt>
                <c:pt idx="3353">
                  <c:v>63.256942749023438</c:v>
                </c:pt>
                <c:pt idx="3354">
                  <c:v>21.800182342529297</c:v>
                </c:pt>
                <c:pt idx="3355">
                  <c:v>1.0705744028091431</c:v>
                </c:pt>
                <c:pt idx="3356">
                  <c:v>1.4118438959121704</c:v>
                </c:pt>
                <c:pt idx="3357">
                  <c:v>1.9396709203720093</c:v>
                </c:pt>
                <c:pt idx="3358">
                  <c:v>2.9354331493377686</c:v>
                </c:pt>
                <c:pt idx="3359">
                  <c:v>-0.47104251384735107</c:v>
                </c:pt>
                <c:pt idx="3360">
                  <c:v>3.6874549388885498</c:v>
                </c:pt>
                <c:pt idx="3361">
                  <c:v>-3.2970678806304932</c:v>
                </c:pt>
                <c:pt idx="3362">
                  <c:v>-27.53346061706543</c:v>
                </c:pt>
                <c:pt idx="3363">
                  <c:v>-30.141935348510742</c:v>
                </c:pt>
                <c:pt idx="3364">
                  <c:v>-40.543724060058594</c:v>
                </c:pt>
                <c:pt idx="3365">
                  <c:v>-47.504894256591797</c:v>
                </c:pt>
                <c:pt idx="3366">
                  <c:v>-54.053886413574219</c:v>
                </c:pt>
                <c:pt idx="3367">
                  <c:v>-58.982952117919922</c:v>
                </c:pt>
                <c:pt idx="3368">
                  <c:v>-67.066276550292969</c:v>
                </c:pt>
                <c:pt idx="3369">
                  <c:v>-64.596992492675781</c:v>
                </c:pt>
                <c:pt idx="3370">
                  <c:v>-74.867164611816406</c:v>
                </c:pt>
                <c:pt idx="3371">
                  <c:v>-79.260147094726563</c:v>
                </c:pt>
                <c:pt idx="3372">
                  <c:v>-75.1998291015625</c:v>
                </c:pt>
                <c:pt idx="3373">
                  <c:v>-73.444221496582031</c:v>
                </c:pt>
                <c:pt idx="3374">
                  <c:v>-70.378402709960938</c:v>
                </c:pt>
                <c:pt idx="3375">
                  <c:v>-69.579185485839844</c:v>
                </c:pt>
                <c:pt idx="3376">
                  <c:v>-83.298240661621094</c:v>
                </c:pt>
                <c:pt idx="3377">
                  <c:v>-94.135894775390625</c:v>
                </c:pt>
                <c:pt idx="3378">
                  <c:v>-100.04274749755859</c:v>
                </c:pt>
                <c:pt idx="3379">
                  <c:v>-93.171180725097656</c:v>
                </c:pt>
                <c:pt idx="3380">
                  <c:v>-93.553497314453125</c:v>
                </c:pt>
                <c:pt idx="3381">
                  <c:v>-95.897285461425781</c:v>
                </c:pt>
                <c:pt idx="3382">
                  <c:v>-90.916244506835938</c:v>
                </c:pt>
                <c:pt idx="3383">
                  <c:v>-89.599266052246094</c:v>
                </c:pt>
                <c:pt idx="3384">
                  <c:v>-88.174217224121094</c:v>
                </c:pt>
                <c:pt idx="3385">
                  <c:v>-67.736862182617188</c:v>
                </c:pt>
                <c:pt idx="3386">
                  <c:v>-77.638755798339844</c:v>
                </c:pt>
                <c:pt idx="3387">
                  <c:v>-79.002548217773438</c:v>
                </c:pt>
                <c:pt idx="3388">
                  <c:v>-87.603912353515625</c:v>
                </c:pt>
                <c:pt idx="3389">
                  <c:v>-82.8565673828125</c:v>
                </c:pt>
                <c:pt idx="3390">
                  <c:v>-82.71160888671875</c:v>
                </c:pt>
                <c:pt idx="3391">
                  <c:v>-68.313858032226563</c:v>
                </c:pt>
                <c:pt idx="3392">
                  <c:v>-36.35638427734375</c:v>
                </c:pt>
                <c:pt idx="3393">
                  <c:v>19.486194610595703</c:v>
                </c:pt>
                <c:pt idx="3394">
                  <c:v>80.636215209960938</c:v>
                </c:pt>
                <c:pt idx="3395">
                  <c:v>120.84432983398438</c:v>
                </c:pt>
                <c:pt idx="3396">
                  <c:v>113.65104675292969</c:v>
                </c:pt>
                <c:pt idx="3397">
                  <c:v>100.30938720703125</c:v>
                </c:pt>
                <c:pt idx="3398">
                  <c:v>90.918571472167969</c:v>
                </c:pt>
                <c:pt idx="3399">
                  <c:v>80.662269592285156</c:v>
                </c:pt>
                <c:pt idx="3400">
                  <c:v>68.570747375488281</c:v>
                </c:pt>
                <c:pt idx="3401">
                  <c:v>61.615974426269531</c:v>
                </c:pt>
                <c:pt idx="3402">
                  <c:v>47.845600128173828</c:v>
                </c:pt>
                <c:pt idx="3403">
                  <c:v>51.282878875732422</c:v>
                </c:pt>
                <c:pt idx="3404">
                  <c:v>61.753253936767578</c:v>
                </c:pt>
                <c:pt idx="3405">
                  <c:v>61.319992065429688</c:v>
                </c:pt>
                <c:pt idx="3406">
                  <c:v>51.737941741943359</c:v>
                </c:pt>
                <c:pt idx="3407">
                  <c:v>26.98399543762207</c:v>
                </c:pt>
                <c:pt idx="3408">
                  <c:v>-9.1134757995605469</c:v>
                </c:pt>
                <c:pt idx="3409">
                  <c:v>-41.413711547851563</c:v>
                </c:pt>
                <c:pt idx="3410">
                  <c:v>-65.725448608398438</c:v>
                </c:pt>
                <c:pt idx="3411">
                  <c:v>-63.2203369140625</c:v>
                </c:pt>
                <c:pt idx="3412">
                  <c:v>-15.18232536315918</c:v>
                </c:pt>
                <c:pt idx="3413">
                  <c:v>36.49615478515625</c:v>
                </c:pt>
                <c:pt idx="3414">
                  <c:v>93.333488464355469</c:v>
                </c:pt>
                <c:pt idx="3415">
                  <c:v>135.90467834472656</c:v>
                </c:pt>
                <c:pt idx="3416">
                  <c:v>138.08427429199219</c:v>
                </c:pt>
                <c:pt idx="3417">
                  <c:v>146.27175903320313</c:v>
                </c:pt>
                <c:pt idx="3418">
                  <c:v>146.61712646484375</c:v>
                </c:pt>
                <c:pt idx="3419">
                  <c:v>147.10964965820313</c:v>
                </c:pt>
                <c:pt idx="3420">
                  <c:v>153.74896240234375</c:v>
                </c:pt>
                <c:pt idx="3421">
                  <c:v>151.13005065917969</c:v>
                </c:pt>
                <c:pt idx="3422">
                  <c:v>133.53111267089844</c:v>
                </c:pt>
                <c:pt idx="3423">
                  <c:v>106.43589782714844</c:v>
                </c:pt>
                <c:pt idx="3424">
                  <c:v>83.467666625976563</c:v>
                </c:pt>
                <c:pt idx="3425">
                  <c:v>45.922100067138672</c:v>
                </c:pt>
                <c:pt idx="3426">
                  <c:v>36.489234924316406</c:v>
                </c:pt>
                <c:pt idx="3427">
                  <c:v>44.376152038574219</c:v>
                </c:pt>
                <c:pt idx="3428">
                  <c:v>60.861534118652344</c:v>
                </c:pt>
                <c:pt idx="3429">
                  <c:v>67.153053283691406</c:v>
                </c:pt>
                <c:pt idx="3430">
                  <c:v>72.258773803710938</c:v>
                </c:pt>
                <c:pt idx="3431">
                  <c:v>64.0068359375</c:v>
                </c:pt>
                <c:pt idx="3432">
                  <c:v>69.573448181152344</c:v>
                </c:pt>
                <c:pt idx="3433">
                  <c:v>73.625656127929688</c:v>
                </c:pt>
                <c:pt idx="3434">
                  <c:v>75.382637023925781</c:v>
                </c:pt>
                <c:pt idx="3435">
                  <c:v>74.362594604492188</c:v>
                </c:pt>
                <c:pt idx="3436">
                  <c:v>75.330299377441406</c:v>
                </c:pt>
                <c:pt idx="3437">
                  <c:v>74.177688598632813</c:v>
                </c:pt>
                <c:pt idx="3438">
                  <c:v>74.314048767089844</c:v>
                </c:pt>
                <c:pt idx="3439">
                  <c:v>77.893325805664063</c:v>
                </c:pt>
                <c:pt idx="3440">
                  <c:v>82.804405212402344</c:v>
                </c:pt>
                <c:pt idx="3441">
                  <c:v>72.664291381835938</c:v>
                </c:pt>
                <c:pt idx="3442">
                  <c:v>75.305534362792969</c:v>
                </c:pt>
                <c:pt idx="3443">
                  <c:v>79.933830261230469</c:v>
                </c:pt>
                <c:pt idx="3444">
                  <c:v>83.19921875</c:v>
                </c:pt>
                <c:pt idx="3445">
                  <c:v>70.633926391601563</c:v>
                </c:pt>
                <c:pt idx="3446">
                  <c:v>74.033172607421875</c:v>
                </c:pt>
                <c:pt idx="3447">
                  <c:v>78.299224853515625</c:v>
                </c:pt>
                <c:pt idx="3448">
                  <c:v>79.5224609375</c:v>
                </c:pt>
                <c:pt idx="3449">
                  <c:v>86.894546508789063</c:v>
                </c:pt>
                <c:pt idx="3450">
                  <c:v>88.966094970703125</c:v>
                </c:pt>
                <c:pt idx="3451">
                  <c:v>91.586807250976563</c:v>
                </c:pt>
                <c:pt idx="3452">
                  <c:v>97.326789855957031</c:v>
                </c:pt>
                <c:pt idx="3453">
                  <c:v>120.11231994628906</c:v>
                </c:pt>
                <c:pt idx="3454">
                  <c:v>135.82638549804688</c:v>
                </c:pt>
                <c:pt idx="3455">
                  <c:v>135.72322082519531</c:v>
                </c:pt>
                <c:pt idx="3456">
                  <c:v>129.81787109375</c:v>
                </c:pt>
                <c:pt idx="3457">
                  <c:v>122.27127075195313</c:v>
                </c:pt>
                <c:pt idx="3458">
                  <c:v>119.82759094238281</c:v>
                </c:pt>
                <c:pt idx="3459">
                  <c:v>115.42197418212891</c:v>
                </c:pt>
                <c:pt idx="3460">
                  <c:v>103.62331390380859</c:v>
                </c:pt>
                <c:pt idx="3461">
                  <c:v>101.23210906982422</c:v>
                </c:pt>
                <c:pt idx="3462">
                  <c:v>99.768394470214844</c:v>
                </c:pt>
                <c:pt idx="3463">
                  <c:v>98.210662841796875</c:v>
                </c:pt>
                <c:pt idx="3464">
                  <c:v>96.912010192871094</c:v>
                </c:pt>
                <c:pt idx="3465">
                  <c:v>96.987419128417969</c:v>
                </c:pt>
                <c:pt idx="3466">
                  <c:v>93.816261291503906</c:v>
                </c:pt>
                <c:pt idx="3467">
                  <c:v>100.24322509765625</c:v>
                </c:pt>
                <c:pt idx="3468">
                  <c:v>104.39834594726563</c:v>
                </c:pt>
                <c:pt idx="3469">
                  <c:v>118.98549652099609</c:v>
                </c:pt>
                <c:pt idx="3470">
                  <c:v>125.89152526855469</c:v>
                </c:pt>
                <c:pt idx="3471">
                  <c:v>109.23448944091797</c:v>
                </c:pt>
                <c:pt idx="3472">
                  <c:v>109.02854156494141</c:v>
                </c:pt>
                <c:pt idx="3473">
                  <c:v>107.53805541992188</c:v>
                </c:pt>
                <c:pt idx="3474">
                  <c:v>95.66796875</c:v>
                </c:pt>
                <c:pt idx="3475">
                  <c:v>99.92193603515625</c:v>
                </c:pt>
                <c:pt idx="3476">
                  <c:v>87.898277282714844</c:v>
                </c:pt>
                <c:pt idx="3477">
                  <c:v>91.914596557617188</c:v>
                </c:pt>
                <c:pt idx="3478">
                  <c:v>97.860038757324219</c:v>
                </c:pt>
                <c:pt idx="3479">
                  <c:v>97.614959716796875</c:v>
                </c:pt>
                <c:pt idx="3480">
                  <c:v>96.851280212402344</c:v>
                </c:pt>
                <c:pt idx="3481">
                  <c:v>41.352359771728516</c:v>
                </c:pt>
                <c:pt idx="3482">
                  <c:v>55.166793823242188</c:v>
                </c:pt>
                <c:pt idx="3483">
                  <c:v>54.385639190673828</c:v>
                </c:pt>
                <c:pt idx="3484">
                  <c:v>84.81304931640625</c:v>
                </c:pt>
                <c:pt idx="3485">
                  <c:v>83.817535400390625</c:v>
                </c:pt>
                <c:pt idx="3486">
                  <c:v>79.41845703125</c:v>
                </c:pt>
                <c:pt idx="3487">
                  <c:v>58.791893005371094</c:v>
                </c:pt>
                <c:pt idx="3488">
                  <c:v>27.917943954467773</c:v>
                </c:pt>
                <c:pt idx="3489">
                  <c:v>-14.28925609588623</c:v>
                </c:pt>
                <c:pt idx="3490">
                  <c:v>-51.741237640380859</c:v>
                </c:pt>
                <c:pt idx="3491">
                  <c:v>-58.96343994140625</c:v>
                </c:pt>
                <c:pt idx="3492">
                  <c:v>-73.893913269042969</c:v>
                </c:pt>
                <c:pt idx="3493">
                  <c:v>-84.253669738769531</c:v>
                </c:pt>
                <c:pt idx="3494">
                  <c:v>-95.478584289550781</c:v>
                </c:pt>
                <c:pt idx="3495">
                  <c:v>-108.96537780761719</c:v>
                </c:pt>
                <c:pt idx="3496">
                  <c:v>-129.91477966308594</c:v>
                </c:pt>
                <c:pt idx="3497">
                  <c:v>-130.92303466796875</c:v>
                </c:pt>
                <c:pt idx="3498">
                  <c:v>-118.35704040527344</c:v>
                </c:pt>
                <c:pt idx="3499">
                  <c:v>-126.31328582763672</c:v>
                </c:pt>
                <c:pt idx="3500">
                  <c:v>-116.58383941650391</c:v>
                </c:pt>
                <c:pt idx="3501">
                  <c:v>-116.17736053466797</c:v>
                </c:pt>
                <c:pt idx="3502">
                  <c:v>-92.970687866210938</c:v>
                </c:pt>
                <c:pt idx="3503">
                  <c:v>-87.084213256835938</c:v>
                </c:pt>
                <c:pt idx="3504">
                  <c:v>-68.883384704589844</c:v>
                </c:pt>
                <c:pt idx="3505">
                  <c:v>-55.846302032470703</c:v>
                </c:pt>
                <c:pt idx="3506">
                  <c:v>-67.094795227050781</c:v>
                </c:pt>
                <c:pt idx="3507">
                  <c:v>-48.999507904052734</c:v>
                </c:pt>
                <c:pt idx="3508">
                  <c:v>-27.977313995361328</c:v>
                </c:pt>
                <c:pt idx="3509">
                  <c:v>-2.5160033702850342</c:v>
                </c:pt>
                <c:pt idx="3510">
                  <c:v>25.178043365478516</c:v>
                </c:pt>
                <c:pt idx="3511">
                  <c:v>36.488250732421875</c:v>
                </c:pt>
                <c:pt idx="3512">
                  <c:v>26.216636657714844</c:v>
                </c:pt>
                <c:pt idx="3513">
                  <c:v>19.940614700317383</c:v>
                </c:pt>
                <c:pt idx="3514">
                  <c:v>17.084205627441406</c:v>
                </c:pt>
                <c:pt idx="3515">
                  <c:v>32.057369232177734</c:v>
                </c:pt>
                <c:pt idx="3516">
                  <c:v>42.955402374267578</c:v>
                </c:pt>
                <c:pt idx="3517">
                  <c:v>49.141036987304688</c:v>
                </c:pt>
                <c:pt idx="3518">
                  <c:v>64.112380981445313</c:v>
                </c:pt>
                <c:pt idx="3519">
                  <c:v>69.432968139648438</c:v>
                </c:pt>
                <c:pt idx="3520">
                  <c:v>69.702560424804688</c:v>
                </c:pt>
                <c:pt idx="3521">
                  <c:v>77.703071594238281</c:v>
                </c:pt>
                <c:pt idx="3522">
                  <c:v>69.203773498535156</c:v>
                </c:pt>
                <c:pt idx="3523">
                  <c:v>79.517585754394531</c:v>
                </c:pt>
                <c:pt idx="3524">
                  <c:v>90.207695007324219</c:v>
                </c:pt>
                <c:pt idx="3525">
                  <c:v>80.852462768554688</c:v>
                </c:pt>
                <c:pt idx="3526">
                  <c:v>83.248138427734375</c:v>
                </c:pt>
                <c:pt idx="3527">
                  <c:v>91.095603942871094</c:v>
                </c:pt>
                <c:pt idx="3528">
                  <c:v>88.959732055664063</c:v>
                </c:pt>
                <c:pt idx="3529">
                  <c:v>84.886512756347656</c:v>
                </c:pt>
                <c:pt idx="3530">
                  <c:v>68.849052429199219</c:v>
                </c:pt>
                <c:pt idx="3531">
                  <c:v>56.462738037109375</c:v>
                </c:pt>
                <c:pt idx="3532">
                  <c:v>55.123649597167969</c:v>
                </c:pt>
                <c:pt idx="3533">
                  <c:v>53.793403625488281</c:v>
                </c:pt>
                <c:pt idx="3534">
                  <c:v>65.919349670410156</c:v>
                </c:pt>
                <c:pt idx="3535">
                  <c:v>53.587848663330078</c:v>
                </c:pt>
                <c:pt idx="3536">
                  <c:v>39.930683135986328</c:v>
                </c:pt>
                <c:pt idx="3537">
                  <c:v>40.640167236328125</c:v>
                </c:pt>
                <c:pt idx="3538">
                  <c:v>54.878582000732422</c:v>
                </c:pt>
                <c:pt idx="3539">
                  <c:v>80.5716552734375</c:v>
                </c:pt>
                <c:pt idx="3540">
                  <c:v>100.40973663330078</c:v>
                </c:pt>
                <c:pt idx="3541">
                  <c:v>94.861251831054688</c:v>
                </c:pt>
                <c:pt idx="3542">
                  <c:v>80.947280883789063</c:v>
                </c:pt>
                <c:pt idx="3543">
                  <c:v>53.422267913818359</c:v>
                </c:pt>
                <c:pt idx="3544">
                  <c:v>26.822797775268555</c:v>
                </c:pt>
                <c:pt idx="3545">
                  <c:v>21.455633163452148</c:v>
                </c:pt>
                <c:pt idx="3546">
                  <c:v>26.60215950012207</c:v>
                </c:pt>
                <c:pt idx="3547">
                  <c:v>6.7490434646606445</c:v>
                </c:pt>
                <c:pt idx="3548">
                  <c:v>-1.9525518417358398</c:v>
                </c:pt>
                <c:pt idx="3549">
                  <c:v>5.3426327705383301</c:v>
                </c:pt>
                <c:pt idx="3550">
                  <c:v>5.4473123550415039</c:v>
                </c:pt>
                <c:pt idx="3551">
                  <c:v>-9.5369043350219727</c:v>
                </c:pt>
                <c:pt idx="3552">
                  <c:v>-7.2624702453613281</c:v>
                </c:pt>
                <c:pt idx="3553">
                  <c:v>-10.875653266906738</c:v>
                </c:pt>
                <c:pt idx="3554">
                  <c:v>3.5507066249847412</c:v>
                </c:pt>
                <c:pt idx="3555">
                  <c:v>27.928361892700195</c:v>
                </c:pt>
                <c:pt idx="3556">
                  <c:v>36.459922790527344</c:v>
                </c:pt>
                <c:pt idx="3557">
                  <c:v>41.211036682128906</c:v>
                </c:pt>
                <c:pt idx="3558">
                  <c:v>45.030803680419922</c:v>
                </c:pt>
                <c:pt idx="3559">
                  <c:v>52.729072570800781</c:v>
                </c:pt>
                <c:pt idx="3560">
                  <c:v>54.450534820556641</c:v>
                </c:pt>
                <c:pt idx="3561">
                  <c:v>53.939922332763672</c:v>
                </c:pt>
                <c:pt idx="3562">
                  <c:v>39.284152984619141</c:v>
                </c:pt>
                <c:pt idx="3563">
                  <c:v>21.547855377197266</c:v>
                </c:pt>
                <c:pt idx="3564">
                  <c:v>8.9854822158813477</c:v>
                </c:pt>
                <c:pt idx="3565">
                  <c:v>-12.126405715942383</c:v>
                </c:pt>
                <c:pt idx="3566">
                  <c:v>-39.471347808837891</c:v>
                </c:pt>
                <c:pt idx="3567">
                  <c:v>-48.865489959716797</c:v>
                </c:pt>
                <c:pt idx="3568">
                  <c:v>-50.219215393066406</c:v>
                </c:pt>
                <c:pt idx="3569">
                  <c:v>-55.151344299316406</c:v>
                </c:pt>
                <c:pt idx="3570">
                  <c:v>-45.746513366699219</c:v>
                </c:pt>
                <c:pt idx="3571">
                  <c:v>-36.112285614013672</c:v>
                </c:pt>
                <c:pt idx="3572">
                  <c:v>-31.963249206542969</c:v>
                </c:pt>
                <c:pt idx="3573">
                  <c:v>-40.714160919189453</c:v>
                </c:pt>
                <c:pt idx="3574">
                  <c:v>-55.903228759765625</c:v>
                </c:pt>
                <c:pt idx="3575">
                  <c:v>-75.231094360351563</c:v>
                </c:pt>
                <c:pt idx="3576">
                  <c:v>-77.059646606445313</c:v>
                </c:pt>
                <c:pt idx="3577">
                  <c:v>-83.664886474609375</c:v>
                </c:pt>
                <c:pt idx="3578">
                  <c:v>-91.427581787109375</c:v>
                </c:pt>
                <c:pt idx="3579">
                  <c:v>-106.44740295410156</c:v>
                </c:pt>
                <c:pt idx="3580">
                  <c:v>-116.07698822021484</c:v>
                </c:pt>
                <c:pt idx="3581">
                  <c:v>-102.92327117919922</c:v>
                </c:pt>
                <c:pt idx="3582">
                  <c:v>-107.00846862792969</c:v>
                </c:pt>
                <c:pt idx="3583">
                  <c:v>-114.85906219482422</c:v>
                </c:pt>
                <c:pt idx="3584">
                  <c:v>-121.03305816650391</c:v>
                </c:pt>
                <c:pt idx="3585">
                  <c:v>-133.27388000488281</c:v>
                </c:pt>
                <c:pt idx="3586">
                  <c:v>-178.94161987304688</c:v>
                </c:pt>
                <c:pt idx="3587">
                  <c:v>-151.49818420410156</c:v>
                </c:pt>
                <c:pt idx="3588">
                  <c:v>-148.72917175292969</c:v>
                </c:pt>
                <c:pt idx="3589">
                  <c:v>-126.05300903320313</c:v>
                </c:pt>
                <c:pt idx="3590">
                  <c:v>-117.69922637939453</c:v>
                </c:pt>
                <c:pt idx="3591">
                  <c:v>-117.28397369384766</c:v>
                </c:pt>
                <c:pt idx="3592">
                  <c:v>-114.48330688476563</c:v>
                </c:pt>
                <c:pt idx="3593">
                  <c:v>-117.877685546875</c:v>
                </c:pt>
                <c:pt idx="3594">
                  <c:v>-110.89357757568359</c:v>
                </c:pt>
                <c:pt idx="3595">
                  <c:v>-109.01779174804688</c:v>
                </c:pt>
                <c:pt idx="3596">
                  <c:v>-115.306884765625</c:v>
                </c:pt>
                <c:pt idx="3597">
                  <c:v>-105.48626708984375</c:v>
                </c:pt>
                <c:pt idx="3598">
                  <c:v>-102.25527954101563</c:v>
                </c:pt>
                <c:pt idx="3599">
                  <c:v>-100.67100524902344</c:v>
                </c:pt>
                <c:pt idx="3600">
                  <c:v>-105.27313995361328</c:v>
                </c:pt>
                <c:pt idx="3601">
                  <c:v>-105.15814971923828</c:v>
                </c:pt>
                <c:pt idx="3602">
                  <c:v>-109.78169250488281</c:v>
                </c:pt>
                <c:pt idx="3603">
                  <c:v>-89.594596862792969</c:v>
                </c:pt>
                <c:pt idx="3604">
                  <c:v>-78.753395080566406</c:v>
                </c:pt>
                <c:pt idx="3605">
                  <c:v>-72.279754638671875</c:v>
                </c:pt>
                <c:pt idx="3606">
                  <c:v>-45.475242614746094</c:v>
                </c:pt>
                <c:pt idx="3607">
                  <c:v>-42.237197875976563</c:v>
                </c:pt>
                <c:pt idx="3608">
                  <c:v>-70.307914733886719</c:v>
                </c:pt>
                <c:pt idx="3609">
                  <c:v>-91.311500549316406</c:v>
                </c:pt>
                <c:pt idx="3610">
                  <c:v>-115.22880554199219</c:v>
                </c:pt>
                <c:pt idx="3611">
                  <c:v>-144.00468444824219</c:v>
                </c:pt>
                <c:pt idx="3612">
                  <c:v>-149.43429565429688</c:v>
                </c:pt>
                <c:pt idx="3613">
                  <c:v>-148.142822265625</c:v>
                </c:pt>
                <c:pt idx="3614">
                  <c:v>-141.79432678222656</c:v>
                </c:pt>
                <c:pt idx="3615">
                  <c:v>-120.45023345947266</c:v>
                </c:pt>
                <c:pt idx="3616">
                  <c:v>-119.18866729736328</c:v>
                </c:pt>
                <c:pt idx="3617">
                  <c:v>-87.520988464355469</c:v>
                </c:pt>
                <c:pt idx="3618">
                  <c:v>-80.31280517578125</c:v>
                </c:pt>
                <c:pt idx="3619">
                  <c:v>-65.846176147460938</c:v>
                </c:pt>
                <c:pt idx="3620">
                  <c:v>-61.034778594970703</c:v>
                </c:pt>
                <c:pt idx="3621">
                  <c:v>-69.947517395019531</c:v>
                </c:pt>
                <c:pt idx="3622">
                  <c:v>-57.510524749755859</c:v>
                </c:pt>
                <c:pt idx="3623">
                  <c:v>-55.450630187988281</c:v>
                </c:pt>
                <c:pt idx="3624">
                  <c:v>-64.873062133789063</c:v>
                </c:pt>
                <c:pt idx="3625">
                  <c:v>-78.275283813476563</c:v>
                </c:pt>
                <c:pt idx="3626">
                  <c:v>-73.088043212890625</c:v>
                </c:pt>
                <c:pt idx="3627">
                  <c:v>-80.518791198730469</c:v>
                </c:pt>
                <c:pt idx="3628">
                  <c:v>-90.911758422851563</c:v>
                </c:pt>
                <c:pt idx="3629">
                  <c:v>-96.271636962890625</c:v>
                </c:pt>
                <c:pt idx="3630">
                  <c:v>-95.598869323730469</c:v>
                </c:pt>
                <c:pt idx="3631">
                  <c:v>-127.07963562011719</c:v>
                </c:pt>
                <c:pt idx="3632">
                  <c:v>-126.40695190429688</c:v>
                </c:pt>
                <c:pt idx="3633">
                  <c:v>-121.04767608642578</c:v>
                </c:pt>
                <c:pt idx="3634">
                  <c:v>-99.793815612792969</c:v>
                </c:pt>
                <c:pt idx="3635">
                  <c:v>-90.830879211425781</c:v>
                </c:pt>
                <c:pt idx="3636">
                  <c:v>-110.83528900146484</c:v>
                </c:pt>
                <c:pt idx="3637">
                  <c:v>-122.60123443603516</c:v>
                </c:pt>
                <c:pt idx="3638">
                  <c:v>-122.49678802490234</c:v>
                </c:pt>
                <c:pt idx="3639">
                  <c:v>-100.96086120605469</c:v>
                </c:pt>
                <c:pt idx="3640">
                  <c:v>-66.485916137695313</c:v>
                </c:pt>
                <c:pt idx="3641">
                  <c:v>-66.790008544921875</c:v>
                </c:pt>
                <c:pt idx="3642">
                  <c:v>-74.491035461425781</c:v>
                </c:pt>
                <c:pt idx="3643">
                  <c:v>-53.479202270507813</c:v>
                </c:pt>
                <c:pt idx="3644">
                  <c:v>-40.783679962158203</c:v>
                </c:pt>
                <c:pt idx="3645">
                  <c:v>-28.896661758422852</c:v>
                </c:pt>
                <c:pt idx="3646">
                  <c:v>-37.519893646240234</c:v>
                </c:pt>
                <c:pt idx="3647">
                  <c:v>-49.823875427246094</c:v>
                </c:pt>
                <c:pt idx="3648">
                  <c:v>-72.890159606933594</c:v>
                </c:pt>
                <c:pt idx="3649">
                  <c:v>-83.824386596679688</c:v>
                </c:pt>
                <c:pt idx="3650">
                  <c:v>-92.7711181640625</c:v>
                </c:pt>
                <c:pt idx="3651">
                  <c:v>-102.10782623291016</c:v>
                </c:pt>
                <c:pt idx="3652">
                  <c:v>-97.370620727539063</c:v>
                </c:pt>
                <c:pt idx="3653">
                  <c:v>-75.744453430175781</c:v>
                </c:pt>
                <c:pt idx="3654">
                  <c:v>-75.529426574707031</c:v>
                </c:pt>
                <c:pt idx="3655">
                  <c:v>-85.406028747558594</c:v>
                </c:pt>
                <c:pt idx="3656">
                  <c:v>-75.970771789550781</c:v>
                </c:pt>
                <c:pt idx="3657">
                  <c:v>-46.399463653564453</c:v>
                </c:pt>
                <c:pt idx="3658">
                  <c:v>-26.099325180053711</c:v>
                </c:pt>
                <c:pt idx="3659">
                  <c:v>-5.7384467124938965</c:v>
                </c:pt>
                <c:pt idx="3660">
                  <c:v>0.16186931729316711</c:v>
                </c:pt>
                <c:pt idx="3661">
                  <c:v>21.470226287841797</c:v>
                </c:pt>
                <c:pt idx="3662">
                  <c:v>18.099851608276367</c:v>
                </c:pt>
                <c:pt idx="3663">
                  <c:v>9.1996059417724609</c:v>
                </c:pt>
                <c:pt idx="3664">
                  <c:v>-5.701021671295166</c:v>
                </c:pt>
                <c:pt idx="3665">
                  <c:v>-16.327812194824219</c:v>
                </c:pt>
                <c:pt idx="3666">
                  <c:v>-20.97471809387207</c:v>
                </c:pt>
                <c:pt idx="3667">
                  <c:v>-32.721359252929688</c:v>
                </c:pt>
                <c:pt idx="3668">
                  <c:v>-41.993846893310547</c:v>
                </c:pt>
                <c:pt idx="3669">
                  <c:v>-59.031707763671875</c:v>
                </c:pt>
                <c:pt idx="3670">
                  <c:v>-53.062335968017578</c:v>
                </c:pt>
                <c:pt idx="3671">
                  <c:v>-55.894245147705078</c:v>
                </c:pt>
                <c:pt idx="3672">
                  <c:v>-65.511215209960938</c:v>
                </c:pt>
                <c:pt idx="3673">
                  <c:v>-80.164749145507813</c:v>
                </c:pt>
                <c:pt idx="3674">
                  <c:v>-99.229705810546875</c:v>
                </c:pt>
                <c:pt idx="3675">
                  <c:v>-96.235015869140625</c:v>
                </c:pt>
                <c:pt idx="3676">
                  <c:v>-81.173080444335938</c:v>
                </c:pt>
                <c:pt idx="3677">
                  <c:v>-68.338554382324219</c:v>
                </c:pt>
                <c:pt idx="3678">
                  <c:v>-52.999763488769531</c:v>
                </c:pt>
                <c:pt idx="3679">
                  <c:v>-36.43267822265625</c:v>
                </c:pt>
                <c:pt idx="3680">
                  <c:v>-35.287773132324219</c:v>
                </c:pt>
                <c:pt idx="3681">
                  <c:v>-40.801761627197266</c:v>
                </c:pt>
                <c:pt idx="3682">
                  <c:v>-60.113666534423828</c:v>
                </c:pt>
                <c:pt idx="3683">
                  <c:v>-78.156303405761719</c:v>
                </c:pt>
                <c:pt idx="3684">
                  <c:v>-82.278648376464844</c:v>
                </c:pt>
                <c:pt idx="3685">
                  <c:v>-56.921352386474609</c:v>
                </c:pt>
                <c:pt idx="3686">
                  <c:v>-50.705272674560547</c:v>
                </c:pt>
                <c:pt idx="3687">
                  <c:v>-38.004440307617188</c:v>
                </c:pt>
                <c:pt idx="3688">
                  <c:v>-48.404975891113281</c:v>
                </c:pt>
                <c:pt idx="3689">
                  <c:v>-70.307929992675781</c:v>
                </c:pt>
                <c:pt idx="3690">
                  <c:v>-84.809486389160156</c:v>
                </c:pt>
                <c:pt idx="3691">
                  <c:v>-97.356864929199219</c:v>
                </c:pt>
                <c:pt idx="3692">
                  <c:v>-91.362358093261719</c:v>
                </c:pt>
                <c:pt idx="3693">
                  <c:v>-78.727119445800781</c:v>
                </c:pt>
                <c:pt idx="3694">
                  <c:v>-77.881736755371094</c:v>
                </c:pt>
                <c:pt idx="3695">
                  <c:v>-72.221855163574219</c:v>
                </c:pt>
                <c:pt idx="3696">
                  <c:v>-77.377464294433594</c:v>
                </c:pt>
                <c:pt idx="3697">
                  <c:v>-76.294258117675781</c:v>
                </c:pt>
                <c:pt idx="3698">
                  <c:v>-57.831916809082031</c:v>
                </c:pt>
                <c:pt idx="3699">
                  <c:v>-38.999195098876953</c:v>
                </c:pt>
                <c:pt idx="3700">
                  <c:v>-35.230983734130859</c:v>
                </c:pt>
                <c:pt idx="3701">
                  <c:v>-39.849308013916016</c:v>
                </c:pt>
                <c:pt idx="3702">
                  <c:v>-54.504173278808594</c:v>
                </c:pt>
                <c:pt idx="3703">
                  <c:v>-46.777885437011719</c:v>
                </c:pt>
                <c:pt idx="3704">
                  <c:v>-42.921291351318359</c:v>
                </c:pt>
                <c:pt idx="3705">
                  <c:v>-52.218963623046875</c:v>
                </c:pt>
                <c:pt idx="3706">
                  <c:v>-53.174945831298828</c:v>
                </c:pt>
                <c:pt idx="3707">
                  <c:v>-52.747020721435547</c:v>
                </c:pt>
                <c:pt idx="3708">
                  <c:v>-51.112903594970703</c:v>
                </c:pt>
                <c:pt idx="3709">
                  <c:v>-44.543357849121094</c:v>
                </c:pt>
                <c:pt idx="3710">
                  <c:v>-50.373279571533203</c:v>
                </c:pt>
                <c:pt idx="3711">
                  <c:v>-48.957714080810547</c:v>
                </c:pt>
                <c:pt idx="3712">
                  <c:v>-50.250160217285156</c:v>
                </c:pt>
                <c:pt idx="3713">
                  <c:v>-59.737178802490234</c:v>
                </c:pt>
                <c:pt idx="3714">
                  <c:v>-47.525325775146484</c:v>
                </c:pt>
                <c:pt idx="3715">
                  <c:v>-42.019779205322266</c:v>
                </c:pt>
                <c:pt idx="3716">
                  <c:v>-43.916717529296875</c:v>
                </c:pt>
                <c:pt idx="3717">
                  <c:v>-41.154750823974609</c:v>
                </c:pt>
                <c:pt idx="3718">
                  <c:v>-42.304462432861328</c:v>
                </c:pt>
                <c:pt idx="3719">
                  <c:v>-41.109443664550781</c:v>
                </c:pt>
                <c:pt idx="3720">
                  <c:v>-42.655178070068359</c:v>
                </c:pt>
                <c:pt idx="3721">
                  <c:v>-39.521919250488281</c:v>
                </c:pt>
                <c:pt idx="3722">
                  <c:v>-33.574298858642578</c:v>
                </c:pt>
                <c:pt idx="3723">
                  <c:v>-42.862934112548828</c:v>
                </c:pt>
                <c:pt idx="3724">
                  <c:v>-39.511394500732422</c:v>
                </c:pt>
                <c:pt idx="3725">
                  <c:v>-24.420436859130859</c:v>
                </c:pt>
                <c:pt idx="3726">
                  <c:v>-22.435401916503906</c:v>
                </c:pt>
                <c:pt idx="3727">
                  <c:v>-7.1739888191223145</c:v>
                </c:pt>
                <c:pt idx="3728">
                  <c:v>-9.3958425521850586</c:v>
                </c:pt>
                <c:pt idx="3729">
                  <c:v>-16.633750915527344</c:v>
                </c:pt>
                <c:pt idx="3730">
                  <c:v>-12.100878715515137</c:v>
                </c:pt>
                <c:pt idx="3731">
                  <c:v>-14.923332214355469</c:v>
                </c:pt>
                <c:pt idx="3732">
                  <c:v>-31.315128326416016</c:v>
                </c:pt>
                <c:pt idx="3733">
                  <c:v>-43.649402618408203</c:v>
                </c:pt>
                <c:pt idx="3734">
                  <c:v>-59.548030853271484</c:v>
                </c:pt>
                <c:pt idx="3735">
                  <c:v>-75.33465576171875</c:v>
                </c:pt>
                <c:pt idx="3736">
                  <c:v>-87.263877868652344</c:v>
                </c:pt>
                <c:pt idx="3737">
                  <c:v>-98.771690368652344</c:v>
                </c:pt>
                <c:pt idx="3738">
                  <c:v>-90.124618530273438</c:v>
                </c:pt>
                <c:pt idx="3739">
                  <c:v>-90.261405944824219</c:v>
                </c:pt>
                <c:pt idx="3740">
                  <c:v>-88.265914916992188</c:v>
                </c:pt>
                <c:pt idx="3741">
                  <c:v>-72.279953002929688</c:v>
                </c:pt>
                <c:pt idx="3742">
                  <c:v>-66.960044860839844</c:v>
                </c:pt>
                <c:pt idx="3743">
                  <c:v>-74.096939086914063</c:v>
                </c:pt>
                <c:pt idx="3744">
                  <c:v>-74.890762329101563</c:v>
                </c:pt>
                <c:pt idx="3745">
                  <c:v>-70.69189453125</c:v>
                </c:pt>
                <c:pt idx="3746">
                  <c:v>-65.235015869140625</c:v>
                </c:pt>
                <c:pt idx="3747">
                  <c:v>-61.179592132568359</c:v>
                </c:pt>
                <c:pt idx="3748">
                  <c:v>-67.120628356933594</c:v>
                </c:pt>
                <c:pt idx="3749">
                  <c:v>-58.900184631347656</c:v>
                </c:pt>
                <c:pt idx="3750">
                  <c:v>-38.575302124023438</c:v>
                </c:pt>
                <c:pt idx="3751">
                  <c:v>-32.175502777099609</c:v>
                </c:pt>
                <c:pt idx="3752">
                  <c:v>-31.059980392456055</c:v>
                </c:pt>
                <c:pt idx="3753">
                  <c:v>-39.303119659423828</c:v>
                </c:pt>
                <c:pt idx="3754">
                  <c:v>-60.597312927246094</c:v>
                </c:pt>
                <c:pt idx="3755">
                  <c:v>-69.543373107910156</c:v>
                </c:pt>
                <c:pt idx="3756">
                  <c:v>-69.196678161621094</c:v>
                </c:pt>
                <c:pt idx="3757">
                  <c:v>-74.693588256835938</c:v>
                </c:pt>
                <c:pt idx="3758">
                  <c:v>-77.447265625</c:v>
                </c:pt>
                <c:pt idx="3759">
                  <c:v>-86.268623352050781</c:v>
                </c:pt>
                <c:pt idx="3760">
                  <c:v>-87.142234802246094</c:v>
                </c:pt>
                <c:pt idx="3761">
                  <c:v>-90.732826232910156</c:v>
                </c:pt>
                <c:pt idx="3762">
                  <c:v>-80.545234680175781</c:v>
                </c:pt>
                <c:pt idx="3763">
                  <c:v>-71.86248779296875</c:v>
                </c:pt>
                <c:pt idx="3764">
                  <c:v>-58.112682342529297</c:v>
                </c:pt>
                <c:pt idx="3765">
                  <c:v>-53.010467529296875</c:v>
                </c:pt>
                <c:pt idx="3766">
                  <c:v>-53.824443817138672</c:v>
                </c:pt>
                <c:pt idx="3767">
                  <c:v>-70.577415466308594</c:v>
                </c:pt>
                <c:pt idx="3768">
                  <c:v>-78.776374816894531</c:v>
                </c:pt>
                <c:pt idx="3769">
                  <c:v>-82.779327392578125</c:v>
                </c:pt>
                <c:pt idx="3770">
                  <c:v>-79.596458435058594</c:v>
                </c:pt>
                <c:pt idx="3771">
                  <c:v>-82.707168579101563</c:v>
                </c:pt>
                <c:pt idx="3772">
                  <c:v>-80.735748291015625</c:v>
                </c:pt>
                <c:pt idx="3773">
                  <c:v>-59.327350616455078</c:v>
                </c:pt>
                <c:pt idx="3774">
                  <c:v>-40.760433197021484</c:v>
                </c:pt>
                <c:pt idx="3775">
                  <c:v>-40.637954711914063</c:v>
                </c:pt>
                <c:pt idx="3776">
                  <c:v>-42.991832733154297</c:v>
                </c:pt>
                <c:pt idx="3777">
                  <c:v>-40.736072540283203</c:v>
                </c:pt>
                <c:pt idx="3778">
                  <c:v>-29.732448577880859</c:v>
                </c:pt>
                <c:pt idx="3779">
                  <c:v>-27.120746612548828</c:v>
                </c:pt>
                <c:pt idx="3780">
                  <c:v>-36.040164947509766</c:v>
                </c:pt>
                <c:pt idx="3781">
                  <c:v>-49.610275268554688</c:v>
                </c:pt>
                <c:pt idx="3782">
                  <c:v>-51.369087219238281</c:v>
                </c:pt>
                <c:pt idx="3783">
                  <c:v>-61.316368103027344</c:v>
                </c:pt>
                <c:pt idx="3784">
                  <c:v>-76.46282958984375</c:v>
                </c:pt>
                <c:pt idx="3785">
                  <c:v>-90.060737609863281</c:v>
                </c:pt>
                <c:pt idx="3786">
                  <c:v>-90.8768310546875</c:v>
                </c:pt>
                <c:pt idx="3787">
                  <c:v>-82.058372497558594</c:v>
                </c:pt>
                <c:pt idx="3788">
                  <c:v>-66.146240234375</c:v>
                </c:pt>
                <c:pt idx="3789">
                  <c:v>-62.797920227050781</c:v>
                </c:pt>
                <c:pt idx="3790">
                  <c:v>-60.413211822509766</c:v>
                </c:pt>
                <c:pt idx="3791">
                  <c:v>-56.347755432128906</c:v>
                </c:pt>
                <c:pt idx="3792">
                  <c:v>-36.186283111572266</c:v>
                </c:pt>
                <c:pt idx="3793">
                  <c:v>-39.828884124755859</c:v>
                </c:pt>
                <c:pt idx="3794">
                  <c:v>-42.400314331054688</c:v>
                </c:pt>
                <c:pt idx="3795">
                  <c:v>-42.875560760498047</c:v>
                </c:pt>
                <c:pt idx="3796">
                  <c:v>-48.235908508300781</c:v>
                </c:pt>
                <c:pt idx="3797">
                  <c:v>-50.261199951171875</c:v>
                </c:pt>
                <c:pt idx="3798">
                  <c:v>-61.923923492431641</c:v>
                </c:pt>
                <c:pt idx="3799">
                  <c:v>-65.654830932617188</c:v>
                </c:pt>
                <c:pt idx="3800">
                  <c:v>-60.850948333740234</c:v>
                </c:pt>
                <c:pt idx="3801">
                  <c:v>-63.165821075439453</c:v>
                </c:pt>
                <c:pt idx="3802">
                  <c:v>-65.368019104003906</c:v>
                </c:pt>
                <c:pt idx="3803">
                  <c:v>-62.594402313232422</c:v>
                </c:pt>
                <c:pt idx="3804">
                  <c:v>-65.2349853515625</c:v>
                </c:pt>
                <c:pt idx="3805">
                  <c:v>-76.944023132324219</c:v>
                </c:pt>
                <c:pt idx="3806">
                  <c:v>-81.386550903320313</c:v>
                </c:pt>
                <c:pt idx="3807">
                  <c:v>-75.836944580078125</c:v>
                </c:pt>
                <c:pt idx="3808">
                  <c:v>-74.758453369140625</c:v>
                </c:pt>
                <c:pt idx="3809">
                  <c:v>-67.094345092773438</c:v>
                </c:pt>
                <c:pt idx="3810">
                  <c:v>-63.517902374267578</c:v>
                </c:pt>
                <c:pt idx="3811">
                  <c:v>-43.041534423828125</c:v>
                </c:pt>
                <c:pt idx="3812">
                  <c:v>-45.469764709472656</c:v>
                </c:pt>
                <c:pt idx="3813">
                  <c:v>-17.534379959106445</c:v>
                </c:pt>
                <c:pt idx="3814">
                  <c:v>-10.946281433105469</c:v>
                </c:pt>
                <c:pt idx="3815">
                  <c:v>-27.338027954101563</c:v>
                </c:pt>
                <c:pt idx="3816">
                  <c:v>-28.380510330200195</c:v>
                </c:pt>
                <c:pt idx="3817">
                  <c:v>-33.508983612060547</c:v>
                </c:pt>
                <c:pt idx="3818">
                  <c:v>-39.566669464111328</c:v>
                </c:pt>
                <c:pt idx="3819">
                  <c:v>-40.009544372558594</c:v>
                </c:pt>
                <c:pt idx="3820">
                  <c:v>-46.813632965087891</c:v>
                </c:pt>
                <c:pt idx="3821">
                  <c:v>-43.736248016357422</c:v>
                </c:pt>
                <c:pt idx="3822">
                  <c:v>-35.46405029296875</c:v>
                </c:pt>
                <c:pt idx="3823">
                  <c:v>-22.618371963500977</c:v>
                </c:pt>
                <c:pt idx="3824">
                  <c:v>-32.279232025146484</c:v>
                </c:pt>
                <c:pt idx="3825">
                  <c:v>-29.686323165893555</c:v>
                </c:pt>
                <c:pt idx="3826">
                  <c:v>-20.386110305786133</c:v>
                </c:pt>
                <c:pt idx="3827">
                  <c:v>-21.191080093383789</c:v>
                </c:pt>
                <c:pt idx="3828">
                  <c:v>-23.570981979370117</c:v>
                </c:pt>
                <c:pt idx="3829">
                  <c:v>-34.409812927246094</c:v>
                </c:pt>
                <c:pt idx="3830">
                  <c:v>-49.893581390380859</c:v>
                </c:pt>
                <c:pt idx="3831">
                  <c:v>-51.951957702636719</c:v>
                </c:pt>
                <c:pt idx="3832">
                  <c:v>-57.630767822265625</c:v>
                </c:pt>
                <c:pt idx="3833">
                  <c:v>-58.874042510986328</c:v>
                </c:pt>
                <c:pt idx="3834">
                  <c:v>-51.979206085205078</c:v>
                </c:pt>
                <c:pt idx="3835">
                  <c:v>-39.055484771728516</c:v>
                </c:pt>
                <c:pt idx="3836">
                  <c:v>-34.427143096923828</c:v>
                </c:pt>
                <c:pt idx="3837">
                  <c:v>-27.996719360351563</c:v>
                </c:pt>
                <c:pt idx="3838">
                  <c:v>-31.263301849365234</c:v>
                </c:pt>
                <c:pt idx="3839">
                  <c:v>-30.87938117980957</c:v>
                </c:pt>
                <c:pt idx="3840">
                  <c:v>-21.820041656494141</c:v>
                </c:pt>
                <c:pt idx="3841">
                  <c:v>26.952737808227539</c:v>
                </c:pt>
                <c:pt idx="3842">
                  <c:v>45.820198059082031</c:v>
                </c:pt>
                <c:pt idx="3843">
                  <c:v>59.422027587890625</c:v>
                </c:pt>
                <c:pt idx="3844">
                  <c:v>58.729824066162109</c:v>
                </c:pt>
                <c:pt idx="3845">
                  <c:v>63.061817169189453</c:v>
                </c:pt>
                <c:pt idx="3846">
                  <c:v>74.599311828613281</c:v>
                </c:pt>
                <c:pt idx="3847">
                  <c:v>89.799690246582031</c:v>
                </c:pt>
                <c:pt idx="3848">
                  <c:v>91.643928527832031</c:v>
                </c:pt>
                <c:pt idx="3849">
                  <c:v>54.482444763183594</c:v>
                </c:pt>
                <c:pt idx="3850">
                  <c:v>41.922225952148438</c:v>
                </c:pt>
                <c:pt idx="3851">
                  <c:v>42.749301910400391</c:v>
                </c:pt>
                <c:pt idx="3852">
                  <c:v>44.622047424316406</c:v>
                </c:pt>
                <c:pt idx="3853">
                  <c:v>43.1536865234375</c:v>
                </c:pt>
                <c:pt idx="3854">
                  <c:v>32.159835815429688</c:v>
                </c:pt>
                <c:pt idx="3855">
                  <c:v>32.108921051025391</c:v>
                </c:pt>
                <c:pt idx="3856">
                  <c:v>42.571563720703125</c:v>
                </c:pt>
                <c:pt idx="3857">
                  <c:v>45.441566467285156</c:v>
                </c:pt>
                <c:pt idx="3858">
                  <c:v>46.907604217529297</c:v>
                </c:pt>
                <c:pt idx="3859">
                  <c:v>51.855594635009766</c:v>
                </c:pt>
                <c:pt idx="3860">
                  <c:v>46.586986541748047</c:v>
                </c:pt>
                <c:pt idx="3861">
                  <c:v>66.241836547851563</c:v>
                </c:pt>
                <c:pt idx="3862">
                  <c:v>75.095016479492188</c:v>
                </c:pt>
                <c:pt idx="3863">
                  <c:v>93.592453002929688</c:v>
                </c:pt>
                <c:pt idx="3864">
                  <c:v>100.00740814208984</c:v>
                </c:pt>
                <c:pt idx="3865">
                  <c:v>130.22013854980469</c:v>
                </c:pt>
                <c:pt idx="3866">
                  <c:v>143.49322509765625</c:v>
                </c:pt>
                <c:pt idx="3867">
                  <c:v>130.04527282714844</c:v>
                </c:pt>
                <c:pt idx="3868">
                  <c:v>113.94662475585938</c:v>
                </c:pt>
                <c:pt idx="3869">
                  <c:v>98.506111145019531</c:v>
                </c:pt>
                <c:pt idx="3870">
                  <c:v>80.5107421875</c:v>
                </c:pt>
                <c:pt idx="3871">
                  <c:v>79.466148376464844</c:v>
                </c:pt>
                <c:pt idx="3872">
                  <c:v>73.646110534667969</c:v>
                </c:pt>
                <c:pt idx="3873">
                  <c:v>68.030311584472656</c:v>
                </c:pt>
                <c:pt idx="3874">
                  <c:v>52.923980712890625</c:v>
                </c:pt>
                <c:pt idx="3875">
                  <c:v>36.945949554443359</c:v>
                </c:pt>
                <c:pt idx="3876">
                  <c:v>37.095149993896484</c:v>
                </c:pt>
                <c:pt idx="3877">
                  <c:v>56.756771087646484</c:v>
                </c:pt>
                <c:pt idx="3878">
                  <c:v>67.980476379394531</c:v>
                </c:pt>
                <c:pt idx="3879">
                  <c:v>80.482841491699219</c:v>
                </c:pt>
                <c:pt idx="3880">
                  <c:v>78.204925537109375</c:v>
                </c:pt>
                <c:pt idx="3881">
                  <c:v>108.42765045166016</c:v>
                </c:pt>
                <c:pt idx="3882">
                  <c:v>105.70594787597656</c:v>
                </c:pt>
                <c:pt idx="3883">
                  <c:v>120.41144561767578</c:v>
                </c:pt>
                <c:pt idx="3884">
                  <c:v>105.81272125244141</c:v>
                </c:pt>
                <c:pt idx="3885">
                  <c:v>96.013954162597656</c:v>
                </c:pt>
                <c:pt idx="3886">
                  <c:v>105.96724700927734</c:v>
                </c:pt>
                <c:pt idx="3887">
                  <c:v>113.27605438232422</c:v>
                </c:pt>
                <c:pt idx="3888">
                  <c:v>97.574363708496094</c:v>
                </c:pt>
                <c:pt idx="3889">
                  <c:v>50.235923767089844</c:v>
                </c:pt>
                <c:pt idx="3890">
                  <c:v>48.301361083984375</c:v>
                </c:pt>
                <c:pt idx="3891">
                  <c:v>67.102638244628906</c:v>
                </c:pt>
                <c:pt idx="3892">
                  <c:v>57.563240051269531</c:v>
                </c:pt>
                <c:pt idx="3893">
                  <c:v>49.532573699951172</c:v>
                </c:pt>
                <c:pt idx="3894">
                  <c:v>47.491043090820313</c:v>
                </c:pt>
                <c:pt idx="3895">
                  <c:v>43.352542877197266</c:v>
                </c:pt>
                <c:pt idx="3896">
                  <c:v>67.767242431640625</c:v>
                </c:pt>
                <c:pt idx="3897">
                  <c:v>58.660850524902344</c:v>
                </c:pt>
                <c:pt idx="3898">
                  <c:v>56.393527984619141</c:v>
                </c:pt>
                <c:pt idx="3899">
                  <c:v>50.509632110595703</c:v>
                </c:pt>
                <c:pt idx="3900">
                  <c:v>-6.1646146774291992</c:v>
                </c:pt>
                <c:pt idx="3901">
                  <c:v>-24.444728851318359</c:v>
                </c:pt>
                <c:pt idx="3902">
                  <c:v>-25.15485954284668</c:v>
                </c:pt>
                <c:pt idx="3903">
                  <c:v>-30.233730316162109</c:v>
                </c:pt>
                <c:pt idx="3904">
                  <c:v>-27.55980110168457</c:v>
                </c:pt>
                <c:pt idx="3905">
                  <c:v>-25.137693405151367</c:v>
                </c:pt>
                <c:pt idx="3906">
                  <c:v>-5.2146053314208984</c:v>
                </c:pt>
                <c:pt idx="3907">
                  <c:v>11.382720947265625</c:v>
                </c:pt>
                <c:pt idx="3908">
                  <c:v>3.6945126056671143</c:v>
                </c:pt>
                <c:pt idx="3909">
                  <c:v>10.770787239074707</c:v>
                </c:pt>
                <c:pt idx="3910">
                  <c:v>14.783031463623047</c:v>
                </c:pt>
                <c:pt idx="3911">
                  <c:v>44.277545928955078</c:v>
                </c:pt>
                <c:pt idx="3912">
                  <c:v>85.713294982910156</c:v>
                </c:pt>
                <c:pt idx="3913">
                  <c:v>111.22966766357422</c:v>
                </c:pt>
                <c:pt idx="3914">
                  <c:v>99.0970458984375</c:v>
                </c:pt>
                <c:pt idx="3915">
                  <c:v>118.87034606933594</c:v>
                </c:pt>
                <c:pt idx="3916">
                  <c:v>147.56913757324219</c:v>
                </c:pt>
                <c:pt idx="3917">
                  <c:v>184.55354309082031</c:v>
                </c:pt>
                <c:pt idx="3918">
                  <c:v>161.51741027832031</c:v>
                </c:pt>
                <c:pt idx="3919">
                  <c:v>126.79086303710938</c:v>
                </c:pt>
                <c:pt idx="3920">
                  <c:v>145.12149047851563</c:v>
                </c:pt>
                <c:pt idx="3921">
                  <c:v>103.54515838623047</c:v>
                </c:pt>
                <c:pt idx="3922">
                  <c:v>107.66020965576172</c:v>
                </c:pt>
                <c:pt idx="3923">
                  <c:v>96.947715759277344</c:v>
                </c:pt>
                <c:pt idx="3924">
                  <c:v>78.081047058105469</c:v>
                </c:pt>
                <c:pt idx="3925">
                  <c:v>58.305583953857422</c:v>
                </c:pt>
                <c:pt idx="3926">
                  <c:v>53.128131866455078</c:v>
                </c:pt>
                <c:pt idx="3927">
                  <c:v>73.463310241699219</c:v>
                </c:pt>
                <c:pt idx="3928">
                  <c:v>90.360610961914063</c:v>
                </c:pt>
                <c:pt idx="3929">
                  <c:v>98.635002136230469</c:v>
                </c:pt>
                <c:pt idx="3930">
                  <c:v>112.61817169189453</c:v>
                </c:pt>
                <c:pt idx="3931">
                  <c:v>81.291038513183594</c:v>
                </c:pt>
                <c:pt idx="3932">
                  <c:v>70.627464294433594</c:v>
                </c:pt>
                <c:pt idx="3933">
                  <c:v>44.640155792236328</c:v>
                </c:pt>
                <c:pt idx="3934">
                  <c:v>52.125617980957031</c:v>
                </c:pt>
                <c:pt idx="3935">
                  <c:v>57.537742614746094</c:v>
                </c:pt>
                <c:pt idx="3936">
                  <c:v>51.666923522949219</c:v>
                </c:pt>
                <c:pt idx="3937">
                  <c:v>55.841575622558594</c:v>
                </c:pt>
                <c:pt idx="3938">
                  <c:v>52.634464263916016</c:v>
                </c:pt>
                <c:pt idx="3939">
                  <c:v>40.993049621582031</c:v>
                </c:pt>
                <c:pt idx="3940">
                  <c:v>36.933830261230469</c:v>
                </c:pt>
                <c:pt idx="3941">
                  <c:v>52.871814727783203</c:v>
                </c:pt>
                <c:pt idx="3942">
                  <c:v>58.403022766113281</c:v>
                </c:pt>
                <c:pt idx="3943">
                  <c:v>58.331375122070313</c:v>
                </c:pt>
                <c:pt idx="3944">
                  <c:v>52.943511962890625</c:v>
                </c:pt>
                <c:pt idx="3945">
                  <c:v>56.52008056640625</c:v>
                </c:pt>
                <c:pt idx="3946">
                  <c:v>59.650829315185547</c:v>
                </c:pt>
                <c:pt idx="3947">
                  <c:v>57.725940704345703</c:v>
                </c:pt>
                <c:pt idx="3948">
                  <c:v>50.618766784667969</c:v>
                </c:pt>
                <c:pt idx="3949">
                  <c:v>37.9346923828125</c:v>
                </c:pt>
                <c:pt idx="3950">
                  <c:v>25.018703460693359</c:v>
                </c:pt>
                <c:pt idx="3951">
                  <c:v>0.17769977450370789</c:v>
                </c:pt>
                <c:pt idx="3952">
                  <c:v>-18.339485168457031</c:v>
                </c:pt>
                <c:pt idx="3953">
                  <c:v>-37.657989501953125</c:v>
                </c:pt>
                <c:pt idx="3954">
                  <c:v>-56.736179351806641</c:v>
                </c:pt>
                <c:pt idx="3955">
                  <c:v>-73.575790405273438</c:v>
                </c:pt>
                <c:pt idx="3956">
                  <c:v>-86.06964111328125</c:v>
                </c:pt>
                <c:pt idx="3957">
                  <c:v>-65.995010375976563</c:v>
                </c:pt>
                <c:pt idx="3958">
                  <c:v>-68.406723022460938</c:v>
                </c:pt>
                <c:pt idx="3959">
                  <c:v>-56.332878112792969</c:v>
                </c:pt>
                <c:pt idx="3960">
                  <c:v>-39.968128204345703</c:v>
                </c:pt>
                <c:pt idx="3961">
                  <c:v>-38.153030395507813</c:v>
                </c:pt>
                <c:pt idx="3962">
                  <c:v>-13.309783935546875</c:v>
                </c:pt>
                <c:pt idx="3963">
                  <c:v>54.84808349609375</c:v>
                </c:pt>
                <c:pt idx="3964">
                  <c:v>99.982574462890625</c:v>
                </c:pt>
                <c:pt idx="3965">
                  <c:v>127.51087951660156</c:v>
                </c:pt>
                <c:pt idx="3966">
                  <c:v>135.35520935058594</c:v>
                </c:pt>
                <c:pt idx="3967">
                  <c:v>132.50093078613281</c:v>
                </c:pt>
                <c:pt idx="3968">
                  <c:v>113.41075897216797</c:v>
                </c:pt>
                <c:pt idx="3969">
                  <c:v>118.13180541992188</c:v>
                </c:pt>
                <c:pt idx="3970">
                  <c:v>112.30930328369141</c:v>
                </c:pt>
                <c:pt idx="3971">
                  <c:v>119.23519134521484</c:v>
                </c:pt>
                <c:pt idx="3972">
                  <c:v>94.075508117675781</c:v>
                </c:pt>
                <c:pt idx="3973">
                  <c:v>68.40765380859375</c:v>
                </c:pt>
                <c:pt idx="3974">
                  <c:v>19.138151168823242</c:v>
                </c:pt>
                <c:pt idx="3975">
                  <c:v>6.8600959777832031</c:v>
                </c:pt>
                <c:pt idx="3976">
                  <c:v>9.6334476470947266</c:v>
                </c:pt>
                <c:pt idx="3977">
                  <c:v>8.3988313674926758</c:v>
                </c:pt>
                <c:pt idx="3978">
                  <c:v>-5.9943599700927734</c:v>
                </c:pt>
                <c:pt idx="3979">
                  <c:v>-47.302364349365234</c:v>
                </c:pt>
                <c:pt idx="3980">
                  <c:v>-74.041427612304688</c:v>
                </c:pt>
                <c:pt idx="3981">
                  <c:v>-72.652641296386719</c:v>
                </c:pt>
                <c:pt idx="3982">
                  <c:v>-69.609626770019531</c:v>
                </c:pt>
                <c:pt idx="3983">
                  <c:v>-56.636280059814453</c:v>
                </c:pt>
                <c:pt idx="3984">
                  <c:v>-53.588912963867188</c:v>
                </c:pt>
                <c:pt idx="3985">
                  <c:v>-52.234020233154297</c:v>
                </c:pt>
                <c:pt idx="3986">
                  <c:v>-29.558710098266602</c:v>
                </c:pt>
                <c:pt idx="3987">
                  <c:v>2.8379175662994385</c:v>
                </c:pt>
                <c:pt idx="3988">
                  <c:v>24.158000946044922</c:v>
                </c:pt>
                <c:pt idx="3989">
                  <c:v>39.902332305908203</c:v>
                </c:pt>
                <c:pt idx="3990">
                  <c:v>59.040489196777344</c:v>
                </c:pt>
                <c:pt idx="3991">
                  <c:v>61.267284393310547</c:v>
                </c:pt>
                <c:pt idx="3992">
                  <c:v>72.646881103515625</c:v>
                </c:pt>
                <c:pt idx="3993">
                  <c:v>87.533035278320313</c:v>
                </c:pt>
                <c:pt idx="3994">
                  <c:v>93.634101867675781</c:v>
                </c:pt>
                <c:pt idx="3995">
                  <c:v>102.97534942626953</c:v>
                </c:pt>
                <c:pt idx="3996">
                  <c:v>134.67440795898438</c:v>
                </c:pt>
                <c:pt idx="3997">
                  <c:v>126.24063110351563</c:v>
                </c:pt>
                <c:pt idx="3998">
                  <c:v>98.850738525390625</c:v>
                </c:pt>
                <c:pt idx="3999">
                  <c:v>48.583942413330078</c:v>
                </c:pt>
                <c:pt idx="4000">
                  <c:v>40.206501007080078</c:v>
                </c:pt>
                <c:pt idx="4001">
                  <c:v>36.056560516357422</c:v>
                </c:pt>
                <c:pt idx="4002">
                  <c:v>30.639997482299805</c:v>
                </c:pt>
                <c:pt idx="4003">
                  <c:v>25.004510879516602</c:v>
                </c:pt>
                <c:pt idx="4004">
                  <c:v>2.58512282371521</c:v>
                </c:pt>
                <c:pt idx="4005">
                  <c:v>-19.312046051025391</c:v>
                </c:pt>
                <c:pt idx="4006">
                  <c:v>-24.957155227661133</c:v>
                </c:pt>
                <c:pt idx="4007">
                  <c:v>-29.435001373291016</c:v>
                </c:pt>
                <c:pt idx="4008">
                  <c:v>-33.275554656982422</c:v>
                </c:pt>
                <c:pt idx="4009">
                  <c:v>-40.349990844726563</c:v>
                </c:pt>
                <c:pt idx="4010">
                  <c:v>-45.826652526855469</c:v>
                </c:pt>
                <c:pt idx="4011">
                  <c:v>-50.028339385986328</c:v>
                </c:pt>
                <c:pt idx="4012">
                  <c:v>-52.739620208740234</c:v>
                </c:pt>
                <c:pt idx="4013">
                  <c:v>-54.634014129638672</c:v>
                </c:pt>
                <c:pt idx="4014">
                  <c:v>-61.631172180175781</c:v>
                </c:pt>
                <c:pt idx="4015">
                  <c:v>-66.072135925292969</c:v>
                </c:pt>
                <c:pt idx="4016">
                  <c:v>-75.790191650390625</c:v>
                </c:pt>
                <c:pt idx="4017">
                  <c:v>-50.919509887695313</c:v>
                </c:pt>
                <c:pt idx="4018">
                  <c:v>-36.463485717773438</c:v>
                </c:pt>
                <c:pt idx="4019">
                  <c:v>-15.347593307495117</c:v>
                </c:pt>
                <c:pt idx="4020">
                  <c:v>8.0285377502441406</c:v>
                </c:pt>
                <c:pt idx="4021">
                  <c:v>10.105758666992188</c:v>
                </c:pt>
                <c:pt idx="4022">
                  <c:v>8.851038932800293</c:v>
                </c:pt>
                <c:pt idx="4023">
                  <c:v>13.581249237060547</c:v>
                </c:pt>
                <c:pt idx="4024">
                  <c:v>11.815824508666992</c:v>
                </c:pt>
                <c:pt idx="4025">
                  <c:v>32.668087005615234</c:v>
                </c:pt>
                <c:pt idx="4026">
                  <c:v>42.576057434082031</c:v>
                </c:pt>
                <c:pt idx="4027">
                  <c:v>69.816307067871094</c:v>
                </c:pt>
                <c:pt idx="4028">
                  <c:v>69.550796508789063</c:v>
                </c:pt>
                <c:pt idx="4029">
                  <c:v>69.123733520507813</c:v>
                </c:pt>
                <c:pt idx="4030">
                  <c:v>64.316520690917969</c:v>
                </c:pt>
                <c:pt idx="4031">
                  <c:v>50.109123229980469</c:v>
                </c:pt>
                <c:pt idx="4032">
                  <c:v>31.967832565307617</c:v>
                </c:pt>
                <c:pt idx="4033">
                  <c:v>16.69488525390625</c:v>
                </c:pt>
                <c:pt idx="4034">
                  <c:v>17.771677017211914</c:v>
                </c:pt>
                <c:pt idx="4035">
                  <c:v>23.016677856445313</c:v>
                </c:pt>
                <c:pt idx="4036">
                  <c:v>21.056198120117188</c:v>
                </c:pt>
                <c:pt idx="4037">
                  <c:v>21.161949157714844</c:v>
                </c:pt>
                <c:pt idx="4038">
                  <c:v>4.0158963203430176</c:v>
                </c:pt>
                <c:pt idx="4039">
                  <c:v>-14.01622486114502</c:v>
                </c:pt>
                <c:pt idx="4040">
                  <c:v>-13.983367919921875</c:v>
                </c:pt>
                <c:pt idx="4041">
                  <c:v>-8.0430374145507813</c:v>
                </c:pt>
                <c:pt idx="4042">
                  <c:v>7.8114395141601563</c:v>
                </c:pt>
                <c:pt idx="4043">
                  <c:v>37.78826904296875</c:v>
                </c:pt>
                <c:pt idx="4044">
                  <c:v>60.026729583740234</c:v>
                </c:pt>
                <c:pt idx="4045">
                  <c:v>72.228950500488281</c:v>
                </c:pt>
                <c:pt idx="4046">
                  <c:v>75.727821350097656</c:v>
                </c:pt>
                <c:pt idx="4047">
                  <c:v>70.878684997558594</c:v>
                </c:pt>
                <c:pt idx="4048">
                  <c:v>61.633914947509766</c:v>
                </c:pt>
                <c:pt idx="4049">
                  <c:v>50.150070190429688</c:v>
                </c:pt>
                <c:pt idx="4050">
                  <c:v>7.1662998199462891</c:v>
                </c:pt>
                <c:pt idx="4051">
                  <c:v>6.6543784141540527</c:v>
                </c:pt>
                <c:pt idx="4052">
                  <c:v>6.3399820327758789</c:v>
                </c:pt>
                <c:pt idx="4053">
                  <c:v>-5.5087604522705078</c:v>
                </c:pt>
                <c:pt idx="4054">
                  <c:v>-5.9958763122558594</c:v>
                </c:pt>
                <c:pt idx="4055">
                  <c:v>-30.69605827331543</c:v>
                </c:pt>
                <c:pt idx="4056">
                  <c:v>-24.497779846191406</c:v>
                </c:pt>
                <c:pt idx="4057">
                  <c:v>-22.958139419555664</c:v>
                </c:pt>
                <c:pt idx="4058">
                  <c:v>-30.53570556640625</c:v>
                </c:pt>
                <c:pt idx="4059">
                  <c:v>-38.569835662841797</c:v>
                </c:pt>
                <c:pt idx="4060">
                  <c:v>-51.397018432617188</c:v>
                </c:pt>
                <c:pt idx="4061">
                  <c:v>-53.391494750976563</c:v>
                </c:pt>
                <c:pt idx="4062">
                  <c:v>-32.615142822265625</c:v>
                </c:pt>
                <c:pt idx="4063">
                  <c:v>-15.243846893310547</c:v>
                </c:pt>
                <c:pt idx="4064">
                  <c:v>-3.8237416744232178</c:v>
                </c:pt>
                <c:pt idx="4065">
                  <c:v>-3.5909395217895508</c:v>
                </c:pt>
                <c:pt idx="4066">
                  <c:v>-9.4883823394775391</c:v>
                </c:pt>
                <c:pt idx="4067">
                  <c:v>1.9707614183425903</c:v>
                </c:pt>
                <c:pt idx="4068">
                  <c:v>8.7631111145019531</c:v>
                </c:pt>
                <c:pt idx="4069">
                  <c:v>15.480895042419434</c:v>
                </c:pt>
                <c:pt idx="4070">
                  <c:v>21.291757583618164</c:v>
                </c:pt>
                <c:pt idx="4071">
                  <c:v>9.1953229904174805</c:v>
                </c:pt>
                <c:pt idx="4072">
                  <c:v>5.3314676284790039</c:v>
                </c:pt>
                <c:pt idx="4073">
                  <c:v>-2.037428617477417</c:v>
                </c:pt>
                <c:pt idx="4074">
                  <c:v>-3.6602344512939453</c:v>
                </c:pt>
                <c:pt idx="4075">
                  <c:v>-0.34889817237854004</c:v>
                </c:pt>
                <c:pt idx="4076">
                  <c:v>-11.809810638427734</c:v>
                </c:pt>
                <c:pt idx="4077">
                  <c:v>-26.089139938354492</c:v>
                </c:pt>
                <c:pt idx="4078">
                  <c:v>50.327503204345703</c:v>
                </c:pt>
                <c:pt idx="4079">
                  <c:v>47.631080627441406</c:v>
                </c:pt>
                <c:pt idx="4080">
                  <c:v>41.022342681884766</c:v>
                </c:pt>
                <c:pt idx="4081">
                  <c:v>49.225749969482422</c:v>
                </c:pt>
                <c:pt idx="4082">
                  <c:v>58.9105224609375</c:v>
                </c:pt>
                <c:pt idx="4083">
                  <c:v>55.393440246582031</c:v>
                </c:pt>
                <c:pt idx="4084">
                  <c:v>43.228458404541016</c:v>
                </c:pt>
                <c:pt idx="4085">
                  <c:v>45.0023193359375</c:v>
                </c:pt>
                <c:pt idx="4086">
                  <c:v>41.522403717041016</c:v>
                </c:pt>
                <c:pt idx="4087">
                  <c:v>73.338088989257813</c:v>
                </c:pt>
                <c:pt idx="4088">
                  <c:v>96.273307800292969</c:v>
                </c:pt>
                <c:pt idx="4089">
                  <c:v>110.08095550537109</c:v>
                </c:pt>
                <c:pt idx="4090">
                  <c:v>105.99230194091797</c:v>
                </c:pt>
                <c:pt idx="4091">
                  <c:v>98.98944091796875</c:v>
                </c:pt>
                <c:pt idx="4092">
                  <c:v>77.830108642578125</c:v>
                </c:pt>
                <c:pt idx="4093">
                  <c:v>35.57501220703125</c:v>
                </c:pt>
                <c:pt idx="4094">
                  <c:v>17.241455078125</c:v>
                </c:pt>
                <c:pt idx="4095">
                  <c:v>18.210842132568359</c:v>
                </c:pt>
                <c:pt idx="4096">
                  <c:v>15.456019401550293</c:v>
                </c:pt>
                <c:pt idx="4097">
                  <c:v>-6.6990408897399902</c:v>
                </c:pt>
                <c:pt idx="4098">
                  <c:v>-28.175926208496094</c:v>
                </c:pt>
                <c:pt idx="4099">
                  <c:v>-44.35906982421875</c:v>
                </c:pt>
                <c:pt idx="4100">
                  <c:v>-62.804943084716797</c:v>
                </c:pt>
                <c:pt idx="4101">
                  <c:v>-60.950019836425781</c:v>
                </c:pt>
                <c:pt idx="4102">
                  <c:v>-51.319847106933594</c:v>
                </c:pt>
                <c:pt idx="4103">
                  <c:v>-38.900932312011719</c:v>
                </c:pt>
                <c:pt idx="4104">
                  <c:v>-26.768465042114258</c:v>
                </c:pt>
                <c:pt idx="4105">
                  <c:v>-48.332370758056641</c:v>
                </c:pt>
                <c:pt idx="4106">
                  <c:v>-54.561313629150391</c:v>
                </c:pt>
                <c:pt idx="4107">
                  <c:v>-24.159446716308594</c:v>
                </c:pt>
                <c:pt idx="4108">
                  <c:v>2.7405228614807129</c:v>
                </c:pt>
                <c:pt idx="4109">
                  <c:v>34.824729919433594</c:v>
                </c:pt>
                <c:pt idx="4110">
                  <c:v>83.317855834960938</c:v>
                </c:pt>
                <c:pt idx="4111">
                  <c:v>117.7196044921875</c:v>
                </c:pt>
                <c:pt idx="4112">
                  <c:v>107.85049438476563</c:v>
                </c:pt>
                <c:pt idx="4113">
                  <c:v>114.54218292236328</c:v>
                </c:pt>
                <c:pt idx="4114">
                  <c:v>121.12306213378906</c:v>
                </c:pt>
                <c:pt idx="4115">
                  <c:v>121.05051422119141</c:v>
                </c:pt>
                <c:pt idx="4116">
                  <c:v>125.77581787109375</c:v>
                </c:pt>
                <c:pt idx="4117">
                  <c:v>125.69427490234375</c:v>
                </c:pt>
                <c:pt idx="4118">
                  <c:v>122.69338226318359</c:v>
                </c:pt>
                <c:pt idx="4119">
                  <c:v>123.957763671875</c:v>
                </c:pt>
                <c:pt idx="4120">
                  <c:v>110.09864807128906</c:v>
                </c:pt>
                <c:pt idx="4121">
                  <c:v>102.84558868408203</c:v>
                </c:pt>
                <c:pt idx="4122">
                  <c:v>89.084548950195313</c:v>
                </c:pt>
                <c:pt idx="4123">
                  <c:v>72.808502197265625</c:v>
                </c:pt>
                <c:pt idx="4124">
                  <c:v>59.724761962890625</c:v>
                </c:pt>
                <c:pt idx="4125">
                  <c:v>49.611309051513672</c:v>
                </c:pt>
                <c:pt idx="4126">
                  <c:v>39.198253631591797</c:v>
                </c:pt>
                <c:pt idx="4127">
                  <c:v>10.043492317199707</c:v>
                </c:pt>
                <c:pt idx="4128">
                  <c:v>-15.582992553710938</c:v>
                </c:pt>
                <c:pt idx="4129">
                  <c:v>-28.79753303527832</c:v>
                </c:pt>
                <c:pt idx="4130">
                  <c:v>-32.910701751708984</c:v>
                </c:pt>
                <c:pt idx="4131">
                  <c:v>-21.838188171386719</c:v>
                </c:pt>
                <c:pt idx="4132">
                  <c:v>-24.457832336425781</c:v>
                </c:pt>
                <c:pt idx="4133">
                  <c:v>-47.288944244384766</c:v>
                </c:pt>
                <c:pt idx="4134">
                  <c:v>-92.150070190429688</c:v>
                </c:pt>
                <c:pt idx="4135">
                  <c:v>-107.57814788818359</c:v>
                </c:pt>
                <c:pt idx="4136">
                  <c:v>-99.126449584960938</c:v>
                </c:pt>
                <c:pt idx="4137">
                  <c:v>-111.47757720947266</c:v>
                </c:pt>
                <c:pt idx="4138">
                  <c:v>-126.770263671875</c:v>
                </c:pt>
                <c:pt idx="4139">
                  <c:v>-132.24583435058594</c:v>
                </c:pt>
                <c:pt idx="4140">
                  <c:v>-141.12513732910156</c:v>
                </c:pt>
                <c:pt idx="4141">
                  <c:v>-144.908447265625</c:v>
                </c:pt>
                <c:pt idx="4142">
                  <c:v>-134.78764343261719</c:v>
                </c:pt>
                <c:pt idx="4143">
                  <c:v>-122.43689727783203</c:v>
                </c:pt>
                <c:pt idx="4144">
                  <c:v>-106.46617889404297</c:v>
                </c:pt>
                <c:pt idx="4145">
                  <c:v>-94.70660400390625</c:v>
                </c:pt>
                <c:pt idx="4146">
                  <c:v>-96.783737182617188</c:v>
                </c:pt>
                <c:pt idx="4147">
                  <c:v>-84.95855712890625</c:v>
                </c:pt>
                <c:pt idx="4148">
                  <c:v>-77.2120361328125</c:v>
                </c:pt>
                <c:pt idx="4149">
                  <c:v>-68.076202392578125</c:v>
                </c:pt>
                <c:pt idx="4150">
                  <c:v>-63.510269165039063</c:v>
                </c:pt>
                <c:pt idx="4151">
                  <c:v>-62.123607635498047</c:v>
                </c:pt>
                <c:pt idx="4152">
                  <c:v>-47.750720977783203</c:v>
                </c:pt>
                <c:pt idx="4153">
                  <c:v>-25.274131774902344</c:v>
                </c:pt>
                <c:pt idx="4154">
                  <c:v>-8.3314657211303711</c:v>
                </c:pt>
                <c:pt idx="4155">
                  <c:v>32.225048065185547</c:v>
                </c:pt>
                <c:pt idx="4156">
                  <c:v>41.453907012939453</c:v>
                </c:pt>
                <c:pt idx="4157">
                  <c:v>49.676414489746094</c:v>
                </c:pt>
                <c:pt idx="4158">
                  <c:v>38.024036407470703</c:v>
                </c:pt>
                <c:pt idx="4159">
                  <c:v>43.611064910888672</c:v>
                </c:pt>
                <c:pt idx="4160">
                  <c:v>44.036373138427734</c:v>
                </c:pt>
                <c:pt idx="4161">
                  <c:v>33.307968139648438</c:v>
                </c:pt>
                <c:pt idx="4162">
                  <c:v>33.522731781005859</c:v>
                </c:pt>
                <c:pt idx="4163">
                  <c:v>21.662063598632813</c:v>
                </c:pt>
                <c:pt idx="4164">
                  <c:v>26.729293823242188</c:v>
                </c:pt>
                <c:pt idx="4165">
                  <c:v>18.086105346679688</c:v>
                </c:pt>
                <c:pt idx="4166">
                  <c:v>14.491789817810059</c:v>
                </c:pt>
                <c:pt idx="4167">
                  <c:v>-0.23862233757972717</c:v>
                </c:pt>
                <c:pt idx="4168">
                  <c:v>-17.381137847900391</c:v>
                </c:pt>
                <c:pt idx="4169">
                  <c:v>-23.851299285888672</c:v>
                </c:pt>
                <c:pt idx="4170">
                  <c:v>-32.612899780273438</c:v>
                </c:pt>
                <c:pt idx="4171">
                  <c:v>-36.835506439208984</c:v>
                </c:pt>
                <c:pt idx="4172">
                  <c:v>-43.007518768310547</c:v>
                </c:pt>
                <c:pt idx="4173">
                  <c:v>-42.777721405029297</c:v>
                </c:pt>
                <c:pt idx="4174">
                  <c:v>-37.729721069335938</c:v>
                </c:pt>
                <c:pt idx="4175">
                  <c:v>-35.199604034423828</c:v>
                </c:pt>
                <c:pt idx="4176">
                  <c:v>-29.068288803100586</c:v>
                </c:pt>
                <c:pt idx="4177">
                  <c:v>-43.433799743652344</c:v>
                </c:pt>
                <c:pt idx="4178">
                  <c:v>-41.632331848144531</c:v>
                </c:pt>
                <c:pt idx="4179">
                  <c:v>-39.098331451416016</c:v>
                </c:pt>
                <c:pt idx="4180">
                  <c:v>-38.664138793945313</c:v>
                </c:pt>
                <c:pt idx="4181">
                  <c:v>-37.751289367675781</c:v>
                </c:pt>
                <c:pt idx="4182">
                  <c:v>-34.226642608642578</c:v>
                </c:pt>
                <c:pt idx="4183">
                  <c:v>-30.775814056396484</c:v>
                </c:pt>
                <c:pt idx="4184">
                  <c:v>-20.978744506835938</c:v>
                </c:pt>
                <c:pt idx="4185">
                  <c:v>-11.616542816162109</c:v>
                </c:pt>
                <c:pt idx="4186">
                  <c:v>-15.021024703979492</c:v>
                </c:pt>
                <c:pt idx="4187">
                  <c:v>-10.598187446594238</c:v>
                </c:pt>
                <c:pt idx="4188">
                  <c:v>-15.541265487670898</c:v>
                </c:pt>
                <c:pt idx="4189">
                  <c:v>-9.0926437377929688</c:v>
                </c:pt>
                <c:pt idx="4190">
                  <c:v>-6.3377141952514648</c:v>
                </c:pt>
                <c:pt idx="4191">
                  <c:v>4.3502950668334961</c:v>
                </c:pt>
                <c:pt idx="4192">
                  <c:v>7.1819782257080078</c:v>
                </c:pt>
                <c:pt idx="4193">
                  <c:v>2.5161421298980713</c:v>
                </c:pt>
                <c:pt idx="4194">
                  <c:v>23.667293548583984</c:v>
                </c:pt>
                <c:pt idx="4195">
                  <c:v>43.021415710449219</c:v>
                </c:pt>
                <c:pt idx="4196">
                  <c:v>28.543647766113281</c:v>
                </c:pt>
                <c:pt idx="4197">
                  <c:v>16.645650863647461</c:v>
                </c:pt>
                <c:pt idx="4198">
                  <c:v>-8.5642623901367188</c:v>
                </c:pt>
                <c:pt idx="4199">
                  <c:v>-23.325780868530273</c:v>
                </c:pt>
                <c:pt idx="4200">
                  <c:v>-31.882158279418945</c:v>
                </c:pt>
                <c:pt idx="4201">
                  <c:v>-41.743911743164063</c:v>
                </c:pt>
                <c:pt idx="4202">
                  <c:v>-55.632946014404297</c:v>
                </c:pt>
                <c:pt idx="4203">
                  <c:v>-57.703636169433594</c:v>
                </c:pt>
                <c:pt idx="4204">
                  <c:v>-64.252822875976563</c:v>
                </c:pt>
                <c:pt idx="4205">
                  <c:v>-63.108982086181641</c:v>
                </c:pt>
                <c:pt idx="4206">
                  <c:v>-63.611198425292969</c:v>
                </c:pt>
                <c:pt idx="4207">
                  <c:v>-61.618568420410156</c:v>
                </c:pt>
                <c:pt idx="4208">
                  <c:v>-53.011199951171875</c:v>
                </c:pt>
                <c:pt idx="4209">
                  <c:v>-44.749996185302734</c:v>
                </c:pt>
                <c:pt idx="4210">
                  <c:v>-35.054244995117188</c:v>
                </c:pt>
                <c:pt idx="4211">
                  <c:v>-36.581096649169922</c:v>
                </c:pt>
                <c:pt idx="4212">
                  <c:v>-46.767024993896484</c:v>
                </c:pt>
                <c:pt idx="4213">
                  <c:v>-44.556903839111328</c:v>
                </c:pt>
                <c:pt idx="4214">
                  <c:v>-41.483489990234375</c:v>
                </c:pt>
                <c:pt idx="4215">
                  <c:v>-41.160064697265625</c:v>
                </c:pt>
                <c:pt idx="4216">
                  <c:v>-43.948219299316406</c:v>
                </c:pt>
                <c:pt idx="4217">
                  <c:v>-42.929679870605469</c:v>
                </c:pt>
                <c:pt idx="4218">
                  <c:v>-42.570751190185547</c:v>
                </c:pt>
                <c:pt idx="4219">
                  <c:v>-37.736862182617188</c:v>
                </c:pt>
                <c:pt idx="4220">
                  <c:v>-32.554294586181641</c:v>
                </c:pt>
                <c:pt idx="4221">
                  <c:v>-34.333438873291016</c:v>
                </c:pt>
                <c:pt idx="4222">
                  <c:v>-28.003292083740234</c:v>
                </c:pt>
                <c:pt idx="4223">
                  <c:v>-26.209598541259766</c:v>
                </c:pt>
                <c:pt idx="4224">
                  <c:v>-27.554597854614258</c:v>
                </c:pt>
                <c:pt idx="4225">
                  <c:v>-25.66349983215332</c:v>
                </c:pt>
                <c:pt idx="4226">
                  <c:v>-25.772815704345703</c:v>
                </c:pt>
                <c:pt idx="4227">
                  <c:v>-24.278663635253906</c:v>
                </c:pt>
                <c:pt idx="4228">
                  <c:v>-29.772600173950195</c:v>
                </c:pt>
                <c:pt idx="4229">
                  <c:v>-26.586301803588867</c:v>
                </c:pt>
                <c:pt idx="4230">
                  <c:v>-23.24299430847168</c:v>
                </c:pt>
                <c:pt idx="4231">
                  <c:v>-24.210210800170898</c:v>
                </c:pt>
                <c:pt idx="4232">
                  <c:v>-21.773044586181641</c:v>
                </c:pt>
                <c:pt idx="4233">
                  <c:v>-19.6793212890625</c:v>
                </c:pt>
                <c:pt idx="4234">
                  <c:v>-2.7777981758117676</c:v>
                </c:pt>
                <c:pt idx="4235">
                  <c:v>7.9241023063659668</c:v>
                </c:pt>
                <c:pt idx="4236">
                  <c:v>13.545065879821777</c:v>
                </c:pt>
                <c:pt idx="4237">
                  <c:v>17.957056045532227</c:v>
                </c:pt>
                <c:pt idx="4238">
                  <c:v>14.848946571350098</c:v>
                </c:pt>
                <c:pt idx="4239">
                  <c:v>6.6847105026245117</c:v>
                </c:pt>
                <c:pt idx="4240">
                  <c:v>1.5038924217224121</c:v>
                </c:pt>
                <c:pt idx="4241">
                  <c:v>0.90165269374847412</c:v>
                </c:pt>
                <c:pt idx="4242">
                  <c:v>13.115891456604004</c:v>
                </c:pt>
                <c:pt idx="4243">
                  <c:v>15.775863647460938</c:v>
                </c:pt>
                <c:pt idx="4244">
                  <c:v>10.938629150390625</c:v>
                </c:pt>
                <c:pt idx="4245">
                  <c:v>-22.147672653198242</c:v>
                </c:pt>
                <c:pt idx="4246">
                  <c:v>-30.166948318481445</c:v>
                </c:pt>
                <c:pt idx="4247">
                  <c:v>-28.875799179077148</c:v>
                </c:pt>
                <c:pt idx="4248">
                  <c:v>-29.541173934936523</c:v>
                </c:pt>
                <c:pt idx="4249">
                  <c:v>-34.370166778564453</c:v>
                </c:pt>
                <c:pt idx="4250">
                  <c:v>-35.313510894775391</c:v>
                </c:pt>
                <c:pt idx="4251">
                  <c:v>-28.840005874633789</c:v>
                </c:pt>
                <c:pt idx="4252">
                  <c:v>-19.562459945678711</c:v>
                </c:pt>
                <c:pt idx="4253">
                  <c:v>-12.46662712097168</c:v>
                </c:pt>
                <c:pt idx="4254">
                  <c:v>-11.942879676818848</c:v>
                </c:pt>
                <c:pt idx="4255">
                  <c:v>-2.9323079586029053</c:v>
                </c:pt>
                <c:pt idx="4256">
                  <c:v>-16.972496032714844</c:v>
                </c:pt>
                <c:pt idx="4257">
                  <c:v>-16.659162521362305</c:v>
                </c:pt>
                <c:pt idx="4258">
                  <c:v>-19.073696136474609</c:v>
                </c:pt>
                <c:pt idx="4259">
                  <c:v>-2.7022154331207275</c:v>
                </c:pt>
                <c:pt idx="4260">
                  <c:v>-2.5368316173553467</c:v>
                </c:pt>
                <c:pt idx="4261">
                  <c:v>-8.3878860473632813</c:v>
                </c:pt>
                <c:pt idx="4262">
                  <c:v>-30.882884979248047</c:v>
                </c:pt>
                <c:pt idx="4263">
                  <c:v>-36.909496307373047</c:v>
                </c:pt>
                <c:pt idx="4264">
                  <c:v>-42.517536163330078</c:v>
                </c:pt>
                <c:pt idx="4265">
                  <c:v>-47.447357177734375</c:v>
                </c:pt>
                <c:pt idx="4266">
                  <c:v>-51.977783203125</c:v>
                </c:pt>
                <c:pt idx="4267">
                  <c:v>-47.695194244384766</c:v>
                </c:pt>
                <c:pt idx="4268">
                  <c:v>-40.706233978271484</c:v>
                </c:pt>
                <c:pt idx="4269">
                  <c:v>-30.498886108398438</c:v>
                </c:pt>
                <c:pt idx="4270">
                  <c:v>-27.283004760742188</c:v>
                </c:pt>
                <c:pt idx="4271">
                  <c:v>-29.755695343017578</c:v>
                </c:pt>
                <c:pt idx="4272">
                  <c:v>-31.291925430297852</c:v>
                </c:pt>
                <c:pt idx="4273">
                  <c:v>-31.264345169067383</c:v>
                </c:pt>
                <c:pt idx="4274">
                  <c:v>-32.061618804931641</c:v>
                </c:pt>
                <c:pt idx="4275">
                  <c:v>-36.012050628662109</c:v>
                </c:pt>
                <c:pt idx="4276">
                  <c:v>-42.853694915771484</c:v>
                </c:pt>
                <c:pt idx="4277">
                  <c:v>-45.437431335449219</c:v>
                </c:pt>
                <c:pt idx="4278">
                  <c:v>-48.6807861328125</c:v>
                </c:pt>
                <c:pt idx="4279">
                  <c:v>-54.320720672607422</c:v>
                </c:pt>
                <c:pt idx="4280">
                  <c:v>-56.267955780029297</c:v>
                </c:pt>
                <c:pt idx="4281">
                  <c:v>-47.4737548828125</c:v>
                </c:pt>
                <c:pt idx="4282">
                  <c:v>-39.683429718017578</c:v>
                </c:pt>
                <c:pt idx="4283">
                  <c:v>-34.080142974853516</c:v>
                </c:pt>
                <c:pt idx="4284">
                  <c:v>-8.3792352676391602</c:v>
                </c:pt>
                <c:pt idx="4285">
                  <c:v>13.098151206970215</c:v>
                </c:pt>
                <c:pt idx="4286">
                  <c:v>41.502597808837891</c:v>
                </c:pt>
                <c:pt idx="4287">
                  <c:v>63.101131439208984</c:v>
                </c:pt>
                <c:pt idx="4288">
                  <c:v>57.625160217285156</c:v>
                </c:pt>
                <c:pt idx="4289">
                  <c:v>59.371101379394531</c:v>
                </c:pt>
                <c:pt idx="4290">
                  <c:v>55.499778747558594</c:v>
                </c:pt>
                <c:pt idx="4291">
                  <c:v>41.962783813476563</c:v>
                </c:pt>
                <c:pt idx="4292">
                  <c:v>14.830470085144043</c:v>
                </c:pt>
                <c:pt idx="4293">
                  <c:v>-6.8677158355712891</c:v>
                </c:pt>
                <c:pt idx="4294">
                  <c:v>-19.236328125</c:v>
                </c:pt>
                <c:pt idx="4295">
                  <c:v>-27.289463043212891</c:v>
                </c:pt>
                <c:pt idx="4296">
                  <c:v>-37.281909942626953</c:v>
                </c:pt>
                <c:pt idx="4297">
                  <c:v>-42.844917297363281</c:v>
                </c:pt>
                <c:pt idx="4298">
                  <c:v>-39.843513488769531</c:v>
                </c:pt>
                <c:pt idx="4299">
                  <c:v>-10.040225028991699</c:v>
                </c:pt>
                <c:pt idx="4300">
                  <c:v>-24.479578018188477</c:v>
                </c:pt>
                <c:pt idx="4301">
                  <c:v>-19.345544815063477</c:v>
                </c:pt>
                <c:pt idx="4302">
                  <c:v>-20.238584518432617</c:v>
                </c:pt>
                <c:pt idx="4303">
                  <c:v>-23.395170211791992</c:v>
                </c:pt>
                <c:pt idx="4304">
                  <c:v>-29.56129264831543</c:v>
                </c:pt>
                <c:pt idx="4305">
                  <c:v>-34.309364318847656</c:v>
                </c:pt>
                <c:pt idx="4306">
                  <c:v>-39.291946411132813</c:v>
                </c:pt>
                <c:pt idx="4307">
                  <c:v>-45.589702606201172</c:v>
                </c:pt>
                <c:pt idx="4308">
                  <c:v>-52.986827850341797</c:v>
                </c:pt>
                <c:pt idx="4309">
                  <c:v>-54.641811370849609</c:v>
                </c:pt>
                <c:pt idx="4310">
                  <c:v>-54.908405303955078</c:v>
                </c:pt>
                <c:pt idx="4311">
                  <c:v>-51.38470458984375</c:v>
                </c:pt>
                <c:pt idx="4312">
                  <c:v>-67.1676025390625</c:v>
                </c:pt>
                <c:pt idx="4313">
                  <c:v>-69.851631164550781</c:v>
                </c:pt>
                <c:pt idx="4314">
                  <c:v>-63.160465240478516</c:v>
                </c:pt>
                <c:pt idx="4315">
                  <c:v>-42.205703735351563</c:v>
                </c:pt>
                <c:pt idx="4316">
                  <c:v>-36.638927459716797</c:v>
                </c:pt>
                <c:pt idx="4317">
                  <c:v>-13.582976341247559</c:v>
                </c:pt>
                <c:pt idx="4318">
                  <c:v>2.7528555393218994</c:v>
                </c:pt>
                <c:pt idx="4319">
                  <c:v>25.951065063476563</c:v>
                </c:pt>
                <c:pt idx="4320">
                  <c:v>51.615875244140625</c:v>
                </c:pt>
                <c:pt idx="4321">
                  <c:v>89.037933349609375</c:v>
                </c:pt>
                <c:pt idx="4322">
                  <c:v>86.185089111328125</c:v>
                </c:pt>
                <c:pt idx="4323">
                  <c:v>74.452903747558594</c:v>
                </c:pt>
                <c:pt idx="4324">
                  <c:v>98.679275512695313</c:v>
                </c:pt>
                <c:pt idx="4325">
                  <c:v>93.8958740234375</c:v>
                </c:pt>
                <c:pt idx="4326">
                  <c:v>76.488082885742188</c:v>
                </c:pt>
                <c:pt idx="4327">
                  <c:v>61.823593139648438</c:v>
                </c:pt>
                <c:pt idx="4328">
                  <c:v>59.787063598632813</c:v>
                </c:pt>
                <c:pt idx="4329">
                  <c:v>40.458587646484375</c:v>
                </c:pt>
                <c:pt idx="4330">
                  <c:v>28.731903076171875</c:v>
                </c:pt>
                <c:pt idx="4331">
                  <c:v>10.494915962219238</c:v>
                </c:pt>
                <c:pt idx="4332">
                  <c:v>4.6745376586914063</c:v>
                </c:pt>
                <c:pt idx="4333">
                  <c:v>-8.1060752868652344</c:v>
                </c:pt>
                <c:pt idx="4334">
                  <c:v>-25.112808227539063</c:v>
                </c:pt>
                <c:pt idx="4335">
                  <c:v>-24.574924468994141</c:v>
                </c:pt>
                <c:pt idx="4336">
                  <c:v>-23.939159393310547</c:v>
                </c:pt>
                <c:pt idx="4337">
                  <c:v>-21.235937118530273</c:v>
                </c:pt>
                <c:pt idx="4338">
                  <c:v>-20.035791397094727</c:v>
                </c:pt>
                <c:pt idx="4339">
                  <c:v>-18.157682418823242</c:v>
                </c:pt>
                <c:pt idx="4340">
                  <c:v>-11.578069686889648</c:v>
                </c:pt>
                <c:pt idx="4341">
                  <c:v>-0.78576421737670898</c:v>
                </c:pt>
                <c:pt idx="4342">
                  <c:v>13.347084045410156</c:v>
                </c:pt>
                <c:pt idx="4343">
                  <c:v>17.284502029418945</c:v>
                </c:pt>
                <c:pt idx="4344">
                  <c:v>17.635429382324219</c:v>
                </c:pt>
                <c:pt idx="4345">
                  <c:v>26.151941299438477</c:v>
                </c:pt>
                <c:pt idx="4346">
                  <c:v>18.145193099975586</c:v>
                </c:pt>
                <c:pt idx="4347">
                  <c:v>22.718816757202148</c:v>
                </c:pt>
                <c:pt idx="4348">
                  <c:v>20.026437759399414</c:v>
                </c:pt>
                <c:pt idx="4349">
                  <c:v>22.726230621337891</c:v>
                </c:pt>
                <c:pt idx="4350">
                  <c:v>18.620466232299805</c:v>
                </c:pt>
                <c:pt idx="4351">
                  <c:v>17.069467544555664</c:v>
                </c:pt>
                <c:pt idx="4352">
                  <c:v>13.761841773986816</c:v>
                </c:pt>
                <c:pt idx="4353">
                  <c:v>16.115779876708984</c:v>
                </c:pt>
                <c:pt idx="4354">
                  <c:v>11.328423500061035</c:v>
                </c:pt>
                <c:pt idx="4355">
                  <c:v>10.671114921569824</c:v>
                </c:pt>
                <c:pt idx="4356">
                  <c:v>8.0632858276367188</c:v>
                </c:pt>
                <c:pt idx="4357">
                  <c:v>8.8126726150512695</c:v>
                </c:pt>
                <c:pt idx="4358">
                  <c:v>7.1839423179626465</c:v>
                </c:pt>
                <c:pt idx="4359">
                  <c:v>6.838322639465332</c:v>
                </c:pt>
                <c:pt idx="4360">
                  <c:v>1.3870353698730469</c:v>
                </c:pt>
                <c:pt idx="4361">
                  <c:v>-7.2151460647583008</c:v>
                </c:pt>
                <c:pt idx="4362">
                  <c:v>3.6145467758178711</c:v>
                </c:pt>
                <c:pt idx="4363">
                  <c:v>15.944231033325195</c:v>
                </c:pt>
                <c:pt idx="4364">
                  <c:v>21.293632507324219</c:v>
                </c:pt>
                <c:pt idx="4365">
                  <c:v>19.699037551879883</c:v>
                </c:pt>
                <c:pt idx="4366">
                  <c:v>19.944313049316406</c:v>
                </c:pt>
                <c:pt idx="4367">
                  <c:v>18.728168487548828</c:v>
                </c:pt>
                <c:pt idx="4368">
                  <c:v>17.228399276733398</c:v>
                </c:pt>
                <c:pt idx="4369">
                  <c:v>14.717075347900391</c:v>
                </c:pt>
                <c:pt idx="4370">
                  <c:v>10.641169548034668</c:v>
                </c:pt>
                <c:pt idx="4371">
                  <c:v>9.928868293762207</c:v>
                </c:pt>
                <c:pt idx="4372">
                  <c:v>10.097643852233887</c:v>
                </c:pt>
                <c:pt idx="4373">
                  <c:v>2.0918419361114502</c:v>
                </c:pt>
                <c:pt idx="4374">
                  <c:v>-14.450506210327148</c:v>
                </c:pt>
                <c:pt idx="4375">
                  <c:v>-19.960592269897461</c:v>
                </c:pt>
                <c:pt idx="4376">
                  <c:v>-23.184627532958984</c:v>
                </c:pt>
                <c:pt idx="4377">
                  <c:v>-44.393119812011719</c:v>
                </c:pt>
                <c:pt idx="4378">
                  <c:v>-65.360786437988281</c:v>
                </c:pt>
                <c:pt idx="4379">
                  <c:v>-85.670845031738281</c:v>
                </c:pt>
                <c:pt idx="4380">
                  <c:v>-111.75961303710938</c:v>
                </c:pt>
                <c:pt idx="4381">
                  <c:v>-112.66381072998047</c:v>
                </c:pt>
                <c:pt idx="4382">
                  <c:v>-110.21125030517578</c:v>
                </c:pt>
                <c:pt idx="4383">
                  <c:v>-108.14371490478516</c:v>
                </c:pt>
                <c:pt idx="4384">
                  <c:v>-107.12602233886719</c:v>
                </c:pt>
                <c:pt idx="4385">
                  <c:v>-107.23902130126953</c:v>
                </c:pt>
                <c:pt idx="4386">
                  <c:v>-106.80820465087891</c:v>
                </c:pt>
                <c:pt idx="4387">
                  <c:v>-112.37883758544922</c:v>
                </c:pt>
                <c:pt idx="4388">
                  <c:v>-107.04669189453125</c:v>
                </c:pt>
                <c:pt idx="4389">
                  <c:v>-107.28948211669922</c:v>
                </c:pt>
                <c:pt idx="4390">
                  <c:v>-107.86464691162109</c:v>
                </c:pt>
                <c:pt idx="4391">
                  <c:v>-107.16378784179688</c:v>
                </c:pt>
                <c:pt idx="4392">
                  <c:v>-81.482414245605469</c:v>
                </c:pt>
                <c:pt idx="4393">
                  <c:v>-54.79541015625</c:v>
                </c:pt>
                <c:pt idx="4394">
                  <c:v>-35.658531188964844</c:v>
                </c:pt>
                <c:pt idx="4395">
                  <c:v>-10.971027374267578</c:v>
                </c:pt>
                <c:pt idx="4396">
                  <c:v>-11.128528594970703</c:v>
                </c:pt>
                <c:pt idx="4397">
                  <c:v>-11.074827194213867</c:v>
                </c:pt>
                <c:pt idx="4398">
                  <c:v>-3.6057491302490234</c:v>
                </c:pt>
                <c:pt idx="4399">
                  <c:v>5.3043174743652344</c:v>
                </c:pt>
                <c:pt idx="4400">
                  <c:v>13.968105316162109</c:v>
                </c:pt>
                <c:pt idx="4401">
                  <c:v>12.204425811767578</c:v>
                </c:pt>
                <c:pt idx="4402">
                  <c:v>-0.92859601974487305</c:v>
                </c:pt>
                <c:pt idx="4403">
                  <c:v>-12.660317420959473</c:v>
                </c:pt>
                <c:pt idx="4404">
                  <c:v>-13.069940567016602</c:v>
                </c:pt>
                <c:pt idx="4405">
                  <c:v>-17.874650955200195</c:v>
                </c:pt>
                <c:pt idx="4406">
                  <c:v>-16.588743209838867</c:v>
                </c:pt>
                <c:pt idx="4407">
                  <c:v>-10.064634323120117</c:v>
                </c:pt>
                <c:pt idx="4408">
                  <c:v>-13.80599308013916</c:v>
                </c:pt>
                <c:pt idx="4409">
                  <c:v>-12.01982593536377</c:v>
                </c:pt>
                <c:pt idx="4410">
                  <c:v>-11.133814811706543</c:v>
                </c:pt>
                <c:pt idx="4411">
                  <c:v>-0.45787215232849121</c:v>
                </c:pt>
                <c:pt idx="4412">
                  <c:v>8.3377141952514648</c:v>
                </c:pt>
                <c:pt idx="4413">
                  <c:v>9.2370576858520508</c:v>
                </c:pt>
                <c:pt idx="4414">
                  <c:v>5.770904541015625</c:v>
                </c:pt>
                <c:pt idx="4415">
                  <c:v>-2.1993234157562256</c:v>
                </c:pt>
                <c:pt idx="4416">
                  <c:v>2.7175843715667725</c:v>
                </c:pt>
                <c:pt idx="4417">
                  <c:v>1.5258781909942627</c:v>
                </c:pt>
                <c:pt idx="4418">
                  <c:v>-10.307968139648438</c:v>
                </c:pt>
                <c:pt idx="4419">
                  <c:v>-13.967841148376465</c:v>
                </c:pt>
                <c:pt idx="4420">
                  <c:v>-15.411460876464844</c:v>
                </c:pt>
                <c:pt idx="4421">
                  <c:v>-13.389337539672852</c:v>
                </c:pt>
                <c:pt idx="4422">
                  <c:v>-11.654670715332031</c:v>
                </c:pt>
                <c:pt idx="4423">
                  <c:v>-12.203191757202148</c:v>
                </c:pt>
                <c:pt idx="4424">
                  <c:v>-10.53040599822998</c:v>
                </c:pt>
                <c:pt idx="4425">
                  <c:v>-17.706682205200195</c:v>
                </c:pt>
                <c:pt idx="4426">
                  <c:v>-12.904623031616211</c:v>
                </c:pt>
                <c:pt idx="4427">
                  <c:v>-12.894858360290527</c:v>
                </c:pt>
                <c:pt idx="4428">
                  <c:v>-12.039900779724121</c:v>
                </c:pt>
                <c:pt idx="4429">
                  <c:v>-13.042710304260254</c:v>
                </c:pt>
                <c:pt idx="4430">
                  <c:v>-14.495491027832031</c:v>
                </c:pt>
                <c:pt idx="4431">
                  <c:v>-13.963314056396484</c:v>
                </c:pt>
                <c:pt idx="4432">
                  <c:v>-14.608456611633301</c:v>
                </c:pt>
                <c:pt idx="4433">
                  <c:v>-15.915933609008789</c:v>
                </c:pt>
                <c:pt idx="4434">
                  <c:v>-13.584823608398438</c:v>
                </c:pt>
                <c:pt idx="4435">
                  <c:v>-14.509913444519043</c:v>
                </c:pt>
                <c:pt idx="4436">
                  <c:v>-9.8230714797973633</c:v>
                </c:pt>
                <c:pt idx="4437">
                  <c:v>-7.5380239486694336</c:v>
                </c:pt>
                <c:pt idx="4438">
                  <c:v>-11.049675941467285</c:v>
                </c:pt>
                <c:pt idx="4439">
                  <c:v>5.1516757011413574</c:v>
                </c:pt>
                <c:pt idx="4440">
                  <c:v>10.789835929870605</c:v>
                </c:pt>
                <c:pt idx="4441">
                  <c:v>17.139644622802734</c:v>
                </c:pt>
                <c:pt idx="4442">
                  <c:v>18.180524826049805</c:v>
                </c:pt>
                <c:pt idx="4443">
                  <c:v>23.101484298706055</c:v>
                </c:pt>
                <c:pt idx="4444">
                  <c:v>25.770086288452148</c:v>
                </c:pt>
                <c:pt idx="4445">
                  <c:v>24.04902458190918</c:v>
                </c:pt>
                <c:pt idx="4446">
                  <c:v>31.951253890991211</c:v>
                </c:pt>
                <c:pt idx="4447">
                  <c:v>30.004150390625</c:v>
                </c:pt>
                <c:pt idx="4448">
                  <c:v>25.759262084960938</c:v>
                </c:pt>
                <c:pt idx="4449">
                  <c:v>23.128938674926758</c:v>
                </c:pt>
                <c:pt idx="4450">
                  <c:v>35.695755004882813</c:v>
                </c:pt>
                <c:pt idx="4451">
                  <c:v>40.990283966064453</c:v>
                </c:pt>
                <c:pt idx="4452">
                  <c:v>43.006294250488281</c:v>
                </c:pt>
                <c:pt idx="4453">
                  <c:v>35.508823394775391</c:v>
                </c:pt>
                <c:pt idx="4454">
                  <c:v>39.579025268554688</c:v>
                </c:pt>
                <c:pt idx="4455">
                  <c:v>40.304668426513672</c:v>
                </c:pt>
                <c:pt idx="4456">
                  <c:v>49.268589019775391</c:v>
                </c:pt>
                <c:pt idx="4457">
                  <c:v>43.739749908447266</c:v>
                </c:pt>
                <c:pt idx="4458">
                  <c:v>32.251781463623047</c:v>
                </c:pt>
                <c:pt idx="4459">
                  <c:v>23.095769882202148</c:v>
                </c:pt>
                <c:pt idx="4460">
                  <c:v>29.205070495605469</c:v>
                </c:pt>
                <c:pt idx="4461">
                  <c:v>31.886665344238281</c:v>
                </c:pt>
                <c:pt idx="4462">
                  <c:v>17.321111679077148</c:v>
                </c:pt>
                <c:pt idx="4463">
                  <c:v>-1.1702660322189331</c:v>
                </c:pt>
                <c:pt idx="4464">
                  <c:v>-21.659187316894531</c:v>
                </c:pt>
                <c:pt idx="4465">
                  <c:v>-24.210285186767578</c:v>
                </c:pt>
                <c:pt idx="4466">
                  <c:v>-34.353794097900391</c:v>
                </c:pt>
                <c:pt idx="4467">
                  <c:v>-32.109676361083984</c:v>
                </c:pt>
                <c:pt idx="4468">
                  <c:v>-24.318122863769531</c:v>
                </c:pt>
                <c:pt idx="4469">
                  <c:v>-25.805339813232422</c:v>
                </c:pt>
                <c:pt idx="4470">
                  <c:v>-23.559907913208008</c:v>
                </c:pt>
                <c:pt idx="4471">
                  <c:v>-23.068515777587891</c:v>
                </c:pt>
                <c:pt idx="4472">
                  <c:v>-22.42530632019043</c:v>
                </c:pt>
                <c:pt idx="4473">
                  <c:v>-19.586223602294922</c:v>
                </c:pt>
                <c:pt idx="4474">
                  <c:v>-14.91151237487793</c:v>
                </c:pt>
                <c:pt idx="4475">
                  <c:v>-13.06915283203125</c:v>
                </c:pt>
                <c:pt idx="4476">
                  <c:v>-10.83155632019043</c:v>
                </c:pt>
                <c:pt idx="4477">
                  <c:v>-10.339572906494141</c:v>
                </c:pt>
                <c:pt idx="4478">
                  <c:v>-4.1607260704040527</c:v>
                </c:pt>
                <c:pt idx="4479">
                  <c:v>0.24193662405014038</c:v>
                </c:pt>
                <c:pt idx="4480">
                  <c:v>4.9740228652954102</c:v>
                </c:pt>
                <c:pt idx="4481">
                  <c:v>24.331470489501953</c:v>
                </c:pt>
                <c:pt idx="4482">
                  <c:v>24.531917572021484</c:v>
                </c:pt>
                <c:pt idx="4483">
                  <c:v>23.134336471557617</c:v>
                </c:pt>
                <c:pt idx="4484">
                  <c:v>6.0479421615600586</c:v>
                </c:pt>
                <c:pt idx="4485">
                  <c:v>-3.2169516086578369</c:v>
                </c:pt>
                <c:pt idx="4486">
                  <c:v>-9.7446250915527344</c:v>
                </c:pt>
                <c:pt idx="4487">
                  <c:v>-20.410263061523438</c:v>
                </c:pt>
                <c:pt idx="4488">
                  <c:v>-21.350431442260742</c:v>
                </c:pt>
                <c:pt idx="4489">
                  <c:v>-16.583934783935547</c:v>
                </c:pt>
                <c:pt idx="4490">
                  <c:v>-13.500224113464355</c:v>
                </c:pt>
                <c:pt idx="4491">
                  <c:v>-13.230001449584961</c:v>
                </c:pt>
                <c:pt idx="4492">
                  <c:v>-13.855856895446777</c:v>
                </c:pt>
                <c:pt idx="4493">
                  <c:v>-15.014968872070313</c:v>
                </c:pt>
                <c:pt idx="4494">
                  <c:v>-14.066324234008789</c:v>
                </c:pt>
                <c:pt idx="4495">
                  <c:v>-12.863525390625</c:v>
                </c:pt>
                <c:pt idx="4496">
                  <c:v>-13.905899047851563</c:v>
                </c:pt>
                <c:pt idx="4497">
                  <c:v>-14.26400089263916</c:v>
                </c:pt>
                <c:pt idx="4498">
                  <c:v>-10.188212394714355</c:v>
                </c:pt>
                <c:pt idx="4499">
                  <c:v>-14.108024597167969</c:v>
                </c:pt>
                <c:pt idx="4500">
                  <c:v>-14.662110328674316</c:v>
                </c:pt>
                <c:pt idx="4501">
                  <c:v>-13.281979560852051</c:v>
                </c:pt>
                <c:pt idx="4502">
                  <c:v>-14.041969299316406</c:v>
                </c:pt>
                <c:pt idx="4503">
                  <c:v>-22.271343231201172</c:v>
                </c:pt>
                <c:pt idx="4504">
                  <c:v>-18.311183929443359</c:v>
                </c:pt>
                <c:pt idx="4505">
                  <c:v>-15.976402282714844</c:v>
                </c:pt>
                <c:pt idx="4506">
                  <c:v>-14.346970558166504</c:v>
                </c:pt>
                <c:pt idx="4507">
                  <c:v>-13.397801399230957</c:v>
                </c:pt>
                <c:pt idx="4508">
                  <c:v>-12.498970031738281</c:v>
                </c:pt>
                <c:pt idx="4509">
                  <c:v>9.3886971473693848E-2</c:v>
                </c:pt>
                <c:pt idx="4510">
                  <c:v>14.960640907287598</c:v>
                </c:pt>
                <c:pt idx="4511">
                  <c:v>39.542533874511719</c:v>
                </c:pt>
                <c:pt idx="4512">
                  <c:v>48.820625305175781</c:v>
                </c:pt>
                <c:pt idx="4513">
                  <c:v>11.549477577209473</c:v>
                </c:pt>
                <c:pt idx="4514">
                  <c:v>3.7813789844512939</c:v>
                </c:pt>
                <c:pt idx="4515">
                  <c:v>-5.2788710594177246</c:v>
                </c:pt>
                <c:pt idx="4516">
                  <c:v>-2.0554733276367188</c:v>
                </c:pt>
                <c:pt idx="4517">
                  <c:v>7.9799919128417969</c:v>
                </c:pt>
                <c:pt idx="4518">
                  <c:v>-1.0616062879562378</c:v>
                </c:pt>
                <c:pt idx="4519">
                  <c:v>-6.8661260604858398</c:v>
                </c:pt>
                <c:pt idx="4520">
                  <c:v>-10.144193649291992</c:v>
                </c:pt>
                <c:pt idx="4521">
                  <c:v>-15.617733955383301</c:v>
                </c:pt>
                <c:pt idx="4522">
                  <c:v>-12.864032745361328</c:v>
                </c:pt>
                <c:pt idx="4523">
                  <c:v>-4.9226994514465332</c:v>
                </c:pt>
                <c:pt idx="4524">
                  <c:v>-19.329818725585938</c:v>
                </c:pt>
                <c:pt idx="4525">
                  <c:v>-26.097866058349609</c:v>
                </c:pt>
                <c:pt idx="4526">
                  <c:v>-24.223440170288086</c:v>
                </c:pt>
                <c:pt idx="4527">
                  <c:v>-23.862546920776367</c:v>
                </c:pt>
                <c:pt idx="4528">
                  <c:v>-20.418752670288086</c:v>
                </c:pt>
                <c:pt idx="4529">
                  <c:v>-20.174077987670898</c:v>
                </c:pt>
                <c:pt idx="4530">
                  <c:v>-21.525463104248047</c:v>
                </c:pt>
                <c:pt idx="4531">
                  <c:v>-21.35435676574707</c:v>
                </c:pt>
                <c:pt idx="4532">
                  <c:v>-17.257844924926758</c:v>
                </c:pt>
                <c:pt idx="4533">
                  <c:v>-15.300352096557617</c:v>
                </c:pt>
                <c:pt idx="4534">
                  <c:v>-14.540672302246094</c:v>
                </c:pt>
                <c:pt idx="4535">
                  <c:v>-11.17863941192627</c:v>
                </c:pt>
                <c:pt idx="4536">
                  <c:v>-10.076398849487305</c:v>
                </c:pt>
                <c:pt idx="4537">
                  <c:v>-10.90438175201416</c:v>
                </c:pt>
                <c:pt idx="4538">
                  <c:v>-11.165098190307617</c:v>
                </c:pt>
                <c:pt idx="4539">
                  <c:v>-13.172746658325195</c:v>
                </c:pt>
                <c:pt idx="4540">
                  <c:v>-11.481132507324219</c:v>
                </c:pt>
                <c:pt idx="4541">
                  <c:v>-1.3114627599716187</c:v>
                </c:pt>
                <c:pt idx="4542">
                  <c:v>17.197998046875</c:v>
                </c:pt>
                <c:pt idx="4543">
                  <c:v>18.330642700195313</c:v>
                </c:pt>
                <c:pt idx="4544">
                  <c:v>15.630319595336914</c:v>
                </c:pt>
                <c:pt idx="4545">
                  <c:v>13.482202529907227</c:v>
                </c:pt>
                <c:pt idx="4546">
                  <c:v>10.995017051696777</c:v>
                </c:pt>
                <c:pt idx="4547">
                  <c:v>-1.8910698890686035</c:v>
                </c:pt>
                <c:pt idx="4548">
                  <c:v>-6.0077939033508301</c:v>
                </c:pt>
                <c:pt idx="4549">
                  <c:v>-11.656619071960449</c:v>
                </c:pt>
                <c:pt idx="4550">
                  <c:v>-19.29600715637207</c:v>
                </c:pt>
                <c:pt idx="4551">
                  <c:v>-18.062261581420898</c:v>
                </c:pt>
                <c:pt idx="4552">
                  <c:v>-14.259568214416504</c:v>
                </c:pt>
                <c:pt idx="4553">
                  <c:v>-14.168871879577637</c:v>
                </c:pt>
                <c:pt idx="4554">
                  <c:v>-11.968241691589355</c:v>
                </c:pt>
                <c:pt idx="4555">
                  <c:v>-8.908513069152832</c:v>
                </c:pt>
                <c:pt idx="4556">
                  <c:v>-13.644593238830566</c:v>
                </c:pt>
                <c:pt idx="4557">
                  <c:v>-13.135246276855469</c:v>
                </c:pt>
                <c:pt idx="4558">
                  <c:v>-13.615240097045898</c:v>
                </c:pt>
                <c:pt idx="4559">
                  <c:v>-12.773991584777832</c:v>
                </c:pt>
                <c:pt idx="4560">
                  <c:v>-13.245870590209961</c:v>
                </c:pt>
                <c:pt idx="4561">
                  <c:v>-13.565783500671387</c:v>
                </c:pt>
                <c:pt idx="4562">
                  <c:v>-13.960721015930176</c:v>
                </c:pt>
                <c:pt idx="4563">
                  <c:v>-12.036062240600586</c:v>
                </c:pt>
                <c:pt idx="4564">
                  <c:v>-11.915727615356445</c:v>
                </c:pt>
                <c:pt idx="4565">
                  <c:v>-3.6002662181854248</c:v>
                </c:pt>
                <c:pt idx="4566">
                  <c:v>2.8796069622039795</c:v>
                </c:pt>
                <c:pt idx="4567">
                  <c:v>0.74263077974319458</c:v>
                </c:pt>
                <c:pt idx="4568">
                  <c:v>-0.84494483470916748</c:v>
                </c:pt>
                <c:pt idx="4569">
                  <c:v>-3.4288296699523926</c:v>
                </c:pt>
                <c:pt idx="4570">
                  <c:v>-3.1421997547149658</c:v>
                </c:pt>
                <c:pt idx="4571">
                  <c:v>-4.9898676872253418</c:v>
                </c:pt>
                <c:pt idx="4572">
                  <c:v>-4.3007841110229492</c:v>
                </c:pt>
                <c:pt idx="4573">
                  <c:v>-5.8250198364257813</c:v>
                </c:pt>
                <c:pt idx="4574">
                  <c:v>-12.782634735107422</c:v>
                </c:pt>
                <c:pt idx="4575">
                  <c:v>-15.573147773742676</c:v>
                </c:pt>
                <c:pt idx="4576">
                  <c:v>-14.80919361114502</c:v>
                </c:pt>
                <c:pt idx="4577">
                  <c:v>-16.757835388183594</c:v>
                </c:pt>
                <c:pt idx="4578">
                  <c:v>-15.175963401794434</c:v>
                </c:pt>
                <c:pt idx="4579">
                  <c:v>-11.953962326049805</c:v>
                </c:pt>
                <c:pt idx="4580">
                  <c:v>-13.354364395141602</c:v>
                </c:pt>
                <c:pt idx="4581">
                  <c:v>-12.571557998657227</c:v>
                </c:pt>
                <c:pt idx="4582">
                  <c:v>-13.029163360595703</c:v>
                </c:pt>
                <c:pt idx="4583">
                  <c:v>-14.511038780212402</c:v>
                </c:pt>
                <c:pt idx="4584">
                  <c:v>-11.911826133728027</c:v>
                </c:pt>
                <c:pt idx="4585">
                  <c:v>-10.525111198425293</c:v>
                </c:pt>
                <c:pt idx="4586">
                  <c:v>-12.3138427734375</c:v>
                </c:pt>
                <c:pt idx="4587">
                  <c:v>-11.509580612182617</c:v>
                </c:pt>
                <c:pt idx="4588">
                  <c:v>-6.7405834197998047</c:v>
                </c:pt>
                <c:pt idx="4589">
                  <c:v>-3.9838507175445557</c:v>
                </c:pt>
                <c:pt idx="4590">
                  <c:v>-5.3365879058837891</c:v>
                </c:pt>
                <c:pt idx="4591">
                  <c:v>1.0270637273788452</c:v>
                </c:pt>
                <c:pt idx="4592">
                  <c:v>8.2422065734863281</c:v>
                </c:pt>
                <c:pt idx="4593">
                  <c:v>16.469032287597656</c:v>
                </c:pt>
                <c:pt idx="4594">
                  <c:v>20.045129776000977</c:v>
                </c:pt>
                <c:pt idx="4595">
                  <c:v>26.64124870300293</c:v>
                </c:pt>
                <c:pt idx="4596">
                  <c:v>31.157247543334961</c:v>
                </c:pt>
                <c:pt idx="4597">
                  <c:v>24.193883895874023</c:v>
                </c:pt>
                <c:pt idx="4598">
                  <c:v>22.018890380859375</c:v>
                </c:pt>
                <c:pt idx="4599">
                  <c:v>19.060104370117188</c:v>
                </c:pt>
                <c:pt idx="4600">
                  <c:v>15.374393463134766</c:v>
                </c:pt>
                <c:pt idx="4601">
                  <c:v>16.610837936401367</c:v>
                </c:pt>
                <c:pt idx="4602">
                  <c:v>15.863317489624023</c:v>
                </c:pt>
                <c:pt idx="4603">
                  <c:v>14.40358829498291</c:v>
                </c:pt>
                <c:pt idx="4604">
                  <c:v>13.223013877868652</c:v>
                </c:pt>
                <c:pt idx="4605">
                  <c:v>15.257960319519043</c:v>
                </c:pt>
                <c:pt idx="4606">
                  <c:v>16.906877517700195</c:v>
                </c:pt>
                <c:pt idx="4607">
                  <c:v>13.272727012634277</c:v>
                </c:pt>
                <c:pt idx="4608">
                  <c:v>19.038167953491211</c:v>
                </c:pt>
                <c:pt idx="4609">
                  <c:v>18.328433990478516</c:v>
                </c:pt>
                <c:pt idx="4610">
                  <c:v>30.034841537475586</c:v>
                </c:pt>
                <c:pt idx="4611">
                  <c:v>34.728496551513672</c:v>
                </c:pt>
                <c:pt idx="4612">
                  <c:v>38.527572631835938</c:v>
                </c:pt>
                <c:pt idx="4613">
                  <c:v>40.00982666015625</c:v>
                </c:pt>
                <c:pt idx="4614">
                  <c:v>38.783306121826172</c:v>
                </c:pt>
                <c:pt idx="4615">
                  <c:v>40.372909545898438</c:v>
                </c:pt>
                <c:pt idx="4616">
                  <c:v>40.869789123535156</c:v>
                </c:pt>
                <c:pt idx="4617">
                  <c:v>42.160984039306641</c:v>
                </c:pt>
                <c:pt idx="4618">
                  <c:v>37.961521148681641</c:v>
                </c:pt>
                <c:pt idx="4619">
                  <c:v>35.968673706054688</c:v>
                </c:pt>
                <c:pt idx="4620">
                  <c:v>29.634565353393555</c:v>
                </c:pt>
                <c:pt idx="4621">
                  <c:v>45.74249267578125</c:v>
                </c:pt>
                <c:pt idx="4622">
                  <c:v>35.673038482666016</c:v>
                </c:pt>
                <c:pt idx="4623">
                  <c:v>30.938610076904297</c:v>
                </c:pt>
                <c:pt idx="4624">
                  <c:v>19.943195343017578</c:v>
                </c:pt>
                <c:pt idx="4625">
                  <c:v>11.45516300201416</c:v>
                </c:pt>
                <c:pt idx="4626">
                  <c:v>11.431581497192383</c:v>
                </c:pt>
                <c:pt idx="4627">
                  <c:v>5.9405641555786133</c:v>
                </c:pt>
                <c:pt idx="4628">
                  <c:v>2.1583375930786133</c:v>
                </c:pt>
                <c:pt idx="4629">
                  <c:v>-4.8486337661743164</c:v>
                </c:pt>
                <c:pt idx="4630">
                  <c:v>-4.5928959846496582</c:v>
                </c:pt>
                <c:pt idx="4631">
                  <c:v>5.9287757873535156</c:v>
                </c:pt>
                <c:pt idx="4632">
                  <c:v>14.572731018066406</c:v>
                </c:pt>
                <c:pt idx="4633">
                  <c:v>19.646270751953125</c:v>
                </c:pt>
                <c:pt idx="4634">
                  <c:v>28.849834442138672</c:v>
                </c:pt>
                <c:pt idx="4635">
                  <c:v>33.249523162841797</c:v>
                </c:pt>
                <c:pt idx="4636">
                  <c:v>42.797267913818359</c:v>
                </c:pt>
                <c:pt idx="4637">
                  <c:v>45.297657012939453</c:v>
                </c:pt>
                <c:pt idx="4638">
                  <c:v>40.698631286621094</c:v>
                </c:pt>
                <c:pt idx="4639">
                  <c:v>38.615745544433594</c:v>
                </c:pt>
                <c:pt idx="4640">
                  <c:v>37.386234283447266</c:v>
                </c:pt>
                <c:pt idx="4641">
                  <c:v>37.82061767578125</c:v>
                </c:pt>
                <c:pt idx="4642">
                  <c:v>45.221340179443359</c:v>
                </c:pt>
                <c:pt idx="4643">
                  <c:v>41.935909271240234</c:v>
                </c:pt>
                <c:pt idx="4644">
                  <c:v>41.071506500244141</c:v>
                </c:pt>
                <c:pt idx="4645">
                  <c:v>40.684562683105469</c:v>
                </c:pt>
                <c:pt idx="4646">
                  <c:v>40.062416076660156</c:v>
                </c:pt>
                <c:pt idx="4647">
                  <c:v>39.408538818359375</c:v>
                </c:pt>
                <c:pt idx="4648">
                  <c:v>37.785068511962891</c:v>
                </c:pt>
                <c:pt idx="4649">
                  <c:v>35.97613525390625</c:v>
                </c:pt>
                <c:pt idx="4650">
                  <c:v>35.137248992919922</c:v>
                </c:pt>
                <c:pt idx="4651">
                  <c:v>41.627151489257813</c:v>
                </c:pt>
                <c:pt idx="4652">
                  <c:v>56.853427886962891</c:v>
                </c:pt>
                <c:pt idx="4653">
                  <c:v>60.472663879394531</c:v>
                </c:pt>
                <c:pt idx="4654">
                  <c:v>62.683036804199219</c:v>
                </c:pt>
                <c:pt idx="4655">
                  <c:v>64.972694396972656</c:v>
                </c:pt>
                <c:pt idx="4656">
                  <c:v>66.501823425292969</c:v>
                </c:pt>
                <c:pt idx="4657">
                  <c:v>73.453880310058594</c:v>
                </c:pt>
                <c:pt idx="4658">
                  <c:v>83.49822998046875</c:v>
                </c:pt>
                <c:pt idx="4659">
                  <c:v>82.017044067382813</c:v>
                </c:pt>
                <c:pt idx="4660">
                  <c:v>88.05755615234375</c:v>
                </c:pt>
                <c:pt idx="4661">
                  <c:v>92.291473388671875</c:v>
                </c:pt>
                <c:pt idx="4662">
                  <c:v>94.074546813964844</c:v>
                </c:pt>
                <c:pt idx="4663">
                  <c:v>88.641815185546875</c:v>
                </c:pt>
                <c:pt idx="4664">
                  <c:v>89.442733764648438</c:v>
                </c:pt>
                <c:pt idx="4665">
                  <c:v>91.306938171386719</c:v>
                </c:pt>
                <c:pt idx="4666">
                  <c:v>91.229331970214844</c:v>
                </c:pt>
                <c:pt idx="4667">
                  <c:v>88.093589782714844</c:v>
                </c:pt>
                <c:pt idx="4668">
                  <c:v>76.70294189453125</c:v>
                </c:pt>
                <c:pt idx="4669">
                  <c:v>73.041542053222656</c:v>
                </c:pt>
                <c:pt idx="4670">
                  <c:v>64.053779602050781</c:v>
                </c:pt>
                <c:pt idx="4671">
                  <c:v>67.966751098632813</c:v>
                </c:pt>
                <c:pt idx="4672">
                  <c:v>76.61029052734375</c:v>
                </c:pt>
                <c:pt idx="4673">
                  <c:v>78.958145141601563</c:v>
                </c:pt>
                <c:pt idx="4674">
                  <c:v>75.414016723632813</c:v>
                </c:pt>
                <c:pt idx="4675">
                  <c:v>67.189163208007813</c:v>
                </c:pt>
                <c:pt idx="4676">
                  <c:v>64.150283813476563</c:v>
                </c:pt>
                <c:pt idx="4677">
                  <c:v>62.322776794433594</c:v>
                </c:pt>
                <c:pt idx="4678">
                  <c:v>55.807987213134766</c:v>
                </c:pt>
                <c:pt idx="4679">
                  <c:v>50.142551422119141</c:v>
                </c:pt>
                <c:pt idx="4680">
                  <c:v>58.345924377441406</c:v>
                </c:pt>
                <c:pt idx="4681">
                  <c:v>97.634735107421875</c:v>
                </c:pt>
                <c:pt idx="4682">
                  <c:v>122.42737579345703</c:v>
                </c:pt>
                <c:pt idx="4683">
                  <c:v>149.11337280273438</c:v>
                </c:pt>
                <c:pt idx="4684">
                  <c:v>156.87384033203125</c:v>
                </c:pt>
                <c:pt idx="4685">
                  <c:v>176.64723205566406</c:v>
                </c:pt>
                <c:pt idx="4686">
                  <c:v>188.11480712890625</c:v>
                </c:pt>
                <c:pt idx="4687">
                  <c:v>189.93293762207031</c:v>
                </c:pt>
                <c:pt idx="4688">
                  <c:v>183.58326721191406</c:v>
                </c:pt>
                <c:pt idx="4689">
                  <c:v>164.31047058105469</c:v>
                </c:pt>
                <c:pt idx="4690">
                  <c:v>148.43072509765625</c:v>
                </c:pt>
                <c:pt idx="4691">
                  <c:v>149.09542846679688</c:v>
                </c:pt>
                <c:pt idx="4692">
                  <c:v>162.27670288085938</c:v>
                </c:pt>
                <c:pt idx="4693">
                  <c:v>180.61579895019531</c:v>
                </c:pt>
                <c:pt idx="4694">
                  <c:v>181.50575256347656</c:v>
                </c:pt>
                <c:pt idx="4695">
                  <c:v>196.56874084472656</c:v>
                </c:pt>
                <c:pt idx="4696">
                  <c:v>202.15280151367188</c:v>
                </c:pt>
                <c:pt idx="4697">
                  <c:v>210.04411315917969</c:v>
                </c:pt>
                <c:pt idx="4698">
                  <c:v>208.57330322265625</c:v>
                </c:pt>
                <c:pt idx="4699">
                  <c:v>204.3365478515625</c:v>
                </c:pt>
                <c:pt idx="4700">
                  <c:v>204.57415771484375</c:v>
                </c:pt>
                <c:pt idx="4701">
                  <c:v>202.76400756835938</c:v>
                </c:pt>
                <c:pt idx="4702">
                  <c:v>201.67869567871094</c:v>
                </c:pt>
                <c:pt idx="4703">
                  <c:v>204.51425170898438</c:v>
                </c:pt>
                <c:pt idx="4704">
                  <c:v>207.66783142089844</c:v>
                </c:pt>
                <c:pt idx="4705">
                  <c:v>205.94435119628906</c:v>
                </c:pt>
                <c:pt idx="4706">
                  <c:v>207.54669189453125</c:v>
                </c:pt>
                <c:pt idx="4707">
                  <c:v>210.97909545898438</c:v>
                </c:pt>
                <c:pt idx="4708">
                  <c:v>215.73542785644531</c:v>
                </c:pt>
                <c:pt idx="4709">
                  <c:v>224.97300720214844</c:v>
                </c:pt>
                <c:pt idx="4710">
                  <c:v>238.4576416015625</c:v>
                </c:pt>
                <c:pt idx="4711">
                  <c:v>235.93595886230469</c:v>
                </c:pt>
                <c:pt idx="4712">
                  <c:v>228.65904235839844</c:v>
                </c:pt>
                <c:pt idx="4713">
                  <c:v>217.10598754882813</c:v>
                </c:pt>
                <c:pt idx="4714">
                  <c:v>221.59230041503906</c:v>
                </c:pt>
                <c:pt idx="4715">
                  <c:v>231.05691528320313</c:v>
                </c:pt>
                <c:pt idx="4716">
                  <c:v>229.25421142578125</c:v>
                </c:pt>
                <c:pt idx="4717">
                  <c:v>217.93040466308594</c:v>
                </c:pt>
                <c:pt idx="4718">
                  <c:v>194.88864135742188</c:v>
                </c:pt>
                <c:pt idx="4719">
                  <c:v>167.08424377441406</c:v>
                </c:pt>
                <c:pt idx="4720">
                  <c:v>158.61318969726563</c:v>
                </c:pt>
                <c:pt idx="4721">
                  <c:v>180.637939453125</c:v>
                </c:pt>
                <c:pt idx="4722">
                  <c:v>177.55145263671875</c:v>
                </c:pt>
                <c:pt idx="4723">
                  <c:v>188.99789428710938</c:v>
                </c:pt>
                <c:pt idx="4724">
                  <c:v>184.26985168457031</c:v>
                </c:pt>
                <c:pt idx="4725">
                  <c:v>178.46600341796875</c:v>
                </c:pt>
                <c:pt idx="4726">
                  <c:v>170.14289855957031</c:v>
                </c:pt>
                <c:pt idx="4727">
                  <c:v>173.99072265625</c:v>
                </c:pt>
                <c:pt idx="4728">
                  <c:v>181.03248596191406</c:v>
                </c:pt>
                <c:pt idx="4729">
                  <c:v>182.85328674316406</c:v>
                </c:pt>
                <c:pt idx="4730">
                  <c:v>187.54547119140625</c:v>
                </c:pt>
                <c:pt idx="4731">
                  <c:v>188.65760803222656</c:v>
                </c:pt>
                <c:pt idx="4732">
                  <c:v>193.84339904785156</c:v>
                </c:pt>
                <c:pt idx="4733">
                  <c:v>209.85914611816406</c:v>
                </c:pt>
                <c:pt idx="4734">
                  <c:v>216.54965209960938</c:v>
                </c:pt>
                <c:pt idx="4735">
                  <c:v>216.95539855957031</c:v>
                </c:pt>
                <c:pt idx="4736">
                  <c:v>218.08383178710938</c:v>
                </c:pt>
                <c:pt idx="4737">
                  <c:v>212.83619689941406</c:v>
                </c:pt>
                <c:pt idx="4738">
                  <c:v>209.81915283203125</c:v>
                </c:pt>
                <c:pt idx="4739">
                  <c:v>205.98481750488281</c:v>
                </c:pt>
                <c:pt idx="4740">
                  <c:v>213.08541870117188</c:v>
                </c:pt>
                <c:pt idx="4741">
                  <c:v>218.08233642578125</c:v>
                </c:pt>
                <c:pt idx="4742">
                  <c:v>207.33348083496094</c:v>
                </c:pt>
                <c:pt idx="4743">
                  <c:v>199.67037963867188</c:v>
                </c:pt>
                <c:pt idx="4744">
                  <c:v>188.21864318847656</c:v>
                </c:pt>
                <c:pt idx="4745">
                  <c:v>186.59577941894531</c:v>
                </c:pt>
                <c:pt idx="4746">
                  <c:v>187.75794982910156</c:v>
                </c:pt>
                <c:pt idx="4747">
                  <c:v>191.37606811523438</c:v>
                </c:pt>
                <c:pt idx="4748">
                  <c:v>179.15655517578125</c:v>
                </c:pt>
                <c:pt idx="4749">
                  <c:v>160.476318359375</c:v>
                </c:pt>
                <c:pt idx="4750">
                  <c:v>156.79817199707031</c:v>
                </c:pt>
                <c:pt idx="4751">
                  <c:v>165.73382568359375</c:v>
                </c:pt>
                <c:pt idx="4752">
                  <c:v>160.94865417480469</c:v>
                </c:pt>
                <c:pt idx="4753">
                  <c:v>158.59764099121094</c:v>
                </c:pt>
                <c:pt idx="4754">
                  <c:v>175.62809753417969</c:v>
                </c:pt>
                <c:pt idx="4755">
                  <c:v>180.29623413085938</c:v>
                </c:pt>
                <c:pt idx="4756">
                  <c:v>186.77629089355469</c:v>
                </c:pt>
                <c:pt idx="4757">
                  <c:v>194.40768432617188</c:v>
                </c:pt>
                <c:pt idx="4758">
                  <c:v>171.96830749511719</c:v>
                </c:pt>
                <c:pt idx="4759">
                  <c:v>164.52127075195313</c:v>
                </c:pt>
                <c:pt idx="4760">
                  <c:v>171.20811462402344</c:v>
                </c:pt>
                <c:pt idx="4761">
                  <c:v>173.25617980957031</c:v>
                </c:pt>
                <c:pt idx="4762">
                  <c:v>177.86514282226563</c:v>
                </c:pt>
                <c:pt idx="4763">
                  <c:v>191.91973876953125</c:v>
                </c:pt>
                <c:pt idx="4764">
                  <c:v>197.71914672851563</c:v>
                </c:pt>
                <c:pt idx="4765">
                  <c:v>201.21302795410156</c:v>
                </c:pt>
                <c:pt idx="4766">
                  <c:v>225.99722290039063</c:v>
                </c:pt>
                <c:pt idx="4767">
                  <c:v>231.07046508789063</c:v>
                </c:pt>
                <c:pt idx="4768">
                  <c:v>231.047119140625</c:v>
                </c:pt>
                <c:pt idx="4769">
                  <c:v>241.65821838378906</c:v>
                </c:pt>
                <c:pt idx="4770">
                  <c:v>256.26361083984375</c:v>
                </c:pt>
                <c:pt idx="4771">
                  <c:v>255.59867858886719</c:v>
                </c:pt>
                <c:pt idx="4772">
                  <c:v>249.19393920898438</c:v>
                </c:pt>
                <c:pt idx="4773">
                  <c:v>242.53462219238281</c:v>
                </c:pt>
                <c:pt idx="4774">
                  <c:v>234.41313171386719</c:v>
                </c:pt>
                <c:pt idx="4775">
                  <c:v>219.8587646484375</c:v>
                </c:pt>
                <c:pt idx="4776">
                  <c:v>202.72445678710938</c:v>
                </c:pt>
                <c:pt idx="4777">
                  <c:v>200.40296936035156</c:v>
                </c:pt>
                <c:pt idx="4778">
                  <c:v>197.92694091796875</c:v>
                </c:pt>
                <c:pt idx="4779">
                  <c:v>202.30760192871094</c:v>
                </c:pt>
                <c:pt idx="4780">
                  <c:v>194.73722839355469</c:v>
                </c:pt>
                <c:pt idx="4781">
                  <c:v>195.49403381347656</c:v>
                </c:pt>
                <c:pt idx="4782">
                  <c:v>171.06526184082031</c:v>
                </c:pt>
                <c:pt idx="4783">
                  <c:v>160.82058715820313</c:v>
                </c:pt>
                <c:pt idx="4784">
                  <c:v>151.00439453125</c:v>
                </c:pt>
                <c:pt idx="4785">
                  <c:v>143.10443115234375</c:v>
                </c:pt>
                <c:pt idx="4786">
                  <c:v>148.16226196289063</c:v>
                </c:pt>
                <c:pt idx="4787">
                  <c:v>183.75999450683594</c:v>
                </c:pt>
                <c:pt idx="4788">
                  <c:v>220.10307312011719</c:v>
                </c:pt>
                <c:pt idx="4789">
                  <c:v>254.50997924804688</c:v>
                </c:pt>
                <c:pt idx="4790">
                  <c:v>283.93075561523438</c:v>
                </c:pt>
                <c:pt idx="4791">
                  <c:v>285.91278076171875</c:v>
                </c:pt>
                <c:pt idx="4792">
                  <c:v>293.15505981445313</c:v>
                </c:pt>
                <c:pt idx="4793">
                  <c:v>298.44619750976563</c:v>
                </c:pt>
                <c:pt idx="4794">
                  <c:v>314.17071533203125</c:v>
                </c:pt>
                <c:pt idx="4795">
                  <c:v>313.5760498046875</c:v>
                </c:pt>
                <c:pt idx="4796">
                  <c:v>311.63754272460938</c:v>
                </c:pt>
                <c:pt idx="4797">
                  <c:v>303.21548461914063</c:v>
                </c:pt>
                <c:pt idx="4798">
                  <c:v>289.01528930664063</c:v>
                </c:pt>
                <c:pt idx="4799">
                  <c:v>288.63616943359375</c:v>
                </c:pt>
                <c:pt idx="4800">
                  <c:v>275.32977294921875</c:v>
                </c:pt>
                <c:pt idx="4801">
                  <c:v>229.95451354980469</c:v>
                </c:pt>
                <c:pt idx="4802">
                  <c:v>152.541259765625</c:v>
                </c:pt>
                <c:pt idx="4803">
                  <c:v>87.815521240234375</c:v>
                </c:pt>
                <c:pt idx="4804">
                  <c:v>30.44482421875</c:v>
                </c:pt>
                <c:pt idx="4805">
                  <c:v>-20.955108642578125</c:v>
                </c:pt>
                <c:pt idx="4806">
                  <c:v>-35.364326477050781</c:v>
                </c:pt>
                <c:pt idx="4807">
                  <c:v>-42.55377197265625</c:v>
                </c:pt>
                <c:pt idx="4808">
                  <c:v>-46.873065948486328</c:v>
                </c:pt>
                <c:pt idx="4809">
                  <c:v>-49.210464477539063</c:v>
                </c:pt>
                <c:pt idx="4810">
                  <c:v>-47.589462280273438</c:v>
                </c:pt>
                <c:pt idx="4811">
                  <c:v>-62.773525238037109</c:v>
                </c:pt>
                <c:pt idx="4812">
                  <c:v>-62.860336303710938</c:v>
                </c:pt>
                <c:pt idx="4813">
                  <c:v>-61.017204284667969</c:v>
                </c:pt>
                <c:pt idx="4814">
                  <c:v>-50.487648010253906</c:v>
                </c:pt>
                <c:pt idx="4815">
                  <c:v>-52.95745849609375</c:v>
                </c:pt>
                <c:pt idx="4816">
                  <c:v>-67.791717529296875</c:v>
                </c:pt>
                <c:pt idx="4817">
                  <c:v>-64.970024108886719</c:v>
                </c:pt>
                <c:pt idx="4818">
                  <c:v>-71.6241455078125</c:v>
                </c:pt>
                <c:pt idx="4819">
                  <c:v>-78.742835998535156</c:v>
                </c:pt>
                <c:pt idx="4820">
                  <c:v>-80.227027893066406</c:v>
                </c:pt>
                <c:pt idx="4821">
                  <c:v>-90.138175964355469</c:v>
                </c:pt>
                <c:pt idx="4822">
                  <c:v>-81.932365417480469</c:v>
                </c:pt>
                <c:pt idx="4823">
                  <c:v>-83.309913635253906</c:v>
                </c:pt>
                <c:pt idx="4824">
                  <c:v>-54.087108612060547</c:v>
                </c:pt>
                <c:pt idx="4825">
                  <c:v>-55.026630401611328</c:v>
                </c:pt>
                <c:pt idx="4826">
                  <c:v>-59.678787231445313</c:v>
                </c:pt>
                <c:pt idx="4827">
                  <c:v>-64.797950744628906</c:v>
                </c:pt>
                <c:pt idx="4828">
                  <c:v>-58.556446075439453</c:v>
                </c:pt>
                <c:pt idx="4829">
                  <c:v>-58.631580352783203</c:v>
                </c:pt>
                <c:pt idx="4830">
                  <c:v>-57.11871337890625</c:v>
                </c:pt>
                <c:pt idx="4831">
                  <c:v>-63.856430053710938</c:v>
                </c:pt>
                <c:pt idx="4832">
                  <c:v>-62.802288055419922</c:v>
                </c:pt>
                <c:pt idx="4833">
                  <c:v>-57.858921051025391</c:v>
                </c:pt>
                <c:pt idx="4834">
                  <c:v>-57.267215728759766</c:v>
                </c:pt>
                <c:pt idx="4835">
                  <c:v>-55.965003967285156</c:v>
                </c:pt>
                <c:pt idx="4836">
                  <c:v>-56.506427764892578</c:v>
                </c:pt>
                <c:pt idx="4837">
                  <c:v>-53.649482727050781</c:v>
                </c:pt>
                <c:pt idx="4838">
                  <c:v>-56.554370880126953</c:v>
                </c:pt>
                <c:pt idx="4839">
                  <c:v>-56.135002136230469</c:v>
                </c:pt>
                <c:pt idx="4840">
                  <c:v>-56.257156372070313</c:v>
                </c:pt>
                <c:pt idx="4841">
                  <c:v>-64.756355285644531</c:v>
                </c:pt>
                <c:pt idx="4842">
                  <c:v>-83.423583984375</c:v>
                </c:pt>
                <c:pt idx="4843">
                  <c:v>-101.41847991943359</c:v>
                </c:pt>
                <c:pt idx="4844">
                  <c:v>-123.20492553710938</c:v>
                </c:pt>
                <c:pt idx="4845">
                  <c:v>-146.70828247070313</c:v>
                </c:pt>
                <c:pt idx="4846">
                  <c:v>-147.27182006835938</c:v>
                </c:pt>
                <c:pt idx="4847">
                  <c:v>-145.17056274414063</c:v>
                </c:pt>
                <c:pt idx="4848">
                  <c:v>-150.07478332519531</c:v>
                </c:pt>
                <c:pt idx="4849">
                  <c:v>-152.30488586425781</c:v>
                </c:pt>
                <c:pt idx="4850">
                  <c:v>-158.72564697265625</c:v>
                </c:pt>
                <c:pt idx="4851">
                  <c:v>-161.33546447753906</c:v>
                </c:pt>
                <c:pt idx="4852">
                  <c:v>-167.04783630371094</c:v>
                </c:pt>
                <c:pt idx="4853">
                  <c:v>-172.70793151855469</c:v>
                </c:pt>
                <c:pt idx="4854">
                  <c:v>-183.69190979003906</c:v>
                </c:pt>
                <c:pt idx="4855">
                  <c:v>-190.89407348632813</c:v>
                </c:pt>
                <c:pt idx="4856">
                  <c:v>-196.19258117675781</c:v>
                </c:pt>
                <c:pt idx="4857">
                  <c:v>-198.14352416992188</c:v>
                </c:pt>
                <c:pt idx="4858">
                  <c:v>-206.09761047363281</c:v>
                </c:pt>
                <c:pt idx="4859">
                  <c:v>-204.97666931152344</c:v>
                </c:pt>
                <c:pt idx="4860">
                  <c:v>-174.28694152832031</c:v>
                </c:pt>
                <c:pt idx="4861">
                  <c:v>-143.0987548828125</c:v>
                </c:pt>
                <c:pt idx="4862">
                  <c:v>-157.92692565917969</c:v>
                </c:pt>
                <c:pt idx="4863">
                  <c:v>-178.92982482910156</c:v>
                </c:pt>
                <c:pt idx="4864">
                  <c:v>-195.22261047363281</c:v>
                </c:pt>
                <c:pt idx="4865">
                  <c:v>-211.73237609863281</c:v>
                </c:pt>
                <c:pt idx="4866">
                  <c:v>-206.33113098144531</c:v>
                </c:pt>
                <c:pt idx="4867">
                  <c:v>-209.722412109375</c:v>
                </c:pt>
                <c:pt idx="4868">
                  <c:v>-219.1602783203125</c:v>
                </c:pt>
                <c:pt idx="4869">
                  <c:v>-216.26065063476563</c:v>
                </c:pt>
                <c:pt idx="4870">
                  <c:v>-221.72549438476563</c:v>
                </c:pt>
                <c:pt idx="4871">
                  <c:v>-215.94351196289063</c:v>
                </c:pt>
                <c:pt idx="4872">
                  <c:v>-214.54496765136719</c:v>
                </c:pt>
                <c:pt idx="4873">
                  <c:v>-210.36552429199219</c:v>
                </c:pt>
                <c:pt idx="4874">
                  <c:v>-211.37844848632813</c:v>
                </c:pt>
                <c:pt idx="4875">
                  <c:v>-210.24496459960938</c:v>
                </c:pt>
                <c:pt idx="4876">
                  <c:v>-212.71047973632813</c:v>
                </c:pt>
                <c:pt idx="4877">
                  <c:v>-211.07859802246094</c:v>
                </c:pt>
                <c:pt idx="4878">
                  <c:v>-217.51702880859375</c:v>
                </c:pt>
                <c:pt idx="4879">
                  <c:v>-213.00274658203125</c:v>
                </c:pt>
                <c:pt idx="4880">
                  <c:v>-217.14389038085938</c:v>
                </c:pt>
                <c:pt idx="4881">
                  <c:v>-218.04856872558594</c:v>
                </c:pt>
                <c:pt idx="4882">
                  <c:v>-210.89884948730469</c:v>
                </c:pt>
                <c:pt idx="4883">
                  <c:v>-210.07676696777344</c:v>
                </c:pt>
                <c:pt idx="4884">
                  <c:v>-208.75604248046875</c:v>
                </c:pt>
                <c:pt idx="4885">
                  <c:v>-197.56800842285156</c:v>
                </c:pt>
                <c:pt idx="4886">
                  <c:v>-205.15203857421875</c:v>
                </c:pt>
                <c:pt idx="4887">
                  <c:v>-209.08810424804688</c:v>
                </c:pt>
                <c:pt idx="4888">
                  <c:v>-207.77912902832031</c:v>
                </c:pt>
                <c:pt idx="4889">
                  <c:v>-210.19059753417969</c:v>
                </c:pt>
                <c:pt idx="4890">
                  <c:v>-208.73086547851563</c:v>
                </c:pt>
                <c:pt idx="4891">
                  <c:v>-209.22842407226563</c:v>
                </c:pt>
                <c:pt idx="4892">
                  <c:v>-208.92308044433594</c:v>
                </c:pt>
                <c:pt idx="4893">
                  <c:v>-190.3975830078125</c:v>
                </c:pt>
                <c:pt idx="4894">
                  <c:v>-196.08522033691406</c:v>
                </c:pt>
                <c:pt idx="4895">
                  <c:v>-197.441162109375</c:v>
                </c:pt>
                <c:pt idx="4896">
                  <c:v>-204.99510192871094</c:v>
                </c:pt>
                <c:pt idx="4897">
                  <c:v>-209.22541809082031</c:v>
                </c:pt>
                <c:pt idx="4898">
                  <c:v>-210.70925903320313</c:v>
                </c:pt>
                <c:pt idx="4899">
                  <c:v>-212.07572937011719</c:v>
                </c:pt>
                <c:pt idx="4900">
                  <c:v>-213.17193603515625</c:v>
                </c:pt>
                <c:pt idx="4901">
                  <c:v>-213.59815979003906</c:v>
                </c:pt>
                <c:pt idx="4902">
                  <c:v>-208.95123291015625</c:v>
                </c:pt>
                <c:pt idx="4903">
                  <c:v>-207.28721618652344</c:v>
                </c:pt>
                <c:pt idx="4904">
                  <c:v>-209.83901977539063</c:v>
                </c:pt>
                <c:pt idx="4905">
                  <c:v>-208.65330505371094</c:v>
                </c:pt>
                <c:pt idx="4906">
                  <c:v>-207.78472900390625</c:v>
                </c:pt>
                <c:pt idx="4907">
                  <c:v>-209.31767272949219</c:v>
                </c:pt>
                <c:pt idx="4908">
                  <c:v>-211.37155151367188</c:v>
                </c:pt>
                <c:pt idx="4909">
                  <c:v>-208.00480651855469</c:v>
                </c:pt>
                <c:pt idx="4910">
                  <c:v>-208.21566772460938</c:v>
                </c:pt>
                <c:pt idx="4911">
                  <c:v>-207.24848937988281</c:v>
                </c:pt>
                <c:pt idx="4912">
                  <c:v>-210.53598022460938</c:v>
                </c:pt>
                <c:pt idx="4913">
                  <c:v>-208.50691223144531</c:v>
                </c:pt>
                <c:pt idx="4914">
                  <c:v>-210.8377685546875</c:v>
                </c:pt>
                <c:pt idx="4915">
                  <c:v>-210.70144653320313</c:v>
                </c:pt>
                <c:pt idx="4916">
                  <c:v>-210.59046936035156</c:v>
                </c:pt>
                <c:pt idx="4917">
                  <c:v>-210.63441467285156</c:v>
                </c:pt>
                <c:pt idx="4918">
                  <c:v>-206.4495849609375</c:v>
                </c:pt>
                <c:pt idx="4919">
                  <c:v>-207.45443725585938</c:v>
                </c:pt>
                <c:pt idx="4920">
                  <c:v>-205.00038146972656</c:v>
                </c:pt>
                <c:pt idx="4921">
                  <c:v>-206.87147521972656</c:v>
                </c:pt>
                <c:pt idx="4922">
                  <c:v>-205.61589050292969</c:v>
                </c:pt>
                <c:pt idx="4923">
                  <c:v>-207.11294555664063</c:v>
                </c:pt>
                <c:pt idx="4924">
                  <c:v>-204.39385986328125</c:v>
                </c:pt>
                <c:pt idx="4925">
                  <c:v>-201.34379577636719</c:v>
                </c:pt>
                <c:pt idx="4926">
                  <c:v>-201.77253723144531</c:v>
                </c:pt>
                <c:pt idx="4927">
                  <c:v>-208.89613342285156</c:v>
                </c:pt>
                <c:pt idx="4928">
                  <c:v>-203.53379821777344</c:v>
                </c:pt>
                <c:pt idx="4929">
                  <c:v>-202.94134521484375</c:v>
                </c:pt>
                <c:pt idx="4930">
                  <c:v>-202.41300964355469</c:v>
                </c:pt>
                <c:pt idx="4931">
                  <c:v>-203.0184326171875</c:v>
                </c:pt>
                <c:pt idx="4932">
                  <c:v>-200.10203552246094</c:v>
                </c:pt>
                <c:pt idx="4933">
                  <c:v>-197.5863037109375</c:v>
                </c:pt>
                <c:pt idx="4934">
                  <c:v>-196.79806518554688</c:v>
                </c:pt>
                <c:pt idx="4935">
                  <c:v>-198.17323303222656</c:v>
                </c:pt>
                <c:pt idx="4936">
                  <c:v>-195.7686767578125</c:v>
                </c:pt>
                <c:pt idx="4937">
                  <c:v>-193.29766845703125</c:v>
                </c:pt>
                <c:pt idx="4938">
                  <c:v>-196.50761413574219</c:v>
                </c:pt>
                <c:pt idx="4939">
                  <c:v>-187.48258972167969</c:v>
                </c:pt>
                <c:pt idx="4940">
                  <c:v>-190.42434692382813</c:v>
                </c:pt>
                <c:pt idx="4941">
                  <c:v>-195.30039978027344</c:v>
                </c:pt>
                <c:pt idx="4942">
                  <c:v>-199.3203125</c:v>
                </c:pt>
                <c:pt idx="4943">
                  <c:v>-195.83836364746094</c:v>
                </c:pt>
                <c:pt idx="4944">
                  <c:v>-193.12403869628906</c:v>
                </c:pt>
                <c:pt idx="4945">
                  <c:v>-195.60971069335938</c:v>
                </c:pt>
                <c:pt idx="4946">
                  <c:v>-200.16943359375</c:v>
                </c:pt>
                <c:pt idx="4947">
                  <c:v>-195.90330505371094</c:v>
                </c:pt>
                <c:pt idx="4948">
                  <c:v>-194.78373718261719</c:v>
                </c:pt>
                <c:pt idx="4949">
                  <c:v>-195.12754821777344</c:v>
                </c:pt>
                <c:pt idx="4950">
                  <c:v>-198.0108642578125</c:v>
                </c:pt>
                <c:pt idx="4951">
                  <c:v>-197.08917236328125</c:v>
                </c:pt>
                <c:pt idx="4952">
                  <c:v>-195.30940246582031</c:v>
                </c:pt>
                <c:pt idx="4953">
                  <c:v>-195.86128234863281</c:v>
                </c:pt>
                <c:pt idx="4954">
                  <c:v>-195.8343505859375</c:v>
                </c:pt>
                <c:pt idx="4955">
                  <c:v>-197.00213623046875</c:v>
                </c:pt>
                <c:pt idx="4956">
                  <c:v>-196.49632263183594</c:v>
                </c:pt>
                <c:pt idx="4957">
                  <c:v>-194.76646423339844</c:v>
                </c:pt>
                <c:pt idx="4958">
                  <c:v>-202.60563659667969</c:v>
                </c:pt>
                <c:pt idx="4959">
                  <c:v>-199.34507751464844</c:v>
                </c:pt>
                <c:pt idx="4960">
                  <c:v>-197.52268981933594</c:v>
                </c:pt>
                <c:pt idx="4961">
                  <c:v>-194.689453125</c:v>
                </c:pt>
                <c:pt idx="4962">
                  <c:v>-191.3251953125</c:v>
                </c:pt>
                <c:pt idx="4963">
                  <c:v>-184.17874145507813</c:v>
                </c:pt>
                <c:pt idx="4964">
                  <c:v>-184.10873413085938</c:v>
                </c:pt>
                <c:pt idx="4965">
                  <c:v>-191.35025024414063</c:v>
                </c:pt>
                <c:pt idx="4966">
                  <c:v>-196.08744812011719</c:v>
                </c:pt>
                <c:pt idx="4967">
                  <c:v>-198.642578125</c:v>
                </c:pt>
                <c:pt idx="4968">
                  <c:v>-205.94062805175781</c:v>
                </c:pt>
                <c:pt idx="4969">
                  <c:v>-206.66368103027344</c:v>
                </c:pt>
                <c:pt idx="4970">
                  <c:v>-205.08705139160156</c:v>
                </c:pt>
                <c:pt idx="4971">
                  <c:v>-199.32289123535156</c:v>
                </c:pt>
                <c:pt idx="4972">
                  <c:v>-199.08757019042969</c:v>
                </c:pt>
                <c:pt idx="4973">
                  <c:v>-198.26063537597656</c:v>
                </c:pt>
                <c:pt idx="4974">
                  <c:v>-201.02236938476563</c:v>
                </c:pt>
                <c:pt idx="4975">
                  <c:v>-207.85836791992188</c:v>
                </c:pt>
                <c:pt idx="4976">
                  <c:v>-214.38139343261719</c:v>
                </c:pt>
                <c:pt idx="4977">
                  <c:v>-229.3720703125</c:v>
                </c:pt>
                <c:pt idx="4978">
                  <c:v>-249.69361877441406</c:v>
                </c:pt>
                <c:pt idx="4979">
                  <c:v>-280.35678100585938</c:v>
                </c:pt>
                <c:pt idx="4980">
                  <c:v>-304.17999267578125</c:v>
                </c:pt>
                <c:pt idx="4981">
                  <c:v>-302.33740234375</c:v>
                </c:pt>
                <c:pt idx="4982">
                  <c:v>-281.06552124023438</c:v>
                </c:pt>
                <c:pt idx="4983">
                  <c:v>-257.166259765625</c:v>
                </c:pt>
                <c:pt idx="4984">
                  <c:v>-224.53294372558594</c:v>
                </c:pt>
                <c:pt idx="4985">
                  <c:v>-198.25074768066406</c:v>
                </c:pt>
                <c:pt idx="4986">
                  <c:v>-198.42642211914063</c:v>
                </c:pt>
                <c:pt idx="4987">
                  <c:v>-187.58673095703125</c:v>
                </c:pt>
                <c:pt idx="4988">
                  <c:v>-172.08518981933594</c:v>
                </c:pt>
                <c:pt idx="4989">
                  <c:v>-161.35380554199219</c:v>
                </c:pt>
                <c:pt idx="4990">
                  <c:v>-158.61019897460938</c:v>
                </c:pt>
                <c:pt idx="4991">
                  <c:v>-162.90945434570313</c:v>
                </c:pt>
                <c:pt idx="4992">
                  <c:v>-178.57266235351563</c:v>
                </c:pt>
                <c:pt idx="4993">
                  <c:v>-199.57051086425781</c:v>
                </c:pt>
                <c:pt idx="4994">
                  <c:v>-227.31704711914063</c:v>
                </c:pt>
                <c:pt idx="4995">
                  <c:v>-246.51841735839844</c:v>
                </c:pt>
                <c:pt idx="4996">
                  <c:v>-247.91566467285156</c:v>
                </c:pt>
                <c:pt idx="4997">
                  <c:v>-219.95982360839844</c:v>
                </c:pt>
                <c:pt idx="4998">
                  <c:v>-196.19755554199219</c:v>
                </c:pt>
                <c:pt idx="4999">
                  <c:v>-169.17984008789063</c:v>
                </c:pt>
                <c:pt idx="5000">
                  <c:v>-155.08454895019531</c:v>
                </c:pt>
                <c:pt idx="5001">
                  <c:v>-156.42437744140625</c:v>
                </c:pt>
                <c:pt idx="5002">
                  <c:v>-155.21487426757813</c:v>
                </c:pt>
                <c:pt idx="5003">
                  <c:v>-157.88270568847656</c:v>
                </c:pt>
                <c:pt idx="5004">
                  <c:v>-152.27061462402344</c:v>
                </c:pt>
                <c:pt idx="5005">
                  <c:v>-151.43499755859375</c:v>
                </c:pt>
                <c:pt idx="5006">
                  <c:v>-160.18228149414063</c:v>
                </c:pt>
                <c:pt idx="5007">
                  <c:v>-179.44447326660156</c:v>
                </c:pt>
                <c:pt idx="5008">
                  <c:v>-207.36532592773438</c:v>
                </c:pt>
                <c:pt idx="5009">
                  <c:v>-229.87681579589844</c:v>
                </c:pt>
                <c:pt idx="5010">
                  <c:v>-254.27035522460938</c:v>
                </c:pt>
                <c:pt idx="5011">
                  <c:v>-251.00654602050781</c:v>
                </c:pt>
                <c:pt idx="5012">
                  <c:v>-227.42900085449219</c:v>
                </c:pt>
                <c:pt idx="5013">
                  <c:v>-210.21562194824219</c:v>
                </c:pt>
                <c:pt idx="5014">
                  <c:v>-188.21926879882813</c:v>
                </c:pt>
                <c:pt idx="5015">
                  <c:v>-168.42819213867188</c:v>
                </c:pt>
                <c:pt idx="5016">
                  <c:v>-170.35514831542969</c:v>
                </c:pt>
                <c:pt idx="5017">
                  <c:v>-161.69488525390625</c:v>
                </c:pt>
                <c:pt idx="5018">
                  <c:v>-166.69717407226563</c:v>
                </c:pt>
                <c:pt idx="5019">
                  <c:v>-166.16618347167969</c:v>
                </c:pt>
                <c:pt idx="5020">
                  <c:v>-168.37962341308594</c:v>
                </c:pt>
                <c:pt idx="5021">
                  <c:v>-177.60533142089844</c:v>
                </c:pt>
                <c:pt idx="5022">
                  <c:v>-199.64152526855469</c:v>
                </c:pt>
                <c:pt idx="5023">
                  <c:v>-224.41433715820313</c:v>
                </c:pt>
                <c:pt idx="5024">
                  <c:v>-250.11932373046875</c:v>
                </c:pt>
                <c:pt idx="5025">
                  <c:v>-270.65512084960938</c:v>
                </c:pt>
                <c:pt idx="5026">
                  <c:v>-273.2545166015625</c:v>
                </c:pt>
                <c:pt idx="5027">
                  <c:v>-254.47190856933594</c:v>
                </c:pt>
                <c:pt idx="5028">
                  <c:v>-226.65744018554688</c:v>
                </c:pt>
                <c:pt idx="5029">
                  <c:v>-210.0477294921875</c:v>
                </c:pt>
                <c:pt idx="5030">
                  <c:v>-191.23614501953125</c:v>
                </c:pt>
                <c:pt idx="5031">
                  <c:v>-183.48036193847656</c:v>
                </c:pt>
                <c:pt idx="5032">
                  <c:v>-179.22862243652344</c:v>
                </c:pt>
                <c:pt idx="5033">
                  <c:v>-175.81561279296875</c:v>
                </c:pt>
                <c:pt idx="5034">
                  <c:v>-161.12483215332031</c:v>
                </c:pt>
                <c:pt idx="5035">
                  <c:v>-148.76029968261719</c:v>
                </c:pt>
                <c:pt idx="5036">
                  <c:v>-145.32585144042969</c:v>
                </c:pt>
                <c:pt idx="5037">
                  <c:v>-163.69570922851563</c:v>
                </c:pt>
                <c:pt idx="5038">
                  <c:v>-188.61663818359375</c:v>
                </c:pt>
                <c:pt idx="5039">
                  <c:v>-204.96797180175781</c:v>
                </c:pt>
                <c:pt idx="5040">
                  <c:v>-223.15850830078125</c:v>
                </c:pt>
                <c:pt idx="5041">
                  <c:v>-211.97114562988281</c:v>
                </c:pt>
                <c:pt idx="5042">
                  <c:v>-216.86703491210938</c:v>
                </c:pt>
                <c:pt idx="5043">
                  <c:v>-215.28868103027344</c:v>
                </c:pt>
                <c:pt idx="5044">
                  <c:v>-201.67898559570313</c:v>
                </c:pt>
                <c:pt idx="5045">
                  <c:v>-182.32093811035156</c:v>
                </c:pt>
                <c:pt idx="5046">
                  <c:v>-185.51918029785156</c:v>
                </c:pt>
                <c:pt idx="5047">
                  <c:v>-185.63916015625</c:v>
                </c:pt>
                <c:pt idx="5048">
                  <c:v>-179.25653076171875</c:v>
                </c:pt>
                <c:pt idx="5049">
                  <c:v>-182.34649658203125</c:v>
                </c:pt>
                <c:pt idx="5050">
                  <c:v>-180.92526245117188</c:v>
                </c:pt>
                <c:pt idx="5051">
                  <c:v>-186.12361145019531</c:v>
                </c:pt>
                <c:pt idx="5052">
                  <c:v>-180.71916198730469</c:v>
                </c:pt>
                <c:pt idx="5053">
                  <c:v>-177.96670532226563</c:v>
                </c:pt>
                <c:pt idx="5054">
                  <c:v>-173.92530822753906</c:v>
                </c:pt>
                <c:pt idx="5055">
                  <c:v>-171.84140014648438</c:v>
                </c:pt>
                <c:pt idx="5056">
                  <c:v>-175.69047546386719</c:v>
                </c:pt>
                <c:pt idx="5057">
                  <c:v>-147.4886474609375</c:v>
                </c:pt>
                <c:pt idx="5058">
                  <c:v>-118.63432312011719</c:v>
                </c:pt>
                <c:pt idx="5059">
                  <c:v>-92.329841613769531</c:v>
                </c:pt>
                <c:pt idx="5060">
                  <c:v>-72.431838989257813</c:v>
                </c:pt>
                <c:pt idx="5061">
                  <c:v>-74.427925109863281</c:v>
                </c:pt>
                <c:pt idx="5062">
                  <c:v>-66.096084594726563</c:v>
                </c:pt>
                <c:pt idx="5063">
                  <c:v>-66.06414794921875</c:v>
                </c:pt>
                <c:pt idx="5064">
                  <c:v>-65.437492370605469</c:v>
                </c:pt>
                <c:pt idx="5065">
                  <c:v>-55.413665771484375</c:v>
                </c:pt>
                <c:pt idx="5066">
                  <c:v>-61.520008087158203</c:v>
                </c:pt>
                <c:pt idx="5067">
                  <c:v>-63.471042633056641</c:v>
                </c:pt>
                <c:pt idx="5068">
                  <c:v>-63.069873809814453</c:v>
                </c:pt>
                <c:pt idx="5069">
                  <c:v>-64.253494262695313</c:v>
                </c:pt>
                <c:pt idx="5070">
                  <c:v>-63.856426239013672</c:v>
                </c:pt>
                <c:pt idx="5071">
                  <c:v>-65.21319580078125</c:v>
                </c:pt>
                <c:pt idx="5072">
                  <c:v>-60.674324035644531</c:v>
                </c:pt>
                <c:pt idx="5073">
                  <c:v>-65.198722839355469</c:v>
                </c:pt>
                <c:pt idx="5074">
                  <c:v>-60.284534454345703</c:v>
                </c:pt>
                <c:pt idx="5075">
                  <c:v>-55.439056396484375</c:v>
                </c:pt>
                <c:pt idx="5076">
                  <c:v>-55.540676116943359</c:v>
                </c:pt>
                <c:pt idx="5077">
                  <c:v>-56.100360870361328</c:v>
                </c:pt>
                <c:pt idx="5078">
                  <c:v>-59.350513458251953</c:v>
                </c:pt>
                <c:pt idx="5079">
                  <c:v>-58.799549102783203</c:v>
                </c:pt>
                <c:pt idx="5080">
                  <c:v>-58.402256011962891</c:v>
                </c:pt>
                <c:pt idx="5081">
                  <c:v>-59.924789428710938</c:v>
                </c:pt>
                <c:pt idx="5082">
                  <c:v>-60.644344329833984</c:v>
                </c:pt>
                <c:pt idx="5083">
                  <c:v>-59.851825714111328</c:v>
                </c:pt>
                <c:pt idx="5084">
                  <c:v>-60.539520263671875</c:v>
                </c:pt>
                <c:pt idx="5085">
                  <c:v>-59.212501525878906</c:v>
                </c:pt>
                <c:pt idx="5086">
                  <c:v>-56.135417938232422</c:v>
                </c:pt>
                <c:pt idx="5087">
                  <c:v>-50.285381317138672</c:v>
                </c:pt>
                <c:pt idx="5088">
                  <c:v>-54.781536102294922</c:v>
                </c:pt>
                <c:pt idx="5089">
                  <c:v>-56.615219116210938</c:v>
                </c:pt>
                <c:pt idx="5090">
                  <c:v>-59.532772064208984</c:v>
                </c:pt>
                <c:pt idx="5091">
                  <c:v>-59.209522247314453</c:v>
                </c:pt>
                <c:pt idx="5092">
                  <c:v>-55.245395660400391</c:v>
                </c:pt>
                <c:pt idx="5093">
                  <c:v>-58.067726135253906</c:v>
                </c:pt>
                <c:pt idx="5094">
                  <c:v>-58.006507873535156</c:v>
                </c:pt>
                <c:pt idx="5095">
                  <c:v>-55.983730316162109</c:v>
                </c:pt>
                <c:pt idx="5096">
                  <c:v>-57.801063537597656</c:v>
                </c:pt>
                <c:pt idx="5097">
                  <c:v>-55.165855407714844</c:v>
                </c:pt>
                <c:pt idx="5098">
                  <c:v>-58.031242370605469</c:v>
                </c:pt>
                <c:pt idx="5099">
                  <c:v>-65.773399353027344</c:v>
                </c:pt>
                <c:pt idx="5100">
                  <c:v>-61.722927093505859</c:v>
                </c:pt>
                <c:pt idx="5101">
                  <c:v>-64.135490417480469</c:v>
                </c:pt>
                <c:pt idx="5102">
                  <c:v>-45.334609985351563</c:v>
                </c:pt>
                <c:pt idx="5103">
                  <c:v>-38.763763427734375</c:v>
                </c:pt>
                <c:pt idx="5104">
                  <c:v>-28.048606872558594</c:v>
                </c:pt>
                <c:pt idx="5105">
                  <c:v>-15.348531723022461</c:v>
                </c:pt>
                <c:pt idx="5106">
                  <c:v>-15.228549957275391</c:v>
                </c:pt>
                <c:pt idx="5107">
                  <c:v>-13.959676742553711</c:v>
                </c:pt>
                <c:pt idx="5108">
                  <c:v>-17.260768890380859</c:v>
                </c:pt>
                <c:pt idx="5109">
                  <c:v>-14.719035148620605</c:v>
                </c:pt>
                <c:pt idx="5110">
                  <c:v>-16.065576553344727</c:v>
                </c:pt>
                <c:pt idx="5111">
                  <c:v>-19.18553352355957</c:v>
                </c:pt>
                <c:pt idx="5112">
                  <c:v>-21.016956329345703</c:v>
                </c:pt>
                <c:pt idx="5113">
                  <c:v>-22.125659942626953</c:v>
                </c:pt>
                <c:pt idx="5114">
                  <c:v>-25.626148223876953</c:v>
                </c:pt>
                <c:pt idx="5115">
                  <c:v>-31.431943893432617</c:v>
                </c:pt>
                <c:pt idx="5116">
                  <c:v>-26.230295181274414</c:v>
                </c:pt>
                <c:pt idx="5117">
                  <c:v>-14.935060501098633</c:v>
                </c:pt>
                <c:pt idx="5118">
                  <c:v>-12.046573638916016</c:v>
                </c:pt>
                <c:pt idx="5119">
                  <c:v>-23.053949356079102</c:v>
                </c:pt>
                <c:pt idx="5120">
                  <c:v>-22.658979415893555</c:v>
                </c:pt>
                <c:pt idx="5121">
                  <c:v>-14.947090148925781</c:v>
                </c:pt>
                <c:pt idx="5122">
                  <c:v>-14.624824523925781</c:v>
                </c:pt>
                <c:pt idx="5123">
                  <c:v>-14.923473358154297</c:v>
                </c:pt>
                <c:pt idx="5124">
                  <c:v>-15.183124542236328</c:v>
                </c:pt>
                <c:pt idx="5125">
                  <c:v>-17.565956115722656</c:v>
                </c:pt>
                <c:pt idx="5126">
                  <c:v>-19.128061294555664</c:v>
                </c:pt>
                <c:pt idx="5127">
                  <c:v>-18.580198287963867</c:v>
                </c:pt>
                <c:pt idx="5128">
                  <c:v>-17.186420440673828</c:v>
                </c:pt>
                <c:pt idx="5129">
                  <c:v>-19.375154495239258</c:v>
                </c:pt>
                <c:pt idx="5130">
                  <c:v>-19.561616897583008</c:v>
                </c:pt>
                <c:pt idx="5131">
                  <c:v>-19.722829818725586</c:v>
                </c:pt>
                <c:pt idx="5132">
                  <c:v>-16.26555061340332</c:v>
                </c:pt>
                <c:pt idx="5133">
                  <c:v>-17.099952697753906</c:v>
                </c:pt>
                <c:pt idx="5134">
                  <c:v>-17.361577987670898</c:v>
                </c:pt>
                <c:pt idx="5135">
                  <c:v>-16.643217086791992</c:v>
                </c:pt>
                <c:pt idx="5136">
                  <c:v>-17.941230773925781</c:v>
                </c:pt>
                <c:pt idx="5137">
                  <c:v>-16.968917846679688</c:v>
                </c:pt>
                <c:pt idx="5138">
                  <c:v>-17.232362747192383</c:v>
                </c:pt>
                <c:pt idx="5139">
                  <c:v>-17.033363342285156</c:v>
                </c:pt>
                <c:pt idx="5140">
                  <c:v>-14.312346458435059</c:v>
                </c:pt>
                <c:pt idx="5141">
                  <c:v>-12.824535369873047</c:v>
                </c:pt>
                <c:pt idx="5142">
                  <c:v>-17.11475944519043</c:v>
                </c:pt>
                <c:pt idx="5143">
                  <c:v>-15.822439193725586</c:v>
                </c:pt>
                <c:pt idx="5144">
                  <c:v>-13.877392768859863</c:v>
                </c:pt>
                <c:pt idx="5145">
                  <c:v>-13.411364555358887</c:v>
                </c:pt>
                <c:pt idx="5146">
                  <c:v>-16.300174713134766</c:v>
                </c:pt>
                <c:pt idx="5147">
                  <c:v>-17.777950286865234</c:v>
                </c:pt>
                <c:pt idx="5148">
                  <c:v>-17.064884185791016</c:v>
                </c:pt>
                <c:pt idx="5149">
                  <c:v>-15.151659965515137</c:v>
                </c:pt>
                <c:pt idx="5150">
                  <c:v>-17.872440338134766</c:v>
                </c:pt>
                <c:pt idx="5151">
                  <c:v>-15.675580024719238</c:v>
                </c:pt>
                <c:pt idx="5152">
                  <c:v>-12.367364883422852</c:v>
                </c:pt>
                <c:pt idx="5153">
                  <c:v>-18.087888717651367</c:v>
                </c:pt>
                <c:pt idx="5154">
                  <c:v>-17.307058334350586</c:v>
                </c:pt>
                <c:pt idx="5155">
                  <c:v>-15.470685005187988</c:v>
                </c:pt>
                <c:pt idx="5156">
                  <c:v>-13.587883949279785</c:v>
                </c:pt>
                <c:pt idx="5157">
                  <c:v>-6.013613224029541</c:v>
                </c:pt>
                <c:pt idx="5158">
                  <c:v>-12.802266120910645</c:v>
                </c:pt>
                <c:pt idx="5159">
                  <c:v>-11.139620780944824</c:v>
                </c:pt>
                <c:pt idx="5160">
                  <c:v>-37.451610565185547</c:v>
                </c:pt>
                <c:pt idx="5161">
                  <c:v>-37.535930633544922</c:v>
                </c:pt>
                <c:pt idx="5162">
                  <c:v>-26.179431915283203</c:v>
                </c:pt>
                <c:pt idx="5163">
                  <c:v>-23.384767532348633</c:v>
                </c:pt>
                <c:pt idx="5164">
                  <c:v>-26.559732437133789</c:v>
                </c:pt>
                <c:pt idx="5165">
                  <c:v>-37.394477844238281</c:v>
                </c:pt>
                <c:pt idx="5166">
                  <c:v>-34.823833465576172</c:v>
                </c:pt>
                <c:pt idx="5167">
                  <c:v>-20.715993881225586</c:v>
                </c:pt>
                <c:pt idx="5168">
                  <c:v>-24.409206390380859</c:v>
                </c:pt>
                <c:pt idx="5169">
                  <c:v>-39.573497772216797</c:v>
                </c:pt>
                <c:pt idx="5170">
                  <c:v>-29.893476486206055</c:v>
                </c:pt>
                <c:pt idx="5171">
                  <c:v>-42.289272308349609</c:v>
                </c:pt>
                <c:pt idx="5172">
                  <c:v>-39.725940704345703</c:v>
                </c:pt>
                <c:pt idx="5173">
                  <c:v>-39.263401031494141</c:v>
                </c:pt>
                <c:pt idx="5174">
                  <c:v>-37.697757720947266</c:v>
                </c:pt>
                <c:pt idx="5175">
                  <c:v>-33.427608489990234</c:v>
                </c:pt>
                <c:pt idx="5176">
                  <c:v>-39.410320281982422</c:v>
                </c:pt>
                <c:pt idx="5177">
                  <c:v>-40.392356872558594</c:v>
                </c:pt>
                <c:pt idx="5178">
                  <c:v>-38.923805236816406</c:v>
                </c:pt>
                <c:pt idx="5179">
                  <c:v>-39.629676818847656</c:v>
                </c:pt>
                <c:pt idx="5180">
                  <c:v>-39.895244598388672</c:v>
                </c:pt>
                <c:pt idx="5181">
                  <c:v>-43.271492004394531</c:v>
                </c:pt>
                <c:pt idx="5182">
                  <c:v>-41.360595703125</c:v>
                </c:pt>
                <c:pt idx="5183">
                  <c:v>-39.285228729248047</c:v>
                </c:pt>
                <c:pt idx="5184">
                  <c:v>-43.892547607421875</c:v>
                </c:pt>
                <c:pt idx="5185">
                  <c:v>-44.240142822265625</c:v>
                </c:pt>
                <c:pt idx="5186">
                  <c:v>-40.8660888671875</c:v>
                </c:pt>
                <c:pt idx="5187">
                  <c:v>-38.386882781982422</c:v>
                </c:pt>
                <c:pt idx="5188">
                  <c:v>-37.899501800537109</c:v>
                </c:pt>
                <c:pt idx="5189">
                  <c:v>-37.175621032714844</c:v>
                </c:pt>
                <c:pt idx="5190">
                  <c:v>-43.200496673583984</c:v>
                </c:pt>
                <c:pt idx="5191">
                  <c:v>-38.785614013671875</c:v>
                </c:pt>
                <c:pt idx="5192">
                  <c:v>-39.018077850341797</c:v>
                </c:pt>
                <c:pt idx="5193">
                  <c:v>-40.725627899169922</c:v>
                </c:pt>
                <c:pt idx="5194">
                  <c:v>-41.340179443359375</c:v>
                </c:pt>
                <c:pt idx="5195">
                  <c:v>-39.320697784423828</c:v>
                </c:pt>
                <c:pt idx="5196">
                  <c:v>-39.950157165527344</c:v>
                </c:pt>
                <c:pt idx="5197">
                  <c:v>-41.846351623535156</c:v>
                </c:pt>
                <c:pt idx="5198">
                  <c:v>-42.923923492431641</c:v>
                </c:pt>
                <c:pt idx="5199">
                  <c:v>-39.082508087158203</c:v>
                </c:pt>
                <c:pt idx="5200">
                  <c:v>-43.493022918701172</c:v>
                </c:pt>
                <c:pt idx="5201">
                  <c:v>-42.635227203369141</c:v>
                </c:pt>
                <c:pt idx="5202">
                  <c:v>-36.604049682617188</c:v>
                </c:pt>
                <c:pt idx="5203">
                  <c:v>-47.184207916259766</c:v>
                </c:pt>
                <c:pt idx="5204">
                  <c:v>-39.252876281738281</c:v>
                </c:pt>
                <c:pt idx="5205">
                  <c:v>-41.132461547851563</c:v>
                </c:pt>
                <c:pt idx="5206">
                  <c:v>-42.027854919433594</c:v>
                </c:pt>
                <c:pt idx="5207">
                  <c:v>-27.523164749145508</c:v>
                </c:pt>
                <c:pt idx="5208">
                  <c:v>-31.679903030395508</c:v>
                </c:pt>
                <c:pt idx="5209">
                  <c:v>-20.852531433105469</c:v>
                </c:pt>
                <c:pt idx="5210">
                  <c:v>-32.621665954589844</c:v>
                </c:pt>
                <c:pt idx="5211">
                  <c:v>-23.587902069091797</c:v>
                </c:pt>
                <c:pt idx="5212">
                  <c:v>-19.029800415039063</c:v>
                </c:pt>
                <c:pt idx="5213">
                  <c:v>-35.648857116699219</c:v>
                </c:pt>
                <c:pt idx="5214">
                  <c:v>-43.358112335205078</c:v>
                </c:pt>
                <c:pt idx="5215">
                  <c:v>-41.148323059082031</c:v>
                </c:pt>
                <c:pt idx="5216">
                  <c:v>-42.658920288085938</c:v>
                </c:pt>
                <c:pt idx="5217">
                  <c:v>-43.692649841308594</c:v>
                </c:pt>
                <c:pt idx="5218">
                  <c:v>-42.573127746582031</c:v>
                </c:pt>
                <c:pt idx="5219">
                  <c:v>-45.192173004150391</c:v>
                </c:pt>
                <c:pt idx="5220">
                  <c:v>-57.874629974365234</c:v>
                </c:pt>
                <c:pt idx="5221">
                  <c:v>-77.061538696289063</c:v>
                </c:pt>
                <c:pt idx="5222">
                  <c:v>-56.379898071289063</c:v>
                </c:pt>
                <c:pt idx="5223">
                  <c:v>-30.482057571411133</c:v>
                </c:pt>
                <c:pt idx="5224">
                  <c:v>-26.895166397094727</c:v>
                </c:pt>
                <c:pt idx="5225">
                  <c:v>-16.964794158935547</c:v>
                </c:pt>
                <c:pt idx="5226">
                  <c:v>-16.698492050170898</c:v>
                </c:pt>
                <c:pt idx="5227">
                  <c:v>-15.666279792785645</c:v>
                </c:pt>
                <c:pt idx="5228">
                  <c:v>-24.070295333862305</c:v>
                </c:pt>
                <c:pt idx="5229">
                  <c:v>-20.592029571533203</c:v>
                </c:pt>
                <c:pt idx="5230">
                  <c:v>-28.905031204223633</c:v>
                </c:pt>
                <c:pt idx="5231">
                  <c:v>-19.996454238891602</c:v>
                </c:pt>
                <c:pt idx="5232">
                  <c:v>-5.6629171371459961</c:v>
                </c:pt>
                <c:pt idx="5233">
                  <c:v>-3.1889345645904541</c:v>
                </c:pt>
                <c:pt idx="5234">
                  <c:v>-13.850712776184082</c:v>
                </c:pt>
                <c:pt idx="5235">
                  <c:v>-17.411493301391602</c:v>
                </c:pt>
                <c:pt idx="5236">
                  <c:v>-16.449420928955078</c:v>
                </c:pt>
                <c:pt idx="5237">
                  <c:v>-17.695594787597656</c:v>
                </c:pt>
                <c:pt idx="5238">
                  <c:v>-17.12116813659668</c:v>
                </c:pt>
                <c:pt idx="5239">
                  <c:v>-17.213869094848633</c:v>
                </c:pt>
                <c:pt idx="5240">
                  <c:v>-17.898122787475586</c:v>
                </c:pt>
                <c:pt idx="5241">
                  <c:v>-18.938262939453125</c:v>
                </c:pt>
                <c:pt idx="5242">
                  <c:v>-15.756244659423828</c:v>
                </c:pt>
                <c:pt idx="5243">
                  <c:v>-21.723777770996094</c:v>
                </c:pt>
                <c:pt idx="5244">
                  <c:v>-16.788425445556641</c:v>
                </c:pt>
                <c:pt idx="5245">
                  <c:v>-7.0862874984741211</c:v>
                </c:pt>
                <c:pt idx="5246">
                  <c:v>-8.4012079238891602</c:v>
                </c:pt>
                <c:pt idx="5247">
                  <c:v>-13.71168327331543</c:v>
                </c:pt>
                <c:pt idx="5248">
                  <c:v>-15.473883628845215</c:v>
                </c:pt>
                <c:pt idx="5249">
                  <c:v>-12.419802665710449</c:v>
                </c:pt>
                <c:pt idx="5250">
                  <c:v>-8.9620170593261719</c:v>
                </c:pt>
                <c:pt idx="5251">
                  <c:v>-10.993927955627441</c:v>
                </c:pt>
                <c:pt idx="5252">
                  <c:v>-16.974212646484375</c:v>
                </c:pt>
                <c:pt idx="5253">
                  <c:v>-19.327667236328125</c:v>
                </c:pt>
                <c:pt idx="5254">
                  <c:v>-16.252086639404297</c:v>
                </c:pt>
                <c:pt idx="5255">
                  <c:v>-15.518278121948242</c:v>
                </c:pt>
                <c:pt idx="5256">
                  <c:v>-15.733066558837891</c:v>
                </c:pt>
                <c:pt idx="5257">
                  <c:v>-8.0037145614624023</c:v>
                </c:pt>
                <c:pt idx="5258">
                  <c:v>-15.899466514587402</c:v>
                </c:pt>
                <c:pt idx="5259">
                  <c:v>-21.072277069091797</c:v>
                </c:pt>
                <c:pt idx="5260">
                  <c:v>-16.952260971069336</c:v>
                </c:pt>
                <c:pt idx="5261">
                  <c:v>-21.210514068603516</c:v>
                </c:pt>
                <c:pt idx="5262">
                  <c:v>-28.056783676147461</c:v>
                </c:pt>
                <c:pt idx="5263">
                  <c:v>-35.423454284667969</c:v>
                </c:pt>
                <c:pt idx="5264">
                  <c:v>-27.587221145629883</c:v>
                </c:pt>
                <c:pt idx="5265">
                  <c:v>-30.493953704833984</c:v>
                </c:pt>
                <c:pt idx="5266">
                  <c:v>-24.341739654541016</c:v>
                </c:pt>
                <c:pt idx="5267">
                  <c:v>-22.502239227294922</c:v>
                </c:pt>
                <c:pt idx="5268">
                  <c:v>-13.305070877075195</c:v>
                </c:pt>
                <c:pt idx="5269">
                  <c:v>-20.190021514892578</c:v>
                </c:pt>
                <c:pt idx="5270">
                  <c:v>-22.12030029296875</c:v>
                </c:pt>
                <c:pt idx="5271">
                  <c:v>-13.011096954345703</c:v>
                </c:pt>
                <c:pt idx="5272">
                  <c:v>-13.15886402130127</c:v>
                </c:pt>
                <c:pt idx="5273">
                  <c:v>-19.572908401489258</c:v>
                </c:pt>
                <c:pt idx="5274">
                  <c:v>-19.256498336791992</c:v>
                </c:pt>
                <c:pt idx="5275">
                  <c:v>-13.840165138244629</c:v>
                </c:pt>
                <c:pt idx="5276">
                  <c:v>-20.507179260253906</c:v>
                </c:pt>
                <c:pt idx="5277">
                  <c:v>-23.666851043701172</c:v>
                </c:pt>
                <c:pt idx="5278">
                  <c:v>-22.646965026855469</c:v>
                </c:pt>
                <c:pt idx="5279">
                  <c:v>-28.725248336791992</c:v>
                </c:pt>
                <c:pt idx="5280">
                  <c:v>-30.978424072265625</c:v>
                </c:pt>
                <c:pt idx="5281">
                  <c:v>-22.293474197387695</c:v>
                </c:pt>
                <c:pt idx="5282">
                  <c:v>-17.111326217651367</c:v>
                </c:pt>
                <c:pt idx="5283">
                  <c:v>-6.9452462196350098</c:v>
                </c:pt>
                <c:pt idx="5284">
                  <c:v>8.2196846008300781</c:v>
                </c:pt>
                <c:pt idx="5285">
                  <c:v>7.8879218101501465</c:v>
                </c:pt>
                <c:pt idx="5286">
                  <c:v>-3.3896331787109375</c:v>
                </c:pt>
                <c:pt idx="5287">
                  <c:v>-4.6171679496765137</c:v>
                </c:pt>
                <c:pt idx="5288">
                  <c:v>-4.2534956932067871</c:v>
                </c:pt>
                <c:pt idx="5289">
                  <c:v>-5.5153474807739258</c:v>
                </c:pt>
                <c:pt idx="5290">
                  <c:v>5.024505615234375</c:v>
                </c:pt>
                <c:pt idx="5291">
                  <c:v>-12.613240242004395</c:v>
                </c:pt>
                <c:pt idx="5292">
                  <c:v>-9.3165903091430664</c:v>
                </c:pt>
                <c:pt idx="5293">
                  <c:v>-17.912437438964844</c:v>
                </c:pt>
                <c:pt idx="5294">
                  <c:v>-17.863622665405273</c:v>
                </c:pt>
                <c:pt idx="5295">
                  <c:v>-12.781370162963867</c:v>
                </c:pt>
                <c:pt idx="5296">
                  <c:v>-6.8044342994689941</c:v>
                </c:pt>
                <c:pt idx="5297">
                  <c:v>-5.3221578598022461</c:v>
                </c:pt>
                <c:pt idx="5298">
                  <c:v>-6.3098478317260742</c:v>
                </c:pt>
                <c:pt idx="5299">
                  <c:v>-6.5816230773925781</c:v>
                </c:pt>
                <c:pt idx="5300">
                  <c:v>-5.6897192001342773</c:v>
                </c:pt>
                <c:pt idx="5301">
                  <c:v>7.9520926475524902</c:v>
                </c:pt>
                <c:pt idx="5302">
                  <c:v>15.418593406677246</c:v>
                </c:pt>
                <c:pt idx="5303">
                  <c:v>38.823898315429688</c:v>
                </c:pt>
                <c:pt idx="5304">
                  <c:v>62.470691680908203</c:v>
                </c:pt>
                <c:pt idx="5305">
                  <c:v>57.687240600585938</c:v>
                </c:pt>
                <c:pt idx="5306">
                  <c:v>75.54388427734375</c:v>
                </c:pt>
                <c:pt idx="5307">
                  <c:v>61.753181457519531</c:v>
                </c:pt>
                <c:pt idx="5308">
                  <c:v>56.279666900634766</c:v>
                </c:pt>
                <c:pt idx="5309">
                  <c:v>69.751083374023438</c:v>
                </c:pt>
                <c:pt idx="5310">
                  <c:v>70.449226379394531</c:v>
                </c:pt>
                <c:pt idx="5311">
                  <c:v>56.600997924804688</c:v>
                </c:pt>
                <c:pt idx="5312">
                  <c:v>34.09820556640625</c:v>
                </c:pt>
                <c:pt idx="5313">
                  <c:v>22.785728454589844</c:v>
                </c:pt>
                <c:pt idx="5314">
                  <c:v>17.375280380249023</c:v>
                </c:pt>
                <c:pt idx="5315">
                  <c:v>21.966629028320313</c:v>
                </c:pt>
                <c:pt idx="5316">
                  <c:v>28.979280471801758</c:v>
                </c:pt>
                <c:pt idx="5317">
                  <c:v>0.77246654033660889</c:v>
                </c:pt>
                <c:pt idx="5318">
                  <c:v>-4.5648155212402344</c:v>
                </c:pt>
                <c:pt idx="5319">
                  <c:v>-7.6403470039367676</c:v>
                </c:pt>
                <c:pt idx="5320">
                  <c:v>-5.1701045036315918</c:v>
                </c:pt>
                <c:pt idx="5321">
                  <c:v>-8.4379634857177734</c:v>
                </c:pt>
                <c:pt idx="5322">
                  <c:v>-8.5302267074584961</c:v>
                </c:pt>
                <c:pt idx="5323">
                  <c:v>-4.5073018074035645</c:v>
                </c:pt>
                <c:pt idx="5324">
                  <c:v>-8.634796142578125</c:v>
                </c:pt>
                <c:pt idx="5325">
                  <c:v>-1.9405256509780884</c:v>
                </c:pt>
                <c:pt idx="5326">
                  <c:v>-3.4353294372558594</c:v>
                </c:pt>
                <c:pt idx="5327">
                  <c:v>-2.6441073417663574</c:v>
                </c:pt>
                <c:pt idx="5328">
                  <c:v>-1.1428757905960083</c:v>
                </c:pt>
                <c:pt idx="5329">
                  <c:v>11.086184501647949</c:v>
                </c:pt>
                <c:pt idx="5330">
                  <c:v>33.219997406005859</c:v>
                </c:pt>
                <c:pt idx="5331">
                  <c:v>38.057056427001953</c:v>
                </c:pt>
                <c:pt idx="5332">
                  <c:v>16.49212646484375</c:v>
                </c:pt>
                <c:pt idx="5333">
                  <c:v>9.6906232833862305</c:v>
                </c:pt>
                <c:pt idx="5334">
                  <c:v>11.768852233886719</c:v>
                </c:pt>
                <c:pt idx="5335">
                  <c:v>39.659206390380859</c:v>
                </c:pt>
                <c:pt idx="5336">
                  <c:v>58.1246337890625</c:v>
                </c:pt>
                <c:pt idx="5337">
                  <c:v>72.506271362304688</c:v>
                </c:pt>
                <c:pt idx="5338">
                  <c:v>70.302894592285156</c:v>
                </c:pt>
                <c:pt idx="5339">
                  <c:v>79.494194030761719</c:v>
                </c:pt>
                <c:pt idx="5340">
                  <c:v>99.274589538574219</c:v>
                </c:pt>
                <c:pt idx="5341">
                  <c:v>89.795486450195313</c:v>
                </c:pt>
                <c:pt idx="5342">
                  <c:v>99.92095947265625</c:v>
                </c:pt>
                <c:pt idx="5343">
                  <c:v>92.054527282714844</c:v>
                </c:pt>
                <c:pt idx="5344">
                  <c:v>100.41513824462891</c:v>
                </c:pt>
                <c:pt idx="5345">
                  <c:v>91.466461181640625</c:v>
                </c:pt>
                <c:pt idx="5346">
                  <c:v>99.744544982910156</c:v>
                </c:pt>
                <c:pt idx="5347">
                  <c:v>86.487640380859375</c:v>
                </c:pt>
                <c:pt idx="5348">
                  <c:v>70.357070922851563</c:v>
                </c:pt>
                <c:pt idx="5349">
                  <c:v>49.362213134765625</c:v>
                </c:pt>
                <c:pt idx="5350">
                  <c:v>38.597209930419922</c:v>
                </c:pt>
                <c:pt idx="5351">
                  <c:v>34.556808471679688</c:v>
                </c:pt>
                <c:pt idx="5352">
                  <c:v>40.345512390136719</c:v>
                </c:pt>
                <c:pt idx="5353">
                  <c:v>36.919307708740234</c:v>
                </c:pt>
                <c:pt idx="5354">
                  <c:v>32.709548950195313</c:v>
                </c:pt>
                <c:pt idx="5355">
                  <c:v>41.002101898193359</c:v>
                </c:pt>
                <c:pt idx="5356">
                  <c:v>63.832729339599609</c:v>
                </c:pt>
                <c:pt idx="5357">
                  <c:v>61.073764801025391</c:v>
                </c:pt>
                <c:pt idx="5358">
                  <c:v>48.194149017333984</c:v>
                </c:pt>
                <c:pt idx="5359">
                  <c:v>35.374435424804688</c:v>
                </c:pt>
                <c:pt idx="5360">
                  <c:v>34.036167144775391</c:v>
                </c:pt>
                <c:pt idx="5361">
                  <c:v>28.106267929077148</c:v>
                </c:pt>
                <c:pt idx="5362">
                  <c:v>24.80858039855957</c:v>
                </c:pt>
                <c:pt idx="5363">
                  <c:v>7.7091422080993652</c:v>
                </c:pt>
                <c:pt idx="5364">
                  <c:v>-0.90195101499557495</c:v>
                </c:pt>
                <c:pt idx="5365">
                  <c:v>5.4483137130737305</c:v>
                </c:pt>
                <c:pt idx="5366">
                  <c:v>-2.0649964809417725</c:v>
                </c:pt>
                <c:pt idx="5367">
                  <c:v>-16.160640716552734</c:v>
                </c:pt>
                <c:pt idx="5368">
                  <c:v>-40.953559875488281</c:v>
                </c:pt>
                <c:pt idx="5369">
                  <c:v>-60.960277557373047</c:v>
                </c:pt>
                <c:pt idx="5370">
                  <c:v>-80.057098388671875</c:v>
                </c:pt>
                <c:pt idx="5371">
                  <c:v>-70.096023559570313</c:v>
                </c:pt>
                <c:pt idx="5372">
                  <c:v>-51.931621551513672</c:v>
                </c:pt>
                <c:pt idx="5373">
                  <c:v>-33.054363250732422</c:v>
                </c:pt>
                <c:pt idx="5374">
                  <c:v>-26.396625518798828</c:v>
                </c:pt>
                <c:pt idx="5375">
                  <c:v>-7.9713706970214844</c:v>
                </c:pt>
                <c:pt idx="5376">
                  <c:v>-7.5179600715637207</c:v>
                </c:pt>
                <c:pt idx="5377">
                  <c:v>-2.0731954574584961</c:v>
                </c:pt>
                <c:pt idx="5378">
                  <c:v>-3.9580984115600586</c:v>
                </c:pt>
                <c:pt idx="5379">
                  <c:v>15.327865600585938</c:v>
                </c:pt>
                <c:pt idx="5380">
                  <c:v>4.6040139198303223</c:v>
                </c:pt>
                <c:pt idx="5381">
                  <c:v>2.9661784172058105</c:v>
                </c:pt>
                <c:pt idx="5382">
                  <c:v>4.232548713684082</c:v>
                </c:pt>
                <c:pt idx="5383">
                  <c:v>7.1017923355102539</c:v>
                </c:pt>
                <c:pt idx="5384">
                  <c:v>-2.3437433242797852</c:v>
                </c:pt>
                <c:pt idx="5385">
                  <c:v>2.8542108535766602</c:v>
                </c:pt>
                <c:pt idx="5386">
                  <c:v>10.942431449890137</c:v>
                </c:pt>
                <c:pt idx="5387">
                  <c:v>6.9172534942626953</c:v>
                </c:pt>
                <c:pt idx="5388">
                  <c:v>9.9480037689208984</c:v>
                </c:pt>
                <c:pt idx="5389">
                  <c:v>12.544449806213379</c:v>
                </c:pt>
                <c:pt idx="5390">
                  <c:v>10.984724044799805</c:v>
                </c:pt>
                <c:pt idx="5391">
                  <c:v>7.9993047714233398</c:v>
                </c:pt>
                <c:pt idx="5392">
                  <c:v>7.8616180419921875</c:v>
                </c:pt>
                <c:pt idx="5393">
                  <c:v>6.3544340133666992</c:v>
                </c:pt>
                <c:pt idx="5394">
                  <c:v>-2.8568143844604492</c:v>
                </c:pt>
                <c:pt idx="5395">
                  <c:v>-6.631011962890625</c:v>
                </c:pt>
                <c:pt idx="5396">
                  <c:v>-9.5463237762451172</c:v>
                </c:pt>
                <c:pt idx="5397">
                  <c:v>-8.5396738052368164</c:v>
                </c:pt>
                <c:pt idx="5398">
                  <c:v>-7.1770625114440918</c:v>
                </c:pt>
                <c:pt idx="5399">
                  <c:v>-6.9427156448364258</c:v>
                </c:pt>
                <c:pt idx="5400">
                  <c:v>-9.4974536895751953</c:v>
                </c:pt>
                <c:pt idx="5401">
                  <c:v>-9.8791542053222656</c:v>
                </c:pt>
                <c:pt idx="5402">
                  <c:v>-6.4437117576599121</c:v>
                </c:pt>
                <c:pt idx="5403">
                  <c:v>-9.505218505859375</c:v>
                </c:pt>
                <c:pt idx="5404">
                  <c:v>-11.552078247070313</c:v>
                </c:pt>
                <c:pt idx="5405">
                  <c:v>-13.553770065307617</c:v>
                </c:pt>
                <c:pt idx="5406">
                  <c:v>-13.852907180786133</c:v>
                </c:pt>
                <c:pt idx="5407">
                  <c:v>-14.43393611907959</c:v>
                </c:pt>
                <c:pt idx="5408">
                  <c:v>-13.082992553710938</c:v>
                </c:pt>
                <c:pt idx="5409">
                  <c:v>-10.485883712768555</c:v>
                </c:pt>
                <c:pt idx="5410">
                  <c:v>-11.657954216003418</c:v>
                </c:pt>
                <c:pt idx="5411">
                  <c:v>-16.0330810546875</c:v>
                </c:pt>
                <c:pt idx="5412">
                  <c:v>-8.6051969528198242</c:v>
                </c:pt>
                <c:pt idx="5413">
                  <c:v>-5.3986234664916992</c:v>
                </c:pt>
                <c:pt idx="5414">
                  <c:v>-0.42961934208869934</c:v>
                </c:pt>
                <c:pt idx="5415">
                  <c:v>0.81222271919250488</c:v>
                </c:pt>
                <c:pt idx="5416">
                  <c:v>-3.6304216384887695</c:v>
                </c:pt>
                <c:pt idx="5417">
                  <c:v>-7.9408049583435059</c:v>
                </c:pt>
                <c:pt idx="5418">
                  <c:v>-4.7290830612182617</c:v>
                </c:pt>
                <c:pt idx="5419">
                  <c:v>-5.2051315307617188</c:v>
                </c:pt>
                <c:pt idx="5420">
                  <c:v>-1.7227269411087036</c:v>
                </c:pt>
                <c:pt idx="5421">
                  <c:v>-8.8831205368041992</c:v>
                </c:pt>
                <c:pt idx="5422">
                  <c:v>-9.272618293762207</c:v>
                </c:pt>
                <c:pt idx="5423">
                  <c:v>-7.8109493255615234</c:v>
                </c:pt>
                <c:pt idx="5424">
                  <c:v>-9.51666259765625</c:v>
                </c:pt>
                <c:pt idx="5425">
                  <c:v>-6.7482481002807617</c:v>
                </c:pt>
                <c:pt idx="5426">
                  <c:v>-10.394933700561523</c:v>
                </c:pt>
                <c:pt idx="5427">
                  <c:v>-9.4299602508544922</c:v>
                </c:pt>
                <c:pt idx="5428">
                  <c:v>-11.495373725891113</c:v>
                </c:pt>
                <c:pt idx="5429">
                  <c:v>-15.029608726501465</c:v>
                </c:pt>
                <c:pt idx="5430">
                  <c:v>-15.309761047363281</c:v>
                </c:pt>
                <c:pt idx="5431">
                  <c:v>-16.10688591003418</c:v>
                </c:pt>
                <c:pt idx="5432">
                  <c:v>-22.253911972045898</c:v>
                </c:pt>
                <c:pt idx="5433">
                  <c:v>-17.894886016845703</c:v>
                </c:pt>
                <c:pt idx="5434">
                  <c:v>-11.319446563720703</c:v>
                </c:pt>
                <c:pt idx="5435">
                  <c:v>-17.928041458129883</c:v>
                </c:pt>
                <c:pt idx="5436">
                  <c:v>-7.2365994453430176</c:v>
                </c:pt>
                <c:pt idx="5437">
                  <c:v>-6.283928394317627</c:v>
                </c:pt>
                <c:pt idx="5438">
                  <c:v>-13.137697219848633</c:v>
                </c:pt>
                <c:pt idx="5439">
                  <c:v>-12.897932052612305</c:v>
                </c:pt>
                <c:pt idx="5440">
                  <c:v>-5.6737937927246094</c:v>
                </c:pt>
                <c:pt idx="5441">
                  <c:v>-14.321613311767578</c:v>
                </c:pt>
                <c:pt idx="5442">
                  <c:v>-16.861520767211914</c:v>
                </c:pt>
                <c:pt idx="5443">
                  <c:v>-10.896854400634766</c:v>
                </c:pt>
                <c:pt idx="5444">
                  <c:v>-10.214277267456055</c:v>
                </c:pt>
                <c:pt idx="5445">
                  <c:v>-9.0381479263305664</c:v>
                </c:pt>
                <c:pt idx="5446">
                  <c:v>-11.266763687133789</c:v>
                </c:pt>
                <c:pt idx="5447">
                  <c:v>-1.4350892305374146</c:v>
                </c:pt>
                <c:pt idx="5448">
                  <c:v>-4.5458331108093262</c:v>
                </c:pt>
                <c:pt idx="5449">
                  <c:v>0.49690335988998413</c:v>
                </c:pt>
                <c:pt idx="5450">
                  <c:v>5.6506633758544922E-2</c:v>
                </c:pt>
                <c:pt idx="5451">
                  <c:v>1.5243295431137085</c:v>
                </c:pt>
                <c:pt idx="5452">
                  <c:v>3.1822504997253418</c:v>
                </c:pt>
                <c:pt idx="5453">
                  <c:v>-1.4321187734603882</c:v>
                </c:pt>
                <c:pt idx="5454">
                  <c:v>1.6354738473892212</c:v>
                </c:pt>
                <c:pt idx="5455">
                  <c:v>-2.1217250823974609</c:v>
                </c:pt>
                <c:pt idx="5456">
                  <c:v>7.5448346138000488</c:v>
                </c:pt>
                <c:pt idx="5457">
                  <c:v>24.520689010620117</c:v>
                </c:pt>
                <c:pt idx="5458">
                  <c:v>47.921028137207031</c:v>
                </c:pt>
                <c:pt idx="5459">
                  <c:v>39.691875457763672</c:v>
                </c:pt>
                <c:pt idx="5460">
                  <c:v>42.157871246337891</c:v>
                </c:pt>
                <c:pt idx="5461">
                  <c:v>50.652339935302734</c:v>
                </c:pt>
                <c:pt idx="5462">
                  <c:v>42.979396820068359</c:v>
                </c:pt>
                <c:pt idx="5463">
                  <c:v>22.771514892578125</c:v>
                </c:pt>
                <c:pt idx="5464">
                  <c:v>40.121078491210938</c:v>
                </c:pt>
                <c:pt idx="5465">
                  <c:v>20.381929397583008</c:v>
                </c:pt>
                <c:pt idx="5466">
                  <c:v>34.753555297851563</c:v>
                </c:pt>
                <c:pt idx="5467">
                  <c:v>57.066726684570313</c:v>
                </c:pt>
                <c:pt idx="5468">
                  <c:v>58.328235626220703</c:v>
                </c:pt>
                <c:pt idx="5469">
                  <c:v>51.630336761474609</c:v>
                </c:pt>
                <c:pt idx="5470">
                  <c:v>69.09381103515625</c:v>
                </c:pt>
                <c:pt idx="5471">
                  <c:v>61.073474884033203</c:v>
                </c:pt>
                <c:pt idx="5472">
                  <c:v>31.057785034179688</c:v>
                </c:pt>
                <c:pt idx="5473">
                  <c:v>13.038419723510742</c:v>
                </c:pt>
                <c:pt idx="5474">
                  <c:v>-15.564604759216309</c:v>
                </c:pt>
                <c:pt idx="5475">
                  <c:v>-31.581336975097656</c:v>
                </c:pt>
                <c:pt idx="5476">
                  <c:v>-27.971660614013672</c:v>
                </c:pt>
                <c:pt idx="5477">
                  <c:v>-28.558601379394531</c:v>
                </c:pt>
                <c:pt idx="5478">
                  <c:v>-16.09406852722168</c:v>
                </c:pt>
                <c:pt idx="5479">
                  <c:v>-13.038768768310547</c:v>
                </c:pt>
                <c:pt idx="5480">
                  <c:v>-24.956794738769531</c:v>
                </c:pt>
                <c:pt idx="5481">
                  <c:v>-32.349246978759766</c:v>
                </c:pt>
                <c:pt idx="5482">
                  <c:v>-30.919765472412109</c:v>
                </c:pt>
                <c:pt idx="5483">
                  <c:v>-10.515666961669922</c:v>
                </c:pt>
                <c:pt idx="5484">
                  <c:v>-10.180554389953613</c:v>
                </c:pt>
                <c:pt idx="5485">
                  <c:v>-9.7641792297363281</c:v>
                </c:pt>
                <c:pt idx="5486">
                  <c:v>-12.717750549316406</c:v>
                </c:pt>
                <c:pt idx="5487">
                  <c:v>-21.580322265625</c:v>
                </c:pt>
                <c:pt idx="5488">
                  <c:v>-27.6949462890625</c:v>
                </c:pt>
                <c:pt idx="5489">
                  <c:v>-30.229911804199219</c:v>
                </c:pt>
                <c:pt idx="5490">
                  <c:v>-34.218902587890625</c:v>
                </c:pt>
                <c:pt idx="5491">
                  <c:v>-35.002117156982422</c:v>
                </c:pt>
                <c:pt idx="5492">
                  <c:v>-33.173812866210938</c:v>
                </c:pt>
                <c:pt idx="5493">
                  <c:v>-27.326648712158203</c:v>
                </c:pt>
                <c:pt idx="5494">
                  <c:v>-26.616348266601563</c:v>
                </c:pt>
                <c:pt idx="5495">
                  <c:v>-25.419818878173828</c:v>
                </c:pt>
                <c:pt idx="5496">
                  <c:v>-27.488798141479492</c:v>
                </c:pt>
                <c:pt idx="5497">
                  <c:v>-31.87603759765625</c:v>
                </c:pt>
                <c:pt idx="5498">
                  <c:v>-26.789894104003906</c:v>
                </c:pt>
                <c:pt idx="5499">
                  <c:v>-28.052778244018555</c:v>
                </c:pt>
                <c:pt idx="5500">
                  <c:v>-25.629421234130859</c:v>
                </c:pt>
                <c:pt idx="5501">
                  <c:v>-29.316450119018555</c:v>
                </c:pt>
                <c:pt idx="5502">
                  <c:v>-28.866094589233398</c:v>
                </c:pt>
                <c:pt idx="5503">
                  <c:v>-23.670862197875977</c:v>
                </c:pt>
                <c:pt idx="5504">
                  <c:v>-28.249404907226563</c:v>
                </c:pt>
                <c:pt idx="5505">
                  <c:v>-24.460407257080078</c:v>
                </c:pt>
                <c:pt idx="5506">
                  <c:v>-24.943881988525391</c:v>
                </c:pt>
                <c:pt idx="5507">
                  <c:v>-17.62022590637207</c:v>
                </c:pt>
                <c:pt idx="5508">
                  <c:v>2.1789548397064209</c:v>
                </c:pt>
                <c:pt idx="5509">
                  <c:v>45.925975799560547</c:v>
                </c:pt>
                <c:pt idx="5510">
                  <c:v>69.638870239257813</c:v>
                </c:pt>
                <c:pt idx="5511">
                  <c:v>70.45611572265625</c:v>
                </c:pt>
                <c:pt idx="5512">
                  <c:v>61.54083251953125</c:v>
                </c:pt>
                <c:pt idx="5513">
                  <c:v>87.561859130859375</c:v>
                </c:pt>
                <c:pt idx="5514">
                  <c:v>97.412940979003906</c:v>
                </c:pt>
                <c:pt idx="5515">
                  <c:v>104.36557769775391</c:v>
                </c:pt>
                <c:pt idx="5516">
                  <c:v>109.76490020751953</c:v>
                </c:pt>
                <c:pt idx="5517">
                  <c:v>122.40400695800781</c:v>
                </c:pt>
                <c:pt idx="5518">
                  <c:v>91.784469604492188</c:v>
                </c:pt>
                <c:pt idx="5519">
                  <c:v>104.52830505371094</c:v>
                </c:pt>
                <c:pt idx="5520">
                  <c:v>67.195014953613281</c:v>
                </c:pt>
                <c:pt idx="5521">
                  <c:v>81.790664672851563</c:v>
                </c:pt>
                <c:pt idx="5522">
                  <c:v>92.979965209960938</c:v>
                </c:pt>
                <c:pt idx="5523">
                  <c:v>92.265960693359375</c:v>
                </c:pt>
                <c:pt idx="5524">
                  <c:v>85.706893920898438</c:v>
                </c:pt>
                <c:pt idx="5525">
                  <c:v>76.913284301757813</c:v>
                </c:pt>
                <c:pt idx="5526">
                  <c:v>81.059494018554688</c:v>
                </c:pt>
                <c:pt idx="5527">
                  <c:v>80.265052795410156</c:v>
                </c:pt>
                <c:pt idx="5528">
                  <c:v>82.537124633789063</c:v>
                </c:pt>
                <c:pt idx="5529">
                  <c:v>77.927391052246094</c:v>
                </c:pt>
                <c:pt idx="5530">
                  <c:v>71.822341918945313</c:v>
                </c:pt>
                <c:pt idx="5531">
                  <c:v>68.387588500976563</c:v>
                </c:pt>
                <c:pt idx="5532">
                  <c:v>48.209320068359375</c:v>
                </c:pt>
                <c:pt idx="5533">
                  <c:v>37.795257568359375</c:v>
                </c:pt>
                <c:pt idx="5534">
                  <c:v>21.471298217773438</c:v>
                </c:pt>
                <c:pt idx="5535">
                  <c:v>7.3146586418151855</c:v>
                </c:pt>
                <c:pt idx="5536">
                  <c:v>9.587895393371582</c:v>
                </c:pt>
                <c:pt idx="5537">
                  <c:v>20.317001342773438</c:v>
                </c:pt>
                <c:pt idx="5538">
                  <c:v>29.082578659057617</c:v>
                </c:pt>
                <c:pt idx="5539">
                  <c:v>38.557544708251953</c:v>
                </c:pt>
                <c:pt idx="5540">
                  <c:v>42.583431243896484</c:v>
                </c:pt>
                <c:pt idx="5541">
                  <c:v>51.333717346191406</c:v>
                </c:pt>
                <c:pt idx="5542">
                  <c:v>39.934249877929688</c:v>
                </c:pt>
                <c:pt idx="5543">
                  <c:v>69.174705505371094</c:v>
                </c:pt>
                <c:pt idx="5544">
                  <c:v>78.529106140136719</c:v>
                </c:pt>
                <c:pt idx="5545">
                  <c:v>86.250473022460938</c:v>
                </c:pt>
                <c:pt idx="5546">
                  <c:v>86.933692932128906</c:v>
                </c:pt>
                <c:pt idx="5547">
                  <c:v>70.82928466796875</c:v>
                </c:pt>
                <c:pt idx="5548">
                  <c:v>50.087589263916016</c:v>
                </c:pt>
                <c:pt idx="5549">
                  <c:v>27.263744354248047</c:v>
                </c:pt>
                <c:pt idx="5550">
                  <c:v>2.5041975975036621</c:v>
                </c:pt>
                <c:pt idx="5551">
                  <c:v>-8.201329231262207</c:v>
                </c:pt>
                <c:pt idx="5552">
                  <c:v>15.784140586853027</c:v>
                </c:pt>
                <c:pt idx="5553">
                  <c:v>35.545585632324219</c:v>
                </c:pt>
                <c:pt idx="5554">
                  <c:v>48.786342620849609</c:v>
                </c:pt>
                <c:pt idx="5555">
                  <c:v>71.643173217773438</c:v>
                </c:pt>
                <c:pt idx="5556">
                  <c:v>76.817314147949219</c:v>
                </c:pt>
                <c:pt idx="5557">
                  <c:v>82.6114501953125</c:v>
                </c:pt>
                <c:pt idx="5558">
                  <c:v>83.818321228027344</c:v>
                </c:pt>
                <c:pt idx="5559">
                  <c:v>86.504432678222656</c:v>
                </c:pt>
                <c:pt idx="5560">
                  <c:v>90.053230285644531</c:v>
                </c:pt>
                <c:pt idx="5561">
                  <c:v>87.716224670410156</c:v>
                </c:pt>
                <c:pt idx="5562">
                  <c:v>71.448196411132813</c:v>
                </c:pt>
                <c:pt idx="5563">
                  <c:v>40.045909881591797</c:v>
                </c:pt>
                <c:pt idx="5564">
                  <c:v>20.045164108276367</c:v>
                </c:pt>
                <c:pt idx="5565">
                  <c:v>-29.032817840576172</c:v>
                </c:pt>
                <c:pt idx="5566">
                  <c:v>-42.861160278320313</c:v>
                </c:pt>
                <c:pt idx="5567">
                  <c:v>-75.559059143066406</c:v>
                </c:pt>
                <c:pt idx="5568">
                  <c:v>-99.317337036132813</c:v>
                </c:pt>
                <c:pt idx="5569">
                  <c:v>-108.64958190917969</c:v>
                </c:pt>
                <c:pt idx="5570">
                  <c:v>-116.74370574951172</c:v>
                </c:pt>
                <c:pt idx="5571">
                  <c:v>-117.34572601318359</c:v>
                </c:pt>
                <c:pt idx="5572">
                  <c:v>-116.48996734619141</c:v>
                </c:pt>
                <c:pt idx="5573">
                  <c:v>-115.58154296875</c:v>
                </c:pt>
                <c:pt idx="5574">
                  <c:v>-110.81296539306641</c:v>
                </c:pt>
                <c:pt idx="5575">
                  <c:v>-107.41515350341797</c:v>
                </c:pt>
                <c:pt idx="5576">
                  <c:v>-110.06107330322266</c:v>
                </c:pt>
                <c:pt idx="5577">
                  <c:v>-95.430763244628906</c:v>
                </c:pt>
                <c:pt idx="5578">
                  <c:v>-93.184577941894531</c:v>
                </c:pt>
                <c:pt idx="5579">
                  <c:v>-83.130805969238281</c:v>
                </c:pt>
                <c:pt idx="5580">
                  <c:v>-64.384681701660156</c:v>
                </c:pt>
                <c:pt idx="5581">
                  <c:v>-46.977218627929688</c:v>
                </c:pt>
                <c:pt idx="5582">
                  <c:v>-17.17125129699707</c:v>
                </c:pt>
                <c:pt idx="5583">
                  <c:v>45.317432403564453</c:v>
                </c:pt>
                <c:pt idx="5584">
                  <c:v>82.174766540527344</c:v>
                </c:pt>
                <c:pt idx="5585">
                  <c:v>113.10095977783203</c:v>
                </c:pt>
                <c:pt idx="5586">
                  <c:v>118.70140838623047</c:v>
                </c:pt>
                <c:pt idx="5587">
                  <c:v>116.91659545898438</c:v>
                </c:pt>
                <c:pt idx="5588">
                  <c:v>113.52965545654297</c:v>
                </c:pt>
                <c:pt idx="5589">
                  <c:v>102.10501098632813</c:v>
                </c:pt>
                <c:pt idx="5590">
                  <c:v>99.989334106445313</c:v>
                </c:pt>
                <c:pt idx="5591">
                  <c:v>102.87681579589844</c:v>
                </c:pt>
                <c:pt idx="5592">
                  <c:v>81.750953674316406</c:v>
                </c:pt>
                <c:pt idx="5593">
                  <c:v>55.763603210449219</c:v>
                </c:pt>
                <c:pt idx="5594">
                  <c:v>31.749832153320313</c:v>
                </c:pt>
                <c:pt idx="5595">
                  <c:v>17.742931365966797</c:v>
                </c:pt>
                <c:pt idx="5596">
                  <c:v>27.459354400634766</c:v>
                </c:pt>
                <c:pt idx="5597">
                  <c:v>44.379215240478516</c:v>
                </c:pt>
                <c:pt idx="5598">
                  <c:v>66.579681396484375</c:v>
                </c:pt>
                <c:pt idx="5599">
                  <c:v>105.31559753417969</c:v>
                </c:pt>
                <c:pt idx="5600">
                  <c:v>127.77894592285156</c:v>
                </c:pt>
                <c:pt idx="5601">
                  <c:v>102.14150238037109</c:v>
                </c:pt>
                <c:pt idx="5602">
                  <c:v>92.615837097167969</c:v>
                </c:pt>
                <c:pt idx="5603">
                  <c:v>89.08355712890625</c:v>
                </c:pt>
                <c:pt idx="5604">
                  <c:v>66.569847106933594</c:v>
                </c:pt>
                <c:pt idx="5605">
                  <c:v>20.56169319152832</c:v>
                </c:pt>
                <c:pt idx="5606">
                  <c:v>12.50676441192627</c:v>
                </c:pt>
                <c:pt idx="5607">
                  <c:v>46.192501068115234</c:v>
                </c:pt>
                <c:pt idx="5608">
                  <c:v>31.188709259033203</c:v>
                </c:pt>
                <c:pt idx="5609">
                  <c:v>14.800949096679688</c:v>
                </c:pt>
                <c:pt idx="5610">
                  <c:v>-1.4765729904174805</c:v>
                </c:pt>
                <c:pt idx="5611">
                  <c:v>-17.265933990478516</c:v>
                </c:pt>
                <c:pt idx="5612">
                  <c:v>-19.227741241455078</c:v>
                </c:pt>
                <c:pt idx="5613">
                  <c:v>-33.096630096435547</c:v>
                </c:pt>
                <c:pt idx="5614">
                  <c:v>-69.04730224609375</c:v>
                </c:pt>
                <c:pt idx="5615">
                  <c:v>-109.74927520751953</c:v>
                </c:pt>
                <c:pt idx="5616">
                  <c:v>-131.048583984375</c:v>
                </c:pt>
                <c:pt idx="5617">
                  <c:v>-109.88701629638672</c:v>
                </c:pt>
                <c:pt idx="5618">
                  <c:v>-79.947273254394531</c:v>
                </c:pt>
                <c:pt idx="5619">
                  <c:v>-64.871788024902344</c:v>
                </c:pt>
                <c:pt idx="5620">
                  <c:v>-49.958183288574219</c:v>
                </c:pt>
                <c:pt idx="5621">
                  <c:v>-51.292617797851563</c:v>
                </c:pt>
                <c:pt idx="5622">
                  <c:v>-32.693393707275391</c:v>
                </c:pt>
                <c:pt idx="5623">
                  <c:v>-17.784502029418945</c:v>
                </c:pt>
                <c:pt idx="5624">
                  <c:v>21.062145233154297</c:v>
                </c:pt>
                <c:pt idx="5625">
                  <c:v>52.804523468017578</c:v>
                </c:pt>
                <c:pt idx="5626">
                  <c:v>74.664268493652344</c:v>
                </c:pt>
                <c:pt idx="5627">
                  <c:v>85.782974243164063</c:v>
                </c:pt>
                <c:pt idx="5628">
                  <c:v>77.193550109863281</c:v>
                </c:pt>
                <c:pt idx="5629">
                  <c:v>93.323631286621094</c:v>
                </c:pt>
                <c:pt idx="5630">
                  <c:v>94.175407409667969</c:v>
                </c:pt>
                <c:pt idx="5631">
                  <c:v>87.321762084960938</c:v>
                </c:pt>
                <c:pt idx="5632">
                  <c:v>88.260200500488281</c:v>
                </c:pt>
                <c:pt idx="5633">
                  <c:v>64.1220703125</c:v>
                </c:pt>
                <c:pt idx="5634">
                  <c:v>81.542617797851563</c:v>
                </c:pt>
                <c:pt idx="5635">
                  <c:v>80.435661315917969</c:v>
                </c:pt>
                <c:pt idx="5636">
                  <c:v>83.1324462890625</c:v>
                </c:pt>
                <c:pt idx="5637">
                  <c:v>77.931221008300781</c:v>
                </c:pt>
                <c:pt idx="5638">
                  <c:v>78.291595458984375</c:v>
                </c:pt>
                <c:pt idx="5639">
                  <c:v>76.553932189941406</c:v>
                </c:pt>
                <c:pt idx="5640">
                  <c:v>-1.4039939641952515</c:v>
                </c:pt>
                <c:pt idx="5641">
                  <c:v>-16.972284317016602</c:v>
                </c:pt>
                <c:pt idx="5642">
                  <c:v>-21.716548919677734</c:v>
                </c:pt>
                <c:pt idx="5643">
                  <c:v>-19.65449333190918</c:v>
                </c:pt>
                <c:pt idx="5644">
                  <c:v>-20.404254913330078</c:v>
                </c:pt>
                <c:pt idx="5645">
                  <c:v>-24.981756210327148</c:v>
                </c:pt>
                <c:pt idx="5646">
                  <c:v>-24.102527618408203</c:v>
                </c:pt>
                <c:pt idx="5647">
                  <c:v>-25.438877105712891</c:v>
                </c:pt>
                <c:pt idx="5648">
                  <c:v>-23.368251800537109</c:v>
                </c:pt>
                <c:pt idx="5649">
                  <c:v>-15.618733406066895</c:v>
                </c:pt>
                <c:pt idx="5650">
                  <c:v>-11.078782081604004</c:v>
                </c:pt>
                <c:pt idx="5651">
                  <c:v>-12.373711585998535</c:v>
                </c:pt>
                <c:pt idx="5652">
                  <c:v>-13.120863914489746</c:v>
                </c:pt>
                <c:pt idx="5653">
                  <c:v>-5.6127333641052246</c:v>
                </c:pt>
                <c:pt idx="5654">
                  <c:v>10.081723213195801</c:v>
                </c:pt>
                <c:pt idx="5655">
                  <c:v>24.23944091796875</c:v>
                </c:pt>
                <c:pt idx="5656">
                  <c:v>30.474523544311523</c:v>
                </c:pt>
                <c:pt idx="5657">
                  <c:v>25.715961456298828</c:v>
                </c:pt>
                <c:pt idx="5658">
                  <c:v>31.431819915771484</c:v>
                </c:pt>
                <c:pt idx="5659">
                  <c:v>38.397010803222656</c:v>
                </c:pt>
                <c:pt idx="5660">
                  <c:v>57.385639190673828</c:v>
                </c:pt>
                <c:pt idx="5661">
                  <c:v>58.692779541015625</c:v>
                </c:pt>
                <c:pt idx="5662">
                  <c:v>42.825405120849609</c:v>
                </c:pt>
                <c:pt idx="5663">
                  <c:v>17.6947021484375</c:v>
                </c:pt>
                <c:pt idx="5664">
                  <c:v>0.94803619384765625</c:v>
                </c:pt>
                <c:pt idx="5665">
                  <c:v>-21.654556274414063</c:v>
                </c:pt>
                <c:pt idx="5666">
                  <c:v>-24.656150817871094</c:v>
                </c:pt>
                <c:pt idx="5667">
                  <c:v>-40.430812835693359</c:v>
                </c:pt>
                <c:pt idx="5668">
                  <c:v>-59.713787078857422</c:v>
                </c:pt>
                <c:pt idx="5669">
                  <c:v>-69.685523986816406</c:v>
                </c:pt>
                <c:pt idx="5670">
                  <c:v>-96.377281188964844</c:v>
                </c:pt>
                <c:pt idx="5671">
                  <c:v>-102.64064788818359</c:v>
                </c:pt>
                <c:pt idx="5672">
                  <c:v>-100.27109527587891</c:v>
                </c:pt>
                <c:pt idx="5673">
                  <c:v>-81.319587707519531</c:v>
                </c:pt>
                <c:pt idx="5674">
                  <c:v>-60.42626953125</c:v>
                </c:pt>
                <c:pt idx="5675">
                  <c:v>-25.490818023681641</c:v>
                </c:pt>
                <c:pt idx="5676">
                  <c:v>-24.435434341430664</c:v>
                </c:pt>
                <c:pt idx="5677">
                  <c:v>-28.592275619506836</c:v>
                </c:pt>
                <c:pt idx="5678">
                  <c:v>28.640899658203125</c:v>
                </c:pt>
                <c:pt idx="5679">
                  <c:v>33.010055541992188</c:v>
                </c:pt>
                <c:pt idx="5680">
                  <c:v>35.682086944580078</c:v>
                </c:pt>
                <c:pt idx="5681">
                  <c:v>35.036403656005859</c:v>
                </c:pt>
                <c:pt idx="5682">
                  <c:v>19.683198928833008</c:v>
                </c:pt>
                <c:pt idx="5683">
                  <c:v>3.7877748012542725</c:v>
                </c:pt>
                <c:pt idx="5684">
                  <c:v>-4.0231595039367676</c:v>
                </c:pt>
                <c:pt idx="5685">
                  <c:v>-14.927596092224121</c:v>
                </c:pt>
                <c:pt idx="5686">
                  <c:v>-15.000850677490234</c:v>
                </c:pt>
                <c:pt idx="5687">
                  <c:v>-17.209589004516602</c:v>
                </c:pt>
                <c:pt idx="5688">
                  <c:v>-19.965435028076172</c:v>
                </c:pt>
                <c:pt idx="5689">
                  <c:v>-17.76203727722168</c:v>
                </c:pt>
                <c:pt idx="5690">
                  <c:v>-18.240190505981445</c:v>
                </c:pt>
                <c:pt idx="5691">
                  <c:v>-18.345291137695313</c:v>
                </c:pt>
                <c:pt idx="5692">
                  <c:v>-7.6289577484130859</c:v>
                </c:pt>
                <c:pt idx="5693">
                  <c:v>-5.456824779510498</c:v>
                </c:pt>
                <c:pt idx="5694">
                  <c:v>-6.3214035034179688</c:v>
                </c:pt>
                <c:pt idx="5695">
                  <c:v>-3.5841054916381836</c:v>
                </c:pt>
                <c:pt idx="5696">
                  <c:v>-4.0455350875854492</c:v>
                </c:pt>
                <c:pt idx="5697">
                  <c:v>-24.451311111450195</c:v>
                </c:pt>
                <c:pt idx="5698">
                  <c:v>-44.289691925048828</c:v>
                </c:pt>
                <c:pt idx="5699">
                  <c:v>-67.7059326171875</c:v>
                </c:pt>
                <c:pt idx="5700">
                  <c:v>-91.121917724609375</c:v>
                </c:pt>
                <c:pt idx="5701">
                  <c:v>-96.158500671386719</c:v>
                </c:pt>
                <c:pt idx="5702">
                  <c:v>-88.377891540527344</c:v>
                </c:pt>
                <c:pt idx="5703">
                  <c:v>-71.417442321777344</c:v>
                </c:pt>
                <c:pt idx="5704">
                  <c:v>-54.772823333740234</c:v>
                </c:pt>
                <c:pt idx="5705">
                  <c:v>-39.471595764160156</c:v>
                </c:pt>
                <c:pt idx="5706">
                  <c:v>-39.62579345703125</c:v>
                </c:pt>
                <c:pt idx="5707">
                  <c:v>-38.8880615234375</c:v>
                </c:pt>
                <c:pt idx="5708">
                  <c:v>-44.046783447265625</c:v>
                </c:pt>
                <c:pt idx="5709">
                  <c:v>-45.147125244140625</c:v>
                </c:pt>
                <c:pt idx="5710">
                  <c:v>-48.257392883300781</c:v>
                </c:pt>
                <c:pt idx="5711">
                  <c:v>-50.239158630371094</c:v>
                </c:pt>
                <c:pt idx="5712">
                  <c:v>-75.015769958496094</c:v>
                </c:pt>
                <c:pt idx="5713">
                  <c:v>-97.266525268554688</c:v>
                </c:pt>
                <c:pt idx="5714">
                  <c:v>-111.07814788818359</c:v>
                </c:pt>
                <c:pt idx="5715">
                  <c:v>-133.0086669921875</c:v>
                </c:pt>
                <c:pt idx="5716">
                  <c:v>-129.63945007324219</c:v>
                </c:pt>
                <c:pt idx="5717">
                  <c:v>-111.31780242919922</c:v>
                </c:pt>
                <c:pt idx="5718">
                  <c:v>-69.680671691894531</c:v>
                </c:pt>
                <c:pt idx="5719">
                  <c:v>-30.65357780456543</c:v>
                </c:pt>
                <c:pt idx="5720">
                  <c:v>3.9362688064575195</c:v>
                </c:pt>
                <c:pt idx="5721">
                  <c:v>4.0479979515075684</c:v>
                </c:pt>
                <c:pt idx="5722">
                  <c:v>1.7739588022232056</c:v>
                </c:pt>
                <c:pt idx="5723">
                  <c:v>0.77211332321166992</c:v>
                </c:pt>
                <c:pt idx="5724">
                  <c:v>-12.770062446594238</c:v>
                </c:pt>
                <c:pt idx="5725">
                  <c:v>-7.2837109565734863</c:v>
                </c:pt>
                <c:pt idx="5726">
                  <c:v>-22.273317337036133</c:v>
                </c:pt>
                <c:pt idx="5727">
                  <c:v>-59.317699432373047</c:v>
                </c:pt>
                <c:pt idx="5728">
                  <c:v>-77.567024230957031</c:v>
                </c:pt>
                <c:pt idx="5729">
                  <c:v>-102.20883941650391</c:v>
                </c:pt>
                <c:pt idx="5730">
                  <c:v>-133.27149963378906</c:v>
                </c:pt>
                <c:pt idx="5731">
                  <c:v>-136.06973266601563</c:v>
                </c:pt>
                <c:pt idx="5732">
                  <c:v>-105.81636810302734</c:v>
                </c:pt>
                <c:pt idx="5733">
                  <c:v>-66.956161499023438</c:v>
                </c:pt>
                <c:pt idx="5734">
                  <c:v>-43.355983734130859</c:v>
                </c:pt>
                <c:pt idx="5735">
                  <c:v>-8.200474739074707</c:v>
                </c:pt>
                <c:pt idx="5736">
                  <c:v>-15.65216064453125</c:v>
                </c:pt>
                <c:pt idx="5737">
                  <c:v>-44.041599273681641</c:v>
                </c:pt>
                <c:pt idx="5738">
                  <c:v>-75.333053588867188</c:v>
                </c:pt>
                <c:pt idx="5739">
                  <c:v>-106.943603515625</c:v>
                </c:pt>
                <c:pt idx="5740">
                  <c:v>-131.42210388183594</c:v>
                </c:pt>
                <c:pt idx="5741">
                  <c:v>-131.55892944335938</c:v>
                </c:pt>
                <c:pt idx="5742">
                  <c:v>-134.30500793457031</c:v>
                </c:pt>
                <c:pt idx="5743">
                  <c:v>-132.72549438476563</c:v>
                </c:pt>
                <c:pt idx="5744">
                  <c:v>-127.30760192871094</c:v>
                </c:pt>
                <c:pt idx="5745">
                  <c:v>-113.13568115234375</c:v>
                </c:pt>
                <c:pt idx="5746">
                  <c:v>-112.351318359375</c:v>
                </c:pt>
                <c:pt idx="5747">
                  <c:v>-84.841873168945313</c:v>
                </c:pt>
                <c:pt idx="5748">
                  <c:v>-48.797206878662109</c:v>
                </c:pt>
                <c:pt idx="5749">
                  <c:v>-18.357908248901367</c:v>
                </c:pt>
                <c:pt idx="5750">
                  <c:v>1.6622148752212524</c:v>
                </c:pt>
                <c:pt idx="5751">
                  <c:v>2.8404831886291504E-2</c:v>
                </c:pt>
                <c:pt idx="5752">
                  <c:v>-1.2008413076400757</c:v>
                </c:pt>
                <c:pt idx="5753">
                  <c:v>-0.71403884887695313</c:v>
                </c:pt>
                <c:pt idx="5754">
                  <c:v>-31.385185241699219</c:v>
                </c:pt>
                <c:pt idx="5755">
                  <c:v>-34.090469360351563</c:v>
                </c:pt>
                <c:pt idx="5756">
                  <c:v>-33.723018646240234</c:v>
                </c:pt>
                <c:pt idx="5757">
                  <c:v>-64.574684143066406</c:v>
                </c:pt>
                <c:pt idx="5758">
                  <c:v>-86.558280944824219</c:v>
                </c:pt>
                <c:pt idx="5759">
                  <c:v>-107.20182800292969</c:v>
                </c:pt>
                <c:pt idx="5760">
                  <c:v>-135.72039794921875</c:v>
                </c:pt>
              </c:numCache>
            </c:numRef>
          </c:val>
          <c:extLst>
            <c:ext xmlns:c16="http://schemas.microsoft.com/office/drawing/2014/chart" uri="{C3380CC4-5D6E-409C-BE32-E72D297353CC}">
              <c16:uniqueId val="{00000006-9C50-4E3D-BAFC-A0AF264B4CBC}"/>
            </c:ext>
          </c:extLst>
        </c:ser>
        <c:dLbls>
          <c:showLegendKey val="0"/>
          <c:showVal val="0"/>
          <c:showCatName val="0"/>
          <c:showSerName val="0"/>
          <c:showPercent val="0"/>
          <c:showBubbleSize val="0"/>
        </c:dLbls>
        <c:axId val="553497151"/>
        <c:axId val="553493407"/>
      </c:areaChart>
      <c:catAx>
        <c:axId val="553497151"/>
        <c:scaling>
          <c:orientation val="minMax"/>
        </c:scaling>
        <c:delete val="0"/>
        <c:axPos val="b"/>
        <c:majorGridlines>
          <c:spPr>
            <a:ln w="9525" cap="flat" cmpd="sng" algn="ctr">
              <a:solidFill>
                <a:schemeClr val="tx1">
                  <a:lumMod val="15000"/>
                  <a:lumOff val="85000"/>
                </a:schemeClr>
              </a:solidFill>
              <a:round/>
            </a:ln>
            <a:effectLst/>
          </c:spPr>
        </c:majorGridlines>
        <c:numFmt formatCode="m/d\ h:mm"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crossAx val="553493407"/>
        <c:crosses val="autoZero"/>
        <c:auto val="0"/>
        <c:lblAlgn val="ctr"/>
        <c:lblOffset val="100"/>
        <c:tickLblSkip val="720"/>
        <c:tickMarkSkip val="720"/>
        <c:noMultiLvlLbl val="0"/>
      </c:catAx>
      <c:valAx>
        <c:axId val="5534934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Arial" panose="020B0604020202020204" pitchFamily="34" charset="0"/>
                  </a:defRPr>
                </a:pPr>
                <a:r>
                  <a:rPr lang="en-US" b="1"/>
                  <a:t>MW</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Arial" panose="020B0604020202020204" pitchFamily="34" charset="0"/>
              </a:defRPr>
            </a:pPr>
            <a:endParaRPr lang="en-US"/>
          </a:p>
        </c:txPr>
        <c:crossAx val="553497151"/>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Arial" panose="020B0604020202020204" pitchFamily="34"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mn-lt"/>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ERCOT Identity v.2">
      <a:dk1>
        <a:sysClr val="windowText" lastClr="000000"/>
      </a:dk1>
      <a:lt1>
        <a:srgbClr val="FFFFFF"/>
      </a:lt1>
      <a:dk2>
        <a:srgbClr val="5B6770"/>
      </a:dk2>
      <a:lt2>
        <a:srgbClr val="FFFFFF"/>
      </a:lt2>
      <a:accent1>
        <a:srgbClr val="00AEC7"/>
      </a:accent1>
      <a:accent2>
        <a:srgbClr val="5B6770"/>
      </a:accent2>
      <a:accent3>
        <a:srgbClr val="26D07C"/>
      </a:accent3>
      <a:accent4>
        <a:srgbClr val="003865"/>
      </a:accent4>
      <a:accent5>
        <a:srgbClr val="685BC7"/>
      </a:accent5>
      <a:accent6>
        <a:srgbClr val="890C58"/>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nformation_x0020_Classification xmlns="c34af464-7aa1-4edd-9be4-83dffc1cb926">ERCOT Limited</Information_x0020_Classification>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E2BDB63875B034C8B32518C6496ADD1" ma:contentTypeVersion="2" ma:contentTypeDescription="Create a new document." ma:contentTypeScope="" ma:versionID="63b4750df494f1e899998ba0dd64b591">
  <xsd:schema xmlns:xsd="http://www.w3.org/2001/XMLSchema" xmlns:xs="http://www.w3.org/2001/XMLSchema" xmlns:p="http://schemas.microsoft.com/office/2006/metadata/properties" xmlns:ns2="c34af464-7aa1-4edd-9be4-83dffc1cb926" targetNamespace="http://schemas.microsoft.com/office/2006/metadata/properties" ma:root="true" ma:fieldsID="26b17897b0dee42c4ef932dfddf4050e" ns2:_="">
    <xsd:import namespace="c34af464-7aa1-4edd-9be4-83dffc1cb926"/>
    <xsd:element name="properties">
      <xsd:complexType>
        <xsd:sequence>
          <xsd:element name="documentManagement">
            <xsd:complexType>
              <xsd:all>
                <xsd:element ref="ns2:Information_x0020_Classif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4af464-7aa1-4edd-9be4-83dffc1cb926" elementFormDefault="qualified">
    <xsd:import namespace="http://schemas.microsoft.com/office/2006/documentManagement/types"/>
    <xsd:import namespace="http://schemas.microsoft.com/office/infopath/2007/PartnerControls"/>
    <xsd:element name="Information_x0020_Classification" ma:index="8" ma:displayName="Information Classification" ma:default="ERCOT Limited" ma:description="ERCOT Information Classification" ma:format="Dropdown" ma:internalName="Information_x0020_Classification">
      <xsd:simpleType>
        <xsd:restriction base="dms:Choice">
          <xsd:enumeration value="Public"/>
          <xsd:enumeration value="ERCOT Limited"/>
          <xsd:enumeration value="ERCOT Confidential"/>
          <xsd:enumeration value="ERCOT Restrict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71517A-4A0F-45A8-A7E4-5693E24E1080}">
  <ds:schemaRefs>
    <ds:schemaRef ds:uri="http://schemas.microsoft.com/sharepoint/v3/contenttype/forms"/>
  </ds:schemaRefs>
</ds:datastoreItem>
</file>

<file path=customXml/itemProps2.xml><?xml version="1.0" encoding="utf-8"?>
<ds:datastoreItem xmlns:ds="http://schemas.openxmlformats.org/officeDocument/2006/customXml" ds:itemID="{DCEC748C-FCAC-48CC-82F0-CD19C70D87E9}">
  <ds:schemaRefs>
    <ds:schemaRef ds:uri="http://schemas.microsoft.com/office/2006/metadata/properties"/>
    <ds:schemaRef ds:uri="http://schemas.microsoft.com/office/infopath/2007/PartnerControls"/>
    <ds:schemaRef ds:uri="c34af464-7aa1-4edd-9be4-83dffc1cb926"/>
  </ds:schemaRefs>
</ds:datastoreItem>
</file>

<file path=customXml/itemProps3.xml><?xml version="1.0" encoding="utf-8"?>
<ds:datastoreItem xmlns:ds="http://schemas.openxmlformats.org/officeDocument/2006/customXml" ds:itemID="{11E5C5E6-2DF7-4A83-83B0-452E2E47ED0E}">
  <ds:schemaRefs>
    <ds:schemaRef ds:uri="http://schemas.openxmlformats.org/officeDocument/2006/bibliography"/>
  </ds:schemaRefs>
</ds:datastoreItem>
</file>

<file path=customXml/itemProps4.xml><?xml version="1.0" encoding="utf-8"?>
<ds:datastoreItem xmlns:ds="http://schemas.openxmlformats.org/officeDocument/2006/customXml" ds:itemID="{2A4B33E9-B8C7-4F73-A1A8-B8BCCC4C94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4af464-7aa1-4edd-9be4-83dffc1cb9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requirements</Template>
  <TotalTime>250</TotalTime>
  <Pages>33</Pages>
  <Words>5036</Words>
  <Characters>29746</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ERCOT Official Document</vt:lpstr>
    </vt:vector>
  </TitlesOfParts>
  <Company>ERCOT</Company>
  <LinksUpToDate>false</LinksUpToDate>
  <CharactersWithSpaces>34713</CharactersWithSpaces>
  <SharedDoc>false</SharedDoc>
  <HLinks>
    <vt:vector size="138" baseType="variant">
      <vt:variant>
        <vt:i4>1376310</vt:i4>
      </vt:variant>
      <vt:variant>
        <vt:i4>134</vt:i4>
      </vt:variant>
      <vt:variant>
        <vt:i4>0</vt:i4>
      </vt:variant>
      <vt:variant>
        <vt:i4>5</vt:i4>
      </vt:variant>
      <vt:variant>
        <vt:lpwstr/>
      </vt:variant>
      <vt:variant>
        <vt:lpwstr>_Toc127879718</vt:lpwstr>
      </vt:variant>
      <vt:variant>
        <vt:i4>1376310</vt:i4>
      </vt:variant>
      <vt:variant>
        <vt:i4>128</vt:i4>
      </vt:variant>
      <vt:variant>
        <vt:i4>0</vt:i4>
      </vt:variant>
      <vt:variant>
        <vt:i4>5</vt:i4>
      </vt:variant>
      <vt:variant>
        <vt:lpwstr/>
      </vt:variant>
      <vt:variant>
        <vt:lpwstr>_Toc127879717</vt:lpwstr>
      </vt:variant>
      <vt:variant>
        <vt:i4>1376310</vt:i4>
      </vt:variant>
      <vt:variant>
        <vt:i4>122</vt:i4>
      </vt:variant>
      <vt:variant>
        <vt:i4>0</vt:i4>
      </vt:variant>
      <vt:variant>
        <vt:i4>5</vt:i4>
      </vt:variant>
      <vt:variant>
        <vt:lpwstr/>
      </vt:variant>
      <vt:variant>
        <vt:lpwstr>_Toc127879716</vt:lpwstr>
      </vt:variant>
      <vt:variant>
        <vt:i4>1376310</vt:i4>
      </vt:variant>
      <vt:variant>
        <vt:i4>116</vt:i4>
      </vt:variant>
      <vt:variant>
        <vt:i4>0</vt:i4>
      </vt:variant>
      <vt:variant>
        <vt:i4>5</vt:i4>
      </vt:variant>
      <vt:variant>
        <vt:lpwstr/>
      </vt:variant>
      <vt:variant>
        <vt:lpwstr>_Toc127879715</vt:lpwstr>
      </vt:variant>
      <vt:variant>
        <vt:i4>1376310</vt:i4>
      </vt:variant>
      <vt:variant>
        <vt:i4>110</vt:i4>
      </vt:variant>
      <vt:variant>
        <vt:i4>0</vt:i4>
      </vt:variant>
      <vt:variant>
        <vt:i4>5</vt:i4>
      </vt:variant>
      <vt:variant>
        <vt:lpwstr/>
      </vt:variant>
      <vt:variant>
        <vt:lpwstr>_Toc127879714</vt:lpwstr>
      </vt:variant>
      <vt:variant>
        <vt:i4>1376310</vt:i4>
      </vt:variant>
      <vt:variant>
        <vt:i4>104</vt:i4>
      </vt:variant>
      <vt:variant>
        <vt:i4>0</vt:i4>
      </vt:variant>
      <vt:variant>
        <vt:i4>5</vt:i4>
      </vt:variant>
      <vt:variant>
        <vt:lpwstr/>
      </vt:variant>
      <vt:variant>
        <vt:lpwstr>_Toc127879713</vt:lpwstr>
      </vt:variant>
      <vt:variant>
        <vt:i4>1376310</vt:i4>
      </vt:variant>
      <vt:variant>
        <vt:i4>98</vt:i4>
      </vt:variant>
      <vt:variant>
        <vt:i4>0</vt:i4>
      </vt:variant>
      <vt:variant>
        <vt:i4>5</vt:i4>
      </vt:variant>
      <vt:variant>
        <vt:lpwstr/>
      </vt:variant>
      <vt:variant>
        <vt:lpwstr>_Toc127879712</vt:lpwstr>
      </vt:variant>
      <vt:variant>
        <vt:i4>1376310</vt:i4>
      </vt:variant>
      <vt:variant>
        <vt:i4>92</vt:i4>
      </vt:variant>
      <vt:variant>
        <vt:i4>0</vt:i4>
      </vt:variant>
      <vt:variant>
        <vt:i4>5</vt:i4>
      </vt:variant>
      <vt:variant>
        <vt:lpwstr/>
      </vt:variant>
      <vt:variant>
        <vt:lpwstr>_Toc127879711</vt:lpwstr>
      </vt:variant>
      <vt:variant>
        <vt:i4>1376310</vt:i4>
      </vt:variant>
      <vt:variant>
        <vt:i4>86</vt:i4>
      </vt:variant>
      <vt:variant>
        <vt:i4>0</vt:i4>
      </vt:variant>
      <vt:variant>
        <vt:i4>5</vt:i4>
      </vt:variant>
      <vt:variant>
        <vt:lpwstr/>
      </vt:variant>
      <vt:variant>
        <vt:lpwstr>_Toc127879710</vt:lpwstr>
      </vt:variant>
      <vt:variant>
        <vt:i4>1310774</vt:i4>
      </vt:variant>
      <vt:variant>
        <vt:i4>80</vt:i4>
      </vt:variant>
      <vt:variant>
        <vt:i4>0</vt:i4>
      </vt:variant>
      <vt:variant>
        <vt:i4>5</vt:i4>
      </vt:variant>
      <vt:variant>
        <vt:lpwstr/>
      </vt:variant>
      <vt:variant>
        <vt:lpwstr>_Toc127879709</vt:lpwstr>
      </vt:variant>
      <vt:variant>
        <vt:i4>1310774</vt:i4>
      </vt:variant>
      <vt:variant>
        <vt:i4>74</vt:i4>
      </vt:variant>
      <vt:variant>
        <vt:i4>0</vt:i4>
      </vt:variant>
      <vt:variant>
        <vt:i4>5</vt:i4>
      </vt:variant>
      <vt:variant>
        <vt:lpwstr/>
      </vt:variant>
      <vt:variant>
        <vt:lpwstr>_Toc127879708</vt:lpwstr>
      </vt:variant>
      <vt:variant>
        <vt:i4>1310774</vt:i4>
      </vt:variant>
      <vt:variant>
        <vt:i4>68</vt:i4>
      </vt:variant>
      <vt:variant>
        <vt:i4>0</vt:i4>
      </vt:variant>
      <vt:variant>
        <vt:i4>5</vt:i4>
      </vt:variant>
      <vt:variant>
        <vt:lpwstr/>
      </vt:variant>
      <vt:variant>
        <vt:lpwstr>_Toc127879707</vt:lpwstr>
      </vt:variant>
      <vt:variant>
        <vt:i4>1310774</vt:i4>
      </vt:variant>
      <vt:variant>
        <vt:i4>62</vt:i4>
      </vt:variant>
      <vt:variant>
        <vt:i4>0</vt:i4>
      </vt:variant>
      <vt:variant>
        <vt:i4>5</vt:i4>
      </vt:variant>
      <vt:variant>
        <vt:lpwstr/>
      </vt:variant>
      <vt:variant>
        <vt:lpwstr>_Toc127879706</vt:lpwstr>
      </vt:variant>
      <vt:variant>
        <vt:i4>1310774</vt:i4>
      </vt:variant>
      <vt:variant>
        <vt:i4>56</vt:i4>
      </vt:variant>
      <vt:variant>
        <vt:i4>0</vt:i4>
      </vt:variant>
      <vt:variant>
        <vt:i4>5</vt:i4>
      </vt:variant>
      <vt:variant>
        <vt:lpwstr/>
      </vt:variant>
      <vt:variant>
        <vt:lpwstr>_Toc127879705</vt:lpwstr>
      </vt:variant>
      <vt:variant>
        <vt:i4>1310774</vt:i4>
      </vt:variant>
      <vt:variant>
        <vt:i4>50</vt:i4>
      </vt:variant>
      <vt:variant>
        <vt:i4>0</vt:i4>
      </vt:variant>
      <vt:variant>
        <vt:i4>5</vt:i4>
      </vt:variant>
      <vt:variant>
        <vt:lpwstr/>
      </vt:variant>
      <vt:variant>
        <vt:lpwstr>_Toc127879704</vt:lpwstr>
      </vt:variant>
      <vt:variant>
        <vt:i4>1310774</vt:i4>
      </vt:variant>
      <vt:variant>
        <vt:i4>44</vt:i4>
      </vt:variant>
      <vt:variant>
        <vt:i4>0</vt:i4>
      </vt:variant>
      <vt:variant>
        <vt:i4>5</vt:i4>
      </vt:variant>
      <vt:variant>
        <vt:lpwstr/>
      </vt:variant>
      <vt:variant>
        <vt:lpwstr>_Toc127879703</vt:lpwstr>
      </vt:variant>
      <vt:variant>
        <vt:i4>1310774</vt:i4>
      </vt:variant>
      <vt:variant>
        <vt:i4>38</vt:i4>
      </vt:variant>
      <vt:variant>
        <vt:i4>0</vt:i4>
      </vt:variant>
      <vt:variant>
        <vt:i4>5</vt:i4>
      </vt:variant>
      <vt:variant>
        <vt:lpwstr/>
      </vt:variant>
      <vt:variant>
        <vt:lpwstr>_Toc127879702</vt:lpwstr>
      </vt:variant>
      <vt:variant>
        <vt:i4>1310774</vt:i4>
      </vt:variant>
      <vt:variant>
        <vt:i4>32</vt:i4>
      </vt:variant>
      <vt:variant>
        <vt:i4>0</vt:i4>
      </vt:variant>
      <vt:variant>
        <vt:i4>5</vt:i4>
      </vt:variant>
      <vt:variant>
        <vt:lpwstr/>
      </vt:variant>
      <vt:variant>
        <vt:lpwstr>_Toc127879701</vt:lpwstr>
      </vt:variant>
      <vt:variant>
        <vt:i4>1310774</vt:i4>
      </vt:variant>
      <vt:variant>
        <vt:i4>26</vt:i4>
      </vt:variant>
      <vt:variant>
        <vt:i4>0</vt:i4>
      </vt:variant>
      <vt:variant>
        <vt:i4>5</vt:i4>
      </vt:variant>
      <vt:variant>
        <vt:lpwstr/>
      </vt:variant>
      <vt:variant>
        <vt:lpwstr>_Toc127879700</vt:lpwstr>
      </vt:variant>
      <vt:variant>
        <vt:i4>1900599</vt:i4>
      </vt:variant>
      <vt:variant>
        <vt:i4>20</vt:i4>
      </vt:variant>
      <vt:variant>
        <vt:i4>0</vt:i4>
      </vt:variant>
      <vt:variant>
        <vt:i4>5</vt:i4>
      </vt:variant>
      <vt:variant>
        <vt:lpwstr/>
      </vt:variant>
      <vt:variant>
        <vt:lpwstr>_Toc127879699</vt:lpwstr>
      </vt:variant>
      <vt:variant>
        <vt:i4>1900599</vt:i4>
      </vt:variant>
      <vt:variant>
        <vt:i4>14</vt:i4>
      </vt:variant>
      <vt:variant>
        <vt:i4>0</vt:i4>
      </vt:variant>
      <vt:variant>
        <vt:i4>5</vt:i4>
      </vt:variant>
      <vt:variant>
        <vt:lpwstr/>
      </vt:variant>
      <vt:variant>
        <vt:lpwstr>_Toc127879698</vt:lpwstr>
      </vt:variant>
      <vt:variant>
        <vt:i4>1900599</vt:i4>
      </vt:variant>
      <vt:variant>
        <vt:i4>8</vt:i4>
      </vt:variant>
      <vt:variant>
        <vt:i4>0</vt:i4>
      </vt:variant>
      <vt:variant>
        <vt:i4>5</vt:i4>
      </vt:variant>
      <vt:variant>
        <vt:lpwstr/>
      </vt:variant>
      <vt:variant>
        <vt:lpwstr>_Toc127879697</vt:lpwstr>
      </vt:variant>
      <vt:variant>
        <vt:i4>1900599</vt:i4>
      </vt:variant>
      <vt:variant>
        <vt:i4>2</vt:i4>
      </vt:variant>
      <vt:variant>
        <vt:i4>0</vt:i4>
      </vt:variant>
      <vt:variant>
        <vt:i4>5</vt:i4>
      </vt:variant>
      <vt:variant>
        <vt:lpwstr/>
      </vt:variant>
      <vt:variant>
        <vt:lpwstr>_Toc127879696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ERCOT Official Document</dc:title>
  <dc:subject/>
  <dc:creator>Pysh, Danya</dc:creator>
  <cp:keywords/>
  <cp:lastModifiedBy>Hariharan, Julia</cp:lastModifiedBy>
  <cp:revision>6</cp:revision>
  <cp:lastPrinted>2016-01-26T23:30:00Z</cp:lastPrinted>
  <dcterms:created xsi:type="dcterms:W3CDTF">2023-03-16T19:47:00Z</dcterms:created>
  <dcterms:modified xsi:type="dcterms:W3CDTF">2023-03-24T19:00:00Z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UID">
    <vt:lpwstr>{20050107-2159-253E-BADC-2BC2081708B3}</vt:lpwstr>
  </property>
  <property fmtid="{D5CDD505-2E9C-101B-9397-08002B2CF9AE}" pid="3" name="Owner">
    <vt:lpwstr>98</vt:lpwstr>
  </property>
  <property fmtid="{D5CDD505-2E9C-101B-9397-08002B2CF9AE}" pid="4" name="Status">
    <vt:lpwstr>Ready for review</vt:lpwstr>
  </property>
  <property fmtid="{D5CDD505-2E9C-101B-9397-08002B2CF9AE}" pid="5" name="ContentTypeId">
    <vt:lpwstr>0x0101002E2BDB63875B034C8B32518C6496ADD1</vt:lpwstr>
  </property>
</Properties>
</file>